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46" w:rsidRPr="00D11B3F" w:rsidRDefault="00341946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6A2B47" w:rsidRDefault="00341946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341946" w:rsidRPr="00B11732" w:rsidRDefault="00341946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«Информатика»</w:t>
      </w: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2B00E9" w:rsidRDefault="00341946" w:rsidP="00742828">
      <w:pPr>
        <w:jc w:val="center"/>
        <w:rPr>
          <w:b/>
          <w:bCs/>
          <w:sz w:val="40"/>
          <w:szCs w:val="40"/>
        </w:rPr>
      </w:pPr>
    </w:p>
    <w:p w:rsidR="00341946" w:rsidRPr="00FA5AE3" w:rsidRDefault="00341946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341946" w:rsidRPr="00046DA0" w:rsidRDefault="00341946" w:rsidP="001716A0">
      <w:pPr>
        <w:rPr>
          <w:sz w:val="28"/>
          <w:szCs w:val="28"/>
        </w:rPr>
        <w:sectPr w:rsidR="00341946" w:rsidRPr="00046DA0" w:rsidSect="001716A0">
          <w:footerReference w:type="default" r:id="rId7"/>
          <w:footerReference w:type="first" r:id="rId8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341946" w:rsidRDefault="00341946" w:rsidP="00381F90">
      <w:pPr>
        <w:jc w:val="both"/>
        <w:rPr>
          <w:sz w:val="32"/>
          <w:szCs w:val="32"/>
        </w:rPr>
      </w:pPr>
      <w:r>
        <w:rPr>
          <w:sz w:val="32"/>
          <w:szCs w:val="32"/>
        </w:rPr>
        <w:t>Оглавление</w:t>
      </w:r>
    </w:p>
    <w:p w:rsidR="00341946" w:rsidRDefault="00341946" w:rsidP="00381F90">
      <w:pPr>
        <w:jc w:val="both"/>
        <w:rPr>
          <w:sz w:val="32"/>
          <w:szCs w:val="32"/>
        </w:rPr>
      </w:pPr>
    </w:p>
    <w:p w:rsidR="00341946" w:rsidRDefault="00341946" w:rsidP="00381F90">
      <w:pPr>
        <w:rPr>
          <w:b/>
          <w:bCs/>
          <w:cap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TOC \o "1-3" \h \z \u </w:instrText>
      </w:r>
      <w:r>
        <w:rPr>
          <w:i/>
          <w:iCs/>
        </w:rPr>
        <w:fldChar w:fldCharType="separate"/>
      </w:r>
      <w:r>
        <w:rPr>
          <w:i/>
          <w:iCs/>
        </w:rPr>
        <w:t xml:space="preserve">Для обновления содержания нажмите на слове </w:t>
      </w:r>
      <w:r>
        <w:rPr>
          <w:b/>
          <w:bCs/>
          <w:i/>
          <w:iCs/>
          <w:u w:val="single"/>
        </w:rPr>
        <w:t>здесь</w:t>
      </w:r>
      <w:r>
        <w:rPr>
          <w:i/>
          <w:iCs/>
        </w:rPr>
        <w:t xml:space="preserve"> правой кнопкой мыши и выберите пункт меню "Обновить поле"</w:t>
      </w:r>
      <w:r>
        <w:rPr>
          <w:i/>
          <w:iCs/>
        </w:rPr>
        <w:fldChar w:fldCharType="end"/>
      </w:r>
    </w:p>
    <w:p w:rsidR="00341946" w:rsidRDefault="00341946" w:rsidP="00D22143">
      <w:pPr>
        <w:rPr>
          <w:b/>
          <w:bCs/>
          <w:caps/>
        </w:rPr>
      </w:pPr>
    </w:p>
    <w:p w:rsidR="00341946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341946" w:rsidRPr="00D13460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341946" w:rsidRPr="00666E6B" w:rsidRDefault="00341946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341946" w:rsidRPr="00CA1F85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</w:t>
      </w:r>
      <w:r w:rsidRPr="00385683">
        <w:rPr>
          <w:sz w:val="28"/>
          <w:szCs w:val="28"/>
        </w:rPr>
        <w:t>:</w:t>
      </w:r>
    </w:p>
    <w:p w:rsidR="00341946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222074">
        <w:rPr>
          <w:sz w:val="28"/>
          <w:szCs w:val="28"/>
        </w:rPr>
        <w:t>Биотехнологии и медицина</w:t>
      </w:r>
      <w:r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341946" w:rsidRPr="00E67F9D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- «Гуманитарный и юридический»;</w:t>
      </w:r>
    </w:p>
    <w:p w:rsidR="00341946" w:rsidRPr="00222074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 w:rsidRPr="00222074">
        <w:rPr>
          <w:sz w:val="28"/>
          <w:szCs w:val="28"/>
        </w:rPr>
        <w:t>;</w:t>
      </w:r>
    </w:p>
    <w:p w:rsidR="00341946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технологии»;</w:t>
      </w:r>
    </w:p>
    <w:p w:rsidR="00341946" w:rsidRPr="005A0CAC" w:rsidRDefault="00341946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C217A">
        <w:rPr>
          <w:color w:val="000000"/>
          <w:sz w:val="28"/>
          <w:szCs w:val="28"/>
        </w:rPr>
        <w:t>«Экономика и управление»</w:t>
      </w:r>
      <w:r w:rsidRPr="00385683">
        <w:rPr>
          <w:sz w:val="28"/>
          <w:szCs w:val="28"/>
        </w:rPr>
        <w:t>.</w:t>
      </w:r>
    </w:p>
    <w:p w:rsidR="00341946" w:rsidRPr="003C75B8" w:rsidRDefault="00341946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16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Основные понятия и методы теории информации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Кодирование данных в ЭВМ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Позиционные системы счисления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Модели решения функциональных и вычислительных задач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Основы логики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Компьютерные сети и Интернет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Технологии обработки информации в электронных таблицах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Алгоритмы разветвляющейся структуры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Алгоритмы циклической структуры  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Целочисленная арифметика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 xml:space="preserve">Типовые алгоритмы (работа с массивами, рекурсивные алгоритмы и т.д.) </w:t>
      </w:r>
    </w:p>
    <w:p w:rsidR="00341946" w:rsidRPr="002C217A" w:rsidRDefault="00341946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C217A">
        <w:rPr>
          <w:sz w:val="28"/>
          <w:szCs w:val="28"/>
        </w:rPr>
        <w:t>Алгоритмизация и программирование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«Информатика»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«Информатика»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341946" w:rsidRPr="00046DA0" w:rsidRDefault="00341946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первого тура Открытой международной Интернет-олимпиады по дисциплине «Информатика»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«Информатика»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341946" w:rsidRPr="00046DA0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2B00E9" w:rsidRDefault="00341946" w:rsidP="00D826F6">
      <w:pPr>
        <w:pStyle w:val="1"/>
        <w:jc w:val="center"/>
      </w:pPr>
      <w:r w:rsidRPr="002B00E9">
        <w:br w:type="page"/>
      </w:r>
      <w:r w:rsidRPr="002B00E9"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>
        <w:t>Информатика</w:t>
      </w:r>
      <w:r w:rsidRPr="002B00E9">
        <w:t>»</w:t>
      </w:r>
    </w:p>
    <w:p w:rsidR="00341946" w:rsidRPr="00A24A73" w:rsidRDefault="00341946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>
        <w:rPr>
          <w:sz w:val="28"/>
          <w:szCs w:val="28"/>
        </w:rPr>
        <w:t>Информатика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>и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5983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204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341946" w:rsidRPr="00A24A73" w:rsidRDefault="00341946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341946" w:rsidRPr="00A24A73" w:rsidRDefault="00341946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341946" w:rsidRPr="00A87AFA" w:rsidRDefault="00341946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E2317" w:rsidRDefault="00341946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EE2317" w:rsidRDefault="00341946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Default="00341946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190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5782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44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45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43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Беларусь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8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Кыргызстан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35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7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Таджикистан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</w:tr>
      <w:tr w:rsidR="00341946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8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Армения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22</w:t>
            </w:r>
          </w:p>
        </w:tc>
      </w:tr>
    </w:tbl>
    <w:p w:rsidR="00341946" w:rsidRPr="002B00E9" w:rsidRDefault="00341946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341946" w:rsidRPr="00B11732" w:rsidRDefault="00341946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Гуманитарный и юридический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ГиЮ</w:t>
      </w:r>
      <w:r w:rsidRPr="00497E4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D7D0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975B56">
        <w:rPr>
          <w:sz w:val="28"/>
          <w:szCs w:val="28"/>
        </w:rPr>
        <w:t>,</w:t>
      </w:r>
      <w:r w:rsidRPr="00497E4E">
        <w:rPr>
          <w:sz w:val="28"/>
          <w:szCs w:val="28"/>
        </w:rPr>
        <w:t xml:space="preserve"> 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(ТТ)</w:t>
      </w:r>
      <w:r>
        <w:rPr>
          <w:sz w:val="28"/>
          <w:szCs w:val="28"/>
        </w:rPr>
        <w:t xml:space="preserve">, </w:t>
      </w:r>
      <w:r w:rsidRPr="00F30718">
        <w:rPr>
          <w:sz w:val="28"/>
          <w:szCs w:val="28"/>
        </w:rPr>
        <w:t>«Экономика и управление»</w:t>
      </w:r>
      <w:r>
        <w:rPr>
          <w:sz w:val="28"/>
          <w:szCs w:val="28"/>
        </w:rPr>
        <w:t xml:space="preserve"> (ЭиУ).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А представлены наборы заданий по профилям</w:t>
      </w:r>
      <w:r w:rsidRPr="00B11732">
        <w:rPr>
          <w:sz w:val="28"/>
          <w:szCs w:val="28"/>
        </w:rPr>
        <w:t>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41946" w:rsidRPr="00CE502F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341946" w:rsidRPr="000A2D59" w:rsidRDefault="00341946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3054096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3054096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0A2D59" w:rsidRDefault="00341946" w:rsidP="001573D9">
      <w:pPr>
        <w:rPr>
          <w:sz w:val="28"/>
          <w:szCs w:val="28"/>
        </w:rPr>
      </w:pP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87AFA">
        <w:rPr>
          <w:b/>
          <w:bCs/>
          <w:sz w:val="28"/>
          <w:szCs w:val="28"/>
        </w:rPr>
        <w:t>»</w:t>
      </w:r>
    </w:p>
    <w:p w:rsidR="00341946" w:rsidRPr="00E24998" w:rsidRDefault="00341946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341946" w:rsidRPr="000A2D59" w:rsidRDefault="00341946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3054096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3054096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t>Классификация</w:t>
      </w:r>
      <w:r w:rsidRPr="00A87AFA">
        <w:t xml:space="preserve"> олимпиадных заданий по дисциплине «</w:t>
      </w:r>
      <w:r>
        <w:t>Информатика</w:t>
      </w:r>
      <w:r w:rsidRPr="00A87AFA">
        <w:t>»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«Информатика»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341946" w:rsidRPr="00046DA0" w:rsidRDefault="00341946" w:rsidP="007B41F4">
      <w:pPr>
        <w:ind w:firstLine="720"/>
        <w:jc w:val="both"/>
        <w:rPr>
          <w:sz w:val="28"/>
          <w:szCs w:val="28"/>
        </w:rPr>
      </w:pPr>
    </w:p>
    <w:p w:rsidR="00341946" w:rsidRPr="00222074" w:rsidRDefault="00341946" w:rsidP="007769C5">
      <w:pPr>
        <w:pStyle w:val="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341946" w:rsidRPr="00A17911">
        <w:tc>
          <w:tcPr>
            <w:tcW w:w="0" w:type="auto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341946" w:rsidRPr="00A17911" w:rsidRDefault="00341946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17911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341946" w:rsidRPr="00A17911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Базовый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Включает воспроизведение фактов, методов и выполнение вычислений в информатике</w:t>
            </w:r>
          </w:p>
        </w:tc>
      </w:tr>
      <w:tr w:rsidR="00341946" w:rsidRPr="00A17911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Повышенный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Установление связей и интеграция материала из разных тем информатики, необходимых для решения</w:t>
            </w:r>
            <w:r w:rsidRPr="00A17911">
              <w:rPr>
                <w:caps/>
                <w:sz w:val="28"/>
                <w:szCs w:val="28"/>
              </w:rPr>
              <w:t xml:space="preserve"> </w:t>
            </w:r>
            <w:r w:rsidRPr="00A17911">
              <w:rPr>
                <w:sz w:val="28"/>
                <w:szCs w:val="28"/>
              </w:rPr>
              <w:t>поставленной задачи</w:t>
            </w:r>
          </w:p>
        </w:tc>
      </w:tr>
      <w:tr w:rsidR="00341946" w:rsidRPr="00A17911">
        <w:trPr>
          <w:trHeight w:val="630"/>
        </w:trPr>
        <w:tc>
          <w:tcPr>
            <w:tcW w:w="0" w:type="auto"/>
            <w:vAlign w:val="center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Высокий</w:t>
            </w:r>
          </w:p>
        </w:tc>
        <w:tc>
          <w:tcPr>
            <w:tcW w:w="665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Размышления, требующие обобщения и интуиции</w:t>
            </w:r>
          </w:p>
        </w:tc>
      </w:tr>
    </w:tbl>
    <w:p w:rsidR="00341946" w:rsidRPr="00222074" w:rsidRDefault="00341946" w:rsidP="00222074"/>
    <w:p w:rsidR="00341946" w:rsidRPr="00A87AFA" w:rsidRDefault="00341946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Информатика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341946" w:rsidRPr="00A17911">
        <w:tc>
          <w:tcPr>
            <w:tcW w:w="2268" w:type="dxa"/>
            <w:vAlign w:val="center"/>
          </w:tcPr>
          <w:p w:rsidR="00341946" w:rsidRPr="00A17911" w:rsidRDefault="00341946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17911">
              <w:rPr>
                <w:b/>
                <w:bCs/>
                <w:sz w:val="28"/>
                <w:szCs w:val="28"/>
              </w:rPr>
              <w:t>Код предметной</w:t>
            </w:r>
            <w:r w:rsidRPr="00A17911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341946" w:rsidRPr="00A17911" w:rsidRDefault="00341946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17911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формулировать проблемы на языке информатики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решать эти проблемы, используя методы и знания информатики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анализировать использованные методы решения</w:t>
            </w:r>
          </w:p>
        </w:tc>
      </w:tr>
      <w:tr w:rsidR="00341946" w:rsidRPr="00A17911">
        <w:tc>
          <w:tcPr>
            <w:tcW w:w="2268" w:type="dxa"/>
            <w:vAlign w:val="center"/>
          </w:tcPr>
          <w:p w:rsidR="00341946" w:rsidRPr="00A17911" w:rsidRDefault="00341946" w:rsidP="00222074">
            <w:pPr>
              <w:jc w:val="center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4</w:t>
            </w:r>
          </w:p>
        </w:tc>
        <w:tc>
          <w:tcPr>
            <w:tcW w:w="7740" w:type="dxa"/>
          </w:tcPr>
          <w:p w:rsidR="00341946" w:rsidRPr="00A17911" w:rsidRDefault="00341946" w:rsidP="00222074">
            <w:pPr>
              <w:pStyle w:val="paragraphleftindent"/>
              <w:spacing w:after="0"/>
              <w:jc w:val="both"/>
              <w:rPr>
                <w:sz w:val="28"/>
                <w:szCs w:val="28"/>
              </w:rPr>
            </w:pPr>
            <w:r w:rsidRPr="00A17911">
              <w:rPr>
                <w:sz w:val="28"/>
                <w:szCs w:val="28"/>
              </w:rPr>
              <w:t>Способность интерпретировать полученные результаты с учетом поставленной проблемы</w:t>
            </w:r>
          </w:p>
        </w:tc>
      </w:tr>
    </w:tbl>
    <w:p w:rsidR="00341946" w:rsidRPr="00AE50A5" w:rsidRDefault="00341946" w:rsidP="00DE2382">
      <w:pPr>
        <w:jc w:val="both"/>
        <w:rPr>
          <w:sz w:val="28"/>
          <w:szCs w:val="28"/>
        </w:rPr>
      </w:pPr>
    </w:p>
    <w:p w:rsidR="00341946" w:rsidRPr="007B41F4" w:rsidRDefault="00341946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«Информатика»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Pr="00AA1BCD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1.75pt">
            <v:imagedata r:id="rId9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Pr="00AA1BCD">
        <w:rPr>
          <w:position w:val="-18"/>
          <w:sz w:val="28"/>
          <w:szCs w:val="28"/>
        </w:rPr>
        <w:pict>
          <v:shape id="_x0000_i1026" type="#_x0000_t75" style="width:17.25pt;height:21.75pt">
            <v:imagedata r:id="rId10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976371">
        <w:rPr>
          <w:position w:val="-98"/>
          <w:sz w:val="28"/>
          <w:szCs w:val="28"/>
        </w:rPr>
        <w:object w:dxaOrig="3640" w:dyaOrig="2100">
          <v:shape id="_x0000_i1027" type="#_x0000_t75" style="width:196.5pt;height:114.75pt" o:ole="">
            <v:imagedata r:id="rId11" o:title=""/>
          </v:shape>
          <o:OLEObject Type="Embed" ProgID="Equation.3" ShapeID="_x0000_i1027" DrawAspect="Content" ObjectID="_1458476617" r:id="rId12"/>
        </w:object>
      </w:r>
      <w:r w:rsidRPr="007006BB">
        <w:rPr>
          <w:sz w:val="28"/>
          <w:szCs w:val="28"/>
        </w:rPr>
        <w:t>;</w:t>
      </w:r>
    </w:p>
    <w:p w:rsidR="00341946" w:rsidRPr="007006BB" w:rsidRDefault="00341946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341946" w:rsidRPr="007006BB" w:rsidRDefault="00341946" w:rsidP="00A42620">
      <w:pPr>
        <w:spacing w:line="360" w:lineRule="auto"/>
        <w:jc w:val="center"/>
        <w:rPr>
          <w:sz w:val="28"/>
          <w:szCs w:val="28"/>
        </w:rPr>
      </w:pPr>
      <w:r w:rsidRPr="00D645E5">
        <w:rPr>
          <w:position w:val="-38"/>
          <w:sz w:val="28"/>
          <w:szCs w:val="28"/>
        </w:rPr>
        <w:object w:dxaOrig="1800" w:dyaOrig="859">
          <v:shape id="_x0000_i1028" type="#_x0000_t75" style="width:90pt;height:42.75pt" o:ole="">
            <v:imagedata r:id="rId13" o:title=""/>
          </v:shape>
          <o:OLEObject Type="Embed" ProgID="Equation.3" ShapeID="_x0000_i1028" DrawAspect="Content" ObjectID="_1458476618" r:id="rId14"/>
        </w:object>
      </w:r>
      <w:r w:rsidRPr="007006BB">
        <w:rPr>
          <w:sz w:val="28"/>
          <w:szCs w:val="28"/>
        </w:rPr>
        <w:t>;</w:t>
      </w:r>
    </w:p>
    <w:p w:rsidR="00341946" w:rsidRPr="00280086" w:rsidRDefault="00341946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29" type="#_x0000_t75" style="width:39.75pt;height:21.75pt" o:ole="">
            <v:imagedata r:id="rId15" o:title=""/>
          </v:shape>
          <o:OLEObject Type="Embed" ProgID="Equation.3" ShapeID="_x0000_i1029" DrawAspect="Content" ObjectID="_1458476619" r:id="rId16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30" type="#_x0000_t75" style="width:41.25pt;height:21.75pt" o:ole="">
            <v:imagedata r:id="rId17" o:title=""/>
          </v:shape>
          <o:OLEObject Type="Embed" ProgID="Equation.3" ShapeID="_x0000_i1030" DrawAspect="Content" ObjectID="_1458476620" r:id="rId18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D645E5">
        <w:rPr>
          <w:position w:val="-38"/>
          <w:sz w:val="28"/>
          <w:szCs w:val="28"/>
        </w:rPr>
        <w:object w:dxaOrig="1280" w:dyaOrig="859">
          <v:shape id="_x0000_i1031" type="#_x0000_t75" style="width:63pt;height:42.75pt" o:ole="">
            <v:imagedata r:id="rId19" o:title=""/>
          </v:shape>
          <o:OLEObject Type="Embed" ProgID="Equation.3" ShapeID="_x0000_i1031" DrawAspect="Content" ObjectID="_1458476621" r:id="rId20"/>
        </w:object>
      </w:r>
      <w:r w:rsidRPr="007006BB">
        <w:rPr>
          <w:sz w:val="28"/>
          <w:szCs w:val="28"/>
        </w:rPr>
        <w:t>.</w:t>
      </w:r>
    </w:p>
    <w:p w:rsidR="00341946" w:rsidRPr="007006BB" w:rsidRDefault="00341946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341946" w:rsidRPr="00D76841" w:rsidRDefault="00341946" w:rsidP="00A42620">
      <w:pPr>
        <w:spacing w:line="360" w:lineRule="auto"/>
        <w:jc w:val="center"/>
      </w:pPr>
      <w:r w:rsidRPr="002A10EF">
        <w:rPr>
          <w:position w:val="-78"/>
          <w:sz w:val="28"/>
          <w:szCs w:val="28"/>
        </w:rPr>
        <w:object w:dxaOrig="4040" w:dyaOrig="1700">
          <v:shape id="_x0000_i1032" type="#_x0000_t75" style="width:200.25pt;height:82.5pt" o:ole="">
            <v:imagedata r:id="rId21" o:title=""/>
          </v:shape>
          <o:OLEObject Type="Embed" ProgID="Equation.3" ShapeID="_x0000_i1032" DrawAspect="Content" ObjectID="_1458476622" r:id="rId22"/>
        </w:object>
      </w:r>
      <w:r w:rsidRPr="007006BB">
        <w:rPr>
          <w:sz w:val="28"/>
          <w:szCs w:val="28"/>
        </w:rPr>
        <w:t>.</w:t>
      </w:r>
    </w:p>
    <w:p w:rsidR="00341946" w:rsidRPr="00860994" w:rsidRDefault="00341946" w:rsidP="00A42620"/>
    <w:p w:rsidR="00341946" w:rsidRDefault="00341946" w:rsidP="00F1001B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t xml:space="preserve">Карты элементов содержания олимпиадных заданий по дисциплине </w:t>
      </w:r>
      <w:r w:rsidRPr="007B41F4">
        <w:t>«</w:t>
      </w:r>
      <w:r>
        <w:t>Информатика</w:t>
      </w:r>
      <w:r w:rsidRPr="007B41F4">
        <w:t>»</w:t>
      </w:r>
    </w:p>
    <w:p w:rsidR="00341946" w:rsidRDefault="00341946" w:rsidP="002F3C2A">
      <w:pPr>
        <w:pStyle w:val="3"/>
        <w:numPr>
          <w:ilvl w:val="2"/>
          <w:numId w:val="6"/>
        </w:numPr>
      </w:pPr>
      <w:r w:rsidRPr="005F4803">
        <w:rPr>
          <w:caps/>
        </w:rPr>
        <w:t xml:space="preserve"> </w:t>
      </w:r>
      <w:r w:rsidRPr="005F4803">
        <w:t>Профили</w:t>
      </w:r>
      <w:r w:rsidRPr="005F4803">
        <w:rPr>
          <w:sz w:val="32"/>
          <w:szCs w:val="32"/>
        </w:rPr>
        <w:t xml:space="preserve"> </w:t>
      </w:r>
      <w:r w:rsidRPr="005F4803">
        <w:t>«Биотехнологии и медицина», «Гуманитарный и юридический», «Экономика и управление»</w:t>
      </w:r>
    </w:p>
    <w:p w:rsidR="00341946" w:rsidRDefault="00341946" w:rsidP="00F65B69"/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701"/>
        <w:gridCol w:w="2268"/>
        <w:gridCol w:w="3224"/>
      </w:tblGrid>
      <w:tr w:rsidR="00341946" w:rsidRPr="009D6CEE">
        <w:trPr>
          <w:trHeight w:val="1441"/>
          <w:tblHeader/>
        </w:trPr>
        <w:tc>
          <w:tcPr>
            <w:tcW w:w="1101" w:type="dxa"/>
            <w:vAlign w:val="center"/>
          </w:tcPr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Номер задания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Уровень компетент-ности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E82B13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Элементы содержания дисциплины, необходимые для формирования</w:t>
            </w:r>
          </w:p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предметных компетенций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pPr>
              <w:jc w:val="center"/>
              <w:rPr>
                <w:b/>
                <w:bCs/>
              </w:rPr>
            </w:pPr>
            <w:r w:rsidRPr="009D6CEE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jc w:val="center"/>
            </w:pPr>
            <w:r w:rsidRPr="009D6CEE">
              <w:t>1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История информатики</w:t>
            </w:r>
          </w:p>
        </w:tc>
        <w:tc>
          <w:tcPr>
            <w:tcW w:w="3224" w:type="dxa"/>
            <w:vAlign w:val="center"/>
          </w:tcPr>
          <w:p w:rsidR="00341946" w:rsidRPr="005F4803" w:rsidRDefault="00341946" w:rsidP="003E1920">
            <w:r w:rsidRPr="009D6CEE">
              <w:rPr>
                <w:i/>
                <w:iCs/>
                <w:color w:val="000000"/>
              </w:rPr>
              <w:t>Знать</w:t>
            </w:r>
            <w:r w:rsidRPr="009D6CEE">
              <w:t>: историю возникновения понятийного аппарата информатики.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rPr>
                <w:spacing w:val="3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r w:rsidRPr="009D6CEE">
              <w:t>Файловые системы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основные понятия файловой системы.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задавать маски имен файлов и папок.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3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2,3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представление чисел в различных системах счисления.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различные варианты написания числа.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4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 xml:space="preserve">Формулы и функции </w:t>
            </w:r>
            <w:r w:rsidRPr="009D6CEE">
              <w:rPr>
                <w:lang w:val="en-US"/>
              </w:rPr>
              <w:t>Excel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 xml:space="preserve">понятия относительных и абсолютных ссылок и стандартные формулы </w:t>
            </w:r>
            <w:r w:rsidRPr="009D6CEE">
              <w:rPr>
                <w:lang w:val="en-US"/>
              </w:rPr>
              <w:t>Excel</w:t>
            </w:r>
            <w:r w:rsidRPr="009D6CEE">
              <w:t>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 xml:space="preserve">использовать абсолютные и относительные ссылки в формулах и функциях </w:t>
            </w:r>
            <w:r w:rsidRPr="009D6CEE">
              <w:rPr>
                <w:lang w:val="en-US"/>
              </w:rPr>
              <w:t>Excel</w:t>
            </w:r>
            <w:r w:rsidRPr="009D6CEE">
              <w:t>; производить вычисления с использованием встроенных функций.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5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1,2,4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Формула Хартли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применять формулу Хартли или объемный подход для определения количества информации; осуществлять перевод количества информации из одной единицы измерения в другую.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6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основы алгоритмизации и программирования.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результаты выполнения циклического алгоритма.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7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</w:t>
            </w:r>
            <w:r w:rsidRPr="009D6CEE">
              <w:rPr>
                <w:lang w:val="en-US"/>
              </w:rPr>
              <w:t>2</w:t>
            </w:r>
            <w:r w:rsidRPr="009D6CEE">
              <w:t>,4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Формула Хартли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применять формулу Хартли или объемный подход для определения количества информации; осуществлять перевод количества информации из одной единицы измерения в другую.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8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Виды и способы хранения данных в компьютере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виды информации и особенности представления информации в ЭВМ.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оценивать размер файла для хранения различных данных.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9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2,3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представление чисел в различных системах счисления.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различные варианты написания числа.</w:t>
            </w:r>
          </w:p>
        </w:tc>
      </w:tr>
      <w:tr w:rsidR="00341946" w:rsidRPr="009D6CEE">
        <w:trPr>
          <w:trHeight w:val="1643"/>
        </w:trPr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10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Алгоритмы и программирование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циклические структуры и целочисленную арифметику.</w:t>
            </w:r>
          </w:p>
          <w:p w:rsidR="00341946" w:rsidRDefault="00341946" w:rsidP="003E1920">
            <w:r w:rsidRPr="009D6CEE">
              <w:rPr>
                <w:i/>
                <w:iCs/>
              </w:rPr>
              <w:t>Уметь:</w:t>
            </w:r>
            <w:r w:rsidRPr="009D6CEE">
              <w:t xml:space="preserve"> составлять </w:t>
            </w:r>
          </w:p>
          <w:p w:rsidR="00341946" w:rsidRPr="009D6CEE" w:rsidRDefault="00341946" w:rsidP="003E1920">
            <w:r w:rsidRPr="009D6CEE">
              <w:t>циклы и рассчитывать целочисленные выражения.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11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</w:t>
            </w:r>
            <w:r w:rsidRPr="009D6CEE">
              <w:rPr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Основные логические операции и их использование при построении запросов к базам данных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основные логические операции объединения и пересечения.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находить пересечение и объединение множеств.</w:t>
            </w:r>
          </w:p>
        </w:tc>
      </w:tr>
      <w:tr w:rsidR="00341946" w:rsidRPr="009D6CEE">
        <w:trPr>
          <w:trHeight w:val="1643"/>
        </w:trPr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12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1,3,4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</w:rPr>
              <w:t>Знать:</w:t>
            </w:r>
            <w:r w:rsidRPr="009D6CEE">
              <w:t xml:space="preserve"> основы алгоритмизации и программирования.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результаты выполнения циклического алгоритма.</w:t>
            </w:r>
          </w:p>
          <w:p w:rsidR="00341946" w:rsidRPr="009D6CEE" w:rsidRDefault="00341946" w:rsidP="003E1920">
            <w:r w:rsidRPr="009D6CEE">
              <w:rPr>
                <w:i/>
                <w:iCs/>
              </w:rPr>
              <w:t>Владеть:</w:t>
            </w:r>
            <w:r w:rsidRPr="009D6CEE">
              <w:t xml:space="preserve"> методами обработки строковых данных.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13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1,3,4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основы алгоритмизации и программирования.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результаты выполнения циклического алгоритма.</w:t>
            </w:r>
          </w:p>
          <w:p w:rsidR="00341946" w:rsidRPr="009D6CEE" w:rsidRDefault="00341946" w:rsidP="003E1920">
            <w:pPr>
              <w:rPr>
                <w:lang w:val="en-US"/>
              </w:rPr>
            </w:pPr>
            <w:r w:rsidRPr="009D6CEE">
              <w:rPr>
                <w:i/>
                <w:iCs/>
              </w:rPr>
              <w:t>Владеть:</w:t>
            </w:r>
            <w:r w:rsidRPr="009D6CEE">
              <w:t xml:space="preserve"> методами обработки массивов</w:t>
            </w:r>
            <w:r w:rsidRPr="009D6CEE">
              <w:rPr>
                <w:lang w:val="en-US"/>
              </w:rPr>
              <w:t>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14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основы алгоритмизации и программирования.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определять результаты выполнения циклического алгоритма.</w:t>
            </w:r>
          </w:p>
          <w:p w:rsidR="00341946" w:rsidRPr="009D6CEE" w:rsidRDefault="00341946" w:rsidP="003E1920">
            <w:pPr>
              <w:rPr>
                <w:lang w:val="en-US"/>
              </w:rPr>
            </w:pPr>
            <w:r w:rsidRPr="009D6CEE">
              <w:rPr>
                <w:i/>
                <w:iCs/>
              </w:rPr>
              <w:t>Владеть:</w:t>
            </w:r>
            <w:r w:rsidRPr="009D6CEE">
              <w:t xml:space="preserve"> методами обработки массивов</w:t>
            </w:r>
            <w:r w:rsidRPr="009D6CEE">
              <w:rPr>
                <w:lang w:val="en-US"/>
              </w:rPr>
              <w:t>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15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Объемный подход к измерению информации; основные единицы измерения информации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формулу Хартли для измерения информации; объемный подход к измерению информации; основные единицы измерения информации.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применять формулу Хартли или объемный подход для определения количества информации; осуществлять перевод количества информации из одной единицы измерения в другую.</w:t>
            </w:r>
          </w:p>
        </w:tc>
      </w:tr>
      <w:tr w:rsidR="00341946" w:rsidRPr="009D6CEE">
        <w:tc>
          <w:tcPr>
            <w:tcW w:w="11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9D6CEE">
              <w:t>16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rPr>
                <w:spacing w:val="3"/>
              </w:rPr>
            </w:pPr>
            <w:r w:rsidRPr="009D6CEE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1,2,3</w:t>
            </w:r>
          </w:p>
        </w:tc>
        <w:tc>
          <w:tcPr>
            <w:tcW w:w="2268" w:type="dxa"/>
            <w:vAlign w:val="center"/>
          </w:tcPr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341946" w:rsidRPr="009D6CEE" w:rsidRDefault="00341946" w:rsidP="003E1920">
            <w:r w:rsidRPr="009D6CEE">
              <w:rPr>
                <w:i/>
                <w:iCs/>
                <w:color w:val="000000"/>
              </w:rPr>
              <w:t>Знать: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циклические структуры и целочисленную арифметику.</w:t>
            </w:r>
          </w:p>
          <w:p w:rsidR="00341946" w:rsidRPr="009D6CEE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D6CEE">
              <w:rPr>
                <w:i/>
                <w:iCs/>
                <w:color w:val="000000"/>
              </w:rPr>
              <w:t>Уметь:</w:t>
            </w:r>
            <w:r w:rsidRPr="009D6CEE">
              <w:rPr>
                <w:color w:val="000000"/>
              </w:rPr>
              <w:t xml:space="preserve"> </w:t>
            </w:r>
            <w:r w:rsidRPr="009D6CEE">
              <w:t>составлять циклы и находить заданные значения по условиям.</w:t>
            </w:r>
          </w:p>
          <w:p w:rsidR="00341946" w:rsidRPr="009D6CEE" w:rsidRDefault="00341946" w:rsidP="003E1920">
            <w:r w:rsidRPr="009D6CEE">
              <w:rPr>
                <w:i/>
                <w:iCs/>
              </w:rPr>
              <w:t>Владеть:</w:t>
            </w:r>
            <w:r w:rsidRPr="009D6CEE">
              <w:t xml:space="preserve"> навыками распознавания проблем, которые могут быть решены посредством полного перебора и целочисленной арифметики.</w:t>
            </w:r>
          </w:p>
        </w:tc>
      </w:tr>
    </w:tbl>
    <w:p w:rsidR="00341946" w:rsidRPr="00BA41EF" w:rsidRDefault="00341946" w:rsidP="00BA41EF"/>
    <w:tbl/>
    <w:p w:rsidR="00341946" w:rsidRDefault="00341946" w:rsidP="002F3C2A">
      <w:pPr>
        <w:pStyle w:val="3"/>
      </w:pPr>
      <w:r w:rsidRPr="00F70C4F">
        <w:rPr>
          <w:caps/>
        </w:rPr>
        <w:t xml:space="preserve"> </w:t>
      </w:r>
      <w:r w:rsidRPr="00F70C4F">
        <w:t>Профили «Специализированный (с углубленным изучением дисциплины «Информатика»)», «Техника и технологии»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701"/>
        <w:gridCol w:w="2268"/>
        <w:gridCol w:w="3224"/>
      </w:tblGrid>
      <w:tr w:rsidR="00341946" w:rsidRPr="00446932">
        <w:trPr>
          <w:trHeight w:val="1441"/>
          <w:tblHeader/>
        </w:trPr>
        <w:tc>
          <w:tcPr>
            <w:tcW w:w="1101" w:type="dxa"/>
            <w:vAlign w:val="center"/>
          </w:tcPr>
          <w:p w:rsidR="00341946" w:rsidRPr="00691F0F" w:rsidRDefault="00341946" w:rsidP="003E1920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Номер задания</w:t>
            </w:r>
          </w:p>
        </w:tc>
        <w:tc>
          <w:tcPr>
            <w:tcW w:w="1701" w:type="dxa"/>
            <w:vAlign w:val="center"/>
          </w:tcPr>
          <w:p w:rsidR="00341946" w:rsidRPr="00691F0F" w:rsidRDefault="00341946" w:rsidP="003E1920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Уровень компетентности</w:t>
            </w:r>
          </w:p>
        </w:tc>
        <w:tc>
          <w:tcPr>
            <w:tcW w:w="1701" w:type="dxa"/>
            <w:vAlign w:val="center"/>
          </w:tcPr>
          <w:p w:rsidR="00341946" w:rsidRPr="00691F0F" w:rsidRDefault="00341946" w:rsidP="003E1920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jc w:val="center"/>
              <w:rPr>
                <w:b/>
                <w:bCs/>
              </w:rPr>
            </w:pPr>
            <w:r w:rsidRPr="0097179D">
              <w:rPr>
                <w:b/>
                <w:bCs/>
              </w:rPr>
              <w:t>Элементы содержания дисциплины, необходимые для формирования</w:t>
            </w:r>
          </w:p>
          <w:p w:rsidR="00341946" w:rsidRPr="0097179D" w:rsidRDefault="00341946" w:rsidP="003E1920">
            <w:pPr>
              <w:jc w:val="center"/>
              <w:rPr>
                <w:b/>
                <w:bCs/>
              </w:rPr>
            </w:pPr>
            <w:r w:rsidRPr="0097179D">
              <w:rPr>
                <w:b/>
                <w:bCs/>
              </w:rPr>
              <w:t>предметных компетенций</w:t>
            </w:r>
          </w:p>
        </w:tc>
        <w:tc>
          <w:tcPr>
            <w:tcW w:w="3224" w:type="dxa"/>
            <w:vAlign w:val="center"/>
          </w:tcPr>
          <w:p w:rsidR="00341946" w:rsidRPr="00691F0F" w:rsidRDefault="00341946" w:rsidP="003E1920">
            <w:pPr>
              <w:jc w:val="center"/>
              <w:rPr>
                <w:b/>
                <w:bCs/>
              </w:rPr>
            </w:pPr>
            <w:r w:rsidRPr="00691F0F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2,3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Виды и способы хранения данных в компьютере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виды информации и особенности представления информации в ЭВМ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оценивать размер файла для хранения различных данных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1,2,4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Компьютерные сети: протоколы Интернета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принципы адресации в компьютерных сетях</w:t>
            </w:r>
            <w:r w:rsidRPr="00302F65">
              <w:t>.</w:t>
            </w:r>
          </w:p>
          <w:p w:rsidR="00341946" w:rsidRPr="003003F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определять верные </w:t>
            </w:r>
            <w:r w:rsidRPr="00711D06">
              <w:rPr>
                <w:lang w:val="en-US"/>
              </w:rPr>
              <w:t>IP</w:t>
            </w:r>
            <w:r w:rsidRPr="00711D06">
              <w:t>-адреса</w:t>
            </w:r>
            <w:r w:rsidRPr="003003F6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3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 xml:space="preserve">Формулы и функции </w:t>
            </w:r>
            <w:r w:rsidRPr="0097179D">
              <w:rPr>
                <w:lang w:val="en-US"/>
              </w:rPr>
              <w:t>Excel</w:t>
            </w:r>
          </w:p>
        </w:tc>
        <w:tc>
          <w:tcPr>
            <w:tcW w:w="3224" w:type="dxa"/>
            <w:vAlign w:val="center"/>
          </w:tcPr>
          <w:p w:rsidR="00341946" w:rsidRPr="00711D06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понятия относительных и абсолютных ссылок и стандартные формулы </w:t>
            </w:r>
            <w:r w:rsidRPr="00711D06">
              <w:rPr>
                <w:lang w:val="en-US"/>
              </w:rPr>
              <w:t>Excel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использовать абсолютные и относительные ссылки в формулах и функциях </w:t>
            </w:r>
            <w:r w:rsidRPr="00711D06">
              <w:rPr>
                <w:lang w:val="en-US"/>
              </w:rPr>
              <w:t>Excel</w:t>
            </w:r>
            <w:r w:rsidRPr="00711D06">
              <w:t>, производить вычисления с использованием встроенных функций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4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rPr>
                <w:spacing w:val="-2"/>
              </w:rPr>
              <w:t>Базовый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jc w:val="center"/>
            </w:pPr>
            <w:r w:rsidRPr="00711D06">
              <w:t>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r w:rsidRPr="0097179D">
              <w:t>Файловые системы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ос</w:t>
            </w:r>
            <w:r>
              <w:t>новные понятия файловой системы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задавать маски имен файлов и папок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5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Компьютерные сети: протоколы Интернета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принципы адресации в компьютерных сетях</w:t>
            </w:r>
            <w:r w:rsidRPr="00302F65">
              <w:t>.</w:t>
            </w:r>
          </w:p>
          <w:p w:rsidR="00341946" w:rsidRPr="003003F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определять верные </w:t>
            </w:r>
            <w:r w:rsidRPr="00711D06">
              <w:rPr>
                <w:lang w:val="en-US"/>
              </w:rPr>
              <w:t>IP</w:t>
            </w:r>
            <w:r w:rsidRPr="00711D06">
              <w:t>-адреса</w:t>
            </w:r>
            <w:r w:rsidRPr="003003F6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6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2,3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представление чисел в различных системах счисления</w:t>
            </w:r>
            <w:r w:rsidRPr="00302F65">
              <w:t>.</w:t>
            </w:r>
          </w:p>
          <w:p w:rsidR="00341946" w:rsidRPr="00302F65" w:rsidRDefault="00341946" w:rsidP="003E1920">
            <w:r w:rsidRPr="00302F65">
              <w:rPr>
                <w:i/>
                <w:iCs/>
              </w:rPr>
              <w:t>Уметь:</w:t>
            </w:r>
            <w:r w:rsidRPr="00711D06">
              <w:t xml:space="preserve"> определять количество различных вариантов написания числа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7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1,2,3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Позиционные системы счисления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правила перевода целых чисел</w:t>
            </w:r>
            <w:r w:rsidRPr="00302F65">
              <w:t>.</w:t>
            </w:r>
          </w:p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составлять алгоритмы переводов целых чисел в различные системы счисления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8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Виды и способы хранения данных в компьютере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виды информации и особенности представления информации в ЭВМ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оценивать размер файла для хранения различных данных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9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</w:t>
            </w:r>
            <w:r w:rsidRPr="00711D06">
              <w:rPr>
                <w:lang w:val="en-US"/>
              </w:rPr>
              <w:t>2</w:t>
            </w:r>
            <w:r w:rsidRPr="00711D06">
              <w:t>,4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Виды и способы хранения данных в компьютере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виды информации и особенности представления информации в ЭВМ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оценивать размер файл</w:t>
            </w:r>
            <w:r>
              <w:t>а для хранения различных данных.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10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Алгоритмы и программирование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циклические структуры и целочисленную арифметику</w:t>
            </w:r>
            <w:r w:rsidRPr="00302F65">
              <w:t>.</w:t>
            </w:r>
          </w:p>
          <w:p w:rsidR="0034194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составлять 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D06">
              <w:t>циклы и рассчитывать целочисленные выражения</w:t>
            </w:r>
            <w:r w:rsidRPr="00302F65">
              <w:rPr>
                <w:sz w:val="28"/>
                <w:szCs w:val="28"/>
              </w:rPr>
              <w:t>.</w:t>
            </w:r>
          </w:p>
        </w:tc>
      </w:tr>
      <w:tr w:rsidR="00341946" w:rsidRPr="00446932">
        <w:trPr>
          <w:trHeight w:val="1122"/>
        </w:trPr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11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1,2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Логические функции, логические схемы</w:t>
            </w:r>
          </w:p>
        </w:tc>
        <w:tc>
          <w:tcPr>
            <w:tcW w:w="3224" w:type="dxa"/>
            <w:vAlign w:val="center"/>
          </w:tcPr>
          <w:p w:rsidR="00341946" w:rsidRPr="003003F6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принципы логических функций</w:t>
            </w:r>
            <w:r w:rsidRPr="003003F6">
              <w:t>.</w:t>
            </w:r>
          </w:p>
          <w:p w:rsidR="00341946" w:rsidRPr="003003F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вычислять логические выражения</w:t>
            </w:r>
            <w:r w:rsidRPr="003003F6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12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1,3,4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A607A8">
              <w:t>основы алгоритмизации и программирования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A607A8">
              <w:t>определять результаты выполнения циклического алгоритма</w:t>
            </w:r>
            <w:r w:rsidRPr="00302F65">
              <w:t>.</w:t>
            </w:r>
          </w:p>
          <w:p w:rsidR="00341946" w:rsidRPr="00302F65" w:rsidRDefault="00341946" w:rsidP="003E1920">
            <w:r w:rsidRPr="00302F65">
              <w:rPr>
                <w:i/>
                <w:iCs/>
              </w:rPr>
              <w:t>Владеть:</w:t>
            </w:r>
            <w:r w:rsidRPr="00A607A8">
              <w:t xml:space="preserve"> методами обработки строковых данных</w:t>
            </w:r>
            <w:r w:rsidRPr="00302F65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13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1,3,4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Алгоритмы циклической структуры</w:t>
            </w:r>
          </w:p>
        </w:tc>
        <w:tc>
          <w:tcPr>
            <w:tcW w:w="3224" w:type="dxa"/>
            <w:vAlign w:val="center"/>
          </w:tcPr>
          <w:p w:rsidR="00341946" w:rsidRPr="00302F65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основы алгоритмизации и программирования</w:t>
            </w:r>
            <w:r w:rsidRPr="00302F65">
              <w:t>.</w:t>
            </w:r>
          </w:p>
          <w:p w:rsidR="00341946" w:rsidRPr="00302F65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определять результаты выполнения циклического алгоритма</w:t>
            </w:r>
            <w:r w:rsidRPr="00302F65">
              <w:t>.</w:t>
            </w:r>
          </w:p>
          <w:p w:rsidR="00341946" w:rsidRPr="00302F65" w:rsidRDefault="00341946" w:rsidP="003E1920">
            <w:pPr>
              <w:rPr>
                <w:lang w:val="en-US"/>
              </w:rPr>
            </w:pPr>
            <w:r w:rsidRPr="00302F65">
              <w:rPr>
                <w:i/>
                <w:iCs/>
              </w:rPr>
              <w:t>Владеть:</w:t>
            </w:r>
            <w:r w:rsidRPr="00711D06">
              <w:t xml:space="preserve"> методами обработки массивов</w:t>
            </w:r>
            <w:r>
              <w:rPr>
                <w:lang w:val="en-US"/>
              </w:rPr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11D06">
              <w:t>1</w:t>
            </w:r>
            <w:r w:rsidRPr="00711D06">
              <w:rPr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2,</w:t>
            </w:r>
            <w:r w:rsidRPr="00711D06">
              <w:rPr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341946" w:rsidRPr="00711D06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циклические структуры и целочисленную арифметику</w:t>
            </w:r>
            <w:r w:rsidRPr="00302F65">
              <w:t>.</w:t>
            </w:r>
            <w:r w:rsidRPr="00711D06">
              <w:t xml:space="preserve">  </w:t>
            </w:r>
          </w:p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составлять циклы и находить заданные значения по условиям</w:t>
            </w:r>
            <w:r w:rsidRPr="0097179D">
              <w:t>.</w:t>
            </w:r>
          </w:p>
          <w:p w:rsidR="00341946" w:rsidRPr="0097179D" w:rsidRDefault="00341946" w:rsidP="003E1920">
            <w:r w:rsidRPr="00302F65">
              <w:rPr>
                <w:i/>
                <w:iCs/>
              </w:rPr>
              <w:t>Владеть:</w:t>
            </w:r>
            <w:r w:rsidRPr="00711D06">
              <w:t xml:space="preserve"> навыками распознавания проблем, которые могут быть решены посредством полного перебора и целочисленной арифметики</w:t>
            </w:r>
            <w:r w:rsidRPr="0097179D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15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>
              <w:t>Повышенный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1,3,4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Файловые системы</w:t>
            </w:r>
          </w:p>
        </w:tc>
        <w:tc>
          <w:tcPr>
            <w:tcW w:w="3224" w:type="dxa"/>
            <w:vAlign w:val="center"/>
          </w:tcPr>
          <w:p w:rsidR="00341946" w:rsidRPr="0097179D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 xml:space="preserve">основные понятия </w:t>
            </w:r>
            <w:r>
              <w:t>файловой системы</w:t>
            </w:r>
            <w:r w:rsidRPr="0097179D">
              <w:t>.</w:t>
            </w:r>
          </w:p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задавать маски имен файлов и папок</w:t>
            </w:r>
            <w:r w:rsidRPr="0097179D">
              <w:t>.</w:t>
            </w:r>
          </w:p>
        </w:tc>
      </w:tr>
      <w:tr w:rsidR="00341946" w:rsidRPr="00446932">
        <w:tc>
          <w:tcPr>
            <w:tcW w:w="11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16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rPr>
                <w:spacing w:val="3"/>
              </w:rPr>
            </w:pPr>
            <w:r w:rsidRPr="00711D06">
              <w:t>Высокий</w:t>
            </w:r>
          </w:p>
        </w:tc>
        <w:tc>
          <w:tcPr>
            <w:tcW w:w="1701" w:type="dxa"/>
            <w:vAlign w:val="center"/>
          </w:tcPr>
          <w:p w:rsidR="00341946" w:rsidRPr="00711D06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711D06">
              <w:t>2,</w:t>
            </w:r>
            <w:r w:rsidRPr="00711D06">
              <w:rPr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97179D">
              <w:t>Циклы, сложные логические условия и целочисленная арифметика</w:t>
            </w:r>
          </w:p>
        </w:tc>
        <w:tc>
          <w:tcPr>
            <w:tcW w:w="3224" w:type="dxa"/>
            <w:vAlign w:val="center"/>
          </w:tcPr>
          <w:p w:rsidR="00341946" w:rsidRPr="00711D06" w:rsidRDefault="00341946" w:rsidP="003E1920">
            <w:r w:rsidRPr="000726FC">
              <w:rPr>
                <w:i/>
                <w:iCs/>
                <w:color w:val="000000"/>
              </w:rPr>
              <w:t>Знать: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циклические структуры и целочисленную арифметику</w:t>
            </w:r>
            <w:r w:rsidRPr="0097179D">
              <w:t>.</w:t>
            </w:r>
            <w:r w:rsidRPr="00711D06">
              <w:t xml:space="preserve">  </w:t>
            </w:r>
          </w:p>
          <w:p w:rsidR="00341946" w:rsidRPr="0097179D" w:rsidRDefault="00341946" w:rsidP="003E1920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0726FC">
              <w:rPr>
                <w:i/>
                <w:iCs/>
                <w:color w:val="000000"/>
              </w:rPr>
              <w:t>Уметь:</w:t>
            </w:r>
            <w:r w:rsidRPr="00D17916">
              <w:rPr>
                <w:color w:val="000000"/>
              </w:rPr>
              <w:t xml:space="preserve"> </w:t>
            </w:r>
            <w:r w:rsidRPr="00711D06">
              <w:t>составлять циклы и находить заданные значения по условиям</w:t>
            </w:r>
            <w:r w:rsidRPr="0097179D">
              <w:t>.</w:t>
            </w:r>
          </w:p>
          <w:p w:rsidR="00341946" w:rsidRPr="0097179D" w:rsidRDefault="00341946" w:rsidP="003E1920">
            <w:r w:rsidRPr="00302F65">
              <w:rPr>
                <w:i/>
                <w:iCs/>
              </w:rPr>
              <w:t xml:space="preserve">Владеть: </w:t>
            </w:r>
            <w:r w:rsidRPr="00711D06">
              <w:t xml:space="preserve">навыками распознавания проблем, </w:t>
            </w:r>
            <w:r w:rsidRPr="0024255D">
              <w:t>которые могут быть решены посредством полного перебора и целочисленной арифметики.</w:t>
            </w:r>
          </w:p>
        </w:tc>
      </w:tr>
    </w:tbl>
    <w:p w:rsidR="00341946" w:rsidRPr="00BA41EF" w:rsidRDefault="00341946" w:rsidP="00BA41EF"/>
    <w:tbl/>
    <w:p w:rsidR="00341946" w:rsidRPr="002B00E9" w:rsidRDefault="00341946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Информатика</w:t>
      </w:r>
      <w:r w:rsidRPr="002B00E9">
        <w:t>»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341946" w:rsidRPr="00046DA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341946" w:rsidRPr="00FC09D0" w:rsidRDefault="00341946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341946" w:rsidRPr="00FC09D0" w:rsidRDefault="00341946" w:rsidP="00FC09D0">
      <w:pPr>
        <w:ind w:firstLine="720"/>
        <w:jc w:val="both"/>
        <w:rPr>
          <w:sz w:val="28"/>
          <w:szCs w:val="28"/>
        </w:rPr>
      </w:pPr>
    </w:p>
    <w:p w:rsidR="00341946" w:rsidRPr="00143DBD" w:rsidRDefault="00341946" w:rsidP="00B06168">
      <w:pPr>
        <w:pStyle w:val="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>
        <w:t>Профиль</w:t>
      </w:r>
      <w:r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341946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1343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90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341946" w:rsidRPr="008162E0" w:rsidRDefault="00341946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Pr="00A17911">
        <w:rPr>
          <w:sz w:val="28"/>
          <w:szCs w:val="28"/>
        </w:rPr>
        <w:t>5</w:t>
      </w:r>
      <w:r>
        <w:rPr>
          <w:sz w:val="28"/>
          <w:szCs w:val="28"/>
        </w:rPr>
        <w:t>; от 0,1</w:t>
      </w:r>
      <w:r w:rsidRPr="00A17911">
        <w:rPr>
          <w:sz w:val="28"/>
          <w:szCs w:val="28"/>
        </w:rPr>
        <w:t>5</w:t>
      </w:r>
      <w:r>
        <w:rPr>
          <w:sz w:val="28"/>
          <w:szCs w:val="28"/>
        </w:rPr>
        <w:t xml:space="preserve"> до 0,30; от 0,</w:t>
      </w:r>
      <w:r w:rsidRPr="00A17911">
        <w:rPr>
          <w:sz w:val="28"/>
          <w:szCs w:val="28"/>
        </w:rPr>
        <w:t>30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341946" w:rsidRPr="008F23D4" w:rsidRDefault="00341946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1343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90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15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6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26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22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15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20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6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15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15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40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26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21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p w:rsidR="00341946" w:rsidRPr="00143DBD" w:rsidRDefault="00341946" w:rsidP="00B06168">
      <w:pPr>
        <w:pStyle w:val="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>
        <w:t>Профиль</w:t>
      </w:r>
      <w:r w:rsidRPr="00143DBD">
        <w:rPr>
          <w:lang w:val="en-US"/>
        </w:rPr>
        <w:t xml:space="preserve"> «</w:t>
      </w:r>
      <w:r>
        <w:rPr>
          <w:lang w:val="en-US"/>
        </w:rPr>
        <w:t xml:space="preserve">Экономика и управление</w:t>
      </w:r>
      <w:r w:rsidRPr="00143DBD">
        <w:rPr>
          <w:lang w:val="en-US"/>
        </w:rPr>
        <w:t>»</w:t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Информатика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341946" w:rsidRPr="003D4E66" w:rsidRDefault="00341946" w:rsidP="00D16E94">
      <w:pPr>
        <w:ind w:firstLine="720"/>
        <w:rPr>
          <w:sz w:val="28"/>
          <w:szCs w:val="28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Экономика и управление</w:t>
      </w:r>
      <w:r w:rsidRPr="00FF6410">
        <w:rPr>
          <w:sz w:val="28"/>
          <w:szCs w:val="28"/>
        </w:rPr>
        <w:t>»</w:t>
      </w:r>
    </w:p>
    <w:p w:rsidR="00341946" w:rsidRPr="00E24998" w:rsidRDefault="00341946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341946" w:rsidRPr="000D2BC5" w:rsidRDefault="00341946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5E2572" w:rsidRDefault="00341946" w:rsidP="0062590E">
      <w:pPr>
        <w:ind w:firstLine="708"/>
        <w:jc w:val="both"/>
        <w:rPr>
          <w:sz w:val="28"/>
          <w:szCs w:val="28"/>
        </w:rPr>
      </w:pPr>
    </w:p>
    <w:p w:rsidR="00341946" w:rsidRPr="00A146CE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967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59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Экономика и управление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341946" w:rsidRPr="00583B17" w:rsidRDefault="00341946" w:rsidP="00DE2382">
      <w:pPr>
        <w:rPr>
          <w:sz w:val="28"/>
          <w:szCs w:val="28"/>
        </w:rPr>
      </w:pPr>
    </w:p>
    <w:p w:rsidR="00341946" w:rsidRPr="00A24A73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24A73">
        <w:rPr>
          <w:sz w:val="28"/>
          <w:szCs w:val="28"/>
        </w:rPr>
        <w:t>»</w:t>
      </w:r>
    </w:p>
    <w:p w:rsidR="00341946" w:rsidRPr="008162E0" w:rsidRDefault="00341946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2_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8162E0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Pr="00A17911">
        <w:rPr>
          <w:sz w:val="28"/>
          <w:szCs w:val="28"/>
        </w:rPr>
        <w:t>5</w:t>
      </w:r>
      <w:r>
        <w:rPr>
          <w:sz w:val="28"/>
          <w:szCs w:val="28"/>
        </w:rPr>
        <w:t>; от 0,1</w:t>
      </w:r>
      <w:r w:rsidRPr="00A17911">
        <w:rPr>
          <w:sz w:val="28"/>
          <w:szCs w:val="28"/>
        </w:rPr>
        <w:t>5</w:t>
      </w:r>
      <w:r>
        <w:rPr>
          <w:sz w:val="28"/>
          <w:szCs w:val="28"/>
        </w:rPr>
        <w:t xml:space="preserve"> до 0,30; от 0,</w:t>
      </w:r>
      <w:r w:rsidRPr="00A17911">
        <w:rPr>
          <w:sz w:val="28"/>
          <w:szCs w:val="28"/>
        </w:rPr>
        <w:t>30</w:t>
      </w:r>
      <w:r>
        <w:rPr>
          <w:sz w:val="28"/>
          <w:szCs w:val="28"/>
        </w:rPr>
        <w:t xml:space="preserve"> до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>; от 0,</w:t>
      </w:r>
      <w:r w:rsidRPr="00A17911">
        <w:rPr>
          <w:sz w:val="28"/>
          <w:szCs w:val="28"/>
        </w:rPr>
        <w:t>50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341946" w:rsidRDefault="00341946" w:rsidP="009F08B6">
      <w:pPr>
        <w:ind w:firstLine="360"/>
        <w:jc w:val="both"/>
        <w:rPr>
          <w:sz w:val="28"/>
          <w:szCs w:val="28"/>
        </w:rPr>
      </w:pPr>
    </w:p>
    <w:p w:rsidR="00341946" w:rsidRDefault="00341946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341946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341946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</w:tr>
    </w:tbl>
    <w:p w:rsidR="00341946" w:rsidRPr="00642C25" w:rsidRDefault="00341946" w:rsidP="00F570B0">
      <w:pPr>
        <w:rPr>
          <w:b/>
          <w:bCs/>
          <w:sz w:val="28"/>
          <w:szCs w:val="28"/>
          <w:lang w:val="en-US"/>
        </w:rPr>
      </w:pPr>
    </w:p>
    <w:p w:rsidR="00341946" w:rsidRDefault="00341946" w:rsidP="00293A6D">
      <w:pPr>
        <w:jc w:val="center"/>
        <w:rPr>
          <w:b/>
          <w:bCs/>
          <w:sz w:val="28"/>
          <w:szCs w:val="28"/>
          <w:lang w:val="en-US"/>
        </w:rPr>
      </w:pPr>
    </w:p>
    <w:p w:rsidR="00341946" w:rsidRPr="00FF6410" w:rsidRDefault="00341946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Информатика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Экономика и управление</w:t>
      </w:r>
      <w:r w:rsidRPr="00FF6410">
        <w:rPr>
          <w:sz w:val="28"/>
          <w:szCs w:val="28"/>
        </w:rPr>
        <w:t>»</w:t>
      </w:r>
    </w:p>
    <w:p w:rsidR="00341946" w:rsidRPr="008F23D4" w:rsidRDefault="00341946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22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Pr="003D4E66" w:rsidRDefault="00341946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967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59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Информатика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50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14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30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Default="00341946" w:rsidP="00FB3201">
      <w:pPr>
        <w:keepNext/>
        <w:jc w:val="center"/>
        <w:rPr>
          <w:lang w:val="en-US"/>
        </w:rPr>
      </w:pPr>
    </w:p>
    <w:p w:rsidR="00341946" w:rsidRPr="00A24A73" w:rsidRDefault="00341946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341946" w:rsidRPr="00046DA0">
        <w:trPr>
          <w:trHeight w:val="308"/>
        </w:trPr>
        <w:tc>
          <w:tcPr>
            <w:tcW w:w="10008" w:type="dxa"/>
            <w:vAlign w:val="center"/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341946" w:rsidRPr="00A94BCF">
        <w:tc>
          <w:tcPr>
            <w:tcW w:w="10008" w:type="dxa"/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946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341946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341946" w:rsidRPr="007C021A" w:rsidRDefault="00341946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2_2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1946" w:rsidRPr="00666E6B" w:rsidRDefault="00341946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Информатика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Экономика и управление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341946" w:rsidRPr="00381F90" w:rsidRDefault="00341946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341946" w:rsidRPr="00A27380" w:rsidRDefault="00341946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341946" w:rsidRDefault="00341946" w:rsidP="008F23D4">
      <w:pPr>
        <w:ind w:firstLine="567"/>
        <w:rPr>
          <w:lang w:val="en-US"/>
        </w:rPr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72</w:t>
      </w:r>
      <w:r w:rsidRPr="006E6EB6">
        <w:rPr>
          <w:sz w:val="28"/>
          <w:szCs w:val="28"/>
        </w:rPr>
        <w:t>%.</w:t>
      </w:r>
    </w:p>
    <w:p w:rsidR="00341946" w:rsidRPr="00F77F4A" w:rsidRDefault="00341946" w:rsidP="008F23D4">
      <w:pPr>
        <w:ind w:firstLine="567"/>
        <w:rPr>
          <w:sz w:val="28"/>
          <w:szCs w:val="28"/>
        </w:rPr>
      </w:pPr>
    </w:p>
    <w:p w:rsidR="00341946" w:rsidRPr="00F77F4A" w:rsidRDefault="00341946" w:rsidP="009C676E">
      <w:pPr>
        <w:ind w:firstLine="360"/>
        <w:rPr>
          <w:sz w:val="28"/>
          <w:szCs w:val="28"/>
        </w:rPr>
      </w:pPr>
    </w:p>
    <w:p w:rsidR="00341946" w:rsidRPr="00F77F4A" w:rsidRDefault="00341946" w:rsidP="00EC15C1">
      <w:pPr>
        <w:jc w:val="center"/>
        <w:rPr>
          <w:b/>
          <w:bCs/>
          <w:sz w:val="28"/>
          <w:szCs w:val="28"/>
        </w:rPr>
      </w:pPr>
    </w:p>
    <w:p w:rsidR="00341946" w:rsidRPr="00A24A73" w:rsidRDefault="00341946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Информатика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Экономика и управление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2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946" w:rsidRDefault="00341946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Экономика и управление</w:t>
      </w:r>
      <w:r>
        <w:rPr>
          <w:sz w:val="28"/>
          <w:szCs w:val="28"/>
        </w:rPr>
        <w:t>» приведены в Приложении Б.</w:t>
      </w:r>
    </w:p>
    <w:tbl/>
    <w:tbl/>
    <w:p w:rsidR="00341946" w:rsidRPr="00046DA0" w:rsidRDefault="00341946" w:rsidP="00EC15C1">
      <w:pPr>
        <w:ind w:firstLine="720"/>
        <w:jc w:val="both"/>
        <w:rPr>
          <w:sz w:val="28"/>
          <w:szCs w:val="28"/>
        </w:rPr>
      </w:pPr>
    </w:p>
    <w:p w:rsidR="00341946" w:rsidRPr="00D029F9" w:rsidRDefault="00341946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t xml:space="preserve">Приложение </w:t>
      </w:r>
      <w:r>
        <w:t>А</w:t>
      </w:r>
      <w:r w:rsidRPr="000A0889">
        <w:t>. Задания</w:t>
      </w:r>
    </w:p>
    <w:p w:rsidR="00341946" w:rsidRPr="00A54692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Профили </w:t>
      </w:r>
      <w:r w:rsidRPr="00A54692">
        <w:rPr>
          <w:b/>
          <w:bCs/>
          <w:i/>
          <w:iCs/>
          <w:sz w:val="28"/>
          <w:szCs w:val="28"/>
        </w:rPr>
        <w:t xml:space="preserve">«БИОТЕХНОЛОГИИ И МЕДИЦИНА», </w:t>
      </w:r>
    </w:p>
    <w:p w:rsidR="00341946" w:rsidRPr="00A54692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A54692">
        <w:rPr>
          <w:b/>
          <w:bCs/>
          <w:i/>
          <w:iCs/>
          <w:sz w:val="28"/>
          <w:szCs w:val="28"/>
        </w:rPr>
        <w:t xml:space="preserve">«ГУМАНИТАРНЫЙ И ЮРИДИЧЕСКИЙ», </w:t>
      </w:r>
    </w:p>
    <w:p w:rsidR="00341946" w:rsidRPr="00E016E5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A54692">
        <w:rPr>
          <w:b/>
          <w:bCs/>
          <w:i/>
          <w:iCs/>
          <w:sz w:val="28"/>
          <w:szCs w:val="28"/>
        </w:rPr>
        <w:t>«ЭКОНОМИКА И УПРАВЛЕНИЕ»</w:t>
      </w: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</w:t>
      </w:r>
    </w:p>
    <w:p w:rsidR="00341946" w:rsidRDefault="00341946" w:rsidP="00A54692">
      <w:pPr>
        <w:ind w:firstLine="709"/>
        <w:jc w:val="both"/>
      </w:pPr>
      <w:r>
        <w:rPr>
          <w:sz w:val="28"/>
          <w:szCs w:val="28"/>
        </w:rPr>
        <w:t>Установите последовательность</w:t>
      </w:r>
      <w:r w:rsidRPr="00C805BB">
        <w:rPr>
          <w:sz w:val="28"/>
          <w:szCs w:val="28"/>
        </w:rPr>
        <w:t xml:space="preserve"> заданны</w:t>
      </w:r>
      <w:r>
        <w:rPr>
          <w:sz w:val="28"/>
          <w:szCs w:val="28"/>
        </w:rPr>
        <w:t>х</w:t>
      </w:r>
      <w:r w:rsidRPr="00C805BB">
        <w:rPr>
          <w:sz w:val="28"/>
          <w:szCs w:val="28"/>
        </w:rPr>
        <w:t xml:space="preserve"> чис</w:t>
      </w:r>
      <w:r>
        <w:rPr>
          <w:sz w:val="28"/>
          <w:szCs w:val="28"/>
        </w:rPr>
        <w:t>е</w:t>
      </w:r>
      <w:r w:rsidRPr="00C805BB">
        <w:rPr>
          <w:sz w:val="28"/>
          <w:szCs w:val="28"/>
        </w:rPr>
        <w:t xml:space="preserve">л в порядке возрастания </w:t>
      </w:r>
      <w:r>
        <w:rPr>
          <w:sz w:val="28"/>
          <w:szCs w:val="28"/>
        </w:rPr>
        <w:t xml:space="preserve">количества символов в записи этих чисел </w:t>
      </w:r>
      <w:r w:rsidRPr="00C805BB">
        <w:rPr>
          <w:sz w:val="28"/>
          <w:szCs w:val="28"/>
        </w:rPr>
        <w:t>в римской системе счисления.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C805BB">
        <w:rPr>
          <w:sz w:val="28"/>
          <w:szCs w:val="28"/>
        </w:rPr>
        <w:t>1005, 1901, 38, 987, 778, 1886.</w:t>
      </w:r>
    </w:p>
    <w:p w:rsidR="00341946" w:rsidRDefault="00341946" w:rsidP="00A54692">
      <w:pPr>
        <w:rPr>
          <w:rStyle w:val="textoutput"/>
          <w:sz w:val="28"/>
          <w:szCs w:val="28"/>
        </w:rPr>
      </w:pPr>
    </w:p>
    <w:p w:rsidR="00341946" w:rsidRPr="004C353C" w:rsidRDefault="00341946" w:rsidP="00A54692">
      <w:pPr>
        <w:rPr>
          <w:rStyle w:val="textoutput"/>
          <w:b/>
          <w:bCs/>
          <w:sz w:val="28"/>
          <w:szCs w:val="28"/>
        </w:rPr>
      </w:pPr>
      <w:r w:rsidRPr="004C353C">
        <w:rPr>
          <w:rStyle w:val="textoutput"/>
          <w:b/>
          <w:bCs/>
          <w:sz w:val="28"/>
          <w:szCs w:val="28"/>
        </w:rPr>
        <w:t>Задание 2</w:t>
      </w:r>
    </w:p>
    <w:p w:rsidR="00341946" w:rsidRPr="00100C43" w:rsidRDefault="00341946" w:rsidP="00A54692">
      <w:pPr>
        <w:ind w:firstLine="709"/>
        <w:jc w:val="both"/>
        <w:rPr>
          <w:sz w:val="28"/>
          <w:szCs w:val="28"/>
        </w:rPr>
      </w:pPr>
      <w:r w:rsidRPr="00100C43">
        <w:rPr>
          <w:sz w:val="28"/>
          <w:szCs w:val="28"/>
        </w:rPr>
        <w:t>Загадано имя файла</w:t>
      </w:r>
      <w:r>
        <w:rPr>
          <w:sz w:val="28"/>
          <w:szCs w:val="28"/>
        </w:rPr>
        <w:t>,</w:t>
      </w:r>
      <w:r w:rsidRPr="00100C43">
        <w:rPr>
          <w:sz w:val="28"/>
          <w:szCs w:val="28"/>
        </w:rPr>
        <w:t xml:space="preserve"> и даны три маски файлов, однозначно определяющих это имя: </w:t>
      </w:r>
    </w:p>
    <w:p w:rsidR="00341946" w:rsidRPr="00100C43" w:rsidRDefault="00341946" w:rsidP="00A54692">
      <w:pPr>
        <w:jc w:val="both"/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1.  ?*sk*?.*j*?? </w:t>
      </w:r>
    </w:p>
    <w:p w:rsidR="00341946" w:rsidRPr="00100C43" w:rsidRDefault="00341946" w:rsidP="00A54692">
      <w:pPr>
        <w:jc w:val="both"/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2.  *os?*a1.*p? </w:t>
      </w:r>
    </w:p>
    <w:p w:rsidR="00341946" w:rsidRPr="00100C43" w:rsidRDefault="00341946" w:rsidP="00A54692">
      <w:pPr>
        <w:jc w:val="both"/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3.  m?*kv*?.*??g </w:t>
      </w:r>
    </w:p>
    <w:p w:rsidR="00341946" w:rsidRPr="00100C43" w:rsidRDefault="00341946" w:rsidP="00A54692">
      <w:pPr>
        <w:ind w:firstLine="709"/>
        <w:jc w:val="both"/>
        <w:rPr>
          <w:sz w:val="28"/>
          <w:szCs w:val="28"/>
        </w:rPr>
      </w:pPr>
      <w:r w:rsidRPr="00100C43">
        <w:rPr>
          <w:sz w:val="28"/>
          <w:szCs w:val="28"/>
        </w:rPr>
        <w:t>Известно, что имя загаданного файла состоит из семи символов, а расширение –</w:t>
      </w:r>
      <w:r>
        <w:rPr>
          <w:sz w:val="28"/>
          <w:szCs w:val="28"/>
        </w:rPr>
        <w:t xml:space="preserve"> </w:t>
      </w:r>
      <w:r w:rsidRPr="00100C43">
        <w:rPr>
          <w:sz w:val="28"/>
          <w:szCs w:val="28"/>
        </w:rPr>
        <w:t>из трех. Зага</w:t>
      </w:r>
      <w:r>
        <w:rPr>
          <w:sz w:val="28"/>
          <w:szCs w:val="28"/>
        </w:rPr>
        <w:t>дано имя файла</w:t>
      </w:r>
      <w:r w:rsidRPr="00A54692">
        <w:rPr>
          <w:sz w:val="28"/>
          <w:szCs w:val="28"/>
        </w:rPr>
        <w:t xml:space="preserve"> </w:t>
      </w:r>
      <w:r w:rsidRPr="00100C43">
        <w:rPr>
          <w:sz w:val="28"/>
          <w:szCs w:val="28"/>
        </w:rPr>
        <w:t>…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moskva1</w:t>
      </w:r>
      <w:r w:rsidRPr="00100C43">
        <w:rPr>
          <w:sz w:val="28"/>
          <w:szCs w:val="28"/>
        </w:rPr>
        <w:t>.jpg</w:t>
      </w:r>
    </w:p>
    <w:p w:rsidR="00341946" w:rsidRPr="007627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3</w:t>
      </w:r>
    </w:p>
    <w:p w:rsidR="00341946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D66A3">
        <w:rPr>
          <w:sz w:val="28"/>
          <w:szCs w:val="28"/>
        </w:rPr>
        <w:t xml:space="preserve">При программировании в машинных командах часто используется запись чисел вида </w:t>
      </w:r>
      <w:r w:rsidRPr="005D66A3">
        <w:rPr>
          <w:position w:val="-6"/>
          <w:sz w:val="28"/>
          <w:szCs w:val="28"/>
        </w:rPr>
        <w:object w:dxaOrig="760" w:dyaOrig="300">
          <v:shape id="_x0000_i1033" type="#_x0000_t75" style="width:38.25pt;height:15pt" o:ole="">
            <v:imagedata r:id="rId23" o:title=""/>
          </v:shape>
          <o:OLEObject Type="Embed" ProgID="Equation.3" ShapeID="_x0000_i1033" DrawAspect="Content" ObjectID="_1458476623" r:id="rId24"/>
        </w:object>
      </w:r>
      <w:r w:rsidRPr="005D66A3">
        <w:rPr>
          <w:sz w:val="28"/>
          <w:szCs w:val="28"/>
        </w:rPr>
        <w:t>, что означает число в шестнадцатеричной системе счисления</w:t>
      </w:r>
      <w:r>
        <w:rPr>
          <w:sz w:val="28"/>
          <w:szCs w:val="28"/>
        </w:rPr>
        <w:t>.</w:t>
      </w:r>
    </w:p>
    <w:p w:rsidR="00341946" w:rsidRDefault="00341946" w:rsidP="00A54692">
      <w:pPr>
        <w:pStyle w:val="NormalWeb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Память современных компьютеров можно представить в виде последовательности пронумерованных ячеек. В каждую ячейку помещается восьмиразрядное (восьмибитовое) двоичное число. Другими словами, память компьютера представлена пронумерованными однобайтовыми ячейками. Номер ячейки памяти называют адресом и часто записывают этот адрес в виде </w:t>
      </w:r>
      <w:r w:rsidRPr="005D66A3">
        <w:rPr>
          <w:position w:val="-6"/>
          <w:sz w:val="28"/>
          <w:szCs w:val="28"/>
        </w:rPr>
        <w:object w:dxaOrig="760" w:dyaOrig="300">
          <v:shape id="_x0000_i1034" type="#_x0000_t75" style="width:38.25pt;height:15pt" o:ole="">
            <v:imagedata r:id="rId23" o:title=""/>
          </v:shape>
          <o:OLEObject Type="Embed" ProgID="Equation.3" ShapeID="_x0000_i1034" DrawAspect="Content" ObjectID="_1458476624" r:id="rId25"/>
        </w:object>
      </w:r>
      <w:r>
        <w:rPr>
          <w:sz w:val="28"/>
          <w:szCs w:val="28"/>
        </w:rPr>
        <w:t>. Программы и данные размещаются в памяти, начиная с какой-нибудь ячейки. Номер этой ячейки является начальным адресом программы или данных.</w:t>
      </w:r>
    </w:p>
    <w:p w:rsidR="00341946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D66A3">
        <w:rPr>
          <w:sz w:val="28"/>
          <w:szCs w:val="28"/>
        </w:rPr>
        <w:t xml:space="preserve">Программист написал программу на языке машинных команд. Каждая команда является 32-х разрядным двоичным числом. Программа размещается в памяти с адреса </w:t>
      </w:r>
      <w:r w:rsidRPr="005D66A3">
        <w:rPr>
          <w:position w:val="-6"/>
          <w:sz w:val="28"/>
          <w:szCs w:val="28"/>
        </w:rPr>
        <w:object w:dxaOrig="620" w:dyaOrig="300">
          <v:shape id="_x0000_i1035" type="#_x0000_t75" style="width:30.75pt;height:15pt" o:ole="">
            <v:imagedata r:id="rId26" o:title=""/>
          </v:shape>
          <o:OLEObject Type="Embed" ProgID="Equation.3" ShapeID="_x0000_i1035" DrawAspect="Content" ObjectID="_1458476625" r:id="rId27"/>
        </w:object>
      </w:r>
      <w:r w:rsidRPr="005D66A3">
        <w:rPr>
          <w:sz w:val="28"/>
          <w:szCs w:val="28"/>
        </w:rPr>
        <w:t>, адрес последней команды</w:t>
      </w:r>
      <w:r>
        <w:rPr>
          <w:sz w:val="28"/>
          <w:szCs w:val="28"/>
        </w:rPr>
        <w:t> </w:t>
      </w:r>
      <w:r w:rsidRPr="005D66A3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5D66A3">
        <w:rPr>
          <w:position w:val="-6"/>
          <w:sz w:val="28"/>
          <w:szCs w:val="28"/>
          <w:lang w:val="en-US"/>
        </w:rPr>
        <w:object w:dxaOrig="639" w:dyaOrig="300">
          <v:shape id="_x0000_i1036" type="#_x0000_t75" style="width:32.25pt;height:15pt" o:ole="">
            <v:imagedata r:id="rId28" o:title=""/>
          </v:shape>
          <o:OLEObject Type="Embed" ProgID="Equation.3" ShapeID="_x0000_i1036" DrawAspect="Content" ObjectID="_1458476626" r:id="rId29"/>
        </w:object>
      </w:r>
      <w:r w:rsidRPr="005D66A3">
        <w:rPr>
          <w:sz w:val="28"/>
          <w:szCs w:val="28"/>
        </w:rPr>
        <w:t xml:space="preserve">. Программа состоит из ____ команд. </w:t>
      </w:r>
    </w:p>
    <w:p w:rsidR="00341946" w:rsidRPr="005D66A3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D66A3">
        <w:rPr>
          <w:sz w:val="28"/>
          <w:szCs w:val="28"/>
        </w:rPr>
        <w:t>(Ответ записать в десятичной системе счисления.)</w:t>
      </w:r>
    </w:p>
    <w:p w:rsidR="00341946" w:rsidRPr="005D66A3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5D66A3">
        <w:rPr>
          <w:sz w:val="28"/>
          <w:szCs w:val="28"/>
        </w:rPr>
        <w:t>129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4</w:t>
      </w:r>
    </w:p>
    <w:p w:rsidR="00341946" w:rsidRPr="001D07DC" w:rsidRDefault="00341946" w:rsidP="00A54692">
      <w:pPr>
        <w:ind w:firstLine="709"/>
        <w:rPr>
          <w:sz w:val="28"/>
          <w:szCs w:val="28"/>
        </w:rPr>
      </w:pPr>
      <w:r w:rsidRPr="001D07DC">
        <w:rPr>
          <w:sz w:val="28"/>
          <w:szCs w:val="28"/>
        </w:rPr>
        <w:t xml:space="preserve">Дан фрагмент таблицы, показанный в режиме отображения формул. </w:t>
      </w:r>
    </w:p>
    <w:p w:rsidR="00341946" w:rsidRPr="001D07DC" w:rsidRDefault="00341946" w:rsidP="00A54692">
      <w:pPr>
        <w:jc w:val="center"/>
        <w:rPr>
          <w:sz w:val="28"/>
          <w:szCs w:val="28"/>
        </w:rPr>
      </w:pPr>
      <w:r w:rsidRPr="00AA1BCD">
        <w:rPr>
          <w:sz w:val="28"/>
          <w:szCs w:val="28"/>
        </w:rPr>
        <w:pict>
          <v:shape id="_x0000_i1037" type="#_x0000_t75" style="width:269.25pt;height:201pt">
            <v:imagedata r:id="rId30" o:title=""/>
          </v:shape>
        </w:pict>
      </w:r>
    </w:p>
    <w:p w:rsidR="00341946" w:rsidRPr="00644A5D" w:rsidRDefault="00341946" w:rsidP="00A54692">
      <w:pPr>
        <w:ind w:firstLine="709"/>
        <w:jc w:val="both"/>
        <w:rPr>
          <w:sz w:val="16"/>
          <w:szCs w:val="16"/>
          <w:lang w:val="en-US"/>
        </w:rPr>
      </w:pP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1D07DC">
        <w:rPr>
          <w:sz w:val="28"/>
          <w:szCs w:val="28"/>
        </w:rPr>
        <w:t>Ячейки в столбце A заполнили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числами, образующими арифметическую прогрессию, первые два члена которой заданы в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ячейках A1 и A2 до строки N включительно. Аналогично ячейки в столбце B до строки N включительно были заполнены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 xml:space="preserve">числами, образующими арифметическую прогрессию, первые два члена которой заданы в ячейках B1 и B2. </w:t>
      </w:r>
    </w:p>
    <w:p w:rsidR="00341946" w:rsidRPr="001D07DC" w:rsidRDefault="00341946" w:rsidP="00A54692">
      <w:pPr>
        <w:ind w:firstLine="709"/>
        <w:jc w:val="both"/>
        <w:rPr>
          <w:sz w:val="28"/>
          <w:szCs w:val="28"/>
        </w:rPr>
      </w:pPr>
      <w:r w:rsidRPr="001D07DC">
        <w:rPr>
          <w:sz w:val="28"/>
          <w:szCs w:val="28"/>
        </w:rPr>
        <w:t xml:space="preserve">Ячейку C1 последовательно скопировали в ячейки диапазона C2:C[N], а ячейку D1 в ячейки диапазона D2:D[N]. </w:t>
      </w:r>
      <w:r>
        <w:rPr>
          <w:sz w:val="28"/>
          <w:szCs w:val="28"/>
        </w:rPr>
        <w:t>Первое о</w:t>
      </w:r>
      <w:r w:rsidRPr="001D07DC">
        <w:rPr>
          <w:sz w:val="28"/>
          <w:szCs w:val="28"/>
        </w:rPr>
        <w:t>трицательное значение</w:t>
      </w:r>
      <w:r w:rsidRPr="00490E8A"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в ячейке D[N]</w:t>
      </w:r>
      <w:r w:rsidRPr="00490E8A"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 xml:space="preserve">появится </w:t>
      </w:r>
      <w:r>
        <w:rPr>
          <w:sz w:val="28"/>
          <w:szCs w:val="28"/>
        </w:rPr>
        <w:t xml:space="preserve">при </w:t>
      </w:r>
      <w:r w:rsidRPr="001D07DC">
        <w:rPr>
          <w:sz w:val="28"/>
          <w:szCs w:val="28"/>
        </w:rPr>
        <w:t>значении</w:t>
      </w:r>
      <w:r>
        <w:rPr>
          <w:sz w:val="28"/>
          <w:szCs w:val="28"/>
        </w:rPr>
        <w:t xml:space="preserve"> N = …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9921D4">
        <w:rPr>
          <w:sz w:val="28"/>
          <w:szCs w:val="28"/>
        </w:rPr>
        <w:t>28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5</w:t>
      </w:r>
    </w:p>
    <w:p w:rsidR="00341946" w:rsidRPr="00234F5E" w:rsidRDefault="00341946" w:rsidP="00A54692">
      <w:pPr>
        <w:ind w:firstLine="709"/>
        <w:jc w:val="both"/>
        <w:rPr>
          <w:sz w:val="28"/>
          <w:szCs w:val="28"/>
        </w:rPr>
      </w:pPr>
      <w:r w:rsidRPr="001C0310">
        <w:rPr>
          <w:sz w:val="28"/>
          <w:szCs w:val="28"/>
        </w:rPr>
        <w:t xml:space="preserve">Для шифрования </w:t>
      </w:r>
      <w:r>
        <w:rPr>
          <w:sz w:val="28"/>
          <w:szCs w:val="28"/>
        </w:rPr>
        <w:t>некоторого текста, размещенного на трех страницах по 2400 символов на странице, использовалась кодовая таблица. Общий информационный объем закодированного текста составил 4500 байт. Количество символов в кодовой таблице составит …</w:t>
      </w:r>
    </w:p>
    <w:p w:rsidR="00341946" w:rsidRPr="00A54692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3A4CC7">
        <w:rPr>
          <w:b/>
          <w:bCs/>
          <w:i/>
          <w:iCs/>
          <w:sz w:val="28"/>
          <w:szCs w:val="28"/>
        </w:rPr>
        <w:t xml:space="preserve"> </w:t>
      </w:r>
      <w:r w:rsidRPr="00A54692">
        <w:rPr>
          <w:sz w:val="28"/>
          <w:szCs w:val="28"/>
        </w:rPr>
        <w:t>32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6</w:t>
      </w:r>
    </w:p>
    <w:p w:rsidR="00341946" w:rsidRPr="008F138B" w:rsidRDefault="00341946" w:rsidP="00A54692">
      <w:pPr>
        <w:ind w:firstLine="709"/>
        <w:jc w:val="both"/>
        <w:rPr>
          <w:sz w:val="28"/>
          <w:szCs w:val="28"/>
        </w:rPr>
      </w:pPr>
      <w:r w:rsidRPr="004726B6">
        <w:rPr>
          <w:sz w:val="28"/>
          <w:szCs w:val="28"/>
        </w:rPr>
        <w:t xml:space="preserve">Члены классического ряда Фибоначчи вычисляются по следующему правилу </w:t>
      </w:r>
      <w:r w:rsidRPr="008F138B">
        <w:rPr>
          <w:position w:val="-12"/>
          <w:sz w:val="28"/>
          <w:szCs w:val="28"/>
        </w:rPr>
        <w:object w:dxaOrig="3379" w:dyaOrig="380">
          <v:shape id="_x0000_i1038" type="#_x0000_t75" style="width:167.25pt;height:18.75pt" o:ole="">
            <v:imagedata r:id="rId31" o:title=""/>
          </v:shape>
          <o:OLEObject Type="Embed" ProgID="Equation.3" ShapeID="_x0000_i1038" DrawAspect="Content" ObjectID="_1458476627" r:id="rId32"/>
        </w:object>
      </w:r>
      <w:r w:rsidRPr="008F138B">
        <w:rPr>
          <w:sz w:val="28"/>
          <w:szCs w:val="28"/>
        </w:rPr>
        <w:t xml:space="preserve">. Начало ряда выглядит следующим образом: 0, 1, 1, 2, 3, 5, 8, 13, 21, 34, 55, 89, 144, … Любое натуральное число можно представить в виде суммы чисел Фибоначчи, не содержащей пары соседних чисел Фибоначчи, например: </w:t>
      </w:r>
      <w:r w:rsidRPr="008F138B">
        <w:rPr>
          <w:position w:val="-10"/>
          <w:sz w:val="28"/>
          <w:szCs w:val="28"/>
        </w:rPr>
        <w:object w:dxaOrig="4800" w:dyaOrig="340">
          <v:shape id="_x0000_i1039" type="#_x0000_t75" style="width:240pt;height:17.25pt" o:ole="">
            <v:imagedata r:id="rId33" o:title=""/>
          </v:shape>
          <o:OLEObject Type="Embed" ProgID="Equation.3" ShapeID="_x0000_i1039" DrawAspect="Content" ObjectID="_1458476628" r:id="rId34"/>
        </w:object>
      </w:r>
      <w:r w:rsidRPr="008F138B">
        <w:rPr>
          <w:sz w:val="28"/>
          <w:szCs w:val="28"/>
        </w:rPr>
        <w:t xml:space="preserve"> и так далее.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4726B6">
        <w:rPr>
          <w:sz w:val="28"/>
          <w:szCs w:val="28"/>
        </w:rPr>
        <w:t xml:space="preserve">Закодируем натуральное число следующим образом: если в сумме присутствует число Фибоначчи с номером </w:t>
      </w:r>
      <w:r w:rsidRPr="003625F6">
        <w:rPr>
          <w:position w:val="-6"/>
          <w:sz w:val="28"/>
          <w:szCs w:val="28"/>
        </w:rPr>
        <w:object w:dxaOrig="220" w:dyaOrig="240">
          <v:shape id="_x0000_i1040" type="#_x0000_t75" style="width:11.25pt;height:12pt" o:ole="">
            <v:imagedata r:id="rId35" o:title=""/>
          </v:shape>
          <o:OLEObject Type="Embed" ProgID="Equation.3" ShapeID="_x0000_i1040" DrawAspect="Content" ObjectID="_1458476629" r:id="rId36"/>
        </w:object>
      </w:r>
      <w:r w:rsidRPr="004726B6">
        <w:rPr>
          <w:sz w:val="28"/>
          <w:szCs w:val="28"/>
        </w:rPr>
        <w:t xml:space="preserve">, то в соответствующей позиции, начиная справа, ставится единица; если число Фибоначчи с номером </w:t>
      </w:r>
      <w:r w:rsidRPr="004726B6">
        <w:rPr>
          <w:position w:val="-6"/>
          <w:sz w:val="28"/>
          <w:szCs w:val="28"/>
        </w:rPr>
        <w:object w:dxaOrig="220" w:dyaOrig="240">
          <v:shape id="_x0000_i1041" type="#_x0000_t75" style="width:11.25pt;height:12pt" o:ole="">
            <v:imagedata r:id="rId37" o:title=""/>
          </v:shape>
          <o:OLEObject Type="Embed" ProgID="Equation.3" ShapeID="_x0000_i1041" DrawAspect="Content" ObjectID="_1458476630" r:id="rId38"/>
        </w:object>
      </w:r>
      <w:r w:rsidRPr="004726B6">
        <w:rPr>
          <w:sz w:val="28"/>
          <w:szCs w:val="28"/>
        </w:rPr>
        <w:t xml:space="preserve"> отсутствует в сумме, в соответствующей позиции ставится ноль, например: </w:t>
      </w:r>
      <w:r w:rsidRPr="004726B6">
        <w:rPr>
          <w:position w:val="-6"/>
          <w:sz w:val="28"/>
          <w:szCs w:val="28"/>
        </w:rPr>
        <w:object w:dxaOrig="1160" w:dyaOrig="300">
          <v:shape id="_x0000_i1042" type="#_x0000_t75" style="width:57.75pt;height:15pt" o:ole="">
            <v:imagedata r:id="rId39" o:title=""/>
          </v:shape>
          <o:OLEObject Type="Embed" ProgID="Equation.3" ShapeID="_x0000_i1042" DrawAspect="Content" ObjectID="_1458476631" r:id="rId40"/>
        </w:object>
      </w:r>
      <w:r w:rsidRPr="004726B6">
        <w:rPr>
          <w:sz w:val="28"/>
          <w:szCs w:val="28"/>
        </w:rPr>
        <w:t xml:space="preserve">, </w:t>
      </w:r>
      <w:r w:rsidRPr="004726B6">
        <w:rPr>
          <w:position w:val="-6"/>
          <w:sz w:val="28"/>
          <w:szCs w:val="28"/>
        </w:rPr>
        <w:object w:dxaOrig="1579" w:dyaOrig="300">
          <v:shape id="_x0000_i1043" type="#_x0000_t75" style="width:75pt;height:15pt" o:ole="">
            <v:imagedata r:id="rId41" o:title=""/>
          </v:shape>
          <o:OLEObject Type="Embed" ProgID="Equation.3" ShapeID="_x0000_i1043" DrawAspect="Content" ObjectID="_1458476632" r:id="rId42"/>
        </w:object>
      </w:r>
      <w:r w:rsidRPr="004726B6">
        <w:rPr>
          <w:sz w:val="28"/>
          <w:szCs w:val="28"/>
        </w:rPr>
        <w:t xml:space="preserve">, </w:t>
      </w:r>
      <w:r w:rsidRPr="004726B6">
        <w:rPr>
          <w:position w:val="-6"/>
          <w:sz w:val="28"/>
          <w:szCs w:val="28"/>
        </w:rPr>
        <w:object w:dxaOrig="1700" w:dyaOrig="300">
          <v:shape id="_x0000_i1044" type="#_x0000_t75" style="width:82.5pt;height:15pt" o:ole="">
            <v:imagedata r:id="rId43" o:title=""/>
          </v:shape>
          <o:OLEObject Type="Embed" ProgID="Equation.3" ShapeID="_x0000_i1044" DrawAspect="Content" ObjectID="_1458476633" r:id="rId44"/>
        </w:object>
      </w:r>
      <w:r w:rsidRPr="004726B6">
        <w:rPr>
          <w:sz w:val="28"/>
          <w:szCs w:val="28"/>
        </w:rPr>
        <w:t xml:space="preserve">. </w:t>
      </w:r>
    </w:p>
    <w:p w:rsidR="00341946" w:rsidRPr="004726B6" w:rsidRDefault="00341946" w:rsidP="00A5469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Имеются два числа, представленные в коде Фибоначчи </w:t>
      </w:r>
      <w:r w:rsidRPr="00100C43">
        <w:rPr>
          <w:sz w:val="28"/>
          <w:szCs w:val="28"/>
        </w:rPr>
        <w:t>–</w:t>
      </w:r>
      <w:r>
        <w:rPr>
          <w:sz w:val="28"/>
          <w:szCs w:val="28"/>
        </w:rPr>
        <w:t xml:space="preserve"> 10010100000000 и 10101010001000. Тогда сумма этих чисел, записанная в десятичной системе счисления, составит</w:t>
      </w:r>
      <w:r w:rsidRPr="004726B6">
        <w:rPr>
          <w:sz w:val="28"/>
          <w:szCs w:val="28"/>
        </w:rPr>
        <w:t> …</w:t>
      </w:r>
    </w:p>
    <w:p w:rsidR="00341946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1100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7</w:t>
      </w:r>
    </w:p>
    <w:p w:rsidR="00341946" w:rsidRDefault="00341946" w:rsidP="00A54692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 w:rsidRPr="00554CC5">
        <w:rPr>
          <w:rFonts w:eastAsia="MS Mincho"/>
          <w:color w:val="000000"/>
          <w:sz w:val="28"/>
          <w:szCs w:val="28"/>
        </w:rPr>
        <w:t>В избушке на курьих ножках, после того как Баба Яга вышла замуж за Кощея и переехала к мужу, поселились разные мелкие кошмарики</w:t>
      </w:r>
      <w:r>
        <w:rPr>
          <w:rFonts w:eastAsia="MS Mincho"/>
          <w:color w:val="000000"/>
          <w:sz w:val="28"/>
          <w:szCs w:val="28"/>
        </w:rPr>
        <w:t>:</w:t>
      </w:r>
      <w:r w:rsidRPr="00554CC5">
        <w:rPr>
          <w:rFonts w:eastAsia="MS Mincho"/>
          <w:color w:val="000000"/>
          <w:sz w:val="28"/>
          <w:szCs w:val="28"/>
        </w:rPr>
        <w:t xml:space="preserve"> сослики, услики, пауканы и кисанькие мокреньки. Известно</w:t>
      </w:r>
      <w:r>
        <w:rPr>
          <w:rFonts w:eastAsia="MS Mincho"/>
          <w:color w:val="000000"/>
          <w:sz w:val="28"/>
          <w:szCs w:val="28"/>
        </w:rPr>
        <w:t>,</w:t>
      </w:r>
      <w:r w:rsidRPr="00554CC5">
        <w:rPr>
          <w:rFonts w:eastAsia="MS Mincho"/>
          <w:color w:val="000000"/>
          <w:sz w:val="28"/>
          <w:szCs w:val="28"/>
        </w:rPr>
        <w:t xml:space="preserve"> что сосликов – 70</w:t>
      </w:r>
      <w:r>
        <w:rPr>
          <w:rFonts w:eastAsia="MS Mincho"/>
          <w:color w:val="000000"/>
          <w:sz w:val="28"/>
          <w:szCs w:val="28"/>
        </w:rPr>
        <w:t> </w:t>
      </w:r>
      <w:r w:rsidRPr="00554CC5">
        <w:rPr>
          <w:rFonts w:eastAsia="MS Mincho"/>
          <w:color w:val="000000"/>
          <w:sz w:val="28"/>
          <w:szCs w:val="28"/>
        </w:rPr>
        <w:t>штук, что в два раза меньше, чем усликов. Кисаньких мокренек столько же, сколько сосликов. Каждую ночь один из кошмариков отправляется на мелкие пакости. Остальные отдыхают. За избушкой ведется наблюдение. В одну из ночей на пакости отправился паукан, при этом было получено 3</w:t>
      </w:r>
      <w:r>
        <w:rPr>
          <w:rFonts w:eastAsia="MS Mincho"/>
          <w:color w:val="000000"/>
          <w:sz w:val="28"/>
          <w:szCs w:val="28"/>
        </w:rPr>
        <w:t> </w:t>
      </w:r>
      <w:r w:rsidRPr="00554CC5">
        <w:rPr>
          <w:rFonts w:eastAsia="MS Mincho"/>
          <w:color w:val="000000"/>
          <w:sz w:val="28"/>
          <w:szCs w:val="28"/>
        </w:rPr>
        <w:t xml:space="preserve">бита информации. </w:t>
      </w:r>
    </w:p>
    <w:p w:rsidR="00341946" w:rsidRPr="00554CC5" w:rsidRDefault="00341946" w:rsidP="00A54692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 w:rsidRPr="00554CC5">
        <w:rPr>
          <w:rFonts w:eastAsia="MS Mincho"/>
          <w:color w:val="000000"/>
          <w:sz w:val="28"/>
          <w:szCs w:val="28"/>
        </w:rPr>
        <w:t>Общее количество кошмариков в избушке на курьих ножках составляет </w:t>
      </w:r>
      <w:r>
        <w:rPr>
          <w:rFonts w:eastAsia="MS Mincho"/>
          <w:color w:val="000000"/>
          <w:sz w:val="28"/>
          <w:szCs w:val="28"/>
        </w:rPr>
        <w:t>____</w:t>
      </w:r>
      <w:r w:rsidRPr="00554CC5">
        <w:rPr>
          <w:rFonts w:eastAsia="MS Mincho"/>
          <w:color w:val="000000"/>
          <w:sz w:val="28"/>
          <w:szCs w:val="28"/>
        </w:rPr>
        <w:t> штук</w:t>
      </w:r>
      <w:r>
        <w:rPr>
          <w:rFonts w:eastAsia="MS Mincho"/>
          <w:color w:val="000000"/>
          <w:sz w:val="28"/>
          <w:szCs w:val="28"/>
        </w:rPr>
        <w:t>.</w:t>
      </w:r>
    </w:p>
    <w:p w:rsidR="00341946" w:rsidRPr="00DA2741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DA2741">
        <w:rPr>
          <w:sz w:val="28"/>
          <w:szCs w:val="28"/>
        </w:rPr>
        <w:t>320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8</w:t>
      </w:r>
    </w:p>
    <w:p w:rsidR="00341946" w:rsidRPr="009A72A5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A72A5">
        <w:rPr>
          <w:sz w:val="28"/>
          <w:szCs w:val="28"/>
        </w:rPr>
        <w:t>удиофайл, оцифрованный с разрядностью 16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бит и частотой дискретизации 44,1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кГц, был передан по каналу связи с заявленной скоростью 2000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kbps за 4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минуты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16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секунд. Время воспроизведения данного файла через звуковоспроизводящее устройство, округленное до целых секунд</w:t>
      </w:r>
      <w:r>
        <w:rPr>
          <w:sz w:val="28"/>
          <w:szCs w:val="28"/>
        </w:rPr>
        <w:t>,</w:t>
      </w:r>
      <w:r w:rsidRPr="009A72A5">
        <w:rPr>
          <w:sz w:val="28"/>
          <w:szCs w:val="28"/>
        </w:rPr>
        <w:t xml:space="preserve"> составит </w:t>
      </w:r>
      <w:r>
        <w:rPr>
          <w:sz w:val="28"/>
          <w:szCs w:val="28"/>
        </w:rPr>
        <w:t>____ </w:t>
      </w:r>
      <w:r w:rsidRPr="009A72A5">
        <w:rPr>
          <w:sz w:val="28"/>
          <w:szCs w:val="28"/>
        </w:rPr>
        <w:t>сек</w:t>
      </w:r>
      <w:r>
        <w:rPr>
          <w:sz w:val="28"/>
          <w:szCs w:val="28"/>
        </w:rPr>
        <w:t>унд.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726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9</w:t>
      </w:r>
    </w:p>
    <w:p w:rsidR="00341946" w:rsidRDefault="00341946" w:rsidP="00A5469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D08C2">
        <w:rPr>
          <w:color w:val="auto"/>
          <w:sz w:val="28"/>
          <w:szCs w:val="28"/>
        </w:rPr>
        <w:t xml:space="preserve">Некоторое натуральное число, записанное в системе счисления с основанием </w:t>
      </w:r>
      <w:r w:rsidRPr="00BB48C7">
        <w:rPr>
          <w:color w:val="auto"/>
          <w:position w:val="-6"/>
          <w:sz w:val="28"/>
          <w:szCs w:val="28"/>
        </w:rPr>
        <w:object w:dxaOrig="320" w:dyaOrig="300">
          <v:shape id="_x0000_i1045" type="#_x0000_t75" style="width:15.75pt;height:15pt" o:ole="">
            <v:imagedata r:id="rId45" o:title=""/>
          </v:shape>
          <o:OLEObject Type="Embed" ProgID="Equation.3" ShapeID="_x0000_i1045" DrawAspect="Content" ObjectID="_1458476634" r:id="rId46"/>
        </w:object>
      </w:r>
      <w:r w:rsidRPr="005D08C2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выглядит как </w:t>
      </w:r>
      <w:r w:rsidRPr="005D08C2">
        <w:rPr>
          <w:color w:val="auto"/>
          <w:sz w:val="28"/>
          <w:szCs w:val="28"/>
        </w:rPr>
        <w:t xml:space="preserve"> </w:t>
      </w:r>
      <w:r w:rsidRPr="005D08C2">
        <w:rPr>
          <w:color w:val="auto"/>
          <w:position w:val="-12"/>
          <w:sz w:val="28"/>
          <w:szCs w:val="28"/>
        </w:rPr>
        <w:object w:dxaOrig="1100" w:dyaOrig="380">
          <v:shape id="_x0000_i1046" type="#_x0000_t75" style="width:54.75pt;height:18.75pt" o:ole="">
            <v:imagedata r:id="rId47" o:title=""/>
          </v:shape>
          <o:OLEObject Type="Embed" ProgID="Equation.3" ShapeID="_x0000_i1046" DrawAspect="Content" ObjectID="_1458476635" r:id="rId48"/>
        </w:object>
      </w:r>
      <w:r w:rsidRPr="005D08C2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В записи числа зачеркнули по две цифры справа и слева</w:t>
      </w:r>
      <w:r w:rsidRPr="005D08C2">
        <w:rPr>
          <w:color w:val="auto"/>
          <w:sz w:val="28"/>
          <w:szCs w:val="28"/>
        </w:rPr>
        <w:t>. Оказалось, что новое число в</w:t>
      </w:r>
      <w:r>
        <w:rPr>
          <w:color w:val="auto"/>
          <w:sz w:val="28"/>
          <w:szCs w:val="28"/>
        </w:rPr>
        <w:t> ____ </w:t>
      </w:r>
      <w:r w:rsidRPr="005D08C2">
        <w:rPr>
          <w:color w:val="auto"/>
          <w:sz w:val="28"/>
          <w:szCs w:val="28"/>
        </w:rPr>
        <w:t xml:space="preserve">раз </w:t>
      </w:r>
      <w:r>
        <w:rPr>
          <w:color w:val="auto"/>
          <w:sz w:val="28"/>
          <w:szCs w:val="28"/>
        </w:rPr>
        <w:t xml:space="preserve">меньше </w:t>
      </w:r>
      <w:r w:rsidRPr="005D08C2">
        <w:rPr>
          <w:color w:val="auto"/>
          <w:sz w:val="28"/>
          <w:szCs w:val="28"/>
        </w:rPr>
        <w:t>исходного.</w:t>
      </w:r>
      <w:r>
        <w:rPr>
          <w:color w:val="auto"/>
          <w:sz w:val="28"/>
          <w:szCs w:val="28"/>
        </w:rPr>
        <w:t xml:space="preserve"> </w:t>
      </w:r>
    </w:p>
    <w:p w:rsidR="00341946" w:rsidRPr="005D08C2" w:rsidRDefault="00341946" w:rsidP="00A54692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Pr="005D08C2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твет запишите в десятичной системе счисления</w:t>
      </w:r>
      <w:r w:rsidRPr="005D08C2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)</w:t>
      </w:r>
    </w:p>
    <w:p w:rsidR="00341946" w:rsidRPr="005D08C2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83811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10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5B0E08">
        <w:rPr>
          <w:sz w:val="28"/>
          <w:szCs w:val="28"/>
        </w:rPr>
        <w:t xml:space="preserve">Числа Фибоначчи – элементы числовой последовательности 0, 1, 1, 2, 3, 5, 8, 13, 21, 34, 55, 89, 144, 233, 377, 610, 987, 1597, 2584, 4181, 6765, …, в которой каждое последующее число равно сумме двух предыдущих чисел. </w:t>
      </w:r>
    </w:p>
    <w:p w:rsidR="00341946" w:rsidRPr="005B0E08" w:rsidRDefault="00341946" w:rsidP="00A54692">
      <w:pPr>
        <w:ind w:firstLine="709"/>
        <w:jc w:val="both"/>
        <w:rPr>
          <w:sz w:val="28"/>
          <w:szCs w:val="28"/>
        </w:rPr>
      </w:pPr>
      <w:r w:rsidRPr="005B0E08">
        <w:rPr>
          <w:sz w:val="28"/>
          <w:szCs w:val="28"/>
        </w:rPr>
        <w:t>Количество простых чисел среди первых сорока пяти чисел Фибоначчи составляет …</w:t>
      </w:r>
    </w:p>
    <w:p w:rsidR="00341946" w:rsidRPr="003B4E56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3B4E56">
        <w:rPr>
          <w:sz w:val="28"/>
          <w:szCs w:val="28"/>
        </w:rPr>
        <w:t>10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11</w:t>
      </w:r>
    </w:p>
    <w:p w:rsidR="00341946" w:rsidRPr="0067534D" w:rsidRDefault="00341946" w:rsidP="00A54692">
      <w:pPr>
        <w:ind w:firstLine="709"/>
        <w:rPr>
          <w:sz w:val="28"/>
          <w:szCs w:val="28"/>
        </w:rPr>
      </w:pPr>
      <w:r w:rsidRPr="0067534D">
        <w:rPr>
          <w:sz w:val="28"/>
          <w:szCs w:val="28"/>
        </w:rPr>
        <w:t>Имеется фрагмент базы с данными о товарах</w:t>
      </w:r>
      <w:r>
        <w:rPr>
          <w:sz w:val="28"/>
          <w:szCs w:val="28"/>
        </w:rPr>
        <w:t>:</w:t>
      </w:r>
    </w:p>
    <w:p w:rsidR="00341946" w:rsidRPr="000565F6" w:rsidRDefault="00341946" w:rsidP="00A54692">
      <w:pPr>
        <w:jc w:val="center"/>
        <w:rPr>
          <w:color w:val="FF00FF"/>
          <w:sz w:val="28"/>
          <w:szCs w:val="28"/>
          <w:highlight w:val="magenta"/>
        </w:rPr>
      </w:pPr>
      <w:r w:rsidRPr="00AA1BCD">
        <w:rPr>
          <w:color w:val="FF00FF"/>
          <w:sz w:val="28"/>
          <w:szCs w:val="28"/>
          <w:highlight w:val="magenta"/>
        </w:rPr>
        <w:pict>
          <v:shape id="_x0000_i1047" type="#_x0000_t75" style="width:402.75pt;height:143.25pt">
            <v:imagedata r:id="rId49" o:title=""/>
          </v:shape>
        </w:pict>
      </w:r>
    </w:p>
    <w:p w:rsidR="00341946" w:rsidRPr="00FA0B2D" w:rsidRDefault="00341946" w:rsidP="00A54692">
      <w:pPr>
        <w:rPr>
          <w:sz w:val="16"/>
          <w:szCs w:val="16"/>
        </w:rPr>
      </w:pP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67534D">
        <w:rPr>
          <w:sz w:val="28"/>
          <w:szCs w:val="28"/>
        </w:rPr>
        <w:t xml:space="preserve">Данная база была отсортирована по следующему принципу: по возрастанию поля «Количество», затем для одинаковых значений в поле «Количество» – по убыванию поля «Товар», затем для одинаковых значений в поле «Товар» – по возрастанию поля «Цена». 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67534D">
        <w:rPr>
          <w:sz w:val="28"/>
          <w:szCs w:val="28"/>
        </w:rPr>
        <w:t>Указать содержимое первой и второй колонок пятой строки таблицы после всех сортировок.</w:t>
      </w:r>
      <w:r>
        <w:rPr>
          <w:sz w:val="28"/>
          <w:szCs w:val="28"/>
        </w:rPr>
        <w:t xml:space="preserve"> </w:t>
      </w:r>
    </w:p>
    <w:p w:rsidR="00341946" w:rsidRPr="00C12FF1" w:rsidRDefault="00341946" w:rsidP="00A54692">
      <w:pPr>
        <w:ind w:firstLine="709"/>
        <w:jc w:val="both"/>
        <w:rPr>
          <w:sz w:val="28"/>
          <w:szCs w:val="28"/>
        </w:rPr>
      </w:pPr>
      <w:r w:rsidRPr="000565F6">
        <w:rPr>
          <w:sz w:val="28"/>
          <w:szCs w:val="28"/>
        </w:rPr>
        <w:t>(Ответ записать через запятую, без пробелов, например: Огурцы,</w:t>
      </w:r>
      <w:r>
        <w:rPr>
          <w:sz w:val="28"/>
          <w:szCs w:val="28"/>
        </w:rPr>
        <w:t xml:space="preserve"> </w:t>
      </w:r>
      <w:r w:rsidRPr="000565F6">
        <w:rPr>
          <w:sz w:val="28"/>
          <w:szCs w:val="28"/>
        </w:rPr>
        <w:t>Россия.)</w:t>
      </w:r>
    </w:p>
    <w:p w:rsidR="00341946" w:rsidRPr="00C12FF1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C12FF1">
        <w:rPr>
          <w:sz w:val="28"/>
          <w:szCs w:val="28"/>
        </w:rPr>
        <w:t>Апельсины,</w:t>
      </w:r>
      <w:r>
        <w:rPr>
          <w:sz w:val="28"/>
          <w:szCs w:val="28"/>
        </w:rPr>
        <w:t xml:space="preserve"> </w:t>
      </w:r>
      <w:r w:rsidRPr="00C12FF1">
        <w:rPr>
          <w:sz w:val="28"/>
          <w:szCs w:val="28"/>
        </w:rPr>
        <w:t>Марокко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12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sz w:val="28"/>
          <w:szCs w:val="28"/>
        </w:rPr>
        <w:t>Имеется некоторый набор функций для работы со строками символов: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СИМВОЛ(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первый символ непустой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>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ОСТАТОК(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строку, полученную из непустой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 xml:space="preserve"> удалением ее первого символа;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ДОБСИМВОЛ(</w:t>
      </w:r>
      <w:r w:rsidRPr="004C067E">
        <w:rPr>
          <w:i/>
          <w:iCs/>
          <w:sz w:val="28"/>
          <w:szCs w:val="28"/>
          <w:lang w:val="en-US"/>
        </w:rPr>
        <w:t>C</w:t>
      </w:r>
      <w:r w:rsidRPr="004C067E">
        <w:rPr>
          <w:i/>
          <w:iCs/>
          <w:sz w:val="28"/>
          <w:szCs w:val="28"/>
        </w:rPr>
        <w:t>,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строку, полученную из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 xml:space="preserve"> добавлением к ее началу символа </w:t>
      </w:r>
      <w:r w:rsidRPr="004C067E">
        <w:rPr>
          <w:sz w:val="28"/>
          <w:szCs w:val="28"/>
          <w:lang w:val="en-US"/>
        </w:rPr>
        <w:t>C</w:t>
      </w:r>
      <w:r w:rsidRPr="004C067E">
        <w:rPr>
          <w:sz w:val="28"/>
          <w:szCs w:val="28"/>
        </w:rPr>
        <w:t>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ДЛИНА(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число символов в строке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>.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sz w:val="28"/>
          <w:szCs w:val="28"/>
        </w:rPr>
        <w:t>С использованием этих функций составлен алгоритм:</w:t>
      </w:r>
    </w:p>
    <w:p w:rsidR="00341946" w:rsidRPr="0051682A" w:rsidRDefault="00341946" w:rsidP="00A54692">
      <w:pPr>
        <w:rPr>
          <w:sz w:val="16"/>
          <w:szCs w:val="16"/>
        </w:rPr>
      </w:pP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>Н</w:t>
      </w:r>
      <w:r w:rsidRPr="004C067E">
        <w:rPr>
          <w:i/>
          <w:iCs/>
          <w:caps/>
          <w:sz w:val="28"/>
          <w:szCs w:val="28"/>
        </w:rPr>
        <w:t>ачало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Ввести </w:t>
      </w:r>
      <w:r w:rsidRPr="004C067E">
        <w:rPr>
          <w:i/>
          <w:iCs/>
          <w:sz w:val="28"/>
          <w:szCs w:val="28"/>
        </w:rPr>
        <w:t xml:space="preserve">строку 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 xml:space="preserve">Строка </w:t>
      </w:r>
      <w:r w:rsidRPr="004C067E">
        <w:rPr>
          <w:i/>
          <w:iCs/>
          <w:sz w:val="28"/>
          <w:szCs w:val="28"/>
          <w:lang w:val="en-US"/>
        </w:rPr>
        <w:t>U</w:t>
      </w:r>
      <w:r w:rsidRPr="004C067E">
        <w:rPr>
          <w:i/>
          <w:iCs/>
          <w:sz w:val="28"/>
          <w:szCs w:val="28"/>
        </w:rPr>
        <w:t xml:space="preserve">:= «»;Строка </w:t>
      </w:r>
      <w:r w:rsidRPr="004C067E">
        <w:rPr>
          <w:i/>
          <w:iCs/>
          <w:sz w:val="28"/>
          <w:szCs w:val="28"/>
          <w:lang w:val="en-US"/>
        </w:rPr>
        <w:t>V</w:t>
      </w:r>
      <w:r w:rsidRPr="004C067E">
        <w:rPr>
          <w:i/>
          <w:iCs/>
          <w:sz w:val="28"/>
          <w:szCs w:val="28"/>
        </w:rPr>
        <w:t>:= «»;</w:t>
      </w:r>
    </w:p>
    <w:p w:rsidR="00341946" w:rsidRPr="0067534D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sz w:val="28"/>
          <w:szCs w:val="28"/>
        </w:rPr>
        <w:t>Строка</w:t>
      </w:r>
      <w:r w:rsidRPr="0067534D">
        <w:rPr>
          <w:i/>
          <w:iCs/>
          <w:sz w:val="28"/>
          <w:szCs w:val="28"/>
          <w:lang w:val="en-US"/>
        </w:rPr>
        <w:t xml:space="preserve"> </w:t>
      </w:r>
      <w:r w:rsidRPr="004C067E">
        <w:rPr>
          <w:i/>
          <w:iCs/>
          <w:sz w:val="28"/>
          <w:szCs w:val="28"/>
          <w:lang w:val="en-US"/>
        </w:rPr>
        <w:t>T</w:t>
      </w:r>
      <w:r w:rsidRPr="0067534D">
        <w:rPr>
          <w:i/>
          <w:iCs/>
          <w:sz w:val="28"/>
          <w:szCs w:val="28"/>
          <w:lang w:val="en-US"/>
        </w:rPr>
        <w:t xml:space="preserve">:= </w:t>
      </w:r>
      <w:r w:rsidRPr="004C067E">
        <w:rPr>
          <w:i/>
          <w:iCs/>
          <w:sz w:val="28"/>
          <w:szCs w:val="28"/>
          <w:lang w:val="en-US"/>
        </w:rPr>
        <w:t>S</w:t>
      </w:r>
      <w:r w:rsidRPr="0067534D">
        <w:rPr>
          <w:i/>
          <w:iCs/>
          <w:sz w:val="28"/>
          <w:szCs w:val="28"/>
          <w:lang w:val="en-US"/>
        </w:rPr>
        <w:t>;</w:t>
      </w:r>
    </w:p>
    <w:p w:rsidR="00341946" w:rsidRPr="0067534D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sz w:val="28"/>
          <w:szCs w:val="28"/>
          <w:lang w:val="en-US"/>
        </w:rPr>
        <w:t>I</w:t>
      </w:r>
      <w:r w:rsidRPr="0067534D">
        <w:rPr>
          <w:i/>
          <w:iCs/>
          <w:sz w:val="28"/>
          <w:szCs w:val="28"/>
          <w:lang w:val="en-US"/>
        </w:rPr>
        <w:t>:=1;</w:t>
      </w:r>
    </w:p>
    <w:p w:rsidR="00341946" w:rsidRPr="0067534D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caps/>
          <w:sz w:val="28"/>
          <w:szCs w:val="28"/>
        </w:rPr>
        <w:t>Цикл</w:t>
      </w:r>
      <w:r w:rsidRPr="0067534D">
        <w:rPr>
          <w:i/>
          <w:iCs/>
          <w:sz w:val="28"/>
          <w:szCs w:val="28"/>
          <w:lang w:val="en-US"/>
        </w:rPr>
        <w:t xml:space="preserve"> 1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ПОКА 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&lt;ДЛИНА(</w:t>
      </w:r>
      <w:r w:rsidRPr="004C067E">
        <w:rPr>
          <w:i/>
          <w:iCs/>
          <w:caps/>
          <w:sz w:val="28"/>
          <w:szCs w:val="28"/>
          <w:lang w:val="en-US"/>
        </w:rPr>
        <w:t>S</w:t>
      </w:r>
      <w:r w:rsidRPr="004C067E">
        <w:rPr>
          <w:i/>
          <w:iCs/>
          <w:caps/>
          <w:sz w:val="28"/>
          <w:szCs w:val="28"/>
        </w:rPr>
        <w:t>) ВЫПОЛНИТЬ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:=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+2;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КОНЕЦ ЦИКЛА 1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 xml:space="preserve">Строка </w:t>
      </w:r>
      <w:r w:rsidRPr="004C067E">
        <w:rPr>
          <w:i/>
          <w:iCs/>
          <w:sz w:val="28"/>
          <w:szCs w:val="28"/>
          <w:lang w:val="en-US"/>
        </w:rPr>
        <w:t>T</w:t>
      </w:r>
      <w:r w:rsidRPr="004C067E">
        <w:rPr>
          <w:i/>
          <w:iCs/>
          <w:sz w:val="28"/>
          <w:szCs w:val="28"/>
        </w:rPr>
        <w:t xml:space="preserve">:= </w:t>
      </w:r>
      <w:r w:rsidRPr="004C067E">
        <w:rPr>
          <w:i/>
          <w:iCs/>
          <w:sz w:val="28"/>
          <w:szCs w:val="28"/>
          <w:lang w:val="en-US"/>
        </w:rPr>
        <w:t>V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  <w:lang w:val="en-US"/>
        </w:rPr>
        <w:t>I</w:t>
      </w:r>
      <w:r w:rsidRPr="004C067E">
        <w:rPr>
          <w:i/>
          <w:iCs/>
          <w:sz w:val="28"/>
          <w:szCs w:val="28"/>
        </w:rPr>
        <w:t>:=1;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Цикл</w:t>
      </w:r>
      <w:r w:rsidRPr="004C067E">
        <w:rPr>
          <w:i/>
          <w:iCs/>
          <w:sz w:val="28"/>
          <w:szCs w:val="28"/>
        </w:rPr>
        <w:t xml:space="preserve"> 2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ПОКА 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&lt;=ДЛИНА(</w:t>
      </w: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) ВЫПОЛНИТЬ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:=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+1;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КОНЕЦ ЦИКЛА 2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Вывести </w:t>
      </w:r>
      <w:r w:rsidRPr="004C067E">
        <w:rPr>
          <w:i/>
          <w:iCs/>
          <w:sz w:val="28"/>
          <w:szCs w:val="28"/>
        </w:rPr>
        <w:t xml:space="preserve">строку </w:t>
      </w:r>
      <w:r w:rsidRPr="004C067E">
        <w:rPr>
          <w:i/>
          <w:iCs/>
          <w:sz w:val="28"/>
          <w:szCs w:val="28"/>
          <w:lang w:val="en-US"/>
        </w:rPr>
        <w:t>U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Завершение.</w:t>
      </w:r>
    </w:p>
    <w:p w:rsidR="00341946" w:rsidRPr="0051682A" w:rsidRDefault="00341946" w:rsidP="00A54692">
      <w:pPr>
        <w:rPr>
          <w:sz w:val="16"/>
          <w:szCs w:val="16"/>
        </w:rPr>
      </w:pP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sz w:val="28"/>
          <w:szCs w:val="28"/>
        </w:rPr>
        <w:t>Если в результате работы алгоритма</w:t>
      </w:r>
      <w:r>
        <w:rPr>
          <w:sz w:val="28"/>
          <w:szCs w:val="28"/>
        </w:rPr>
        <w:t xml:space="preserve"> была выведена строка </w:t>
      </w:r>
      <w:r w:rsidRPr="004C067E">
        <w:rPr>
          <w:sz w:val="28"/>
          <w:szCs w:val="28"/>
        </w:rPr>
        <w:t xml:space="preserve"> «</w:t>
      </w:r>
      <w:r>
        <w:rPr>
          <w:sz w:val="28"/>
          <w:szCs w:val="28"/>
        </w:rPr>
        <w:t>ЕОЫЫЫТМВДН</w:t>
      </w:r>
      <w:r w:rsidRPr="004C067E">
        <w:rPr>
          <w:sz w:val="28"/>
          <w:szCs w:val="28"/>
        </w:rPr>
        <w:t xml:space="preserve">», то </w:t>
      </w:r>
      <w:r>
        <w:rPr>
          <w:sz w:val="28"/>
          <w:szCs w:val="28"/>
        </w:rPr>
        <w:t>на входе алгоритма была введена строка</w:t>
      </w:r>
      <w:r w:rsidRPr="004C067E">
        <w:rPr>
          <w:sz w:val="28"/>
          <w:szCs w:val="28"/>
        </w:rPr>
        <w:t> …</w:t>
      </w:r>
    </w:p>
    <w:p w:rsidR="00341946" w:rsidRPr="004C067E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3A4CC7"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НЕДОВЫМЫТЫ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13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821687">
        <w:rPr>
          <w:sz w:val="28"/>
          <w:szCs w:val="28"/>
        </w:rPr>
        <w:t xml:space="preserve">Числа Фибоначчи – элементы числовой последовательности 0, 1, 1, 2, 3, 5, 8, 13, 21, 34, 55, 89, 144, 233, 377, 610, 987, 1597, 2584, 4181, 6765, …, в которой каждое последующее число равно сумме двух предыдущих чисел. Иногда числа Фибоначчи рассматривают и для отрицательных номеров </w:t>
      </w:r>
      <w:r w:rsidRPr="00821687">
        <w:rPr>
          <w:i/>
          <w:iCs/>
          <w:sz w:val="28"/>
          <w:szCs w:val="28"/>
        </w:rPr>
        <w:t>n</w:t>
      </w:r>
      <w:r>
        <w:rPr>
          <w:sz w:val="28"/>
          <w:szCs w:val="28"/>
        </w:rPr>
        <w:t xml:space="preserve"> как двусторонне-</w:t>
      </w:r>
      <w:r w:rsidRPr="00821687">
        <w:rPr>
          <w:sz w:val="28"/>
          <w:szCs w:val="28"/>
        </w:rPr>
        <w:t xml:space="preserve">бесконечную последовательность, удовлетворяющую тому же рекуррентному соотношению. При этом члены с отрицательными индексами легко получить с помощью эквивалентной формулы «назад» </w:t>
      </w:r>
      <w:r w:rsidRPr="00821687">
        <w:rPr>
          <w:position w:val="-12"/>
          <w:sz w:val="28"/>
          <w:szCs w:val="28"/>
        </w:rPr>
        <w:object w:dxaOrig="1960" w:dyaOrig="380">
          <v:shape id="_x0000_i1048" type="#_x0000_t75" style="width:98.25pt;height:18.75pt" o:ole="">
            <v:imagedata r:id="rId50" o:title=""/>
          </v:shape>
          <o:OLEObject Type="Embed" ProgID="Equation.3" ShapeID="_x0000_i1048" DrawAspect="Content" ObjectID="_1458476636" r:id="rId51"/>
        </w:object>
      </w:r>
      <w:r w:rsidRPr="00821687">
        <w:rPr>
          <w:sz w:val="28"/>
          <w:szCs w:val="28"/>
        </w:rPr>
        <w:t>:</w:t>
      </w:r>
    </w:p>
    <w:p w:rsidR="00341946" w:rsidRPr="0051682A" w:rsidRDefault="00341946" w:rsidP="00A54692">
      <w:pPr>
        <w:ind w:firstLine="709"/>
        <w:jc w:val="both"/>
        <w:rPr>
          <w:sz w:val="16"/>
          <w:szCs w:val="16"/>
        </w:rPr>
      </w:pPr>
    </w:p>
    <w:p w:rsidR="00341946" w:rsidRPr="00170D27" w:rsidRDefault="00341946" w:rsidP="00A5469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AA1BCD">
        <w:rPr>
          <w:sz w:val="28"/>
          <w:szCs w:val="28"/>
        </w:rPr>
        <w:pict>
          <v:shape id="_x0000_i1049" type="#_x0000_t75" style="width:346.5pt;height:96.75pt">
            <v:imagedata r:id="rId52" o:title=""/>
          </v:shape>
        </w:pict>
      </w:r>
    </w:p>
    <w:p w:rsidR="00341946" w:rsidRPr="0051682A" w:rsidRDefault="00341946" w:rsidP="00A54692">
      <w:pPr>
        <w:rPr>
          <w:sz w:val="16"/>
          <w:szCs w:val="16"/>
        </w:rPr>
      </w:pPr>
    </w:p>
    <w:p w:rsidR="00341946" w:rsidRPr="005B0E08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Сумма</w:t>
      </w:r>
      <w:r w:rsidRPr="00170D27">
        <w:rPr>
          <w:sz w:val="28"/>
          <w:szCs w:val="28"/>
        </w:rPr>
        <w:t xml:space="preserve"> первых сорока чисел Фибоначчи</w:t>
      </w:r>
      <w:r>
        <w:rPr>
          <w:sz w:val="28"/>
          <w:szCs w:val="28"/>
        </w:rPr>
        <w:t xml:space="preserve"> с отрицательными номерами</w:t>
      </w:r>
      <w:r w:rsidRPr="005B0E08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и</w:t>
      </w:r>
      <w:r w:rsidRPr="005B0E08">
        <w:rPr>
          <w:sz w:val="28"/>
          <w:szCs w:val="28"/>
        </w:rPr>
        <w:t>т …</w:t>
      </w:r>
    </w:p>
    <w:p w:rsidR="00341946" w:rsidRPr="00126562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821687">
        <w:rPr>
          <w:position w:val="-6"/>
          <w:sz w:val="28"/>
          <w:szCs w:val="28"/>
        </w:rPr>
        <w:object w:dxaOrig="1400" w:dyaOrig="300">
          <v:shape id="_x0000_i1050" type="#_x0000_t75" style="width:68.25pt;height:15pt" o:ole="">
            <v:imagedata r:id="rId53" o:title=""/>
          </v:shape>
          <o:OLEObject Type="Embed" ProgID="Equation.3" ShapeID="_x0000_i1050" DrawAspect="Content" ObjectID="_1458476637" r:id="rId54"/>
        </w:objec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14</w:t>
      </w:r>
    </w:p>
    <w:p w:rsidR="00341946" w:rsidRPr="007434A7" w:rsidRDefault="00341946" w:rsidP="00A54692">
      <w:pPr>
        <w:ind w:firstLine="709"/>
        <w:jc w:val="both"/>
        <w:rPr>
          <w:sz w:val="28"/>
          <w:szCs w:val="28"/>
        </w:rPr>
      </w:pPr>
      <w:r w:rsidRPr="007434A7">
        <w:rPr>
          <w:sz w:val="28"/>
          <w:szCs w:val="28"/>
        </w:rPr>
        <w:t xml:space="preserve">Имеется </w:t>
      </w:r>
      <w:r>
        <w:rPr>
          <w:sz w:val="28"/>
          <w:szCs w:val="28"/>
        </w:rPr>
        <w:t>многоугольник,</w:t>
      </w:r>
      <w:r w:rsidRPr="007434A7">
        <w:rPr>
          <w:sz w:val="28"/>
          <w:szCs w:val="28"/>
        </w:rPr>
        <w:t xml:space="preserve"> задан</w:t>
      </w:r>
      <w:r>
        <w:rPr>
          <w:sz w:val="28"/>
          <w:szCs w:val="28"/>
        </w:rPr>
        <w:t>н</w:t>
      </w:r>
      <w:r w:rsidRPr="007434A7">
        <w:rPr>
          <w:sz w:val="28"/>
          <w:szCs w:val="28"/>
        </w:rPr>
        <w:t>ы</w:t>
      </w:r>
      <w:r>
        <w:rPr>
          <w:sz w:val="28"/>
          <w:szCs w:val="28"/>
        </w:rPr>
        <w:t>й</w:t>
      </w:r>
      <w:r w:rsidRPr="007434A7">
        <w:rPr>
          <w:sz w:val="28"/>
          <w:szCs w:val="28"/>
        </w:rPr>
        <w:t xml:space="preserve"> </w:t>
      </w:r>
      <w:r>
        <w:rPr>
          <w:sz w:val="28"/>
          <w:szCs w:val="28"/>
        </w:rPr>
        <w:t>целочисленными координатами своих вершин</w:t>
      </w:r>
      <w:r w:rsidRPr="007434A7">
        <w:rPr>
          <w:sz w:val="28"/>
          <w:szCs w:val="28"/>
        </w:rPr>
        <w:t xml:space="preserve"> </w:t>
      </w:r>
      <w:r w:rsidRPr="00283F33">
        <w:rPr>
          <w:position w:val="-12"/>
          <w:sz w:val="28"/>
          <w:szCs w:val="28"/>
        </w:rPr>
        <w:object w:dxaOrig="4160" w:dyaOrig="380">
          <v:shape id="_x0000_i1051" type="#_x0000_t75" style="width:206.25pt;height:18.75pt" o:ole="">
            <v:imagedata r:id="rId55" o:title=""/>
          </v:shape>
          <o:OLEObject Type="Embed" ProgID="Equation.3" ShapeID="_x0000_i1051" DrawAspect="Content" ObjectID="_1458476638" r:id="rId56"/>
        </w:object>
      </w:r>
      <w:r w:rsidRPr="007434A7">
        <w:rPr>
          <w:sz w:val="28"/>
          <w:szCs w:val="28"/>
        </w:rPr>
        <w:t xml:space="preserve">. </w:t>
      </w:r>
      <w:r>
        <w:rPr>
          <w:sz w:val="28"/>
          <w:szCs w:val="28"/>
        </w:rPr>
        <w:t>Многоугольник</w:t>
      </w:r>
      <w:r w:rsidRPr="007434A7">
        <w:rPr>
          <w:sz w:val="28"/>
          <w:szCs w:val="28"/>
        </w:rPr>
        <w:t xml:space="preserve"> расположен в области с координатами </w:t>
      </w:r>
      <w:r w:rsidRPr="007434A7">
        <w:rPr>
          <w:position w:val="-12"/>
          <w:sz w:val="28"/>
          <w:szCs w:val="28"/>
        </w:rPr>
        <w:object w:dxaOrig="4560" w:dyaOrig="380">
          <v:shape id="_x0000_i1052" type="#_x0000_t75" style="width:228pt;height:18.75pt" o:ole="">
            <v:imagedata r:id="rId57" o:title=""/>
          </v:shape>
          <o:OLEObject Type="Embed" ProgID="Equation.3" ShapeID="_x0000_i1052" DrawAspect="Content" ObjectID="_1458476639" r:id="rId58"/>
        </w:object>
      </w:r>
      <w:r w:rsidRPr="007434A7">
        <w:rPr>
          <w:sz w:val="28"/>
          <w:szCs w:val="28"/>
        </w:rPr>
        <w:t>.</w:t>
      </w:r>
    </w:p>
    <w:p w:rsidR="00341946" w:rsidRPr="007434A7" w:rsidRDefault="00341946" w:rsidP="00A54692">
      <w:pPr>
        <w:ind w:firstLine="709"/>
        <w:jc w:val="both"/>
        <w:rPr>
          <w:sz w:val="28"/>
          <w:szCs w:val="28"/>
        </w:rPr>
      </w:pPr>
      <w:r w:rsidRPr="007434A7">
        <w:rPr>
          <w:sz w:val="28"/>
          <w:szCs w:val="28"/>
        </w:rPr>
        <w:t xml:space="preserve">Исходные данные: </w:t>
      </w:r>
    </w:p>
    <w:p w:rsidR="00341946" w:rsidRPr="00B047E3" w:rsidRDefault="00341946" w:rsidP="00A54692">
      <w:pPr>
        <w:ind w:firstLine="709"/>
        <w:rPr>
          <w:sz w:val="28"/>
          <w:szCs w:val="28"/>
        </w:rPr>
      </w:pPr>
      <w:r w:rsidRPr="00B047E3">
        <w:rPr>
          <w:position w:val="-228"/>
          <w:sz w:val="28"/>
          <w:szCs w:val="28"/>
        </w:rPr>
        <w:object w:dxaOrig="2140" w:dyaOrig="4700">
          <v:shape id="_x0000_i1053" type="#_x0000_t75" style="width:107.25pt;height:230.25pt" o:ole="">
            <v:imagedata r:id="rId59" o:title=""/>
          </v:shape>
          <o:OLEObject Type="Embed" ProgID="Equation.3" ShapeID="_x0000_i1053" DrawAspect="Content" ObjectID="_1458476640" r:id="rId60"/>
        </w:object>
      </w:r>
      <w:r w:rsidRPr="00B047E3">
        <w:rPr>
          <w:sz w:val="28"/>
          <w:szCs w:val="28"/>
        </w:rPr>
        <w:t>.</w:t>
      </w:r>
    </w:p>
    <w:p w:rsidR="00341946" w:rsidRPr="00A43FEA" w:rsidRDefault="00341946" w:rsidP="00A54692">
      <w:pPr>
        <w:rPr>
          <w:sz w:val="16"/>
          <w:szCs w:val="16"/>
        </w:rPr>
      </w:pPr>
    </w:p>
    <w:p w:rsidR="00341946" w:rsidRPr="00B047E3" w:rsidRDefault="00341946" w:rsidP="00A54692">
      <w:pPr>
        <w:ind w:firstLine="709"/>
        <w:jc w:val="both"/>
        <w:rPr>
          <w:sz w:val="28"/>
          <w:szCs w:val="28"/>
        </w:rPr>
      </w:pPr>
      <w:r w:rsidRPr="00B047E3">
        <w:rPr>
          <w:sz w:val="28"/>
          <w:szCs w:val="28"/>
        </w:rPr>
        <w:t xml:space="preserve">Количество точек с целочисленными координатами, которые лежат </w:t>
      </w:r>
      <w:r>
        <w:rPr>
          <w:sz w:val="28"/>
          <w:szCs w:val="28"/>
        </w:rPr>
        <w:t xml:space="preserve">строго на границах многоугольника, </w:t>
      </w:r>
      <w:r w:rsidRPr="00B047E3">
        <w:rPr>
          <w:sz w:val="28"/>
          <w:szCs w:val="28"/>
        </w:rPr>
        <w:t>составит </w:t>
      </w:r>
      <w:r>
        <w:rPr>
          <w:sz w:val="28"/>
          <w:szCs w:val="28"/>
        </w:rPr>
        <w:t>…</w:t>
      </w:r>
    </w:p>
    <w:p w:rsidR="00341946" w:rsidRPr="007249C4" w:rsidRDefault="00341946" w:rsidP="00A54692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7249C4">
        <w:rPr>
          <w:sz w:val="28"/>
          <w:szCs w:val="28"/>
        </w:rPr>
        <w:t>35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15</w:t>
      </w:r>
    </w:p>
    <w:p w:rsidR="00341946" w:rsidRPr="00EF6B87" w:rsidRDefault="00341946" w:rsidP="00A54692">
      <w:pPr>
        <w:ind w:firstLine="709"/>
        <w:jc w:val="both"/>
        <w:rPr>
          <w:sz w:val="28"/>
          <w:szCs w:val="28"/>
        </w:rPr>
      </w:pPr>
      <w:r w:rsidRPr="00EF6B87">
        <w:rPr>
          <w:sz w:val="28"/>
          <w:szCs w:val="28"/>
        </w:rPr>
        <w:t>Имеется словарь из 5000 слов, каждое из которых состоит из 4 символов. Слова могут содержать повторяющиеся символы. Минимальная мощность алфавита, обеспечивающего реализацию этого словаря</w:t>
      </w:r>
      <w:r>
        <w:rPr>
          <w:sz w:val="28"/>
          <w:szCs w:val="28"/>
        </w:rPr>
        <w:t>,</w:t>
      </w:r>
      <w:r w:rsidRPr="00EF6B87">
        <w:rPr>
          <w:sz w:val="28"/>
          <w:szCs w:val="28"/>
        </w:rPr>
        <w:t xml:space="preserve"> составит </w:t>
      </w:r>
      <w:r>
        <w:rPr>
          <w:sz w:val="28"/>
          <w:szCs w:val="28"/>
        </w:rPr>
        <w:t>____ символов.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321383">
        <w:rPr>
          <w:sz w:val="28"/>
          <w:szCs w:val="28"/>
        </w:rPr>
        <w:t>9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16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Треугольник, у которого три стороны равны между собой, называется равносторонним. Треугольник, у которого две стороны равны между собой, называется равнобедренным. Треугольник, у которого стороны попарно </w:t>
      </w:r>
      <w:r w:rsidRPr="001D2E1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1D2E1D">
        <w:rPr>
          <w:sz w:val="28"/>
          <w:szCs w:val="28"/>
        </w:rPr>
        <w:t>равны</w:t>
      </w:r>
      <w:r>
        <w:rPr>
          <w:sz w:val="28"/>
          <w:szCs w:val="28"/>
        </w:rPr>
        <w:t>, называется разносторонним.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различных невырожденных разносторонних треугольников, длины сторон которых являются целыми числами и периметр которых </w:t>
      </w:r>
      <w:r w:rsidRPr="00081801">
        <w:rPr>
          <w:position w:val="-6"/>
          <w:sz w:val="28"/>
          <w:szCs w:val="28"/>
        </w:rPr>
        <w:object w:dxaOrig="960" w:dyaOrig="300">
          <v:shape id="_x0000_i1054" type="#_x0000_t75" style="width:48pt;height:15pt" o:ole="">
            <v:imagedata r:id="rId61" o:title=""/>
          </v:shape>
          <o:OLEObject Type="Embed" ProgID="Equation.3" ShapeID="_x0000_i1054" DrawAspect="Content" ObjectID="_1458476641" r:id="rId62"/>
        </w:object>
      </w:r>
      <w:r>
        <w:rPr>
          <w:sz w:val="28"/>
          <w:szCs w:val="28"/>
        </w:rPr>
        <w:t>, составляет</w:t>
      </w:r>
      <w:r w:rsidRPr="007C3912">
        <w:rPr>
          <w:sz w:val="28"/>
          <w:szCs w:val="28"/>
        </w:rPr>
        <w:t> …</w:t>
      </w:r>
    </w:p>
    <w:p w:rsidR="00341946" w:rsidRDefault="00341946" w:rsidP="00206C29">
      <w:pPr>
        <w:jc w:val="both"/>
        <w:rPr>
          <w:sz w:val="28"/>
          <w:szCs w:val="28"/>
        </w:rPr>
      </w:pPr>
      <w:r w:rsidRPr="004C353C">
        <w:rPr>
          <w:b/>
          <w:sz w:val="28"/>
          <w:szCs w:val="28"/>
        </w:rPr>
        <w:t>Ответ:</w:t>
      </w:r>
      <w:r>
        <w:rPr>
          <w:sz w:val="28"/>
          <w:szCs w:val="28"/>
        </w:rPr>
        <w:t xml:space="preserve"> 12481</w:t>
      </w:r>
    </w:p>
    <w:p w:rsidR="00341946" w:rsidRPr="0080015B" w:rsidRDefault="00341946" w:rsidP="00206C29">
      <w:pPr>
        <w:jc w:val="both"/>
        <w:rPr>
          <w:sz w:val="2"/>
          <w:szCs w:val="2"/>
        </w:rPr>
      </w:pPr>
      <w:r w:rsidRPr="00C373F6">
        <w:rPr>
          <w:sz w:val="28"/>
          <w:szCs w:val="28"/>
        </w:rPr>
        <w:br w:type="page"/>
      </w:r>
    </w:p>
    <w:p w:rsidR="00341946" w:rsidRPr="00956920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956920">
        <w:rPr>
          <w:b/>
          <w:bCs/>
          <w:i/>
          <w:iCs/>
          <w:sz w:val="28"/>
          <w:szCs w:val="28"/>
        </w:rPr>
        <w:t>Профили «СПЕЦИАЛИЗИРОВАННЫЙ (С УГЛУБЛЕННЫМ ИЗУЧЕНИЕМ ДИСЦИПЛИНЫ «ИНФОРМАТИКА»)»,</w:t>
      </w:r>
    </w:p>
    <w:p w:rsidR="00341946" w:rsidRDefault="00341946" w:rsidP="00A54692">
      <w:pPr>
        <w:jc w:val="center"/>
        <w:rPr>
          <w:b/>
          <w:bCs/>
          <w:i/>
          <w:iCs/>
          <w:sz w:val="28"/>
          <w:szCs w:val="28"/>
        </w:rPr>
      </w:pPr>
      <w:r w:rsidRPr="00956920">
        <w:rPr>
          <w:b/>
          <w:bCs/>
          <w:i/>
          <w:iCs/>
          <w:sz w:val="28"/>
          <w:szCs w:val="28"/>
        </w:rPr>
        <w:t xml:space="preserve"> «ТЕХНИКА И ТЕХНОЛОГИИ»</w:t>
      </w: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</w:t>
      </w:r>
    </w:p>
    <w:p w:rsidR="00341946" w:rsidRPr="007504DE" w:rsidRDefault="00341946" w:rsidP="00A54692">
      <w:pPr>
        <w:ind w:firstLine="709"/>
        <w:jc w:val="both"/>
        <w:rPr>
          <w:sz w:val="28"/>
          <w:szCs w:val="28"/>
        </w:rPr>
      </w:pPr>
      <w:r w:rsidRPr="007504DE">
        <w:rPr>
          <w:sz w:val="28"/>
          <w:szCs w:val="28"/>
        </w:rPr>
        <w:t>Размер черно-белого изображения 10*</w:t>
      </w:r>
      <w:r>
        <w:rPr>
          <w:sz w:val="28"/>
          <w:szCs w:val="28"/>
        </w:rPr>
        <w:t>15</w:t>
      </w:r>
      <w:r w:rsidRPr="007504DE">
        <w:rPr>
          <w:sz w:val="28"/>
          <w:szCs w:val="28"/>
        </w:rPr>
        <w:t xml:space="preserve"> см. </w:t>
      </w:r>
      <w:r>
        <w:rPr>
          <w:sz w:val="28"/>
          <w:szCs w:val="28"/>
        </w:rPr>
        <w:t>И</w:t>
      </w:r>
      <w:r w:rsidRPr="007504DE">
        <w:rPr>
          <w:sz w:val="28"/>
          <w:szCs w:val="28"/>
        </w:rPr>
        <w:t>зображение имеет</w:t>
      </w:r>
      <w:r>
        <w:rPr>
          <w:sz w:val="28"/>
          <w:szCs w:val="28"/>
        </w:rPr>
        <w:t> 256 </w:t>
      </w:r>
      <w:r w:rsidRPr="007504DE">
        <w:rPr>
          <w:sz w:val="28"/>
          <w:szCs w:val="28"/>
        </w:rPr>
        <w:t>градаций яркости (оттенков серого)</w:t>
      </w:r>
      <w:r>
        <w:rPr>
          <w:sz w:val="28"/>
          <w:szCs w:val="28"/>
        </w:rPr>
        <w:t>.</w:t>
      </w:r>
      <w:r w:rsidRPr="00C61DDB">
        <w:rPr>
          <w:sz w:val="28"/>
          <w:szCs w:val="28"/>
        </w:rPr>
        <w:t xml:space="preserve"> </w:t>
      </w:r>
      <w:r w:rsidRPr="007504DE">
        <w:rPr>
          <w:sz w:val="28"/>
          <w:szCs w:val="28"/>
        </w:rPr>
        <w:t>Для хранения изображения в несжатом виде требуется 3</w:t>
      </w:r>
      <w:r>
        <w:rPr>
          <w:sz w:val="28"/>
          <w:szCs w:val="28"/>
        </w:rPr>
        <w:t>750</w:t>
      </w:r>
      <w:r w:rsidRPr="007504DE">
        <w:rPr>
          <w:sz w:val="28"/>
          <w:szCs w:val="28"/>
        </w:rPr>
        <w:t xml:space="preserve"> К</w:t>
      </w:r>
      <w:r>
        <w:rPr>
          <w:sz w:val="28"/>
          <w:szCs w:val="28"/>
        </w:rPr>
        <w:t>ило</w:t>
      </w:r>
      <w:r w:rsidRPr="007504DE">
        <w:rPr>
          <w:sz w:val="28"/>
          <w:szCs w:val="28"/>
        </w:rPr>
        <w:t>байт</w:t>
      </w:r>
      <w:r>
        <w:rPr>
          <w:sz w:val="28"/>
          <w:szCs w:val="28"/>
        </w:rPr>
        <w:t>.</w:t>
      </w:r>
      <w:r w:rsidRPr="007504DE">
        <w:rPr>
          <w:sz w:val="28"/>
          <w:szCs w:val="28"/>
        </w:rPr>
        <w:t xml:space="preserve"> Разрешение </w:t>
      </w:r>
      <w:r>
        <w:rPr>
          <w:sz w:val="28"/>
          <w:szCs w:val="28"/>
        </w:rPr>
        <w:t>изображения составляет ____ </w:t>
      </w:r>
      <w:r w:rsidRPr="007504DE">
        <w:rPr>
          <w:sz w:val="28"/>
          <w:szCs w:val="28"/>
        </w:rPr>
        <w:t>точек на дюйм (1 дюйм</w:t>
      </w:r>
      <w:r>
        <w:rPr>
          <w:sz w:val="28"/>
          <w:szCs w:val="28"/>
        </w:rPr>
        <w:t> </w:t>
      </w:r>
      <w:r w:rsidRPr="007504DE">
        <w:rPr>
          <w:sz w:val="28"/>
          <w:szCs w:val="28"/>
        </w:rPr>
        <w:t>=</w:t>
      </w:r>
      <w:r>
        <w:rPr>
          <w:sz w:val="28"/>
          <w:szCs w:val="28"/>
        </w:rPr>
        <w:t> </w:t>
      </w:r>
      <w:r w:rsidRPr="007504DE">
        <w:rPr>
          <w:sz w:val="28"/>
          <w:szCs w:val="28"/>
        </w:rPr>
        <w:t>2,5</w:t>
      </w:r>
      <w:r>
        <w:rPr>
          <w:sz w:val="28"/>
          <w:szCs w:val="28"/>
        </w:rPr>
        <w:t> </w:t>
      </w:r>
      <w:r w:rsidRPr="007504DE">
        <w:rPr>
          <w:sz w:val="28"/>
          <w:szCs w:val="28"/>
        </w:rPr>
        <w:t>см).</w:t>
      </w:r>
    </w:p>
    <w:p w:rsidR="00341946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400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2</w:t>
      </w:r>
    </w:p>
    <w:p w:rsidR="00341946" w:rsidRPr="00A45DBF" w:rsidRDefault="00341946" w:rsidP="00A5469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Среди команд, представленных ниже, </w:t>
      </w:r>
      <w:r w:rsidRPr="007A2D43">
        <w:rPr>
          <w:b/>
          <w:bCs/>
          <w:sz w:val="28"/>
          <w:szCs w:val="28"/>
        </w:rPr>
        <w:t>ошибочными</w:t>
      </w:r>
      <w:r>
        <w:rPr>
          <w:sz w:val="28"/>
          <w:szCs w:val="28"/>
        </w:rPr>
        <w:t xml:space="preserve"> являются</w:t>
      </w:r>
      <w:r w:rsidRPr="00685331">
        <w:rPr>
          <w:sz w:val="28"/>
          <w:szCs w:val="28"/>
        </w:rPr>
        <w:t> …</w:t>
      </w:r>
    </w:p>
    <w:p w:rsidR="00341946" w:rsidRPr="00A45DBF" w:rsidRDefault="00341946" w:rsidP="00A54692">
      <w:pPr>
        <w:ind w:firstLine="709"/>
        <w:rPr>
          <w:sz w:val="28"/>
          <w:szCs w:val="28"/>
        </w:rPr>
      </w:pPr>
    </w:p>
    <w:p w:rsidR="00341946" w:rsidRPr="00716027" w:rsidRDefault="00341946" w:rsidP="00A546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1) ping</w:t>
      </w:r>
      <w:r w:rsidRPr="00716027">
        <w:rPr>
          <w:sz w:val="28"/>
          <w:szCs w:val="28"/>
          <w:lang w:val="en-US"/>
        </w:rPr>
        <w:t xml:space="preserve"> 127.0.0.0</w:t>
      </w:r>
    </w:p>
    <w:p w:rsidR="00341946" w:rsidRPr="00716027" w:rsidRDefault="00341946" w:rsidP="00A546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2) </w:t>
      </w:r>
      <w:r w:rsidRPr="00DA1C45">
        <w:rPr>
          <w:sz w:val="28"/>
          <w:szCs w:val="28"/>
          <w:lang w:val="en-US"/>
        </w:rPr>
        <w:t>ping</w:t>
      </w:r>
      <w:r w:rsidRPr="00716027">
        <w:rPr>
          <w:sz w:val="28"/>
          <w:szCs w:val="28"/>
          <w:lang w:val="en-US"/>
        </w:rPr>
        <w:t xml:space="preserve"> 172.268.21.213</w:t>
      </w:r>
    </w:p>
    <w:p w:rsidR="00341946" w:rsidRPr="00716027" w:rsidRDefault="00341946" w:rsidP="00A546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3) </w:t>
      </w:r>
      <w:r>
        <w:rPr>
          <w:sz w:val="28"/>
          <w:szCs w:val="28"/>
        </w:rPr>
        <w:t>р</w:t>
      </w:r>
      <w:r w:rsidRPr="00DA1C45">
        <w:rPr>
          <w:sz w:val="28"/>
          <w:szCs w:val="28"/>
          <w:lang w:val="en-US"/>
        </w:rPr>
        <w:t>ing</w:t>
      </w:r>
      <w:r w:rsidRPr="00716027">
        <w:rPr>
          <w:sz w:val="28"/>
          <w:szCs w:val="28"/>
          <w:lang w:val="en-US"/>
        </w:rPr>
        <w:t xml:space="preserve"> ;;1</w:t>
      </w:r>
    </w:p>
    <w:p w:rsidR="00341946" w:rsidRPr="002C09D5" w:rsidRDefault="00341946" w:rsidP="00A546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4) </w:t>
      </w:r>
      <w:r>
        <w:rPr>
          <w:sz w:val="28"/>
          <w:szCs w:val="28"/>
          <w:lang w:val="da-DK"/>
        </w:rPr>
        <w:t>ping</w:t>
      </w:r>
      <w:r w:rsidRPr="002C09D5">
        <w:rPr>
          <w:sz w:val="28"/>
          <w:szCs w:val="28"/>
          <w:lang w:val="en-US"/>
        </w:rPr>
        <w:t xml:space="preserve"> ::1</w:t>
      </w:r>
    </w:p>
    <w:p w:rsidR="00341946" w:rsidRPr="002C09D5" w:rsidRDefault="00341946" w:rsidP="00A546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5) </w:t>
      </w:r>
      <w:r>
        <w:rPr>
          <w:sz w:val="28"/>
          <w:szCs w:val="28"/>
          <w:lang w:val="da-DK"/>
        </w:rPr>
        <w:t>ping</w:t>
      </w:r>
      <w:r w:rsidRPr="002C09D5">
        <w:rPr>
          <w:sz w:val="28"/>
          <w:szCs w:val="28"/>
          <w:lang w:val="en-US"/>
        </w:rPr>
        <w:t xml:space="preserve"> 127.255.255.254</w:t>
      </w:r>
    </w:p>
    <w:p w:rsidR="00341946" w:rsidRPr="00A45DBF" w:rsidRDefault="00341946" w:rsidP="00A54692">
      <w:pPr>
        <w:rPr>
          <w:sz w:val="28"/>
          <w:szCs w:val="28"/>
        </w:rPr>
      </w:pPr>
      <w:r w:rsidRPr="00A45DBF">
        <w:rPr>
          <w:sz w:val="28"/>
          <w:szCs w:val="28"/>
        </w:rPr>
        <w:t xml:space="preserve">6) </w:t>
      </w:r>
      <w:r>
        <w:rPr>
          <w:sz w:val="28"/>
          <w:szCs w:val="28"/>
          <w:lang w:val="da-DK"/>
        </w:rPr>
        <w:t>ping</w:t>
      </w:r>
      <w:r w:rsidRPr="00A45DBF">
        <w:rPr>
          <w:sz w:val="28"/>
          <w:szCs w:val="28"/>
        </w:rPr>
        <w:t xml:space="preserve"> 127.0.0.1</w:t>
      </w:r>
    </w:p>
    <w:p w:rsidR="00341946" w:rsidRPr="00DA1C45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A45DBF">
        <w:rPr>
          <w:sz w:val="28"/>
          <w:szCs w:val="28"/>
        </w:rPr>
        <w:t>1,2,3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3</w:t>
      </w:r>
    </w:p>
    <w:p w:rsidR="00341946" w:rsidRDefault="00341946" w:rsidP="00A54692">
      <w:pPr>
        <w:ind w:firstLine="709"/>
        <w:rPr>
          <w:sz w:val="28"/>
          <w:szCs w:val="28"/>
        </w:rPr>
      </w:pPr>
      <w:r w:rsidRPr="001D07DC">
        <w:rPr>
          <w:sz w:val="28"/>
          <w:szCs w:val="28"/>
        </w:rPr>
        <w:t xml:space="preserve">Дан фрагмент таблицы, показанный в режиме  отображения формул. </w:t>
      </w:r>
    </w:p>
    <w:p w:rsidR="00341946" w:rsidRPr="00D168DA" w:rsidRDefault="00341946" w:rsidP="00A54692">
      <w:pPr>
        <w:ind w:firstLine="709"/>
        <w:rPr>
          <w:sz w:val="16"/>
          <w:szCs w:val="16"/>
        </w:rPr>
      </w:pPr>
    </w:p>
    <w:p w:rsidR="00341946" w:rsidRPr="001D07DC" w:rsidRDefault="00341946" w:rsidP="00A54692">
      <w:pPr>
        <w:jc w:val="center"/>
        <w:rPr>
          <w:sz w:val="28"/>
          <w:szCs w:val="28"/>
        </w:rPr>
      </w:pPr>
      <w:r w:rsidRPr="00AA1BCD">
        <w:rPr>
          <w:sz w:val="28"/>
          <w:szCs w:val="28"/>
        </w:rPr>
        <w:pict>
          <v:shape id="_x0000_i1055" type="#_x0000_t75" style="width:269.25pt;height:201pt">
            <v:imagedata r:id="rId30" o:title=""/>
          </v:shape>
        </w:pict>
      </w:r>
    </w:p>
    <w:p w:rsidR="00341946" w:rsidRPr="008D5F21" w:rsidRDefault="00341946" w:rsidP="00A54692">
      <w:pPr>
        <w:ind w:firstLine="709"/>
        <w:jc w:val="both"/>
        <w:rPr>
          <w:sz w:val="16"/>
          <w:szCs w:val="16"/>
        </w:rPr>
      </w:pP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1D07DC">
        <w:rPr>
          <w:sz w:val="28"/>
          <w:szCs w:val="28"/>
        </w:rPr>
        <w:t>Ячейки в столбце A заполнили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числами, образующими арифметическую прогрессию, первые два члена которой заданы в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ячейках A1 и A2 до строки N включительно. Аналогично ячейки в столбце B до строки N включительно были заполнены</w:t>
      </w:r>
      <w:r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 xml:space="preserve">числами, образующими арифметическую прогрессию, первые два члена которой заданы в ячейках B1 и B2. </w:t>
      </w:r>
    </w:p>
    <w:p w:rsidR="00341946" w:rsidRPr="001D07DC" w:rsidRDefault="00341946" w:rsidP="00A54692">
      <w:pPr>
        <w:ind w:firstLine="709"/>
        <w:jc w:val="both"/>
        <w:rPr>
          <w:sz w:val="28"/>
          <w:szCs w:val="28"/>
        </w:rPr>
      </w:pPr>
      <w:r w:rsidRPr="001D07DC">
        <w:rPr>
          <w:sz w:val="28"/>
          <w:szCs w:val="28"/>
        </w:rPr>
        <w:t xml:space="preserve">Ячейку C1 последовательно скопировали в ячейки диапазона C2:C[N], а ячейку D1 в ячейки диапазона D2:D[N]. </w:t>
      </w:r>
      <w:r>
        <w:rPr>
          <w:sz w:val="28"/>
          <w:szCs w:val="28"/>
        </w:rPr>
        <w:t>Первое о</w:t>
      </w:r>
      <w:r w:rsidRPr="001D07DC">
        <w:rPr>
          <w:sz w:val="28"/>
          <w:szCs w:val="28"/>
        </w:rPr>
        <w:t>трицательное значение</w:t>
      </w:r>
      <w:r w:rsidRPr="00490E8A"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>в ячейке D[N]</w:t>
      </w:r>
      <w:r w:rsidRPr="00490E8A">
        <w:rPr>
          <w:sz w:val="28"/>
          <w:szCs w:val="28"/>
        </w:rPr>
        <w:t xml:space="preserve"> </w:t>
      </w:r>
      <w:r w:rsidRPr="001D07DC">
        <w:rPr>
          <w:sz w:val="28"/>
          <w:szCs w:val="28"/>
        </w:rPr>
        <w:t xml:space="preserve">появится </w:t>
      </w:r>
      <w:r>
        <w:rPr>
          <w:sz w:val="28"/>
          <w:szCs w:val="28"/>
        </w:rPr>
        <w:t xml:space="preserve">при </w:t>
      </w:r>
      <w:r w:rsidRPr="001D07DC">
        <w:rPr>
          <w:sz w:val="28"/>
          <w:szCs w:val="28"/>
        </w:rPr>
        <w:t>значении</w:t>
      </w:r>
      <w:r>
        <w:rPr>
          <w:sz w:val="28"/>
          <w:szCs w:val="28"/>
        </w:rPr>
        <w:t xml:space="preserve"> N = …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9921D4">
        <w:rPr>
          <w:sz w:val="28"/>
          <w:szCs w:val="28"/>
        </w:rPr>
        <w:t>28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4</w:t>
      </w:r>
    </w:p>
    <w:p w:rsidR="00341946" w:rsidRPr="00100C43" w:rsidRDefault="00341946" w:rsidP="00A54692">
      <w:pPr>
        <w:ind w:firstLine="709"/>
        <w:jc w:val="both"/>
        <w:rPr>
          <w:sz w:val="28"/>
          <w:szCs w:val="28"/>
        </w:rPr>
      </w:pPr>
      <w:r w:rsidRPr="00100C43">
        <w:rPr>
          <w:sz w:val="28"/>
          <w:szCs w:val="28"/>
        </w:rPr>
        <w:t>Загадано имя файла</w:t>
      </w:r>
      <w:r>
        <w:rPr>
          <w:sz w:val="28"/>
          <w:szCs w:val="28"/>
        </w:rPr>
        <w:t>,</w:t>
      </w:r>
      <w:r w:rsidRPr="00100C43">
        <w:rPr>
          <w:sz w:val="28"/>
          <w:szCs w:val="28"/>
        </w:rPr>
        <w:t xml:space="preserve"> и даны три маски файлов, однозначно определяющих это имя: </w:t>
      </w:r>
    </w:p>
    <w:p w:rsidR="00341946" w:rsidRPr="00100C43" w:rsidRDefault="00341946" w:rsidP="00A54692">
      <w:pPr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1. ?*sk*?.*j*?? </w:t>
      </w:r>
    </w:p>
    <w:p w:rsidR="00341946" w:rsidRPr="00100C43" w:rsidRDefault="00341946" w:rsidP="00A54692">
      <w:pPr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2. *os?*a1.*p? </w:t>
      </w:r>
    </w:p>
    <w:p w:rsidR="00341946" w:rsidRPr="00100C43" w:rsidRDefault="00341946" w:rsidP="00A54692">
      <w:pPr>
        <w:rPr>
          <w:sz w:val="28"/>
          <w:szCs w:val="28"/>
          <w:lang w:val="da-DK"/>
        </w:rPr>
      </w:pPr>
      <w:r w:rsidRPr="00100C43">
        <w:rPr>
          <w:sz w:val="28"/>
          <w:szCs w:val="28"/>
          <w:lang w:val="da-DK"/>
        </w:rPr>
        <w:t xml:space="preserve">3. m?*kv*?.*??g </w:t>
      </w:r>
    </w:p>
    <w:p w:rsidR="00341946" w:rsidRPr="00100C43" w:rsidRDefault="00341946" w:rsidP="00A54692">
      <w:pPr>
        <w:ind w:firstLine="709"/>
        <w:jc w:val="both"/>
        <w:rPr>
          <w:sz w:val="28"/>
          <w:szCs w:val="28"/>
        </w:rPr>
      </w:pPr>
      <w:r w:rsidRPr="00100C43">
        <w:rPr>
          <w:sz w:val="28"/>
          <w:szCs w:val="28"/>
        </w:rPr>
        <w:t xml:space="preserve">Известно, что имя загаданного файла состоит из семи символов, а расширение </w:t>
      </w:r>
      <w:r w:rsidRPr="00695CE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100C43">
        <w:rPr>
          <w:sz w:val="28"/>
          <w:szCs w:val="28"/>
        </w:rPr>
        <w:t>из трех. Загадано имя файла …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100C43">
        <w:rPr>
          <w:sz w:val="28"/>
          <w:szCs w:val="28"/>
        </w:rPr>
        <w:t>moskva1.jpg</w:t>
      </w:r>
      <w:r>
        <w:rPr>
          <w:sz w:val="28"/>
          <w:szCs w:val="28"/>
        </w:rPr>
        <w:t>.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5</w:t>
      </w:r>
    </w:p>
    <w:p w:rsidR="00341946" w:rsidRPr="007931D2" w:rsidRDefault="00341946" w:rsidP="00A54692">
      <w:pPr>
        <w:ind w:firstLine="709"/>
        <w:jc w:val="both"/>
        <w:rPr>
          <w:sz w:val="28"/>
          <w:szCs w:val="28"/>
        </w:rPr>
      </w:pPr>
      <w:r w:rsidRPr="007931D2">
        <w:rPr>
          <w:sz w:val="28"/>
          <w:szCs w:val="28"/>
        </w:rPr>
        <w:t xml:space="preserve">Имеется </w:t>
      </w:r>
      <w:r w:rsidRPr="007931D2">
        <w:rPr>
          <w:sz w:val="28"/>
          <w:szCs w:val="28"/>
          <w:lang w:val="en-US"/>
        </w:rPr>
        <w:t>IP</w:t>
      </w:r>
      <w:r w:rsidRPr="007931D2">
        <w:rPr>
          <w:sz w:val="28"/>
          <w:szCs w:val="28"/>
        </w:rPr>
        <w:t xml:space="preserve">-адрес  169.212.100.190. Известно, что адреса протокола </w:t>
      </w:r>
      <w:r w:rsidRPr="007931D2">
        <w:rPr>
          <w:sz w:val="28"/>
          <w:szCs w:val="28"/>
          <w:lang w:val="en-US"/>
        </w:rPr>
        <w:t>IP</w:t>
      </w:r>
      <w:r w:rsidRPr="007931D2">
        <w:rPr>
          <w:sz w:val="28"/>
          <w:szCs w:val="28"/>
        </w:rPr>
        <w:t xml:space="preserve"> версии 4 состоят из двух частей – номера сети (</w:t>
      </w:r>
      <w:r w:rsidRPr="007931D2">
        <w:rPr>
          <w:sz w:val="28"/>
          <w:szCs w:val="28"/>
          <w:lang w:val="en-US"/>
        </w:rPr>
        <w:t>net</w:t>
      </w:r>
      <w:r w:rsidRPr="007931D2">
        <w:rPr>
          <w:sz w:val="28"/>
          <w:szCs w:val="28"/>
        </w:rPr>
        <w:t>) и номера узла (</w:t>
      </w:r>
      <w:r w:rsidRPr="007931D2">
        <w:rPr>
          <w:sz w:val="28"/>
          <w:szCs w:val="28"/>
          <w:lang w:val="en-US"/>
        </w:rPr>
        <w:t>host</w:t>
      </w:r>
      <w:r w:rsidRPr="007931D2">
        <w:rPr>
          <w:sz w:val="28"/>
          <w:szCs w:val="28"/>
        </w:rPr>
        <w:t>). В приведенном адресе часть, представляющая номер узла</w:t>
      </w:r>
      <w:r>
        <w:rPr>
          <w:sz w:val="28"/>
          <w:szCs w:val="28"/>
        </w:rPr>
        <w:t>,</w:t>
      </w:r>
      <w:r w:rsidRPr="007931D2">
        <w:rPr>
          <w:sz w:val="28"/>
          <w:szCs w:val="28"/>
        </w:rPr>
        <w:t xml:space="preserve"> запишется как …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0</w:t>
      </w:r>
      <w:r w:rsidRPr="007931D2">
        <w:rPr>
          <w:sz w:val="28"/>
          <w:szCs w:val="28"/>
        </w:rPr>
        <w:t>.0.100.190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6</w:t>
      </w:r>
    </w:p>
    <w:p w:rsidR="00341946" w:rsidRDefault="00341946" w:rsidP="00A5469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22159">
        <w:rPr>
          <w:sz w:val="28"/>
          <w:szCs w:val="28"/>
        </w:rPr>
        <w:t xml:space="preserve">Даны два десятичных числа X и Y. Их перевели в двоичную систему счисления и определили, что в числе X из 4 разрядов три единицы, а в числе Y из 5 разрядов две единицы. </w:t>
      </w:r>
    </w:p>
    <w:p w:rsidR="00341946" w:rsidRDefault="00341946" w:rsidP="00A5469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22159">
        <w:rPr>
          <w:sz w:val="28"/>
          <w:szCs w:val="28"/>
        </w:rPr>
        <w:t xml:space="preserve">Логическое (побитовое) произведение этих чисел равно </w:t>
      </w:r>
      <w:r w:rsidRPr="00B22159">
        <w:rPr>
          <w:position w:val="-12"/>
          <w:sz w:val="28"/>
          <w:szCs w:val="28"/>
        </w:rPr>
        <w:object w:dxaOrig="440" w:dyaOrig="380">
          <v:shape id="_x0000_i1056" type="#_x0000_t75" style="width:21.75pt;height:18.75pt" o:ole="">
            <v:imagedata r:id="rId63" o:title=""/>
          </v:shape>
          <o:OLEObject Type="Embed" ProgID="Equation.3" ShapeID="_x0000_i1056" DrawAspect="Content" ObjectID="_1458476642" r:id="rId64"/>
        </w:object>
      </w:r>
      <w:r w:rsidRPr="00B22159">
        <w:rPr>
          <w:sz w:val="28"/>
          <w:szCs w:val="28"/>
        </w:rPr>
        <w:t xml:space="preserve">, а логическая (побитовая) сумма – </w:t>
      </w:r>
      <w:r w:rsidRPr="00B22159">
        <w:rPr>
          <w:position w:val="-12"/>
          <w:sz w:val="28"/>
          <w:szCs w:val="28"/>
        </w:rPr>
        <w:object w:dxaOrig="859" w:dyaOrig="380">
          <v:shape id="_x0000_i1057" type="#_x0000_t75" style="width:42.75pt;height:18.75pt" o:ole="">
            <v:imagedata r:id="rId65" o:title=""/>
          </v:shape>
          <o:OLEObject Type="Embed" ProgID="Equation.3" ShapeID="_x0000_i1057" DrawAspect="Content" ObjectID="_1458476643" r:id="rId66"/>
        </w:object>
      </w:r>
      <w:r w:rsidRPr="00B22159">
        <w:rPr>
          <w:sz w:val="28"/>
          <w:szCs w:val="28"/>
        </w:rPr>
        <w:t xml:space="preserve">. </w:t>
      </w:r>
      <w:r>
        <w:rPr>
          <w:sz w:val="28"/>
          <w:szCs w:val="28"/>
        </w:rPr>
        <w:t>Ч</w:t>
      </w:r>
      <w:r w:rsidRPr="00B22159">
        <w:rPr>
          <w:sz w:val="28"/>
          <w:szCs w:val="28"/>
        </w:rPr>
        <w:t>исла</w:t>
      </w:r>
      <w:r>
        <w:rPr>
          <w:sz w:val="28"/>
          <w:szCs w:val="28"/>
        </w:rPr>
        <w:t xml:space="preserve">ми </w:t>
      </w:r>
      <w:r w:rsidRPr="00B22159">
        <w:rPr>
          <w:sz w:val="28"/>
          <w:szCs w:val="28"/>
        </w:rPr>
        <w:t xml:space="preserve">X и Y </w:t>
      </w:r>
      <w:r>
        <w:rPr>
          <w:sz w:val="28"/>
          <w:szCs w:val="28"/>
        </w:rPr>
        <w:t>являются …</w:t>
      </w:r>
      <w:r w:rsidRPr="00B22159">
        <w:rPr>
          <w:sz w:val="28"/>
          <w:szCs w:val="28"/>
        </w:rPr>
        <w:t xml:space="preserve"> </w:t>
      </w:r>
    </w:p>
    <w:p w:rsidR="00341946" w:rsidRPr="00B22159" w:rsidRDefault="00341946" w:rsidP="00A5469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B22159">
        <w:rPr>
          <w:sz w:val="28"/>
          <w:szCs w:val="28"/>
        </w:rPr>
        <w:t xml:space="preserve">Ответ записать в виде двух десятичных чисел (сначала X, потом Y) через </w:t>
      </w:r>
      <w:r>
        <w:rPr>
          <w:sz w:val="28"/>
          <w:szCs w:val="28"/>
        </w:rPr>
        <w:t>запятую, без пробелов</w:t>
      </w:r>
      <w:r w:rsidRPr="00B22159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341946" w:rsidRDefault="00341946" w:rsidP="00A54692">
      <w:r w:rsidRPr="008D5F21">
        <w:rPr>
          <w:b/>
          <w:bCs/>
          <w:sz w:val="28"/>
          <w:szCs w:val="28"/>
        </w:rPr>
        <w:t>Ответ:</w:t>
      </w:r>
      <w:r w:rsidRPr="008D5F21">
        <w:rPr>
          <w:sz w:val="28"/>
          <w:szCs w:val="28"/>
        </w:rPr>
        <w:t>14</w:t>
      </w:r>
      <w:r w:rsidRPr="00AF3901">
        <w:rPr>
          <w:sz w:val="28"/>
          <w:szCs w:val="28"/>
        </w:rPr>
        <w:t>,18.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7</w:t>
      </w:r>
    </w:p>
    <w:p w:rsidR="00341946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D66A3">
        <w:rPr>
          <w:sz w:val="28"/>
          <w:szCs w:val="28"/>
        </w:rPr>
        <w:t xml:space="preserve">При программировании в машинных командах часто используется запись чисел вида </w:t>
      </w:r>
      <w:r w:rsidRPr="005D66A3">
        <w:rPr>
          <w:position w:val="-6"/>
          <w:sz w:val="28"/>
          <w:szCs w:val="28"/>
        </w:rPr>
        <w:object w:dxaOrig="760" w:dyaOrig="300">
          <v:shape id="_x0000_i1058" type="#_x0000_t75" style="width:38.25pt;height:15pt" o:ole="">
            <v:imagedata r:id="rId23" o:title=""/>
          </v:shape>
          <o:OLEObject Type="Embed" ProgID="Equation.3" ShapeID="_x0000_i1058" DrawAspect="Content" ObjectID="_1458476644" r:id="rId67"/>
        </w:object>
      </w:r>
      <w:r w:rsidRPr="005D66A3">
        <w:rPr>
          <w:sz w:val="28"/>
          <w:szCs w:val="28"/>
        </w:rPr>
        <w:t xml:space="preserve">, что означает число в шестнадцатеричной системе счисления. Программист написал программу на языке машинных команд. Каждая команда является 32-х разрядным двоичным числом. Программа размещается в памяти с адреса </w:t>
      </w:r>
      <w:r w:rsidRPr="005D66A3">
        <w:rPr>
          <w:position w:val="-6"/>
          <w:sz w:val="28"/>
          <w:szCs w:val="28"/>
        </w:rPr>
        <w:object w:dxaOrig="620" w:dyaOrig="300">
          <v:shape id="_x0000_i1059" type="#_x0000_t75" style="width:30.75pt;height:15pt" o:ole="">
            <v:imagedata r:id="rId26" o:title=""/>
          </v:shape>
          <o:OLEObject Type="Embed" ProgID="Equation.3" ShapeID="_x0000_i1059" DrawAspect="Content" ObjectID="_1458476645" r:id="rId68"/>
        </w:object>
      </w:r>
      <w:r w:rsidRPr="005D66A3">
        <w:rPr>
          <w:sz w:val="28"/>
          <w:szCs w:val="28"/>
        </w:rPr>
        <w:t xml:space="preserve">, адрес последней команды – </w:t>
      </w:r>
      <w:r w:rsidRPr="005D66A3">
        <w:rPr>
          <w:position w:val="-6"/>
          <w:sz w:val="28"/>
          <w:szCs w:val="28"/>
          <w:lang w:val="en-US"/>
        </w:rPr>
        <w:object w:dxaOrig="639" w:dyaOrig="300">
          <v:shape id="_x0000_i1060" type="#_x0000_t75" style="width:32.25pt;height:15pt" o:ole="">
            <v:imagedata r:id="rId28" o:title=""/>
          </v:shape>
          <o:OLEObject Type="Embed" ProgID="Equation.3" ShapeID="_x0000_i1060" DrawAspect="Content" ObjectID="_1458476646" r:id="rId69"/>
        </w:object>
      </w:r>
      <w:r w:rsidRPr="005D66A3">
        <w:rPr>
          <w:sz w:val="28"/>
          <w:szCs w:val="28"/>
        </w:rPr>
        <w:t xml:space="preserve">. </w:t>
      </w:r>
    </w:p>
    <w:p w:rsidR="00341946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Таким образом, п</w:t>
      </w:r>
      <w:r w:rsidRPr="005D66A3">
        <w:rPr>
          <w:sz w:val="28"/>
          <w:szCs w:val="28"/>
        </w:rPr>
        <w:t xml:space="preserve">рограмма состоит из ____ команд. </w:t>
      </w:r>
    </w:p>
    <w:p w:rsidR="00341946" w:rsidRPr="005D66A3" w:rsidRDefault="00341946" w:rsidP="00A54692">
      <w:pPr>
        <w:pStyle w:val="NormalWeb"/>
        <w:spacing w:before="0" w:beforeAutospacing="0" w:after="0" w:afterAutospacing="0"/>
        <w:ind w:firstLine="709"/>
        <w:rPr>
          <w:sz w:val="28"/>
          <w:szCs w:val="28"/>
        </w:rPr>
      </w:pPr>
      <w:r w:rsidRPr="005D66A3">
        <w:rPr>
          <w:sz w:val="28"/>
          <w:szCs w:val="28"/>
        </w:rPr>
        <w:t>(Ответ записать в десятичной системе счисления.)</w:t>
      </w:r>
    </w:p>
    <w:p w:rsidR="00341946" w:rsidRPr="005D66A3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 w:rsidRPr="005D66A3">
        <w:rPr>
          <w:sz w:val="28"/>
          <w:szCs w:val="28"/>
        </w:rPr>
        <w:t>129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8</w:t>
      </w:r>
    </w:p>
    <w:p w:rsidR="00341946" w:rsidRPr="005B187B" w:rsidRDefault="00341946" w:rsidP="00A54692">
      <w:pPr>
        <w:ind w:firstLine="709"/>
        <w:jc w:val="both"/>
      </w:pPr>
      <w:r>
        <w:rPr>
          <w:sz w:val="28"/>
          <w:szCs w:val="28"/>
        </w:rPr>
        <w:t>А</w:t>
      </w:r>
      <w:r w:rsidRPr="009A72A5">
        <w:rPr>
          <w:sz w:val="28"/>
          <w:szCs w:val="28"/>
        </w:rPr>
        <w:t>удиофайл, оцифрованный с разрядностью 16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бит и частотой дискретизации 44,1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кГц, был передан по каналу связи с заявленной скоростью 2000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kbps за 4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минуты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16</w:t>
      </w:r>
      <w:r>
        <w:rPr>
          <w:sz w:val="28"/>
          <w:szCs w:val="28"/>
        </w:rPr>
        <w:t> </w:t>
      </w:r>
      <w:r w:rsidRPr="009A72A5">
        <w:rPr>
          <w:sz w:val="28"/>
          <w:szCs w:val="28"/>
        </w:rPr>
        <w:t>секунд. Время воспроизведения данного файла через звуковоспроизводящее устройство, округленное до целых секунд</w:t>
      </w:r>
      <w:r>
        <w:rPr>
          <w:sz w:val="28"/>
          <w:szCs w:val="28"/>
        </w:rPr>
        <w:t>,</w:t>
      </w:r>
      <w:r w:rsidRPr="009A72A5">
        <w:rPr>
          <w:sz w:val="28"/>
          <w:szCs w:val="28"/>
        </w:rPr>
        <w:t xml:space="preserve"> составит </w:t>
      </w:r>
      <w:r>
        <w:rPr>
          <w:sz w:val="28"/>
          <w:szCs w:val="28"/>
        </w:rPr>
        <w:t>____ </w:t>
      </w:r>
      <w:r w:rsidRPr="008D5F21">
        <w:rPr>
          <w:sz w:val="28"/>
          <w:szCs w:val="28"/>
        </w:rPr>
        <w:t>секунд.</w:t>
      </w:r>
    </w:p>
    <w:p w:rsidR="00341946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9A72A5">
        <w:rPr>
          <w:sz w:val="28"/>
          <w:szCs w:val="28"/>
        </w:rPr>
        <w:t>726</w:t>
      </w:r>
    </w:p>
    <w:p w:rsidR="00341946" w:rsidRDefault="00341946" w:rsidP="00A54692">
      <w:pPr>
        <w:rPr>
          <w:b/>
          <w:bCs/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9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16251F">
        <w:rPr>
          <w:sz w:val="28"/>
          <w:szCs w:val="28"/>
        </w:rPr>
        <w:t>Система видеонаблюдения состоит из камер слежения, системы видеообработки</w:t>
      </w:r>
      <w:r w:rsidRPr="00AB61AF">
        <w:rPr>
          <w:sz w:val="28"/>
          <w:szCs w:val="28"/>
        </w:rPr>
        <w:t xml:space="preserve"> и сервера хранения данных. К системе видеообработки подключено </w:t>
      </w:r>
      <w:r>
        <w:rPr>
          <w:sz w:val="28"/>
          <w:szCs w:val="28"/>
        </w:rPr>
        <w:t>8 </w:t>
      </w:r>
      <w:r w:rsidRPr="00AB61AF">
        <w:rPr>
          <w:sz w:val="28"/>
          <w:szCs w:val="28"/>
        </w:rPr>
        <w:t>камер</w:t>
      </w:r>
      <w:r>
        <w:rPr>
          <w:sz w:val="28"/>
          <w:szCs w:val="28"/>
        </w:rPr>
        <w:t xml:space="preserve"> слежения</w:t>
      </w:r>
      <w:r w:rsidRPr="00AB61AF">
        <w:rPr>
          <w:sz w:val="28"/>
          <w:szCs w:val="28"/>
        </w:rPr>
        <w:t>, каждая из которых постоянно ф</w:t>
      </w:r>
      <w:r>
        <w:rPr>
          <w:sz w:val="28"/>
          <w:szCs w:val="28"/>
        </w:rPr>
        <w:t xml:space="preserve">иксирует изображение </w:t>
      </w:r>
      <w:r w:rsidRPr="00AB61AF">
        <w:rPr>
          <w:sz w:val="28"/>
          <w:szCs w:val="28"/>
        </w:rPr>
        <w:t>с частотой 1</w:t>
      </w:r>
      <w:r>
        <w:rPr>
          <w:sz w:val="28"/>
          <w:szCs w:val="28"/>
        </w:rPr>
        <w:t>6 </w:t>
      </w:r>
      <w:r w:rsidRPr="00AB61AF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</w:t>
      </w:r>
      <w:r w:rsidRPr="00AB61AF">
        <w:rPr>
          <w:sz w:val="28"/>
          <w:szCs w:val="28"/>
        </w:rPr>
        <w:t xml:space="preserve">в секунду, разрешением 800 на 600 точек с глубиной цвета </w:t>
      </w:r>
      <w:r>
        <w:rPr>
          <w:sz w:val="28"/>
          <w:szCs w:val="28"/>
        </w:rPr>
        <w:t>8 </w:t>
      </w:r>
      <w:r w:rsidRPr="00AB61AF">
        <w:rPr>
          <w:sz w:val="28"/>
          <w:szCs w:val="28"/>
        </w:rPr>
        <w:t>бит и формирует видеопоток как последовательность несжатых</w:t>
      </w:r>
      <w:r>
        <w:rPr>
          <w:sz w:val="28"/>
          <w:szCs w:val="28"/>
        </w:rPr>
        <w:t xml:space="preserve"> </w:t>
      </w:r>
      <w:r w:rsidRPr="00AB61AF">
        <w:rPr>
          <w:sz w:val="28"/>
          <w:szCs w:val="28"/>
        </w:rPr>
        <w:t>полных кадров. Система видеообработки принимает</w:t>
      </w:r>
      <w:r>
        <w:rPr>
          <w:sz w:val="28"/>
          <w:szCs w:val="28"/>
        </w:rPr>
        <w:t xml:space="preserve"> видеопоток</w:t>
      </w:r>
      <w:r w:rsidRPr="00AB61AF">
        <w:rPr>
          <w:sz w:val="28"/>
          <w:szCs w:val="28"/>
        </w:rPr>
        <w:t xml:space="preserve"> со всех камер</w:t>
      </w:r>
      <w:r>
        <w:rPr>
          <w:sz w:val="28"/>
          <w:szCs w:val="28"/>
        </w:rPr>
        <w:t>,</w:t>
      </w:r>
      <w:r w:rsidRPr="00AB61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сжимает его и </w:t>
      </w:r>
      <w:r w:rsidRPr="00AB61AF">
        <w:rPr>
          <w:sz w:val="28"/>
          <w:szCs w:val="28"/>
        </w:rPr>
        <w:t>записывает на сервер</w:t>
      </w:r>
      <w:r>
        <w:rPr>
          <w:sz w:val="28"/>
          <w:szCs w:val="28"/>
        </w:rPr>
        <w:t xml:space="preserve"> </w:t>
      </w:r>
      <w:r w:rsidRPr="00AB61AF">
        <w:rPr>
          <w:sz w:val="28"/>
          <w:szCs w:val="28"/>
        </w:rPr>
        <w:t>хранения данных одним потоком, используя ethernet-канал со скоростью передачи данных 100</w:t>
      </w:r>
      <w:r>
        <w:rPr>
          <w:sz w:val="28"/>
          <w:szCs w:val="28"/>
        </w:rPr>
        <w:t> </w:t>
      </w:r>
      <w:r>
        <w:rPr>
          <w:sz w:val="28"/>
          <w:szCs w:val="28"/>
          <w:lang w:val="en-US"/>
        </w:rPr>
        <w:t>mbps</w:t>
      </w:r>
      <w:r w:rsidRPr="00AB61AF">
        <w:rPr>
          <w:sz w:val="28"/>
          <w:szCs w:val="28"/>
        </w:rPr>
        <w:t xml:space="preserve">. 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B61AF">
        <w:rPr>
          <w:sz w:val="28"/>
          <w:szCs w:val="28"/>
        </w:rPr>
        <w:t xml:space="preserve">озможность одновременной записи изображений со всех камер может быть обеспечена </w:t>
      </w:r>
      <w:r>
        <w:rPr>
          <w:sz w:val="28"/>
          <w:szCs w:val="28"/>
        </w:rPr>
        <w:t>при сжатии данных с коэффициентом не ниже …</w:t>
      </w:r>
    </w:p>
    <w:p w:rsidR="00341946" w:rsidRPr="003B2EF6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(В ответе ук</w:t>
      </w:r>
      <w:r w:rsidRPr="00AB61AF">
        <w:rPr>
          <w:sz w:val="28"/>
          <w:szCs w:val="28"/>
        </w:rPr>
        <w:t>ажите целое число</w:t>
      </w:r>
      <w:r>
        <w:rPr>
          <w:sz w:val="28"/>
          <w:szCs w:val="28"/>
        </w:rPr>
        <w:t>.)</w:t>
      </w:r>
    </w:p>
    <w:p w:rsidR="00341946" w:rsidRDefault="00341946" w:rsidP="00A54692"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16251F">
        <w:rPr>
          <w:sz w:val="28"/>
          <w:szCs w:val="28"/>
        </w:rPr>
        <w:t>5</w:t>
      </w:r>
    </w:p>
    <w:p w:rsidR="00341946" w:rsidRDefault="00341946" w:rsidP="00A54692">
      <w:pPr>
        <w:jc w:val="center"/>
        <w:rPr>
          <w:b/>
          <w:bCs/>
          <w:i/>
          <w:iCs/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10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5B0E08">
        <w:rPr>
          <w:sz w:val="28"/>
          <w:szCs w:val="28"/>
        </w:rPr>
        <w:t xml:space="preserve">Числа Фибоначчи – элементы числовой последовательности 0, 1, 1, 2, 3, 5, 8, 13, 21, 34, 55, 89, 144, 233, 377, 610, 987, 1597, 2584, 4181, 6765, …, в которой каждое последующее число равно сумме двух предыдущих чисел. </w:t>
      </w:r>
    </w:p>
    <w:p w:rsidR="00341946" w:rsidRPr="005B0E08" w:rsidRDefault="00341946" w:rsidP="00A54692">
      <w:pPr>
        <w:ind w:firstLine="709"/>
        <w:jc w:val="both"/>
        <w:rPr>
          <w:sz w:val="28"/>
          <w:szCs w:val="28"/>
        </w:rPr>
      </w:pPr>
      <w:r w:rsidRPr="005B0E08">
        <w:rPr>
          <w:sz w:val="28"/>
          <w:szCs w:val="28"/>
        </w:rPr>
        <w:t>Количество простых чисел среди первых сорока пяти чисел Фибоначчи составляет …</w:t>
      </w:r>
    </w:p>
    <w:p w:rsidR="00341946" w:rsidRPr="003B4E56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3B4E56">
        <w:rPr>
          <w:sz w:val="28"/>
          <w:szCs w:val="28"/>
        </w:rPr>
        <w:t>10</w:t>
      </w:r>
    </w:p>
    <w:p w:rsidR="00341946" w:rsidRDefault="00341946" w:rsidP="00A54692">
      <w:pPr>
        <w:rPr>
          <w:sz w:val="28"/>
          <w:szCs w:val="28"/>
        </w:rPr>
      </w:pPr>
    </w:p>
    <w:p w:rsidR="00341946" w:rsidRPr="003354A0" w:rsidRDefault="00341946" w:rsidP="00A54692">
      <w:pPr>
        <w:rPr>
          <w:b/>
          <w:bCs/>
          <w:sz w:val="28"/>
          <w:szCs w:val="28"/>
        </w:rPr>
      </w:pPr>
      <w:r w:rsidRPr="003354A0">
        <w:rPr>
          <w:b/>
          <w:bCs/>
          <w:sz w:val="28"/>
          <w:szCs w:val="28"/>
        </w:rPr>
        <w:t>Задание 11</w:t>
      </w:r>
    </w:p>
    <w:p w:rsidR="00341946" w:rsidRPr="003354A0" w:rsidRDefault="00341946" w:rsidP="00A54692">
      <w:pPr>
        <w:ind w:firstLine="709"/>
        <w:rPr>
          <w:sz w:val="28"/>
          <w:szCs w:val="28"/>
        </w:rPr>
      </w:pPr>
      <w:r w:rsidRPr="003354A0">
        <w:rPr>
          <w:sz w:val="28"/>
          <w:szCs w:val="28"/>
        </w:rPr>
        <w:t>Таблице истинности, показанной на рисунке,</w:t>
      </w:r>
    </w:p>
    <w:p w:rsidR="00341946" w:rsidRPr="003354A0" w:rsidRDefault="00341946" w:rsidP="00A54692">
      <w:pPr>
        <w:ind w:firstLine="709"/>
        <w:rPr>
          <w:sz w:val="16"/>
          <w:szCs w:val="16"/>
        </w:rPr>
      </w:pPr>
    </w:p>
    <w:p w:rsidR="00341946" w:rsidRPr="003354A0" w:rsidRDefault="00341946" w:rsidP="00A54692">
      <w:pPr>
        <w:ind w:firstLine="709"/>
        <w:rPr>
          <w:sz w:val="28"/>
          <w:szCs w:val="28"/>
        </w:rPr>
      </w:pPr>
      <w:r w:rsidRPr="003354A0">
        <w:rPr>
          <w:position w:val="-110"/>
          <w:sz w:val="28"/>
          <w:szCs w:val="28"/>
        </w:rPr>
        <w:object w:dxaOrig="2240" w:dyaOrig="2340">
          <v:shape id="_x0000_i1061" type="#_x0000_t75" style="width:93pt;height:98.25pt" o:ole="">
            <v:imagedata r:id="rId70" o:title=""/>
          </v:shape>
          <o:OLEObject Type="Embed" ProgID="Equation.3" ShapeID="_x0000_i1061" DrawAspect="Content" ObjectID="_1458476647" r:id="rId71"/>
        </w:object>
      </w:r>
    </w:p>
    <w:p w:rsidR="00341946" w:rsidRPr="003354A0" w:rsidRDefault="00341946" w:rsidP="00A54692">
      <w:pPr>
        <w:rPr>
          <w:sz w:val="28"/>
          <w:szCs w:val="28"/>
        </w:rPr>
      </w:pPr>
      <w:r w:rsidRPr="003354A0">
        <w:rPr>
          <w:sz w:val="28"/>
          <w:szCs w:val="28"/>
        </w:rPr>
        <w:t>соответствует логическая схема …</w:t>
      </w:r>
    </w:p>
    <w:p w:rsidR="00341946" w:rsidRDefault="00341946" w:rsidP="00A54692">
      <w:pPr>
        <w:rPr>
          <w:sz w:val="28"/>
          <w:szCs w:val="28"/>
        </w:rPr>
      </w:pPr>
      <w:r w:rsidRPr="003354A0">
        <w:rPr>
          <w:b/>
          <w:bCs/>
          <w:sz w:val="28"/>
          <w:szCs w:val="28"/>
        </w:rPr>
        <w:t>Ответ:</w:t>
      </w:r>
      <w:r w:rsidRPr="003354A0">
        <w:rPr>
          <w:sz w:val="28"/>
          <w:szCs w:val="28"/>
        </w:rPr>
        <w:t xml:space="preserve"> </w:t>
      </w:r>
    </w:p>
    <w:p w:rsidR="00341946" w:rsidRDefault="00341946" w:rsidP="00A54692">
      <w:pPr>
        <w:ind w:firstLine="709"/>
        <w:rPr>
          <w:sz w:val="28"/>
          <w:szCs w:val="28"/>
        </w:rPr>
      </w:pPr>
      <w:r w:rsidRPr="00AA1BCD">
        <w:rPr>
          <w:sz w:val="28"/>
          <w:szCs w:val="28"/>
        </w:rPr>
        <w:pict>
          <v:shape id="_x0000_i1062" type="#_x0000_t75" style="width:171pt;height:94.5pt">
            <v:imagedata r:id="rId72" o:title=""/>
          </v:shape>
        </w:pic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12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sz w:val="28"/>
          <w:szCs w:val="28"/>
        </w:rPr>
        <w:t>Имеется некоторый набор функций для работы со строками символов: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СИМВОЛ(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первый символ непустой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>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ОСТАТОК(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строку, полученную из непустой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 xml:space="preserve"> удалением ее первого символа;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ДОБСИМВОЛ(</w:t>
      </w:r>
      <w:r w:rsidRPr="004C067E">
        <w:rPr>
          <w:i/>
          <w:iCs/>
          <w:sz w:val="28"/>
          <w:szCs w:val="28"/>
          <w:lang w:val="en-US"/>
        </w:rPr>
        <w:t>C</w:t>
      </w:r>
      <w:r w:rsidRPr="004C067E">
        <w:rPr>
          <w:i/>
          <w:iCs/>
          <w:sz w:val="28"/>
          <w:szCs w:val="28"/>
        </w:rPr>
        <w:t>,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строку, полученную из строки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 xml:space="preserve"> добавлением к ее началу символа </w:t>
      </w:r>
      <w:r w:rsidRPr="004C067E">
        <w:rPr>
          <w:sz w:val="28"/>
          <w:szCs w:val="28"/>
          <w:lang w:val="en-US"/>
        </w:rPr>
        <w:t>C</w:t>
      </w:r>
      <w:r w:rsidRPr="004C067E">
        <w:rPr>
          <w:sz w:val="28"/>
          <w:szCs w:val="28"/>
        </w:rPr>
        <w:t>;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i/>
          <w:iCs/>
          <w:sz w:val="28"/>
          <w:szCs w:val="28"/>
        </w:rPr>
        <w:t>ДЛИНА(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)</w:t>
      </w:r>
      <w:r w:rsidRPr="004C067E">
        <w:rPr>
          <w:sz w:val="28"/>
          <w:szCs w:val="28"/>
        </w:rPr>
        <w:t xml:space="preserve"> – функция возвращает число символов в строке </w:t>
      </w:r>
      <w:r w:rsidRPr="004C067E">
        <w:rPr>
          <w:sz w:val="28"/>
          <w:szCs w:val="28"/>
          <w:lang w:val="en-US"/>
        </w:rPr>
        <w:t>S</w:t>
      </w:r>
      <w:r w:rsidRPr="004C067E">
        <w:rPr>
          <w:sz w:val="28"/>
          <w:szCs w:val="28"/>
        </w:rPr>
        <w:t>.</w:t>
      </w:r>
    </w:p>
    <w:p w:rsidR="00341946" w:rsidRPr="004C067E" w:rsidRDefault="00341946" w:rsidP="00A54692">
      <w:pPr>
        <w:ind w:firstLine="709"/>
        <w:jc w:val="both"/>
        <w:rPr>
          <w:sz w:val="28"/>
          <w:szCs w:val="28"/>
        </w:rPr>
      </w:pPr>
      <w:r w:rsidRPr="004C067E">
        <w:rPr>
          <w:sz w:val="28"/>
          <w:szCs w:val="28"/>
        </w:rPr>
        <w:t>С использованием этих функций составлен алгоритм: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>Н</w:t>
      </w:r>
      <w:r w:rsidRPr="004C067E">
        <w:rPr>
          <w:i/>
          <w:iCs/>
          <w:caps/>
          <w:sz w:val="28"/>
          <w:szCs w:val="28"/>
        </w:rPr>
        <w:t>ачало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Ввести </w:t>
      </w:r>
      <w:r w:rsidRPr="004C067E">
        <w:rPr>
          <w:i/>
          <w:iCs/>
          <w:sz w:val="28"/>
          <w:szCs w:val="28"/>
        </w:rPr>
        <w:t xml:space="preserve">строку </w:t>
      </w:r>
      <w:r w:rsidRPr="004C067E">
        <w:rPr>
          <w:i/>
          <w:iCs/>
          <w:sz w:val="28"/>
          <w:szCs w:val="28"/>
          <w:lang w:val="en-US"/>
        </w:rPr>
        <w:t>S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 xml:space="preserve">Строка </w:t>
      </w:r>
      <w:r w:rsidRPr="004C067E">
        <w:rPr>
          <w:i/>
          <w:iCs/>
          <w:sz w:val="28"/>
          <w:szCs w:val="28"/>
          <w:lang w:val="en-US"/>
        </w:rPr>
        <w:t>U</w:t>
      </w:r>
      <w:r w:rsidRPr="004C067E">
        <w:rPr>
          <w:i/>
          <w:iCs/>
          <w:sz w:val="28"/>
          <w:szCs w:val="28"/>
        </w:rPr>
        <w:t xml:space="preserve">:= «»;Строка </w:t>
      </w:r>
      <w:r w:rsidRPr="004C067E">
        <w:rPr>
          <w:i/>
          <w:iCs/>
          <w:sz w:val="28"/>
          <w:szCs w:val="28"/>
          <w:lang w:val="en-US"/>
        </w:rPr>
        <w:t>V</w:t>
      </w:r>
      <w:r w:rsidRPr="004C067E">
        <w:rPr>
          <w:i/>
          <w:iCs/>
          <w:sz w:val="28"/>
          <w:szCs w:val="28"/>
        </w:rPr>
        <w:t>:= «»;</w:t>
      </w:r>
    </w:p>
    <w:p w:rsidR="00341946" w:rsidRPr="00D35E32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sz w:val="28"/>
          <w:szCs w:val="28"/>
        </w:rPr>
        <w:t>Строка</w:t>
      </w:r>
      <w:r w:rsidRPr="00D35E32">
        <w:rPr>
          <w:i/>
          <w:iCs/>
          <w:sz w:val="28"/>
          <w:szCs w:val="28"/>
          <w:lang w:val="en-US"/>
        </w:rPr>
        <w:t xml:space="preserve"> </w:t>
      </w:r>
      <w:r w:rsidRPr="004C067E">
        <w:rPr>
          <w:i/>
          <w:iCs/>
          <w:sz w:val="28"/>
          <w:szCs w:val="28"/>
          <w:lang w:val="en-US"/>
        </w:rPr>
        <w:t>T</w:t>
      </w:r>
      <w:r w:rsidRPr="00D35E32">
        <w:rPr>
          <w:i/>
          <w:iCs/>
          <w:sz w:val="28"/>
          <w:szCs w:val="28"/>
          <w:lang w:val="en-US"/>
        </w:rPr>
        <w:t xml:space="preserve">:= </w:t>
      </w:r>
      <w:r w:rsidRPr="004C067E">
        <w:rPr>
          <w:i/>
          <w:iCs/>
          <w:sz w:val="28"/>
          <w:szCs w:val="28"/>
          <w:lang w:val="en-US"/>
        </w:rPr>
        <w:t>S</w:t>
      </w:r>
      <w:r w:rsidRPr="00D35E32">
        <w:rPr>
          <w:i/>
          <w:iCs/>
          <w:sz w:val="28"/>
          <w:szCs w:val="28"/>
          <w:lang w:val="en-US"/>
        </w:rPr>
        <w:t>;</w:t>
      </w:r>
    </w:p>
    <w:p w:rsidR="00341946" w:rsidRPr="00D35E32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sz w:val="28"/>
          <w:szCs w:val="28"/>
          <w:lang w:val="en-US"/>
        </w:rPr>
        <w:t>I</w:t>
      </w:r>
      <w:r w:rsidRPr="00D35E32">
        <w:rPr>
          <w:i/>
          <w:iCs/>
          <w:sz w:val="28"/>
          <w:szCs w:val="28"/>
          <w:lang w:val="en-US"/>
        </w:rPr>
        <w:t>:=1;</w:t>
      </w:r>
    </w:p>
    <w:p w:rsidR="00341946" w:rsidRPr="00D35E32" w:rsidRDefault="00341946" w:rsidP="00A54692">
      <w:pPr>
        <w:rPr>
          <w:i/>
          <w:iCs/>
          <w:sz w:val="28"/>
          <w:szCs w:val="28"/>
          <w:lang w:val="en-US"/>
        </w:rPr>
      </w:pPr>
      <w:r w:rsidRPr="004C067E">
        <w:rPr>
          <w:i/>
          <w:iCs/>
          <w:caps/>
          <w:sz w:val="28"/>
          <w:szCs w:val="28"/>
        </w:rPr>
        <w:t>Цикл</w:t>
      </w:r>
      <w:r w:rsidRPr="00D35E32">
        <w:rPr>
          <w:i/>
          <w:iCs/>
          <w:sz w:val="28"/>
          <w:szCs w:val="28"/>
          <w:lang w:val="en-US"/>
        </w:rPr>
        <w:t xml:space="preserve"> 1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ПОКА 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&lt;ДЛИНА(</w:t>
      </w:r>
      <w:r w:rsidRPr="004C067E">
        <w:rPr>
          <w:i/>
          <w:iCs/>
          <w:caps/>
          <w:sz w:val="28"/>
          <w:szCs w:val="28"/>
          <w:lang w:val="en-US"/>
        </w:rPr>
        <w:t>S</w:t>
      </w:r>
      <w:r w:rsidRPr="004C067E">
        <w:rPr>
          <w:i/>
          <w:iCs/>
          <w:caps/>
          <w:sz w:val="28"/>
          <w:szCs w:val="28"/>
        </w:rPr>
        <w:t>) ВЫПОЛНИТЬ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:=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+2;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КОНЕЦ ЦИКЛА 1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</w:rPr>
        <w:t xml:space="preserve">Строка </w:t>
      </w:r>
      <w:r w:rsidRPr="004C067E">
        <w:rPr>
          <w:i/>
          <w:iCs/>
          <w:sz w:val="28"/>
          <w:szCs w:val="28"/>
          <w:lang w:val="en-US"/>
        </w:rPr>
        <w:t>T</w:t>
      </w:r>
      <w:r w:rsidRPr="004C067E">
        <w:rPr>
          <w:i/>
          <w:iCs/>
          <w:sz w:val="28"/>
          <w:szCs w:val="28"/>
        </w:rPr>
        <w:t xml:space="preserve">:= </w:t>
      </w:r>
      <w:r w:rsidRPr="004C067E">
        <w:rPr>
          <w:i/>
          <w:iCs/>
          <w:sz w:val="28"/>
          <w:szCs w:val="28"/>
          <w:lang w:val="en-US"/>
        </w:rPr>
        <w:t>V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sz w:val="28"/>
          <w:szCs w:val="28"/>
          <w:lang w:val="en-US"/>
        </w:rPr>
        <w:t>I</w:t>
      </w:r>
      <w:r w:rsidRPr="004C067E">
        <w:rPr>
          <w:i/>
          <w:iCs/>
          <w:sz w:val="28"/>
          <w:szCs w:val="28"/>
        </w:rPr>
        <w:t>:=1;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Цикл</w:t>
      </w:r>
      <w:r w:rsidRPr="004C067E">
        <w:rPr>
          <w:i/>
          <w:iCs/>
          <w:sz w:val="28"/>
          <w:szCs w:val="28"/>
        </w:rPr>
        <w:t xml:space="preserve"> 2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ПОКА 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&lt;=ДЛИНА(</w:t>
      </w:r>
      <w:r w:rsidRPr="004C067E">
        <w:rPr>
          <w:i/>
          <w:iCs/>
          <w:caps/>
          <w:sz w:val="28"/>
          <w:szCs w:val="28"/>
          <w:lang w:val="en-US"/>
        </w:rPr>
        <w:t>V</w:t>
      </w:r>
      <w:r w:rsidRPr="004C067E">
        <w:rPr>
          <w:i/>
          <w:iCs/>
          <w:caps/>
          <w:sz w:val="28"/>
          <w:szCs w:val="28"/>
        </w:rPr>
        <w:t>) ВЫПОЛНИТЬ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С:=СИМВОЛ(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:=ОСТАТОК(</w:t>
      </w:r>
      <w:r w:rsidRPr="004C067E">
        <w:rPr>
          <w:i/>
          <w:iCs/>
          <w:caps/>
          <w:sz w:val="28"/>
          <w:szCs w:val="28"/>
          <w:lang w:val="en-US"/>
        </w:rPr>
        <w:t>T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:=ДОБСИМВОЛ(С,</w:t>
      </w:r>
      <w:r w:rsidRPr="004C067E">
        <w:rPr>
          <w:i/>
          <w:iCs/>
          <w:caps/>
          <w:sz w:val="28"/>
          <w:szCs w:val="28"/>
          <w:lang w:val="en-US"/>
        </w:rPr>
        <w:t>U</w:t>
      </w:r>
      <w:r w:rsidRPr="004C067E">
        <w:rPr>
          <w:i/>
          <w:iCs/>
          <w:caps/>
          <w:sz w:val="28"/>
          <w:szCs w:val="28"/>
        </w:rPr>
        <w:t>);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:=</w:t>
      </w:r>
      <w:r w:rsidRPr="004C067E">
        <w:rPr>
          <w:i/>
          <w:iCs/>
          <w:caps/>
          <w:sz w:val="28"/>
          <w:szCs w:val="28"/>
          <w:lang w:val="en-US"/>
        </w:rPr>
        <w:t>I</w:t>
      </w:r>
      <w:r w:rsidRPr="004C067E">
        <w:rPr>
          <w:i/>
          <w:iCs/>
          <w:caps/>
          <w:sz w:val="28"/>
          <w:szCs w:val="28"/>
        </w:rPr>
        <w:t>+1;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КОНЕЦ ЦИКЛА 2</w:t>
      </w:r>
    </w:p>
    <w:p w:rsidR="00341946" w:rsidRPr="004C067E" w:rsidRDefault="00341946" w:rsidP="00A54692">
      <w:pPr>
        <w:rPr>
          <w:i/>
          <w:iC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 xml:space="preserve">Вывести </w:t>
      </w:r>
      <w:r w:rsidRPr="004C067E">
        <w:rPr>
          <w:i/>
          <w:iCs/>
          <w:sz w:val="28"/>
          <w:szCs w:val="28"/>
        </w:rPr>
        <w:t xml:space="preserve">строку </w:t>
      </w:r>
      <w:r w:rsidRPr="004C067E">
        <w:rPr>
          <w:i/>
          <w:iCs/>
          <w:sz w:val="28"/>
          <w:szCs w:val="28"/>
          <w:lang w:val="en-US"/>
        </w:rPr>
        <w:t>U</w:t>
      </w:r>
      <w:r w:rsidRPr="004C067E">
        <w:rPr>
          <w:i/>
          <w:iCs/>
          <w:sz w:val="28"/>
          <w:szCs w:val="28"/>
        </w:rPr>
        <w:t>;</w:t>
      </w:r>
    </w:p>
    <w:p w:rsidR="00341946" w:rsidRPr="004C067E" w:rsidRDefault="00341946" w:rsidP="00A54692">
      <w:pPr>
        <w:rPr>
          <w:i/>
          <w:iCs/>
          <w:caps/>
          <w:sz w:val="28"/>
          <w:szCs w:val="28"/>
        </w:rPr>
      </w:pPr>
      <w:r w:rsidRPr="004C067E">
        <w:rPr>
          <w:i/>
          <w:iCs/>
          <w:caps/>
          <w:sz w:val="28"/>
          <w:szCs w:val="28"/>
        </w:rPr>
        <w:t>Завершение.</w:t>
      </w:r>
    </w:p>
    <w:p w:rsidR="00341946" w:rsidRPr="004C067E" w:rsidRDefault="00341946" w:rsidP="00A54692">
      <w:pPr>
        <w:rPr>
          <w:sz w:val="28"/>
          <w:szCs w:val="28"/>
        </w:rPr>
      </w:pPr>
    </w:p>
    <w:p w:rsidR="00341946" w:rsidRPr="004C067E" w:rsidRDefault="00341946" w:rsidP="00A5469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4C067E">
        <w:rPr>
          <w:sz w:val="28"/>
          <w:szCs w:val="28"/>
        </w:rPr>
        <w:t xml:space="preserve"> результате работы алгоритма</w:t>
      </w:r>
      <w:r>
        <w:rPr>
          <w:sz w:val="28"/>
          <w:szCs w:val="28"/>
        </w:rPr>
        <w:t xml:space="preserve"> была выведена строка ЕОЫЫЫТМВДН</w:t>
      </w:r>
      <w:r w:rsidRPr="004C067E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4C067E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4C067E">
        <w:rPr>
          <w:sz w:val="28"/>
          <w:szCs w:val="28"/>
        </w:rPr>
        <w:t>о</w:t>
      </w:r>
      <w:r>
        <w:rPr>
          <w:sz w:val="28"/>
          <w:szCs w:val="28"/>
        </w:rPr>
        <w:t>гда</w:t>
      </w:r>
      <w:r w:rsidRPr="004C067E">
        <w:rPr>
          <w:sz w:val="28"/>
          <w:szCs w:val="28"/>
        </w:rPr>
        <w:t xml:space="preserve"> </w:t>
      </w:r>
      <w:r>
        <w:rPr>
          <w:sz w:val="28"/>
          <w:szCs w:val="28"/>
        </w:rPr>
        <w:t>на входе алгоритма была введена строка</w:t>
      </w:r>
      <w:r w:rsidRPr="004C067E">
        <w:rPr>
          <w:sz w:val="28"/>
          <w:szCs w:val="28"/>
        </w:rPr>
        <w:t> …</w:t>
      </w:r>
    </w:p>
    <w:p w:rsidR="00341946" w:rsidRPr="004C067E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 w:rsidRPr="004C353C">
        <w:rPr>
          <w:sz w:val="28"/>
          <w:szCs w:val="28"/>
        </w:rPr>
        <w:t xml:space="preserve"> </w:t>
      </w:r>
      <w:r>
        <w:rPr>
          <w:sz w:val="28"/>
          <w:szCs w:val="28"/>
        </w:rPr>
        <w:t>НЕДОВЫМЫТЫ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13</w:t>
      </w:r>
    </w:p>
    <w:p w:rsidR="00341946" w:rsidRPr="00FC112C" w:rsidRDefault="00341946" w:rsidP="00A54692">
      <w:pPr>
        <w:ind w:firstLine="709"/>
        <w:jc w:val="both"/>
        <w:rPr>
          <w:sz w:val="28"/>
          <w:szCs w:val="28"/>
        </w:rPr>
      </w:pPr>
      <w:r w:rsidRPr="00FC112C">
        <w:rPr>
          <w:sz w:val="28"/>
          <w:szCs w:val="28"/>
        </w:rPr>
        <w:t xml:space="preserve">Последовательность </w:t>
      </w:r>
      <w:r w:rsidRPr="00FC112C">
        <w:rPr>
          <w:sz w:val="28"/>
          <w:szCs w:val="28"/>
          <w:lang w:val="en-US"/>
        </w:rPr>
        <w:t>N</w:t>
      </w:r>
      <w:r w:rsidRPr="00FC112C">
        <w:rPr>
          <w:sz w:val="28"/>
          <w:szCs w:val="28"/>
        </w:rPr>
        <w:t xml:space="preserve"> первых натуральных чисел упорядочивается по возрастанию количества символов в римском представлении чисел, числа с одинаковым количеством символов в римском представлении упорядочиваются по возрастанию. Например, последовательность первых десяти натуральных чисел, упорядоченных таким способом, будет выглядеть следующим образом</w:t>
      </w:r>
      <w:r>
        <w:rPr>
          <w:sz w:val="28"/>
          <w:szCs w:val="28"/>
        </w:rPr>
        <w:t xml:space="preserve">: </w:t>
      </w:r>
      <w:r w:rsidRPr="00FC112C">
        <w:rPr>
          <w:position w:val="-12"/>
          <w:sz w:val="28"/>
          <w:szCs w:val="28"/>
        </w:rPr>
        <w:object w:dxaOrig="7060" w:dyaOrig="360">
          <v:shape id="_x0000_i1063" type="#_x0000_t75" style="width:353.25pt;height:18pt" o:ole="">
            <v:imagedata r:id="rId73" o:title=""/>
          </v:shape>
          <o:OLEObject Type="Embed" ProgID="Equation.3" ShapeID="_x0000_i1063" DrawAspect="Content" ObjectID="_1458476648" r:id="rId74"/>
        </w:object>
      </w:r>
      <w:r>
        <w:rPr>
          <w:sz w:val="28"/>
          <w:szCs w:val="28"/>
        </w:rPr>
        <w:t>.</w:t>
      </w:r>
    </w:p>
    <w:p w:rsidR="00341946" w:rsidRPr="00A15EA9" w:rsidRDefault="00341946" w:rsidP="00A54692">
      <w:pPr>
        <w:ind w:firstLine="709"/>
        <w:jc w:val="both"/>
        <w:rPr>
          <w:sz w:val="28"/>
          <w:szCs w:val="28"/>
        </w:rPr>
      </w:pPr>
      <w:r w:rsidRPr="00FC112C">
        <w:rPr>
          <w:sz w:val="28"/>
          <w:szCs w:val="28"/>
        </w:rPr>
        <w:t xml:space="preserve">Для </w:t>
      </w:r>
      <w:r w:rsidRPr="00FC112C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 </w:t>
      </w:r>
      <w:r w:rsidRPr="00FC112C">
        <w:rPr>
          <w:sz w:val="28"/>
          <w:szCs w:val="28"/>
        </w:rPr>
        <w:t>=</w:t>
      </w:r>
      <w:r>
        <w:rPr>
          <w:sz w:val="28"/>
          <w:szCs w:val="28"/>
        </w:rPr>
        <w:t> </w:t>
      </w:r>
      <w:r w:rsidRPr="00FC112C">
        <w:rPr>
          <w:sz w:val="28"/>
          <w:szCs w:val="28"/>
        </w:rPr>
        <w:t>3500 после упорядочивания на позиции 1234 будет находиться число …</w:t>
      </w:r>
    </w:p>
    <w:p w:rsidR="00341946" w:rsidRPr="00FC112C" w:rsidRDefault="00341946" w:rsidP="00A54692">
      <w:pPr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FC112C">
        <w:rPr>
          <w:sz w:val="28"/>
          <w:szCs w:val="28"/>
        </w:rPr>
        <w:t>2915</w:t>
      </w:r>
    </w:p>
    <w:p w:rsidR="00341946" w:rsidRPr="004C353C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14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6410DD">
        <w:rPr>
          <w:sz w:val="28"/>
          <w:szCs w:val="28"/>
          <w:lang w:val="en-US"/>
        </w:rPr>
        <w:t>N</w:t>
      </w:r>
      <w:r w:rsidRPr="006410DD">
        <w:rPr>
          <w:sz w:val="28"/>
          <w:szCs w:val="28"/>
        </w:rPr>
        <w:t xml:space="preserve"> первых простых чисел представляются в двоичной системе счисления и записываются подряд. Из полученной последовательности нулей и единиц формируется числовая последовательность, каждый элемент которой представляет количество нулей идущих подряд. Например, для </w:t>
      </w:r>
      <w:r w:rsidRPr="006410DD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 </w:t>
      </w:r>
      <w:r w:rsidRPr="006410DD">
        <w:rPr>
          <w:sz w:val="28"/>
          <w:szCs w:val="28"/>
        </w:rPr>
        <w:t>=</w:t>
      </w:r>
      <w:r>
        <w:rPr>
          <w:sz w:val="28"/>
          <w:szCs w:val="28"/>
        </w:rPr>
        <w:t> </w:t>
      </w:r>
      <w:r w:rsidRPr="006410DD">
        <w:rPr>
          <w:sz w:val="28"/>
          <w:szCs w:val="28"/>
        </w:rPr>
        <w:t>10</w:t>
      </w:r>
      <w:r>
        <w:rPr>
          <w:sz w:val="28"/>
          <w:szCs w:val="28"/>
        </w:rPr>
        <w:t xml:space="preserve"> этими простыми числами являются</w:t>
      </w:r>
      <w:r w:rsidRPr="00BD55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410DD">
        <w:rPr>
          <w:sz w:val="28"/>
          <w:szCs w:val="28"/>
        </w:rPr>
        <w:t xml:space="preserve">2, 3, 5, 7, 11, 13, 17, 19, 23, 29. 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 w:rsidRPr="006410DD">
        <w:rPr>
          <w:sz w:val="28"/>
          <w:szCs w:val="28"/>
        </w:rPr>
        <w:t xml:space="preserve">Записанные подряд двоичные представления </w:t>
      </w:r>
      <w:r>
        <w:rPr>
          <w:sz w:val="28"/>
          <w:szCs w:val="28"/>
        </w:rPr>
        <w:t xml:space="preserve">этих чисел </w:t>
      </w:r>
      <w:r w:rsidRPr="00695CE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410DD">
        <w:rPr>
          <w:position w:val="-6"/>
          <w:sz w:val="28"/>
          <w:szCs w:val="28"/>
        </w:rPr>
        <w:object w:dxaOrig="5340" w:dyaOrig="300">
          <v:shape id="_x0000_i1064" type="#_x0000_t75" style="width:267pt;height:15pt" o:ole="">
            <v:imagedata r:id="rId75" o:title=""/>
          </v:shape>
          <o:OLEObject Type="Embed" ProgID="Equation.3" ShapeID="_x0000_i1064" DrawAspect="Content" ObjectID="_1458476649" r:id="rId76"/>
        </w:object>
      </w:r>
      <w:r w:rsidRPr="006410DD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6410DD">
        <w:rPr>
          <w:sz w:val="28"/>
          <w:szCs w:val="28"/>
        </w:rPr>
        <w:t>формированная по заданному правилу последовательность</w:t>
      </w:r>
      <w:r>
        <w:rPr>
          <w:sz w:val="28"/>
          <w:szCs w:val="28"/>
        </w:rPr>
        <w:t xml:space="preserve"> имеет ви</w:t>
      </w:r>
      <w:r w:rsidRPr="00BD55A6">
        <w:rPr>
          <w:sz w:val="28"/>
          <w:szCs w:val="28"/>
        </w:rPr>
        <w:t>д:</w:t>
      </w:r>
      <w:r>
        <w:rPr>
          <w:sz w:val="28"/>
          <w:szCs w:val="28"/>
        </w:rPr>
        <w:t xml:space="preserve"> </w:t>
      </w:r>
      <w:r w:rsidRPr="006410DD">
        <w:rPr>
          <w:sz w:val="28"/>
          <w:szCs w:val="28"/>
        </w:rPr>
        <w:t xml:space="preserve">1, 1, 1, 1, 3, 2, 1, 1. </w:t>
      </w:r>
    </w:p>
    <w:p w:rsidR="00341946" w:rsidRPr="006410DD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д</w:t>
      </w:r>
      <w:r w:rsidRPr="006410DD">
        <w:rPr>
          <w:sz w:val="28"/>
          <w:szCs w:val="28"/>
        </w:rPr>
        <w:t xml:space="preserve">ля </w:t>
      </w:r>
      <w:r w:rsidRPr="006410DD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 </w:t>
      </w:r>
      <w:r w:rsidRPr="006410DD">
        <w:rPr>
          <w:sz w:val="28"/>
          <w:szCs w:val="28"/>
        </w:rPr>
        <w:t>=</w:t>
      </w:r>
      <w:r>
        <w:rPr>
          <w:sz w:val="28"/>
          <w:szCs w:val="28"/>
        </w:rPr>
        <w:t> </w:t>
      </w:r>
      <w:r w:rsidRPr="006410DD">
        <w:rPr>
          <w:sz w:val="28"/>
          <w:szCs w:val="28"/>
        </w:rPr>
        <w:t>500 элемент вновь сформированной последовательности с номером 260 будет иметь значение …</w:t>
      </w:r>
    </w:p>
    <w:p w:rsidR="00341946" w:rsidRPr="002C1C6F" w:rsidRDefault="00341946" w:rsidP="00A54692">
      <w:pPr>
        <w:jc w:val="both"/>
        <w:rPr>
          <w:sz w:val="28"/>
          <w:szCs w:val="28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6410DD">
        <w:rPr>
          <w:sz w:val="28"/>
          <w:szCs w:val="28"/>
        </w:rPr>
        <w:t>7</w:t>
      </w:r>
    </w:p>
    <w:p w:rsidR="00341946" w:rsidRDefault="00341946" w:rsidP="00A54692">
      <w:pPr>
        <w:rPr>
          <w:sz w:val="28"/>
          <w:szCs w:val="28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15</w:t>
      </w:r>
    </w:p>
    <w:p w:rsidR="00341946" w:rsidRPr="00E55DC8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55DC8">
        <w:rPr>
          <w:sz w:val="28"/>
          <w:szCs w:val="28"/>
        </w:rPr>
        <w:t xml:space="preserve"> </w:t>
      </w:r>
      <w:r>
        <w:rPr>
          <w:sz w:val="28"/>
          <w:szCs w:val="28"/>
        </w:rPr>
        <w:t>папке</w:t>
      </w:r>
      <w:r w:rsidRPr="00E55DC8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содержатся</w:t>
      </w:r>
      <w:r w:rsidRPr="00E55DC8">
        <w:rPr>
          <w:sz w:val="28"/>
          <w:szCs w:val="28"/>
        </w:rPr>
        <w:t xml:space="preserve"> </w:t>
      </w:r>
      <w:r>
        <w:rPr>
          <w:sz w:val="28"/>
          <w:szCs w:val="28"/>
        </w:rPr>
        <w:t>файлы</w:t>
      </w:r>
      <w:r w:rsidRPr="00E55DC8">
        <w:rPr>
          <w:sz w:val="28"/>
          <w:szCs w:val="28"/>
        </w:rPr>
        <w:t>:</w:t>
      </w:r>
    </w:p>
    <w:p w:rsidR="00341946" w:rsidRPr="00AA28D4" w:rsidRDefault="00341946" w:rsidP="00A54692">
      <w:pPr>
        <w:rPr>
          <w:sz w:val="28"/>
          <w:szCs w:val="28"/>
        </w:rPr>
      </w:pPr>
      <w:r w:rsidRPr="00AA28D4">
        <w:rPr>
          <w:sz w:val="28"/>
          <w:szCs w:val="28"/>
        </w:rPr>
        <w:t>беломор.</w:t>
      </w:r>
      <w:r w:rsidRPr="00AA28D4">
        <w:rPr>
          <w:sz w:val="28"/>
          <w:szCs w:val="28"/>
          <w:lang w:val="en-US"/>
        </w:rPr>
        <w:t>ttf</w:t>
      </w:r>
      <w:r w:rsidRPr="00AA28D4">
        <w:rPr>
          <w:sz w:val="28"/>
          <w:szCs w:val="28"/>
        </w:rPr>
        <w:tab/>
      </w:r>
      <w:r w:rsidRPr="00AA28D4">
        <w:rPr>
          <w:sz w:val="28"/>
          <w:szCs w:val="28"/>
        </w:rPr>
        <w:tab/>
        <w:t>кобелек.</w:t>
      </w:r>
      <w:r w:rsidRPr="00AA28D4">
        <w:rPr>
          <w:sz w:val="28"/>
          <w:szCs w:val="28"/>
          <w:lang w:val="en-US"/>
        </w:rPr>
        <w:t>pict</w:t>
      </w:r>
      <w:r w:rsidRPr="00AA28D4">
        <w:rPr>
          <w:sz w:val="28"/>
          <w:szCs w:val="28"/>
        </w:rPr>
        <w:t xml:space="preserve"> </w:t>
      </w:r>
    </w:p>
    <w:p w:rsidR="00341946" w:rsidRPr="00AA28D4" w:rsidRDefault="00341946" w:rsidP="00A54692">
      <w:pPr>
        <w:rPr>
          <w:sz w:val="28"/>
          <w:szCs w:val="28"/>
        </w:rPr>
      </w:pPr>
      <w:r w:rsidRPr="00AA28D4">
        <w:rPr>
          <w:sz w:val="28"/>
          <w:szCs w:val="28"/>
        </w:rPr>
        <w:t>белянин.</w:t>
      </w:r>
      <w:r w:rsidRPr="00AA28D4">
        <w:rPr>
          <w:sz w:val="28"/>
          <w:szCs w:val="28"/>
          <w:lang w:val="en-US"/>
        </w:rPr>
        <w:t>dot</w:t>
      </w:r>
      <w:r w:rsidRPr="00AA28D4">
        <w:rPr>
          <w:sz w:val="28"/>
          <w:szCs w:val="28"/>
        </w:rPr>
        <w:tab/>
      </w:r>
      <w:r w:rsidRPr="00AA28D4">
        <w:rPr>
          <w:sz w:val="28"/>
          <w:szCs w:val="28"/>
        </w:rPr>
        <w:tab/>
        <w:t>небелинские.</w:t>
      </w:r>
      <w:r w:rsidRPr="00AA28D4">
        <w:rPr>
          <w:sz w:val="28"/>
          <w:szCs w:val="28"/>
          <w:lang w:val="en-US"/>
        </w:rPr>
        <w:t>txt</w:t>
      </w:r>
    </w:p>
    <w:p w:rsidR="00341946" w:rsidRPr="00AA28D4" w:rsidRDefault="00341946" w:rsidP="00A54692">
      <w:pPr>
        <w:rPr>
          <w:sz w:val="28"/>
          <w:szCs w:val="28"/>
        </w:rPr>
      </w:pPr>
      <w:r w:rsidRPr="00AA28D4">
        <w:rPr>
          <w:sz w:val="28"/>
          <w:szCs w:val="28"/>
        </w:rPr>
        <w:t>пробелы1.</w:t>
      </w:r>
      <w:r w:rsidRPr="00AA28D4">
        <w:rPr>
          <w:sz w:val="28"/>
          <w:szCs w:val="28"/>
          <w:lang w:val="en-US"/>
        </w:rPr>
        <w:t>tiff</w:t>
      </w:r>
      <w:r w:rsidRPr="00AA28D4">
        <w:rPr>
          <w:sz w:val="28"/>
          <w:szCs w:val="28"/>
        </w:rPr>
        <w:tab/>
        <w:t>забелин.</w:t>
      </w:r>
      <w:r w:rsidRPr="00AA28D4">
        <w:rPr>
          <w:sz w:val="28"/>
          <w:szCs w:val="28"/>
          <w:lang w:val="en-US"/>
        </w:rPr>
        <w:t>tiff</w:t>
      </w:r>
    </w:p>
    <w:p w:rsidR="00341946" w:rsidRPr="00AA28D4" w:rsidRDefault="00341946" w:rsidP="00A54692">
      <w:pPr>
        <w:rPr>
          <w:sz w:val="28"/>
          <w:szCs w:val="28"/>
        </w:rPr>
      </w:pPr>
      <w:r w:rsidRPr="00AA28D4">
        <w:rPr>
          <w:sz w:val="28"/>
          <w:szCs w:val="28"/>
        </w:rPr>
        <w:t>бельгийка.</w:t>
      </w:r>
      <w:r w:rsidRPr="00AA28D4">
        <w:rPr>
          <w:sz w:val="28"/>
          <w:szCs w:val="28"/>
          <w:lang w:val="en-US"/>
        </w:rPr>
        <w:t>tga</w:t>
      </w:r>
      <w:r w:rsidRPr="00AA28D4">
        <w:rPr>
          <w:sz w:val="28"/>
          <w:szCs w:val="28"/>
        </w:rPr>
        <w:tab/>
        <w:t>33белка.2</w:t>
      </w:r>
      <w:r w:rsidRPr="00AA28D4">
        <w:rPr>
          <w:sz w:val="28"/>
          <w:szCs w:val="28"/>
          <w:lang w:val="en-US"/>
        </w:rPr>
        <w:t>te</w:t>
      </w:r>
    </w:p>
    <w:p w:rsidR="00341946" w:rsidRDefault="00341946" w:rsidP="00A54692">
      <w:pPr>
        <w:jc w:val="both"/>
        <w:rPr>
          <w:sz w:val="28"/>
          <w:szCs w:val="28"/>
        </w:rPr>
      </w:pPr>
    </w:p>
    <w:p w:rsidR="00341946" w:rsidRPr="009121B2" w:rsidRDefault="00341946" w:rsidP="00A54692">
      <w:pPr>
        <w:ind w:firstLine="709"/>
        <w:jc w:val="both"/>
        <w:rPr>
          <w:sz w:val="28"/>
          <w:szCs w:val="28"/>
        </w:rPr>
      </w:pPr>
      <w:r w:rsidRPr="009121B2">
        <w:rPr>
          <w:sz w:val="28"/>
          <w:szCs w:val="28"/>
        </w:rPr>
        <w:t>Результатом поиска файлов по маске является следующий список:</w:t>
      </w:r>
    </w:p>
    <w:p w:rsidR="00341946" w:rsidRPr="009121B2" w:rsidRDefault="00341946" w:rsidP="00A54692">
      <w:pPr>
        <w:jc w:val="both"/>
        <w:rPr>
          <w:sz w:val="28"/>
          <w:szCs w:val="28"/>
        </w:rPr>
      </w:pPr>
      <w:r w:rsidRPr="00AA28D4">
        <w:rPr>
          <w:sz w:val="28"/>
          <w:szCs w:val="28"/>
        </w:rPr>
        <w:t>забелин.</w:t>
      </w:r>
      <w:r w:rsidRPr="00AA28D4">
        <w:rPr>
          <w:sz w:val="28"/>
          <w:szCs w:val="28"/>
          <w:lang w:val="en-US"/>
        </w:rPr>
        <w:t>tiff</w:t>
      </w:r>
      <w:r w:rsidRPr="00AA28D4">
        <w:rPr>
          <w:sz w:val="28"/>
          <w:szCs w:val="28"/>
        </w:rPr>
        <w:t>, кобелек.</w:t>
      </w:r>
      <w:r w:rsidRPr="00AA28D4">
        <w:rPr>
          <w:sz w:val="28"/>
          <w:szCs w:val="28"/>
          <w:lang w:val="en-US"/>
        </w:rPr>
        <w:t>pict</w:t>
      </w:r>
      <w:r w:rsidRPr="00AA28D4">
        <w:rPr>
          <w:sz w:val="28"/>
          <w:szCs w:val="28"/>
        </w:rPr>
        <w:t>, 33белка.2</w:t>
      </w:r>
      <w:r w:rsidRPr="00AA28D4">
        <w:rPr>
          <w:sz w:val="28"/>
          <w:szCs w:val="28"/>
          <w:lang w:val="en-US"/>
        </w:rPr>
        <w:t>te</w:t>
      </w:r>
      <w:r w:rsidRPr="00AA28D4">
        <w:rPr>
          <w:sz w:val="28"/>
          <w:szCs w:val="28"/>
        </w:rPr>
        <w:t>.</w:t>
      </w:r>
      <w:r w:rsidRPr="009121B2">
        <w:rPr>
          <w:sz w:val="28"/>
          <w:szCs w:val="28"/>
        </w:rPr>
        <w:t xml:space="preserve"> </w:t>
      </w:r>
    </w:p>
    <w:p w:rsidR="00341946" w:rsidRPr="002C1C6F" w:rsidRDefault="00341946" w:rsidP="00A5469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1B2">
        <w:rPr>
          <w:rFonts w:ascii="Times New Roman" w:hAnsi="Times New Roman" w:cs="Times New Roman"/>
          <w:sz w:val="28"/>
          <w:szCs w:val="28"/>
        </w:rPr>
        <w:t>При поиске была использована маска …</w:t>
      </w:r>
    </w:p>
    <w:p w:rsidR="00341946" w:rsidRDefault="00341946" w:rsidP="00A54692">
      <w:pPr>
        <w:numPr>
          <w:ilvl w:val="0"/>
          <w:numId w:val="14"/>
        </w:numPr>
        <w:rPr>
          <w:sz w:val="28"/>
          <w:szCs w:val="28"/>
          <w:lang w:val="de-DE"/>
        </w:rPr>
      </w:pPr>
      <w:r w:rsidRPr="00AA28D4">
        <w:rPr>
          <w:sz w:val="28"/>
          <w:szCs w:val="28"/>
          <w:lang w:val="de-DE"/>
        </w:rPr>
        <w:t>??</w:t>
      </w:r>
      <w:r w:rsidRPr="00AA28D4">
        <w:rPr>
          <w:sz w:val="28"/>
          <w:szCs w:val="28"/>
        </w:rPr>
        <w:t>бел</w:t>
      </w:r>
      <w:r w:rsidRPr="00AA28D4">
        <w:rPr>
          <w:sz w:val="28"/>
          <w:szCs w:val="28"/>
          <w:lang w:val="de-DE"/>
        </w:rPr>
        <w:t>??.*t*</w:t>
      </w:r>
    </w:p>
    <w:p w:rsidR="00341946" w:rsidRDefault="00341946" w:rsidP="00A54692">
      <w:pPr>
        <w:numPr>
          <w:ilvl w:val="0"/>
          <w:numId w:val="14"/>
        </w:numPr>
        <w:rPr>
          <w:sz w:val="28"/>
          <w:szCs w:val="28"/>
          <w:lang w:val="de-DE"/>
        </w:rPr>
      </w:pPr>
      <w:r w:rsidRPr="00AA28D4">
        <w:rPr>
          <w:sz w:val="28"/>
          <w:szCs w:val="28"/>
          <w:lang w:val="de-DE"/>
        </w:rPr>
        <w:t>*</w:t>
      </w:r>
      <w:r w:rsidRPr="00AA28D4">
        <w:rPr>
          <w:sz w:val="28"/>
          <w:szCs w:val="28"/>
        </w:rPr>
        <w:t>бел</w:t>
      </w:r>
      <w:r w:rsidRPr="00AA28D4">
        <w:rPr>
          <w:sz w:val="28"/>
          <w:szCs w:val="28"/>
          <w:lang w:val="de-DE"/>
        </w:rPr>
        <w:t>??.*t*</w:t>
      </w:r>
    </w:p>
    <w:p w:rsidR="00341946" w:rsidRDefault="00341946" w:rsidP="00A54692">
      <w:pPr>
        <w:numPr>
          <w:ilvl w:val="0"/>
          <w:numId w:val="14"/>
        </w:numPr>
        <w:rPr>
          <w:sz w:val="28"/>
          <w:szCs w:val="28"/>
          <w:lang w:val="de-DE"/>
        </w:rPr>
      </w:pPr>
      <w:r w:rsidRPr="00AA28D4">
        <w:rPr>
          <w:sz w:val="28"/>
          <w:szCs w:val="28"/>
          <w:lang w:val="de-DE"/>
        </w:rPr>
        <w:t>??</w:t>
      </w:r>
      <w:r w:rsidRPr="00AA28D4">
        <w:rPr>
          <w:sz w:val="28"/>
          <w:szCs w:val="28"/>
        </w:rPr>
        <w:t>бел</w:t>
      </w:r>
      <w:r w:rsidRPr="00AA28D4">
        <w:rPr>
          <w:sz w:val="28"/>
          <w:szCs w:val="28"/>
          <w:lang w:val="de-DE"/>
        </w:rPr>
        <w:t>*.*t??</w:t>
      </w:r>
    </w:p>
    <w:p w:rsidR="00341946" w:rsidRDefault="00341946" w:rsidP="00A54692">
      <w:pPr>
        <w:numPr>
          <w:ilvl w:val="0"/>
          <w:numId w:val="14"/>
        </w:numPr>
        <w:rPr>
          <w:sz w:val="28"/>
          <w:szCs w:val="28"/>
          <w:lang w:val="de-DE"/>
        </w:rPr>
      </w:pPr>
      <w:r w:rsidRPr="00AA28D4">
        <w:rPr>
          <w:sz w:val="28"/>
          <w:szCs w:val="28"/>
          <w:lang w:val="de-DE"/>
        </w:rPr>
        <w:t>*</w:t>
      </w:r>
      <w:r w:rsidRPr="00AA28D4">
        <w:rPr>
          <w:sz w:val="28"/>
          <w:szCs w:val="28"/>
        </w:rPr>
        <w:t>бел</w:t>
      </w:r>
      <w:r w:rsidRPr="00AA28D4">
        <w:rPr>
          <w:sz w:val="28"/>
          <w:szCs w:val="28"/>
          <w:lang w:val="de-DE"/>
        </w:rPr>
        <w:t>*.*t*</w:t>
      </w:r>
    </w:p>
    <w:p w:rsidR="00341946" w:rsidRPr="00AA28D4" w:rsidRDefault="00341946" w:rsidP="00A54692">
      <w:pPr>
        <w:numPr>
          <w:ilvl w:val="0"/>
          <w:numId w:val="14"/>
        </w:numPr>
        <w:rPr>
          <w:sz w:val="28"/>
          <w:szCs w:val="28"/>
          <w:lang w:val="de-DE"/>
        </w:rPr>
      </w:pPr>
      <w:r w:rsidRPr="00AA28D4">
        <w:rPr>
          <w:sz w:val="28"/>
          <w:szCs w:val="28"/>
          <w:lang w:val="de-DE"/>
        </w:rPr>
        <w:t>??</w:t>
      </w:r>
      <w:r w:rsidRPr="00AA28D4">
        <w:rPr>
          <w:sz w:val="28"/>
          <w:szCs w:val="28"/>
        </w:rPr>
        <w:t>бел</w:t>
      </w:r>
      <w:r w:rsidRPr="00AA28D4">
        <w:rPr>
          <w:sz w:val="28"/>
          <w:szCs w:val="28"/>
          <w:lang w:val="de-DE"/>
        </w:rPr>
        <w:t>??.*t?</w:t>
      </w:r>
    </w:p>
    <w:p w:rsidR="00341946" w:rsidRPr="009121B2" w:rsidRDefault="00341946" w:rsidP="00A54692">
      <w:pPr>
        <w:rPr>
          <w:sz w:val="28"/>
          <w:szCs w:val="28"/>
          <w:lang w:val="en-US"/>
        </w:rPr>
      </w:pPr>
      <w:r w:rsidRPr="004C353C">
        <w:rPr>
          <w:b/>
          <w:bCs/>
          <w:sz w:val="28"/>
          <w:szCs w:val="28"/>
        </w:rPr>
        <w:t>Ответ</w:t>
      </w:r>
      <w:r w:rsidRPr="00AA28D4">
        <w:rPr>
          <w:b/>
          <w:bCs/>
          <w:sz w:val="28"/>
          <w:szCs w:val="28"/>
          <w:lang w:val="en-US"/>
        </w:rPr>
        <w:t>:</w:t>
      </w:r>
      <w:r w:rsidRPr="00AA28D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</w:t>
      </w:r>
    </w:p>
    <w:p w:rsidR="00341946" w:rsidRDefault="00341946" w:rsidP="00A54692">
      <w:pPr>
        <w:rPr>
          <w:sz w:val="28"/>
          <w:szCs w:val="28"/>
          <w:lang w:val="en-US"/>
        </w:rPr>
      </w:pPr>
    </w:p>
    <w:p w:rsidR="00341946" w:rsidRPr="004C353C" w:rsidRDefault="00341946" w:rsidP="00A54692">
      <w:pPr>
        <w:rPr>
          <w:b/>
          <w:bCs/>
          <w:sz w:val="28"/>
          <w:szCs w:val="28"/>
        </w:rPr>
      </w:pPr>
      <w:r w:rsidRPr="004C353C">
        <w:rPr>
          <w:b/>
          <w:bCs/>
          <w:sz w:val="28"/>
          <w:szCs w:val="28"/>
        </w:rPr>
        <w:t>Задание 16</w:t>
      </w:r>
    </w:p>
    <w:p w:rsidR="00341946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Треугольник, у которого три стороны равны между собой, называется равносторонним. Треугольник, у которого две стороны равны между собой, называется равнобедренным. Треугольник, у которого стороны</w:t>
      </w:r>
      <w:r w:rsidRPr="007B0190">
        <w:rPr>
          <w:sz w:val="28"/>
          <w:szCs w:val="28"/>
        </w:rPr>
        <w:t xml:space="preserve"> попарно</w:t>
      </w:r>
      <w:r>
        <w:rPr>
          <w:sz w:val="28"/>
          <w:szCs w:val="28"/>
        </w:rPr>
        <w:t xml:space="preserve"> </w:t>
      </w:r>
      <w:r w:rsidRPr="008B796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B7960">
        <w:rPr>
          <w:sz w:val="28"/>
          <w:szCs w:val="28"/>
        </w:rPr>
        <w:t>равны</w:t>
      </w:r>
      <w:r>
        <w:rPr>
          <w:sz w:val="28"/>
          <w:szCs w:val="28"/>
        </w:rPr>
        <w:t xml:space="preserve">, называется разносторонним. </w:t>
      </w:r>
    </w:p>
    <w:p w:rsidR="00341946" w:rsidRPr="007C3912" w:rsidRDefault="00341946" w:rsidP="00A54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различных невырожденных равнобедренных, но неравносторонних треугольников, длины сторон которых являются целыми числами и периметр которых </w:t>
      </w:r>
      <w:r w:rsidRPr="009D7270">
        <w:rPr>
          <w:i/>
          <w:iCs/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 </w:t>
      </w:r>
      <w:r w:rsidRPr="009D7270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2000, составляет</w:t>
      </w:r>
      <w:r w:rsidRPr="007C3912">
        <w:rPr>
          <w:sz w:val="28"/>
          <w:szCs w:val="28"/>
        </w:rPr>
        <w:t> …</w:t>
      </w:r>
    </w:p>
    <w:p w:rsidR="00341946" w:rsidRPr="0080015B" w:rsidRDefault="00341946" w:rsidP="00674F11">
      <w:pPr>
        <w:rPr>
          <w:b/>
          <w:bCs/>
          <w:sz w:val="2"/>
          <w:szCs w:val="2"/>
        </w:rPr>
      </w:pPr>
      <w:r w:rsidRPr="004C353C">
        <w:rPr>
          <w:b/>
          <w:bCs/>
          <w:sz w:val="28"/>
          <w:szCs w:val="28"/>
        </w:rPr>
        <w:t>Ответ:</w:t>
      </w:r>
      <w:r>
        <w:rPr>
          <w:sz w:val="28"/>
          <w:szCs w:val="28"/>
        </w:rPr>
        <w:t xml:space="preserve"> </w:t>
      </w:r>
      <w:r w:rsidRPr="002C43A7">
        <w:rPr>
          <w:sz w:val="28"/>
          <w:szCs w:val="28"/>
        </w:rPr>
        <w:t>499</w:t>
      </w:r>
      <w:r w:rsidRPr="00674F11">
        <w:rPr>
          <w:sz w:val="28"/>
          <w:szCs w:val="28"/>
        </w:rPr>
        <w:br w:type="page"/>
      </w:r>
    </w:p>
    <w:p w:rsidR="00341946" w:rsidRPr="0080015B" w:rsidRDefault="00341946" w:rsidP="00503662">
      <w:pPr>
        <w:pStyle w:val="1"/>
        <w:numPr>
          <w:ilvl w:val="0"/>
          <w:numId w:val="0"/>
        </w:numPr>
        <w:jc w:val="center"/>
      </w:pPr>
      <w:r w:rsidRPr="00FF7E1F">
        <w:t>Приложение</w:t>
      </w:r>
      <w:r w:rsidRPr="0080015B">
        <w:t xml:space="preserve"> </w:t>
      </w:r>
      <w:r>
        <w:t>Б</w:t>
      </w:r>
      <w:r w:rsidRPr="0080015B">
        <w:t xml:space="preserve">. </w:t>
      </w:r>
      <w:r w:rsidRPr="00FF7E1F">
        <w:t>Рейтинг</w:t>
      </w:r>
      <w:r w:rsidRPr="0080015B">
        <w:t>-</w:t>
      </w:r>
      <w:r w:rsidRPr="00FF7E1F">
        <w:t>листы</w:t>
      </w:r>
    </w:p>
    <w:p w:rsidR="00341946" w:rsidRPr="00481346" w:rsidRDefault="00341946" w:rsidP="00503662">
      <w:pPr>
        <w:pStyle w:val="2"/>
        <w:jc w:val="center"/>
        <w:rPr>
          <w:lang w:val="en-US"/>
        </w:rPr>
      </w:pPr>
      <w:r>
        <w:t>Профиль</w:t>
      </w:r>
      <w:r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ТУРИЩЕВ	АЛЕКСАНДР	ЮРЬЕВИЧ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2014-02-27 18:12:11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62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КАЛМЫКОВА	НАТАЛЬЯ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57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ГАЙНУЛЛИН	АРСЛАН	РИНАТОВИЧ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2014-02-27 18:12:11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ЗЛЫГОСТЕВ	ДАНИЛ	ИГОРЕВИЧ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БЕРЕСТОВ	АЛЕКСЕЙ	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ЭАУб-13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13:21:49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МОЛЧАНОВ	АЛЕКСАНДР	АНДРЕЕВИЧ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ЭАУб-13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13:21:49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СУЛТАНОВ	РАДМИР	РАХИМОВИЧ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САТЫБАЛДИНОВ	БАУРЖАН	ТУРГАНОВИЧ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КАГИРОВ	ФАНИЛЬ	КАМИЛОВИЧ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МУРАШОВА	ВИКТОРИЯ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МАМЛЕЕВ	АЙРАТ	РИШАТОВИЧ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АСАНОВ	РАСУЛЬ	РАУФОВИЧ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2014-02-27 18:12:11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ПЛЕХАНОВ	ПАВЕЛ	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ИСЯНГИЛЬДИНА	ЛИАНА	ХАБИРОВНА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2014-02-25 17:49:21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ЛОЖНИКОВА	ВАЛЕРИЯ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ЭАУб-13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13:21:49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</w:tbl>
    <w:p w:rsidR="00341946" w:rsidRPr="00532813" w:rsidRDefault="00341946" w:rsidP="00532813">
      <w:pPr>
        <w:rPr>
          <w:sz w:val="2"/>
          <w:szCs w:val="2"/>
        </w:rPr>
      </w:pPr>
      <w:r w:rsidRPr="00C959C5">
        <w:br w:type="page"/>
      </w:r>
    </w:p>
    <w:p w:rsidR="00341946" w:rsidRPr="00481346" w:rsidRDefault="00341946" w:rsidP="00503662">
      <w:pPr>
        <w:pStyle w:val="2"/>
        <w:jc w:val="center"/>
        <w:rPr>
          <w:lang w:val="en-US"/>
        </w:rPr>
      </w:pPr>
      <w:r>
        <w:t>Профиль</w:t>
      </w:r>
      <w:r w:rsidRPr="00481346">
        <w:rPr>
          <w:lang w:val="en-US"/>
        </w:rPr>
        <w:t xml:space="preserve"> «</w:t>
      </w:r>
      <w:r>
        <w:rPr>
          <w:noProof/>
          <w:lang w:val="en-US"/>
        </w:rPr>
        <w:t xml:space="preserve">Экономика и управление</w:t>
      </w:r>
      <w:r w:rsidRPr="00481346">
        <w:rPr>
          <w:lang w:val="en-US"/>
        </w:rPr>
        <w:t>»</w:t>
      </w:r>
    </w:p>
    <w:p w:rsidR="00341946" w:rsidRPr="00481346" w:rsidRDefault="00341946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341946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F55445" w:rsidRDefault="00341946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341946" w:rsidRPr="00F55445" w:rsidRDefault="00341946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НАСОНОВА	ЕЛЕНА	ОЛЕГОВНА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12:14:54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91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АСТАХИН	ЕГОР	КОНСТАНТИНОВИЧ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12:14:54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76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НОВИКОВ	КИРИЛЛ	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12:14:54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68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АНДРЕЕВА	АННА	ВЛАДИСЛАВОВНА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2014-02-26 12:14:54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СТРОЙКИНА	ЕЛЕНА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ЕФИМОВА	КСЕНИЯ	ВИКТОРОВНА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ФММБ-12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2014-02-28 12:24:12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ПИСАННИКОВА	АЛЕНА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ХЕЙНОНЕН	ВИКТОРИЯ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ФММБ-12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2014-02-28 12:24:12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ПЕТРОВ	АРТУР	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080200.62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2014-02-24 11:47:23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ФОМИНА	ЕВГЕНИЯ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ФММБ-11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2014-02-24 11:47:57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ТАГАНОВА	НАТАЛЬЯ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ПОГРЕБНЯК	ЯНА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ТИМИРОВА	ГУЛЬМИРА	АМАНГАЛЕЕВНА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Pr="00475BE3">
              <w:t>%</w:t>
            </w:r>
          </w:p>
        </w:tc>
      </w:tr>
      <w:tr w:rsidR="00341946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341946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946" w:rsidRDefault="00341946">
            <w:r>
              <w:rPr>
                <w:noProof/>
                <w:lang w:val="en-US"/>
              </w:rPr>
              <w:t xml:space="preserve">АКОПЯН	ЗОЯ	АРЦРУНОВНА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080100.62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2014-02-22 10:47:28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7C021A" w:rsidRDefault="00341946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946" w:rsidRPr="00062DF5" w:rsidRDefault="00341946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</w:tbl>
    <w:p w:rsidR="00341946" w:rsidRPr="00532813" w:rsidRDefault="00341946" w:rsidP="00532813">
      <w:pPr>
        <w:rPr>
          <w:sz w:val="2"/>
          <w:szCs w:val="2"/>
        </w:rPr>
      </w:pPr>
      <w:r w:rsidRPr="00C959C5">
        <w:br w:type="page"/>
      </w:r>
    </w:p>
    <w:tbl/>
    <w:p w:rsidR="00341946" w:rsidRPr="00DF19F6" w:rsidRDefault="00341946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Информатика</w:t>
      </w:r>
      <w:r w:rsidRPr="00DF19F6">
        <w:t>»</w:t>
      </w:r>
    </w:p>
    <w:p w:rsidR="00341946" w:rsidRPr="006771B5" w:rsidRDefault="00341946" w:rsidP="000A0889">
      <w:pPr>
        <w:rPr>
          <w:sz w:val="28"/>
          <w:szCs w:val="28"/>
        </w:rPr>
      </w:pP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Адыгейский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Алтайская государственная академия образования имени В.М. Шукшина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технический университет им. И.И. Ползунова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экономико-юридический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Амурский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Ангарская государственная техническая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Балтийская государственная академия рыбопромыслового флота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Балтийский государственный технический университет "ВОЕНМЕХ" им. Д.Ф. Устинова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аграрный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Белорусско-Российский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Благовещенский государственный педагогический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Борисоглебский государственный педагогический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Братский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Брянский государственный университет имени академика И.Г. Петровского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медицинский университет Министерства здравоохранения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Волжский университет имени В.Н. Татищева (институт)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Вологодский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институт Министерства внутренних дел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Восточно-Сибирская государственная академия образования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Выборгский филиал Российской академии народного хозяйства и государственной службы при Президенте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Вятский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Медицинский университет Туркменистана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Евразийский открытый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институт железнодорожного транспорта - филиал Иркутского государственного университета путей сообщения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Ивановский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государственный технический университет имени М.Т. Калашникова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юридический институт (филиал) Российской правовой академии министерства юстиции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Инновационный Евразийский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Институт сферы обслуживания и предпринимательства (филиал) Донского государственного технического университета в г. Шахты Ростовской области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(Приволжский) федеральный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архитектурно-строительный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национальный исследовательский технический университет им. А.Н. Туполева-КАИ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Камчатский государственный университет имени Витуса Беринга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Кемеровский технологический институт пищевой промышленности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Кировская государственная медицинская академия Министерства здравоохранения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Коми республиканская академия государственной службы и управления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Костромской государственный университет имени Н.А. Некрасова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Красноярский государственный педагогический университет им. В.П. Астафьева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Красноярский институт экономики - филиал Санкт-Петербургского университета управления и экономики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аграрный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 физической культуры, спорта и туризма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Кыргызско-Российский Славянский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Лесосибирский педагогический институт - филиал Сибирского федерального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Лесосибирский филиал Сибирского государственного технологического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Майкопский государственный технологический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институт рынка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Мичуринский государственный аграрный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университет им. Н.П. Огарёва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Московская государственная академия водного транспорта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городской педагогический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машиностроительный университет (МАМИ)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гуманитарный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социально-гуманитарный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леса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печати имени Ивана Федорова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экономики, статистики и информатики (МЭСИ)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технический университет связи и информатики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финансово-юридический университет (МФЮА)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Мурманский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Набережночелнинский институт социально-педагогических технологий и ресурсов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Нижегородский государственный архитектурно-строительный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Нижневартовский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архитектурно-строительный университет (Сибстрин)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гуманитарный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Норильский индустриальный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институт водного транспорта (филиал) Новосибирской государственной академии водного транспорта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аграрный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технологический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Пермская государственная сельскохозяйственная академия имени академика Д.Н. Прянишникова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государственный национальный исследовательский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университет телекоммуникаций и информатики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Политехнический институт (филиал) Северо-Восточного федерального университета имени М.К. Аммосова в г. Мирном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Псковский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педагогический университет им. А.И. Герцена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социальный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университет нефти и газа имени И.М. Губкина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экономический университет имени Г.В. Плеханова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Российско-Армянский (Славянский)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филиал Российской таможенной академии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Рубцовский индустриальный институт (филиал) Алтайского государственного технического университета им. И.И. Ползунова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Рязанский институт (филиал) Московского государственного машиностроительного университета (МАМИ)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университет путей сообщения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педиатрический медицинский университет Министерства здравоохранения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институт (технический университет)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университет растительных полимеров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экономический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Северо-Кавказская государственная гуманитарно-технологическая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филиал Московского технического университета связи и информатики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Сибирская государственная геодезическая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аэрокосмический университет имени академика М.Ф. Решетнева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индустриальный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медицинский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телекоммуникаций и информатики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физической культуры и спорта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институт бизнеса, управления и психологии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Ставропольский государственный педагогический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Сургутский государственный университет Ханты-Мансийского автономного округа - Югры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Тверская государственная сельскохозяйственная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Тверской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Технический институт (филиал) Северо-Восточного федерального университета имени М.К. Аммосова в г. Нерюнгри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Технологический институт - филиал Ульяновской государственной сельскохозяйственной академии имени П.А. Столыпина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Тольяттинская академия управления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Томский государственный университет систем управления и радиоэлектроники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Тюменская государственная академия мировой экономики, управления и права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Удмуртский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Уральская государственная академия ветеринарной медицины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Усть-Каменогорский филиал Московского государственного университета экономики, статистики и информатики (МЭСИ)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университет экономики и сервиса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Ухтинский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Дальневосточного федерального университета в г. Уссурийске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Междуреченске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Прокопьевске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МГУ имени М.В.Ломоносова в г. Душанбе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Омского государственного педагогического университета в г. Таре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профессионально-педагогического университета в г. Первоуральске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Северного (Арктического) федерального университета имени М.В. Ломоносова в г. Северодвинске Архангельской области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Северо-Кавказского федерального университета в г. Пятигорске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Ставропольского государственного педагогического института в г. Буденновске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Университета машиностроения в г. Кропоткине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Стерлитамаке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Южно-Уральского государственного университета (национального исследовательского университета) в г. Миассе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Финансово-технологическая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Хабаровская государственная академия экономики и права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Хакасский государственный университет им. Н.Ф. Катанова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Чайковский филиал Пермского национального исследовательского политехнического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Чебоксарский политехнический институт (филиал)  Московского государственного  машиностроительного университета (МАМИ)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педагогический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Череповецкий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Читинский институт (филиал) Байкальского государственного университета экономики и права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Чукотский филиал Северо-Восточного федерального университета имени М.К. Аммосова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институт - филиал Российской академии народного хозяйства и государственной службы при Президенте Российской Федерации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профессиональный институт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Якутская государственная сельскохозяйственная академия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Якутский экономико-правовой институт (филиал) Академии труда и социальных отношений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педагогический университет им. К.Д. Ушинского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p w:rsidR="00341946" w:rsidRPr="00481346" w:rsidRDefault="00341946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филиал Московского государственного университета экономики, статистики и информатики (МЭСИ)</w:t>
      </w:r>
    </w:p>
    <w:sectPr w:rsidR="00341946" w:rsidRPr="00481346" w:rsidSect="001716A0">
      <w:footerReference w:type="first" r:id="rId77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946" w:rsidRDefault="00341946">
      <w:r>
        <w:separator/>
      </w:r>
    </w:p>
  </w:endnote>
  <w:endnote w:type="continuationSeparator" w:id="0">
    <w:p w:rsidR="00341946" w:rsidRDefault="00341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46" w:rsidRDefault="00341946" w:rsidP="00046DA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341946" w:rsidRDefault="00341946" w:rsidP="00046DA0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46" w:rsidRPr="002C217A" w:rsidRDefault="00341946" w:rsidP="001716A0">
    <w:pPr>
      <w:pStyle w:val="Footer"/>
      <w:jc w:val="center"/>
    </w:pPr>
    <w:r w:rsidRPr="0072362B">
      <w:rPr>
        <w:sz w:val="28"/>
        <w:szCs w:val="28"/>
        <w:lang w:val="en-US"/>
      </w:rPr>
      <w:t>201</w:t>
    </w:r>
    <w:r>
      <w:rPr>
        <w:sz w:val="28"/>
        <w:szCs w:val="28"/>
      </w:rPr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46" w:rsidRPr="001716A0" w:rsidRDefault="00341946" w:rsidP="001716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946" w:rsidRDefault="00341946">
      <w:r>
        <w:separator/>
      </w:r>
    </w:p>
  </w:footnote>
  <w:footnote w:type="continuationSeparator" w:id="0">
    <w:p w:rsidR="00341946" w:rsidRDefault="003419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314"/>
    <w:rsid w:val="00003A6E"/>
    <w:rsid w:val="000061AA"/>
    <w:rsid w:val="0000676E"/>
    <w:rsid w:val="00007BC5"/>
    <w:rsid w:val="0001002A"/>
    <w:rsid w:val="0001201D"/>
    <w:rsid w:val="00012BF0"/>
    <w:rsid w:val="00013833"/>
    <w:rsid w:val="00013844"/>
    <w:rsid w:val="00015438"/>
    <w:rsid w:val="00016BF9"/>
    <w:rsid w:val="00017458"/>
    <w:rsid w:val="0002145C"/>
    <w:rsid w:val="00022910"/>
    <w:rsid w:val="00023FAF"/>
    <w:rsid w:val="00027F2A"/>
    <w:rsid w:val="00030593"/>
    <w:rsid w:val="00032D0E"/>
    <w:rsid w:val="000330E4"/>
    <w:rsid w:val="00034492"/>
    <w:rsid w:val="000352F2"/>
    <w:rsid w:val="00037ADE"/>
    <w:rsid w:val="00041FBC"/>
    <w:rsid w:val="00043648"/>
    <w:rsid w:val="00043CB6"/>
    <w:rsid w:val="00044E16"/>
    <w:rsid w:val="000452D6"/>
    <w:rsid w:val="00046A65"/>
    <w:rsid w:val="00046DA0"/>
    <w:rsid w:val="000504EB"/>
    <w:rsid w:val="000509EB"/>
    <w:rsid w:val="0005100C"/>
    <w:rsid w:val="000521A3"/>
    <w:rsid w:val="00052642"/>
    <w:rsid w:val="00053E64"/>
    <w:rsid w:val="0005493A"/>
    <w:rsid w:val="000565F6"/>
    <w:rsid w:val="00056D21"/>
    <w:rsid w:val="00061DD8"/>
    <w:rsid w:val="000627E6"/>
    <w:rsid w:val="00062BA7"/>
    <w:rsid w:val="00062DF5"/>
    <w:rsid w:val="000634C2"/>
    <w:rsid w:val="00064632"/>
    <w:rsid w:val="00064BCA"/>
    <w:rsid w:val="00065E1D"/>
    <w:rsid w:val="00066293"/>
    <w:rsid w:val="00066879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5607"/>
    <w:rsid w:val="00090E6A"/>
    <w:rsid w:val="000935F8"/>
    <w:rsid w:val="0009410B"/>
    <w:rsid w:val="000950D2"/>
    <w:rsid w:val="00097AC1"/>
    <w:rsid w:val="000A0889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D11AA"/>
    <w:rsid w:val="000D23E1"/>
    <w:rsid w:val="000D2AC2"/>
    <w:rsid w:val="000D2BC5"/>
    <w:rsid w:val="000D4AB1"/>
    <w:rsid w:val="000D4CAC"/>
    <w:rsid w:val="000D6085"/>
    <w:rsid w:val="000D692A"/>
    <w:rsid w:val="000E01A9"/>
    <w:rsid w:val="000E19CC"/>
    <w:rsid w:val="000E1E40"/>
    <w:rsid w:val="000E1FDE"/>
    <w:rsid w:val="000E7176"/>
    <w:rsid w:val="000F0316"/>
    <w:rsid w:val="000F125E"/>
    <w:rsid w:val="000F2AFE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C43"/>
    <w:rsid w:val="00101229"/>
    <w:rsid w:val="00102F6D"/>
    <w:rsid w:val="001050B3"/>
    <w:rsid w:val="001057F1"/>
    <w:rsid w:val="00105946"/>
    <w:rsid w:val="00106766"/>
    <w:rsid w:val="00106DA9"/>
    <w:rsid w:val="001111E5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B42"/>
    <w:rsid w:val="00134342"/>
    <w:rsid w:val="001376C3"/>
    <w:rsid w:val="00140BA8"/>
    <w:rsid w:val="00141966"/>
    <w:rsid w:val="00141F24"/>
    <w:rsid w:val="00142EB0"/>
    <w:rsid w:val="00143DBD"/>
    <w:rsid w:val="00145BB3"/>
    <w:rsid w:val="00150965"/>
    <w:rsid w:val="00151A11"/>
    <w:rsid w:val="001573D9"/>
    <w:rsid w:val="0016251F"/>
    <w:rsid w:val="0016393C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694B"/>
    <w:rsid w:val="0017703E"/>
    <w:rsid w:val="001838EF"/>
    <w:rsid w:val="001841E6"/>
    <w:rsid w:val="00184887"/>
    <w:rsid w:val="00184D41"/>
    <w:rsid w:val="00185D55"/>
    <w:rsid w:val="001867AE"/>
    <w:rsid w:val="001900E3"/>
    <w:rsid w:val="0019051F"/>
    <w:rsid w:val="00193776"/>
    <w:rsid w:val="0019395C"/>
    <w:rsid w:val="00196CD5"/>
    <w:rsid w:val="0019775D"/>
    <w:rsid w:val="001A5865"/>
    <w:rsid w:val="001A62B0"/>
    <w:rsid w:val="001A6C87"/>
    <w:rsid w:val="001A7508"/>
    <w:rsid w:val="001B1C62"/>
    <w:rsid w:val="001B1F90"/>
    <w:rsid w:val="001B2E05"/>
    <w:rsid w:val="001B3215"/>
    <w:rsid w:val="001B4AA4"/>
    <w:rsid w:val="001B56FB"/>
    <w:rsid w:val="001B627B"/>
    <w:rsid w:val="001B78AE"/>
    <w:rsid w:val="001C0310"/>
    <w:rsid w:val="001C162A"/>
    <w:rsid w:val="001C25F1"/>
    <w:rsid w:val="001C31CA"/>
    <w:rsid w:val="001C4FBD"/>
    <w:rsid w:val="001C56CE"/>
    <w:rsid w:val="001C64BF"/>
    <w:rsid w:val="001C6D4F"/>
    <w:rsid w:val="001C7FFE"/>
    <w:rsid w:val="001D002A"/>
    <w:rsid w:val="001D047F"/>
    <w:rsid w:val="001D07DC"/>
    <w:rsid w:val="001D1DE8"/>
    <w:rsid w:val="001D2873"/>
    <w:rsid w:val="001D2E1D"/>
    <w:rsid w:val="001D5893"/>
    <w:rsid w:val="001D7AAC"/>
    <w:rsid w:val="001E1EF2"/>
    <w:rsid w:val="001E3BA0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7982"/>
    <w:rsid w:val="002003DC"/>
    <w:rsid w:val="00200D23"/>
    <w:rsid w:val="0020155D"/>
    <w:rsid w:val="002038BF"/>
    <w:rsid w:val="00204926"/>
    <w:rsid w:val="00206C29"/>
    <w:rsid w:val="00206E4A"/>
    <w:rsid w:val="00206F8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A3D"/>
    <w:rsid w:val="0023441F"/>
    <w:rsid w:val="00234F5E"/>
    <w:rsid w:val="00235388"/>
    <w:rsid w:val="00235D5D"/>
    <w:rsid w:val="002420BA"/>
    <w:rsid w:val="0024255D"/>
    <w:rsid w:val="002444E1"/>
    <w:rsid w:val="00244523"/>
    <w:rsid w:val="0024567F"/>
    <w:rsid w:val="002460BA"/>
    <w:rsid w:val="00246D0B"/>
    <w:rsid w:val="0025018C"/>
    <w:rsid w:val="00250534"/>
    <w:rsid w:val="002509CD"/>
    <w:rsid w:val="00250BD4"/>
    <w:rsid w:val="00250FE3"/>
    <w:rsid w:val="00253D93"/>
    <w:rsid w:val="002607C5"/>
    <w:rsid w:val="00261CCD"/>
    <w:rsid w:val="00261D98"/>
    <w:rsid w:val="00263F7C"/>
    <w:rsid w:val="00264D78"/>
    <w:rsid w:val="0026679C"/>
    <w:rsid w:val="00273BB8"/>
    <w:rsid w:val="00275A02"/>
    <w:rsid w:val="00280086"/>
    <w:rsid w:val="00280C8B"/>
    <w:rsid w:val="00281F4A"/>
    <w:rsid w:val="00282048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2DFA"/>
    <w:rsid w:val="002A38C9"/>
    <w:rsid w:val="002A5268"/>
    <w:rsid w:val="002A5482"/>
    <w:rsid w:val="002A7DF2"/>
    <w:rsid w:val="002B00E9"/>
    <w:rsid w:val="002B1026"/>
    <w:rsid w:val="002B1582"/>
    <w:rsid w:val="002B23CE"/>
    <w:rsid w:val="002B25E6"/>
    <w:rsid w:val="002B3D7D"/>
    <w:rsid w:val="002B470D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5670"/>
    <w:rsid w:val="002D68CE"/>
    <w:rsid w:val="002E188A"/>
    <w:rsid w:val="002E6C32"/>
    <w:rsid w:val="002E750E"/>
    <w:rsid w:val="002E7F8B"/>
    <w:rsid w:val="002F00DC"/>
    <w:rsid w:val="002F0A52"/>
    <w:rsid w:val="002F0A85"/>
    <w:rsid w:val="002F0AEB"/>
    <w:rsid w:val="002F35B7"/>
    <w:rsid w:val="002F3C2A"/>
    <w:rsid w:val="002F482E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56F9"/>
    <w:rsid w:val="00315D63"/>
    <w:rsid w:val="00320E44"/>
    <w:rsid w:val="00321383"/>
    <w:rsid w:val="00322519"/>
    <w:rsid w:val="00322B82"/>
    <w:rsid w:val="00323982"/>
    <w:rsid w:val="00325FC0"/>
    <w:rsid w:val="00326B69"/>
    <w:rsid w:val="003274E3"/>
    <w:rsid w:val="00330742"/>
    <w:rsid w:val="0033201C"/>
    <w:rsid w:val="003322F1"/>
    <w:rsid w:val="003354A0"/>
    <w:rsid w:val="0033617A"/>
    <w:rsid w:val="0034043D"/>
    <w:rsid w:val="00341946"/>
    <w:rsid w:val="00342212"/>
    <w:rsid w:val="003430B6"/>
    <w:rsid w:val="003435E3"/>
    <w:rsid w:val="00343B47"/>
    <w:rsid w:val="0034487F"/>
    <w:rsid w:val="0034549B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6083B"/>
    <w:rsid w:val="00361340"/>
    <w:rsid w:val="00361492"/>
    <w:rsid w:val="003625F6"/>
    <w:rsid w:val="003700B0"/>
    <w:rsid w:val="003715F7"/>
    <w:rsid w:val="00372056"/>
    <w:rsid w:val="0037474D"/>
    <w:rsid w:val="00375570"/>
    <w:rsid w:val="00375E4A"/>
    <w:rsid w:val="0037631B"/>
    <w:rsid w:val="00376430"/>
    <w:rsid w:val="0037721F"/>
    <w:rsid w:val="00380FFF"/>
    <w:rsid w:val="00381F90"/>
    <w:rsid w:val="00383221"/>
    <w:rsid w:val="00385683"/>
    <w:rsid w:val="00385BC4"/>
    <w:rsid w:val="00385F4D"/>
    <w:rsid w:val="003862BF"/>
    <w:rsid w:val="00387041"/>
    <w:rsid w:val="003877F6"/>
    <w:rsid w:val="003908C9"/>
    <w:rsid w:val="00391BC2"/>
    <w:rsid w:val="00391FB5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C"/>
    <w:rsid w:val="003A7E4C"/>
    <w:rsid w:val="003B1C83"/>
    <w:rsid w:val="003B2EF6"/>
    <w:rsid w:val="003B473F"/>
    <w:rsid w:val="003B4E56"/>
    <w:rsid w:val="003B57D6"/>
    <w:rsid w:val="003B5B1B"/>
    <w:rsid w:val="003B60A5"/>
    <w:rsid w:val="003C0579"/>
    <w:rsid w:val="003C195F"/>
    <w:rsid w:val="003C1C16"/>
    <w:rsid w:val="003C1D17"/>
    <w:rsid w:val="003C37B7"/>
    <w:rsid w:val="003C546C"/>
    <w:rsid w:val="003C54F0"/>
    <w:rsid w:val="003C5C29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5CC"/>
    <w:rsid w:val="003F0B84"/>
    <w:rsid w:val="003F0C19"/>
    <w:rsid w:val="003F31FA"/>
    <w:rsid w:val="003F3C36"/>
    <w:rsid w:val="003F473F"/>
    <w:rsid w:val="003F483B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46E1"/>
    <w:rsid w:val="004246E4"/>
    <w:rsid w:val="004264D3"/>
    <w:rsid w:val="00426733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7833"/>
    <w:rsid w:val="00460CA8"/>
    <w:rsid w:val="00460CE9"/>
    <w:rsid w:val="004612D6"/>
    <w:rsid w:val="00462166"/>
    <w:rsid w:val="0046309C"/>
    <w:rsid w:val="00463475"/>
    <w:rsid w:val="00464382"/>
    <w:rsid w:val="0046492D"/>
    <w:rsid w:val="00464A5F"/>
    <w:rsid w:val="00464FBD"/>
    <w:rsid w:val="00466192"/>
    <w:rsid w:val="00467CD4"/>
    <w:rsid w:val="004726B6"/>
    <w:rsid w:val="00472BA9"/>
    <w:rsid w:val="00474181"/>
    <w:rsid w:val="00474E0E"/>
    <w:rsid w:val="004751F7"/>
    <w:rsid w:val="00475BE3"/>
    <w:rsid w:val="00475E8B"/>
    <w:rsid w:val="00477137"/>
    <w:rsid w:val="00481346"/>
    <w:rsid w:val="00481B2E"/>
    <w:rsid w:val="00482080"/>
    <w:rsid w:val="0048398F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D91"/>
    <w:rsid w:val="0049460E"/>
    <w:rsid w:val="004952B1"/>
    <w:rsid w:val="00495FF2"/>
    <w:rsid w:val="00496CD3"/>
    <w:rsid w:val="00496F06"/>
    <w:rsid w:val="00497E4E"/>
    <w:rsid w:val="004A0326"/>
    <w:rsid w:val="004A3C16"/>
    <w:rsid w:val="004B0041"/>
    <w:rsid w:val="004B0767"/>
    <w:rsid w:val="004B0CA3"/>
    <w:rsid w:val="004B3A99"/>
    <w:rsid w:val="004B3BF2"/>
    <w:rsid w:val="004B4739"/>
    <w:rsid w:val="004B4BFF"/>
    <w:rsid w:val="004B4D2F"/>
    <w:rsid w:val="004B62DF"/>
    <w:rsid w:val="004B699C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F056D"/>
    <w:rsid w:val="004F09CA"/>
    <w:rsid w:val="004F0F39"/>
    <w:rsid w:val="004F26A4"/>
    <w:rsid w:val="004F39C0"/>
    <w:rsid w:val="004F3B12"/>
    <w:rsid w:val="004F3CBD"/>
    <w:rsid w:val="004F5306"/>
    <w:rsid w:val="004F6394"/>
    <w:rsid w:val="0050132F"/>
    <w:rsid w:val="00503662"/>
    <w:rsid w:val="0051026A"/>
    <w:rsid w:val="00510E96"/>
    <w:rsid w:val="00512D90"/>
    <w:rsid w:val="00514A32"/>
    <w:rsid w:val="00514AFA"/>
    <w:rsid w:val="0051682A"/>
    <w:rsid w:val="00517D85"/>
    <w:rsid w:val="00520042"/>
    <w:rsid w:val="00520E2A"/>
    <w:rsid w:val="00521A36"/>
    <w:rsid w:val="00522099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6BEA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7B0F"/>
    <w:rsid w:val="00561420"/>
    <w:rsid w:val="005618BE"/>
    <w:rsid w:val="00562556"/>
    <w:rsid w:val="005631E1"/>
    <w:rsid w:val="00564D9E"/>
    <w:rsid w:val="00581F3A"/>
    <w:rsid w:val="005825A4"/>
    <w:rsid w:val="00583B17"/>
    <w:rsid w:val="00583F44"/>
    <w:rsid w:val="005856CA"/>
    <w:rsid w:val="00585E05"/>
    <w:rsid w:val="00585F91"/>
    <w:rsid w:val="005865DD"/>
    <w:rsid w:val="00587ABB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718A"/>
    <w:rsid w:val="005B0663"/>
    <w:rsid w:val="005B0E08"/>
    <w:rsid w:val="005B187B"/>
    <w:rsid w:val="005B3AF6"/>
    <w:rsid w:val="005B3E28"/>
    <w:rsid w:val="005B564C"/>
    <w:rsid w:val="005B5F3E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290B"/>
    <w:rsid w:val="005D4DFE"/>
    <w:rsid w:val="005D4E23"/>
    <w:rsid w:val="005D5FC3"/>
    <w:rsid w:val="005D60A8"/>
    <w:rsid w:val="005D66A3"/>
    <w:rsid w:val="005E2572"/>
    <w:rsid w:val="005E5FA5"/>
    <w:rsid w:val="005F0EA7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36AB"/>
    <w:rsid w:val="00613767"/>
    <w:rsid w:val="00615270"/>
    <w:rsid w:val="006161BE"/>
    <w:rsid w:val="0062084A"/>
    <w:rsid w:val="00621002"/>
    <w:rsid w:val="0062323A"/>
    <w:rsid w:val="0062517B"/>
    <w:rsid w:val="0062590E"/>
    <w:rsid w:val="00626F52"/>
    <w:rsid w:val="0062723C"/>
    <w:rsid w:val="00633ABC"/>
    <w:rsid w:val="00634570"/>
    <w:rsid w:val="00634D45"/>
    <w:rsid w:val="00636396"/>
    <w:rsid w:val="00640D26"/>
    <w:rsid w:val="006410DD"/>
    <w:rsid w:val="0064113C"/>
    <w:rsid w:val="00642C25"/>
    <w:rsid w:val="00642C45"/>
    <w:rsid w:val="00644A5D"/>
    <w:rsid w:val="0064570D"/>
    <w:rsid w:val="0064652A"/>
    <w:rsid w:val="00651B2E"/>
    <w:rsid w:val="00652717"/>
    <w:rsid w:val="006557C5"/>
    <w:rsid w:val="00655FFF"/>
    <w:rsid w:val="006567CB"/>
    <w:rsid w:val="006622FC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4F11"/>
    <w:rsid w:val="0067534D"/>
    <w:rsid w:val="0067592D"/>
    <w:rsid w:val="00675F27"/>
    <w:rsid w:val="00676BAB"/>
    <w:rsid w:val="00676DC8"/>
    <w:rsid w:val="006771B5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CEB"/>
    <w:rsid w:val="006964A5"/>
    <w:rsid w:val="0069680C"/>
    <w:rsid w:val="006973FE"/>
    <w:rsid w:val="006A1BD5"/>
    <w:rsid w:val="006A1E46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407"/>
    <w:rsid w:val="006A7362"/>
    <w:rsid w:val="006A7EB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B9C"/>
    <w:rsid w:val="006C5AA4"/>
    <w:rsid w:val="006C5C7B"/>
    <w:rsid w:val="006C7151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DE2"/>
    <w:rsid w:val="006D5937"/>
    <w:rsid w:val="006D686C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EB6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F19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52F8"/>
    <w:rsid w:val="00706B6F"/>
    <w:rsid w:val="00707A1F"/>
    <w:rsid w:val="00711C71"/>
    <w:rsid w:val="00711D06"/>
    <w:rsid w:val="007145D3"/>
    <w:rsid w:val="00716027"/>
    <w:rsid w:val="00716760"/>
    <w:rsid w:val="0071728D"/>
    <w:rsid w:val="00721D20"/>
    <w:rsid w:val="00722D2A"/>
    <w:rsid w:val="0072362B"/>
    <w:rsid w:val="00723FBE"/>
    <w:rsid w:val="007249C4"/>
    <w:rsid w:val="007251D0"/>
    <w:rsid w:val="0072707D"/>
    <w:rsid w:val="00727BBC"/>
    <w:rsid w:val="00735B44"/>
    <w:rsid w:val="00736032"/>
    <w:rsid w:val="00737838"/>
    <w:rsid w:val="007410BA"/>
    <w:rsid w:val="00741B4F"/>
    <w:rsid w:val="007420CE"/>
    <w:rsid w:val="00742798"/>
    <w:rsid w:val="00742828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4015"/>
    <w:rsid w:val="007545E6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807EF"/>
    <w:rsid w:val="007828B0"/>
    <w:rsid w:val="0078611A"/>
    <w:rsid w:val="00786B01"/>
    <w:rsid w:val="00792DD8"/>
    <w:rsid w:val="0079304A"/>
    <w:rsid w:val="007931D2"/>
    <w:rsid w:val="0079480D"/>
    <w:rsid w:val="00795720"/>
    <w:rsid w:val="00797933"/>
    <w:rsid w:val="007A123E"/>
    <w:rsid w:val="007A24BF"/>
    <w:rsid w:val="007A2D43"/>
    <w:rsid w:val="007A3C6F"/>
    <w:rsid w:val="007A5E8E"/>
    <w:rsid w:val="007B0190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9C1"/>
    <w:rsid w:val="007C021A"/>
    <w:rsid w:val="007C0463"/>
    <w:rsid w:val="007C3912"/>
    <w:rsid w:val="007C393C"/>
    <w:rsid w:val="007C3A06"/>
    <w:rsid w:val="007C41AF"/>
    <w:rsid w:val="007C44A5"/>
    <w:rsid w:val="007C4CCA"/>
    <w:rsid w:val="007C6B3E"/>
    <w:rsid w:val="007D12AC"/>
    <w:rsid w:val="007D40EF"/>
    <w:rsid w:val="007D4D69"/>
    <w:rsid w:val="007D785F"/>
    <w:rsid w:val="007E011C"/>
    <w:rsid w:val="007E15E5"/>
    <w:rsid w:val="007E2951"/>
    <w:rsid w:val="007E2A4A"/>
    <w:rsid w:val="007E2DA3"/>
    <w:rsid w:val="007E3FF6"/>
    <w:rsid w:val="007E6559"/>
    <w:rsid w:val="007F0322"/>
    <w:rsid w:val="007F1F6A"/>
    <w:rsid w:val="007F214C"/>
    <w:rsid w:val="007F274F"/>
    <w:rsid w:val="007F3EEC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D4D"/>
    <w:rsid w:val="00803AF3"/>
    <w:rsid w:val="00806267"/>
    <w:rsid w:val="00807257"/>
    <w:rsid w:val="00810A2B"/>
    <w:rsid w:val="00810EED"/>
    <w:rsid w:val="00810F08"/>
    <w:rsid w:val="00813254"/>
    <w:rsid w:val="00815D29"/>
    <w:rsid w:val="008162E0"/>
    <w:rsid w:val="00817193"/>
    <w:rsid w:val="00821687"/>
    <w:rsid w:val="008218BC"/>
    <w:rsid w:val="008218ED"/>
    <w:rsid w:val="00822F63"/>
    <w:rsid w:val="008233B7"/>
    <w:rsid w:val="00825AFA"/>
    <w:rsid w:val="00825D91"/>
    <w:rsid w:val="00827030"/>
    <w:rsid w:val="008272FA"/>
    <w:rsid w:val="00830613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6F3C"/>
    <w:rsid w:val="00850BE2"/>
    <w:rsid w:val="00851769"/>
    <w:rsid w:val="00852B84"/>
    <w:rsid w:val="00854049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B72"/>
    <w:rsid w:val="00866DAB"/>
    <w:rsid w:val="00867E93"/>
    <w:rsid w:val="0087272F"/>
    <w:rsid w:val="00872B38"/>
    <w:rsid w:val="0087334C"/>
    <w:rsid w:val="00873424"/>
    <w:rsid w:val="008759CF"/>
    <w:rsid w:val="00875B79"/>
    <w:rsid w:val="008766E0"/>
    <w:rsid w:val="00876890"/>
    <w:rsid w:val="008811EC"/>
    <w:rsid w:val="0088174E"/>
    <w:rsid w:val="0088641A"/>
    <w:rsid w:val="0088669B"/>
    <w:rsid w:val="00886B20"/>
    <w:rsid w:val="00887747"/>
    <w:rsid w:val="0089025D"/>
    <w:rsid w:val="00890F8B"/>
    <w:rsid w:val="008923CC"/>
    <w:rsid w:val="00895652"/>
    <w:rsid w:val="00896261"/>
    <w:rsid w:val="008974D2"/>
    <w:rsid w:val="008A117C"/>
    <w:rsid w:val="008A26D5"/>
    <w:rsid w:val="008A3E2F"/>
    <w:rsid w:val="008A4AD5"/>
    <w:rsid w:val="008A6500"/>
    <w:rsid w:val="008A6E98"/>
    <w:rsid w:val="008B0343"/>
    <w:rsid w:val="008B13B6"/>
    <w:rsid w:val="008B17A2"/>
    <w:rsid w:val="008B181D"/>
    <w:rsid w:val="008B3DC3"/>
    <w:rsid w:val="008B4BE0"/>
    <w:rsid w:val="008B5B81"/>
    <w:rsid w:val="008B689B"/>
    <w:rsid w:val="008B7960"/>
    <w:rsid w:val="008C0A2B"/>
    <w:rsid w:val="008C3202"/>
    <w:rsid w:val="008C36B3"/>
    <w:rsid w:val="008C4A19"/>
    <w:rsid w:val="008C59B6"/>
    <w:rsid w:val="008D3B04"/>
    <w:rsid w:val="008D5445"/>
    <w:rsid w:val="008D5DF2"/>
    <w:rsid w:val="008D5F21"/>
    <w:rsid w:val="008D72E5"/>
    <w:rsid w:val="008E08D7"/>
    <w:rsid w:val="008E1287"/>
    <w:rsid w:val="008E1E7C"/>
    <w:rsid w:val="008E24EC"/>
    <w:rsid w:val="008E2A46"/>
    <w:rsid w:val="008E3E8D"/>
    <w:rsid w:val="008E5684"/>
    <w:rsid w:val="008E5841"/>
    <w:rsid w:val="008F050C"/>
    <w:rsid w:val="008F06F3"/>
    <w:rsid w:val="008F138B"/>
    <w:rsid w:val="008F1B28"/>
    <w:rsid w:val="008F23D4"/>
    <w:rsid w:val="008F6A55"/>
    <w:rsid w:val="008F6C4A"/>
    <w:rsid w:val="009004C8"/>
    <w:rsid w:val="0090071F"/>
    <w:rsid w:val="00901C54"/>
    <w:rsid w:val="00901FD7"/>
    <w:rsid w:val="009024C2"/>
    <w:rsid w:val="009046E6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3650"/>
    <w:rsid w:val="0092366F"/>
    <w:rsid w:val="009239C3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4038E"/>
    <w:rsid w:val="0094181A"/>
    <w:rsid w:val="00944272"/>
    <w:rsid w:val="0094451B"/>
    <w:rsid w:val="009455ED"/>
    <w:rsid w:val="00946D43"/>
    <w:rsid w:val="00946F6D"/>
    <w:rsid w:val="00947FC5"/>
    <w:rsid w:val="00954D82"/>
    <w:rsid w:val="0095679C"/>
    <w:rsid w:val="00956920"/>
    <w:rsid w:val="00957109"/>
    <w:rsid w:val="00960CE2"/>
    <w:rsid w:val="0096125A"/>
    <w:rsid w:val="00963268"/>
    <w:rsid w:val="00964A6A"/>
    <w:rsid w:val="009652E9"/>
    <w:rsid w:val="009672C5"/>
    <w:rsid w:val="00967BB6"/>
    <w:rsid w:val="00970B45"/>
    <w:rsid w:val="0097179D"/>
    <w:rsid w:val="00972D5A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5EAB"/>
    <w:rsid w:val="00987C7E"/>
    <w:rsid w:val="00991C13"/>
    <w:rsid w:val="009921D4"/>
    <w:rsid w:val="0099375A"/>
    <w:rsid w:val="0099406F"/>
    <w:rsid w:val="00995879"/>
    <w:rsid w:val="00996409"/>
    <w:rsid w:val="0099709C"/>
    <w:rsid w:val="009A0403"/>
    <w:rsid w:val="009A1389"/>
    <w:rsid w:val="009A2597"/>
    <w:rsid w:val="009A28F4"/>
    <w:rsid w:val="009A51E7"/>
    <w:rsid w:val="009A7197"/>
    <w:rsid w:val="009A71C8"/>
    <w:rsid w:val="009A72A5"/>
    <w:rsid w:val="009A72BF"/>
    <w:rsid w:val="009B07A8"/>
    <w:rsid w:val="009B1500"/>
    <w:rsid w:val="009B1767"/>
    <w:rsid w:val="009B3804"/>
    <w:rsid w:val="009B3E9D"/>
    <w:rsid w:val="009B5C86"/>
    <w:rsid w:val="009B67F6"/>
    <w:rsid w:val="009B7502"/>
    <w:rsid w:val="009C26BE"/>
    <w:rsid w:val="009C4AD7"/>
    <w:rsid w:val="009C516C"/>
    <w:rsid w:val="009C51D0"/>
    <w:rsid w:val="009C51DE"/>
    <w:rsid w:val="009C59E7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D99"/>
    <w:rsid w:val="00A1209B"/>
    <w:rsid w:val="00A1269D"/>
    <w:rsid w:val="00A12AAF"/>
    <w:rsid w:val="00A146CE"/>
    <w:rsid w:val="00A1544F"/>
    <w:rsid w:val="00A1562B"/>
    <w:rsid w:val="00A15EA9"/>
    <w:rsid w:val="00A15F1A"/>
    <w:rsid w:val="00A17501"/>
    <w:rsid w:val="00A17911"/>
    <w:rsid w:val="00A21189"/>
    <w:rsid w:val="00A211C5"/>
    <w:rsid w:val="00A2140D"/>
    <w:rsid w:val="00A218A4"/>
    <w:rsid w:val="00A21DA6"/>
    <w:rsid w:val="00A24996"/>
    <w:rsid w:val="00A24A73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52F5B"/>
    <w:rsid w:val="00A53342"/>
    <w:rsid w:val="00A537DB"/>
    <w:rsid w:val="00A54692"/>
    <w:rsid w:val="00A54848"/>
    <w:rsid w:val="00A55014"/>
    <w:rsid w:val="00A57E6E"/>
    <w:rsid w:val="00A60086"/>
    <w:rsid w:val="00A60247"/>
    <w:rsid w:val="00A607A8"/>
    <w:rsid w:val="00A65469"/>
    <w:rsid w:val="00A67789"/>
    <w:rsid w:val="00A6780D"/>
    <w:rsid w:val="00A7520E"/>
    <w:rsid w:val="00A755BE"/>
    <w:rsid w:val="00A81CB1"/>
    <w:rsid w:val="00A84A30"/>
    <w:rsid w:val="00A85676"/>
    <w:rsid w:val="00A8623C"/>
    <w:rsid w:val="00A86FFB"/>
    <w:rsid w:val="00A87AFA"/>
    <w:rsid w:val="00A9233E"/>
    <w:rsid w:val="00A9400C"/>
    <w:rsid w:val="00A94BCF"/>
    <w:rsid w:val="00A95D09"/>
    <w:rsid w:val="00A97DB2"/>
    <w:rsid w:val="00AA178B"/>
    <w:rsid w:val="00AA1BCD"/>
    <w:rsid w:val="00AA22C6"/>
    <w:rsid w:val="00AA28D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C0D24"/>
    <w:rsid w:val="00AC1486"/>
    <w:rsid w:val="00AC1D9D"/>
    <w:rsid w:val="00AC29A1"/>
    <w:rsid w:val="00AC4B1C"/>
    <w:rsid w:val="00AC5394"/>
    <w:rsid w:val="00AC5715"/>
    <w:rsid w:val="00AD16C1"/>
    <w:rsid w:val="00AD1786"/>
    <w:rsid w:val="00AD2DE7"/>
    <w:rsid w:val="00AD6465"/>
    <w:rsid w:val="00AE16F6"/>
    <w:rsid w:val="00AE1B0B"/>
    <w:rsid w:val="00AE31FF"/>
    <w:rsid w:val="00AE3232"/>
    <w:rsid w:val="00AE50A5"/>
    <w:rsid w:val="00AE56CD"/>
    <w:rsid w:val="00AF09E3"/>
    <w:rsid w:val="00AF0FF9"/>
    <w:rsid w:val="00AF2536"/>
    <w:rsid w:val="00AF268A"/>
    <w:rsid w:val="00AF2885"/>
    <w:rsid w:val="00AF2E4B"/>
    <w:rsid w:val="00AF3901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FC7"/>
    <w:rsid w:val="00B13288"/>
    <w:rsid w:val="00B13DC8"/>
    <w:rsid w:val="00B14940"/>
    <w:rsid w:val="00B14A7C"/>
    <w:rsid w:val="00B163B9"/>
    <w:rsid w:val="00B167A7"/>
    <w:rsid w:val="00B200FA"/>
    <w:rsid w:val="00B20CEB"/>
    <w:rsid w:val="00B21813"/>
    <w:rsid w:val="00B22159"/>
    <w:rsid w:val="00B22883"/>
    <w:rsid w:val="00B229B4"/>
    <w:rsid w:val="00B25127"/>
    <w:rsid w:val="00B30F7B"/>
    <w:rsid w:val="00B333C5"/>
    <w:rsid w:val="00B3493B"/>
    <w:rsid w:val="00B34B99"/>
    <w:rsid w:val="00B353D3"/>
    <w:rsid w:val="00B361C0"/>
    <w:rsid w:val="00B36AF1"/>
    <w:rsid w:val="00B375B5"/>
    <w:rsid w:val="00B37E58"/>
    <w:rsid w:val="00B405D5"/>
    <w:rsid w:val="00B422B2"/>
    <w:rsid w:val="00B44A48"/>
    <w:rsid w:val="00B45AC9"/>
    <w:rsid w:val="00B51BE8"/>
    <w:rsid w:val="00B51EB4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4FE4"/>
    <w:rsid w:val="00B6529F"/>
    <w:rsid w:val="00B65FF7"/>
    <w:rsid w:val="00B7190D"/>
    <w:rsid w:val="00B71B29"/>
    <w:rsid w:val="00B71B8B"/>
    <w:rsid w:val="00B71D96"/>
    <w:rsid w:val="00B7216C"/>
    <w:rsid w:val="00B7365A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41EF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B3D"/>
    <w:rsid w:val="00BC3D5B"/>
    <w:rsid w:val="00BC466F"/>
    <w:rsid w:val="00BC46BC"/>
    <w:rsid w:val="00BC498F"/>
    <w:rsid w:val="00BC6E8D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5107"/>
    <w:rsid w:val="00C051F7"/>
    <w:rsid w:val="00C108F4"/>
    <w:rsid w:val="00C12311"/>
    <w:rsid w:val="00C12FF1"/>
    <w:rsid w:val="00C14ADD"/>
    <w:rsid w:val="00C17462"/>
    <w:rsid w:val="00C17593"/>
    <w:rsid w:val="00C20711"/>
    <w:rsid w:val="00C21EF8"/>
    <w:rsid w:val="00C23947"/>
    <w:rsid w:val="00C25EF1"/>
    <w:rsid w:val="00C3195E"/>
    <w:rsid w:val="00C34D0B"/>
    <w:rsid w:val="00C373F6"/>
    <w:rsid w:val="00C42C6B"/>
    <w:rsid w:val="00C42D60"/>
    <w:rsid w:val="00C4318B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6448"/>
    <w:rsid w:val="00C57A57"/>
    <w:rsid w:val="00C60DB4"/>
    <w:rsid w:val="00C61DDB"/>
    <w:rsid w:val="00C65108"/>
    <w:rsid w:val="00C65E18"/>
    <w:rsid w:val="00C67011"/>
    <w:rsid w:val="00C675FC"/>
    <w:rsid w:val="00C71F8E"/>
    <w:rsid w:val="00C730EC"/>
    <w:rsid w:val="00C742F6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29C7"/>
    <w:rsid w:val="00CF4AA3"/>
    <w:rsid w:val="00CF750C"/>
    <w:rsid w:val="00CF7CB7"/>
    <w:rsid w:val="00CF7DDE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2143"/>
    <w:rsid w:val="00D22203"/>
    <w:rsid w:val="00D23908"/>
    <w:rsid w:val="00D23EBE"/>
    <w:rsid w:val="00D24580"/>
    <w:rsid w:val="00D25AE9"/>
    <w:rsid w:val="00D27185"/>
    <w:rsid w:val="00D340D9"/>
    <w:rsid w:val="00D34857"/>
    <w:rsid w:val="00D35CE4"/>
    <w:rsid w:val="00D35E32"/>
    <w:rsid w:val="00D420CB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2C80"/>
    <w:rsid w:val="00D72E38"/>
    <w:rsid w:val="00D7522B"/>
    <w:rsid w:val="00D75C68"/>
    <w:rsid w:val="00D76841"/>
    <w:rsid w:val="00D76871"/>
    <w:rsid w:val="00D826F6"/>
    <w:rsid w:val="00D844C4"/>
    <w:rsid w:val="00D84CA9"/>
    <w:rsid w:val="00D852F9"/>
    <w:rsid w:val="00D85873"/>
    <w:rsid w:val="00D86039"/>
    <w:rsid w:val="00D86BF3"/>
    <w:rsid w:val="00D8725B"/>
    <w:rsid w:val="00D901C8"/>
    <w:rsid w:val="00D96419"/>
    <w:rsid w:val="00D971EA"/>
    <w:rsid w:val="00DA1026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3171"/>
    <w:rsid w:val="00DC5535"/>
    <w:rsid w:val="00DC7D01"/>
    <w:rsid w:val="00DD0F9F"/>
    <w:rsid w:val="00DD207A"/>
    <w:rsid w:val="00DD2D15"/>
    <w:rsid w:val="00DD309F"/>
    <w:rsid w:val="00DD6EFB"/>
    <w:rsid w:val="00DD76B0"/>
    <w:rsid w:val="00DE2382"/>
    <w:rsid w:val="00DE410E"/>
    <w:rsid w:val="00DE47C7"/>
    <w:rsid w:val="00DE5C31"/>
    <w:rsid w:val="00DF085B"/>
    <w:rsid w:val="00DF19F6"/>
    <w:rsid w:val="00DF1FB0"/>
    <w:rsid w:val="00DF38DB"/>
    <w:rsid w:val="00DF3AAB"/>
    <w:rsid w:val="00DF3CEF"/>
    <w:rsid w:val="00DF41B2"/>
    <w:rsid w:val="00DF7BE3"/>
    <w:rsid w:val="00E00436"/>
    <w:rsid w:val="00E00EAC"/>
    <w:rsid w:val="00E01368"/>
    <w:rsid w:val="00E016E5"/>
    <w:rsid w:val="00E02971"/>
    <w:rsid w:val="00E0330F"/>
    <w:rsid w:val="00E04634"/>
    <w:rsid w:val="00E04846"/>
    <w:rsid w:val="00E0588B"/>
    <w:rsid w:val="00E131D1"/>
    <w:rsid w:val="00E14AD8"/>
    <w:rsid w:val="00E16126"/>
    <w:rsid w:val="00E16F6B"/>
    <w:rsid w:val="00E20490"/>
    <w:rsid w:val="00E20F38"/>
    <w:rsid w:val="00E24998"/>
    <w:rsid w:val="00E25054"/>
    <w:rsid w:val="00E257D5"/>
    <w:rsid w:val="00E25CEE"/>
    <w:rsid w:val="00E25FF6"/>
    <w:rsid w:val="00E2640B"/>
    <w:rsid w:val="00E26BA1"/>
    <w:rsid w:val="00E27C47"/>
    <w:rsid w:val="00E31116"/>
    <w:rsid w:val="00E314BC"/>
    <w:rsid w:val="00E34A65"/>
    <w:rsid w:val="00E34EE6"/>
    <w:rsid w:val="00E36E35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52DB4"/>
    <w:rsid w:val="00E52E0F"/>
    <w:rsid w:val="00E5343D"/>
    <w:rsid w:val="00E53B09"/>
    <w:rsid w:val="00E55DC8"/>
    <w:rsid w:val="00E56852"/>
    <w:rsid w:val="00E60028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6390"/>
    <w:rsid w:val="00E80A1D"/>
    <w:rsid w:val="00E81363"/>
    <w:rsid w:val="00E821FF"/>
    <w:rsid w:val="00E82B13"/>
    <w:rsid w:val="00E83D0C"/>
    <w:rsid w:val="00E84227"/>
    <w:rsid w:val="00E84840"/>
    <w:rsid w:val="00E8508C"/>
    <w:rsid w:val="00E87857"/>
    <w:rsid w:val="00E8792D"/>
    <w:rsid w:val="00E90B28"/>
    <w:rsid w:val="00E939BC"/>
    <w:rsid w:val="00E943EE"/>
    <w:rsid w:val="00E96061"/>
    <w:rsid w:val="00E9633E"/>
    <w:rsid w:val="00EA020F"/>
    <w:rsid w:val="00EA3FF7"/>
    <w:rsid w:val="00EA4B96"/>
    <w:rsid w:val="00EA5A72"/>
    <w:rsid w:val="00EA7292"/>
    <w:rsid w:val="00EA7B6E"/>
    <w:rsid w:val="00EB21C8"/>
    <w:rsid w:val="00EB29A6"/>
    <w:rsid w:val="00EB2AB4"/>
    <w:rsid w:val="00EB690A"/>
    <w:rsid w:val="00EC09CC"/>
    <w:rsid w:val="00EC15C1"/>
    <w:rsid w:val="00EC2826"/>
    <w:rsid w:val="00ED005A"/>
    <w:rsid w:val="00ED0BE7"/>
    <w:rsid w:val="00ED12F6"/>
    <w:rsid w:val="00ED14CE"/>
    <w:rsid w:val="00ED7D26"/>
    <w:rsid w:val="00EE2082"/>
    <w:rsid w:val="00EE2317"/>
    <w:rsid w:val="00EE2CB1"/>
    <w:rsid w:val="00EE3846"/>
    <w:rsid w:val="00EE3DEC"/>
    <w:rsid w:val="00EE4622"/>
    <w:rsid w:val="00EE5F26"/>
    <w:rsid w:val="00EE6B0C"/>
    <w:rsid w:val="00EE6D65"/>
    <w:rsid w:val="00EE7422"/>
    <w:rsid w:val="00EF0C19"/>
    <w:rsid w:val="00EF1968"/>
    <w:rsid w:val="00EF1BE4"/>
    <w:rsid w:val="00EF25E0"/>
    <w:rsid w:val="00EF35BB"/>
    <w:rsid w:val="00EF436D"/>
    <w:rsid w:val="00EF5723"/>
    <w:rsid w:val="00EF579A"/>
    <w:rsid w:val="00EF6B87"/>
    <w:rsid w:val="00EF7D42"/>
    <w:rsid w:val="00EF7EB4"/>
    <w:rsid w:val="00F0112A"/>
    <w:rsid w:val="00F028FB"/>
    <w:rsid w:val="00F0292A"/>
    <w:rsid w:val="00F02CFB"/>
    <w:rsid w:val="00F1001B"/>
    <w:rsid w:val="00F10409"/>
    <w:rsid w:val="00F10758"/>
    <w:rsid w:val="00F12BC2"/>
    <w:rsid w:val="00F12D78"/>
    <w:rsid w:val="00F13D3B"/>
    <w:rsid w:val="00F13DE5"/>
    <w:rsid w:val="00F16787"/>
    <w:rsid w:val="00F20550"/>
    <w:rsid w:val="00F2363C"/>
    <w:rsid w:val="00F23DC4"/>
    <w:rsid w:val="00F24AAF"/>
    <w:rsid w:val="00F2582F"/>
    <w:rsid w:val="00F271AD"/>
    <w:rsid w:val="00F30718"/>
    <w:rsid w:val="00F30ADA"/>
    <w:rsid w:val="00F31675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1D38"/>
    <w:rsid w:val="00F64660"/>
    <w:rsid w:val="00F64968"/>
    <w:rsid w:val="00F65B69"/>
    <w:rsid w:val="00F667AA"/>
    <w:rsid w:val="00F67342"/>
    <w:rsid w:val="00F67769"/>
    <w:rsid w:val="00F700C7"/>
    <w:rsid w:val="00F70C4F"/>
    <w:rsid w:val="00F7259C"/>
    <w:rsid w:val="00F72691"/>
    <w:rsid w:val="00F7550D"/>
    <w:rsid w:val="00F76512"/>
    <w:rsid w:val="00F77F4A"/>
    <w:rsid w:val="00F813E8"/>
    <w:rsid w:val="00F83557"/>
    <w:rsid w:val="00F87E77"/>
    <w:rsid w:val="00F90668"/>
    <w:rsid w:val="00F90E8D"/>
    <w:rsid w:val="00F91640"/>
    <w:rsid w:val="00F916B2"/>
    <w:rsid w:val="00F94312"/>
    <w:rsid w:val="00F95BE2"/>
    <w:rsid w:val="00F9699B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5814"/>
    <w:rsid w:val="00FD6707"/>
    <w:rsid w:val="00FE1EA7"/>
    <w:rsid w:val="00FE22C4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74E4"/>
    <w:rsid w:val="00FF7B8F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C7"/>
    <w:rPr>
      <w:sz w:val="24"/>
      <w:szCs w:val="24"/>
    </w:rPr>
  </w:style>
  <w:style w:type="paragraph" w:styleId="Heading1">
    <w:name w:val="heading 1"/>
    <w:aliases w:val="Заголовок  2-2"/>
    <w:basedOn w:val="Normal"/>
    <w:link w:val="Heading1Char"/>
    <w:uiPriority w:val="99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Heading2">
    <w:name w:val="heading 2"/>
    <w:aliases w:val="Заголовок 15"/>
    <w:basedOn w:val="Normal"/>
    <w:next w:val="Normal"/>
    <w:link w:val="Heading2Char"/>
    <w:uiPriority w:val="99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Heading5">
    <w:name w:val="heading 5"/>
    <w:basedOn w:val="Normal"/>
    <w:link w:val="Heading5Char"/>
    <w:uiPriority w:val="99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 2-2 Char"/>
    <w:basedOn w:val="DefaultParagraphFont"/>
    <w:link w:val="Heading1"/>
    <w:uiPriority w:val="99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Heading2Char">
    <w:name w:val="Heading 2 Char"/>
    <w:aliases w:val="Заголовок 15 Char"/>
    <w:basedOn w:val="DefaultParagraphFont"/>
    <w:link w:val="Heading2"/>
    <w:uiPriority w:val="99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TableGrid">
    <w:name w:val="Table Grid"/>
    <w:basedOn w:val="TableNormal"/>
    <w:uiPriority w:val="99"/>
    <w:rsid w:val="00BA6D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7592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592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2214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TOC2">
    <w:name w:val="toc 2"/>
    <w:basedOn w:val="Normal"/>
    <w:next w:val="Normal"/>
    <w:autoRedefine/>
    <w:uiPriority w:val="99"/>
    <w:semiHidden/>
    <w:rsid w:val="00003A6E"/>
  </w:style>
  <w:style w:type="paragraph" w:styleId="TOC3">
    <w:name w:val="toc 3"/>
    <w:basedOn w:val="Normal"/>
    <w:next w:val="Normal"/>
    <w:autoRedefine/>
    <w:uiPriority w:val="99"/>
    <w:semiHidden/>
    <w:rsid w:val="00003A6E"/>
  </w:style>
  <w:style w:type="paragraph" w:customStyle="1" w:styleId="paragraphleftindent">
    <w:name w:val="paragraph_left_indent"/>
    <w:basedOn w:val="Normal"/>
    <w:uiPriority w:val="99"/>
    <w:rsid w:val="001573D9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rsid w:val="00A60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DefaultParagraphFont"/>
    <w:uiPriority w:val="99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uiPriority w:val="99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a">
    <w:name w:val="Тело ИАК"/>
    <w:basedOn w:val="Normal"/>
    <w:link w:val="a0"/>
    <w:uiPriority w:val="99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0">
    <w:name w:val="Тело ИАК Знак"/>
    <w:basedOn w:val="DefaultParagraphFont"/>
    <w:link w:val="a"/>
    <w:uiPriority w:val="99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0">
    <w:name w:val="Заголовок 3го уровня"/>
    <w:basedOn w:val="Normal"/>
    <w:uiPriority w:val="99"/>
    <w:rsid w:val="0043293F"/>
    <w:pPr>
      <w:spacing w:line="264" w:lineRule="auto"/>
      <w:jc w:val="center"/>
    </w:pPr>
    <w:rPr>
      <w:sz w:val="22"/>
      <w:szCs w:val="22"/>
    </w:rPr>
  </w:style>
  <w:style w:type="character" w:styleId="PageNumber">
    <w:name w:val="page number"/>
    <w:basedOn w:val="DefaultParagraphFont"/>
    <w:uiPriority w:val="99"/>
    <w:rsid w:val="0043293F"/>
    <w:rPr>
      <w:rFonts w:cs="Times New Roman"/>
    </w:rPr>
  </w:style>
  <w:style w:type="paragraph" w:customStyle="1" w:styleId="a1">
    <w:name w:val="Таблица"/>
    <w:basedOn w:val="Normal"/>
    <w:uiPriority w:val="99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2">
    <w:name w:val="Стиль Таблица + Синий"/>
    <w:basedOn w:val="a1"/>
    <w:uiPriority w:val="99"/>
    <w:rsid w:val="0043293F"/>
    <w:rPr>
      <w:color w:val="0000FF"/>
    </w:rPr>
  </w:style>
  <w:style w:type="paragraph" w:customStyle="1" w:styleId="114">
    <w:name w:val="Стиль Заголовок 1го уровня + 14 пт"/>
    <w:basedOn w:val="Normal"/>
    <w:link w:val="1140"/>
    <w:uiPriority w:val="99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DefaultParagraphFont"/>
    <w:link w:val="114"/>
    <w:uiPriority w:val="99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3">
    <w:name w:val="Знак Знак Знак Знак"/>
    <w:basedOn w:val="Normal"/>
    <w:uiPriority w:val="99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DocumentMap">
    <w:name w:val="Document Map"/>
    <w:basedOn w:val="Normal"/>
    <w:link w:val="DocumentMapChar"/>
    <w:uiPriority w:val="99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TOC4">
    <w:name w:val="toc 4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Heading1"/>
    <w:uiPriority w:val="99"/>
    <w:rsid w:val="00564D9E"/>
    <w:pPr>
      <w:numPr>
        <w:numId w:val="1"/>
      </w:numPr>
    </w:pPr>
    <w:rPr>
      <w:caps w:val="0"/>
    </w:rPr>
  </w:style>
  <w:style w:type="paragraph" w:customStyle="1" w:styleId="2">
    <w:name w:val="Заголовок2"/>
    <w:basedOn w:val="Heading2"/>
    <w:uiPriority w:val="99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"/>
    <w:uiPriority w:val="99"/>
    <w:rsid w:val="008F6C4A"/>
    <w:pPr>
      <w:numPr>
        <w:ilvl w:val="2"/>
        <w:numId w:val="1"/>
      </w:numPr>
    </w:pPr>
  </w:style>
  <w:style w:type="character" w:styleId="FollowedHyperlink">
    <w:name w:val="FollowedHyperlink"/>
    <w:basedOn w:val="DefaultParagraphFont"/>
    <w:uiPriority w:val="99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Normal"/>
    <w:uiPriority w:val="99"/>
    <w:rsid w:val="00840685"/>
    <w:pPr>
      <w:ind w:left="708" w:hanging="567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Normal"/>
    <w:uiPriority w:val="99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uiPriority w:val="99"/>
    <w:rsid w:val="00840685"/>
    <w:rPr>
      <w:rFonts w:ascii="Calibri" w:hAnsi="Calibri" w:cs="Calibri"/>
      <w:lang w:eastAsia="en-US"/>
    </w:rPr>
  </w:style>
  <w:style w:type="paragraph" w:customStyle="1" w:styleId="Web">
    <w:name w:val="Обычный (Web)"/>
    <w:basedOn w:val="Normal"/>
    <w:uiPriority w:val="99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DefaultParagraphFont"/>
    <w:uiPriority w:val="99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DefaultParagraphFont"/>
    <w:uiPriority w:val="99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4">
    <w:name w:val="Стиль"/>
    <w:basedOn w:val="Normal"/>
    <w:uiPriority w:val="99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1 Знак"/>
    <w:basedOn w:val="Normal"/>
    <w:uiPriority w:val="99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DefaultParagraphFont"/>
    <w:uiPriority w:val="99"/>
    <w:rsid w:val="00452CB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CF19EB"/>
    <w:pPr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5">
    <w:name w:val="Знак Знак"/>
    <w:uiPriority w:val="99"/>
    <w:rsid w:val="00C373F6"/>
    <w:rPr>
      <w:sz w:val="24"/>
    </w:rPr>
  </w:style>
  <w:style w:type="paragraph" w:customStyle="1" w:styleId="Default">
    <w:name w:val="Default"/>
    <w:uiPriority w:val="99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Абзац списка"/>
    <w:basedOn w:val="Normal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50" Type="http://schemas.openxmlformats.org/officeDocument/2006/relationships/image" Target="media/image23.wmf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7" Type="http://schemas.openxmlformats.org/officeDocument/2006/relationships/footer" Target="footer1.xml"/><Relationship Id="rId71" Type="http://schemas.openxmlformats.org/officeDocument/2006/relationships/oleObject" Target="embeddings/oleObject31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10.bin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3.bin"/><Relationship Id="rId66" Type="http://schemas.openxmlformats.org/officeDocument/2006/relationships/oleObject" Target="embeddings/oleObject27.bin"/><Relationship Id="rId74" Type="http://schemas.openxmlformats.org/officeDocument/2006/relationships/oleObject" Target="embeddings/oleObject32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10" Type="http://schemas.openxmlformats.org/officeDocument/2006/relationships/image" Target="media/image2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7.bin"/><Relationship Id="rId52" Type="http://schemas.openxmlformats.org/officeDocument/2006/relationships/image" Target="media/image24.png"/><Relationship Id="rId60" Type="http://schemas.openxmlformats.org/officeDocument/2006/relationships/oleObject" Target="embeddings/oleObject24.bin"/><Relationship Id="rId65" Type="http://schemas.openxmlformats.org/officeDocument/2006/relationships/image" Target="media/image31.wmf"/><Relationship Id="rId73" Type="http://schemas.openxmlformats.org/officeDocument/2006/relationships/image" Target="media/image34.wmf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image" Target="media/image12.png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2.bin"/><Relationship Id="rId64" Type="http://schemas.openxmlformats.org/officeDocument/2006/relationships/oleObject" Target="embeddings/oleObject26.bin"/><Relationship Id="rId69" Type="http://schemas.openxmlformats.org/officeDocument/2006/relationships/oleObject" Target="embeddings/oleObject30.bin"/><Relationship Id="rId77" Type="http://schemas.openxmlformats.org/officeDocument/2006/relationships/footer" Target="footer3.xml"/><Relationship Id="rId8" Type="http://schemas.openxmlformats.org/officeDocument/2006/relationships/footer" Target="footer2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3.png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oleObject" Target="embeddings/oleObject8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8.wmf"/><Relationship Id="rId67" Type="http://schemas.openxmlformats.org/officeDocument/2006/relationships/oleObject" Target="embeddings/oleObject28.bin"/><Relationship Id="rId20" Type="http://schemas.openxmlformats.org/officeDocument/2006/relationships/oleObject" Target="embeddings/oleObject5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image" Target="media/image32.wmf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3.bin"/><Relationship Id="rId49" Type="http://schemas.openxmlformats.org/officeDocument/2006/relationships/image" Target="media/image22.png"/><Relationship Id="rId57" Type="http://schemas.openxmlformats.org/officeDocument/2006/relationships/image" Target="media/image27.wmf"/><Relationship Type="http://schemas.openxmlformats.org/officeDocument/2006/relationships/image" Id="rId80" Target="media/diag_participants.png"/><Relationship Type="http://schemas.openxmlformats.org/officeDocument/2006/relationships/image" Id="rId81" Target="media/vuzes_by_profiles.png"/><Relationship Type="http://schemas.openxmlformats.org/officeDocument/2006/relationships/image" Id="rId82" Target="media/students_by_profiles.png"/><Relationship Type="http://schemas.openxmlformats.org/officeDocument/2006/relationships/image" Id="rId83" Target="media/multiple_hist4.png"/><Relationship Type="http://schemas.openxmlformats.org/officeDocument/2006/relationships/image" Id="rId84" Target="media/map_rates_2_4.png"/><Relationship Type="http://schemas.openxmlformats.org/officeDocument/2006/relationships/image" Id="rId85" Target="media/range_diag42.png"/><Relationship Type="http://schemas.openxmlformats.org/officeDocument/2006/relationships/image" Id="rId86" Target="media/4_2_1_pie.png"/><Relationship Type="http://schemas.openxmlformats.org/officeDocument/2006/relationships/image" Id="rId87" Target="media/4_2_1_vuz_pie.png"/><Relationship Type="http://schemas.openxmlformats.org/officeDocument/2006/relationships/image" Id="rId88" Target="media/4_2_2_pie.png"/><Relationship Type="http://schemas.openxmlformats.org/officeDocument/2006/relationships/image" Id="rId89" Target="media/4_2_2_vuz_pie.png"/><Relationship Type="http://schemas.openxmlformats.org/officeDocument/2006/relationships/image" Id="rId90" Target="media/4_2_3_pie.png"/><Relationship Type="http://schemas.openxmlformats.org/officeDocument/2006/relationships/image" Id="rId91" Target="media/4_2_3_vuz_pie.png"/><Relationship Type="http://schemas.openxmlformats.org/officeDocument/2006/relationships/image" Id="rId92" Target="media/4_2_range_diag_vuz.png"/><Relationship Type="http://schemas.openxmlformats.org/officeDocument/2006/relationships/image" Id="rId93" Target="media/multiple_hist2.png"/><Relationship Type="http://schemas.openxmlformats.org/officeDocument/2006/relationships/image" Id="rId94" Target="media/map_rates_2_2.png"/><Relationship Type="http://schemas.openxmlformats.org/officeDocument/2006/relationships/image" Id="rId95" Target="media/range_diag22.png"/><Relationship Type="http://schemas.openxmlformats.org/officeDocument/2006/relationships/image" Id="rId96" Target="media/2_2_1_pie.png"/><Relationship Type="http://schemas.openxmlformats.org/officeDocument/2006/relationships/image" Id="rId97" Target="media/2_2_1_vuz_pie.png"/><Relationship Type="http://schemas.openxmlformats.org/officeDocument/2006/relationships/image" Id="rId98" Target="media/2_2_2_pie.png"/><Relationship Type="http://schemas.openxmlformats.org/officeDocument/2006/relationships/image" Id="rId99" Target="media/2_2_2_vuz_pie.png"/><Relationship Type="http://schemas.openxmlformats.org/officeDocument/2006/relationships/image" Id="rId100" Target="media/2_2_3_pie.png"/><Relationship Type="http://schemas.openxmlformats.org/officeDocument/2006/relationships/image" Id="rId101" Target="media/2_2_3_vuz_pie.png"/><Relationship Type="http://schemas.openxmlformats.org/officeDocument/2006/relationships/image" Id="rId102" Target="media/2_2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3558</TotalTime>
  <Pages>29</Pages>
  <Words>5693</Words>
  <Characters>-32766</Characters>
  <Application>Microsoft Office Outlook</Application>
  <DocSecurity>0</DocSecurity>
  <Lines>0</Lines>
  <Paragraphs>0</Paragraphs>
  <ScaleCrop>false</ScaleCrop>
  <Company>niimko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User_2</cp:lastModifiedBy>
  <cp:revision>66</cp:revision>
  <cp:lastPrinted>2010-04-14T12:54:00Z</cp:lastPrinted>
  <dcterms:created xsi:type="dcterms:W3CDTF">2014-02-04T12:27:00Z</dcterms:created>
  <dcterms:modified xsi:type="dcterms:W3CDTF">2014-04-08T11:37:00Z</dcterms:modified>
</cp:coreProperties>
</file>