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DE5" w:rsidRDefault="000A6DE5">
      <w:r w:rsidRPr="00583B6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741.75pt">
            <v:imagedata r:id="rId7" o:title=""/>
          </v:shape>
        </w:pict>
      </w:r>
    </w:p>
    <w:p w:rsidR="000A6DE5" w:rsidRDefault="000A6DE5">
      <w:r>
        <w:rPr>
          <w:noProof/>
        </w:rPr>
        <w:pict>
          <v:shape id="_x0000_s1026" type="#_x0000_t75" style="position:absolute;left:0;text-align:left;margin-left:-45.45pt;margin-top:-42.55pt;width:569.85pt;height:735.75pt;z-index:-251652608" wrapcoords="-27 0 -27 21581 21600 21581 21600 0 -27 0">
            <v:imagedata r:id="rId8" o:title="" cropbottom="6698f"/>
            <w10:wrap type="tight"/>
          </v:shape>
        </w:pict>
      </w:r>
    </w:p>
    <w:p w:rsidR="000A6DE5" w:rsidRPr="00C17915" w:rsidRDefault="000A6DE5" w:rsidP="005B3DF2">
      <w:pPr>
        <w:pStyle w:val="Heading1"/>
        <w:ind w:left="0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br w:type="page"/>
        <w:t>1 Цели освоения дисциплины (модуля)</w:t>
      </w:r>
    </w:p>
    <w:p w:rsidR="000A6DE5" w:rsidRPr="00C17915" w:rsidRDefault="000A6DE5" w:rsidP="002A720F">
      <w:pPr>
        <w:rPr>
          <w:rStyle w:val="FontStyle17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Целями освоения дисциплины (модуля) «</w:t>
      </w:r>
      <w:r>
        <w:rPr>
          <w:rStyle w:val="FontStyle16"/>
          <w:b w:val="0"/>
          <w:bCs/>
          <w:sz w:val="24"/>
        </w:rPr>
        <w:t>Основы черчения и перспективы</w:t>
      </w:r>
      <w:r w:rsidRPr="00C17915">
        <w:rPr>
          <w:rStyle w:val="FontStyle16"/>
          <w:b w:val="0"/>
          <w:bCs/>
          <w:sz w:val="24"/>
        </w:rPr>
        <w:t>» являю</w:t>
      </w:r>
      <w:r w:rsidRPr="00C17915">
        <w:rPr>
          <w:rStyle w:val="FontStyle16"/>
          <w:b w:val="0"/>
          <w:bCs/>
          <w:sz w:val="24"/>
        </w:rPr>
        <w:t>т</w:t>
      </w:r>
      <w:r w:rsidRPr="00C17915">
        <w:rPr>
          <w:rStyle w:val="FontStyle16"/>
          <w:b w:val="0"/>
          <w:bCs/>
          <w:sz w:val="24"/>
        </w:rPr>
        <w:t xml:space="preserve">ся: </w:t>
      </w:r>
    </w:p>
    <w:p w:rsidR="000A6DE5" w:rsidRDefault="000A6DE5" w:rsidP="00D00288">
      <w:pPr>
        <w:widowControl/>
        <w:numPr>
          <w:ilvl w:val="0"/>
          <w:numId w:val="2"/>
        </w:numPr>
        <w:suppressAutoHyphens/>
        <w:autoSpaceDE/>
        <w:autoSpaceDN/>
        <w:adjustRightInd/>
        <w:rPr>
          <w:lang w:eastAsia="en-US"/>
        </w:rPr>
      </w:pPr>
      <w:r>
        <w:rPr>
          <w:lang w:eastAsia="en-US"/>
        </w:rPr>
        <w:t>С</w:t>
      </w:r>
      <w:r w:rsidRPr="007C2EA4">
        <w:rPr>
          <w:lang w:eastAsia="en-US"/>
        </w:rPr>
        <w:t xml:space="preserve">формировать понятие </w:t>
      </w:r>
      <w:r>
        <w:rPr>
          <w:lang w:eastAsia="en-US"/>
        </w:rPr>
        <w:t xml:space="preserve">об основных методах построения </w:t>
      </w:r>
      <w:r w:rsidRPr="007C2EA4">
        <w:rPr>
          <w:lang w:eastAsia="en-US"/>
        </w:rPr>
        <w:t>разнообразных</w:t>
      </w:r>
      <w:r>
        <w:rPr>
          <w:lang w:eastAsia="en-US"/>
        </w:rPr>
        <w:t xml:space="preserve"> изображений на плоскости листа.</w:t>
      </w:r>
    </w:p>
    <w:p w:rsidR="000A6DE5" w:rsidRPr="007C2EA4" w:rsidRDefault="000A6DE5" w:rsidP="00D00288">
      <w:pPr>
        <w:widowControl/>
        <w:numPr>
          <w:ilvl w:val="0"/>
          <w:numId w:val="2"/>
        </w:numPr>
        <w:suppressAutoHyphens/>
        <w:autoSpaceDE/>
        <w:autoSpaceDN/>
        <w:adjustRightInd/>
        <w:rPr>
          <w:rStyle w:val="FontStyle17"/>
          <w:b w:val="0"/>
          <w:sz w:val="24"/>
          <w:lang w:eastAsia="en-US"/>
        </w:rPr>
      </w:pPr>
      <w:r>
        <w:rPr>
          <w:lang w:eastAsia="en-US"/>
        </w:rPr>
        <w:t>Ознакомить с</w:t>
      </w:r>
      <w:r w:rsidRPr="007C2EA4">
        <w:rPr>
          <w:lang w:eastAsia="en-US"/>
        </w:rPr>
        <w:t xml:space="preserve"> </w:t>
      </w:r>
      <w:r>
        <w:rPr>
          <w:lang w:eastAsia="en-US"/>
        </w:rPr>
        <w:t>видами</w:t>
      </w:r>
      <w:r w:rsidRPr="007C2EA4">
        <w:rPr>
          <w:lang w:eastAsia="en-US"/>
        </w:rPr>
        <w:t xml:space="preserve"> перспективных изображений объектов, предметов в интерьере</w:t>
      </w:r>
      <w:r>
        <w:rPr>
          <w:lang w:eastAsia="en-US"/>
        </w:rPr>
        <w:t>,</w:t>
      </w:r>
      <w:r w:rsidRPr="007C2EA4">
        <w:rPr>
          <w:lang w:eastAsia="en-US"/>
        </w:rPr>
        <w:t xml:space="preserve"> жилых и общественных зданий</w:t>
      </w:r>
    </w:p>
    <w:p w:rsidR="000A6DE5" w:rsidRPr="00C17915" w:rsidRDefault="000A6DE5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0A6DE5" w:rsidRPr="00D00288" w:rsidRDefault="000A6DE5" w:rsidP="002A720F">
      <w:pPr>
        <w:rPr>
          <w:rStyle w:val="FontStyle16"/>
          <w:b w:val="0"/>
          <w:bCs/>
          <w:color w:val="000000"/>
          <w:sz w:val="24"/>
        </w:rPr>
      </w:pPr>
      <w:r w:rsidRPr="00D00288">
        <w:rPr>
          <w:rStyle w:val="FontStyle16"/>
          <w:b w:val="0"/>
          <w:bCs/>
          <w:color w:val="000000"/>
          <w:sz w:val="24"/>
        </w:rPr>
        <w:t>Дисциплина «Основы черчения и перспективы» входит в вариативную часть блока 1 обр</w:t>
      </w:r>
      <w:r w:rsidRPr="00D00288">
        <w:rPr>
          <w:rStyle w:val="FontStyle16"/>
          <w:b w:val="0"/>
          <w:bCs/>
          <w:color w:val="000000"/>
          <w:sz w:val="24"/>
        </w:rPr>
        <w:t>а</w:t>
      </w:r>
      <w:r w:rsidRPr="00D00288">
        <w:rPr>
          <w:rStyle w:val="FontStyle16"/>
          <w:b w:val="0"/>
          <w:bCs/>
          <w:color w:val="000000"/>
          <w:sz w:val="24"/>
        </w:rPr>
        <w:t>зовательной программы.</w:t>
      </w:r>
    </w:p>
    <w:p w:rsidR="000A6DE5" w:rsidRPr="00C17915" w:rsidRDefault="000A6DE5" w:rsidP="002A720F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Для изучения дисциплины необходимы знания (умения, владения), сформированные в р</w:t>
      </w:r>
      <w:r w:rsidRPr="00C17915">
        <w:rPr>
          <w:rStyle w:val="FontStyle16"/>
          <w:b w:val="0"/>
          <w:bCs/>
          <w:sz w:val="24"/>
        </w:rPr>
        <w:t>е</w:t>
      </w:r>
      <w:r w:rsidRPr="00C17915">
        <w:rPr>
          <w:rStyle w:val="FontStyle16"/>
          <w:b w:val="0"/>
          <w:bCs/>
          <w:sz w:val="24"/>
        </w:rPr>
        <w:t xml:space="preserve">зультате изучения </w:t>
      </w:r>
      <w:r>
        <w:rPr>
          <w:rStyle w:val="FontStyle16"/>
          <w:b w:val="0"/>
          <w:bCs/>
          <w:sz w:val="24"/>
        </w:rPr>
        <w:t xml:space="preserve">дисциплины </w:t>
      </w:r>
      <w:r w:rsidRPr="007C2EA4">
        <w:rPr>
          <w:b/>
          <w:bCs/>
        </w:rPr>
        <w:t>«</w:t>
      </w:r>
      <w:r w:rsidRPr="007C2EA4">
        <w:rPr>
          <w:bCs/>
        </w:rPr>
        <w:t>Рисунок</w:t>
      </w:r>
      <w:r w:rsidRPr="007C2EA4">
        <w:t>»</w:t>
      </w:r>
      <w:r w:rsidRPr="00C17915">
        <w:rPr>
          <w:rStyle w:val="FontStyle16"/>
          <w:b w:val="0"/>
          <w:bCs/>
          <w:sz w:val="24"/>
        </w:rPr>
        <w:t>.</w:t>
      </w:r>
    </w:p>
    <w:p w:rsidR="000A6DE5" w:rsidRPr="00C17915" w:rsidRDefault="000A6DE5" w:rsidP="002A720F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 будут необх</w:t>
      </w:r>
      <w:r w:rsidRPr="00C17915">
        <w:rPr>
          <w:rStyle w:val="FontStyle16"/>
          <w:b w:val="0"/>
          <w:bCs/>
          <w:sz w:val="24"/>
        </w:rPr>
        <w:t>о</w:t>
      </w:r>
      <w:r w:rsidRPr="00C17915">
        <w:rPr>
          <w:rStyle w:val="FontStyle16"/>
          <w:b w:val="0"/>
          <w:bCs/>
          <w:sz w:val="24"/>
        </w:rPr>
        <w:t>димы</w:t>
      </w:r>
      <w:r>
        <w:rPr>
          <w:rStyle w:val="FontStyle16"/>
          <w:b w:val="0"/>
          <w:bCs/>
          <w:sz w:val="24"/>
        </w:rPr>
        <w:t xml:space="preserve"> при изучении дисциплин</w:t>
      </w:r>
      <w:r w:rsidRPr="00C17915">
        <w:rPr>
          <w:rStyle w:val="FontStyle16"/>
          <w:b w:val="0"/>
          <w:bCs/>
          <w:sz w:val="24"/>
        </w:rPr>
        <w:t xml:space="preserve"> </w:t>
      </w:r>
      <w:r w:rsidRPr="001E55DE">
        <w:rPr>
          <w:bCs/>
        </w:rPr>
        <w:t>«Основы художественно-оформительских работ», «Основы д</w:t>
      </w:r>
      <w:r w:rsidRPr="001E55DE">
        <w:rPr>
          <w:bCs/>
        </w:rPr>
        <w:t>и</w:t>
      </w:r>
      <w:r w:rsidRPr="001E55DE">
        <w:rPr>
          <w:bCs/>
        </w:rPr>
        <w:t>зайна».</w:t>
      </w:r>
    </w:p>
    <w:p w:rsidR="000A6DE5" w:rsidRPr="00C17915" w:rsidRDefault="000A6DE5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0A6DE5" w:rsidRPr="00C17915" w:rsidRDefault="000A6DE5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В результате освоения дисциплины (модуля) </w:t>
      </w:r>
      <w:r w:rsidRPr="001E55DE">
        <w:rPr>
          <w:rStyle w:val="FontStyle16"/>
          <w:b w:val="0"/>
          <w:bCs/>
          <w:color w:val="000000"/>
          <w:sz w:val="24"/>
        </w:rPr>
        <w:t xml:space="preserve">«Основы черчения и перспективы» </w:t>
      </w:r>
      <w:r w:rsidRPr="00C17915">
        <w:rPr>
          <w:rStyle w:val="FontStyle16"/>
          <w:b w:val="0"/>
          <w:bCs/>
          <w:sz w:val="24"/>
        </w:rPr>
        <w:t>обуча</w:t>
      </w:r>
      <w:r w:rsidRPr="00C17915">
        <w:rPr>
          <w:rStyle w:val="FontStyle16"/>
          <w:b w:val="0"/>
          <w:bCs/>
          <w:sz w:val="24"/>
        </w:rPr>
        <w:t>ю</w:t>
      </w:r>
      <w:r w:rsidRPr="00C17915">
        <w:rPr>
          <w:rStyle w:val="FontStyle16"/>
          <w:b w:val="0"/>
          <w:bCs/>
          <w:sz w:val="24"/>
        </w:rPr>
        <w:t>щийся должен обладать следующими компетенциями:</w:t>
      </w:r>
    </w:p>
    <w:p w:rsidR="000A6DE5" w:rsidRDefault="000A6DE5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0A6DE5" w:rsidRPr="00D0028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6DE5" w:rsidRPr="00D00288" w:rsidRDefault="000A6DE5" w:rsidP="005C5F1A">
            <w:pPr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 xml:space="preserve">Структурный </w:t>
            </w:r>
            <w:r w:rsidRPr="00D00288">
              <w:rPr>
                <w:color w:val="000000"/>
              </w:rPr>
              <w:br/>
              <w:t xml:space="preserve">элемент </w:t>
            </w:r>
            <w:r w:rsidRPr="00D00288">
              <w:rPr>
                <w:color w:val="000000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6DE5" w:rsidRPr="00D00288" w:rsidRDefault="000A6DE5" w:rsidP="005C5F1A">
            <w:pPr>
              <w:ind w:firstLine="0"/>
              <w:jc w:val="center"/>
              <w:rPr>
                <w:color w:val="000000"/>
              </w:rPr>
            </w:pPr>
            <w:r w:rsidRPr="00D00288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</w:tr>
      <w:tr w:rsidR="000A6DE5" w:rsidRPr="00D0028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1E55DE" w:rsidRDefault="000A6DE5" w:rsidP="001E55DE">
            <w:pPr>
              <w:widowControl/>
              <w:autoSpaceDE/>
              <w:autoSpaceDN/>
              <w:adjustRightInd/>
              <w:ind w:firstLine="0"/>
              <w:jc w:val="left"/>
            </w:pPr>
            <w:r w:rsidRPr="001E55DE">
              <w:rPr>
                <w:b/>
              </w:rPr>
              <w:t>ОПК-1:</w:t>
            </w:r>
            <w:r w:rsidRPr="001E55DE">
              <w:t xml:space="preserve"> готовностью сознавать социальную значимость своей будущей профессии, обл</w:t>
            </w:r>
            <w:r w:rsidRPr="001E55DE">
              <w:t>а</w:t>
            </w:r>
            <w:r w:rsidRPr="001E55DE">
              <w:t>дать мотивацией к осуществлению профессиональной деятельности</w:t>
            </w:r>
          </w:p>
        </w:tc>
      </w:tr>
      <w:tr w:rsidR="000A6DE5" w:rsidRPr="00D0028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C5F1A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D00288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307" w:hanging="307"/>
              <w:rPr>
                <w:i/>
                <w:color w:val="000000"/>
                <w:sz w:val="24"/>
                <w:szCs w:val="24"/>
              </w:rPr>
            </w:pPr>
            <w:r w:rsidRPr="00D00288">
              <w:rPr>
                <w:i/>
                <w:color w:val="000000"/>
                <w:sz w:val="24"/>
                <w:szCs w:val="24"/>
              </w:rPr>
              <w:t>сущность осваиваемой профессии;</w:t>
            </w:r>
          </w:p>
          <w:p w:rsidR="000A6DE5" w:rsidRPr="00D00288" w:rsidRDefault="000A6DE5" w:rsidP="00D00288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307" w:hanging="307"/>
              <w:rPr>
                <w:i/>
                <w:color w:val="000000"/>
                <w:sz w:val="24"/>
                <w:szCs w:val="24"/>
              </w:rPr>
            </w:pPr>
            <w:r w:rsidRPr="00D00288">
              <w:rPr>
                <w:i/>
                <w:color w:val="000000"/>
                <w:sz w:val="24"/>
                <w:szCs w:val="24"/>
              </w:rPr>
              <w:t>методы использования графической грамотности в профессиональной д</w:t>
            </w:r>
            <w:r w:rsidRPr="00D00288">
              <w:rPr>
                <w:i/>
                <w:color w:val="000000"/>
                <w:sz w:val="24"/>
                <w:szCs w:val="24"/>
              </w:rPr>
              <w:t>е</w:t>
            </w:r>
            <w:r w:rsidRPr="00D00288">
              <w:rPr>
                <w:i/>
                <w:color w:val="000000"/>
                <w:sz w:val="24"/>
                <w:szCs w:val="24"/>
              </w:rPr>
              <w:t>ятельности;</w:t>
            </w:r>
          </w:p>
          <w:p w:rsidR="000A6DE5" w:rsidRPr="00D00288" w:rsidRDefault="000A6DE5" w:rsidP="00D00288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307" w:hanging="307"/>
              <w:rPr>
                <w:i/>
                <w:color w:val="000000"/>
                <w:sz w:val="24"/>
                <w:szCs w:val="24"/>
              </w:rPr>
            </w:pPr>
            <w:r w:rsidRPr="00D00288">
              <w:rPr>
                <w:i/>
                <w:color w:val="000000"/>
                <w:sz w:val="24"/>
                <w:szCs w:val="24"/>
              </w:rPr>
              <w:t>теоретические основы черчения и перспективы;</w:t>
            </w:r>
          </w:p>
        </w:tc>
      </w:tr>
      <w:tr w:rsidR="000A6DE5" w:rsidRPr="00D0028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C5F1A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D00288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307" w:hanging="307"/>
              <w:rPr>
                <w:i/>
                <w:color w:val="000000"/>
                <w:sz w:val="24"/>
                <w:szCs w:val="24"/>
              </w:rPr>
            </w:pPr>
            <w:r w:rsidRPr="00D00288">
              <w:rPr>
                <w:i/>
                <w:color w:val="000000"/>
                <w:sz w:val="24"/>
                <w:szCs w:val="24"/>
              </w:rPr>
              <w:t>применять знания по черчению и перспективе в профессиональной де</w:t>
            </w:r>
            <w:r w:rsidRPr="00D00288">
              <w:rPr>
                <w:i/>
                <w:color w:val="000000"/>
                <w:sz w:val="24"/>
                <w:szCs w:val="24"/>
              </w:rPr>
              <w:t>я</w:t>
            </w:r>
            <w:r w:rsidRPr="00D00288">
              <w:rPr>
                <w:i/>
                <w:color w:val="000000"/>
                <w:sz w:val="24"/>
                <w:szCs w:val="24"/>
              </w:rPr>
              <w:t>тельности</w:t>
            </w:r>
          </w:p>
        </w:tc>
      </w:tr>
      <w:tr w:rsidR="000A6DE5" w:rsidRPr="00D0028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C5F1A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D00288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307" w:hanging="307"/>
              <w:rPr>
                <w:i/>
                <w:color w:val="000000"/>
                <w:sz w:val="24"/>
                <w:szCs w:val="24"/>
              </w:rPr>
            </w:pPr>
            <w:r w:rsidRPr="00D00288">
              <w:rPr>
                <w:i/>
                <w:color w:val="000000"/>
                <w:sz w:val="24"/>
                <w:szCs w:val="24"/>
              </w:rPr>
              <w:t>владеть графической грамотностью</w:t>
            </w:r>
          </w:p>
          <w:p w:rsidR="000A6DE5" w:rsidRPr="00D00288" w:rsidRDefault="000A6DE5" w:rsidP="00D00288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307" w:hanging="307"/>
              <w:rPr>
                <w:i/>
                <w:color w:val="000000"/>
                <w:sz w:val="24"/>
                <w:szCs w:val="24"/>
              </w:rPr>
            </w:pPr>
            <w:r w:rsidRPr="00D00288">
              <w:rPr>
                <w:i/>
                <w:color w:val="000000"/>
                <w:sz w:val="24"/>
                <w:szCs w:val="24"/>
              </w:rPr>
              <w:t>способностями переноса полученных знания по черчению и перспект</w:t>
            </w:r>
            <w:r w:rsidRPr="00D00288">
              <w:rPr>
                <w:i/>
                <w:color w:val="000000"/>
                <w:sz w:val="24"/>
                <w:szCs w:val="24"/>
              </w:rPr>
              <w:t>и</w:t>
            </w:r>
            <w:r w:rsidRPr="00D00288">
              <w:rPr>
                <w:i/>
                <w:color w:val="000000"/>
                <w:sz w:val="24"/>
                <w:szCs w:val="24"/>
              </w:rPr>
              <w:t>ве в смежные области деятельности</w:t>
            </w:r>
          </w:p>
        </w:tc>
      </w:tr>
      <w:tr w:rsidR="000A6DE5" w:rsidRPr="00D0028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C5F1A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b/>
                <w:bCs/>
                <w:color w:val="000000"/>
              </w:rPr>
              <w:t xml:space="preserve">ПК-1: </w:t>
            </w:r>
            <w:r w:rsidRPr="001E55DE">
              <w:t>готовностью реализовывать образовательные программы по учебным предметам в соо</w:t>
            </w:r>
            <w:r w:rsidRPr="001E55DE">
              <w:t>т</w:t>
            </w:r>
            <w:r w:rsidRPr="001E55DE">
              <w:t>ветствии с требованиями образовательных стандартов</w:t>
            </w:r>
          </w:p>
        </w:tc>
      </w:tr>
      <w:tr w:rsidR="000A6DE5" w:rsidRPr="00D0028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C5F1A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D00288">
            <w:pPr>
              <w:numPr>
                <w:ilvl w:val="0"/>
                <w:numId w:val="3"/>
              </w:numPr>
              <w:tabs>
                <w:tab w:val="left" w:pos="307"/>
              </w:tabs>
              <w:ind w:left="307" w:hanging="307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основные требования государственного образовательного станда</w:t>
            </w:r>
            <w:r w:rsidRPr="00D00288">
              <w:rPr>
                <w:i/>
                <w:color w:val="000000"/>
              </w:rPr>
              <w:t>р</w:t>
            </w:r>
            <w:r w:rsidRPr="00D00288">
              <w:rPr>
                <w:i/>
                <w:color w:val="000000"/>
              </w:rPr>
              <w:t>та;</w:t>
            </w:r>
          </w:p>
          <w:p w:rsidR="000A6DE5" w:rsidRPr="00D00288" w:rsidRDefault="000A6DE5" w:rsidP="00D00288">
            <w:pPr>
              <w:numPr>
                <w:ilvl w:val="0"/>
                <w:numId w:val="3"/>
              </w:numPr>
              <w:tabs>
                <w:tab w:val="left" w:pos="307"/>
              </w:tabs>
              <w:ind w:left="307" w:hanging="307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структурное содержание образовательных программ;</w:t>
            </w:r>
          </w:p>
          <w:p w:rsidR="000A6DE5" w:rsidRPr="00D00288" w:rsidRDefault="000A6DE5" w:rsidP="00D00288">
            <w:pPr>
              <w:numPr>
                <w:ilvl w:val="0"/>
                <w:numId w:val="3"/>
              </w:numPr>
              <w:tabs>
                <w:tab w:val="left" w:pos="307"/>
              </w:tabs>
              <w:ind w:left="307" w:hanging="307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алгоритм составления и решения практических заданий по черчению и перспективе</w:t>
            </w:r>
          </w:p>
        </w:tc>
      </w:tr>
      <w:tr w:rsidR="000A6DE5" w:rsidRPr="00D0028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C5F1A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D00288">
            <w:pPr>
              <w:numPr>
                <w:ilvl w:val="0"/>
                <w:numId w:val="3"/>
              </w:numPr>
              <w:tabs>
                <w:tab w:val="left" w:pos="307"/>
              </w:tabs>
              <w:ind w:left="307" w:hanging="307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сопоставлять практические задания по черчению и перспективе требов</w:t>
            </w:r>
            <w:r w:rsidRPr="00D00288">
              <w:rPr>
                <w:i/>
                <w:color w:val="000000"/>
              </w:rPr>
              <w:t>а</w:t>
            </w:r>
            <w:r w:rsidRPr="00D00288">
              <w:rPr>
                <w:i/>
                <w:color w:val="000000"/>
              </w:rPr>
              <w:t>ниям образовательной программы;</w:t>
            </w:r>
          </w:p>
          <w:p w:rsidR="000A6DE5" w:rsidRPr="00D00288" w:rsidRDefault="000A6DE5" w:rsidP="00D00288">
            <w:pPr>
              <w:numPr>
                <w:ilvl w:val="0"/>
                <w:numId w:val="3"/>
              </w:numPr>
              <w:tabs>
                <w:tab w:val="left" w:pos="307"/>
              </w:tabs>
              <w:ind w:left="307" w:hanging="307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составлять практические задания по черчению и перспективе</w:t>
            </w:r>
          </w:p>
        </w:tc>
      </w:tr>
      <w:tr w:rsidR="000A6DE5" w:rsidRPr="00D0028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C5F1A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D00288">
            <w:pPr>
              <w:numPr>
                <w:ilvl w:val="0"/>
                <w:numId w:val="3"/>
              </w:numPr>
              <w:tabs>
                <w:tab w:val="left" w:pos="307"/>
              </w:tabs>
              <w:ind w:left="307" w:hanging="307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способностями составлять комплексные задания по черчению и перспе</w:t>
            </w:r>
            <w:r w:rsidRPr="00D00288">
              <w:rPr>
                <w:i/>
                <w:color w:val="000000"/>
              </w:rPr>
              <w:t>к</w:t>
            </w:r>
            <w:r w:rsidRPr="00D00288">
              <w:rPr>
                <w:i/>
                <w:color w:val="000000"/>
              </w:rPr>
              <w:t>тиве</w:t>
            </w:r>
          </w:p>
        </w:tc>
      </w:tr>
      <w:tr w:rsidR="000A6DE5" w:rsidRPr="00D0028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C5F1A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b/>
                <w:bCs/>
                <w:color w:val="000000"/>
              </w:rPr>
              <w:t>ДПК-2:</w:t>
            </w:r>
            <w:r w:rsidRPr="00D00288">
              <w:rPr>
                <w:color w:val="000000"/>
              </w:rPr>
              <w:t xml:space="preserve"> </w:t>
            </w:r>
            <w:r w:rsidRPr="001E55DE">
              <w:t>владеет инструментарием, методами, приемами и практическими навыками работы в изобразительном и декоративно-прикладном искусстве (по видам), дизайне и комп</w:t>
            </w:r>
            <w:r w:rsidRPr="001E55DE">
              <w:t>ь</w:t>
            </w:r>
            <w:r w:rsidRPr="001E55DE">
              <w:t>ютерной графике</w:t>
            </w:r>
          </w:p>
        </w:tc>
      </w:tr>
      <w:tr w:rsidR="000A6DE5" w:rsidRPr="00D0028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C5F1A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D00288">
            <w:pPr>
              <w:numPr>
                <w:ilvl w:val="0"/>
                <w:numId w:val="3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требования ГОСТ к выполнению и оформлению чертежей;</w:t>
            </w:r>
          </w:p>
          <w:p w:rsidR="000A6DE5" w:rsidRPr="00D00288" w:rsidRDefault="000A6DE5" w:rsidP="00D00288">
            <w:pPr>
              <w:numPr>
                <w:ilvl w:val="0"/>
                <w:numId w:val="3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методы ортогонального проецирования (параллельного, центральн</w:t>
            </w:r>
            <w:r w:rsidRPr="00D00288">
              <w:rPr>
                <w:i/>
                <w:color w:val="000000"/>
              </w:rPr>
              <w:t>о</w:t>
            </w:r>
            <w:r w:rsidRPr="00D00288">
              <w:rPr>
                <w:i/>
                <w:color w:val="000000"/>
              </w:rPr>
              <w:t>го);</w:t>
            </w:r>
          </w:p>
          <w:p w:rsidR="000A6DE5" w:rsidRPr="00D00288" w:rsidRDefault="000A6DE5" w:rsidP="00D00288">
            <w:pPr>
              <w:numPr>
                <w:ilvl w:val="0"/>
                <w:numId w:val="3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правила выполнения различных видов графических изображений;</w:t>
            </w:r>
          </w:p>
        </w:tc>
      </w:tr>
      <w:tr w:rsidR="000A6DE5" w:rsidRPr="00D0028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C5F1A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A4577F" w:rsidRDefault="000A6DE5" w:rsidP="00D00288">
            <w:pPr>
              <w:numPr>
                <w:ilvl w:val="0"/>
                <w:numId w:val="3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 xml:space="preserve">использовать методы </w:t>
            </w:r>
            <w:r w:rsidRPr="00A4577F">
              <w:rPr>
                <w:i/>
                <w:color w:val="000000"/>
              </w:rPr>
              <w:t>ортогонального проецирования (параллельного, це</w:t>
            </w:r>
            <w:r w:rsidRPr="00A4577F">
              <w:rPr>
                <w:i/>
                <w:color w:val="000000"/>
              </w:rPr>
              <w:t>н</w:t>
            </w:r>
            <w:r w:rsidRPr="00A4577F">
              <w:rPr>
                <w:i/>
                <w:color w:val="000000"/>
              </w:rPr>
              <w:t>трального) при выполнении чертежей;</w:t>
            </w:r>
          </w:p>
          <w:p w:rsidR="000A6DE5" w:rsidRPr="00D00288" w:rsidRDefault="000A6DE5" w:rsidP="00D00288">
            <w:pPr>
              <w:numPr>
                <w:ilvl w:val="0"/>
                <w:numId w:val="3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выполнять условности и упрощения на чертежах;</w:t>
            </w:r>
          </w:p>
          <w:p w:rsidR="000A6DE5" w:rsidRPr="00D00288" w:rsidRDefault="000A6DE5" w:rsidP="00D00288">
            <w:pPr>
              <w:numPr>
                <w:ilvl w:val="0"/>
                <w:numId w:val="3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определять вид графического изображения;</w:t>
            </w:r>
          </w:p>
          <w:p w:rsidR="000A6DE5" w:rsidRPr="00D00288" w:rsidRDefault="000A6DE5" w:rsidP="00D00288">
            <w:pPr>
              <w:numPr>
                <w:ilvl w:val="0"/>
                <w:numId w:val="3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использовать требования ГОСТ при выполнении и оформлении че</w:t>
            </w:r>
            <w:r w:rsidRPr="00D00288">
              <w:rPr>
                <w:i/>
                <w:color w:val="000000"/>
              </w:rPr>
              <w:t>р</w:t>
            </w:r>
            <w:r w:rsidRPr="00D00288">
              <w:rPr>
                <w:i/>
                <w:color w:val="000000"/>
              </w:rPr>
              <w:t>тежей</w:t>
            </w:r>
          </w:p>
        </w:tc>
      </w:tr>
      <w:tr w:rsidR="000A6DE5" w:rsidRPr="00D0028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C5F1A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D00288">
            <w:pPr>
              <w:numPr>
                <w:ilvl w:val="0"/>
                <w:numId w:val="3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культурой графических изображений</w:t>
            </w:r>
          </w:p>
        </w:tc>
      </w:tr>
    </w:tbl>
    <w:p w:rsidR="000A6DE5" w:rsidRDefault="000A6DE5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0A6DE5" w:rsidRDefault="000A6DE5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0A6DE5" w:rsidRPr="00951970" w:rsidRDefault="000A6DE5" w:rsidP="00951970">
      <w:pPr>
        <w:sectPr w:rsidR="000A6DE5" w:rsidRPr="00951970" w:rsidSect="00583B6B">
          <w:footerReference w:type="even" r:id="rId9"/>
          <w:footerReference w:type="default" r:id="rId10"/>
          <w:pgSz w:w="11907" w:h="16840" w:code="9"/>
          <w:pgMar w:top="851" w:right="851" w:bottom="851" w:left="1134" w:header="720" w:footer="720" w:gutter="0"/>
          <w:cols w:space="720"/>
          <w:noEndnote/>
          <w:titlePg/>
          <w:docGrid w:linePitch="326"/>
        </w:sectPr>
      </w:pPr>
    </w:p>
    <w:p w:rsidR="000A6DE5" w:rsidRPr="00C17915" w:rsidRDefault="000A6DE5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0A6DE5" w:rsidRDefault="000A6DE5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2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72</w:t>
      </w:r>
      <w:r w:rsidRPr="00C17915">
        <w:rPr>
          <w:rStyle w:val="FontStyle18"/>
          <w:b w:val="0"/>
          <w:bCs/>
          <w:sz w:val="24"/>
        </w:rPr>
        <w:t xml:space="preserve"> </w:t>
      </w:r>
      <w:r w:rsidRPr="00D00288">
        <w:rPr>
          <w:rStyle w:val="FontStyle18"/>
          <w:b w:val="0"/>
          <w:bCs/>
          <w:color w:val="000000"/>
          <w:sz w:val="24"/>
        </w:rPr>
        <w:t>акад.</w:t>
      </w:r>
      <w:r>
        <w:rPr>
          <w:rStyle w:val="FontStyle18"/>
          <w:b w:val="0"/>
          <w:bCs/>
          <w:sz w:val="24"/>
        </w:rPr>
        <w:t xml:space="preserve"> часа,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0A6DE5" w:rsidRPr="00E9448F" w:rsidRDefault="000A6DE5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E9448F">
        <w:rPr>
          <w:rStyle w:val="FontStyle18"/>
          <w:b w:val="0"/>
          <w:bCs/>
          <w:sz w:val="24"/>
        </w:rPr>
        <w:t>–</w:t>
      </w:r>
      <w:r w:rsidRPr="00E9448F">
        <w:rPr>
          <w:rStyle w:val="FontStyle18"/>
          <w:b w:val="0"/>
          <w:bCs/>
          <w:sz w:val="24"/>
        </w:rPr>
        <w:tab/>
        <w:t>контактная работа – 37 акад. часов:</w:t>
      </w:r>
    </w:p>
    <w:p w:rsidR="000A6DE5" w:rsidRPr="00E9448F" w:rsidRDefault="000A6DE5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9448F">
        <w:rPr>
          <w:rStyle w:val="FontStyle18"/>
          <w:b w:val="0"/>
          <w:bCs/>
          <w:sz w:val="24"/>
        </w:rPr>
        <w:tab/>
        <w:t>–</w:t>
      </w:r>
      <w:r w:rsidRPr="00E9448F">
        <w:rPr>
          <w:rStyle w:val="FontStyle18"/>
          <w:b w:val="0"/>
          <w:bCs/>
          <w:sz w:val="24"/>
        </w:rPr>
        <w:tab/>
        <w:t>аудиторная – 36 акад. часов;</w:t>
      </w:r>
    </w:p>
    <w:p w:rsidR="000A6DE5" w:rsidRPr="00E9448F" w:rsidRDefault="000A6DE5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9448F">
        <w:rPr>
          <w:rStyle w:val="FontStyle18"/>
          <w:b w:val="0"/>
          <w:bCs/>
          <w:sz w:val="24"/>
        </w:rPr>
        <w:tab/>
        <w:t>–</w:t>
      </w:r>
      <w:r w:rsidRPr="00E9448F">
        <w:rPr>
          <w:rStyle w:val="FontStyle18"/>
          <w:b w:val="0"/>
          <w:bCs/>
          <w:sz w:val="24"/>
        </w:rPr>
        <w:tab/>
        <w:t xml:space="preserve">внеаудиторная – 1 акад. часов </w:t>
      </w:r>
    </w:p>
    <w:p w:rsidR="000A6DE5" w:rsidRPr="00C17915" w:rsidRDefault="000A6DE5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9448F">
        <w:rPr>
          <w:rStyle w:val="FontStyle18"/>
          <w:b w:val="0"/>
          <w:bCs/>
          <w:sz w:val="24"/>
        </w:rPr>
        <w:t>–</w:t>
      </w:r>
      <w:r w:rsidRPr="00E9448F">
        <w:rPr>
          <w:rStyle w:val="FontStyle18"/>
          <w:b w:val="0"/>
          <w:bCs/>
          <w:sz w:val="24"/>
        </w:rPr>
        <w:tab/>
        <w:t>самостоятельная работа – 35 акад. часов;</w:t>
      </w:r>
    </w:p>
    <w:p w:rsidR="000A6DE5" w:rsidRPr="00C17915" w:rsidRDefault="000A6DE5" w:rsidP="00E9448F">
      <w:pPr>
        <w:tabs>
          <w:tab w:val="left" w:pos="851"/>
        </w:tabs>
        <w:ind w:firstLine="0"/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9"/>
        <w:gridCol w:w="577"/>
        <w:gridCol w:w="695"/>
        <w:gridCol w:w="685"/>
        <w:gridCol w:w="691"/>
        <w:gridCol w:w="1039"/>
        <w:gridCol w:w="3385"/>
        <w:gridCol w:w="3066"/>
        <w:gridCol w:w="1159"/>
      </w:tblGrid>
      <w:tr w:rsidR="000A6DE5" w:rsidRPr="00D00288" w:rsidTr="00ED49DF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0A6DE5" w:rsidRPr="00D00288" w:rsidRDefault="000A6DE5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Раздел/ тема</w:t>
            </w:r>
          </w:p>
          <w:p w:rsidR="000A6DE5" w:rsidRPr="00D00288" w:rsidRDefault="000A6DE5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0A6DE5" w:rsidRPr="00D00288" w:rsidRDefault="000A6DE5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color w:val="000000"/>
                <w:sz w:val="24"/>
              </w:rPr>
            </w:pPr>
            <w:r w:rsidRPr="00D00288">
              <w:rPr>
                <w:rStyle w:val="FontStyle25"/>
                <w:i w:val="0"/>
                <w:iCs/>
                <w:color w:val="000000"/>
                <w:sz w:val="24"/>
              </w:rPr>
              <w:t>Семестр</w:t>
            </w:r>
          </w:p>
        </w:tc>
        <w:tc>
          <w:tcPr>
            <w:tcW w:w="656" w:type="pct"/>
            <w:gridSpan w:val="3"/>
            <w:vAlign w:val="center"/>
          </w:tcPr>
          <w:p w:rsidR="000A6DE5" w:rsidRPr="00D00288" w:rsidRDefault="000A6DE5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 xml:space="preserve">Аудиторная 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br/>
              <w:t>контактная раб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о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 xml:space="preserve">та 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br/>
              <w:t>(в акад. ч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а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0A6DE5" w:rsidRPr="00D00288" w:rsidRDefault="000A6DE5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20"/>
                <w:rFonts w:ascii="Times New Roman" w:hAnsi="Times New Roman" w:cs="Georgia"/>
                <w:color w:val="000000"/>
                <w:sz w:val="24"/>
              </w:rPr>
              <w:t>Самостоятельная р</w:t>
            </w:r>
            <w:r w:rsidRPr="00D00288">
              <w:rPr>
                <w:rStyle w:val="FontStyle20"/>
                <w:rFonts w:ascii="Times New Roman" w:hAnsi="Times New Roman" w:cs="Georgia"/>
                <w:color w:val="000000"/>
                <w:sz w:val="24"/>
              </w:rPr>
              <w:t>а</w:t>
            </w:r>
            <w:r w:rsidRPr="00D00288">
              <w:rPr>
                <w:rStyle w:val="FontStyle20"/>
                <w:rFonts w:ascii="Times New Roman" w:hAnsi="Times New Roman" w:cs="Georgia"/>
                <w:color w:val="000000"/>
                <w:sz w:val="24"/>
              </w:rPr>
              <w:t>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0A6DE5" w:rsidRPr="00D00288" w:rsidRDefault="000A6DE5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20"/>
                <w:rFonts w:ascii="Times New Roman" w:hAnsi="Times New Roman" w:cs="Georgia"/>
                <w:color w:val="000000"/>
                <w:sz w:val="24"/>
              </w:rPr>
              <w:t xml:space="preserve">Вид самостоятельной </w:t>
            </w:r>
            <w:r w:rsidRPr="00D00288">
              <w:rPr>
                <w:rStyle w:val="FontStyle20"/>
                <w:rFonts w:ascii="Times New Roman" w:hAnsi="Times New Roman" w:cs="Georgia"/>
                <w:color w:val="000000"/>
                <w:sz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0A6DE5" w:rsidRPr="00D00288" w:rsidRDefault="000A6DE5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Форма текущего ко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н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 xml:space="preserve">троля успеваемости и 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br/>
              <w:t>промежуточной аттест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а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0A6DE5" w:rsidRPr="00D00288" w:rsidRDefault="000A6DE5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cs="Georgia"/>
                <w:color w:val="000000"/>
                <w:sz w:val="22"/>
                <w:szCs w:val="22"/>
              </w:rPr>
              <w:t>Код и структу</w:t>
            </w:r>
            <w:r w:rsidRPr="00D00288">
              <w:rPr>
                <w:rStyle w:val="FontStyle31"/>
                <w:rFonts w:cs="Georgia"/>
                <w:color w:val="000000"/>
                <w:sz w:val="22"/>
                <w:szCs w:val="22"/>
              </w:rPr>
              <w:t>р</w:t>
            </w:r>
            <w:r w:rsidRPr="00D00288">
              <w:rPr>
                <w:rStyle w:val="FontStyle31"/>
                <w:rFonts w:cs="Georgia"/>
                <w:color w:val="000000"/>
                <w:sz w:val="22"/>
                <w:szCs w:val="22"/>
              </w:rPr>
              <w:t xml:space="preserve">ный </w:t>
            </w:r>
            <w:r w:rsidRPr="00D00288">
              <w:rPr>
                <w:rStyle w:val="FontStyle31"/>
                <w:rFonts w:cs="Georgia"/>
                <w:color w:val="000000"/>
                <w:sz w:val="22"/>
                <w:szCs w:val="22"/>
              </w:rPr>
              <w:br/>
              <w:t xml:space="preserve">элемент </w:t>
            </w:r>
            <w:r w:rsidRPr="00D00288">
              <w:rPr>
                <w:rStyle w:val="FontStyle31"/>
                <w:rFonts w:cs="Georgia"/>
                <w:color w:val="000000"/>
                <w:sz w:val="22"/>
                <w:szCs w:val="22"/>
              </w:rPr>
              <w:br/>
              <w:t>компетенции</w:t>
            </w:r>
          </w:p>
        </w:tc>
      </w:tr>
      <w:tr w:rsidR="000A6DE5" w:rsidRPr="00D00288" w:rsidTr="00ED49DF">
        <w:trPr>
          <w:cantSplit/>
          <w:trHeight w:val="1134"/>
          <w:tblHeader/>
        </w:trPr>
        <w:tc>
          <w:tcPr>
            <w:tcW w:w="1422" w:type="pct"/>
            <w:vMerge/>
          </w:tcPr>
          <w:p w:rsidR="000A6DE5" w:rsidRPr="00D00288" w:rsidRDefault="000A6DE5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3" w:type="pct"/>
            <w:vMerge/>
          </w:tcPr>
          <w:p w:rsidR="000A6DE5" w:rsidRPr="00D00288" w:rsidRDefault="000A6DE5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20" w:type="pct"/>
            <w:textDirection w:val="btLr"/>
            <w:vAlign w:val="center"/>
          </w:tcPr>
          <w:p w:rsidR="000A6DE5" w:rsidRPr="00D00288" w:rsidRDefault="000A6DE5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лекции</w:t>
            </w:r>
          </w:p>
        </w:tc>
        <w:tc>
          <w:tcPr>
            <w:tcW w:w="217" w:type="pct"/>
            <w:textDirection w:val="btLr"/>
            <w:vAlign w:val="center"/>
          </w:tcPr>
          <w:p w:rsidR="000A6DE5" w:rsidRPr="00D00288" w:rsidRDefault="000A6DE5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лаборат.</w:t>
            </w:r>
          </w:p>
          <w:p w:rsidR="000A6DE5" w:rsidRPr="00D00288" w:rsidRDefault="000A6DE5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0A6DE5" w:rsidRPr="00D00288" w:rsidRDefault="000A6DE5" w:rsidP="00B01B6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0A6DE5" w:rsidRPr="00D00288" w:rsidRDefault="000A6DE5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72" w:type="pct"/>
            <w:vMerge/>
            <w:textDirection w:val="btLr"/>
          </w:tcPr>
          <w:p w:rsidR="000A6DE5" w:rsidRPr="00D00288" w:rsidRDefault="000A6DE5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0A6DE5" w:rsidRPr="00D00288" w:rsidRDefault="000A6DE5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67" w:type="pct"/>
            <w:vMerge/>
            <w:textDirection w:val="btLr"/>
          </w:tcPr>
          <w:p w:rsidR="000A6DE5" w:rsidRPr="00D00288" w:rsidRDefault="000A6DE5" w:rsidP="00624F4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0A6DE5" w:rsidRPr="00D00288" w:rsidTr="00ED49DF">
        <w:trPr>
          <w:trHeight w:val="268"/>
        </w:trPr>
        <w:tc>
          <w:tcPr>
            <w:tcW w:w="1422" w:type="pct"/>
          </w:tcPr>
          <w:p w:rsidR="000A6DE5" w:rsidRPr="00D00288" w:rsidRDefault="000A6DE5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>1. Раздел: Основы черчения</w:t>
            </w:r>
          </w:p>
        </w:tc>
        <w:tc>
          <w:tcPr>
            <w:tcW w:w="183" w:type="pct"/>
          </w:tcPr>
          <w:p w:rsidR="000A6DE5" w:rsidRPr="00D00288" w:rsidRDefault="000A6DE5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7" w:type="pct"/>
          </w:tcPr>
          <w:p w:rsidR="000A6DE5" w:rsidRPr="00D00288" w:rsidRDefault="000A6DE5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066036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29" w:type="pct"/>
          </w:tcPr>
          <w:p w:rsidR="000A6DE5" w:rsidRPr="00D00288" w:rsidRDefault="000A6DE5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2" w:type="pct"/>
          </w:tcPr>
          <w:p w:rsidR="000A6DE5" w:rsidRPr="00D00288" w:rsidRDefault="000A6DE5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1" w:type="pct"/>
          </w:tcPr>
          <w:p w:rsidR="000A6DE5" w:rsidRPr="00D00288" w:rsidRDefault="000A6DE5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67" w:type="pct"/>
          </w:tcPr>
          <w:p w:rsidR="000A6DE5" w:rsidRPr="00D00288" w:rsidRDefault="000A6DE5" w:rsidP="00066036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0A6DE5" w:rsidRPr="00D00288" w:rsidTr="00ED49DF">
        <w:trPr>
          <w:trHeight w:val="422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 xml:space="preserve">1.1. Тема: </w:t>
            </w:r>
            <w:r w:rsidRPr="00BD1C13">
              <w:rPr>
                <w:color w:val="000000"/>
              </w:rPr>
              <w:t>ЕСКД: понятие, назначение, применение в создании технической д</w:t>
            </w:r>
            <w:r w:rsidRPr="00BD1C13">
              <w:rPr>
                <w:color w:val="000000"/>
              </w:rPr>
              <w:t>о</w:t>
            </w:r>
            <w:r w:rsidRPr="00BD1C13">
              <w:rPr>
                <w:color w:val="000000"/>
              </w:rPr>
              <w:t>куме</w:t>
            </w:r>
            <w:r w:rsidRPr="00BD1C13">
              <w:rPr>
                <w:color w:val="000000"/>
              </w:rPr>
              <w:t>н</w:t>
            </w:r>
            <w:r w:rsidRPr="00BD1C13">
              <w:rPr>
                <w:color w:val="000000"/>
              </w:rPr>
              <w:t>тации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2</w:t>
            </w:r>
          </w:p>
        </w:tc>
        <w:tc>
          <w:tcPr>
            <w:tcW w:w="107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BD1C13">
              <w:rPr>
                <w:color w:val="000000"/>
              </w:rPr>
              <w:t>Правила оформления чертежей: форматы, масштабы, типы л</w:t>
            </w:r>
            <w:r w:rsidRPr="00BD1C13">
              <w:rPr>
                <w:color w:val="000000"/>
              </w:rPr>
              <w:t>и</w:t>
            </w:r>
            <w:r w:rsidRPr="00BD1C13">
              <w:rPr>
                <w:color w:val="000000"/>
              </w:rPr>
              <w:t>ний, шрифты чертежные.</w:t>
            </w:r>
          </w:p>
        </w:tc>
        <w:tc>
          <w:tcPr>
            <w:tcW w:w="971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Устный опрос</w:t>
            </w:r>
          </w:p>
        </w:tc>
        <w:tc>
          <w:tcPr>
            <w:tcW w:w="367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ОПК-1-з</w:t>
            </w:r>
          </w:p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ПК-1-з</w:t>
            </w:r>
          </w:p>
          <w:p w:rsidR="000A6DE5" w:rsidRPr="00F05F6D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i/>
              </w:rPr>
              <w:t>ДПК-1-з</w:t>
            </w:r>
          </w:p>
        </w:tc>
      </w:tr>
      <w:tr w:rsidR="000A6DE5" w:rsidRPr="00D00288" w:rsidTr="00ED49DF">
        <w:trPr>
          <w:trHeight w:val="422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 xml:space="preserve">1.2. Тема: </w:t>
            </w:r>
            <w:r w:rsidRPr="00BD1C13">
              <w:rPr>
                <w:color w:val="000000"/>
              </w:rPr>
              <w:t>Геометрические построения: деление отрезков, окружностей на равные части, сопряжения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2</w:t>
            </w:r>
          </w:p>
        </w:tc>
        <w:tc>
          <w:tcPr>
            <w:tcW w:w="1072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Повторение материала</w:t>
            </w:r>
          </w:p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Выполнение практических з</w:t>
            </w: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а</w:t>
            </w: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даний</w:t>
            </w:r>
          </w:p>
        </w:tc>
        <w:tc>
          <w:tcPr>
            <w:tcW w:w="971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E3881">
              <w:rPr>
                <w:color w:val="000000"/>
              </w:rPr>
              <w:t xml:space="preserve">Устный опрос </w:t>
            </w:r>
          </w:p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Чертеж: Деление окружн</w:t>
            </w:r>
            <w:r w:rsidRPr="00D00288">
              <w:rPr>
                <w:color w:val="000000"/>
              </w:rPr>
              <w:t>о</w:t>
            </w:r>
            <w:r w:rsidRPr="00D00288">
              <w:rPr>
                <w:color w:val="000000"/>
              </w:rPr>
              <w:t>сти, Сопряжения</w:t>
            </w:r>
          </w:p>
        </w:tc>
        <w:tc>
          <w:tcPr>
            <w:tcW w:w="367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ОПК-1-з</w:t>
            </w:r>
          </w:p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ПК-1-зу</w:t>
            </w:r>
          </w:p>
          <w:p w:rsidR="000A6DE5" w:rsidRPr="00F05F6D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i/>
              </w:rPr>
              <w:t>ДПК-1-зу</w:t>
            </w:r>
          </w:p>
        </w:tc>
      </w:tr>
      <w:tr w:rsidR="000A6DE5" w:rsidRPr="00D00288" w:rsidTr="00ED49DF">
        <w:trPr>
          <w:trHeight w:val="422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 xml:space="preserve">1.3. </w:t>
            </w:r>
            <w:r w:rsidRPr="00BD1C13">
              <w:rPr>
                <w:color w:val="000000"/>
              </w:rPr>
              <w:t>Тема: Виды: основные, дополнител</w:t>
            </w:r>
            <w:r w:rsidRPr="00BD1C13">
              <w:rPr>
                <w:color w:val="000000"/>
              </w:rPr>
              <w:t>ь</w:t>
            </w:r>
            <w:r w:rsidRPr="00BD1C13">
              <w:rPr>
                <w:color w:val="000000"/>
              </w:rPr>
              <w:t>ные, местные. Выбор главного вида и н</w:t>
            </w:r>
            <w:r w:rsidRPr="00BD1C13">
              <w:rPr>
                <w:color w:val="000000"/>
              </w:rPr>
              <w:t>е</w:t>
            </w:r>
            <w:r w:rsidRPr="00BD1C13">
              <w:rPr>
                <w:color w:val="000000"/>
              </w:rPr>
              <w:t>обходимого количества видов. Аксон</w:t>
            </w:r>
            <w:r w:rsidRPr="00BD1C13">
              <w:rPr>
                <w:color w:val="000000"/>
              </w:rPr>
              <w:t>о</w:t>
            </w:r>
            <w:r w:rsidRPr="00BD1C13">
              <w:rPr>
                <w:color w:val="000000"/>
              </w:rPr>
              <w:t>метрические проекции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2/2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4</w:t>
            </w:r>
          </w:p>
        </w:tc>
        <w:tc>
          <w:tcPr>
            <w:tcW w:w="1072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Повторение материала</w:t>
            </w:r>
          </w:p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Выполнение практических з</w:t>
            </w: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а</w:t>
            </w: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даний</w:t>
            </w:r>
          </w:p>
        </w:tc>
        <w:tc>
          <w:tcPr>
            <w:tcW w:w="971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E3881">
              <w:rPr>
                <w:color w:val="000000"/>
              </w:rPr>
              <w:t xml:space="preserve">Устный опрос </w:t>
            </w:r>
          </w:p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Чертеж: Виды</w:t>
            </w:r>
          </w:p>
        </w:tc>
        <w:tc>
          <w:tcPr>
            <w:tcW w:w="367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ОПК-1-зу</w:t>
            </w:r>
          </w:p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ПК-1-зу</w:t>
            </w:r>
          </w:p>
          <w:p w:rsidR="000A6DE5" w:rsidRPr="00F05F6D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i/>
              </w:rPr>
              <w:t>ДПК-1-зун</w:t>
            </w:r>
          </w:p>
        </w:tc>
      </w:tr>
      <w:tr w:rsidR="000A6DE5" w:rsidRPr="00D00288" w:rsidTr="00ED49DF">
        <w:trPr>
          <w:trHeight w:val="422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 xml:space="preserve">1.4. </w:t>
            </w:r>
            <w:r w:rsidRPr="00BD1C13">
              <w:rPr>
                <w:color w:val="000000"/>
              </w:rPr>
              <w:t xml:space="preserve">Тема: </w:t>
            </w:r>
            <w:r>
              <w:rPr>
                <w:color w:val="000000"/>
              </w:rPr>
              <w:t xml:space="preserve">Условности и упрощения на чертеже: </w:t>
            </w:r>
            <w:r w:rsidRPr="00BD1C13">
              <w:rPr>
                <w:color w:val="000000"/>
              </w:rPr>
              <w:t>Разрезы</w:t>
            </w:r>
            <w:r>
              <w:rPr>
                <w:color w:val="000000"/>
              </w:rPr>
              <w:t xml:space="preserve"> и сечения.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6</w:t>
            </w:r>
          </w:p>
        </w:tc>
        <w:tc>
          <w:tcPr>
            <w:tcW w:w="1072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Повторение материала</w:t>
            </w:r>
          </w:p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Выполнение практических з</w:t>
            </w: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а</w:t>
            </w: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даний</w:t>
            </w:r>
          </w:p>
        </w:tc>
        <w:tc>
          <w:tcPr>
            <w:tcW w:w="971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E3881">
              <w:rPr>
                <w:color w:val="000000"/>
              </w:rPr>
              <w:t xml:space="preserve">Устный опрос </w:t>
            </w:r>
          </w:p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Чертеж: Комплексный че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р</w:t>
            </w: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теж, Сложные разрезы</w:t>
            </w:r>
            <w:r>
              <w:rPr>
                <w:color w:val="000000"/>
              </w:rPr>
              <w:t>, С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чения</w:t>
            </w:r>
          </w:p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367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ОПК-1-зу</w:t>
            </w:r>
          </w:p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ПК-1-зун</w:t>
            </w:r>
          </w:p>
          <w:p w:rsidR="000A6DE5" w:rsidRPr="00F05F6D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i/>
              </w:rPr>
              <w:t>ДПК-1-зун</w:t>
            </w:r>
          </w:p>
        </w:tc>
      </w:tr>
      <w:tr w:rsidR="000A6DE5" w:rsidRPr="00D00288" w:rsidTr="00ED49DF">
        <w:trPr>
          <w:trHeight w:val="499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>Итого по разделу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8/2И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8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14</w:t>
            </w:r>
          </w:p>
        </w:tc>
        <w:tc>
          <w:tcPr>
            <w:tcW w:w="107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71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Устный опрос</w:t>
            </w:r>
          </w:p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Выполнение практических заданий</w:t>
            </w:r>
          </w:p>
        </w:tc>
        <w:tc>
          <w:tcPr>
            <w:tcW w:w="367" w:type="pct"/>
          </w:tcPr>
          <w:p w:rsidR="000A6DE5" w:rsidRPr="00F05F6D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0A6DE5" w:rsidRPr="00D00288" w:rsidTr="00ED49DF">
        <w:trPr>
          <w:trHeight w:val="70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>2. Раздел: Основы перспективы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2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971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67" w:type="pct"/>
          </w:tcPr>
          <w:p w:rsidR="000A6DE5" w:rsidRPr="00F05F6D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0A6DE5" w:rsidRPr="00D00288" w:rsidTr="00ED49DF">
        <w:trPr>
          <w:trHeight w:val="499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 xml:space="preserve">2.1. Тема: </w:t>
            </w:r>
            <w:r>
              <w:rPr>
                <w:color w:val="000000"/>
              </w:rPr>
              <w:t>Перспектива как основа граф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изображений: методы проециров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2</w:t>
            </w:r>
          </w:p>
        </w:tc>
        <w:tc>
          <w:tcPr>
            <w:tcW w:w="1072" w:type="pct"/>
          </w:tcPr>
          <w:p w:rsidR="000A6DE5" w:rsidRPr="0000424A" w:rsidRDefault="000A6DE5" w:rsidP="00ED49DF">
            <w:pPr>
              <w:pStyle w:val="Style14"/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Повторение материала</w:t>
            </w:r>
          </w:p>
        </w:tc>
        <w:tc>
          <w:tcPr>
            <w:tcW w:w="971" w:type="pct"/>
          </w:tcPr>
          <w:p w:rsidR="000A6DE5" w:rsidRPr="004E3881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4E3881">
              <w:rPr>
                <w:color w:val="000000"/>
              </w:rPr>
              <w:t>Устный опрос</w:t>
            </w:r>
          </w:p>
          <w:p w:rsidR="000A6DE5" w:rsidRPr="00D00288" w:rsidRDefault="000A6DE5" w:rsidP="00ED49DF">
            <w:pPr>
              <w:ind w:firstLine="0"/>
              <w:rPr>
                <w:color w:val="000000"/>
              </w:rPr>
            </w:pPr>
          </w:p>
        </w:tc>
        <w:tc>
          <w:tcPr>
            <w:tcW w:w="367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ОПК-1-з</w:t>
            </w:r>
          </w:p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ПК-1-з</w:t>
            </w:r>
          </w:p>
          <w:p w:rsidR="000A6DE5" w:rsidRPr="00F05F6D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i/>
              </w:rPr>
              <w:t>ДПК-1-з</w:t>
            </w:r>
          </w:p>
        </w:tc>
      </w:tr>
      <w:tr w:rsidR="000A6DE5" w:rsidRPr="00D00288" w:rsidTr="00ED49DF">
        <w:trPr>
          <w:trHeight w:val="499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>2.2. Тема:</w:t>
            </w:r>
            <w:r>
              <w:rPr>
                <w:color w:val="000000"/>
              </w:rPr>
              <w:t xml:space="preserve"> Перспективный аппарат и его свойства, элементы перспективного апп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рата (построения и обозначения)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2/2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2</w:t>
            </w:r>
          </w:p>
        </w:tc>
        <w:tc>
          <w:tcPr>
            <w:tcW w:w="1072" w:type="pct"/>
          </w:tcPr>
          <w:p w:rsidR="000A6DE5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 xml:space="preserve">Повторение материала </w:t>
            </w:r>
          </w:p>
          <w:p w:rsidR="000A6DE5" w:rsidRDefault="000A6DE5" w:rsidP="00ED49DF">
            <w:pPr>
              <w:ind w:firstLine="0"/>
            </w:pPr>
          </w:p>
        </w:tc>
        <w:tc>
          <w:tcPr>
            <w:tcW w:w="971" w:type="pct"/>
          </w:tcPr>
          <w:p w:rsidR="000A6DE5" w:rsidRDefault="000A6DE5" w:rsidP="00ED49DF">
            <w:pPr>
              <w:ind w:firstLine="0"/>
              <w:jc w:val="left"/>
            </w:pPr>
            <w:r w:rsidRPr="00767619">
              <w:rPr>
                <w:color w:val="000000"/>
              </w:rPr>
              <w:t>Устный опрос</w:t>
            </w:r>
          </w:p>
        </w:tc>
        <w:tc>
          <w:tcPr>
            <w:tcW w:w="367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ОПК-1-з</w:t>
            </w:r>
          </w:p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ПК-1-з</w:t>
            </w:r>
          </w:p>
          <w:p w:rsidR="000A6DE5" w:rsidRPr="00F05F6D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i/>
              </w:rPr>
              <w:t>ДПК-1-з</w:t>
            </w:r>
          </w:p>
        </w:tc>
      </w:tr>
      <w:tr w:rsidR="000A6DE5" w:rsidRPr="00D00288" w:rsidTr="00ED49DF">
        <w:trPr>
          <w:trHeight w:val="499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 xml:space="preserve">2.3 </w:t>
            </w:r>
            <w:r w:rsidRPr="00BD1C13">
              <w:rPr>
                <w:color w:val="000000"/>
              </w:rPr>
              <w:t xml:space="preserve">Тема: </w:t>
            </w:r>
            <w:r>
              <w:rPr>
                <w:color w:val="000000"/>
              </w:rPr>
              <w:t>Перспектива геометрических элементов (точки, прямой, плоскости), их положение относительно перспективного апп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рата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6</w:t>
            </w:r>
          </w:p>
        </w:tc>
        <w:tc>
          <w:tcPr>
            <w:tcW w:w="1072" w:type="pct"/>
          </w:tcPr>
          <w:p w:rsidR="000A6DE5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 xml:space="preserve">Повторение материала </w:t>
            </w:r>
          </w:p>
          <w:p w:rsidR="000A6DE5" w:rsidRPr="0000424A" w:rsidRDefault="000A6DE5" w:rsidP="00ED49DF">
            <w:pPr>
              <w:pStyle w:val="Style14"/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Выполнение практических з</w:t>
            </w: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а</w:t>
            </w: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 xml:space="preserve">даний </w:t>
            </w:r>
          </w:p>
        </w:tc>
        <w:tc>
          <w:tcPr>
            <w:tcW w:w="971" w:type="pct"/>
          </w:tcPr>
          <w:p w:rsidR="000A6DE5" w:rsidRDefault="000A6DE5" w:rsidP="00ED49DF">
            <w:pPr>
              <w:ind w:firstLine="0"/>
              <w:jc w:val="left"/>
              <w:rPr>
                <w:color w:val="000000"/>
              </w:rPr>
            </w:pPr>
            <w:r w:rsidRPr="00767619">
              <w:rPr>
                <w:color w:val="000000"/>
              </w:rPr>
              <w:t>Устный опрос</w:t>
            </w:r>
          </w:p>
          <w:p w:rsidR="000A6DE5" w:rsidRDefault="000A6DE5" w:rsidP="00ED49DF">
            <w:pPr>
              <w:ind w:firstLine="0"/>
              <w:jc w:val="left"/>
            </w:pPr>
            <w:r>
              <w:rPr>
                <w:color w:val="000000"/>
              </w:rPr>
              <w:t>Эпюр: Точка, прямая, пло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кость в перспективе</w:t>
            </w:r>
          </w:p>
        </w:tc>
        <w:tc>
          <w:tcPr>
            <w:tcW w:w="367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ОПК-1-з</w:t>
            </w:r>
          </w:p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ПК-1-зу</w:t>
            </w:r>
          </w:p>
          <w:p w:rsidR="000A6DE5" w:rsidRPr="00F05F6D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i/>
              </w:rPr>
              <w:t>ДПК-1-зу</w:t>
            </w:r>
          </w:p>
        </w:tc>
      </w:tr>
      <w:tr w:rsidR="000A6DE5" w:rsidRPr="00D00288" w:rsidTr="00ED49DF">
        <w:trPr>
          <w:trHeight w:val="499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 xml:space="preserve">2.4 Тема: </w:t>
            </w:r>
            <w:r>
              <w:rPr>
                <w:color w:val="000000"/>
              </w:rPr>
              <w:t>Перспективные масштабы, 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строение, область применения. Постро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объектов по перспективным масшт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бам. Методы перспективы.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  <w:r>
              <w:rPr>
                <w:color w:val="000000"/>
              </w:rPr>
              <w:t>/2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6</w:t>
            </w:r>
          </w:p>
        </w:tc>
        <w:tc>
          <w:tcPr>
            <w:tcW w:w="1072" w:type="pct"/>
          </w:tcPr>
          <w:p w:rsidR="000A6DE5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 xml:space="preserve">Повторение материала </w:t>
            </w:r>
          </w:p>
          <w:p w:rsidR="000A6DE5" w:rsidRDefault="000A6DE5" w:rsidP="00ED49DF">
            <w:pPr>
              <w:ind w:firstLine="0"/>
            </w:pP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Выполнение практических з</w:t>
            </w: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а</w:t>
            </w: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даний</w:t>
            </w:r>
          </w:p>
        </w:tc>
        <w:tc>
          <w:tcPr>
            <w:tcW w:w="971" w:type="pct"/>
          </w:tcPr>
          <w:p w:rsidR="000A6DE5" w:rsidRDefault="000A6DE5" w:rsidP="00ED49DF">
            <w:pPr>
              <w:ind w:firstLine="0"/>
              <w:jc w:val="left"/>
              <w:rPr>
                <w:color w:val="000000"/>
              </w:rPr>
            </w:pPr>
            <w:r w:rsidRPr="00767619">
              <w:rPr>
                <w:color w:val="000000"/>
              </w:rPr>
              <w:t>Устный опрос</w:t>
            </w:r>
          </w:p>
          <w:p w:rsidR="000A6DE5" w:rsidRPr="00DF390C" w:rsidRDefault="000A6DE5" w:rsidP="00ED49DF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Эпюр: Построение изобр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жений по перспективным масштабам, Метод сетки, Метод архитектора</w:t>
            </w:r>
          </w:p>
        </w:tc>
        <w:tc>
          <w:tcPr>
            <w:tcW w:w="367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ОПК-1-зун</w:t>
            </w:r>
          </w:p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ПК-1-зун</w:t>
            </w:r>
          </w:p>
          <w:p w:rsidR="000A6DE5" w:rsidRPr="00F05F6D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i/>
              </w:rPr>
              <w:t>ДПК-1-зун</w:t>
            </w:r>
          </w:p>
        </w:tc>
      </w:tr>
      <w:tr w:rsidR="000A6DE5" w:rsidRPr="00D00288" w:rsidTr="00ED49DF">
        <w:trPr>
          <w:trHeight w:val="499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 xml:space="preserve">2.5 </w:t>
            </w:r>
            <w:r w:rsidRPr="00BD1C13">
              <w:rPr>
                <w:color w:val="000000"/>
              </w:rPr>
              <w:t xml:space="preserve">Тема: </w:t>
            </w:r>
            <w:r>
              <w:rPr>
                <w:color w:val="000000"/>
              </w:rPr>
              <w:t>Построение теней и отражений в перспективе, выбор источника освещения, свет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тени, отражения в зеркале, в воде.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2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5</w:t>
            </w:r>
          </w:p>
        </w:tc>
        <w:tc>
          <w:tcPr>
            <w:tcW w:w="1072" w:type="pct"/>
          </w:tcPr>
          <w:p w:rsidR="000A6DE5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 xml:space="preserve">Повторение материала </w:t>
            </w:r>
          </w:p>
          <w:p w:rsidR="000A6DE5" w:rsidRPr="0000424A" w:rsidRDefault="000A6DE5" w:rsidP="00ED49DF">
            <w:pPr>
              <w:pStyle w:val="Style14"/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Выполнение практических з</w:t>
            </w: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а</w:t>
            </w: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даний</w:t>
            </w:r>
          </w:p>
        </w:tc>
        <w:tc>
          <w:tcPr>
            <w:tcW w:w="971" w:type="pct"/>
          </w:tcPr>
          <w:p w:rsidR="000A6DE5" w:rsidRDefault="000A6DE5" w:rsidP="00ED49DF">
            <w:pPr>
              <w:ind w:firstLine="0"/>
              <w:jc w:val="left"/>
              <w:rPr>
                <w:color w:val="000000"/>
              </w:rPr>
            </w:pPr>
            <w:r w:rsidRPr="00767619">
              <w:rPr>
                <w:color w:val="000000"/>
              </w:rPr>
              <w:t>Устный опрос</w:t>
            </w:r>
          </w:p>
          <w:p w:rsidR="000A6DE5" w:rsidRDefault="000A6DE5" w:rsidP="00ED49DF">
            <w:pPr>
              <w:ind w:firstLine="0"/>
              <w:jc w:val="left"/>
            </w:pPr>
            <w:r>
              <w:rPr>
                <w:color w:val="000000"/>
              </w:rPr>
              <w:t>Эпюр: Тени и отражения в перспективе</w:t>
            </w:r>
          </w:p>
          <w:p w:rsidR="000A6DE5" w:rsidRDefault="000A6DE5" w:rsidP="00ED49DF">
            <w:pPr>
              <w:ind w:firstLine="0"/>
              <w:jc w:val="left"/>
            </w:pPr>
          </w:p>
        </w:tc>
        <w:tc>
          <w:tcPr>
            <w:tcW w:w="367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ОПК-1-зун</w:t>
            </w:r>
          </w:p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ПК-1-зун</w:t>
            </w:r>
          </w:p>
          <w:p w:rsidR="000A6DE5" w:rsidRPr="00F05F6D" w:rsidRDefault="000A6DE5" w:rsidP="00ED49DF">
            <w:pPr>
              <w:ind w:firstLine="0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>
              <w:rPr>
                <w:i/>
              </w:rPr>
              <w:t>ДПК-1-зун</w:t>
            </w:r>
          </w:p>
        </w:tc>
      </w:tr>
      <w:tr w:rsidR="000A6DE5" w:rsidRPr="00D00288" w:rsidTr="00ED49DF">
        <w:trPr>
          <w:trHeight w:val="499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color w:val="000000"/>
              </w:rPr>
            </w:pPr>
            <w:r w:rsidRPr="00D00288">
              <w:rPr>
                <w:color w:val="000000"/>
              </w:rPr>
              <w:t>Итого по разделу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10/</w:t>
            </w:r>
            <w:r>
              <w:rPr>
                <w:color w:val="000000"/>
              </w:rPr>
              <w:t>4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10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21</w:t>
            </w:r>
          </w:p>
        </w:tc>
        <w:tc>
          <w:tcPr>
            <w:tcW w:w="107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color w:val="000000"/>
                <w:sz w:val="24"/>
              </w:rPr>
            </w:pPr>
          </w:p>
        </w:tc>
        <w:tc>
          <w:tcPr>
            <w:tcW w:w="971" w:type="pct"/>
          </w:tcPr>
          <w:p w:rsidR="000A6DE5" w:rsidRDefault="000A6DE5" w:rsidP="00ED49DF">
            <w:pPr>
              <w:ind w:firstLine="0"/>
              <w:jc w:val="left"/>
              <w:rPr>
                <w:color w:val="000000"/>
              </w:rPr>
            </w:pPr>
            <w:r w:rsidRPr="00767619">
              <w:rPr>
                <w:color w:val="000000"/>
              </w:rPr>
              <w:t>Устный опрос</w:t>
            </w:r>
          </w:p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Fonts w:cs="Georgia"/>
                <w:color w:val="000000"/>
              </w:rPr>
            </w:pPr>
            <w:r w:rsidRPr="0000424A"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Выполнение практических задани</w:t>
            </w:r>
            <w:r>
              <w:rPr>
                <w:rStyle w:val="FontStyle31"/>
                <w:rFonts w:ascii="Times New Roman" w:hAnsi="Times New Roman" w:cs="Georgia"/>
                <w:color w:val="000000"/>
                <w:sz w:val="24"/>
              </w:rPr>
              <w:t>й</w:t>
            </w:r>
          </w:p>
        </w:tc>
        <w:tc>
          <w:tcPr>
            <w:tcW w:w="367" w:type="pct"/>
          </w:tcPr>
          <w:p w:rsidR="000A6DE5" w:rsidRPr="00F05F6D" w:rsidRDefault="000A6DE5" w:rsidP="00ED49D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0A6DE5" w:rsidRPr="00D00288" w:rsidTr="00ED49DF">
        <w:trPr>
          <w:trHeight w:val="499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D00288">
              <w:rPr>
                <w:b/>
                <w:color w:val="000000"/>
              </w:rPr>
              <w:t>Итого за семестр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18/6</w:t>
            </w:r>
            <w:r w:rsidRPr="00D00288">
              <w:rPr>
                <w:b/>
                <w:color w:val="000000"/>
              </w:rPr>
              <w:t>И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00288">
              <w:rPr>
                <w:b/>
                <w:color w:val="000000"/>
              </w:rPr>
              <w:t>18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b/>
                <w:color w:val="000000"/>
                <w:sz w:val="24"/>
              </w:rPr>
              <w:t>35</w:t>
            </w:r>
          </w:p>
        </w:tc>
        <w:tc>
          <w:tcPr>
            <w:tcW w:w="107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color w:val="000000"/>
                <w:sz w:val="24"/>
              </w:rPr>
            </w:pPr>
          </w:p>
        </w:tc>
        <w:tc>
          <w:tcPr>
            <w:tcW w:w="971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color w:val="000000"/>
                <w:sz w:val="24"/>
              </w:rPr>
            </w:pPr>
          </w:p>
        </w:tc>
        <w:tc>
          <w:tcPr>
            <w:tcW w:w="367" w:type="pct"/>
          </w:tcPr>
          <w:p w:rsidR="000A6DE5" w:rsidRPr="00F05F6D" w:rsidRDefault="000A6DE5" w:rsidP="00ED49DF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0A6DE5" w:rsidRPr="00D00288" w:rsidTr="00ED49DF">
        <w:trPr>
          <w:trHeight w:val="499"/>
        </w:trPr>
        <w:tc>
          <w:tcPr>
            <w:tcW w:w="142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D00288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83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20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18/6</w:t>
            </w:r>
            <w:r w:rsidRPr="00D00288">
              <w:rPr>
                <w:b/>
                <w:color w:val="000000"/>
              </w:rPr>
              <w:t>И</w:t>
            </w:r>
          </w:p>
        </w:tc>
        <w:tc>
          <w:tcPr>
            <w:tcW w:w="217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D00288">
              <w:rPr>
                <w:b/>
                <w:color w:val="000000"/>
              </w:rPr>
              <w:t>18</w:t>
            </w:r>
          </w:p>
        </w:tc>
        <w:tc>
          <w:tcPr>
            <w:tcW w:w="329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color w:val="000000"/>
                <w:sz w:val="24"/>
              </w:rPr>
            </w:pPr>
            <w:r w:rsidRPr="00D00288">
              <w:rPr>
                <w:rStyle w:val="FontStyle31"/>
                <w:rFonts w:ascii="Times New Roman" w:hAnsi="Times New Roman" w:cs="Georgia"/>
                <w:b/>
                <w:color w:val="000000"/>
                <w:sz w:val="24"/>
              </w:rPr>
              <w:t>35</w:t>
            </w:r>
          </w:p>
        </w:tc>
        <w:tc>
          <w:tcPr>
            <w:tcW w:w="1072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71" w:type="pct"/>
          </w:tcPr>
          <w:p w:rsidR="000A6DE5" w:rsidRPr="00D00288" w:rsidRDefault="000A6DE5" w:rsidP="00ED49DF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DF390C">
              <w:rPr>
                <w:b/>
                <w:color w:val="000000"/>
              </w:rPr>
              <w:t>Промежуточная аттест</w:t>
            </w:r>
            <w:r w:rsidRPr="00DF390C">
              <w:rPr>
                <w:b/>
                <w:color w:val="000000"/>
              </w:rPr>
              <w:t>а</w:t>
            </w:r>
            <w:r w:rsidRPr="00DF390C">
              <w:rPr>
                <w:b/>
                <w:color w:val="000000"/>
              </w:rPr>
              <w:t>ция - зачет с оце</w:t>
            </w:r>
            <w:r w:rsidRPr="00DF390C">
              <w:rPr>
                <w:b/>
                <w:color w:val="000000"/>
              </w:rPr>
              <w:t>н</w:t>
            </w:r>
            <w:r w:rsidRPr="00DF390C">
              <w:rPr>
                <w:b/>
                <w:color w:val="000000"/>
              </w:rPr>
              <w:t>кой</w:t>
            </w:r>
          </w:p>
        </w:tc>
        <w:tc>
          <w:tcPr>
            <w:tcW w:w="367" w:type="pct"/>
          </w:tcPr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ОПК-1-зун</w:t>
            </w:r>
          </w:p>
          <w:p w:rsidR="000A6DE5" w:rsidRDefault="000A6DE5" w:rsidP="00ED49DF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ПК-1-зун</w:t>
            </w:r>
          </w:p>
          <w:p w:rsidR="000A6DE5" w:rsidRPr="00F05F6D" w:rsidRDefault="000A6DE5" w:rsidP="00ED49DF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i/>
              </w:rPr>
              <w:t>ДПК-1-зун</w:t>
            </w:r>
          </w:p>
        </w:tc>
      </w:tr>
    </w:tbl>
    <w:p w:rsidR="000A6DE5" w:rsidRPr="00B01B6B" w:rsidRDefault="000A6DE5" w:rsidP="008531ED">
      <w:r>
        <w:rPr>
          <w:rStyle w:val="FontStyle18"/>
          <w:b w:val="0"/>
          <w:bCs/>
          <w:sz w:val="24"/>
        </w:rPr>
        <w:t>6</w:t>
      </w:r>
      <w:r w:rsidRPr="00DF390C">
        <w:rPr>
          <w:rStyle w:val="FontStyle18"/>
          <w:b w:val="0"/>
          <w:bCs/>
          <w:sz w:val="24"/>
        </w:rPr>
        <w:t>И – в том числе,</w:t>
      </w:r>
      <w:r w:rsidRPr="00DF390C">
        <w:rPr>
          <w:rStyle w:val="FontStyle18"/>
          <w:bCs/>
          <w:sz w:val="24"/>
        </w:rPr>
        <w:t xml:space="preserve"> </w:t>
      </w:r>
      <w:r w:rsidRPr="00DF390C">
        <w:t>часы, отведенные на работу в интерактивной форме.</w:t>
      </w:r>
      <w:r w:rsidRPr="00B01B6B">
        <w:t xml:space="preserve"> </w:t>
      </w:r>
    </w:p>
    <w:p w:rsidR="000A6DE5" w:rsidRDefault="000A6DE5" w:rsidP="0094280E">
      <w:pPr>
        <w:pStyle w:val="FootnoteText"/>
        <w:rPr>
          <w:rStyle w:val="FontStyle20"/>
          <w:rFonts w:ascii="Times New Roman" w:hAnsi="Times New Roman" w:cs="Georgia"/>
          <w:i/>
          <w:color w:val="C00000"/>
          <w:sz w:val="24"/>
          <w:szCs w:val="24"/>
          <w:highlight w:val="yellow"/>
        </w:rPr>
      </w:pPr>
    </w:p>
    <w:p w:rsidR="000A6DE5" w:rsidRDefault="000A6DE5" w:rsidP="003622D7">
      <w:pPr>
        <w:ind w:firstLine="0"/>
        <w:rPr>
          <w:i/>
          <w:color w:val="C00000"/>
          <w:szCs w:val="20"/>
        </w:rPr>
      </w:pPr>
    </w:p>
    <w:p w:rsidR="000A6DE5" w:rsidRDefault="000A6DE5" w:rsidP="003622D7">
      <w:pPr>
        <w:ind w:firstLine="0"/>
        <w:rPr>
          <w:i/>
          <w:color w:val="C00000"/>
          <w:szCs w:val="20"/>
        </w:rPr>
      </w:pPr>
    </w:p>
    <w:p w:rsidR="000A6DE5" w:rsidRDefault="000A6DE5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0A6DE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A6DE5" w:rsidRPr="00C17915" w:rsidRDefault="000A6DE5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0A6DE5" w:rsidRPr="00D00288" w:rsidRDefault="000A6DE5" w:rsidP="00A72A9A">
      <w:pPr>
        <w:rPr>
          <w:rStyle w:val="FontStyle20"/>
          <w:rFonts w:ascii="Times New Roman" w:hAnsi="Times New Roman" w:cs="Georgia"/>
          <w:color w:val="000000"/>
          <w:sz w:val="24"/>
        </w:rPr>
      </w:pPr>
      <w:r w:rsidRPr="00D00288">
        <w:rPr>
          <w:rStyle w:val="FontStyle28"/>
          <w:rFonts w:ascii="Times New Roman" w:hAnsi="Times New Roman" w:cs="Constantia"/>
          <w:b w:val="0"/>
          <w:bCs/>
          <w:smallCaps w:val="0"/>
          <w:color w:val="000000"/>
          <w:sz w:val="24"/>
        </w:rPr>
        <w:t xml:space="preserve">Реализация компетентностного подхода предусматривает </w:t>
      </w:r>
      <w:r w:rsidRPr="00D00288">
        <w:rPr>
          <w:rStyle w:val="FontStyle30"/>
          <w:b w:val="0"/>
          <w:bCs/>
          <w:color w:val="000000"/>
          <w:sz w:val="24"/>
        </w:rPr>
        <w:t>использование</w:t>
      </w:r>
      <w:r w:rsidRPr="00D00288">
        <w:rPr>
          <w:rStyle w:val="FontStyle29"/>
          <w:b w:val="0"/>
          <w:bCs/>
          <w:color w:val="000000"/>
          <w:sz w:val="24"/>
        </w:rPr>
        <w:t xml:space="preserve"> </w:t>
      </w:r>
      <w:r w:rsidRPr="00D00288">
        <w:rPr>
          <w:rStyle w:val="FontStyle28"/>
          <w:rFonts w:ascii="Times New Roman" w:hAnsi="Times New Roman" w:cs="Constantia"/>
          <w:b w:val="0"/>
          <w:bCs/>
          <w:smallCaps w:val="0"/>
          <w:color w:val="000000"/>
          <w:sz w:val="24"/>
        </w:rPr>
        <w:t xml:space="preserve">в учебном процессе активных и интерактивных форм проведения занятий  в </w:t>
      </w:r>
      <w:r w:rsidRPr="00D00288">
        <w:rPr>
          <w:rStyle w:val="FontStyle20"/>
          <w:rFonts w:ascii="Times New Roman" w:hAnsi="Times New Roman" w:cs="Georgia"/>
          <w:color w:val="000000"/>
          <w:sz w:val="24"/>
        </w:rPr>
        <w:t xml:space="preserve">сочетании </w:t>
      </w:r>
      <w:r w:rsidRPr="00D00288">
        <w:rPr>
          <w:rStyle w:val="FontStyle28"/>
          <w:rFonts w:ascii="Times New Roman" w:hAnsi="Times New Roman" w:cs="Constantia"/>
          <w:b w:val="0"/>
          <w:bCs/>
          <w:smallCaps w:val="0"/>
          <w:color w:val="000000"/>
          <w:sz w:val="24"/>
        </w:rPr>
        <w:t>с вне</w:t>
      </w:r>
      <w:r w:rsidRPr="00D00288">
        <w:rPr>
          <w:rStyle w:val="FontStyle20"/>
          <w:rFonts w:ascii="Times New Roman" w:hAnsi="Times New Roman" w:cs="Georgia"/>
          <w:color w:val="000000"/>
          <w:sz w:val="24"/>
        </w:rPr>
        <w:t>ауд</w:t>
      </w:r>
      <w:r w:rsidRPr="00D00288">
        <w:rPr>
          <w:rStyle w:val="FontStyle20"/>
          <w:rFonts w:ascii="Times New Roman" w:hAnsi="Times New Roman" w:cs="Georgia"/>
          <w:color w:val="000000"/>
          <w:sz w:val="24"/>
        </w:rPr>
        <w:t>и</w:t>
      </w:r>
      <w:r w:rsidRPr="00D00288">
        <w:rPr>
          <w:rStyle w:val="FontStyle20"/>
          <w:rFonts w:ascii="Times New Roman" w:hAnsi="Times New Roman" w:cs="Georgia"/>
          <w:color w:val="000000"/>
          <w:sz w:val="24"/>
        </w:rPr>
        <w:t xml:space="preserve">торной работой </w:t>
      </w:r>
      <w:r w:rsidRPr="00D00288">
        <w:rPr>
          <w:rStyle w:val="FontStyle28"/>
          <w:rFonts w:ascii="Times New Roman" w:hAnsi="Times New Roman" w:cs="Constantia"/>
          <w:b w:val="0"/>
          <w:bCs/>
          <w:smallCaps w:val="0"/>
          <w:color w:val="000000"/>
          <w:sz w:val="24"/>
        </w:rPr>
        <w:t xml:space="preserve">с </w:t>
      </w:r>
      <w:r w:rsidRPr="00D00288">
        <w:rPr>
          <w:rStyle w:val="FontStyle20"/>
          <w:rFonts w:ascii="Times New Roman" w:hAnsi="Times New Roman" w:cs="Georgia"/>
          <w:color w:val="000000"/>
          <w:sz w:val="24"/>
        </w:rPr>
        <w:t xml:space="preserve">целью </w:t>
      </w:r>
      <w:r w:rsidRPr="00D00288">
        <w:rPr>
          <w:rStyle w:val="FontStyle28"/>
          <w:rFonts w:ascii="Times New Roman" w:hAnsi="Times New Roman" w:cs="Constantia"/>
          <w:b w:val="0"/>
          <w:bCs/>
          <w:smallCaps w:val="0"/>
          <w:color w:val="000000"/>
          <w:sz w:val="24"/>
        </w:rPr>
        <w:t xml:space="preserve">формирования </w:t>
      </w:r>
      <w:r w:rsidRPr="00D00288">
        <w:rPr>
          <w:rStyle w:val="FontStyle20"/>
          <w:rFonts w:ascii="Times New Roman" w:hAnsi="Times New Roman" w:cs="Georgia"/>
          <w:color w:val="000000"/>
          <w:sz w:val="24"/>
        </w:rPr>
        <w:t xml:space="preserve">и развития </w:t>
      </w:r>
      <w:r w:rsidRPr="00D00288">
        <w:rPr>
          <w:rStyle w:val="FontStyle28"/>
          <w:rFonts w:ascii="Times New Roman" w:hAnsi="Times New Roman" w:cs="Constantia"/>
          <w:b w:val="0"/>
          <w:bCs/>
          <w:smallCaps w:val="0"/>
          <w:color w:val="000000"/>
          <w:sz w:val="24"/>
        </w:rPr>
        <w:t>профес</w:t>
      </w:r>
      <w:r w:rsidRPr="00D00288">
        <w:rPr>
          <w:rStyle w:val="FontStyle20"/>
          <w:rFonts w:ascii="Times New Roman" w:hAnsi="Times New Roman" w:cs="Georgia"/>
          <w:color w:val="000000"/>
          <w:sz w:val="24"/>
        </w:rPr>
        <w:t xml:space="preserve">сиональных </w:t>
      </w:r>
      <w:r w:rsidRPr="00D00288">
        <w:rPr>
          <w:rStyle w:val="FontStyle28"/>
          <w:rFonts w:ascii="Times New Roman" w:hAnsi="Times New Roman" w:cs="Constantia"/>
          <w:b w:val="0"/>
          <w:bCs/>
          <w:smallCaps w:val="0"/>
          <w:color w:val="000000"/>
          <w:sz w:val="24"/>
        </w:rPr>
        <w:t xml:space="preserve">навыков </w:t>
      </w:r>
      <w:r w:rsidRPr="00D00288">
        <w:rPr>
          <w:rStyle w:val="FontStyle20"/>
          <w:rFonts w:ascii="Times New Roman" w:hAnsi="Times New Roman" w:cs="Georgia"/>
          <w:color w:val="000000"/>
          <w:sz w:val="24"/>
        </w:rPr>
        <w:t>обуча</w:t>
      </w:r>
      <w:r w:rsidRPr="00D00288">
        <w:rPr>
          <w:rStyle w:val="FontStyle20"/>
          <w:rFonts w:ascii="Times New Roman" w:hAnsi="Times New Roman" w:cs="Georgia"/>
          <w:color w:val="000000"/>
          <w:sz w:val="24"/>
        </w:rPr>
        <w:t>ю</w:t>
      </w:r>
      <w:r w:rsidRPr="00D00288">
        <w:rPr>
          <w:rStyle w:val="FontStyle20"/>
          <w:rFonts w:ascii="Times New Roman" w:hAnsi="Times New Roman" w:cs="Georgia"/>
          <w:color w:val="000000"/>
          <w:sz w:val="24"/>
        </w:rPr>
        <w:t xml:space="preserve">щихся. </w:t>
      </w:r>
    </w:p>
    <w:p w:rsidR="000A6DE5" w:rsidRPr="00D00288" w:rsidRDefault="000A6DE5" w:rsidP="00A72A9A">
      <w:pPr>
        <w:rPr>
          <w:color w:val="000000"/>
        </w:rPr>
      </w:pPr>
      <w:r w:rsidRPr="00D00288">
        <w:rPr>
          <w:color w:val="000000"/>
        </w:rPr>
        <w:t xml:space="preserve">1. </w:t>
      </w:r>
      <w:r w:rsidRPr="00D00288">
        <w:rPr>
          <w:b/>
          <w:color w:val="000000"/>
        </w:rPr>
        <w:t>Традиционные образовательные технологии</w:t>
      </w:r>
      <w:r w:rsidRPr="00D00288">
        <w:rPr>
          <w:color w:val="000000"/>
        </w:rPr>
        <w:t> ориентируются на организацию образовательного процесса, предполагающую прямую трансляцию знаний от преподав</w:t>
      </w:r>
      <w:r w:rsidRPr="00D00288">
        <w:rPr>
          <w:color w:val="000000"/>
        </w:rPr>
        <w:t>а</w:t>
      </w:r>
      <w:r w:rsidRPr="00D00288">
        <w:rPr>
          <w:color w:val="000000"/>
        </w:rPr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D00288">
        <w:rPr>
          <w:color w:val="000000"/>
        </w:rPr>
        <w:t>о</w:t>
      </w:r>
      <w:r w:rsidRPr="00D00288">
        <w:rPr>
          <w:color w:val="000000"/>
        </w:rPr>
        <w:t>дуктивный характер. </w:t>
      </w:r>
    </w:p>
    <w:p w:rsidR="000A6DE5" w:rsidRPr="00D00288" w:rsidRDefault="000A6DE5" w:rsidP="00A72A9A">
      <w:pPr>
        <w:rPr>
          <w:i/>
          <w:color w:val="000000"/>
        </w:rPr>
      </w:pPr>
      <w:r w:rsidRPr="00D00288">
        <w:rPr>
          <w:b/>
          <w:i/>
          <w:color w:val="000000"/>
        </w:rPr>
        <w:t>Формы учебных занятий с использованием традиционных технологий:</w:t>
      </w:r>
    </w:p>
    <w:p w:rsidR="000A6DE5" w:rsidRPr="00D00288" w:rsidRDefault="000A6DE5" w:rsidP="00A72A9A">
      <w:pPr>
        <w:rPr>
          <w:color w:val="000000"/>
        </w:rPr>
      </w:pPr>
      <w:r w:rsidRPr="00D00288">
        <w:rPr>
          <w:color w:val="000000"/>
        </w:rPr>
        <w:t>Информационная лекция – последовательное изложение материала в дисциплина</w:t>
      </w:r>
      <w:r w:rsidRPr="00D00288">
        <w:rPr>
          <w:color w:val="000000"/>
        </w:rPr>
        <w:t>р</w:t>
      </w:r>
      <w:r w:rsidRPr="00D00288">
        <w:rPr>
          <w:color w:val="000000"/>
        </w:rPr>
        <w:t>ной логике, осуществляемое преимущественно вербальными средствами (монолог преп</w:t>
      </w:r>
      <w:r w:rsidRPr="00D00288">
        <w:rPr>
          <w:color w:val="000000"/>
        </w:rPr>
        <w:t>о</w:t>
      </w:r>
      <w:r w:rsidRPr="00D00288">
        <w:rPr>
          <w:color w:val="000000"/>
        </w:rPr>
        <w:t>давателя).</w:t>
      </w:r>
    </w:p>
    <w:p w:rsidR="000A6DE5" w:rsidRPr="00D00288" w:rsidRDefault="000A6DE5" w:rsidP="00A72A9A">
      <w:pPr>
        <w:rPr>
          <w:color w:val="000000"/>
        </w:rPr>
      </w:pPr>
      <w:r w:rsidRPr="00D00288">
        <w:rPr>
          <w:color w:val="000000"/>
        </w:rPr>
        <w:t>Практическое занятие, посвященное освоению конкретных умений и навыков по предложенному алгоритму.</w:t>
      </w:r>
    </w:p>
    <w:p w:rsidR="000A6DE5" w:rsidRPr="00D00288" w:rsidRDefault="000A6DE5" w:rsidP="00A72A9A">
      <w:pPr>
        <w:rPr>
          <w:color w:val="000000"/>
        </w:rPr>
      </w:pPr>
      <w:r w:rsidRPr="00D00288">
        <w:rPr>
          <w:color w:val="000000"/>
        </w:rPr>
        <w:t xml:space="preserve">2. </w:t>
      </w:r>
      <w:r w:rsidRPr="00D00288">
        <w:rPr>
          <w:b/>
          <w:color w:val="000000"/>
        </w:rPr>
        <w:t>Интерактивные технологии</w:t>
      </w:r>
      <w:r w:rsidRPr="00D00288">
        <w:rPr>
          <w:color w:val="000000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D00288">
        <w:rPr>
          <w:color w:val="000000"/>
        </w:rPr>
        <w:t>и</w:t>
      </w:r>
      <w:r w:rsidRPr="00D00288">
        <w:rPr>
          <w:color w:val="000000"/>
        </w:rPr>
        <w:t>ализированными технологиями такого рода принцип интерактивности прослеживае</w:t>
      </w:r>
      <w:r w:rsidRPr="00D00288">
        <w:rPr>
          <w:color w:val="000000"/>
        </w:rPr>
        <w:t>т</w:t>
      </w:r>
      <w:r w:rsidRPr="00D00288">
        <w:rPr>
          <w:color w:val="000000"/>
        </w:rPr>
        <w:t>ся в большинстве современных образовательных технологий. Интерактивность подразумев</w:t>
      </w:r>
      <w:r w:rsidRPr="00D00288">
        <w:rPr>
          <w:color w:val="000000"/>
        </w:rPr>
        <w:t>а</w:t>
      </w:r>
      <w:r w:rsidRPr="00D00288">
        <w:rPr>
          <w:color w:val="000000"/>
        </w:rPr>
        <w:t>ет субъект-субъектные отношения в ходе образовательного процесса и, как следствие, фо</w:t>
      </w:r>
      <w:r w:rsidRPr="00D00288">
        <w:rPr>
          <w:color w:val="000000"/>
        </w:rPr>
        <w:t>р</w:t>
      </w:r>
      <w:r w:rsidRPr="00D00288">
        <w:rPr>
          <w:color w:val="000000"/>
        </w:rPr>
        <w:t>мирование саморазвивающейся информационно-ресурсной среды.</w:t>
      </w:r>
    </w:p>
    <w:p w:rsidR="000A6DE5" w:rsidRPr="00D00288" w:rsidRDefault="000A6DE5" w:rsidP="00A72A9A">
      <w:pPr>
        <w:rPr>
          <w:b/>
          <w:i/>
          <w:color w:val="000000"/>
        </w:rPr>
      </w:pPr>
      <w:r w:rsidRPr="00D00288">
        <w:rPr>
          <w:b/>
          <w:i/>
          <w:color w:val="000000"/>
        </w:rPr>
        <w:t>Формы учебных занятий с использованием специализированных интеракти</w:t>
      </w:r>
      <w:r w:rsidRPr="00D00288">
        <w:rPr>
          <w:b/>
          <w:i/>
          <w:color w:val="000000"/>
        </w:rPr>
        <w:t>в</w:t>
      </w:r>
      <w:r w:rsidRPr="00D00288">
        <w:rPr>
          <w:b/>
          <w:i/>
          <w:color w:val="000000"/>
        </w:rPr>
        <w:t>ных технологий:</w:t>
      </w:r>
    </w:p>
    <w:p w:rsidR="000A6DE5" w:rsidRPr="00D00288" w:rsidRDefault="000A6DE5" w:rsidP="00A72A9A">
      <w:pPr>
        <w:rPr>
          <w:color w:val="000000"/>
        </w:rPr>
      </w:pPr>
      <w:r w:rsidRPr="00D00288">
        <w:rPr>
          <w:color w:val="000000"/>
        </w:rPr>
        <w:t>Лекция «обратной связи» – лекция-беседа, лекция-дискуссия.</w:t>
      </w:r>
    </w:p>
    <w:p w:rsidR="000A6DE5" w:rsidRPr="00D00288" w:rsidRDefault="000A6DE5" w:rsidP="00A72A9A">
      <w:pPr>
        <w:rPr>
          <w:color w:val="000000"/>
        </w:rPr>
      </w:pPr>
      <w:r w:rsidRPr="00D00288">
        <w:rPr>
          <w:color w:val="000000"/>
        </w:rPr>
        <w:t>Практическое занятие-дискуссия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0A6DE5" w:rsidRPr="00D00288" w:rsidRDefault="000A6DE5" w:rsidP="00A72A9A">
      <w:pPr>
        <w:rPr>
          <w:color w:val="000000"/>
        </w:rPr>
      </w:pPr>
      <w:r w:rsidRPr="00D00288">
        <w:rPr>
          <w:color w:val="000000"/>
        </w:rPr>
        <w:t xml:space="preserve">3. </w:t>
      </w:r>
      <w:r w:rsidRPr="00D00288">
        <w:rPr>
          <w:b/>
          <w:color w:val="000000"/>
        </w:rPr>
        <w:t>Информационно-коммуникационные образовательные технологии</w:t>
      </w:r>
      <w:r w:rsidRPr="00D00288">
        <w:rPr>
          <w:color w:val="000000"/>
        </w:rPr>
        <w:t> – орган</w:t>
      </w:r>
      <w:r w:rsidRPr="00D00288">
        <w:rPr>
          <w:color w:val="000000"/>
        </w:rPr>
        <w:t>и</w:t>
      </w:r>
      <w:r w:rsidRPr="00D00288">
        <w:rPr>
          <w:color w:val="000000"/>
        </w:rPr>
        <w:t>зация образовательного процесса, основанная на применении специализированных пр</w:t>
      </w:r>
      <w:r w:rsidRPr="00D00288">
        <w:rPr>
          <w:color w:val="000000"/>
        </w:rPr>
        <w:t>о</w:t>
      </w:r>
      <w:r w:rsidRPr="00D00288">
        <w:rPr>
          <w:color w:val="000000"/>
        </w:rPr>
        <w:t>граммных сред и технических средств работы с информацией.</w:t>
      </w:r>
    </w:p>
    <w:p w:rsidR="000A6DE5" w:rsidRPr="00D00288" w:rsidRDefault="000A6DE5" w:rsidP="00A72A9A">
      <w:pPr>
        <w:rPr>
          <w:b/>
          <w:i/>
          <w:color w:val="000000"/>
        </w:rPr>
      </w:pPr>
      <w:r w:rsidRPr="00D00288">
        <w:rPr>
          <w:b/>
          <w:i/>
          <w:color w:val="000000"/>
        </w:rPr>
        <w:t>Формы учебных занятий с использованием информационно-коммуникационных технологий:</w:t>
      </w:r>
    </w:p>
    <w:p w:rsidR="000A6DE5" w:rsidRPr="00D00288" w:rsidRDefault="000A6DE5" w:rsidP="00A72A9A">
      <w:pPr>
        <w:rPr>
          <w:color w:val="000000"/>
        </w:rPr>
      </w:pPr>
      <w:r w:rsidRPr="00D00288">
        <w:rPr>
          <w:color w:val="000000"/>
        </w:rPr>
        <w:t>Лекция-визуализация – изложение содержания сопровождается презентацией (д</w:t>
      </w:r>
      <w:r w:rsidRPr="00D00288">
        <w:rPr>
          <w:color w:val="000000"/>
        </w:rPr>
        <w:t>е</w:t>
      </w:r>
      <w:r w:rsidRPr="00D00288">
        <w:rPr>
          <w:color w:val="000000"/>
        </w:rPr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A6DE5" w:rsidRPr="00C17915" w:rsidRDefault="000A6DE5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A6DE5" w:rsidRPr="00D00288" w:rsidRDefault="000A6DE5" w:rsidP="00687DE2">
      <w:pPr>
        <w:widowControl/>
        <w:rPr>
          <w:color w:val="000000"/>
        </w:rPr>
      </w:pPr>
      <w:r w:rsidRPr="00D00288">
        <w:rPr>
          <w:color w:val="000000"/>
        </w:rPr>
        <w:t>По дисциплине «Основы черчения и перспективы» предусмотрена аудиторная и вн</w:t>
      </w:r>
      <w:r w:rsidRPr="00D00288">
        <w:rPr>
          <w:color w:val="000000"/>
        </w:rPr>
        <w:t>е</w:t>
      </w:r>
      <w:r w:rsidRPr="00D00288">
        <w:rPr>
          <w:color w:val="000000"/>
        </w:rPr>
        <w:t xml:space="preserve">аудиторная самостоятельная работа обучающихся. </w:t>
      </w:r>
    </w:p>
    <w:p w:rsidR="000A6DE5" w:rsidRPr="00D00288" w:rsidRDefault="000A6DE5" w:rsidP="00687DE2">
      <w:pPr>
        <w:widowControl/>
        <w:rPr>
          <w:color w:val="000000"/>
        </w:rPr>
      </w:pPr>
      <w:r w:rsidRPr="00D00288">
        <w:rPr>
          <w:color w:val="000000"/>
        </w:rPr>
        <w:t xml:space="preserve">Аудиторная самостоятельная работа студентов предполагает решение практических заданий на практических занятиях. </w:t>
      </w:r>
    </w:p>
    <w:p w:rsidR="000A6DE5" w:rsidRPr="00870B5A" w:rsidRDefault="000A6DE5" w:rsidP="00687DE2">
      <w:pPr>
        <w:widowControl/>
        <w:rPr>
          <w:color w:val="C00000"/>
        </w:rPr>
      </w:pPr>
    </w:p>
    <w:p w:rsidR="000A6DE5" w:rsidRPr="00D00288" w:rsidRDefault="000A6DE5" w:rsidP="002C1D1A">
      <w:pPr>
        <w:rPr>
          <w:b/>
          <w:i/>
          <w:color w:val="000000"/>
        </w:rPr>
      </w:pPr>
      <w:r w:rsidRPr="00D00288">
        <w:rPr>
          <w:b/>
          <w:i/>
          <w:color w:val="000000"/>
        </w:rPr>
        <w:t>Примерные аудиторные практические задания (АПЗ):</w:t>
      </w:r>
    </w:p>
    <w:p w:rsidR="000A6DE5" w:rsidRPr="00D00288" w:rsidRDefault="000A6DE5" w:rsidP="00870B5A">
      <w:pPr>
        <w:ind w:firstLine="0"/>
        <w:jc w:val="center"/>
        <w:rPr>
          <w:b/>
          <w:color w:val="000000"/>
        </w:rPr>
      </w:pPr>
      <w:r w:rsidRPr="00D00288">
        <w:rPr>
          <w:b/>
          <w:color w:val="000000"/>
        </w:rPr>
        <w:t>Основы черчения</w:t>
      </w:r>
    </w:p>
    <w:p w:rsidR="000A6DE5" w:rsidRPr="00FF165C" w:rsidRDefault="000A6DE5" w:rsidP="00870B5A">
      <w:pPr>
        <w:ind w:firstLine="0"/>
        <w:rPr>
          <w:b/>
        </w:rPr>
      </w:pPr>
      <w:r w:rsidRPr="00FF165C">
        <w:rPr>
          <w:b/>
          <w:i/>
          <w:color w:val="000000"/>
        </w:rPr>
        <w:t>АПЗ №1</w:t>
      </w:r>
      <w:r w:rsidRPr="00FF165C">
        <w:rPr>
          <w:b/>
        </w:rPr>
        <w:t xml:space="preserve"> «Шрифт чертежный, геометрические построения»</w:t>
      </w:r>
    </w:p>
    <w:p w:rsidR="000A6DE5" w:rsidRPr="00FF165C" w:rsidRDefault="000A6DE5" w:rsidP="00870B5A">
      <w:pPr>
        <w:ind w:firstLine="0"/>
      </w:pPr>
      <w:r w:rsidRPr="00FF165C">
        <w:t xml:space="preserve">Содержание: </w:t>
      </w:r>
    </w:p>
    <w:p w:rsidR="000A6DE5" w:rsidRPr="00FF165C" w:rsidRDefault="000A6DE5" w:rsidP="00D00288">
      <w:pPr>
        <w:pStyle w:val="ListParagraph"/>
        <w:numPr>
          <w:ilvl w:val="0"/>
          <w:numId w:val="11"/>
        </w:numPr>
        <w:spacing w:line="240" w:lineRule="auto"/>
        <w:rPr>
          <w:szCs w:val="24"/>
          <w:lang w:val="ru-RU"/>
        </w:rPr>
      </w:pPr>
      <w:r w:rsidRPr="00FF165C">
        <w:rPr>
          <w:szCs w:val="24"/>
          <w:lang w:val="ru-RU"/>
        </w:rPr>
        <w:t>изучение конструкции чертежного шрифта, правил его написания в соответствии с ГОСТ;</w:t>
      </w:r>
    </w:p>
    <w:p w:rsidR="000A6DE5" w:rsidRPr="00FF165C" w:rsidRDefault="000A6DE5" w:rsidP="00D00288">
      <w:pPr>
        <w:pStyle w:val="ListParagraph"/>
        <w:numPr>
          <w:ilvl w:val="0"/>
          <w:numId w:val="11"/>
        </w:numPr>
        <w:spacing w:line="240" w:lineRule="auto"/>
        <w:rPr>
          <w:szCs w:val="24"/>
        </w:rPr>
      </w:pPr>
      <w:r w:rsidRPr="00FF165C">
        <w:rPr>
          <w:szCs w:val="24"/>
        </w:rPr>
        <w:t>художественное оформление буквицы;</w:t>
      </w:r>
    </w:p>
    <w:p w:rsidR="000A6DE5" w:rsidRPr="00FF165C" w:rsidRDefault="000A6DE5" w:rsidP="00D00288">
      <w:pPr>
        <w:pStyle w:val="ListParagraph"/>
        <w:numPr>
          <w:ilvl w:val="0"/>
          <w:numId w:val="11"/>
        </w:numPr>
        <w:spacing w:line="240" w:lineRule="auto"/>
        <w:rPr>
          <w:szCs w:val="24"/>
          <w:lang w:val="ru-RU"/>
        </w:rPr>
      </w:pPr>
      <w:r w:rsidRPr="00FF165C">
        <w:rPr>
          <w:szCs w:val="24"/>
          <w:lang w:val="ru-RU"/>
        </w:rPr>
        <w:t>изучение типов линий чертежа в соответствии с ГОСТ;</w:t>
      </w:r>
    </w:p>
    <w:p w:rsidR="000A6DE5" w:rsidRPr="00FF165C" w:rsidRDefault="000A6DE5" w:rsidP="00D00288">
      <w:pPr>
        <w:pStyle w:val="ListParagraph"/>
        <w:numPr>
          <w:ilvl w:val="0"/>
          <w:numId w:val="11"/>
        </w:numPr>
        <w:spacing w:line="240" w:lineRule="auto"/>
        <w:rPr>
          <w:szCs w:val="24"/>
          <w:lang w:val="ru-RU"/>
        </w:rPr>
      </w:pPr>
      <w:r w:rsidRPr="00FF165C">
        <w:rPr>
          <w:szCs w:val="24"/>
          <w:lang w:val="ru-RU"/>
        </w:rPr>
        <w:t>изучение деления окружности на равные части</w:t>
      </w:r>
    </w:p>
    <w:p w:rsidR="000A6DE5" w:rsidRPr="00FF165C" w:rsidRDefault="000A6DE5" w:rsidP="00D00288">
      <w:pPr>
        <w:pStyle w:val="ListParagraph"/>
        <w:numPr>
          <w:ilvl w:val="0"/>
          <w:numId w:val="11"/>
        </w:numPr>
        <w:spacing w:line="240" w:lineRule="auto"/>
        <w:rPr>
          <w:szCs w:val="24"/>
          <w:lang w:val="ru-RU"/>
        </w:rPr>
      </w:pPr>
      <w:r w:rsidRPr="00FF165C">
        <w:rPr>
          <w:szCs w:val="24"/>
          <w:lang w:val="ru-RU"/>
        </w:rPr>
        <w:t>построение художественной композиции с использованием геометрических п</w:t>
      </w:r>
      <w:r w:rsidRPr="00FF165C">
        <w:rPr>
          <w:szCs w:val="24"/>
          <w:lang w:val="ru-RU"/>
        </w:rPr>
        <w:t>о</w:t>
      </w:r>
      <w:r w:rsidRPr="00FF165C">
        <w:rPr>
          <w:szCs w:val="24"/>
          <w:lang w:val="ru-RU"/>
        </w:rPr>
        <w:t>строений.</w:t>
      </w:r>
    </w:p>
    <w:p w:rsidR="000A6DE5" w:rsidRPr="00FF165C" w:rsidRDefault="000A6DE5" w:rsidP="00870B5A">
      <w:pPr>
        <w:ind w:firstLine="0"/>
      </w:pPr>
      <w:r w:rsidRPr="00FF165C">
        <w:t>Задание:</w:t>
      </w:r>
    </w:p>
    <w:p w:rsidR="000A6DE5" w:rsidRPr="00FF165C" w:rsidRDefault="000A6DE5" w:rsidP="00D00288">
      <w:pPr>
        <w:pStyle w:val="ListParagraph"/>
        <w:numPr>
          <w:ilvl w:val="0"/>
          <w:numId w:val="12"/>
        </w:numPr>
        <w:spacing w:line="240" w:lineRule="auto"/>
        <w:rPr>
          <w:szCs w:val="24"/>
          <w:lang w:val="ru-RU"/>
        </w:rPr>
      </w:pPr>
      <w:r w:rsidRPr="00FF165C">
        <w:rPr>
          <w:szCs w:val="24"/>
          <w:lang w:val="ru-RU"/>
        </w:rPr>
        <w:t>выполнить шрифтовую композицию с художественным оформлением буквицы (7 – 10 строчек);</w:t>
      </w:r>
    </w:p>
    <w:p w:rsidR="000A6DE5" w:rsidRPr="00FF165C" w:rsidRDefault="000A6DE5" w:rsidP="00D00288">
      <w:pPr>
        <w:pStyle w:val="ListParagraph"/>
        <w:numPr>
          <w:ilvl w:val="0"/>
          <w:numId w:val="12"/>
        </w:numPr>
        <w:spacing w:line="240" w:lineRule="auto"/>
        <w:rPr>
          <w:szCs w:val="24"/>
          <w:lang w:val="ru-RU"/>
        </w:rPr>
      </w:pPr>
      <w:r w:rsidRPr="00FF165C">
        <w:rPr>
          <w:szCs w:val="24"/>
          <w:lang w:val="ru-RU"/>
        </w:rPr>
        <w:t>выполнить композицию в круге с использованием деления окружности на равные части.</w:t>
      </w:r>
    </w:p>
    <w:p w:rsidR="000A6DE5" w:rsidRDefault="000A6DE5" w:rsidP="00870B5A">
      <w:pPr>
        <w:ind w:firstLine="0"/>
        <w:rPr>
          <w:b/>
          <w:i/>
          <w:color w:val="000000"/>
        </w:rPr>
      </w:pPr>
    </w:p>
    <w:p w:rsidR="000A6DE5" w:rsidRPr="00FF165C" w:rsidRDefault="000A6DE5" w:rsidP="00870B5A">
      <w:pPr>
        <w:ind w:firstLine="0"/>
        <w:rPr>
          <w:b/>
          <w:i/>
        </w:rPr>
      </w:pPr>
      <w:r w:rsidRPr="00FF165C">
        <w:rPr>
          <w:b/>
          <w:i/>
          <w:color w:val="000000"/>
        </w:rPr>
        <w:t>АПЗ №2</w:t>
      </w:r>
      <w:r w:rsidRPr="00FF165C">
        <w:rPr>
          <w:b/>
          <w:i/>
        </w:rPr>
        <w:t xml:space="preserve"> «Геометрические построения – сопряжения».</w:t>
      </w:r>
    </w:p>
    <w:p w:rsidR="000A6DE5" w:rsidRPr="00FF165C" w:rsidRDefault="000A6DE5" w:rsidP="00870B5A">
      <w:pPr>
        <w:ind w:firstLine="0"/>
      </w:pPr>
      <w:r w:rsidRPr="00FF165C">
        <w:t>Содержание:</w:t>
      </w:r>
    </w:p>
    <w:p w:rsidR="000A6DE5" w:rsidRPr="00FF165C" w:rsidRDefault="000A6DE5" w:rsidP="00D00288">
      <w:pPr>
        <w:widowControl/>
        <w:numPr>
          <w:ilvl w:val="0"/>
          <w:numId w:val="13"/>
        </w:numPr>
        <w:autoSpaceDE/>
        <w:autoSpaceDN/>
        <w:adjustRightInd/>
        <w:contextualSpacing/>
      </w:pPr>
      <w:r w:rsidRPr="00FF165C">
        <w:t>изучение способов геометрических построений;</w:t>
      </w:r>
    </w:p>
    <w:p w:rsidR="000A6DE5" w:rsidRPr="00FF165C" w:rsidRDefault="000A6DE5" w:rsidP="00D00288">
      <w:pPr>
        <w:widowControl/>
        <w:numPr>
          <w:ilvl w:val="0"/>
          <w:numId w:val="13"/>
        </w:numPr>
        <w:autoSpaceDE/>
        <w:autoSpaceDN/>
        <w:adjustRightInd/>
        <w:contextualSpacing/>
      </w:pPr>
      <w:r w:rsidRPr="00FF165C">
        <w:t>использование сопряжений в геометрических построениях фигур, изделий, орн</w:t>
      </w:r>
      <w:r w:rsidRPr="00FF165C">
        <w:t>а</w:t>
      </w:r>
      <w:r w:rsidRPr="00FF165C">
        <w:t>ментов.</w:t>
      </w:r>
    </w:p>
    <w:p w:rsidR="000A6DE5" w:rsidRPr="00FF165C" w:rsidRDefault="000A6DE5" w:rsidP="00870B5A">
      <w:pPr>
        <w:ind w:firstLine="0"/>
        <w:contextualSpacing/>
      </w:pPr>
      <w:r w:rsidRPr="00FF165C">
        <w:t>Задание:</w:t>
      </w:r>
    </w:p>
    <w:p w:rsidR="000A6DE5" w:rsidRPr="00FF165C" w:rsidRDefault="000A6DE5" w:rsidP="00D00288">
      <w:pPr>
        <w:numPr>
          <w:ilvl w:val="0"/>
          <w:numId w:val="14"/>
        </w:numPr>
        <w:contextualSpacing/>
      </w:pPr>
      <w:r w:rsidRPr="00FF165C">
        <w:t>выполнить формальную композицию, используя сопряжения.</w:t>
      </w:r>
    </w:p>
    <w:p w:rsidR="000A6DE5" w:rsidRPr="00FF165C" w:rsidRDefault="000A6DE5" w:rsidP="00870B5A">
      <w:pPr>
        <w:ind w:left="720" w:firstLine="0"/>
        <w:contextualSpacing/>
      </w:pPr>
    </w:p>
    <w:p w:rsidR="000A6DE5" w:rsidRPr="00FF165C" w:rsidRDefault="000A6DE5" w:rsidP="00870B5A">
      <w:pPr>
        <w:ind w:firstLine="0"/>
        <w:rPr>
          <w:b/>
          <w:i/>
        </w:rPr>
      </w:pPr>
      <w:r w:rsidRPr="00FF165C">
        <w:rPr>
          <w:b/>
          <w:i/>
          <w:color w:val="000000"/>
        </w:rPr>
        <w:t>АПЗ №3</w:t>
      </w:r>
      <w:r w:rsidRPr="00FF165C">
        <w:rPr>
          <w:b/>
          <w:i/>
        </w:rPr>
        <w:t xml:space="preserve"> «Виды».</w:t>
      </w:r>
    </w:p>
    <w:p w:rsidR="000A6DE5" w:rsidRPr="00FF165C" w:rsidRDefault="000A6DE5" w:rsidP="00870B5A">
      <w:pPr>
        <w:ind w:firstLine="0"/>
      </w:pPr>
      <w:r w:rsidRPr="00FF165C">
        <w:t>Содержание: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изучение методов проецирования;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анализ формы и конструкции предметов, деталей, изделий;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измерительные работы для определения размеров детали;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построение основных видов деталей.</w:t>
      </w:r>
    </w:p>
    <w:p w:rsidR="000A6DE5" w:rsidRPr="00FF165C" w:rsidRDefault="000A6DE5" w:rsidP="00870B5A">
      <w:pPr>
        <w:ind w:firstLine="0"/>
      </w:pPr>
      <w:r w:rsidRPr="00FF165C">
        <w:t>Задание:</w:t>
      </w:r>
    </w:p>
    <w:p w:rsidR="000A6DE5" w:rsidRPr="00FF165C" w:rsidRDefault="000A6DE5" w:rsidP="00D00288">
      <w:pPr>
        <w:numPr>
          <w:ilvl w:val="0"/>
          <w:numId w:val="15"/>
        </w:numPr>
      </w:pPr>
      <w:r w:rsidRPr="00FF165C">
        <w:t>по наглядной детали выполнить три основных вида, проставить размеры.</w:t>
      </w:r>
    </w:p>
    <w:p w:rsidR="000A6DE5" w:rsidRPr="00FF165C" w:rsidRDefault="000A6DE5" w:rsidP="00870B5A">
      <w:pPr>
        <w:widowControl/>
        <w:rPr>
          <w:i/>
          <w:color w:val="C00000"/>
          <w:highlight w:val="yellow"/>
        </w:rPr>
      </w:pPr>
    </w:p>
    <w:p w:rsidR="000A6DE5" w:rsidRPr="00FF165C" w:rsidRDefault="000A6DE5" w:rsidP="00870B5A">
      <w:pPr>
        <w:widowControl/>
        <w:rPr>
          <w:color w:val="000000"/>
        </w:rPr>
      </w:pPr>
      <w:r w:rsidRPr="00FF165C">
        <w:rPr>
          <w:color w:val="000000"/>
        </w:rPr>
        <w:t>Внеаудиторная самостоятельная работа обучающихся осуществляется в виде изуч</w:t>
      </w:r>
      <w:r w:rsidRPr="00FF165C">
        <w:rPr>
          <w:color w:val="000000"/>
        </w:rPr>
        <w:t>е</w:t>
      </w:r>
      <w:r w:rsidRPr="00FF165C">
        <w:rPr>
          <w:color w:val="000000"/>
        </w:rPr>
        <w:t>ния литературы и других информационных источников по соответствующему разделу с проработкой материала; выполнения домашних заданий.</w:t>
      </w:r>
    </w:p>
    <w:p w:rsidR="000A6DE5" w:rsidRDefault="000A6DE5" w:rsidP="00870B5A">
      <w:pPr>
        <w:rPr>
          <w:b/>
          <w:i/>
          <w:color w:val="000000"/>
        </w:rPr>
      </w:pPr>
    </w:p>
    <w:p w:rsidR="000A6DE5" w:rsidRPr="00FF165C" w:rsidRDefault="000A6DE5" w:rsidP="00870B5A">
      <w:pPr>
        <w:rPr>
          <w:b/>
          <w:i/>
          <w:color w:val="000000"/>
          <w:highlight w:val="yellow"/>
        </w:rPr>
      </w:pPr>
      <w:r w:rsidRPr="00FF165C">
        <w:rPr>
          <w:b/>
          <w:i/>
          <w:color w:val="000000"/>
        </w:rPr>
        <w:t>Примерные индивидуальные домашние задания (ИДЗ):</w:t>
      </w:r>
    </w:p>
    <w:p w:rsidR="000A6DE5" w:rsidRDefault="000A6DE5" w:rsidP="00870B5A">
      <w:pPr>
        <w:widowControl/>
        <w:rPr>
          <w:b/>
          <w:i/>
          <w:color w:val="000000"/>
        </w:rPr>
      </w:pPr>
    </w:p>
    <w:p w:rsidR="000A6DE5" w:rsidRPr="00FF165C" w:rsidRDefault="000A6DE5" w:rsidP="00870B5A">
      <w:pPr>
        <w:widowControl/>
        <w:rPr>
          <w:b/>
          <w:i/>
          <w:color w:val="000000"/>
        </w:rPr>
      </w:pPr>
      <w:r w:rsidRPr="00FF165C">
        <w:rPr>
          <w:b/>
          <w:i/>
          <w:color w:val="000000"/>
        </w:rPr>
        <w:t>ИДЗ №1. «Виды»</w:t>
      </w:r>
    </w:p>
    <w:p w:rsidR="000A6DE5" w:rsidRPr="00FF165C" w:rsidRDefault="000A6DE5" w:rsidP="00870B5A">
      <w:pPr>
        <w:ind w:firstLine="0"/>
      </w:pPr>
      <w:r w:rsidRPr="00FF165C">
        <w:t>Содержание: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изучение методов проецирования;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анализ формы и конструкции предметов, деталей, изделий;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измерительные работы для определения размеров детали;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построение основных видов деталей.</w:t>
      </w:r>
    </w:p>
    <w:p w:rsidR="000A6DE5" w:rsidRPr="00FF165C" w:rsidRDefault="000A6DE5" w:rsidP="00870B5A">
      <w:pPr>
        <w:ind w:firstLine="0"/>
      </w:pPr>
      <w:r w:rsidRPr="00FF165C">
        <w:t>Задание:</w:t>
      </w:r>
    </w:p>
    <w:p w:rsidR="000A6DE5" w:rsidRPr="00FF165C" w:rsidRDefault="000A6DE5" w:rsidP="00D00288">
      <w:pPr>
        <w:numPr>
          <w:ilvl w:val="0"/>
          <w:numId w:val="15"/>
        </w:numPr>
      </w:pPr>
      <w:r w:rsidRPr="00FF165C">
        <w:t>по наглядному изображению детали (по аксонометрической проекции) выполнить три основных вида, проставить размеры.</w:t>
      </w:r>
    </w:p>
    <w:p w:rsidR="000A6DE5" w:rsidRPr="00FF165C" w:rsidRDefault="000A6DE5" w:rsidP="00870B5A">
      <w:pPr>
        <w:ind w:firstLine="0"/>
      </w:pPr>
      <w:r w:rsidRPr="00FF165C">
        <w:t>Формат А3, чертежные инструменты, простые карандаши.</w:t>
      </w:r>
    </w:p>
    <w:p w:rsidR="000A6DE5" w:rsidRPr="00FF165C" w:rsidRDefault="000A6DE5" w:rsidP="00870B5A">
      <w:pPr>
        <w:widowControl/>
        <w:rPr>
          <w:b/>
          <w:i/>
          <w:color w:val="000000"/>
        </w:rPr>
      </w:pPr>
    </w:p>
    <w:p w:rsidR="000A6DE5" w:rsidRPr="00FF165C" w:rsidRDefault="000A6DE5" w:rsidP="00870B5A">
      <w:pPr>
        <w:widowControl/>
        <w:rPr>
          <w:b/>
          <w:i/>
          <w:color w:val="000000"/>
        </w:rPr>
      </w:pPr>
      <w:r w:rsidRPr="00FF165C">
        <w:rPr>
          <w:b/>
          <w:i/>
          <w:color w:val="000000"/>
        </w:rPr>
        <w:t>ИДЗ №2. «Комплексный чертеж»</w:t>
      </w:r>
    </w:p>
    <w:p w:rsidR="000A6DE5" w:rsidRPr="00FF165C" w:rsidRDefault="000A6DE5" w:rsidP="00870B5A">
      <w:pPr>
        <w:ind w:firstLine="0"/>
      </w:pPr>
      <w:r w:rsidRPr="00FF165C">
        <w:t>Содержание: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изучение методов проецирования;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анализ формы и конструкции предметов, деталей, изделий;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изучение специфики построения простых разрезов;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выработка алгоритма построения аксонометрической проекции;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построение основных видов и наглядных изображений деталей с разрезами.</w:t>
      </w:r>
    </w:p>
    <w:p w:rsidR="000A6DE5" w:rsidRPr="00FF165C" w:rsidRDefault="000A6DE5" w:rsidP="00870B5A">
      <w:pPr>
        <w:ind w:firstLine="0"/>
      </w:pPr>
      <w:r w:rsidRPr="00FF165C">
        <w:t>Задание:</w:t>
      </w:r>
    </w:p>
    <w:p w:rsidR="000A6DE5" w:rsidRPr="00FF165C" w:rsidRDefault="000A6DE5" w:rsidP="00D00288">
      <w:pPr>
        <w:numPr>
          <w:ilvl w:val="0"/>
          <w:numId w:val="15"/>
        </w:numPr>
      </w:pPr>
      <w:r w:rsidRPr="00FF165C">
        <w:t>по 2-м видам детали построить третий вид, выполнить необходимые разрезы и а</w:t>
      </w:r>
      <w:r w:rsidRPr="00FF165C">
        <w:t>к</w:t>
      </w:r>
      <w:r w:rsidRPr="00FF165C">
        <w:t>сонометрическую проекцию с вырезом ¼ части;</w:t>
      </w:r>
    </w:p>
    <w:p w:rsidR="000A6DE5" w:rsidRPr="00FF165C" w:rsidRDefault="000A6DE5" w:rsidP="00D00288">
      <w:pPr>
        <w:numPr>
          <w:ilvl w:val="0"/>
          <w:numId w:val="15"/>
        </w:numPr>
      </w:pPr>
      <w:r w:rsidRPr="00FF165C">
        <w:t>оформить аксонометрическую проекцию одним из способов оттенения.</w:t>
      </w:r>
    </w:p>
    <w:p w:rsidR="000A6DE5" w:rsidRPr="00FF165C" w:rsidRDefault="000A6DE5" w:rsidP="00870B5A">
      <w:pPr>
        <w:ind w:firstLine="0"/>
      </w:pPr>
      <w:r w:rsidRPr="00FF165C">
        <w:t>Формат А3, чертежные инструменты, гелевая ручка (линер), цветные графические мат</w:t>
      </w:r>
      <w:r w:rsidRPr="00FF165C">
        <w:t>е</w:t>
      </w:r>
      <w:r w:rsidRPr="00FF165C">
        <w:t>риалы.</w:t>
      </w:r>
    </w:p>
    <w:p w:rsidR="000A6DE5" w:rsidRDefault="000A6DE5" w:rsidP="00870B5A">
      <w:pPr>
        <w:widowControl/>
        <w:rPr>
          <w:b/>
          <w:i/>
          <w:color w:val="000000"/>
        </w:rPr>
      </w:pPr>
    </w:p>
    <w:p w:rsidR="000A6DE5" w:rsidRPr="00FF165C" w:rsidRDefault="000A6DE5" w:rsidP="00870B5A">
      <w:pPr>
        <w:widowControl/>
        <w:rPr>
          <w:b/>
          <w:i/>
          <w:color w:val="000000"/>
        </w:rPr>
      </w:pPr>
      <w:r w:rsidRPr="00FF165C">
        <w:rPr>
          <w:b/>
          <w:i/>
          <w:color w:val="000000"/>
        </w:rPr>
        <w:t>ИДЗ №3. «Сложные разрезы»</w:t>
      </w:r>
    </w:p>
    <w:p w:rsidR="000A6DE5" w:rsidRPr="00FF165C" w:rsidRDefault="000A6DE5" w:rsidP="00870B5A">
      <w:pPr>
        <w:ind w:firstLine="0"/>
      </w:pPr>
      <w:r w:rsidRPr="00FF165C">
        <w:t>Содержание: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анализ формы и конструкции предметов, деталей, изделий;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определение типа сложного разреза и положения секущих плоскостей;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особенности обозначения сложных разрезов.</w:t>
      </w:r>
    </w:p>
    <w:p w:rsidR="000A6DE5" w:rsidRPr="00FF165C" w:rsidRDefault="000A6DE5" w:rsidP="00870B5A">
      <w:pPr>
        <w:ind w:firstLine="0"/>
      </w:pPr>
      <w:r w:rsidRPr="00FF165C">
        <w:t>Задание:</w:t>
      </w:r>
    </w:p>
    <w:p w:rsidR="000A6DE5" w:rsidRPr="00FF165C" w:rsidRDefault="000A6DE5" w:rsidP="00D00288">
      <w:pPr>
        <w:widowControl/>
        <w:numPr>
          <w:ilvl w:val="0"/>
          <w:numId w:val="16"/>
        </w:numPr>
        <w:rPr>
          <w:b/>
          <w:i/>
          <w:color w:val="000000"/>
        </w:rPr>
      </w:pPr>
      <w:r w:rsidRPr="00FF165C">
        <w:t>выполнить сложные разрезы: построить ступенчатый и ломаный разрез.</w:t>
      </w:r>
    </w:p>
    <w:p w:rsidR="000A6DE5" w:rsidRPr="00FF165C" w:rsidRDefault="000A6DE5" w:rsidP="00870B5A">
      <w:pPr>
        <w:ind w:firstLine="0"/>
      </w:pPr>
      <w:r w:rsidRPr="00FF165C">
        <w:t>Формат А3, чертежные инструменты, простые карандаши.</w:t>
      </w:r>
    </w:p>
    <w:p w:rsidR="000A6DE5" w:rsidRDefault="000A6DE5" w:rsidP="00870B5A">
      <w:pPr>
        <w:widowControl/>
        <w:rPr>
          <w:b/>
          <w:i/>
          <w:color w:val="000000"/>
        </w:rPr>
      </w:pPr>
    </w:p>
    <w:p w:rsidR="000A6DE5" w:rsidRPr="00FF165C" w:rsidRDefault="000A6DE5" w:rsidP="00870B5A">
      <w:pPr>
        <w:widowControl/>
        <w:rPr>
          <w:b/>
          <w:i/>
          <w:color w:val="000000"/>
        </w:rPr>
      </w:pPr>
      <w:r w:rsidRPr="00FF165C">
        <w:rPr>
          <w:b/>
          <w:i/>
          <w:color w:val="000000"/>
        </w:rPr>
        <w:t>ИДЗ №4. «Сечения»</w:t>
      </w:r>
    </w:p>
    <w:p w:rsidR="000A6DE5" w:rsidRPr="00FF165C" w:rsidRDefault="000A6DE5" w:rsidP="00870B5A">
      <w:pPr>
        <w:ind w:firstLine="0"/>
      </w:pPr>
      <w:r w:rsidRPr="00FF165C">
        <w:t>Содержание: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анализ формы и конструкции предметов, деталей, изделий;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определение типа сечения и его положения на чертеже;</w:t>
      </w:r>
    </w:p>
    <w:p w:rsidR="000A6DE5" w:rsidRPr="00FF165C" w:rsidRDefault="000A6DE5" w:rsidP="00D00288">
      <w:pPr>
        <w:numPr>
          <w:ilvl w:val="0"/>
          <w:numId w:val="14"/>
        </w:numPr>
      </w:pPr>
      <w:r w:rsidRPr="00FF165C">
        <w:t>особенности обозначения и расположения сечений.</w:t>
      </w:r>
    </w:p>
    <w:p w:rsidR="000A6DE5" w:rsidRPr="00FF165C" w:rsidRDefault="000A6DE5" w:rsidP="00870B5A">
      <w:pPr>
        <w:ind w:firstLine="0"/>
      </w:pPr>
      <w:r w:rsidRPr="00FF165C">
        <w:t>Задание:</w:t>
      </w:r>
    </w:p>
    <w:p w:rsidR="000A6DE5" w:rsidRPr="00FF165C" w:rsidRDefault="000A6DE5" w:rsidP="00D00288">
      <w:pPr>
        <w:numPr>
          <w:ilvl w:val="0"/>
          <w:numId w:val="17"/>
        </w:numPr>
      </w:pPr>
      <w:r w:rsidRPr="00FF165C">
        <w:t xml:space="preserve">выполнить вынесенные сечения: по наглядному изображению детали построить ее главный вид и сечения (образец 3): на продолжении следа секущей плоскости; в проекционной связи; на свободном поле чертежа. </w:t>
      </w:r>
    </w:p>
    <w:p w:rsidR="000A6DE5" w:rsidRPr="00FF165C" w:rsidRDefault="000A6DE5" w:rsidP="00870B5A">
      <w:pPr>
        <w:ind w:firstLine="0"/>
      </w:pPr>
      <w:r w:rsidRPr="00FF165C">
        <w:t>Формат А3, чертежные инструменты, простые карандаши.</w:t>
      </w:r>
    </w:p>
    <w:p w:rsidR="000A6DE5" w:rsidRDefault="000A6DE5" w:rsidP="00870B5A">
      <w:pPr>
        <w:widowControl/>
        <w:rPr>
          <w:b/>
          <w:i/>
          <w:color w:val="000000"/>
        </w:rPr>
      </w:pPr>
    </w:p>
    <w:p w:rsidR="000A6DE5" w:rsidRPr="00FF165C" w:rsidRDefault="000A6DE5" w:rsidP="00870B5A">
      <w:pPr>
        <w:rPr>
          <w:b/>
          <w:i/>
          <w:color w:val="000000"/>
          <w:highlight w:val="yellow"/>
        </w:rPr>
      </w:pPr>
      <w:r>
        <w:rPr>
          <w:b/>
          <w:i/>
          <w:color w:val="000000"/>
        </w:rPr>
        <w:t>Примерные вопросы промежуточных тестов</w:t>
      </w:r>
      <w:r w:rsidRPr="00FF165C">
        <w:rPr>
          <w:b/>
          <w:i/>
          <w:color w:val="000000"/>
        </w:rPr>
        <w:t>:</w:t>
      </w:r>
    </w:p>
    <w:p w:rsidR="000A6DE5" w:rsidRPr="00B741C6" w:rsidRDefault="000A6DE5" w:rsidP="00870B5A">
      <w:pPr>
        <w:ind w:firstLine="0"/>
        <w:rPr>
          <w:b/>
          <w:color w:val="000000"/>
        </w:rPr>
      </w:pPr>
      <w:r w:rsidRPr="00B741C6">
        <w:rPr>
          <w:b/>
          <w:color w:val="000000"/>
        </w:rPr>
        <w:t>Могут ли пересекаться на чертежах размерные линии:</w:t>
      </w:r>
    </w:p>
    <w:p w:rsidR="000A6DE5" w:rsidRPr="00B741C6" w:rsidRDefault="000A6DE5" w:rsidP="00870B5A">
      <w:pPr>
        <w:rPr>
          <w:color w:val="000000"/>
        </w:rPr>
      </w:pPr>
      <w:r w:rsidRPr="00B741C6">
        <w:rPr>
          <w:color w:val="000000"/>
        </w:rPr>
        <w:t>а) да</w:t>
      </w:r>
    </w:p>
    <w:p w:rsidR="000A6DE5" w:rsidRPr="00B741C6" w:rsidRDefault="000A6DE5" w:rsidP="00870B5A">
      <w:pPr>
        <w:rPr>
          <w:color w:val="000000"/>
        </w:rPr>
      </w:pPr>
      <w:r w:rsidRPr="00B741C6">
        <w:rPr>
          <w:color w:val="000000"/>
        </w:rPr>
        <w:t>б) нет</w:t>
      </w:r>
    </w:p>
    <w:p w:rsidR="000A6DE5" w:rsidRPr="00B741C6" w:rsidRDefault="000A6DE5" w:rsidP="00870B5A">
      <w:pPr>
        <w:rPr>
          <w:color w:val="000000"/>
        </w:rPr>
      </w:pPr>
      <w:r w:rsidRPr="00B741C6">
        <w:rPr>
          <w:color w:val="000000"/>
        </w:rPr>
        <w:t>в) иногда, при необходимости.</w:t>
      </w:r>
    </w:p>
    <w:p w:rsidR="000A6DE5" w:rsidRPr="000C6BF8" w:rsidRDefault="000A6DE5" w:rsidP="00870B5A">
      <w:pPr>
        <w:rPr>
          <w:color w:val="000000"/>
        </w:rPr>
      </w:pPr>
      <w:r w:rsidRPr="00B741C6">
        <w:rPr>
          <w:color w:val="000000"/>
        </w:rPr>
        <w:t>г) размерные линии на чертежах не указывают</w:t>
      </w:r>
    </w:p>
    <w:p w:rsidR="000A6DE5" w:rsidRDefault="000A6DE5" w:rsidP="00870B5A">
      <w:pPr>
        <w:ind w:firstLine="0"/>
        <w:rPr>
          <w:b/>
          <w:color w:val="000000"/>
        </w:rPr>
      </w:pPr>
    </w:p>
    <w:p w:rsidR="000A6DE5" w:rsidRDefault="000A6DE5" w:rsidP="00870B5A">
      <w:pPr>
        <w:ind w:firstLine="0"/>
        <w:rPr>
          <w:b/>
          <w:color w:val="000000"/>
        </w:rPr>
      </w:pPr>
    </w:p>
    <w:p w:rsidR="000A6DE5" w:rsidRDefault="000A6DE5" w:rsidP="00870B5A">
      <w:pPr>
        <w:ind w:firstLine="0"/>
        <w:rPr>
          <w:b/>
          <w:color w:val="000000"/>
        </w:rPr>
      </w:pPr>
    </w:p>
    <w:p w:rsidR="000A6DE5" w:rsidRDefault="000A6DE5" w:rsidP="00870B5A">
      <w:pPr>
        <w:ind w:firstLine="0"/>
        <w:rPr>
          <w:b/>
          <w:color w:val="000000"/>
        </w:rPr>
      </w:pPr>
    </w:p>
    <w:p w:rsidR="000A6DE5" w:rsidRDefault="000A6DE5" w:rsidP="00870B5A">
      <w:pPr>
        <w:ind w:firstLine="0"/>
        <w:rPr>
          <w:b/>
          <w:color w:val="000000"/>
        </w:rPr>
      </w:pPr>
    </w:p>
    <w:p w:rsidR="000A6DE5" w:rsidRPr="00B741C6" w:rsidRDefault="000A6DE5" w:rsidP="00870B5A">
      <w:pPr>
        <w:ind w:firstLine="0"/>
        <w:rPr>
          <w:b/>
          <w:color w:val="000000"/>
        </w:rPr>
      </w:pPr>
      <w:r w:rsidRPr="00B741C6">
        <w:rPr>
          <w:b/>
          <w:color w:val="000000"/>
        </w:rPr>
        <w:t>Определите внешнее сопряжение: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0A6DE5" w:rsidRPr="00B741C6" w:rsidTr="00D00288">
        <w:tc>
          <w:tcPr>
            <w:tcW w:w="2392" w:type="dxa"/>
          </w:tcPr>
          <w:p w:rsidR="000A6DE5" w:rsidRPr="00B741C6" w:rsidRDefault="000A6DE5" w:rsidP="00D00288">
            <w:pPr>
              <w:rPr>
                <w:color w:val="000000"/>
              </w:rPr>
            </w:pPr>
            <w:r>
              <w:rPr>
                <w:noProof/>
              </w:rPr>
              <w:pict>
                <v:group id="_x0000_s1027" style="position:absolute;left:0;text-align:left;margin-left:23pt;margin-top:.2pt;width:426pt;height:79.5pt;z-index:251656704" coordorigin="2161,7323" coordsize="8520,1590">
                  <v:shape id="Рисунок 3" o:spid="_x0000_s1028" type="#_x0000_t75" alt="https://studfiles.net/html/2706/5/html_Jw33xNFfdu.e4VL/img-0zxpJr.jpg" style="position:absolute;left:7029;top:7402;width:1253;height:1511;visibility:visible">
                    <v:imagedata r:id="rId11" o:title="" cropleft="22645f" cropright="22525f"/>
                  </v:shape>
                  <v:shape id="Рисунок 3" o:spid="_x0000_s1029" type="#_x0000_t75" alt="https://studfiles.net/html/2706/5/html_Jw33xNFfdu.e4VL/img-0zxpJr.jpg" style="position:absolute;left:2161;top:7323;width:1345;height:1590;visibility:visible">
                    <v:imagedata r:id="rId11" o:title="" cropright="44749f"/>
                  </v:shape>
                  <v:shape id="Рисунок 2" o:spid="_x0000_s1030" type="#_x0000_t75" alt="https://studfiles.net/html/2706/5/html_Jw33xNFfdu.e4VL/img-LjoG5H.jpg" style="position:absolute;left:4392;top:7385;width:1490;height:1489;visibility:visible">
                    <v:imagedata r:id="rId12" o:title="" croptop="6478f" cropbottom=".125" cropleft="25079f" cropright="21951f"/>
                  </v:shape>
                  <v:shape id="_x0000_s1031" type="#_x0000_t75" style="position:absolute;left:9387;top:7362;width:1294;height:1551">
                    <v:imagedata r:id="rId13" o:title="" cropbottom="60848f" cropleft="3441f" cropright="59329f" grayscale="t"/>
                  </v:shape>
                </v:group>
              </w:pict>
            </w:r>
          </w:p>
          <w:p w:rsidR="000A6DE5" w:rsidRPr="00B741C6" w:rsidRDefault="000A6DE5" w:rsidP="00D00288">
            <w:pPr>
              <w:rPr>
                <w:color w:val="000000"/>
              </w:rPr>
            </w:pPr>
          </w:p>
          <w:p w:rsidR="000A6DE5" w:rsidRPr="00B741C6" w:rsidRDefault="000A6DE5" w:rsidP="00D00288">
            <w:pPr>
              <w:rPr>
                <w:color w:val="000000"/>
              </w:rPr>
            </w:pPr>
          </w:p>
          <w:p w:rsidR="000A6DE5" w:rsidRPr="00B741C6" w:rsidRDefault="000A6DE5" w:rsidP="00D00288">
            <w:pPr>
              <w:rPr>
                <w:color w:val="000000"/>
              </w:rPr>
            </w:pPr>
          </w:p>
          <w:p w:rsidR="000A6DE5" w:rsidRPr="00B741C6" w:rsidRDefault="000A6DE5" w:rsidP="00D00288">
            <w:pPr>
              <w:rPr>
                <w:color w:val="000000"/>
              </w:rPr>
            </w:pPr>
          </w:p>
          <w:p w:rsidR="000A6DE5" w:rsidRPr="00B741C6" w:rsidRDefault="000A6DE5" w:rsidP="00D00288">
            <w:pPr>
              <w:rPr>
                <w:color w:val="000000"/>
              </w:rPr>
            </w:pPr>
          </w:p>
        </w:tc>
        <w:tc>
          <w:tcPr>
            <w:tcW w:w="2393" w:type="dxa"/>
          </w:tcPr>
          <w:p w:rsidR="000A6DE5" w:rsidRPr="00B741C6" w:rsidRDefault="000A6DE5" w:rsidP="00D00288">
            <w:pPr>
              <w:rPr>
                <w:color w:val="000000"/>
              </w:rPr>
            </w:pPr>
          </w:p>
        </w:tc>
        <w:tc>
          <w:tcPr>
            <w:tcW w:w="2393" w:type="dxa"/>
          </w:tcPr>
          <w:p w:rsidR="000A6DE5" w:rsidRPr="00B741C6" w:rsidRDefault="000A6DE5" w:rsidP="00D00288">
            <w:pPr>
              <w:rPr>
                <w:color w:val="000000"/>
              </w:rPr>
            </w:pPr>
          </w:p>
        </w:tc>
        <w:tc>
          <w:tcPr>
            <w:tcW w:w="2393" w:type="dxa"/>
          </w:tcPr>
          <w:p w:rsidR="000A6DE5" w:rsidRPr="00B741C6" w:rsidRDefault="000A6DE5" w:rsidP="00D00288">
            <w:pPr>
              <w:rPr>
                <w:color w:val="000000"/>
              </w:rPr>
            </w:pPr>
          </w:p>
        </w:tc>
      </w:tr>
      <w:tr w:rsidR="000A6DE5" w:rsidRPr="00B741C6" w:rsidTr="00D00288">
        <w:tc>
          <w:tcPr>
            <w:tcW w:w="2392" w:type="dxa"/>
            <w:tcBorders>
              <w:left w:val="nil"/>
              <w:bottom w:val="nil"/>
              <w:right w:val="nil"/>
            </w:tcBorders>
          </w:tcPr>
          <w:p w:rsidR="000A6DE5" w:rsidRPr="00B741C6" w:rsidRDefault="000A6DE5" w:rsidP="00D00288">
            <w:pPr>
              <w:jc w:val="center"/>
              <w:rPr>
                <w:color w:val="000000"/>
              </w:rPr>
            </w:pPr>
            <w:r w:rsidRPr="00B741C6">
              <w:rPr>
                <w:color w:val="000000"/>
              </w:rPr>
              <w:t>а)</w:t>
            </w: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</w:tcPr>
          <w:p w:rsidR="000A6DE5" w:rsidRPr="00B741C6" w:rsidRDefault="000A6DE5" w:rsidP="00D00288">
            <w:pPr>
              <w:jc w:val="center"/>
              <w:rPr>
                <w:color w:val="000000"/>
              </w:rPr>
            </w:pPr>
            <w:r w:rsidRPr="00B741C6">
              <w:rPr>
                <w:color w:val="000000"/>
              </w:rPr>
              <w:t>б)</w:t>
            </w: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</w:tcPr>
          <w:p w:rsidR="000A6DE5" w:rsidRPr="00B741C6" w:rsidRDefault="000A6DE5" w:rsidP="00D00288">
            <w:pPr>
              <w:jc w:val="center"/>
              <w:rPr>
                <w:color w:val="000000"/>
              </w:rPr>
            </w:pPr>
            <w:r w:rsidRPr="00B741C6">
              <w:rPr>
                <w:color w:val="000000"/>
              </w:rPr>
              <w:t>в)</w:t>
            </w:r>
          </w:p>
        </w:tc>
        <w:tc>
          <w:tcPr>
            <w:tcW w:w="2393" w:type="dxa"/>
            <w:tcBorders>
              <w:left w:val="nil"/>
              <w:bottom w:val="nil"/>
              <w:right w:val="nil"/>
            </w:tcBorders>
          </w:tcPr>
          <w:p w:rsidR="000A6DE5" w:rsidRPr="00B741C6" w:rsidRDefault="000A6DE5" w:rsidP="00D00288">
            <w:pPr>
              <w:jc w:val="center"/>
              <w:rPr>
                <w:color w:val="000000"/>
              </w:rPr>
            </w:pPr>
            <w:r w:rsidRPr="00B741C6">
              <w:rPr>
                <w:color w:val="000000"/>
              </w:rPr>
              <w:t>г)</w:t>
            </w:r>
          </w:p>
        </w:tc>
      </w:tr>
    </w:tbl>
    <w:p w:rsidR="000A6DE5" w:rsidRPr="00A04D42" w:rsidRDefault="000A6DE5" w:rsidP="00870B5A">
      <w:pPr>
        <w:ind w:firstLine="0"/>
        <w:rPr>
          <w:b/>
        </w:rPr>
      </w:pPr>
      <w:r w:rsidRPr="00A04D42">
        <w:rPr>
          <w:b/>
        </w:rPr>
        <w:t>Верно ли утверждение «</w:t>
      </w:r>
      <w:r>
        <w:rPr>
          <w:b/>
        </w:rPr>
        <w:t>…</w:t>
      </w:r>
      <w:r w:rsidRPr="00A04D42">
        <w:rPr>
          <w:b/>
        </w:rPr>
        <w:t>в разрезе показывают только ту часть детали, которая п</w:t>
      </w:r>
      <w:r w:rsidRPr="00A04D42">
        <w:rPr>
          <w:b/>
        </w:rPr>
        <w:t>о</w:t>
      </w:r>
      <w:r w:rsidRPr="00A04D42">
        <w:rPr>
          <w:b/>
        </w:rPr>
        <w:t xml:space="preserve">пала </w:t>
      </w:r>
      <w:r>
        <w:rPr>
          <w:b/>
        </w:rPr>
        <w:t xml:space="preserve">непосредственно </w:t>
      </w:r>
      <w:r w:rsidRPr="00A04D42">
        <w:rPr>
          <w:b/>
        </w:rPr>
        <w:t>в секущую плоскость»:</w:t>
      </w:r>
    </w:p>
    <w:p w:rsidR="000A6DE5" w:rsidRDefault="000A6DE5" w:rsidP="00870B5A">
      <w:r>
        <w:t>а) верно;</w:t>
      </w:r>
    </w:p>
    <w:p w:rsidR="000A6DE5" w:rsidRDefault="000A6DE5" w:rsidP="00870B5A">
      <w:r>
        <w:t>б) неверно.</w:t>
      </w:r>
    </w:p>
    <w:p w:rsidR="000A6DE5" w:rsidRPr="003958B4" w:rsidRDefault="000A6DE5" w:rsidP="00870B5A">
      <w:pPr>
        <w:ind w:firstLine="0"/>
        <w:rPr>
          <w:b/>
        </w:rPr>
      </w:pPr>
      <w:r>
        <w:rPr>
          <w:b/>
        </w:rPr>
        <w:t xml:space="preserve">Проанализируйте изображение, сопоставьте чертеж с наглядным изображением. </w:t>
      </w:r>
      <w:r w:rsidRPr="003958B4">
        <w:rPr>
          <w:b/>
        </w:rPr>
        <w:t xml:space="preserve">На каком чертеже </w:t>
      </w:r>
      <w:r>
        <w:rPr>
          <w:b/>
        </w:rPr>
        <w:t>разрез</w:t>
      </w:r>
      <w:r w:rsidRPr="003958B4">
        <w:rPr>
          <w:b/>
        </w:rPr>
        <w:t xml:space="preserve"> соответствует наглядному из</w:t>
      </w:r>
      <w:r w:rsidRPr="003958B4">
        <w:rPr>
          <w:b/>
        </w:rPr>
        <w:t>о</w:t>
      </w:r>
      <w:r w:rsidRPr="003958B4">
        <w:rPr>
          <w:b/>
        </w:rPr>
        <w:t>бражению детали:</w:t>
      </w:r>
    </w:p>
    <w:p w:rsidR="000A6DE5" w:rsidRDefault="000A6DE5" w:rsidP="00870B5A">
      <w:r>
        <w:rPr>
          <w:noProof/>
        </w:rPr>
        <w:pict>
          <v:group id="Группа 78" o:spid="_x0000_s1032" style="position:absolute;left:0;text-align:left;margin-left:-5.45pt;margin-top:8pt;width:458pt;height:127.4pt;z-index:251657728" coordsize="5816600,1617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">
            <v:shape id="Рисунок 12" o:spid="_x0000_s1033" type="#_x0000_t75" style="position:absolute;top:127000;width:1076960;height:10668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5HRbBAAAA2wAAAA8AAABkcnMvZG93bnJldi54bWxET0uLwjAQvgv+hzCCN019INI1igqCuiBY&#10;97K3oZltq82kNNHWf78RBG/z8T1nsWpNKR5Uu8KygtEwAkGcWl1wpuDnshvMQTiPrLG0TAqe5GC1&#10;7HYWGGvb8Jkeic9ECGEXo4Lc+yqW0qU5GXRDWxEH7s/WBn2AdSZ1jU0IN6UcR9FMGiw4NORY0Tan&#10;9JbcjYLTczdN6LRtrt+b2fH3fEh40hZK9Xvt+guEp9Z/xG/3Xof5Y3j9Eg6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5HRbBAAAA2wAAAA8AAAAAAAAAAAAAAAAAnwIA&#10;AGRycy9kb3ducmV2LnhtbFBLBQYAAAAABAAEAPcAAACNAwAAAAA=&#10;">
              <v:imagedata r:id="rId14" o:title="" croptop="42638f" cropbottom="790f" cropleft="31251f" cropright="19755f"/>
              <v:path arrowok="t"/>
            </v:shape>
            <v:rect id="Прямоугольник 36" o:spid="_x0000_s1034" style="position:absolute;left:2783840;top:1275080;width:381000;height:3429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158MA&#10;AADbAAAADwAAAGRycy9kb3ducmV2LnhtbESPT2sCMRTE7wW/Q3hCbzXbCiJbo1hBavEg9c/9NXnu&#10;Lm5eliTurt/eCEKPw8z8hpkteluLlnyoHCt4H2UgiLUzFRcKjof12xREiMgGa8ek4EYBFvPBywxz&#10;4zr+pXYfC5EgHHJUUMbY5FIGXZLFMHINcfLOzluMSfpCGo9dgttafmTZRFqsOC2U2NCqJH3ZX62C&#10;kzt/dVb/8U9721XX763XerpV6nXYLz9BROrjf/jZ3hgF4wk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R158MAAADbAAAADwAAAAAAAAAAAAAAAACYAgAAZHJzL2Rv&#10;d25yZXYueG1sUEsFBgAAAAAEAAQA9QAAAIgDAAAAAA==&#10;" filled="f" stroked="f" strokeweight="1pt">
              <v:textbox>
                <w:txbxContent>
                  <w:p w:rsidR="000A6DE5" w:rsidRPr="00B3326E" w:rsidRDefault="000A6DE5" w:rsidP="00870B5A">
                    <w:pPr>
                      <w:jc w:val="center"/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</w:pPr>
                    <w:r w:rsidRPr="00B3326E"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  <w:t>б)</w:t>
                    </w:r>
                  </w:p>
                </w:txbxContent>
              </v:textbox>
            </v:rect>
            <v:rect id="Прямоугольник 37" o:spid="_x0000_s1035" style="position:absolute;left:3982720;top:1270000;width:381000;height:3429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QfMMA&#10;AADbAAAADwAAAGRycy9kb3ducmV2LnhtbESPQWsCMRSE74L/IbxCb5ptC62sRqkFUfFQ1Pb+TJ67&#10;SzcvSxJ313/fCILHYWa+YWaL3taiJR8qxwpexhkIYu1MxYWCn+NqNAERIrLB2jEpuFKAxXw4mGFu&#10;XMd7ag+xEAnCIUcFZYxNLmXQJVkMY9cQJ+/svMWYpC+k8dgluK3la5a9S4sVp4USG/oqSf8dLlbB&#10;rzsvO6tPvG2v39VlvfNaT3ZKPT/1n1MQkfr4CN/bG6Pg7QN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jQfMMAAADbAAAADwAAAAAAAAAAAAAAAACYAgAAZHJzL2Rv&#10;d25yZXYueG1sUEsFBgAAAAAEAAQA9QAAAIgDAAAAAA==&#10;" filled="f" stroked="f" strokeweight="1pt">
              <v:textbox>
                <w:txbxContent>
                  <w:p w:rsidR="000A6DE5" w:rsidRPr="00B3326E" w:rsidRDefault="000A6DE5" w:rsidP="00870B5A">
                    <w:pPr>
                      <w:jc w:val="center"/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</w:pPr>
                    <w:r w:rsidRPr="00B3326E"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  <w:t>в)</w:t>
                    </w:r>
                  </w:p>
                </w:txbxContent>
              </v:textbox>
            </v:rect>
            <v:rect id="Прямоугольник 38" o:spid="_x0000_s1036" style="position:absolute;left:5207000;top:1270000;width:381000;height:3429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EDr8A&#10;AADbAAAADwAAAGRycy9kb3ducmV2LnhtbERPz2vCMBS+D/wfwhO8zXQTRDqjbIJM8SDW7f6WPNuy&#10;5qUksa3/vTkIHj++38v1YBvRkQ+1YwVv0wwEsXam5lLBz3n7ugARIrLBxjEpuFGA9Wr0ssTcuJ5P&#10;1BWxFCmEQ44KqhjbXMqgK7IYpq4lTtzFeYsxQV9K47FP4baR71k2lxZrTg0VtrSpSP8XV6vg112+&#10;eqv/eN/djvX1++C1XhyUmoyHzw8QkYb4FD/cO6Ngl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F0QOvwAAANsAAAAPAAAAAAAAAAAAAAAAAJgCAABkcnMvZG93bnJl&#10;di54bWxQSwUGAAAAAAQABAD1AAAAhAMAAAAA&#10;" filled="f" stroked="f" strokeweight="1pt">
              <v:textbox>
                <w:txbxContent>
                  <w:p w:rsidR="000A6DE5" w:rsidRPr="00B3326E" w:rsidRDefault="000A6DE5" w:rsidP="00870B5A">
                    <w:pPr>
                      <w:jc w:val="center"/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</w:pPr>
                    <w:r w:rsidRPr="00B3326E"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  <w:t>г)</w:t>
                    </w:r>
                  </w:p>
                </w:txbxContent>
              </v:textbox>
            </v:rect>
            <v:shape id="Рисунок 59" o:spid="_x0000_s1037" type="#_x0000_t75" style="position:absolute;left:2514600;top:30480;width:863600;height:12528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w1WbBAAAA2wAAAA8AAABkcnMvZG93bnJldi54bWxEj9FqAjEURN8L/kO4gm81a0Gpq1FUUKQv&#10;pasfcNlcN8HNzZqkuv59Uyj0cZiZM8xy3btW3ClE61nBZFyAIK69ttwoOJ/2r+8gYkLW2HomBU+K&#10;sF4NXpZYav/gL7pXqREZwrFEBSalrpQy1oYcxrHviLN38cFhyjI0Ugd8ZLhr5VtRzKRDy3nBYEc7&#10;Q/W1+nYKPm6fM2mmYbu1c9PSnm04NJVSo2G/WYBI1Kf/8F/7qBVM5/D7Jf8A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w1WbBAAAA2wAAAA8AAAAAAAAAAAAAAAAAnwIA&#10;AGRycy9kb3ducmV2LnhtbFBLBQYAAAAABAAEAPcAAACNAwAAAAA=&#10;">
              <v:imagedata r:id="rId15" o:title=""/>
              <v:path arrowok="t"/>
            </v:shape>
            <v:shape id="Рисунок 65" o:spid="_x0000_s1038" type="#_x0000_t75" style="position:absolute;left:4968240;width:848360;height:12649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s9TDAAAA2wAAAA8AAABkcnMvZG93bnJldi54bWxEj09rAjEUxO+C3yE8oTfN+m8pW6OIpeit&#10;aC3i7bF53SxuXpYk1fXbN4LQ4zAzv2EWq8424ko+1I4VjEcZCOLS6ZorBcevj+EriBCRNTaOScGd&#10;AqyW/d4CC+1uvKfrIVYiQTgUqMDE2BZShtKQxTByLXHyfpy3GJP0ldQebwluGznJslxarDktGGxp&#10;Y6i8HH6tgma2vb9P52j4uD3v/enC35/5VKmXQbd+AxGpi//hZ3unFeRzeHxJP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Gz1MMAAADbAAAADwAAAAAAAAAAAAAAAACf&#10;AgAAZHJzL2Rvd25yZXYueG1sUEsFBgAAAAAEAAQA9wAAAI8DAAAAAA==&#10;">
              <v:imagedata r:id="rId16" o:title=""/>
              <v:path arrowok="t"/>
            </v:shape>
            <v:shape id="Рисунок 72" o:spid="_x0000_s1039" type="#_x0000_t75" style="position:absolute;left:3754120;width:838200;height:12852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NN4TBAAAA2wAAAA8AAABkcnMvZG93bnJldi54bWxEj0GLwjAUhO8L/ofwBG9rqgeVahSpiIKH&#10;pSp4fTTPtti8lCbW6q/fCILHYWa+YRarzlSipcaVlhWMhhEI4szqknMF59P2dwbCeWSNlWVS8CQH&#10;q2XvZ4Gxtg9OqT36XAQIuxgVFN7XsZQuK8igG9qaOHhX2xj0QTa51A0+AtxUchxFE2mw5LBQYE1J&#10;QdnteDcKuPXJ/rq5pLL6a8vd4dXpZJYqNeh36zkIT53/hj/tvVYwHcP7S/g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NN4TBAAAA2wAAAA8AAAAAAAAAAAAAAAAAnwIA&#10;AGRycy9kb3ducmV2LnhtbFBLBQYAAAAABAAEAPcAAACNAwAAAAA=&#10;">
              <v:imagedata r:id="rId17" o:title=""/>
              <v:path arrowok="t"/>
            </v:shape>
            <v:shape id="Рисунок 76" o:spid="_x0000_s1040" type="#_x0000_t75" style="position:absolute;left:1351280;top:15240;width:878840;height:12852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AZXDAAAA2wAAAA8AAABkcnMvZG93bnJldi54bWxEj09rwkAUxO9Cv8PyCt50Y5Eo0VWkVPDU&#10;1r/nR/aZrGbfhuw2id++Wyh4HGbmN8xy3dtKtNR441jBZJyAIM6dNlwoOB23ozkIH5A1Vo5JwYM8&#10;rFcvgyVm2nW8p/YQChEh7DNUUIZQZ1L6vCSLfuxq4uhdXWMxRNkUUjfYRbit5FuSpNKi4bhQYk3v&#10;JeX3w49V8HmTX2aXdzOzTS/fH9PHuQ37s1LD136zABGoD8/wf3unFcxS+PsSf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IBlcMAAADbAAAADwAAAAAAAAAAAAAAAACf&#10;AgAAZHJzL2Rvd25yZXYueG1sUEsFBgAAAAAEAAQA9wAAAI8DAAAAAA==&#10;">
              <v:imagedata r:id="rId18" o:title=""/>
              <v:path arrowok="t"/>
            </v:shape>
            <v:rect id="Прямоугольник 77" o:spid="_x0000_s1041" style="position:absolute;left:1584960;top:1259840;width:381000;height:3429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pvMMA&#10;AADbAAAADwAAAGRycy9kb3ducmV2LnhtbESPT2sCMRTE7wW/Q3hCbzXbHlS2RrGC1OJB6p/7a/Lc&#10;Xdy8LEncXb+9EYQeh5n5DTNb9LYWLflQOVbwPspAEGtnKi4UHA/rtymIEJEN1o5JwY0CLOaDlxnm&#10;xnX8S+0+FiJBOOSooIyxyaUMuiSLYeQa4uSdnbcYk/SFNB67BLe1/MiysbRYcVoosaFVSfqyv1oF&#10;J3f+6qz+45/2tquu31uv9XSr1OuwX36CiNTH//CzvTEKJhN4fE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pvMMAAADbAAAADwAAAAAAAAAAAAAAAACYAgAAZHJzL2Rv&#10;d25yZXYueG1sUEsFBgAAAAAEAAQA9QAAAIgDAAAAAA==&#10;" filled="f" stroked="f" strokeweight="1pt">
              <v:textbox>
                <w:txbxContent>
                  <w:p w:rsidR="000A6DE5" w:rsidRPr="00B3326E" w:rsidRDefault="000A6DE5" w:rsidP="00870B5A">
                    <w:pPr>
                      <w:jc w:val="center"/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</w:pPr>
                    <w:r w:rsidRPr="00B3326E">
                      <w:rPr>
                        <w:rFonts w:ascii="Arial" w:hAnsi="Arial" w:cs="Arial"/>
                        <w:i/>
                        <w:color w:val="000000"/>
                        <w:szCs w:val="28"/>
                      </w:rPr>
                      <w:t>а)</w:t>
                    </w:r>
                  </w:p>
                </w:txbxContent>
              </v:textbox>
            </v:rect>
          </v:group>
        </w:pict>
      </w:r>
    </w:p>
    <w:p w:rsidR="000A6DE5" w:rsidRDefault="000A6DE5" w:rsidP="00870B5A"/>
    <w:p w:rsidR="000A6DE5" w:rsidRDefault="000A6DE5" w:rsidP="00870B5A"/>
    <w:p w:rsidR="000A6DE5" w:rsidRDefault="000A6DE5" w:rsidP="00870B5A"/>
    <w:p w:rsidR="000A6DE5" w:rsidRDefault="000A6DE5" w:rsidP="00870B5A"/>
    <w:p w:rsidR="000A6DE5" w:rsidRDefault="000A6DE5" w:rsidP="00870B5A"/>
    <w:p w:rsidR="000A6DE5" w:rsidRDefault="000A6DE5" w:rsidP="00870B5A">
      <w:pPr>
        <w:ind w:firstLine="0"/>
        <w:rPr>
          <w:color w:val="000000"/>
        </w:rPr>
      </w:pPr>
    </w:p>
    <w:p w:rsidR="000A6DE5" w:rsidRPr="000C6BF8" w:rsidRDefault="000A6DE5" w:rsidP="00870B5A"/>
    <w:p w:rsidR="000A6DE5" w:rsidRPr="000C6BF8" w:rsidRDefault="000A6DE5" w:rsidP="00870B5A"/>
    <w:p w:rsidR="000A6DE5" w:rsidRDefault="000A6DE5" w:rsidP="00870B5A">
      <w:pPr>
        <w:ind w:firstLine="0"/>
      </w:pPr>
    </w:p>
    <w:p w:rsidR="000A6DE5" w:rsidRPr="000C6BF8" w:rsidRDefault="000A6DE5" w:rsidP="00870B5A">
      <w:pPr>
        <w:ind w:firstLine="0"/>
        <w:rPr>
          <w:b/>
        </w:rPr>
      </w:pPr>
      <w:r w:rsidRPr="000C6BF8">
        <w:rPr>
          <w:b/>
        </w:rPr>
        <w:t>Рассмотрите типы оттенения. Укажите оттенение отмывкой: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0A6DE5" w:rsidRPr="00ED708D" w:rsidTr="00D00288">
        <w:tc>
          <w:tcPr>
            <w:tcW w:w="1914" w:type="dxa"/>
          </w:tcPr>
          <w:p w:rsidR="000A6DE5" w:rsidRPr="00ED708D" w:rsidRDefault="000A6DE5" w:rsidP="00D00288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042" type="#_x0000_t75" style="position:absolute;left:0;text-align:left;margin-left:10.6pt;margin-top:4.05pt;width:59.65pt;height:74.75pt;z-index:251662848;visibility:visible">
                  <v:imagedata r:id="rId19" o:title=""/>
                </v:shape>
              </w:pict>
            </w:r>
          </w:p>
          <w:p w:rsidR="000A6DE5" w:rsidRPr="00ED708D" w:rsidRDefault="000A6DE5" w:rsidP="00D00288">
            <w:pPr>
              <w:rPr>
                <w:sz w:val="28"/>
                <w:szCs w:val="28"/>
              </w:rPr>
            </w:pPr>
          </w:p>
          <w:p w:rsidR="000A6DE5" w:rsidRPr="00ED708D" w:rsidRDefault="000A6DE5" w:rsidP="00D00288">
            <w:pPr>
              <w:rPr>
                <w:sz w:val="28"/>
                <w:szCs w:val="28"/>
              </w:rPr>
            </w:pPr>
          </w:p>
          <w:p w:rsidR="000A6DE5" w:rsidRPr="00ED708D" w:rsidRDefault="000A6DE5" w:rsidP="00D00288">
            <w:pPr>
              <w:rPr>
                <w:sz w:val="28"/>
                <w:szCs w:val="28"/>
              </w:rPr>
            </w:pPr>
          </w:p>
          <w:p w:rsidR="000A6DE5" w:rsidRPr="00ED708D" w:rsidRDefault="000A6DE5" w:rsidP="00D00288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0A6DE5" w:rsidRPr="00ED708D" w:rsidRDefault="000A6DE5" w:rsidP="00D00288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043" type="#_x0000_t75" style="position:absolute;left:0;text-align:left;margin-left:11.25pt;margin-top:9.75pt;width:71.2pt;height:68.25pt;z-index:251659776;visibility:visible;mso-position-horizontal-relative:text;mso-position-vertical-relative:text">
                  <v:imagedata r:id="rId20" o:title=""/>
                </v:shape>
              </w:pict>
            </w:r>
          </w:p>
        </w:tc>
        <w:tc>
          <w:tcPr>
            <w:tcW w:w="1914" w:type="dxa"/>
          </w:tcPr>
          <w:p w:rsidR="000A6DE5" w:rsidRPr="00ED708D" w:rsidRDefault="000A6DE5" w:rsidP="00D00288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1" o:spid="_x0000_s1044" type="#_x0000_t75" style="position:absolute;left:0;text-align:left;margin-left:13.05pt;margin-top:11.75pt;width:61.95pt;height:62.65pt;z-index:251658752;visibility:visible;mso-position-horizontal-relative:text;mso-position-vertical-relative:text">
                  <v:imagedata r:id="rId21" o:title="" croptop="5282f" cropbottom="6706f" cropleft="3249f" cropright="2913f"/>
                </v:shape>
              </w:pict>
            </w:r>
          </w:p>
        </w:tc>
        <w:tc>
          <w:tcPr>
            <w:tcW w:w="1914" w:type="dxa"/>
          </w:tcPr>
          <w:p w:rsidR="000A6DE5" w:rsidRPr="00ED708D" w:rsidRDefault="000A6DE5" w:rsidP="00D00288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21.05pt;margin-top:11.75pt;width:46.15pt;height:65.65pt;z-index:251660800;visibility:visible;mso-position-horizontal-relative:text;mso-position-vertical-relative:text">
                  <v:imagedata r:id="rId22" o:title=""/>
                </v:shape>
              </w:pict>
            </w:r>
          </w:p>
        </w:tc>
        <w:tc>
          <w:tcPr>
            <w:tcW w:w="1915" w:type="dxa"/>
          </w:tcPr>
          <w:p w:rsidR="000A6DE5" w:rsidRPr="00ED708D" w:rsidRDefault="000A6DE5" w:rsidP="00D00288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046" type="#_x0000_t75" style="position:absolute;left:0;text-align:left;margin-left:11.95pt;margin-top:13.4pt;width:63.65pt;height:61pt;z-index:251661824;visibility:visible;mso-position-horizontal-relative:text;mso-position-vertical-relative:text">
                  <v:imagedata r:id="rId23" o:title=""/>
                </v:shape>
              </w:pict>
            </w:r>
          </w:p>
        </w:tc>
      </w:tr>
      <w:tr w:rsidR="000A6DE5" w:rsidRPr="00ED708D" w:rsidTr="00D00288">
        <w:tc>
          <w:tcPr>
            <w:tcW w:w="1914" w:type="dxa"/>
          </w:tcPr>
          <w:p w:rsidR="000A6DE5" w:rsidRPr="00ED708D" w:rsidRDefault="000A6DE5" w:rsidP="00D00288">
            <w:pPr>
              <w:jc w:val="center"/>
              <w:rPr>
                <w:sz w:val="28"/>
                <w:szCs w:val="28"/>
              </w:rPr>
            </w:pPr>
            <w:r w:rsidRPr="00ED708D">
              <w:rPr>
                <w:sz w:val="28"/>
                <w:szCs w:val="28"/>
              </w:rPr>
              <w:t>а)</w:t>
            </w:r>
          </w:p>
        </w:tc>
        <w:tc>
          <w:tcPr>
            <w:tcW w:w="1914" w:type="dxa"/>
          </w:tcPr>
          <w:p w:rsidR="000A6DE5" w:rsidRPr="00ED708D" w:rsidRDefault="000A6DE5" w:rsidP="00D00288">
            <w:pPr>
              <w:jc w:val="center"/>
              <w:rPr>
                <w:sz w:val="28"/>
                <w:szCs w:val="28"/>
              </w:rPr>
            </w:pPr>
            <w:r w:rsidRPr="00ED708D">
              <w:rPr>
                <w:sz w:val="28"/>
                <w:szCs w:val="28"/>
              </w:rPr>
              <w:t>б)</w:t>
            </w:r>
          </w:p>
        </w:tc>
        <w:tc>
          <w:tcPr>
            <w:tcW w:w="1914" w:type="dxa"/>
          </w:tcPr>
          <w:p w:rsidR="000A6DE5" w:rsidRPr="00ED708D" w:rsidRDefault="000A6DE5" w:rsidP="00D00288">
            <w:pPr>
              <w:jc w:val="center"/>
              <w:rPr>
                <w:sz w:val="28"/>
                <w:szCs w:val="28"/>
              </w:rPr>
            </w:pPr>
            <w:r w:rsidRPr="00ED708D">
              <w:rPr>
                <w:sz w:val="28"/>
                <w:szCs w:val="28"/>
              </w:rPr>
              <w:t>в)</w:t>
            </w:r>
          </w:p>
        </w:tc>
        <w:tc>
          <w:tcPr>
            <w:tcW w:w="1914" w:type="dxa"/>
          </w:tcPr>
          <w:p w:rsidR="000A6DE5" w:rsidRPr="00ED708D" w:rsidRDefault="000A6DE5" w:rsidP="00D00288">
            <w:pPr>
              <w:jc w:val="center"/>
              <w:rPr>
                <w:sz w:val="28"/>
                <w:szCs w:val="28"/>
              </w:rPr>
            </w:pPr>
            <w:r w:rsidRPr="00ED708D">
              <w:rPr>
                <w:sz w:val="28"/>
                <w:szCs w:val="28"/>
              </w:rPr>
              <w:t>г)</w:t>
            </w:r>
          </w:p>
        </w:tc>
        <w:tc>
          <w:tcPr>
            <w:tcW w:w="1915" w:type="dxa"/>
          </w:tcPr>
          <w:p w:rsidR="000A6DE5" w:rsidRPr="00ED708D" w:rsidRDefault="000A6DE5" w:rsidP="00D00288">
            <w:pPr>
              <w:jc w:val="center"/>
              <w:rPr>
                <w:sz w:val="28"/>
                <w:szCs w:val="28"/>
              </w:rPr>
            </w:pPr>
            <w:r w:rsidRPr="00ED708D">
              <w:rPr>
                <w:sz w:val="28"/>
                <w:szCs w:val="28"/>
              </w:rPr>
              <w:t>д)</w:t>
            </w:r>
          </w:p>
        </w:tc>
      </w:tr>
    </w:tbl>
    <w:p w:rsidR="000A6DE5" w:rsidRDefault="000A6DE5" w:rsidP="002C1D1A">
      <w:pPr>
        <w:rPr>
          <w:b/>
          <w:i/>
          <w:color w:val="C00000"/>
        </w:rPr>
      </w:pPr>
    </w:p>
    <w:p w:rsidR="000A6DE5" w:rsidRPr="00D00288" w:rsidRDefault="000A6DE5" w:rsidP="00870B5A">
      <w:pPr>
        <w:jc w:val="center"/>
        <w:rPr>
          <w:b/>
          <w:color w:val="000000"/>
        </w:rPr>
      </w:pPr>
      <w:r w:rsidRPr="00D00288">
        <w:rPr>
          <w:b/>
          <w:color w:val="000000"/>
        </w:rPr>
        <w:t>Основы перспективы</w:t>
      </w:r>
    </w:p>
    <w:p w:rsidR="000A6DE5" w:rsidRPr="00940520" w:rsidRDefault="000A6DE5" w:rsidP="00870B5A">
      <w:pPr>
        <w:ind w:firstLine="0"/>
        <w:rPr>
          <w:b/>
          <w:i/>
        </w:rPr>
      </w:pPr>
      <w:r w:rsidRPr="00940520">
        <w:rPr>
          <w:b/>
          <w:i/>
          <w:color w:val="000000"/>
        </w:rPr>
        <w:t>АПЗ №1</w:t>
      </w:r>
      <w:r w:rsidRPr="00940520">
        <w:rPr>
          <w:b/>
          <w:i/>
        </w:rPr>
        <w:t xml:space="preserve"> «Перспектива прямой»</w:t>
      </w:r>
    </w:p>
    <w:p w:rsidR="000A6DE5" w:rsidRDefault="000A6DE5" w:rsidP="00870B5A">
      <w:r>
        <w:t>Содержание:</w:t>
      </w:r>
    </w:p>
    <w:p w:rsidR="000A6DE5" w:rsidRDefault="000A6DE5" w:rsidP="00D00288">
      <w:pPr>
        <w:pStyle w:val="ListParagraph"/>
        <w:numPr>
          <w:ilvl w:val="0"/>
          <w:numId w:val="4"/>
        </w:numPr>
        <w:spacing w:line="240" w:lineRule="auto"/>
        <w:ind w:left="284" w:hanging="284"/>
      </w:pPr>
      <w:r>
        <w:t>изучение темы «Перспектива прямой»;</w:t>
      </w:r>
    </w:p>
    <w:p w:rsidR="000A6DE5" w:rsidRPr="00A653E9" w:rsidRDefault="000A6DE5" w:rsidP="00D00288">
      <w:pPr>
        <w:pStyle w:val="ListParagraph"/>
        <w:numPr>
          <w:ilvl w:val="0"/>
          <w:numId w:val="4"/>
        </w:numPr>
        <w:spacing w:line="240" w:lineRule="auto"/>
        <w:ind w:left="284" w:hanging="284"/>
        <w:rPr>
          <w:lang w:val="ru-RU"/>
        </w:rPr>
      </w:pPr>
      <w:r w:rsidRPr="00A653E9">
        <w:rPr>
          <w:lang w:val="ru-RU"/>
        </w:rPr>
        <w:t>определение координат в проецирующем аппарате;</w:t>
      </w:r>
    </w:p>
    <w:p w:rsidR="000A6DE5" w:rsidRPr="00A653E9" w:rsidRDefault="000A6DE5" w:rsidP="00D00288">
      <w:pPr>
        <w:pStyle w:val="ListParagraph"/>
        <w:numPr>
          <w:ilvl w:val="0"/>
          <w:numId w:val="4"/>
        </w:numPr>
        <w:spacing w:line="240" w:lineRule="auto"/>
        <w:ind w:left="284" w:hanging="284"/>
        <w:rPr>
          <w:lang w:val="ru-RU"/>
        </w:rPr>
      </w:pPr>
      <w:r w:rsidRPr="00A653E9">
        <w:rPr>
          <w:lang w:val="ru-RU"/>
        </w:rPr>
        <w:t>построение прямой по заданным координатам;</w:t>
      </w:r>
    </w:p>
    <w:p w:rsidR="000A6DE5" w:rsidRPr="00A653E9" w:rsidRDefault="000A6DE5" w:rsidP="00D00288">
      <w:pPr>
        <w:pStyle w:val="ListParagraph"/>
        <w:numPr>
          <w:ilvl w:val="0"/>
          <w:numId w:val="4"/>
        </w:numPr>
        <w:spacing w:line="240" w:lineRule="auto"/>
        <w:ind w:left="284" w:hanging="284"/>
        <w:rPr>
          <w:lang w:val="ru-RU"/>
        </w:rPr>
      </w:pPr>
      <w:r w:rsidRPr="00A653E9">
        <w:rPr>
          <w:lang w:val="ru-RU"/>
        </w:rPr>
        <w:t>построение перспективы прямой и определение ее названия;</w:t>
      </w:r>
    </w:p>
    <w:p w:rsidR="000A6DE5" w:rsidRDefault="000A6DE5" w:rsidP="00D00288">
      <w:pPr>
        <w:pStyle w:val="ListParagraph"/>
        <w:numPr>
          <w:ilvl w:val="0"/>
          <w:numId w:val="4"/>
        </w:numPr>
        <w:spacing w:line="240" w:lineRule="auto"/>
        <w:ind w:left="284" w:hanging="284"/>
      </w:pPr>
      <w:r>
        <w:t>художественно-графическое оформление эпюра.</w:t>
      </w:r>
    </w:p>
    <w:p w:rsidR="000A6DE5" w:rsidRDefault="000A6DE5" w:rsidP="00870B5A">
      <w:r>
        <w:t>Задание:</w:t>
      </w:r>
    </w:p>
    <w:p w:rsidR="000A6DE5" w:rsidRDefault="000A6DE5" w:rsidP="00D00288">
      <w:pPr>
        <w:numPr>
          <w:ilvl w:val="0"/>
          <w:numId w:val="5"/>
        </w:numPr>
        <w:tabs>
          <w:tab w:val="left" w:pos="284"/>
        </w:tabs>
        <w:ind w:left="0" w:firstLine="0"/>
      </w:pPr>
      <w:r>
        <w:t xml:space="preserve">по таблице координат построить прямые </w:t>
      </w:r>
      <w:r w:rsidRPr="00A653E9">
        <w:t xml:space="preserve">АВ и </w:t>
      </w:r>
      <w:r w:rsidRPr="00A653E9">
        <w:rPr>
          <w:lang w:val="en-US"/>
        </w:rPr>
        <w:t>CD</w:t>
      </w:r>
      <w:r>
        <w:t xml:space="preserve"> в проецирующем аппарате и в ка</w:t>
      </w:r>
      <w:r>
        <w:t>р</w:t>
      </w:r>
      <w:r>
        <w:t>тине, определить ее название и положение в пространстве.</w:t>
      </w:r>
    </w:p>
    <w:p w:rsidR="000A6DE5" w:rsidRDefault="000A6DE5" w:rsidP="00870B5A">
      <w:pPr>
        <w:ind w:firstLine="0"/>
        <w:rPr>
          <w:b/>
          <w:i/>
          <w:color w:val="000000"/>
        </w:rPr>
      </w:pPr>
    </w:p>
    <w:p w:rsidR="000A6DE5" w:rsidRPr="00940520" w:rsidRDefault="000A6DE5" w:rsidP="00870B5A">
      <w:pPr>
        <w:ind w:firstLine="0"/>
        <w:rPr>
          <w:b/>
          <w:i/>
        </w:rPr>
      </w:pPr>
      <w:r w:rsidRPr="00940520">
        <w:rPr>
          <w:b/>
          <w:i/>
          <w:color w:val="000000"/>
        </w:rPr>
        <w:t>АПЗ №2</w:t>
      </w:r>
      <w:r w:rsidRPr="00940520">
        <w:rPr>
          <w:b/>
          <w:i/>
        </w:rPr>
        <w:t xml:space="preserve"> «Перспектива плоского изображения методом сетки».</w:t>
      </w:r>
    </w:p>
    <w:p w:rsidR="000A6DE5" w:rsidRDefault="000A6DE5" w:rsidP="00870B5A">
      <w:r>
        <w:t>Содержание:</w:t>
      </w:r>
      <w:bookmarkStart w:id="0" w:name="_GoBack"/>
      <w:bookmarkEnd w:id="0"/>
    </w:p>
    <w:p w:rsidR="000A6DE5" w:rsidRPr="00A653E9" w:rsidRDefault="000A6DE5" w:rsidP="00D00288">
      <w:pPr>
        <w:pStyle w:val="ListParagraph"/>
        <w:numPr>
          <w:ilvl w:val="0"/>
          <w:numId w:val="4"/>
        </w:numPr>
        <w:spacing w:line="240" w:lineRule="auto"/>
        <w:ind w:left="284" w:hanging="284"/>
        <w:rPr>
          <w:lang w:val="ru-RU"/>
        </w:rPr>
      </w:pPr>
      <w:r w:rsidRPr="00A653E9">
        <w:rPr>
          <w:lang w:val="ru-RU"/>
        </w:rPr>
        <w:t>изучение темы «Перспективные масштабы», «Метод перспективной сетки»;</w:t>
      </w:r>
    </w:p>
    <w:p w:rsidR="000A6DE5" w:rsidRPr="00A653E9" w:rsidRDefault="000A6DE5" w:rsidP="00D00288">
      <w:pPr>
        <w:pStyle w:val="ListParagraph"/>
        <w:numPr>
          <w:ilvl w:val="0"/>
          <w:numId w:val="4"/>
        </w:numPr>
        <w:spacing w:line="240" w:lineRule="auto"/>
        <w:ind w:left="284" w:hanging="284"/>
        <w:rPr>
          <w:lang w:val="ru-RU"/>
        </w:rPr>
      </w:pPr>
      <w:r w:rsidRPr="00A653E9">
        <w:rPr>
          <w:lang w:val="ru-RU"/>
        </w:rPr>
        <w:t>использование метода сетки при переносе изображения в перспективу;</w:t>
      </w:r>
    </w:p>
    <w:p w:rsidR="000A6DE5" w:rsidRDefault="000A6DE5" w:rsidP="00D00288">
      <w:pPr>
        <w:pStyle w:val="ListParagraph"/>
        <w:numPr>
          <w:ilvl w:val="0"/>
          <w:numId w:val="4"/>
        </w:numPr>
        <w:spacing w:line="240" w:lineRule="auto"/>
        <w:ind w:left="284" w:hanging="284"/>
      </w:pPr>
      <w:r>
        <w:t>художественно-графическое оформление эпюра.</w:t>
      </w:r>
    </w:p>
    <w:p w:rsidR="000A6DE5" w:rsidRDefault="000A6DE5" w:rsidP="00870B5A">
      <w:r>
        <w:t>Задание:</w:t>
      </w:r>
    </w:p>
    <w:p w:rsidR="000A6DE5" w:rsidRDefault="000A6DE5" w:rsidP="00D00288">
      <w:pPr>
        <w:numPr>
          <w:ilvl w:val="0"/>
          <w:numId w:val="6"/>
        </w:numPr>
        <w:ind w:left="284" w:hanging="284"/>
      </w:pPr>
      <w:r>
        <w:t>построить перспективу плоского изображения методом перспективной сетки</w:t>
      </w:r>
    </w:p>
    <w:p w:rsidR="000A6DE5" w:rsidRPr="00FF165C" w:rsidRDefault="000A6DE5" w:rsidP="00870B5A">
      <w:pPr>
        <w:ind w:left="720" w:firstLine="0"/>
        <w:contextualSpacing/>
      </w:pPr>
    </w:p>
    <w:p w:rsidR="000A6DE5" w:rsidRPr="00FF165C" w:rsidRDefault="000A6DE5" w:rsidP="00870B5A">
      <w:pPr>
        <w:ind w:firstLine="0"/>
        <w:rPr>
          <w:b/>
          <w:i/>
        </w:rPr>
      </w:pPr>
      <w:r w:rsidRPr="00FF165C">
        <w:rPr>
          <w:b/>
          <w:i/>
          <w:color w:val="000000"/>
        </w:rPr>
        <w:t>АПЗ №3</w:t>
      </w:r>
      <w:r w:rsidRPr="00FF165C">
        <w:rPr>
          <w:b/>
          <w:i/>
        </w:rPr>
        <w:t xml:space="preserve"> «</w:t>
      </w:r>
      <w:r>
        <w:rPr>
          <w:b/>
          <w:i/>
        </w:rPr>
        <w:t>Построение паркета и архитектурного элемента</w:t>
      </w:r>
      <w:r w:rsidRPr="00FF165C">
        <w:rPr>
          <w:b/>
          <w:i/>
        </w:rPr>
        <w:t>».</w:t>
      </w:r>
    </w:p>
    <w:p w:rsidR="000A6DE5" w:rsidRPr="00940520" w:rsidRDefault="000A6DE5" w:rsidP="00870B5A">
      <w:r w:rsidRPr="00940520">
        <w:t>Содержание:</w:t>
      </w:r>
    </w:p>
    <w:p w:rsidR="000A6DE5" w:rsidRPr="00940520" w:rsidRDefault="000A6DE5" w:rsidP="00D00288">
      <w:pPr>
        <w:widowControl/>
        <w:numPr>
          <w:ilvl w:val="0"/>
          <w:numId w:val="4"/>
        </w:numPr>
        <w:autoSpaceDE/>
        <w:autoSpaceDN/>
        <w:adjustRightInd/>
        <w:ind w:left="284" w:hanging="284"/>
        <w:contextualSpacing/>
      </w:pPr>
      <w:r w:rsidRPr="00940520">
        <w:t>изучение темы «Перспектива прямой», «Перспективные масштабы»;</w:t>
      </w:r>
    </w:p>
    <w:p w:rsidR="000A6DE5" w:rsidRPr="00940520" w:rsidRDefault="000A6DE5" w:rsidP="00D00288">
      <w:pPr>
        <w:widowControl/>
        <w:numPr>
          <w:ilvl w:val="0"/>
          <w:numId w:val="4"/>
        </w:numPr>
        <w:autoSpaceDE/>
        <w:autoSpaceDN/>
        <w:adjustRightInd/>
        <w:ind w:left="284" w:hanging="284"/>
        <w:contextualSpacing/>
      </w:pPr>
      <w:r w:rsidRPr="00940520">
        <w:t>построение плоских и объемных фигур в интерьере;</w:t>
      </w:r>
    </w:p>
    <w:p w:rsidR="000A6DE5" w:rsidRPr="00940520" w:rsidRDefault="000A6DE5" w:rsidP="00D00288">
      <w:pPr>
        <w:widowControl/>
        <w:numPr>
          <w:ilvl w:val="0"/>
          <w:numId w:val="4"/>
        </w:numPr>
        <w:autoSpaceDE/>
        <w:autoSpaceDN/>
        <w:adjustRightInd/>
        <w:ind w:left="284" w:hanging="284"/>
        <w:contextualSpacing/>
      </w:pPr>
      <w:r w:rsidRPr="00940520">
        <w:t>использование перспективных масштабов в построении средовых объе</w:t>
      </w:r>
      <w:r w:rsidRPr="00940520">
        <w:t>к</w:t>
      </w:r>
      <w:r w:rsidRPr="00940520">
        <w:t>тов.</w:t>
      </w:r>
    </w:p>
    <w:p w:rsidR="000A6DE5" w:rsidRPr="00940520" w:rsidRDefault="000A6DE5" w:rsidP="00870B5A">
      <w:r w:rsidRPr="00940520">
        <w:t>Задание:</w:t>
      </w:r>
    </w:p>
    <w:p w:rsidR="000A6DE5" w:rsidRPr="00940520" w:rsidRDefault="000A6DE5" w:rsidP="00D00288">
      <w:pPr>
        <w:numPr>
          <w:ilvl w:val="0"/>
          <w:numId w:val="7"/>
        </w:numPr>
        <w:tabs>
          <w:tab w:val="left" w:pos="284"/>
        </w:tabs>
        <w:ind w:left="0" w:firstLine="0"/>
      </w:pPr>
      <w:r w:rsidRPr="00940520">
        <w:t>построить перспективу пола с паркетным покрытием, поставить на пол формал</w:t>
      </w:r>
      <w:r w:rsidRPr="00940520">
        <w:t>ь</w:t>
      </w:r>
      <w:r w:rsidRPr="00940520">
        <w:t>ную арку.</w:t>
      </w:r>
    </w:p>
    <w:p w:rsidR="000A6DE5" w:rsidRDefault="000A6DE5" w:rsidP="00870B5A">
      <w:pPr>
        <w:widowControl/>
        <w:rPr>
          <w:color w:val="000000"/>
        </w:rPr>
      </w:pPr>
    </w:p>
    <w:p w:rsidR="000A6DE5" w:rsidRDefault="000A6DE5" w:rsidP="00870B5A">
      <w:pPr>
        <w:widowControl/>
        <w:rPr>
          <w:color w:val="000000"/>
        </w:rPr>
      </w:pPr>
      <w:r w:rsidRPr="00FF165C">
        <w:rPr>
          <w:color w:val="000000"/>
        </w:rPr>
        <w:t xml:space="preserve">Аудиторная самостоятельная работа студентов предполагает выполнение </w:t>
      </w:r>
      <w:r>
        <w:rPr>
          <w:color w:val="000000"/>
        </w:rPr>
        <w:t>графич</w:t>
      </w:r>
      <w:r>
        <w:rPr>
          <w:color w:val="000000"/>
        </w:rPr>
        <w:t>е</w:t>
      </w:r>
      <w:r>
        <w:rPr>
          <w:color w:val="000000"/>
        </w:rPr>
        <w:t>ских задач по перспективе</w:t>
      </w:r>
      <w:r w:rsidRPr="00FF165C">
        <w:rPr>
          <w:color w:val="000000"/>
        </w:rPr>
        <w:t xml:space="preserve">. </w:t>
      </w:r>
    </w:p>
    <w:p w:rsidR="000A6DE5" w:rsidRDefault="000A6DE5" w:rsidP="00870B5A">
      <w:pPr>
        <w:widowControl/>
        <w:rPr>
          <w:color w:val="000000"/>
        </w:rPr>
      </w:pPr>
    </w:p>
    <w:p w:rsidR="000A6DE5" w:rsidRDefault="000A6DE5" w:rsidP="00870B5A">
      <w:pPr>
        <w:rPr>
          <w:b/>
          <w:i/>
          <w:color w:val="000000"/>
        </w:rPr>
      </w:pPr>
      <w:r w:rsidRPr="00FF165C">
        <w:rPr>
          <w:b/>
          <w:i/>
          <w:color w:val="000000"/>
        </w:rPr>
        <w:t xml:space="preserve">Примерные аудиторные </w:t>
      </w:r>
      <w:r>
        <w:rPr>
          <w:b/>
          <w:i/>
          <w:color w:val="000000"/>
        </w:rPr>
        <w:t>графические задачи</w:t>
      </w:r>
      <w:r w:rsidRPr="00FF165C">
        <w:rPr>
          <w:b/>
          <w:i/>
          <w:color w:val="000000"/>
        </w:rPr>
        <w:t xml:space="preserve"> (А</w:t>
      </w:r>
      <w:r>
        <w:rPr>
          <w:b/>
          <w:i/>
          <w:color w:val="000000"/>
        </w:rPr>
        <w:t>ГЗ</w:t>
      </w:r>
      <w:r w:rsidRPr="00FF165C">
        <w:rPr>
          <w:b/>
          <w:i/>
          <w:color w:val="000000"/>
        </w:rPr>
        <w:t>):</w:t>
      </w:r>
    </w:p>
    <w:p w:rsidR="000A6DE5" w:rsidRDefault="000A6DE5" w:rsidP="00870B5A">
      <w:pPr>
        <w:ind w:firstLine="0"/>
        <w:rPr>
          <w:b/>
          <w:i/>
          <w:color w:val="000000"/>
        </w:rPr>
      </w:pPr>
      <w:r>
        <w:rPr>
          <w:b/>
          <w:i/>
          <w:color w:val="000000"/>
        </w:rPr>
        <w:t>АГЗ №1 «Перспектива точки»</w:t>
      </w:r>
    </w:p>
    <w:p w:rsidR="000A6DE5" w:rsidRPr="00C77551" w:rsidRDefault="000A6DE5" w:rsidP="00870B5A">
      <w:pPr>
        <w:ind w:firstLine="0"/>
        <w:rPr>
          <w:color w:val="000000"/>
        </w:rPr>
      </w:pPr>
      <w:r w:rsidRPr="00C77551">
        <w:rPr>
          <w:color w:val="000000"/>
        </w:rPr>
        <w:t>Какие точки, заданные на картине занимают общее и частное положение</w:t>
      </w:r>
      <w:r>
        <w:rPr>
          <w:color w:val="000000"/>
        </w:rPr>
        <w:t>?</w:t>
      </w:r>
    </w:p>
    <w:p w:rsidR="000A6DE5" w:rsidRPr="00C77551" w:rsidRDefault="000A6DE5" w:rsidP="00870B5A">
      <w:pPr>
        <w:ind w:firstLine="0"/>
        <w:rPr>
          <w:color w:val="000000"/>
        </w:rPr>
      </w:pPr>
      <w:r w:rsidRPr="00C77551">
        <w:rPr>
          <w:color w:val="000000"/>
        </w:rPr>
        <w:t>В какой последовательности точки удалены от картины, от предметной плоскости</w:t>
      </w:r>
      <w:r>
        <w:rPr>
          <w:color w:val="000000"/>
        </w:rPr>
        <w:t>?</w:t>
      </w:r>
    </w:p>
    <w:p w:rsidR="000A6DE5" w:rsidRPr="00C77551" w:rsidRDefault="000A6DE5" w:rsidP="00870B5A">
      <w:pPr>
        <w:ind w:firstLine="0"/>
        <w:rPr>
          <w:color w:val="000000"/>
        </w:rPr>
      </w:pPr>
      <w:r>
        <w:rPr>
          <w:color w:val="000000"/>
        </w:rPr>
        <w:t>В</w:t>
      </w:r>
      <w:r w:rsidRPr="00C77551">
        <w:rPr>
          <w:color w:val="000000"/>
        </w:rPr>
        <w:t>ыполнить чертеж, заполнить таблицу</w:t>
      </w:r>
      <w:r>
        <w:rPr>
          <w:color w:val="000000"/>
        </w:rPr>
        <w:t>.</w:t>
      </w:r>
    </w:p>
    <w:p w:rsidR="000A6DE5" w:rsidRDefault="000A6DE5" w:rsidP="00870B5A">
      <w:pPr>
        <w:ind w:firstLine="0"/>
        <w:rPr>
          <w:b/>
          <w:i/>
          <w:color w:val="000000"/>
        </w:rPr>
      </w:pPr>
      <w:r>
        <w:rPr>
          <w:b/>
          <w:i/>
          <w:color w:val="000000"/>
        </w:rPr>
        <w:t>АГЗ №2 «Перспектива прямой»</w:t>
      </w:r>
    </w:p>
    <w:p w:rsidR="000A6DE5" w:rsidRDefault="000A6DE5" w:rsidP="00870B5A">
      <w:pPr>
        <w:ind w:firstLine="0"/>
        <w:rPr>
          <w:color w:val="000000"/>
        </w:rPr>
      </w:pPr>
      <w:r>
        <w:rPr>
          <w:color w:val="000000"/>
        </w:rPr>
        <w:t>По перспективному изображению определить какое положение занимают прямые в пр</w:t>
      </w:r>
      <w:r>
        <w:rPr>
          <w:color w:val="000000"/>
        </w:rPr>
        <w:t>о</w:t>
      </w:r>
      <w:r>
        <w:rPr>
          <w:color w:val="000000"/>
        </w:rPr>
        <w:t>странстве.</w:t>
      </w:r>
    </w:p>
    <w:p w:rsidR="000A6DE5" w:rsidRDefault="000A6DE5" w:rsidP="00870B5A">
      <w:pPr>
        <w:ind w:firstLine="0"/>
        <w:rPr>
          <w:color w:val="000000"/>
        </w:rPr>
      </w:pPr>
      <w:r>
        <w:rPr>
          <w:color w:val="000000"/>
        </w:rPr>
        <w:t>Записать названия каждой прямой.</w:t>
      </w:r>
    </w:p>
    <w:p w:rsidR="000A6DE5" w:rsidRPr="00C77551" w:rsidRDefault="000A6DE5" w:rsidP="00870B5A">
      <w:pPr>
        <w:ind w:firstLine="0"/>
        <w:rPr>
          <w:color w:val="000000"/>
        </w:rPr>
      </w:pPr>
      <w:r>
        <w:rPr>
          <w:color w:val="000000"/>
        </w:rPr>
        <w:t>Определить предельные точки прямых.</w:t>
      </w:r>
    </w:p>
    <w:p w:rsidR="000A6DE5" w:rsidRDefault="000A6DE5" w:rsidP="00870B5A">
      <w:pPr>
        <w:ind w:firstLine="0"/>
        <w:rPr>
          <w:b/>
          <w:i/>
          <w:color w:val="000000"/>
        </w:rPr>
      </w:pPr>
      <w:r>
        <w:rPr>
          <w:b/>
          <w:i/>
          <w:color w:val="000000"/>
        </w:rPr>
        <w:t>АГЗ №3 «Перспективные масштабы»</w:t>
      </w:r>
    </w:p>
    <w:p w:rsidR="000A6DE5" w:rsidRDefault="000A6DE5" w:rsidP="00870B5A">
      <w:pPr>
        <w:ind w:firstLine="0"/>
        <w:rPr>
          <w:color w:val="000000"/>
        </w:rPr>
      </w:pPr>
      <w:r>
        <w:rPr>
          <w:color w:val="000000"/>
        </w:rPr>
        <w:t>По перспективному изображению отрезка определить его натуральную величину.</w:t>
      </w:r>
    </w:p>
    <w:p w:rsidR="000A6DE5" w:rsidRDefault="000A6DE5" w:rsidP="00870B5A">
      <w:pPr>
        <w:ind w:firstLine="0"/>
        <w:rPr>
          <w:color w:val="000000"/>
        </w:rPr>
      </w:pPr>
      <w:r>
        <w:rPr>
          <w:color w:val="000000"/>
        </w:rPr>
        <w:t>Построить ортогональный чертеж фигуры по ее перспективному изображению.</w:t>
      </w:r>
    </w:p>
    <w:p w:rsidR="000A6DE5" w:rsidRPr="00C77551" w:rsidRDefault="000A6DE5" w:rsidP="00870B5A">
      <w:pPr>
        <w:ind w:firstLine="0"/>
        <w:rPr>
          <w:color w:val="000000"/>
        </w:rPr>
      </w:pPr>
      <w:r>
        <w:rPr>
          <w:color w:val="000000"/>
        </w:rPr>
        <w:t>Построить перспективу квадрата, если задана только его сторона.</w:t>
      </w:r>
    </w:p>
    <w:p w:rsidR="000A6DE5" w:rsidRDefault="000A6DE5" w:rsidP="00870B5A">
      <w:pPr>
        <w:ind w:firstLine="0"/>
        <w:rPr>
          <w:b/>
          <w:i/>
          <w:color w:val="000000"/>
        </w:rPr>
      </w:pPr>
      <w:r>
        <w:rPr>
          <w:b/>
          <w:i/>
          <w:color w:val="000000"/>
        </w:rPr>
        <w:t>АГЗ №4 «Методы перспективных построений»</w:t>
      </w:r>
    </w:p>
    <w:p w:rsidR="000A6DE5" w:rsidRDefault="000A6DE5" w:rsidP="00870B5A">
      <w:pPr>
        <w:ind w:firstLine="0"/>
        <w:rPr>
          <w:color w:val="000000"/>
        </w:rPr>
      </w:pPr>
      <w:r>
        <w:rPr>
          <w:color w:val="000000"/>
        </w:rPr>
        <w:t>Построить перспективу предмета методом сетки.</w:t>
      </w:r>
    </w:p>
    <w:p w:rsidR="000A6DE5" w:rsidRDefault="000A6DE5" w:rsidP="00870B5A">
      <w:pPr>
        <w:ind w:firstLine="0"/>
        <w:rPr>
          <w:color w:val="000000"/>
        </w:rPr>
      </w:pPr>
      <w:r>
        <w:rPr>
          <w:color w:val="000000"/>
        </w:rPr>
        <w:t>Построить перспективу объекта, интерьера методом совмещения.</w:t>
      </w:r>
    </w:p>
    <w:p w:rsidR="000A6DE5" w:rsidRPr="00C77551" w:rsidRDefault="000A6DE5" w:rsidP="00870B5A">
      <w:pPr>
        <w:ind w:firstLine="0"/>
        <w:rPr>
          <w:color w:val="000000"/>
        </w:rPr>
      </w:pPr>
      <w:r>
        <w:rPr>
          <w:color w:val="000000"/>
        </w:rPr>
        <w:t>Построить перспективу объекта, интерьера методом архитектора.</w:t>
      </w:r>
    </w:p>
    <w:p w:rsidR="000A6DE5" w:rsidRDefault="000A6DE5" w:rsidP="00870B5A">
      <w:pPr>
        <w:ind w:firstLine="0"/>
        <w:rPr>
          <w:b/>
          <w:i/>
          <w:color w:val="000000"/>
        </w:rPr>
      </w:pPr>
      <w:r>
        <w:rPr>
          <w:b/>
          <w:i/>
          <w:color w:val="000000"/>
        </w:rPr>
        <w:t>АГЗ №5 «Тени в перспективе»</w:t>
      </w:r>
    </w:p>
    <w:p w:rsidR="000A6DE5" w:rsidRDefault="000A6DE5" w:rsidP="00870B5A">
      <w:pPr>
        <w:ind w:firstLine="0"/>
        <w:rPr>
          <w:color w:val="000000"/>
        </w:rPr>
      </w:pPr>
      <w:r>
        <w:rPr>
          <w:color w:val="000000"/>
        </w:rPr>
        <w:t>Построить собственную и падающую тени от объектов и предметов.</w:t>
      </w:r>
    </w:p>
    <w:p w:rsidR="000A6DE5" w:rsidRPr="00C77551" w:rsidRDefault="000A6DE5" w:rsidP="00870B5A">
      <w:pPr>
        <w:ind w:firstLine="0"/>
        <w:rPr>
          <w:color w:val="000000"/>
        </w:rPr>
      </w:pPr>
      <w:r>
        <w:rPr>
          <w:color w:val="000000"/>
        </w:rPr>
        <w:t>Построить отражение в зеркале, на воде.</w:t>
      </w:r>
    </w:p>
    <w:p w:rsidR="000A6DE5" w:rsidRPr="00FF165C" w:rsidRDefault="000A6DE5" w:rsidP="00870B5A">
      <w:pPr>
        <w:widowControl/>
        <w:ind w:firstLine="0"/>
        <w:rPr>
          <w:i/>
          <w:color w:val="C00000"/>
          <w:highlight w:val="yellow"/>
        </w:rPr>
      </w:pPr>
    </w:p>
    <w:p w:rsidR="000A6DE5" w:rsidRPr="00FF165C" w:rsidRDefault="000A6DE5" w:rsidP="00870B5A">
      <w:pPr>
        <w:widowControl/>
        <w:rPr>
          <w:color w:val="000000"/>
        </w:rPr>
      </w:pPr>
      <w:r w:rsidRPr="00FF165C">
        <w:rPr>
          <w:color w:val="000000"/>
        </w:rPr>
        <w:t>Внеаудиторная самостоятельная работа обучающихся осуществляется в виде изуч</w:t>
      </w:r>
      <w:r w:rsidRPr="00FF165C">
        <w:rPr>
          <w:color w:val="000000"/>
        </w:rPr>
        <w:t>е</w:t>
      </w:r>
      <w:r w:rsidRPr="00FF165C">
        <w:rPr>
          <w:color w:val="000000"/>
        </w:rPr>
        <w:t>ния литературы и других информационных источников по с</w:t>
      </w:r>
      <w:r w:rsidRPr="00FF165C">
        <w:rPr>
          <w:color w:val="000000"/>
        </w:rPr>
        <w:t>о</w:t>
      </w:r>
      <w:r w:rsidRPr="00FF165C">
        <w:rPr>
          <w:color w:val="000000"/>
        </w:rPr>
        <w:t xml:space="preserve">ответствующему разделу с проработкой материала; выполнения </w:t>
      </w:r>
      <w:r>
        <w:rPr>
          <w:color w:val="000000"/>
        </w:rPr>
        <w:t xml:space="preserve">индивидуальных </w:t>
      </w:r>
      <w:r w:rsidRPr="00FF165C">
        <w:rPr>
          <w:color w:val="000000"/>
        </w:rPr>
        <w:t>домашних заданий.</w:t>
      </w:r>
    </w:p>
    <w:p w:rsidR="000A6DE5" w:rsidRDefault="000A6DE5" w:rsidP="00870B5A">
      <w:pPr>
        <w:rPr>
          <w:b/>
          <w:i/>
          <w:color w:val="000000"/>
        </w:rPr>
      </w:pPr>
    </w:p>
    <w:p w:rsidR="000A6DE5" w:rsidRPr="00FF165C" w:rsidRDefault="000A6DE5" w:rsidP="00870B5A">
      <w:pPr>
        <w:rPr>
          <w:b/>
          <w:i/>
          <w:color w:val="000000"/>
          <w:highlight w:val="yellow"/>
        </w:rPr>
      </w:pPr>
      <w:r w:rsidRPr="00FF165C">
        <w:rPr>
          <w:b/>
          <w:i/>
          <w:color w:val="000000"/>
        </w:rPr>
        <w:t>Примерные индивидуальные домашние задания (ИДЗ):</w:t>
      </w:r>
    </w:p>
    <w:p w:rsidR="000A6DE5" w:rsidRDefault="000A6DE5" w:rsidP="00870B5A">
      <w:pPr>
        <w:widowControl/>
        <w:rPr>
          <w:b/>
          <w:i/>
          <w:color w:val="000000"/>
        </w:rPr>
      </w:pPr>
    </w:p>
    <w:p w:rsidR="000A6DE5" w:rsidRDefault="000A6DE5" w:rsidP="00870B5A">
      <w:pPr>
        <w:widowControl/>
        <w:rPr>
          <w:b/>
          <w:i/>
          <w:color w:val="000000"/>
        </w:rPr>
      </w:pPr>
      <w:r w:rsidRPr="00FF165C">
        <w:rPr>
          <w:b/>
          <w:i/>
          <w:color w:val="000000"/>
        </w:rPr>
        <w:t>ИДЗ №1. «</w:t>
      </w:r>
      <w:r>
        <w:rPr>
          <w:b/>
          <w:i/>
          <w:color w:val="000000"/>
        </w:rPr>
        <w:t>Метод перспективной сетки</w:t>
      </w:r>
      <w:r w:rsidRPr="00FF165C">
        <w:rPr>
          <w:b/>
          <w:i/>
          <w:color w:val="000000"/>
        </w:rPr>
        <w:t>»</w:t>
      </w:r>
    </w:p>
    <w:p w:rsidR="000A6DE5" w:rsidRDefault="000A6DE5" w:rsidP="00870B5A">
      <w:r>
        <w:t>Задание:</w:t>
      </w:r>
    </w:p>
    <w:p w:rsidR="000A6DE5" w:rsidRDefault="000A6DE5" w:rsidP="00D00288">
      <w:pPr>
        <w:numPr>
          <w:ilvl w:val="0"/>
          <w:numId w:val="7"/>
        </w:numPr>
        <w:ind w:left="426" w:hanging="426"/>
      </w:pPr>
      <w:r>
        <w:t>построить перспективу объекта методом перспективной сетки.</w:t>
      </w:r>
    </w:p>
    <w:p w:rsidR="000A6DE5" w:rsidRDefault="000A6DE5" w:rsidP="00870B5A">
      <w:r>
        <w:t>Содержание:</w:t>
      </w:r>
    </w:p>
    <w:p w:rsidR="000A6DE5" w:rsidRDefault="000A6DE5" w:rsidP="00D00288">
      <w:pPr>
        <w:numPr>
          <w:ilvl w:val="0"/>
          <w:numId w:val="7"/>
        </w:numPr>
        <w:ind w:left="426" w:hanging="426"/>
      </w:pPr>
      <w:r>
        <w:t>изучение теоретического материала по темам «Масштабы в перспективе», «Мет</w:t>
      </w:r>
      <w:r>
        <w:t>о</w:t>
      </w:r>
      <w:r>
        <w:t>ды построений в перспективе»;</w:t>
      </w:r>
    </w:p>
    <w:p w:rsidR="000A6DE5" w:rsidRDefault="000A6DE5" w:rsidP="00D00288">
      <w:pPr>
        <w:numPr>
          <w:ilvl w:val="0"/>
          <w:numId w:val="7"/>
        </w:numPr>
        <w:ind w:left="426" w:hanging="426"/>
      </w:pPr>
      <w:r>
        <w:t>анализ объекта по его плану и фасаду;</w:t>
      </w:r>
    </w:p>
    <w:p w:rsidR="000A6DE5" w:rsidRPr="00662C05" w:rsidRDefault="000A6DE5" w:rsidP="00D00288">
      <w:pPr>
        <w:numPr>
          <w:ilvl w:val="0"/>
          <w:numId w:val="7"/>
        </w:numPr>
        <w:ind w:left="426" w:hanging="426"/>
      </w:pPr>
      <w:r>
        <w:t>использование перспективных масштабов и сетки в построениях объекта.</w:t>
      </w:r>
    </w:p>
    <w:p w:rsidR="000A6DE5" w:rsidRPr="00FF165C" w:rsidRDefault="000A6DE5" w:rsidP="00870B5A">
      <w:pPr>
        <w:ind w:firstLine="0"/>
      </w:pPr>
      <w:r w:rsidRPr="00FF165C">
        <w:t>Формат А3, чертежные</w:t>
      </w:r>
      <w:r>
        <w:t xml:space="preserve"> инструменты, простые карандаши,</w:t>
      </w:r>
      <w:r w:rsidRPr="00662C05">
        <w:t xml:space="preserve"> </w:t>
      </w:r>
      <w:r w:rsidRPr="00FF165C">
        <w:t>цветные графические матери</w:t>
      </w:r>
      <w:r w:rsidRPr="00FF165C">
        <w:t>а</w:t>
      </w:r>
      <w:r w:rsidRPr="00FF165C">
        <w:t>лы.</w:t>
      </w:r>
    </w:p>
    <w:p w:rsidR="000A6DE5" w:rsidRPr="00FF165C" w:rsidRDefault="000A6DE5" w:rsidP="00870B5A">
      <w:pPr>
        <w:widowControl/>
        <w:rPr>
          <w:b/>
          <w:i/>
          <w:color w:val="000000"/>
        </w:rPr>
      </w:pPr>
    </w:p>
    <w:p w:rsidR="000A6DE5" w:rsidRPr="00FF165C" w:rsidRDefault="000A6DE5" w:rsidP="00870B5A">
      <w:pPr>
        <w:widowControl/>
        <w:rPr>
          <w:b/>
          <w:i/>
          <w:color w:val="000000"/>
        </w:rPr>
      </w:pPr>
      <w:r w:rsidRPr="00FF165C">
        <w:rPr>
          <w:b/>
          <w:i/>
          <w:color w:val="000000"/>
        </w:rPr>
        <w:t>ИДЗ №2. «</w:t>
      </w:r>
      <w:r>
        <w:rPr>
          <w:b/>
          <w:i/>
          <w:color w:val="000000"/>
        </w:rPr>
        <w:t>Метод архитектора</w:t>
      </w:r>
      <w:r w:rsidRPr="00FF165C">
        <w:rPr>
          <w:b/>
          <w:i/>
          <w:color w:val="000000"/>
        </w:rPr>
        <w:t>»</w:t>
      </w:r>
    </w:p>
    <w:p w:rsidR="000A6DE5" w:rsidRDefault="000A6DE5" w:rsidP="00870B5A">
      <w:r>
        <w:t>Задание:</w:t>
      </w:r>
      <w:r w:rsidRPr="00191E73">
        <w:t xml:space="preserve"> </w:t>
      </w:r>
    </w:p>
    <w:p w:rsidR="000A6DE5" w:rsidRDefault="000A6DE5" w:rsidP="00D00288">
      <w:pPr>
        <w:numPr>
          <w:ilvl w:val="0"/>
          <w:numId w:val="8"/>
        </w:numPr>
        <w:ind w:left="284" w:hanging="284"/>
      </w:pPr>
      <w:r>
        <w:t>построить перспективу объекта методом архитектора.</w:t>
      </w:r>
    </w:p>
    <w:p w:rsidR="000A6DE5" w:rsidRDefault="000A6DE5" w:rsidP="00870B5A">
      <w:r>
        <w:t>Содержание:</w:t>
      </w:r>
    </w:p>
    <w:p w:rsidR="000A6DE5" w:rsidRDefault="000A6DE5" w:rsidP="00D00288">
      <w:pPr>
        <w:numPr>
          <w:ilvl w:val="0"/>
          <w:numId w:val="8"/>
        </w:numPr>
        <w:ind w:left="284" w:hanging="284"/>
      </w:pPr>
      <w:r>
        <w:t>изучение теоретического материала по темам «Прямые и точки в перспективе», «Ма</w:t>
      </w:r>
      <w:r>
        <w:t>с</w:t>
      </w:r>
      <w:r>
        <w:t>штабы в перспективе», «Методы построений в перспективе»;</w:t>
      </w:r>
    </w:p>
    <w:p w:rsidR="000A6DE5" w:rsidRDefault="000A6DE5" w:rsidP="00D00288">
      <w:pPr>
        <w:numPr>
          <w:ilvl w:val="0"/>
          <w:numId w:val="8"/>
        </w:numPr>
        <w:ind w:left="284" w:hanging="284"/>
      </w:pPr>
      <w:r>
        <w:t>анализ объекта по его плану и фасаду;</w:t>
      </w:r>
    </w:p>
    <w:p w:rsidR="000A6DE5" w:rsidRDefault="000A6DE5" w:rsidP="00D00288">
      <w:pPr>
        <w:numPr>
          <w:ilvl w:val="0"/>
          <w:numId w:val="8"/>
        </w:numPr>
        <w:ind w:left="284" w:hanging="284"/>
      </w:pPr>
      <w:r>
        <w:t>использование знаний о полях зрения и специфики метода архитектора в построении об</w:t>
      </w:r>
      <w:r>
        <w:t>ъ</w:t>
      </w:r>
      <w:r>
        <w:t>екта.</w:t>
      </w:r>
    </w:p>
    <w:p w:rsidR="000A6DE5" w:rsidRPr="00FF165C" w:rsidRDefault="000A6DE5" w:rsidP="00870B5A">
      <w:pPr>
        <w:ind w:firstLine="0"/>
      </w:pPr>
      <w:r w:rsidRPr="00FF165C">
        <w:t>Формат А3, чертежные инструменты, гелевая ручка (линер), цветные графические мат</w:t>
      </w:r>
      <w:r w:rsidRPr="00FF165C">
        <w:t>е</w:t>
      </w:r>
      <w:r w:rsidRPr="00FF165C">
        <w:t>риалы.</w:t>
      </w:r>
    </w:p>
    <w:p w:rsidR="000A6DE5" w:rsidRDefault="000A6DE5" w:rsidP="00870B5A">
      <w:pPr>
        <w:widowControl/>
        <w:rPr>
          <w:b/>
          <w:i/>
          <w:color w:val="000000"/>
        </w:rPr>
      </w:pPr>
    </w:p>
    <w:p w:rsidR="000A6DE5" w:rsidRPr="00FF165C" w:rsidRDefault="000A6DE5" w:rsidP="00870B5A">
      <w:pPr>
        <w:widowControl/>
        <w:rPr>
          <w:b/>
          <w:i/>
          <w:color w:val="000000"/>
        </w:rPr>
      </w:pPr>
      <w:r w:rsidRPr="00FF165C">
        <w:rPr>
          <w:b/>
          <w:i/>
          <w:color w:val="000000"/>
        </w:rPr>
        <w:t>ИДЗ №3. «</w:t>
      </w:r>
      <w:r>
        <w:rPr>
          <w:b/>
          <w:i/>
          <w:color w:val="000000"/>
        </w:rPr>
        <w:t>Тени в перспективе</w:t>
      </w:r>
      <w:r w:rsidRPr="00FF165C">
        <w:rPr>
          <w:b/>
          <w:i/>
          <w:color w:val="000000"/>
        </w:rPr>
        <w:t>»</w:t>
      </w:r>
    </w:p>
    <w:p w:rsidR="000A6DE5" w:rsidRDefault="000A6DE5" w:rsidP="00870B5A">
      <w:r>
        <w:t>Задание:</w:t>
      </w:r>
      <w:r w:rsidRPr="00191E73">
        <w:t xml:space="preserve"> </w:t>
      </w:r>
    </w:p>
    <w:p w:rsidR="000A6DE5" w:rsidRDefault="000A6DE5" w:rsidP="00D00288">
      <w:pPr>
        <w:numPr>
          <w:ilvl w:val="0"/>
          <w:numId w:val="9"/>
        </w:numPr>
        <w:ind w:left="284" w:hanging="284"/>
      </w:pPr>
      <w:r>
        <w:t>построить перспективу объекта методом архитектора</w:t>
      </w:r>
    </w:p>
    <w:p w:rsidR="000A6DE5" w:rsidRDefault="000A6DE5" w:rsidP="00D00288">
      <w:pPr>
        <w:numPr>
          <w:ilvl w:val="0"/>
          <w:numId w:val="9"/>
        </w:numPr>
        <w:ind w:left="284" w:hanging="284"/>
      </w:pPr>
      <w:r>
        <w:t>построить собственные и падающие тени (</w:t>
      </w:r>
      <w:r w:rsidRPr="00191E73">
        <w:rPr>
          <w:b/>
          <w:i/>
        </w:rPr>
        <w:t xml:space="preserve">образец </w:t>
      </w:r>
      <w:r>
        <w:rPr>
          <w:b/>
          <w:i/>
        </w:rPr>
        <w:t>3</w:t>
      </w:r>
      <w:r>
        <w:t>).</w:t>
      </w:r>
    </w:p>
    <w:p w:rsidR="000A6DE5" w:rsidRDefault="000A6DE5" w:rsidP="00870B5A">
      <w:r>
        <w:t>Содержание:</w:t>
      </w:r>
    </w:p>
    <w:p w:rsidR="000A6DE5" w:rsidRDefault="000A6DE5" w:rsidP="00D00288">
      <w:pPr>
        <w:numPr>
          <w:ilvl w:val="0"/>
          <w:numId w:val="10"/>
        </w:numPr>
        <w:ind w:left="284" w:hanging="284"/>
      </w:pPr>
      <w:r>
        <w:t>изучение теоретического материала по темам «Методы построений в перспективе», «Тени в перспективе»;</w:t>
      </w:r>
    </w:p>
    <w:p w:rsidR="000A6DE5" w:rsidRDefault="000A6DE5" w:rsidP="00D00288">
      <w:pPr>
        <w:numPr>
          <w:ilvl w:val="0"/>
          <w:numId w:val="10"/>
        </w:numPr>
        <w:ind w:left="284" w:hanging="284"/>
      </w:pPr>
      <w:r>
        <w:t>анализ объекта по его плану и фасаду;</w:t>
      </w:r>
    </w:p>
    <w:p w:rsidR="000A6DE5" w:rsidRDefault="000A6DE5" w:rsidP="00D00288">
      <w:pPr>
        <w:numPr>
          <w:ilvl w:val="0"/>
          <w:numId w:val="10"/>
        </w:numPr>
        <w:ind w:left="284" w:hanging="284"/>
      </w:pPr>
      <w:r>
        <w:t>использование знаний о полях зрения и специфики метода архитектора в построении об</w:t>
      </w:r>
      <w:r>
        <w:t>ъ</w:t>
      </w:r>
      <w:r>
        <w:t>екта;</w:t>
      </w:r>
    </w:p>
    <w:p w:rsidR="000A6DE5" w:rsidRDefault="000A6DE5" w:rsidP="00D00288">
      <w:pPr>
        <w:numPr>
          <w:ilvl w:val="0"/>
          <w:numId w:val="10"/>
        </w:numPr>
        <w:ind w:left="284" w:hanging="284"/>
      </w:pPr>
      <w:r>
        <w:t>использование правил построения теней в перспективе объекта</w:t>
      </w:r>
    </w:p>
    <w:p w:rsidR="000A6DE5" w:rsidRPr="00FF165C" w:rsidRDefault="000A6DE5" w:rsidP="00870B5A">
      <w:pPr>
        <w:ind w:firstLine="0"/>
      </w:pPr>
      <w:r w:rsidRPr="00FF165C">
        <w:t>Формат А3, чертежные инструменты, гелевая ручка (линер), цветные графические мат</w:t>
      </w:r>
      <w:r w:rsidRPr="00FF165C">
        <w:t>е</w:t>
      </w:r>
      <w:r w:rsidRPr="00FF165C">
        <w:t>риалы.</w:t>
      </w:r>
    </w:p>
    <w:p w:rsidR="000A6DE5" w:rsidRDefault="000A6DE5" w:rsidP="00870B5A">
      <w:pPr>
        <w:widowControl/>
        <w:rPr>
          <w:b/>
          <w:i/>
          <w:color w:val="000000"/>
        </w:rPr>
      </w:pPr>
    </w:p>
    <w:p w:rsidR="000A6DE5" w:rsidRDefault="000A6DE5" w:rsidP="00870B5A">
      <w:pPr>
        <w:ind w:firstLine="709"/>
        <w:rPr>
          <w:color w:val="000000"/>
        </w:rPr>
      </w:pPr>
      <w:r>
        <w:rPr>
          <w:color w:val="000000"/>
        </w:rPr>
        <w:t>По итогам каждого раздела дисциплины предполагается прохождение тестиров</w:t>
      </w:r>
      <w:r>
        <w:rPr>
          <w:color w:val="000000"/>
        </w:rPr>
        <w:t>а</w:t>
      </w:r>
      <w:r>
        <w:rPr>
          <w:color w:val="000000"/>
        </w:rPr>
        <w:t>ния.</w:t>
      </w:r>
    </w:p>
    <w:p w:rsidR="000A6DE5" w:rsidRPr="00FF165C" w:rsidRDefault="000A6DE5" w:rsidP="00870B5A">
      <w:pPr>
        <w:rPr>
          <w:b/>
          <w:i/>
          <w:color w:val="000000"/>
          <w:highlight w:val="yellow"/>
        </w:rPr>
      </w:pPr>
      <w:r>
        <w:rPr>
          <w:b/>
          <w:i/>
          <w:color w:val="000000"/>
        </w:rPr>
        <w:t>Примерные вопросы текущих тестов</w:t>
      </w:r>
      <w:r w:rsidRPr="00FF165C">
        <w:rPr>
          <w:b/>
          <w:i/>
          <w:color w:val="000000"/>
        </w:rPr>
        <w:t>:</w:t>
      </w:r>
    </w:p>
    <w:p w:rsidR="000A6DE5" w:rsidRDefault="000A6DE5" w:rsidP="00870B5A">
      <w:pPr>
        <w:ind w:firstLine="0"/>
        <w:rPr>
          <w:b/>
        </w:rPr>
      </w:pPr>
    </w:p>
    <w:p w:rsidR="000A6DE5" w:rsidRPr="00662C05" w:rsidRDefault="000A6DE5" w:rsidP="00870B5A">
      <w:pPr>
        <w:ind w:firstLine="0"/>
        <w:rPr>
          <w:b/>
        </w:rPr>
      </w:pPr>
      <w:r w:rsidRPr="00662C05">
        <w:rPr>
          <w:b/>
        </w:rPr>
        <w:t>Назовите плоскость, на которой получают перспективные изобр</w:t>
      </w:r>
      <w:r w:rsidRPr="00662C05">
        <w:rPr>
          <w:b/>
        </w:rPr>
        <w:t>а</w:t>
      </w:r>
      <w:r w:rsidRPr="00662C05">
        <w:rPr>
          <w:b/>
        </w:rPr>
        <w:t>жения:</w:t>
      </w:r>
    </w:p>
    <w:p w:rsidR="000A6DE5" w:rsidRPr="00662C05" w:rsidRDefault="000A6DE5" w:rsidP="00870B5A">
      <w:r w:rsidRPr="00662C05">
        <w:t>а) предметная плоскость</w:t>
      </w:r>
    </w:p>
    <w:p w:rsidR="000A6DE5" w:rsidRPr="00662C05" w:rsidRDefault="000A6DE5" w:rsidP="00870B5A">
      <w:r w:rsidRPr="00662C05">
        <w:t>б) картинная плоскость</w:t>
      </w:r>
    </w:p>
    <w:p w:rsidR="000A6DE5" w:rsidRPr="00662C05" w:rsidRDefault="000A6DE5" w:rsidP="00870B5A">
      <w:r w:rsidRPr="00662C05">
        <w:t>в) плоскость перспективы</w:t>
      </w:r>
    </w:p>
    <w:p w:rsidR="000A6DE5" w:rsidRPr="00662C05" w:rsidRDefault="000A6DE5" w:rsidP="00870B5A">
      <w:r w:rsidRPr="00662C05">
        <w:t>г) нейтральная плоскость</w:t>
      </w:r>
    </w:p>
    <w:p w:rsidR="000A6DE5" w:rsidRPr="00842E47" w:rsidRDefault="000A6DE5" w:rsidP="00870B5A">
      <w:pPr>
        <w:ind w:firstLine="0"/>
        <w:rPr>
          <w:b/>
        </w:rPr>
      </w:pPr>
      <w:r w:rsidRPr="00842E47">
        <w:rPr>
          <w:b/>
        </w:rPr>
        <w:t>Проанализируйте изображения. Определите метод центрального пр</w:t>
      </w:r>
      <w:r w:rsidRPr="00842E47">
        <w:rPr>
          <w:b/>
        </w:rPr>
        <w:t>о</w:t>
      </w:r>
      <w:r w:rsidRPr="00842E47">
        <w:rPr>
          <w:b/>
        </w:rPr>
        <w:t>ецирования: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8"/>
        <w:gridCol w:w="2336"/>
        <w:gridCol w:w="2336"/>
        <w:gridCol w:w="2337"/>
      </w:tblGrid>
      <w:tr w:rsidR="000A6DE5" w:rsidRPr="0070194F" w:rsidTr="00D00288">
        <w:tc>
          <w:tcPr>
            <w:tcW w:w="2336" w:type="dxa"/>
          </w:tcPr>
          <w:p w:rsidR="000A6DE5" w:rsidRPr="0070194F" w:rsidRDefault="000A6DE5" w:rsidP="00D00288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047" type="#_x0000_t75" style="position:absolute;left:0;text-align:left;margin-left:-4pt;margin-top:11.2pt;width:112.05pt;height:82pt;z-index:251652608">
                  <v:imagedata r:id="rId24" o:title="" gain="109227f" blacklevel="-6554f" grayscale="t"/>
                </v:shape>
                <o:OLEObject Type="Embed" ProgID="PBrush" ShapeID="_x0000_s1047" DrawAspect="Content" ObjectID="_1667715025" r:id="rId25"/>
              </w:pict>
            </w:r>
          </w:p>
          <w:p w:rsidR="000A6DE5" w:rsidRPr="0070194F" w:rsidRDefault="000A6DE5" w:rsidP="00D00288">
            <w:pPr>
              <w:rPr>
                <w:sz w:val="28"/>
                <w:szCs w:val="28"/>
              </w:rPr>
            </w:pPr>
          </w:p>
          <w:p w:rsidR="000A6DE5" w:rsidRPr="0070194F" w:rsidRDefault="000A6DE5" w:rsidP="00D00288">
            <w:pPr>
              <w:rPr>
                <w:sz w:val="28"/>
                <w:szCs w:val="28"/>
              </w:rPr>
            </w:pPr>
          </w:p>
          <w:p w:rsidR="000A6DE5" w:rsidRPr="0070194F" w:rsidRDefault="000A6DE5" w:rsidP="00D00288">
            <w:pPr>
              <w:rPr>
                <w:sz w:val="28"/>
                <w:szCs w:val="28"/>
              </w:rPr>
            </w:pPr>
          </w:p>
          <w:p w:rsidR="000A6DE5" w:rsidRPr="0070194F" w:rsidRDefault="000A6DE5" w:rsidP="00D00288">
            <w:pPr>
              <w:rPr>
                <w:sz w:val="28"/>
                <w:szCs w:val="28"/>
              </w:rPr>
            </w:pPr>
          </w:p>
          <w:p w:rsidR="000A6DE5" w:rsidRPr="0070194F" w:rsidRDefault="000A6DE5" w:rsidP="00D00288">
            <w:pPr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0A6DE5" w:rsidRPr="0070194F" w:rsidRDefault="000A6DE5" w:rsidP="00D00288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048" type="#_x0000_t75" style="position:absolute;left:0;text-align:left;margin-left:5.15pt;margin-top:3.25pt;width:91.7pt;height:84.75pt;z-index:251651584;mso-position-horizontal-relative:text;mso-position-vertical-relative:text">
                  <v:imagedata r:id="rId26" o:title="" gain="109227f" blacklevel="-6554f" grayscale="t"/>
                </v:shape>
                <o:OLEObject Type="Embed" ProgID="PBrush" ShapeID="_x0000_s1048" DrawAspect="Content" ObjectID="_1667715026" r:id="rId27"/>
              </w:pict>
            </w:r>
          </w:p>
        </w:tc>
        <w:tc>
          <w:tcPr>
            <w:tcW w:w="2336" w:type="dxa"/>
          </w:tcPr>
          <w:p w:rsidR="000A6DE5" w:rsidRPr="0070194F" w:rsidRDefault="000A6DE5" w:rsidP="00D00288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049" type="#_x0000_t75" style="position:absolute;left:0;text-align:left;margin-left:6.4pt;margin-top:14.15pt;width:83.05pt;height:76.45pt;z-index:251654656;mso-position-horizontal-relative:text;mso-position-vertical-relative:text">
                  <v:imagedata r:id="rId28" o:title="" gain="109227f" blacklevel="-6554f" grayscale="t"/>
                </v:shape>
                <o:OLEObject Type="Embed" ProgID="PBrush" ShapeID="_x0000_s1049" DrawAspect="Content" ObjectID="_1667715027" r:id="rId29"/>
              </w:pict>
            </w:r>
          </w:p>
        </w:tc>
        <w:tc>
          <w:tcPr>
            <w:tcW w:w="2337" w:type="dxa"/>
          </w:tcPr>
          <w:p w:rsidR="000A6DE5" w:rsidRPr="0070194F" w:rsidRDefault="000A6DE5" w:rsidP="00D00288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050" type="#_x0000_t75" style="position:absolute;left:0;text-align:left;margin-left:2pt;margin-top:16.95pt;width:99.3pt;height:68.2pt;z-index:251653632;mso-position-horizontal-relative:text;mso-position-vertical-relative:text">
                  <v:imagedata r:id="rId30" o:title="" gain="109227f" blacklevel="-6554f" grayscale="t"/>
                </v:shape>
                <o:OLEObject Type="Embed" ProgID="PBrush" ShapeID="_x0000_s1050" DrawAspect="Content" ObjectID="_1667715028" r:id="rId31"/>
              </w:pict>
            </w:r>
          </w:p>
        </w:tc>
      </w:tr>
      <w:tr w:rsidR="000A6DE5" w:rsidRPr="0070194F" w:rsidTr="00D00288">
        <w:tc>
          <w:tcPr>
            <w:tcW w:w="2336" w:type="dxa"/>
          </w:tcPr>
          <w:p w:rsidR="000A6DE5" w:rsidRPr="0070194F" w:rsidRDefault="000A6DE5" w:rsidP="00D00288">
            <w:pPr>
              <w:jc w:val="center"/>
              <w:rPr>
                <w:sz w:val="28"/>
                <w:szCs w:val="28"/>
              </w:rPr>
            </w:pPr>
            <w:r w:rsidRPr="0070194F">
              <w:rPr>
                <w:sz w:val="28"/>
                <w:szCs w:val="28"/>
              </w:rPr>
              <w:t>а)</w:t>
            </w:r>
          </w:p>
        </w:tc>
        <w:tc>
          <w:tcPr>
            <w:tcW w:w="2336" w:type="dxa"/>
          </w:tcPr>
          <w:p w:rsidR="000A6DE5" w:rsidRPr="0070194F" w:rsidRDefault="000A6DE5" w:rsidP="00D00288">
            <w:pPr>
              <w:jc w:val="center"/>
              <w:rPr>
                <w:sz w:val="28"/>
                <w:szCs w:val="28"/>
              </w:rPr>
            </w:pPr>
            <w:r w:rsidRPr="0070194F">
              <w:rPr>
                <w:sz w:val="28"/>
                <w:szCs w:val="28"/>
              </w:rPr>
              <w:t>б)</w:t>
            </w:r>
          </w:p>
        </w:tc>
        <w:tc>
          <w:tcPr>
            <w:tcW w:w="2336" w:type="dxa"/>
          </w:tcPr>
          <w:p w:rsidR="000A6DE5" w:rsidRPr="0070194F" w:rsidRDefault="000A6DE5" w:rsidP="00D00288">
            <w:pPr>
              <w:jc w:val="center"/>
              <w:rPr>
                <w:sz w:val="28"/>
                <w:szCs w:val="28"/>
              </w:rPr>
            </w:pPr>
            <w:r w:rsidRPr="0070194F">
              <w:rPr>
                <w:sz w:val="28"/>
                <w:szCs w:val="28"/>
              </w:rPr>
              <w:t>в)</w:t>
            </w:r>
          </w:p>
        </w:tc>
        <w:tc>
          <w:tcPr>
            <w:tcW w:w="2337" w:type="dxa"/>
          </w:tcPr>
          <w:p w:rsidR="000A6DE5" w:rsidRPr="0070194F" w:rsidRDefault="000A6DE5" w:rsidP="00D00288">
            <w:pPr>
              <w:jc w:val="center"/>
              <w:rPr>
                <w:sz w:val="28"/>
                <w:szCs w:val="28"/>
              </w:rPr>
            </w:pPr>
            <w:r w:rsidRPr="0070194F">
              <w:rPr>
                <w:sz w:val="28"/>
                <w:szCs w:val="28"/>
              </w:rPr>
              <w:t>г)</w:t>
            </w:r>
          </w:p>
        </w:tc>
      </w:tr>
    </w:tbl>
    <w:p w:rsidR="000A6DE5" w:rsidRDefault="000A6DE5" w:rsidP="00870B5A">
      <w:pPr>
        <w:ind w:firstLine="0"/>
        <w:rPr>
          <w:b/>
          <w:color w:val="000000"/>
        </w:rPr>
      </w:pPr>
    </w:p>
    <w:p w:rsidR="000A6DE5" w:rsidRPr="001D037B" w:rsidRDefault="000A6DE5" w:rsidP="00870B5A">
      <w:pPr>
        <w:ind w:firstLine="0"/>
        <w:rPr>
          <w:b/>
        </w:rPr>
      </w:pPr>
      <w:r w:rsidRPr="001D037B">
        <w:rPr>
          <w:b/>
        </w:rPr>
        <w:t>Как располагается прямая в пространстве, если в перспективе ее след уходит в гла</w:t>
      </w:r>
      <w:r w:rsidRPr="001D037B">
        <w:rPr>
          <w:b/>
        </w:rPr>
        <w:t>в</w:t>
      </w:r>
      <w:r w:rsidRPr="001D037B">
        <w:rPr>
          <w:b/>
        </w:rPr>
        <w:t>ную точку картины:</w:t>
      </w:r>
    </w:p>
    <w:p w:rsidR="000A6DE5" w:rsidRPr="001D037B" w:rsidRDefault="000A6DE5" w:rsidP="00870B5A">
      <w:r w:rsidRPr="001D037B">
        <w:t>а) параллельно картине и перпендикулярно предметной плоскости;</w:t>
      </w:r>
    </w:p>
    <w:p w:rsidR="000A6DE5" w:rsidRPr="001D037B" w:rsidRDefault="000A6DE5" w:rsidP="00870B5A">
      <w:r w:rsidRPr="001D037B">
        <w:t>б) параллельно предметной плоскости и под углом 45</w:t>
      </w:r>
      <w:r w:rsidRPr="001D037B">
        <w:sym w:font="Symbol" w:char="F0B0"/>
      </w:r>
      <w:r w:rsidRPr="001D037B">
        <w:t xml:space="preserve"> к картине;</w:t>
      </w:r>
    </w:p>
    <w:p w:rsidR="000A6DE5" w:rsidRPr="001D037B" w:rsidRDefault="000A6DE5" w:rsidP="00870B5A">
      <w:r w:rsidRPr="001D037B">
        <w:t>в) параллельно предметной плоскости и под углом 90</w:t>
      </w:r>
      <w:r w:rsidRPr="001D037B">
        <w:sym w:font="Symbol" w:char="F0B0"/>
      </w:r>
      <w:r w:rsidRPr="001D037B">
        <w:t xml:space="preserve"> к картине;</w:t>
      </w:r>
    </w:p>
    <w:p w:rsidR="000A6DE5" w:rsidRPr="001D037B" w:rsidRDefault="000A6DE5" w:rsidP="00870B5A">
      <w:r w:rsidRPr="001D037B">
        <w:t>г) параллельно картине и предметной плоскости.</w:t>
      </w:r>
    </w:p>
    <w:p w:rsidR="000A6DE5" w:rsidRDefault="000A6DE5" w:rsidP="00870B5A">
      <w:pPr>
        <w:ind w:firstLine="0"/>
        <w:rPr>
          <w:b/>
        </w:rPr>
      </w:pPr>
    </w:p>
    <w:p w:rsidR="000A6DE5" w:rsidRPr="00842E47" w:rsidRDefault="000A6DE5" w:rsidP="00870B5A">
      <w:pPr>
        <w:ind w:firstLine="0"/>
        <w:rPr>
          <w:b/>
        </w:rPr>
      </w:pPr>
      <w:r w:rsidRPr="00842E47">
        <w:rPr>
          <w:b/>
        </w:rPr>
        <w:t>Определите по изображению искусственный источник света:</w:t>
      </w:r>
    </w:p>
    <w:p w:rsidR="000A6DE5" w:rsidRPr="00842E47" w:rsidRDefault="000A6DE5" w:rsidP="00870B5A">
      <w:r w:rsidRPr="00842E47">
        <w:t>а) 1</w:t>
      </w:r>
    </w:p>
    <w:p w:rsidR="000A6DE5" w:rsidRPr="00842E47" w:rsidRDefault="000A6DE5" w:rsidP="00870B5A">
      <w:r w:rsidRPr="00842E47">
        <w:t>б) 2</w:t>
      </w:r>
    </w:p>
    <w:p w:rsidR="000A6DE5" w:rsidRPr="00842E47" w:rsidRDefault="000A6DE5" w:rsidP="00870B5A">
      <w:r w:rsidRPr="00842E47">
        <w:t>в) 3</w:t>
      </w:r>
    </w:p>
    <w:p w:rsidR="000A6DE5" w:rsidRPr="00842E47" w:rsidRDefault="000A6DE5" w:rsidP="00870B5A">
      <w:r w:rsidRPr="00842E47">
        <w:t>г)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8"/>
        <w:gridCol w:w="2336"/>
        <w:gridCol w:w="2336"/>
        <w:gridCol w:w="2337"/>
      </w:tblGrid>
      <w:tr w:rsidR="000A6DE5" w:rsidTr="00D00288">
        <w:tc>
          <w:tcPr>
            <w:tcW w:w="9345" w:type="dxa"/>
            <w:gridSpan w:val="4"/>
          </w:tcPr>
          <w:p w:rsidR="000A6DE5" w:rsidRPr="00842E47" w:rsidRDefault="000A6DE5" w:rsidP="00D00288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19" o:spid="_x0000_s1051" type="#_x0000_t75" style="position:absolute;left:0;text-align:left;margin-left:-3.55pt;margin-top:1.65pt;width:463.75pt;height:122.1pt;z-index:251655680;visibility:visible">
                  <v:imagedata r:id="rId32" o:title="" cropright="1260f" gain="1.25"/>
                </v:shape>
              </w:pict>
            </w:r>
          </w:p>
          <w:p w:rsidR="000A6DE5" w:rsidRPr="00842E47" w:rsidRDefault="000A6DE5" w:rsidP="00D00288">
            <w:pPr>
              <w:rPr>
                <w:b/>
                <w:sz w:val="28"/>
                <w:szCs w:val="28"/>
              </w:rPr>
            </w:pPr>
          </w:p>
          <w:p w:rsidR="000A6DE5" w:rsidRPr="00842E47" w:rsidRDefault="000A6DE5" w:rsidP="00D00288">
            <w:pPr>
              <w:rPr>
                <w:b/>
                <w:sz w:val="28"/>
                <w:szCs w:val="28"/>
              </w:rPr>
            </w:pPr>
          </w:p>
          <w:p w:rsidR="000A6DE5" w:rsidRPr="00842E47" w:rsidRDefault="000A6DE5" w:rsidP="00D00288">
            <w:pPr>
              <w:rPr>
                <w:b/>
                <w:sz w:val="28"/>
                <w:szCs w:val="28"/>
              </w:rPr>
            </w:pPr>
          </w:p>
          <w:p w:rsidR="000A6DE5" w:rsidRPr="00842E47" w:rsidRDefault="000A6DE5" w:rsidP="00D00288">
            <w:pPr>
              <w:rPr>
                <w:b/>
                <w:sz w:val="28"/>
                <w:szCs w:val="28"/>
              </w:rPr>
            </w:pPr>
          </w:p>
          <w:p w:rsidR="000A6DE5" w:rsidRPr="00842E47" w:rsidRDefault="000A6DE5" w:rsidP="00D00288">
            <w:pPr>
              <w:rPr>
                <w:b/>
                <w:sz w:val="28"/>
                <w:szCs w:val="28"/>
              </w:rPr>
            </w:pPr>
          </w:p>
          <w:p w:rsidR="000A6DE5" w:rsidRPr="00842E47" w:rsidRDefault="000A6DE5" w:rsidP="00D00288">
            <w:pPr>
              <w:rPr>
                <w:b/>
                <w:sz w:val="28"/>
                <w:szCs w:val="28"/>
              </w:rPr>
            </w:pPr>
          </w:p>
          <w:p w:rsidR="000A6DE5" w:rsidRPr="00842E47" w:rsidRDefault="000A6DE5" w:rsidP="00D00288">
            <w:pPr>
              <w:rPr>
                <w:b/>
                <w:sz w:val="28"/>
                <w:szCs w:val="28"/>
              </w:rPr>
            </w:pPr>
          </w:p>
        </w:tc>
      </w:tr>
      <w:tr w:rsidR="000A6DE5" w:rsidTr="00D00288">
        <w:tc>
          <w:tcPr>
            <w:tcW w:w="2336" w:type="dxa"/>
          </w:tcPr>
          <w:p w:rsidR="000A6DE5" w:rsidRPr="00842E47" w:rsidRDefault="000A6DE5" w:rsidP="00D00288">
            <w:pPr>
              <w:jc w:val="center"/>
              <w:rPr>
                <w:b/>
                <w:sz w:val="28"/>
                <w:szCs w:val="28"/>
              </w:rPr>
            </w:pPr>
            <w:r w:rsidRPr="00842E4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336" w:type="dxa"/>
          </w:tcPr>
          <w:p w:rsidR="000A6DE5" w:rsidRPr="00842E47" w:rsidRDefault="000A6DE5" w:rsidP="00D00288">
            <w:pPr>
              <w:jc w:val="center"/>
              <w:rPr>
                <w:b/>
                <w:sz w:val="28"/>
                <w:szCs w:val="28"/>
              </w:rPr>
            </w:pPr>
            <w:r w:rsidRPr="00842E47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0A6DE5" w:rsidRPr="00842E47" w:rsidRDefault="000A6DE5" w:rsidP="00D00288">
            <w:pPr>
              <w:jc w:val="center"/>
              <w:rPr>
                <w:b/>
                <w:sz w:val="28"/>
                <w:szCs w:val="28"/>
              </w:rPr>
            </w:pPr>
            <w:r w:rsidRPr="00842E47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:rsidR="000A6DE5" w:rsidRPr="00842E47" w:rsidRDefault="000A6DE5" w:rsidP="00D00288">
            <w:pPr>
              <w:jc w:val="center"/>
              <w:rPr>
                <w:b/>
                <w:sz w:val="28"/>
                <w:szCs w:val="28"/>
              </w:rPr>
            </w:pPr>
            <w:r w:rsidRPr="00842E47">
              <w:rPr>
                <w:b/>
                <w:sz w:val="28"/>
                <w:szCs w:val="28"/>
              </w:rPr>
              <w:t>4</w:t>
            </w:r>
          </w:p>
        </w:tc>
      </w:tr>
    </w:tbl>
    <w:p w:rsidR="000A6DE5" w:rsidRDefault="000A6DE5" w:rsidP="00870B5A">
      <w:pPr>
        <w:ind w:firstLine="0"/>
        <w:rPr>
          <w:b/>
          <w:sz w:val="28"/>
          <w:szCs w:val="28"/>
        </w:rPr>
      </w:pPr>
    </w:p>
    <w:p w:rsidR="000A6DE5" w:rsidRPr="00842E47" w:rsidRDefault="000A6DE5" w:rsidP="00870B5A">
      <w:pPr>
        <w:ind w:firstLine="0"/>
        <w:rPr>
          <w:b/>
        </w:rPr>
      </w:pPr>
      <w:r w:rsidRPr="00842E47">
        <w:rPr>
          <w:b/>
        </w:rPr>
        <w:t>В каком случае лучевая плоскость от источника света параллельна плоскости ка</w:t>
      </w:r>
      <w:r w:rsidRPr="00842E47">
        <w:rPr>
          <w:b/>
        </w:rPr>
        <w:t>р</w:t>
      </w:r>
      <w:r w:rsidRPr="00842E47">
        <w:rPr>
          <w:b/>
        </w:rPr>
        <w:t>тины (является фронтальной):</w:t>
      </w:r>
    </w:p>
    <w:p w:rsidR="000A6DE5" w:rsidRPr="00870B5A" w:rsidRDefault="000A6DE5" w:rsidP="00870B5A">
      <w:r w:rsidRPr="00870B5A">
        <w:t>а) источник света в предметном пространстве;</w:t>
      </w:r>
    </w:p>
    <w:p w:rsidR="000A6DE5" w:rsidRPr="00870B5A" w:rsidRDefault="000A6DE5" w:rsidP="00870B5A">
      <w:r w:rsidRPr="00870B5A">
        <w:t>б) источник света в промежуточном пространстве</w:t>
      </w:r>
    </w:p>
    <w:p w:rsidR="000A6DE5" w:rsidRPr="00870B5A" w:rsidRDefault="000A6DE5" w:rsidP="00870B5A">
      <w:r w:rsidRPr="00870B5A">
        <w:t>в) источник света – искусственный;</w:t>
      </w:r>
    </w:p>
    <w:p w:rsidR="000A6DE5" w:rsidRPr="00870B5A" w:rsidRDefault="000A6DE5" w:rsidP="00870B5A">
      <w:r w:rsidRPr="00870B5A">
        <w:t>г) источник света в мнимом пространстве.</w:t>
      </w:r>
    </w:p>
    <w:p w:rsidR="000A6DE5" w:rsidRPr="00280FA4" w:rsidRDefault="000A6DE5" w:rsidP="00280FA4">
      <w:pPr>
        <w:rPr>
          <w:i/>
          <w:color w:val="C00000"/>
        </w:rPr>
      </w:pPr>
    </w:p>
    <w:p w:rsidR="000A6DE5" w:rsidRPr="00C17915" w:rsidRDefault="000A6DE5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</w:p>
    <w:p w:rsidR="000A6DE5" w:rsidRDefault="000A6DE5" w:rsidP="000332A6">
      <w:pPr>
        <w:rPr>
          <w:i/>
          <w:color w:val="C00000"/>
        </w:rPr>
        <w:sectPr w:rsidR="000A6DE5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A6DE5" w:rsidRDefault="000A6DE5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0A6DE5" w:rsidRPr="0050260B" w:rsidRDefault="000A6DE5" w:rsidP="00197B54">
      <w:pPr>
        <w:rPr>
          <w:b/>
        </w:rPr>
      </w:pPr>
      <w:r w:rsidRPr="005026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A6DE5" w:rsidRPr="00457C1A" w:rsidRDefault="000A6DE5" w:rsidP="00197B54">
      <w:pPr>
        <w:rPr>
          <w:i/>
          <w:color w:val="C00000"/>
          <w:highlight w:val="yellow"/>
        </w:rPr>
      </w:pPr>
    </w:p>
    <w:p w:rsidR="000A6DE5" w:rsidRPr="00457C1A" w:rsidRDefault="000A6DE5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94"/>
        <w:gridCol w:w="4709"/>
        <w:gridCol w:w="9383"/>
      </w:tblGrid>
      <w:tr w:rsidR="000A6DE5" w:rsidRPr="00D00288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6DE5" w:rsidRPr="00D00288" w:rsidRDefault="000A6DE5" w:rsidP="009B0FB4">
            <w:pPr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 xml:space="preserve">Структурный элемент </w:t>
            </w:r>
            <w:r w:rsidRPr="00D00288">
              <w:rPr>
                <w:color w:val="000000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6DE5" w:rsidRPr="00D00288" w:rsidRDefault="000A6DE5" w:rsidP="009B0FB4">
            <w:pPr>
              <w:ind w:firstLine="0"/>
              <w:jc w:val="center"/>
              <w:rPr>
                <w:color w:val="000000"/>
              </w:rPr>
            </w:pPr>
            <w:r w:rsidRPr="00D00288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6DE5" w:rsidRPr="00D00288" w:rsidRDefault="000A6DE5" w:rsidP="009B0FB4">
            <w:pPr>
              <w:ind w:firstLine="0"/>
              <w:jc w:val="center"/>
              <w:rPr>
                <w:color w:val="000000"/>
              </w:rPr>
            </w:pPr>
            <w:r w:rsidRPr="00D00288">
              <w:rPr>
                <w:color w:val="000000"/>
              </w:rPr>
              <w:t>Оценочные средства</w:t>
            </w:r>
          </w:p>
        </w:tc>
      </w:tr>
      <w:tr w:rsidR="000A6DE5" w:rsidRPr="00D00288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9B0FB4">
            <w:pPr>
              <w:ind w:firstLine="0"/>
              <w:jc w:val="left"/>
              <w:rPr>
                <w:color w:val="000000"/>
              </w:rPr>
            </w:pPr>
            <w:r>
              <w:rPr>
                <w:b/>
              </w:rPr>
              <w:t>ОПК-1:</w:t>
            </w:r>
            <w:r>
              <w:t xml:space="preserve"> готовностью сознавать социальную значимость своей будущей профессии, обладать мотивацией к осуществлению профессиональной деятел</w:t>
            </w:r>
            <w:r>
              <w:t>ь</w:t>
            </w:r>
            <w:r>
              <w:t>ности</w:t>
            </w:r>
          </w:p>
        </w:tc>
      </w:tr>
      <w:tr w:rsidR="000A6DE5" w:rsidRPr="00D00288" w:rsidTr="0050260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0260B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Pr="00D00288" w:rsidRDefault="000A6DE5" w:rsidP="00D00288">
            <w:pPr>
              <w:pStyle w:val="FootnoteText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307" w:hanging="307"/>
              <w:rPr>
                <w:i/>
                <w:color w:val="000000"/>
                <w:sz w:val="24"/>
                <w:szCs w:val="24"/>
              </w:rPr>
            </w:pPr>
            <w:r w:rsidRPr="00D00288">
              <w:rPr>
                <w:i/>
                <w:color w:val="000000"/>
                <w:sz w:val="24"/>
                <w:szCs w:val="24"/>
              </w:rPr>
              <w:t>сущность осваиваемой профессии;</w:t>
            </w:r>
          </w:p>
          <w:p w:rsidR="000A6DE5" w:rsidRPr="00D00288" w:rsidRDefault="000A6DE5" w:rsidP="00D00288">
            <w:pPr>
              <w:pStyle w:val="FootnoteText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307" w:hanging="307"/>
              <w:rPr>
                <w:i/>
                <w:color w:val="000000"/>
                <w:sz w:val="24"/>
                <w:szCs w:val="24"/>
              </w:rPr>
            </w:pPr>
            <w:r w:rsidRPr="00D00288">
              <w:rPr>
                <w:i/>
                <w:color w:val="000000"/>
                <w:sz w:val="24"/>
                <w:szCs w:val="24"/>
              </w:rPr>
              <w:t>методы использования графической грамотности в профессиональной де</w:t>
            </w:r>
            <w:r w:rsidRPr="00D00288">
              <w:rPr>
                <w:i/>
                <w:color w:val="000000"/>
                <w:sz w:val="24"/>
                <w:szCs w:val="24"/>
              </w:rPr>
              <w:t>я</w:t>
            </w:r>
            <w:r w:rsidRPr="00D00288">
              <w:rPr>
                <w:i/>
                <w:color w:val="000000"/>
                <w:sz w:val="24"/>
                <w:szCs w:val="24"/>
              </w:rPr>
              <w:t>тельности;</w:t>
            </w:r>
          </w:p>
          <w:p w:rsidR="000A6DE5" w:rsidRPr="00D00288" w:rsidRDefault="000A6DE5" w:rsidP="00D00288">
            <w:pPr>
              <w:pStyle w:val="FootnoteText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307" w:hanging="307"/>
              <w:rPr>
                <w:i/>
                <w:color w:val="000000"/>
                <w:sz w:val="24"/>
                <w:szCs w:val="24"/>
              </w:rPr>
            </w:pPr>
            <w:r w:rsidRPr="00D00288">
              <w:rPr>
                <w:i/>
                <w:color w:val="000000"/>
                <w:sz w:val="24"/>
                <w:szCs w:val="24"/>
              </w:rPr>
              <w:t>теоретические основы черчения и пе</w:t>
            </w:r>
            <w:r w:rsidRPr="00D00288">
              <w:rPr>
                <w:i/>
                <w:color w:val="000000"/>
                <w:sz w:val="24"/>
                <w:szCs w:val="24"/>
              </w:rPr>
              <w:t>р</w:t>
            </w:r>
            <w:r w:rsidRPr="00D00288">
              <w:rPr>
                <w:i/>
                <w:color w:val="000000"/>
                <w:sz w:val="24"/>
                <w:szCs w:val="24"/>
              </w:rPr>
              <w:t>спективы;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D00288">
            <w:pPr>
              <w:numPr>
                <w:ilvl w:val="0"/>
                <w:numId w:val="20"/>
              </w:numPr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Перечислите компоненты социальной значимости своей профессии.</w:t>
            </w:r>
          </w:p>
          <w:p w:rsidR="000A6DE5" w:rsidRPr="00D00288" w:rsidRDefault="000A6DE5" w:rsidP="00D00288">
            <w:pPr>
              <w:numPr>
                <w:ilvl w:val="0"/>
                <w:numId w:val="20"/>
              </w:numPr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Определите роль графических изображений в своей будущей профессиональной деятельности.</w:t>
            </w:r>
          </w:p>
          <w:p w:rsidR="000A6DE5" w:rsidRPr="00D00288" w:rsidRDefault="000A6DE5" w:rsidP="00D00288">
            <w:pPr>
              <w:numPr>
                <w:ilvl w:val="0"/>
                <w:numId w:val="20"/>
              </w:numPr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Обозначьте приемы формирования интереса к обучению посредством графич</w:t>
            </w:r>
            <w:r w:rsidRPr="00D00288">
              <w:rPr>
                <w:i/>
                <w:color w:val="000000"/>
              </w:rPr>
              <w:t>е</w:t>
            </w:r>
            <w:r w:rsidRPr="00D00288">
              <w:rPr>
                <w:i/>
                <w:color w:val="000000"/>
              </w:rPr>
              <w:t>ских изображений.</w:t>
            </w:r>
          </w:p>
          <w:p w:rsidR="000A6DE5" w:rsidRPr="00D00288" w:rsidRDefault="000A6DE5" w:rsidP="00D00288">
            <w:pPr>
              <w:numPr>
                <w:ilvl w:val="0"/>
                <w:numId w:val="20"/>
              </w:numPr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Определите возможности применения чертежей и перспективных изображений в профессиональной деятельности.</w:t>
            </w:r>
          </w:p>
          <w:p w:rsidR="000A6DE5" w:rsidRPr="00D00288" w:rsidRDefault="000A6DE5" w:rsidP="00D00288">
            <w:pPr>
              <w:numPr>
                <w:ilvl w:val="0"/>
                <w:numId w:val="20"/>
              </w:numPr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Дайте характеристику ЕСКД – единой системе конструкторской документации</w:t>
            </w:r>
          </w:p>
          <w:p w:rsidR="000A6DE5" w:rsidRPr="00D00288" w:rsidRDefault="000A6DE5" w:rsidP="0050260B">
            <w:pPr>
              <w:ind w:left="360" w:firstLine="0"/>
              <w:jc w:val="left"/>
              <w:rPr>
                <w:i/>
                <w:color w:val="000000"/>
              </w:rPr>
            </w:pPr>
          </w:p>
          <w:p w:rsidR="000A6DE5" w:rsidRPr="00D00288" w:rsidRDefault="000A6DE5" w:rsidP="00662674">
            <w:pPr>
              <w:ind w:left="360"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Тест (примерные вопросы теста указаны в п.6)</w:t>
            </w:r>
          </w:p>
        </w:tc>
      </w:tr>
      <w:tr w:rsidR="000A6DE5" w:rsidRPr="00D00288" w:rsidTr="0050260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0260B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Pr="00D00288" w:rsidRDefault="000A6DE5" w:rsidP="00D00288">
            <w:pPr>
              <w:pStyle w:val="FootnoteText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307" w:hanging="307"/>
              <w:rPr>
                <w:i/>
                <w:color w:val="000000"/>
                <w:sz w:val="24"/>
                <w:szCs w:val="24"/>
              </w:rPr>
            </w:pPr>
            <w:r w:rsidRPr="00D00288">
              <w:rPr>
                <w:i/>
                <w:color w:val="000000"/>
                <w:sz w:val="24"/>
                <w:szCs w:val="24"/>
              </w:rPr>
              <w:t>применять знания по черчению и пе</w:t>
            </w:r>
            <w:r w:rsidRPr="00D00288">
              <w:rPr>
                <w:i/>
                <w:color w:val="000000"/>
                <w:sz w:val="24"/>
                <w:szCs w:val="24"/>
              </w:rPr>
              <w:t>р</w:t>
            </w:r>
            <w:r w:rsidRPr="00D00288">
              <w:rPr>
                <w:i/>
                <w:color w:val="000000"/>
                <w:sz w:val="24"/>
                <w:szCs w:val="24"/>
              </w:rPr>
              <w:t>спективе в профессиональной деятел</w:t>
            </w:r>
            <w:r w:rsidRPr="00D00288">
              <w:rPr>
                <w:i/>
                <w:color w:val="000000"/>
                <w:sz w:val="24"/>
                <w:szCs w:val="24"/>
              </w:rPr>
              <w:t>ь</w:t>
            </w:r>
            <w:r w:rsidRPr="00D00288">
              <w:rPr>
                <w:i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0260B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Практические задания ( см. п. 6 АПЗ, АГЗ)</w:t>
            </w:r>
          </w:p>
          <w:p w:rsidR="000A6DE5" w:rsidRPr="00D00288" w:rsidRDefault="000A6DE5" w:rsidP="0050260B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При выполнении заданий учитывать:</w:t>
            </w:r>
          </w:p>
          <w:p w:rsidR="000A6DE5" w:rsidRPr="00D00288" w:rsidRDefault="000A6DE5" w:rsidP="0050260B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возможности вариативности решения;</w:t>
            </w:r>
          </w:p>
          <w:p w:rsidR="000A6DE5" w:rsidRPr="00D00288" w:rsidRDefault="000A6DE5" w:rsidP="0050260B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способы визуализации графических изображений;</w:t>
            </w:r>
          </w:p>
          <w:p w:rsidR="000A6DE5" w:rsidRDefault="000A6DE5" w:rsidP="0050260B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алгоритм решения задач и построения чертежей.</w:t>
            </w:r>
          </w:p>
          <w:p w:rsidR="000A6DE5" w:rsidRDefault="000A6DE5" w:rsidP="0050260B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ПРИМЕР:</w:t>
            </w:r>
          </w:p>
          <w:p w:rsidR="000A6DE5" w:rsidRDefault="000A6DE5" w:rsidP="004A4769">
            <w:pPr>
              <w:ind w:firstLine="0"/>
              <w:rPr>
                <w:b/>
              </w:rPr>
            </w:pPr>
            <w:r>
              <w:rPr>
                <w:b/>
                <w:i/>
                <w:color w:val="000000"/>
              </w:rPr>
              <w:t>АПЗ №1</w:t>
            </w:r>
            <w:r>
              <w:rPr>
                <w:b/>
              </w:rPr>
              <w:t xml:space="preserve"> «Шрифт чертежный, геометрические построения»</w:t>
            </w:r>
          </w:p>
          <w:p w:rsidR="000A6DE5" w:rsidRDefault="000A6DE5" w:rsidP="004A4769">
            <w:pPr>
              <w:ind w:firstLine="0"/>
            </w:pPr>
            <w:r>
              <w:t xml:space="preserve">Содержание: </w:t>
            </w:r>
          </w:p>
          <w:p w:rsidR="000A6DE5" w:rsidRDefault="000A6DE5" w:rsidP="004A4769">
            <w:pPr>
              <w:pStyle w:val="ListParagraph"/>
              <w:numPr>
                <w:ilvl w:val="0"/>
                <w:numId w:val="25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изучение конструкции чертежного шрифта, правил его написания в соответствии с ГОСТ;</w:t>
            </w:r>
          </w:p>
          <w:p w:rsidR="000A6DE5" w:rsidRDefault="000A6DE5" w:rsidP="004A4769">
            <w:pPr>
              <w:pStyle w:val="ListParagraph"/>
              <w:numPr>
                <w:ilvl w:val="0"/>
                <w:numId w:val="25"/>
              </w:num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художественное оформление буквицы;</w:t>
            </w:r>
          </w:p>
          <w:p w:rsidR="000A6DE5" w:rsidRDefault="000A6DE5" w:rsidP="004A4769">
            <w:pPr>
              <w:pStyle w:val="ListParagraph"/>
              <w:numPr>
                <w:ilvl w:val="0"/>
                <w:numId w:val="25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изучение типов линий чертежа в соответствии с ГОСТ;</w:t>
            </w:r>
          </w:p>
          <w:p w:rsidR="000A6DE5" w:rsidRDefault="000A6DE5" w:rsidP="004A4769">
            <w:pPr>
              <w:pStyle w:val="ListParagraph"/>
              <w:numPr>
                <w:ilvl w:val="0"/>
                <w:numId w:val="25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изучение деления окружности на равные части</w:t>
            </w:r>
          </w:p>
          <w:p w:rsidR="000A6DE5" w:rsidRDefault="000A6DE5" w:rsidP="004A4769">
            <w:pPr>
              <w:pStyle w:val="ListParagraph"/>
              <w:numPr>
                <w:ilvl w:val="0"/>
                <w:numId w:val="25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построение художественной композиции с использованием геометрических п</w:t>
            </w:r>
            <w:r>
              <w:rPr>
                <w:szCs w:val="24"/>
                <w:lang w:val="ru-RU"/>
              </w:rPr>
              <w:t>о</w:t>
            </w:r>
            <w:r>
              <w:rPr>
                <w:szCs w:val="24"/>
                <w:lang w:val="ru-RU"/>
              </w:rPr>
              <w:t>строений.</w:t>
            </w:r>
          </w:p>
          <w:p w:rsidR="000A6DE5" w:rsidRDefault="000A6DE5" w:rsidP="004A4769">
            <w:pPr>
              <w:ind w:firstLine="0"/>
            </w:pPr>
            <w:r>
              <w:t>Задание:</w:t>
            </w:r>
          </w:p>
          <w:p w:rsidR="000A6DE5" w:rsidRDefault="000A6DE5" w:rsidP="004A4769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выполнить шрифтовую композицию с художественным оформлением буквицы (7 – 10 строчек);</w:t>
            </w:r>
          </w:p>
          <w:p w:rsidR="000A6DE5" w:rsidRPr="004A4769" w:rsidRDefault="000A6DE5" w:rsidP="004A4769">
            <w:pPr>
              <w:pStyle w:val="ListParagraph"/>
              <w:numPr>
                <w:ilvl w:val="0"/>
                <w:numId w:val="26"/>
              </w:numPr>
              <w:spacing w:line="240" w:lineRule="auto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выполнить композицию в круге с использованием деления окружности на равные части.</w:t>
            </w:r>
          </w:p>
        </w:tc>
      </w:tr>
      <w:tr w:rsidR="000A6DE5" w:rsidRPr="00D00288" w:rsidTr="0067242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0260B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Pr="00D00288" w:rsidRDefault="000A6DE5" w:rsidP="00D00288">
            <w:pPr>
              <w:pStyle w:val="FootnoteText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307" w:hanging="307"/>
              <w:rPr>
                <w:i/>
                <w:color w:val="000000"/>
                <w:sz w:val="24"/>
                <w:szCs w:val="24"/>
              </w:rPr>
            </w:pPr>
            <w:r w:rsidRPr="00D00288">
              <w:rPr>
                <w:i/>
                <w:color w:val="000000"/>
                <w:sz w:val="24"/>
                <w:szCs w:val="24"/>
              </w:rPr>
              <w:t>владеть графической грамотностью</w:t>
            </w:r>
          </w:p>
          <w:p w:rsidR="000A6DE5" w:rsidRPr="00D00288" w:rsidRDefault="000A6DE5" w:rsidP="00D00288">
            <w:pPr>
              <w:pStyle w:val="FootnoteText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ind w:left="307" w:hanging="307"/>
              <w:rPr>
                <w:i/>
                <w:color w:val="000000"/>
                <w:sz w:val="24"/>
                <w:szCs w:val="24"/>
              </w:rPr>
            </w:pPr>
            <w:r w:rsidRPr="00D00288">
              <w:rPr>
                <w:i/>
                <w:color w:val="000000"/>
                <w:sz w:val="24"/>
                <w:szCs w:val="24"/>
              </w:rPr>
              <w:t>способностями переноса полученных знания по черчению и перспективе в смежные области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Комплексные практические задания (см. п. 6 ИДЗ) предполагают построение чертежей с использованием знаний и умений по нескольким темам дисциплины.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При выполнении заданий учитывать: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знания и умения по темам дисциплины;</w:t>
            </w:r>
          </w:p>
          <w:p w:rsidR="000A6DE5" w:rsidRPr="00672421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требования ГОСТ</w:t>
            </w:r>
          </w:p>
          <w:p w:rsidR="000A6DE5" w:rsidRPr="00672421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возможности вариативности решения;</w:t>
            </w:r>
          </w:p>
          <w:p w:rsidR="000A6DE5" w:rsidRPr="00672421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способы визуализации графических изображений;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алгоритм решения задач и построения чертежей</w:t>
            </w:r>
            <w:r>
              <w:rPr>
                <w:i/>
                <w:color w:val="000000"/>
              </w:rPr>
              <w:t xml:space="preserve"> (уметь давать текстовое описание последовательности графических построений)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возможности использования цвета и антуража в чертежах.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ПРИМЕР:</w:t>
            </w:r>
          </w:p>
          <w:p w:rsidR="000A6DE5" w:rsidRDefault="000A6DE5" w:rsidP="004A4769">
            <w:pPr>
              <w:widowControl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ИДЗ №1. «Виды»</w:t>
            </w:r>
          </w:p>
          <w:p w:rsidR="000A6DE5" w:rsidRDefault="000A6DE5" w:rsidP="004A4769">
            <w:pPr>
              <w:ind w:firstLine="0"/>
            </w:pPr>
            <w:r>
              <w:t>Содержание: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изучение методов проецирования;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анализ формы и конструкции предметов, деталей, изделий;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измерительные работы для определения размеров детали;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построение основных видов деталей.</w:t>
            </w:r>
          </w:p>
          <w:p w:rsidR="000A6DE5" w:rsidRDefault="000A6DE5" w:rsidP="004A4769">
            <w:pPr>
              <w:ind w:firstLine="0"/>
            </w:pPr>
            <w:r>
              <w:t>Задание:</w:t>
            </w:r>
          </w:p>
          <w:p w:rsidR="000A6DE5" w:rsidRDefault="000A6DE5" w:rsidP="004A4769">
            <w:pPr>
              <w:numPr>
                <w:ilvl w:val="0"/>
                <w:numId w:val="28"/>
              </w:numPr>
            </w:pPr>
            <w:r>
              <w:t>по наглядному изображению детали (по аксонометрической проекции) выполнить три основных вида, проставить размеры.</w:t>
            </w:r>
          </w:p>
          <w:p w:rsidR="000A6DE5" w:rsidRPr="004A4769" w:rsidRDefault="000A6DE5" w:rsidP="004A4769">
            <w:pPr>
              <w:ind w:firstLine="0"/>
            </w:pPr>
            <w:r>
              <w:t>Формат А3, чертежные инструменты, простые карандаши</w:t>
            </w:r>
          </w:p>
        </w:tc>
      </w:tr>
      <w:tr w:rsidR="000A6DE5" w:rsidRPr="00D00288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9B0FB4">
            <w:pPr>
              <w:ind w:firstLine="0"/>
              <w:jc w:val="left"/>
              <w:rPr>
                <w:color w:val="000000"/>
              </w:rPr>
            </w:pPr>
            <w:r w:rsidRPr="0050260B">
              <w:rPr>
                <w:b/>
                <w:bCs/>
                <w:color w:val="000000"/>
              </w:rPr>
              <w:t xml:space="preserve">ПК-1: </w:t>
            </w:r>
            <w: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0A6DE5" w:rsidRPr="00D00288" w:rsidTr="0067242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50260B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D00288">
            <w:pPr>
              <w:numPr>
                <w:ilvl w:val="0"/>
                <w:numId w:val="19"/>
              </w:numPr>
              <w:tabs>
                <w:tab w:val="left" w:pos="307"/>
              </w:tabs>
              <w:ind w:left="307" w:hanging="307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основные требования государственного образовательного стандарта;</w:t>
            </w:r>
          </w:p>
          <w:p w:rsidR="000A6DE5" w:rsidRPr="00D00288" w:rsidRDefault="000A6DE5" w:rsidP="00D00288">
            <w:pPr>
              <w:numPr>
                <w:ilvl w:val="0"/>
                <w:numId w:val="19"/>
              </w:numPr>
              <w:tabs>
                <w:tab w:val="left" w:pos="307"/>
              </w:tabs>
              <w:ind w:left="307" w:hanging="307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структурное содержание образов</w:t>
            </w:r>
            <w:r w:rsidRPr="00D00288">
              <w:rPr>
                <w:i/>
                <w:color w:val="000000"/>
              </w:rPr>
              <w:t>а</w:t>
            </w:r>
            <w:r w:rsidRPr="00D00288">
              <w:rPr>
                <w:i/>
                <w:color w:val="000000"/>
              </w:rPr>
              <w:t>тельных программ;</w:t>
            </w:r>
          </w:p>
          <w:p w:rsidR="000A6DE5" w:rsidRPr="00D00288" w:rsidRDefault="000A6DE5" w:rsidP="00D00288">
            <w:pPr>
              <w:numPr>
                <w:ilvl w:val="0"/>
                <w:numId w:val="19"/>
              </w:numPr>
              <w:tabs>
                <w:tab w:val="left" w:pos="307"/>
              </w:tabs>
              <w:ind w:left="307" w:hanging="307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алгоритм составления и решения пра</w:t>
            </w:r>
            <w:r w:rsidRPr="00D00288">
              <w:rPr>
                <w:i/>
                <w:color w:val="000000"/>
              </w:rPr>
              <w:t>к</w:t>
            </w:r>
            <w:r w:rsidRPr="00D00288">
              <w:rPr>
                <w:i/>
                <w:color w:val="000000"/>
              </w:rPr>
              <w:t>тических заданий по черчению и пе</w:t>
            </w:r>
            <w:r w:rsidRPr="00D00288">
              <w:rPr>
                <w:i/>
                <w:color w:val="000000"/>
              </w:rPr>
              <w:t>р</w:t>
            </w:r>
            <w:r w:rsidRPr="00D00288">
              <w:rPr>
                <w:i/>
                <w:color w:val="000000"/>
              </w:rPr>
              <w:t>спективе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1.</w:t>
            </w:r>
            <w:r>
              <w:rPr>
                <w:i/>
                <w:color w:val="000000"/>
              </w:rPr>
              <w:t xml:space="preserve"> Дайте определение государственному образовательному стандарту.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2. Перечислите требования к усвоению графических дисциплин.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3. Обоснуйте алгоритм выполнения проекционного чертежа.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4. Обоснуйте алгоритм выполнения эпюра.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5. Определите возможности вариативности при составлении и выполнении практич</w:t>
            </w:r>
            <w:r>
              <w:rPr>
                <w:i/>
                <w:color w:val="000000"/>
              </w:rPr>
              <w:t>е</w:t>
            </w:r>
            <w:r>
              <w:rPr>
                <w:i/>
                <w:color w:val="000000"/>
              </w:rPr>
              <w:t>ских заданий по черчению и перспективе.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</w:p>
          <w:p w:rsidR="000A6DE5" w:rsidRPr="00D00288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Тест (примерные вопросы теста указаны в п.6)</w:t>
            </w:r>
          </w:p>
        </w:tc>
      </w:tr>
      <w:tr w:rsidR="000A6DE5" w:rsidRPr="00D00288" w:rsidTr="00D0028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672421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D00288">
            <w:pPr>
              <w:numPr>
                <w:ilvl w:val="0"/>
                <w:numId w:val="19"/>
              </w:numPr>
              <w:tabs>
                <w:tab w:val="left" w:pos="307"/>
              </w:tabs>
              <w:ind w:left="307" w:hanging="307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сопоставлять практические задания по черчению и перспективе требованиям образовательной программы;</w:t>
            </w:r>
          </w:p>
          <w:p w:rsidR="000A6DE5" w:rsidRPr="00D00288" w:rsidRDefault="000A6DE5" w:rsidP="00D00288">
            <w:pPr>
              <w:numPr>
                <w:ilvl w:val="0"/>
                <w:numId w:val="19"/>
              </w:numPr>
              <w:tabs>
                <w:tab w:val="left" w:pos="307"/>
              </w:tabs>
              <w:ind w:left="307" w:hanging="307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составлять практические задания по черчению и перспективе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Практические задания ( см. п. 6 АПЗ, АГЗ)</w:t>
            </w:r>
          </w:p>
          <w:p w:rsidR="000A6DE5" w:rsidRPr="00D00288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При выполнении заданий учитывать:</w:t>
            </w:r>
          </w:p>
          <w:p w:rsidR="000A6DE5" w:rsidRPr="00D00288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возможности вариативности решения;</w:t>
            </w:r>
          </w:p>
          <w:p w:rsidR="000A6DE5" w:rsidRPr="00D00288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способы визуализации графических изображений;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алгоритм решения задач и построения чертежей.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ПРИМЕР:</w:t>
            </w:r>
          </w:p>
          <w:p w:rsidR="000A6DE5" w:rsidRDefault="000A6DE5" w:rsidP="004A4769">
            <w:pPr>
              <w:ind w:firstLine="0"/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АПЗ №2</w:t>
            </w:r>
            <w:r>
              <w:rPr>
                <w:b/>
                <w:i/>
              </w:rPr>
              <w:t xml:space="preserve"> «Геометрические построения – сопряжения».</w:t>
            </w:r>
          </w:p>
          <w:p w:rsidR="000A6DE5" w:rsidRDefault="000A6DE5" w:rsidP="004A4769">
            <w:pPr>
              <w:ind w:firstLine="0"/>
            </w:pPr>
            <w:r>
              <w:t>Содержание:</w:t>
            </w:r>
          </w:p>
          <w:p w:rsidR="000A6DE5" w:rsidRDefault="000A6DE5" w:rsidP="004A4769">
            <w:pPr>
              <w:widowControl/>
              <w:numPr>
                <w:ilvl w:val="0"/>
                <w:numId w:val="29"/>
              </w:numPr>
              <w:autoSpaceDE/>
              <w:adjustRightInd/>
              <w:contextualSpacing/>
            </w:pPr>
            <w:r>
              <w:t>изучение способов геометрических построений;</w:t>
            </w:r>
          </w:p>
          <w:p w:rsidR="000A6DE5" w:rsidRDefault="000A6DE5" w:rsidP="004A4769">
            <w:pPr>
              <w:widowControl/>
              <w:numPr>
                <w:ilvl w:val="0"/>
                <w:numId w:val="29"/>
              </w:numPr>
              <w:autoSpaceDE/>
              <w:adjustRightInd/>
              <w:contextualSpacing/>
            </w:pPr>
            <w:r>
              <w:t>использование сопряжений в геометрических построениях фигур, изделий, орн</w:t>
            </w:r>
            <w:r>
              <w:t>а</w:t>
            </w:r>
            <w:r>
              <w:t>ментов.</w:t>
            </w:r>
          </w:p>
          <w:p w:rsidR="000A6DE5" w:rsidRDefault="000A6DE5" w:rsidP="004A4769">
            <w:pPr>
              <w:ind w:firstLine="0"/>
            </w:pPr>
            <w:r>
              <w:t>Задание:</w:t>
            </w:r>
          </w:p>
          <w:p w:rsidR="000A6DE5" w:rsidRPr="004A4769" w:rsidRDefault="000A6DE5" w:rsidP="004A4769">
            <w:pPr>
              <w:numPr>
                <w:ilvl w:val="0"/>
                <w:numId w:val="27"/>
              </w:numPr>
              <w:contextualSpacing/>
            </w:pPr>
            <w:r>
              <w:t>выполнить формальную композицию, используя сопряжения.</w:t>
            </w:r>
          </w:p>
        </w:tc>
      </w:tr>
      <w:tr w:rsidR="000A6DE5" w:rsidRPr="00D00288" w:rsidTr="00D0028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672421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D00288">
            <w:pPr>
              <w:numPr>
                <w:ilvl w:val="0"/>
                <w:numId w:val="19"/>
              </w:numPr>
              <w:tabs>
                <w:tab w:val="left" w:pos="307"/>
              </w:tabs>
              <w:ind w:left="307" w:hanging="307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способностями составлять комплек</w:t>
            </w:r>
            <w:r w:rsidRPr="00D00288">
              <w:rPr>
                <w:i/>
                <w:color w:val="000000"/>
              </w:rPr>
              <w:t>с</w:t>
            </w:r>
            <w:r w:rsidRPr="00D00288">
              <w:rPr>
                <w:i/>
                <w:color w:val="000000"/>
              </w:rPr>
              <w:t>ные задания по черчению и перспективе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6DE5" w:rsidRPr="00D00288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Комплексные практические задания (см. п. 6 ИДЗ) предполагают построение чертежей с использованием знаний и умений по нескольким темам дисциплины.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При выполнении заданий учитывать: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знания и умения по темам дисциплины;</w:t>
            </w:r>
          </w:p>
          <w:p w:rsidR="000A6DE5" w:rsidRPr="00672421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требования ГОСТ</w:t>
            </w:r>
          </w:p>
          <w:p w:rsidR="000A6DE5" w:rsidRPr="00672421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возможности вариативности решения;</w:t>
            </w:r>
          </w:p>
          <w:p w:rsidR="000A6DE5" w:rsidRPr="00672421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способы визуализации графических изображений;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алгоритм решения задач и построения чертежей</w:t>
            </w:r>
            <w:r>
              <w:rPr>
                <w:i/>
                <w:color w:val="000000"/>
              </w:rPr>
              <w:t xml:space="preserve"> (уметь давать текстовое описание последовательности графических построений)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возможности использования цвета и антуража в чертежах.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ПРИМЕР:</w:t>
            </w:r>
          </w:p>
          <w:p w:rsidR="000A6DE5" w:rsidRDefault="000A6DE5" w:rsidP="004A4769">
            <w:pPr>
              <w:widowControl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ИДЗ №2. «Комплексный чертеж»</w:t>
            </w:r>
          </w:p>
          <w:p w:rsidR="000A6DE5" w:rsidRDefault="000A6DE5" w:rsidP="004A4769">
            <w:pPr>
              <w:ind w:firstLine="0"/>
            </w:pPr>
            <w:r>
              <w:t>Содержание: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изучение методов проецирования;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анализ формы и конструкции предметов, деталей, изделий;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изучение специфики построения простых разрезов;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выработка алгоритма построения аксонометрической проекции;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построение основных видов и наглядных изображений деталей с разрезами.</w:t>
            </w:r>
          </w:p>
          <w:p w:rsidR="000A6DE5" w:rsidRDefault="000A6DE5" w:rsidP="004A4769">
            <w:pPr>
              <w:ind w:firstLine="0"/>
            </w:pPr>
            <w:r>
              <w:t>Задание:</w:t>
            </w:r>
          </w:p>
          <w:p w:rsidR="000A6DE5" w:rsidRDefault="000A6DE5" w:rsidP="004A4769">
            <w:pPr>
              <w:numPr>
                <w:ilvl w:val="0"/>
                <w:numId w:val="28"/>
              </w:numPr>
            </w:pPr>
            <w:r>
              <w:t>по 2-м видам детали построить третий вид, выполнить необходимые разрезы и а</w:t>
            </w:r>
            <w:r>
              <w:t>к</w:t>
            </w:r>
            <w:r>
              <w:t>сонометрическую проекцию с вырезом ¼ части;</w:t>
            </w:r>
          </w:p>
          <w:p w:rsidR="000A6DE5" w:rsidRDefault="000A6DE5" w:rsidP="004A4769">
            <w:pPr>
              <w:numPr>
                <w:ilvl w:val="0"/>
                <w:numId w:val="28"/>
              </w:numPr>
            </w:pPr>
            <w:r>
              <w:t>оформить аксонометрическую проекцию одним из способов оттенения.</w:t>
            </w:r>
          </w:p>
          <w:p w:rsidR="000A6DE5" w:rsidRPr="004A4769" w:rsidRDefault="000A6DE5" w:rsidP="004A4769">
            <w:pPr>
              <w:ind w:firstLine="0"/>
            </w:pPr>
            <w:r>
              <w:t>Формат А3, чертежные инструменты, гелевая ручка (линер), цветные графические мат</w:t>
            </w:r>
            <w:r>
              <w:t>е</w:t>
            </w:r>
            <w:r>
              <w:t>риалы.</w:t>
            </w:r>
          </w:p>
        </w:tc>
      </w:tr>
      <w:tr w:rsidR="000A6DE5" w:rsidRPr="00D00288" w:rsidTr="0050260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Pr="00D00288" w:rsidRDefault="000A6DE5" w:rsidP="0050260B">
            <w:pPr>
              <w:ind w:firstLine="0"/>
              <w:rPr>
                <w:i/>
                <w:color w:val="000000"/>
              </w:rPr>
            </w:pPr>
            <w:r w:rsidRPr="0050260B">
              <w:rPr>
                <w:b/>
                <w:bCs/>
                <w:color w:val="000000"/>
              </w:rPr>
              <w:t>ДПК-2:</w:t>
            </w:r>
            <w:r w:rsidRPr="0050260B">
              <w:rPr>
                <w:color w:val="000000"/>
              </w:rPr>
              <w:t xml:space="preserve"> </w:t>
            </w:r>
            <w:r>
              <w:t>владеет инструментарием, методами, приемами и практическими навыками работы в изобразительном и декоративно-прикладном искусстве (по видам), дизайне и компьютерной графике</w:t>
            </w:r>
          </w:p>
        </w:tc>
      </w:tr>
      <w:tr w:rsidR="000A6DE5" w:rsidRPr="00D00288" w:rsidTr="0066267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Pr="00D00288" w:rsidRDefault="000A6DE5" w:rsidP="0050260B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Pr="00D00288" w:rsidRDefault="000A6DE5" w:rsidP="00D00288">
            <w:pPr>
              <w:numPr>
                <w:ilvl w:val="0"/>
                <w:numId w:val="19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требования ГОСТ к выполнению и оформлению чертежей;</w:t>
            </w:r>
          </w:p>
          <w:p w:rsidR="000A6DE5" w:rsidRPr="00D00288" w:rsidRDefault="000A6DE5" w:rsidP="00D00288">
            <w:pPr>
              <w:numPr>
                <w:ilvl w:val="0"/>
                <w:numId w:val="19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методы ортогонального проецирования (параллельного, центрального);</w:t>
            </w:r>
          </w:p>
          <w:p w:rsidR="000A6DE5" w:rsidRPr="00D00288" w:rsidRDefault="000A6DE5" w:rsidP="00D00288">
            <w:pPr>
              <w:numPr>
                <w:ilvl w:val="0"/>
                <w:numId w:val="19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правила выполнения различных видов графических изображений;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Default="000A6DE5" w:rsidP="00662674">
            <w:pPr>
              <w:ind w:firstLine="0"/>
              <w:jc w:val="left"/>
              <w:rPr>
                <w:i/>
                <w:color w:val="000000"/>
              </w:rPr>
            </w:pPr>
            <w:r w:rsidRPr="00662674">
              <w:rPr>
                <w:i/>
                <w:color w:val="000000"/>
              </w:rPr>
              <w:t>1.</w:t>
            </w:r>
            <w:r>
              <w:rPr>
                <w:i/>
                <w:color w:val="000000"/>
              </w:rPr>
              <w:t xml:space="preserve"> Дайте определение понятию ЕСКД, назовите область применения и назначение.</w:t>
            </w:r>
          </w:p>
          <w:p w:rsidR="000A6DE5" w:rsidRDefault="000A6DE5" w:rsidP="00662674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2. перечислите правила оформления чертежей.</w:t>
            </w:r>
          </w:p>
          <w:p w:rsidR="000A6DE5" w:rsidRDefault="000A6DE5" w:rsidP="00662674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3. Сравните понятия параллельное и центральное проецирование.</w:t>
            </w:r>
          </w:p>
          <w:p w:rsidR="000A6DE5" w:rsidRDefault="000A6DE5" w:rsidP="00662674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4. Перечислите виды графических изображений.</w:t>
            </w:r>
          </w:p>
          <w:p w:rsidR="000A6DE5" w:rsidRDefault="000A6DE5" w:rsidP="00662674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5. Назовите условности и упрощения на чертеже.</w:t>
            </w:r>
          </w:p>
          <w:p w:rsidR="000A6DE5" w:rsidRDefault="000A6DE5" w:rsidP="00662674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6. Назовите виды изображений в комплексном чертеже.</w:t>
            </w:r>
          </w:p>
          <w:p w:rsidR="000A6DE5" w:rsidRDefault="000A6DE5" w:rsidP="00662674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7. Выявите сходные и отличительные особенности сечений и разрезов.</w:t>
            </w:r>
          </w:p>
          <w:p w:rsidR="000A6DE5" w:rsidRDefault="000A6DE5" w:rsidP="00662674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8. Назовите области применения проекционных чертежей и перспективных эпюров.</w:t>
            </w:r>
          </w:p>
          <w:p w:rsidR="000A6DE5" w:rsidRDefault="000A6DE5" w:rsidP="00662674">
            <w:pPr>
              <w:ind w:firstLine="0"/>
              <w:jc w:val="left"/>
              <w:rPr>
                <w:i/>
                <w:color w:val="000000"/>
              </w:rPr>
            </w:pPr>
          </w:p>
          <w:p w:rsidR="000A6DE5" w:rsidRPr="00D00288" w:rsidRDefault="000A6DE5" w:rsidP="00662674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Тест (примерные вопросы теста указаны в п.6)</w:t>
            </w:r>
          </w:p>
        </w:tc>
      </w:tr>
      <w:tr w:rsidR="000A6DE5" w:rsidRPr="00D00288" w:rsidTr="00D0028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Pr="00D00288" w:rsidRDefault="000A6DE5" w:rsidP="00672421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Default="000A6DE5" w:rsidP="00D00288">
            <w:pPr>
              <w:numPr>
                <w:ilvl w:val="0"/>
                <w:numId w:val="19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 xml:space="preserve">использовать методы </w:t>
            </w:r>
            <w:r>
              <w:rPr>
                <w:i/>
                <w:color w:val="000000"/>
              </w:rPr>
              <w:t>ортогонального проецирования (параллельного, це</w:t>
            </w:r>
            <w:r>
              <w:rPr>
                <w:i/>
                <w:color w:val="000000"/>
              </w:rPr>
              <w:t>н</w:t>
            </w:r>
            <w:r>
              <w:rPr>
                <w:i/>
                <w:color w:val="000000"/>
              </w:rPr>
              <w:t>трального) при выполнении чертежей;</w:t>
            </w:r>
          </w:p>
          <w:p w:rsidR="000A6DE5" w:rsidRPr="00D00288" w:rsidRDefault="000A6DE5" w:rsidP="00D00288">
            <w:pPr>
              <w:numPr>
                <w:ilvl w:val="0"/>
                <w:numId w:val="19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выполнять условности и упрощения на чертежах;</w:t>
            </w:r>
          </w:p>
          <w:p w:rsidR="000A6DE5" w:rsidRPr="00D00288" w:rsidRDefault="000A6DE5" w:rsidP="00D00288">
            <w:pPr>
              <w:numPr>
                <w:ilvl w:val="0"/>
                <w:numId w:val="19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определять вид графического изобр</w:t>
            </w:r>
            <w:r w:rsidRPr="00D00288">
              <w:rPr>
                <w:i/>
                <w:color w:val="000000"/>
              </w:rPr>
              <w:t>а</w:t>
            </w:r>
            <w:r w:rsidRPr="00D00288">
              <w:rPr>
                <w:i/>
                <w:color w:val="000000"/>
              </w:rPr>
              <w:t>жения;</w:t>
            </w:r>
          </w:p>
          <w:p w:rsidR="000A6DE5" w:rsidRPr="00D00288" w:rsidRDefault="000A6DE5" w:rsidP="00D00288">
            <w:pPr>
              <w:numPr>
                <w:ilvl w:val="0"/>
                <w:numId w:val="19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использовать требования ГОСТ при в</w:t>
            </w:r>
            <w:r w:rsidRPr="00D00288">
              <w:rPr>
                <w:i/>
                <w:color w:val="000000"/>
              </w:rPr>
              <w:t>ы</w:t>
            </w:r>
            <w:r w:rsidRPr="00D00288">
              <w:rPr>
                <w:i/>
                <w:color w:val="000000"/>
              </w:rPr>
              <w:t>полнении и оформлении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Pr="00D00288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Практические задания ( см. п. 6 АПЗ, АГЗ)</w:t>
            </w:r>
          </w:p>
          <w:p w:rsidR="000A6DE5" w:rsidRPr="00D00288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При выполнении заданий учитывать:</w:t>
            </w:r>
          </w:p>
          <w:p w:rsidR="000A6DE5" w:rsidRPr="00D00288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возможности вариативности решения;</w:t>
            </w:r>
          </w:p>
          <w:p w:rsidR="000A6DE5" w:rsidRPr="00D00288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способы визуализации графических изображений;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алгоритм решения задач и построения чертежей.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ПРИМЕР:</w:t>
            </w:r>
          </w:p>
          <w:p w:rsidR="000A6DE5" w:rsidRDefault="000A6DE5" w:rsidP="004A4769">
            <w:pPr>
              <w:ind w:firstLine="0"/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АПЗ №3</w:t>
            </w:r>
            <w:r>
              <w:rPr>
                <w:b/>
                <w:i/>
              </w:rPr>
              <w:t xml:space="preserve"> «Виды».</w:t>
            </w:r>
          </w:p>
          <w:p w:rsidR="000A6DE5" w:rsidRDefault="000A6DE5" w:rsidP="004A4769">
            <w:pPr>
              <w:ind w:firstLine="0"/>
            </w:pPr>
            <w:r>
              <w:t>Содержание: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изучение методов проецирования;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анализ формы и конструкции предметов, деталей, изделий;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измерительные работы для определения размеров детали;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построение основных видов деталей.</w:t>
            </w:r>
          </w:p>
          <w:p w:rsidR="000A6DE5" w:rsidRDefault="000A6DE5" w:rsidP="004A4769">
            <w:pPr>
              <w:ind w:firstLine="0"/>
            </w:pPr>
            <w:r>
              <w:t>Задание:</w:t>
            </w:r>
          </w:p>
          <w:p w:rsidR="000A6DE5" w:rsidRPr="004A4769" w:rsidRDefault="000A6DE5" w:rsidP="004A4769">
            <w:pPr>
              <w:numPr>
                <w:ilvl w:val="0"/>
                <w:numId w:val="28"/>
              </w:numPr>
            </w:pPr>
            <w:r>
              <w:t>по наглядной детали выполнить три основных вида, проставить размеры.</w:t>
            </w:r>
          </w:p>
        </w:tc>
      </w:tr>
      <w:tr w:rsidR="000A6DE5" w:rsidRPr="00D00288" w:rsidTr="00D0028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Pr="00D00288" w:rsidRDefault="000A6DE5" w:rsidP="00672421">
            <w:pPr>
              <w:ind w:firstLine="0"/>
              <w:jc w:val="left"/>
              <w:rPr>
                <w:color w:val="000000"/>
              </w:rPr>
            </w:pPr>
            <w:r w:rsidRPr="00D00288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Pr="00D00288" w:rsidRDefault="000A6DE5" w:rsidP="00D00288">
            <w:pPr>
              <w:numPr>
                <w:ilvl w:val="0"/>
                <w:numId w:val="19"/>
              </w:numPr>
              <w:ind w:left="307" w:hanging="284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культурой графических изображений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6DE5" w:rsidRPr="00D00288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D00288">
              <w:rPr>
                <w:i/>
                <w:color w:val="000000"/>
              </w:rPr>
              <w:t>Комплексные практические задания (см. п. 6 ИДЗ) предполагают построение чертежей с использованием знаний и умений по нескольким темам дисциплины.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При выполнении заданий учитывать: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знания и умения по темам дисциплины;</w:t>
            </w:r>
          </w:p>
          <w:p w:rsidR="000A6DE5" w:rsidRPr="00672421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требования ГОСТ</w:t>
            </w:r>
          </w:p>
          <w:p w:rsidR="000A6DE5" w:rsidRPr="00672421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возможности вариативности решения;</w:t>
            </w:r>
          </w:p>
          <w:p w:rsidR="000A6DE5" w:rsidRPr="00672421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способы визуализации графических изображений;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 w:rsidRPr="00672421">
              <w:rPr>
                <w:i/>
                <w:color w:val="000000"/>
              </w:rPr>
              <w:t>алгоритм решения задач и построения чертежей</w:t>
            </w:r>
            <w:r>
              <w:rPr>
                <w:i/>
                <w:color w:val="000000"/>
              </w:rPr>
              <w:t xml:space="preserve"> (уметь давать текстовое описание последовательности графических построений)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возможности использования цвета и антуража в чертежах.</w:t>
            </w:r>
          </w:p>
          <w:p w:rsidR="000A6DE5" w:rsidRDefault="000A6DE5" w:rsidP="00672421">
            <w:pPr>
              <w:ind w:firstLine="0"/>
              <w:jc w:val="lef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ПРИМЕР: </w:t>
            </w:r>
          </w:p>
          <w:p w:rsidR="000A6DE5" w:rsidRDefault="000A6DE5" w:rsidP="004A4769">
            <w:pPr>
              <w:widowControl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ИДЗ №3. «Сложные разрезы»</w:t>
            </w:r>
          </w:p>
          <w:p w:rsidR="000A6DE5" w:rsidRDefault="000A6DE5" w:rsidP="004A4769">
            <w:pPr>
              <w:ind w:firstLine="0"/>
            </w:pPr>
            <w:r>
              <w:t>Содержание: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анализ формы и конструкции предметов, деталей, изделий;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определение типа сложного разреза и положения секущих плоскостей;</w:t>
            </w:r>
          </w:p>
          <w:p w:rsidR="000A6DE5" w:rsidRDefault="000A6DE5" w:rsidP="004A4769">
            <w:pPr>
              <w:numPr>
                <w:ilvl w:val="0"/>
                <w:numId w:val="27"/>
              </w:numPr>
            </w:pPr>
            <w:r>
              <w:t>особенности обозначения сложных разрезов.</w:t>
            </w:r>
          </w:p>
          <w:p w:rsidR="000A6DE5" w:rsidRDefault="000A6DE5" w:rsidP="004A4769">
            <w:pPr>
              <w:ind w:firstLine="0"/>
            </w:pPr>
            <w:r>
              <w:t>Задание:</w:t>
            </w:r>
          </w:p>
          <w:p w:rsidR="000A6DE5" w:rsidRDefault="000A6DE5" w:rsidP="004A4769">
            <w:pPr>
              <w:widowControl/>
              <w:numPr>
                <w:ilvl w:val="0"/>
                <w:numId w:val="30"/>
              </w:numPr>
              <w:rPr>
                <w:b/>
                <w:i/>
                <w:color w:val="000000"/>
              </w:rPr>
            </w:pPr>
            <w:r>
              <w:t>выполнить сложные разрезы: построить ступенчатый и ломаный разрез.</w:t>
            </w:r>
          </w:p>
          <w:p w:rsidR="000A6DE5" w:rsidRPr="004A4769" w:rsidRDefault="000A6DE5" w:rsidP="004A4769">
            <w:pPr>
              <w:ind w:firstLine="0"/>
            </w:pPr>
            <w:r>
              <w:t>Формат А3, чертежные инструменты, простые карандаши.</w:t>
            </w:r>
          </w:p>
        </w:tc>
      </w:tr>
    </w:tbl>
    <w:p w:rsidR="000A6DE5" w:rsidRDefault="000A6DE5" w:rsidP="0033429F">
      <w:pPr>
        <w:rPr>
          <w:b/>
        </w:rPr>
        <w:sectPr w:rsidR="000A6DE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A6DE5" w:rsidRPr="00E33D86" w:rsidRDefault="000A6DE5" w:rsidP="0033429F">
      <w:pPr>
        <w:rPr>
          <w:b/>
        </w:rPr>
      </w:pPr>
      <w:r w:rsidRPr="00E33D86">
        <w:rPr>
          <w:b/>
        </w:rPr>
        <w:t>б) Порядок проведения промежуточной аттестации, показатели и критерии оценивания:</w:t>
      </w:r>
    </w:p>
    <w:p w:rsidR="000A6DE5" w:rsidRPr="00D00288" w:rsidRDefault="000A6DE5" w:rsidP="0089203A">
      <w:pPr>
        <w:rPr>
          <w:color w:val="000000"/>
        </w:rPr>
      </w:pPr>
      <w:r w:rsidRPr="00D00288">
        <w:rPr>
          <w:color w:val="000000"/>
        </w:rPr>
        <w:t>Промежуточная аттестация по дисциплине «Основы черчения и перспективы» включает теоретические вопросы, позволяющие оценить уровень усвоения обучающим</w:t>
      </w:r>
      <w:r w:rsidRPr="00D00288">
        <w:rPr>
          <w:color w:val="000000"/>
        </w:rPr>
        <w:t>и</w:t>
      </w:r>
      <w:r w:rsidRPr="00D00288">
        <w:rPr>
          <w:color w:val="000000"/>
        </w:rPr>
        <w:t>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0A6DE5" w:rsidRPr="00D00288" w:rsidRDefault="000A6DE5" w:rsidP="0089203A">
      <w:pPr>
        <w:rPr>
          <w:color w:val="000000"/>
        </w:rPr>
      </w:pPr>
      <w:r w:rsidRPr="00D00288">
        <w:rPr>
          <w:color w:val="000000"/>
        </w:rPr>
        <w:t>Для получения зачета студенту необходимо выполнить весь объем практических з</w:t>
      </w:r>
      <w:r w:rsidRPr="00D00288">
        <w:rPr>
          <w:color w:val="000000"/>
        </w:rPr>
        <w:t>а</w:t>
      </w:r>
      <w:r w:rsidRPr="00D00288">
        <w:rPr>
          <w:color w:val="000000"/>
        </w:rPr>
        <w:t>даний, соответствующий заявленным требованиям, а также ответить на теоретические в</w:t>
      </w:r>
      <w:r w:rsidRPr="00D00288">
        <w:rPr>
          <w:color w:val="000000"/>
        </w:rPr>
        <w:t>о</w:t>
      </w:r>
      <w:r w:rsidRPr="00D00288">
        <w:rPr>
          <w:color w:val="000000"/>
        </w:rPr>
        <w:t>просы.</w:t>
      </w:r>
    </w:p>
    <w:p w:rsidR="000A6DE5" w:rsidRPr="00D00288" w:rsidRDefault="000A6DE5" w:rsidP="0089203A">
      <w:pPr>
        <w:rPr>
          <w:b/>
          <w:i/>
          <w:color w:val="000000"/>
        </w:rPr>
      </w:pPr>
      <w:r w:rsidRPr="00D00288">
        <w:rPr>
          <w:b/>
          <w:i/>
          <w:color w:val="000000"/>
        </w:rPr>
        <w:t>Примерный перечень теоретических вопросов к зачету: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Форматы чертёжные. Обозначение форматов. Оформление рамкой и          основная надпись. Линии чертежа. Масштабы.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Шрифты чертёжные. Прописные и строчные шрифты. Архитектурный шрифт. Шрифт зодчего.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Основные правила нанесения размеров на чертеже. Линейные и угловые размеры. О</w:t>
      </w:r>
      <w:r w:rsidRPr="00E33D86">
        <w:rPr>
          <w:lang w:eastAsia="en-US"/>
        </w:rPr>
        <w:t>с</w:t>
      </w:r>
      <w:r w:rsidRPr="00E33D86">
        <w:rPr>
          <w:lang w:eastAsia="en-US"/>
        </w:rPr>
        <w:t>новные условные знаки. Надписи.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Геометрические построения. Деление окружности на равные части. Понятие об укл</w:t>
      </w:r>
      <w:r w:rsidRPr="00E33D86">
        <w:rPr>
          <w:lang w:eastAsia="en-US"/>
        </w:rPr>
        <w:t>о</w:t>
      </w:r>
      <w:r w:rsidRPr="00E33D86">
        <w:rPr>
          <w:lang w:eastAsia="en-US"/>
        </w:rPr>
        <w:t>нах и конусности.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Сопряжения. Основные элементы сопряжения. Сопряжение двух прямых, дуги окружности с прямой, двух дуг (внутреннее и внешнее).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 xml:space="preserve">Виды. Получение шести видов. Расположение основных видов. Выбор главного вида. Дополнительные, местные виды. 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Сечение. Классификация сечений (вынесенное и наложенное) Обозначение, штрихо</w:t>
      </w:r>
      <w:r w:rsidRPr="00E33D86">
        <w:rPr>
          <w:lang w:eastAsia="en-US"/>
        </w:rPr>
        <w:t>в</w:t>
      </w:r>
      <w:r w:rsidRPr="00E33D86">
        <w:rPr>
          <w:lang w:eastAsia="en-US"/>
        </w:rPr>
        <w:t>ка, надписи.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 xml:space="preserve"> Разрез. Классификация разрезов. Выполнение простых разрезов со всеми особенн</w:t>
      </w:r>
      <w:r w:rsidRPr="00E33D86">
        <w:rPr>
          <w:lang w:eastAsia="en-US"/>
        </w:rPr>
        <w:t>о</w:t>
      </w:r>
      <w:r w:rsidRPr="00E33D86">
        <w:rPr>
          <w:lang w:eastAsia="en-US"/>
        </w:rPr>
        <w:t>стями, обозначение.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 xml:space="preserve"> Сложные разрезы, их обозначение и изображение на чертежах. Условности и упр</w:t>
      </w:r>
      <w:r w:rsidRPr="00E33D86">
        <w:rPr>
          <w:lang w:eastAsia="en-US"/>
        </w:rPr>
        <w:t>о</w:t>
      </w:r>
      <w:r w:rsidRPr="00E33D86">
        <w:rPr>
          <w:lang w:eastAsia="en-US"/>
        </w:rPr>
        <w:t>щения при выполнении разрезов. Штриховка.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 xml:space="preserve"> Аксонометрические проекции. Изометрическая и диметрическая. Построение пло</w:t>
      </w:r>
      <w:r w:rsidRPr="00E33D86">
        <w:rPr>
          <w:lang w:eastAsia="en-US"/>
        </w:rPr>
        <w:t>с</w:t>
      </w:r>
      <w:r w:rsidRPr="00E33D86">
        <w:rPr>
          <w:lang w:eastAsia="en-US"/>
        </w:rPr>
        <w:t>ких фигур (треугольника, пятиугольника, квадрата). Построение окружностей.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 xml:space="preserve"> Аксонометрические проекции. Построение простых геометрических тел (призмы, п</w:t>
      </w:r>
      <w:r w:rsidRPr="00E33D86">
        <w:rPr>
          <w:lang w:eastAsia="en-US"/>
        </w:rPr>
        <w:t>и</w:t>
      </w:r>
      <w:r w:rsidRPr="00E33D86">
        <w:rPr>
          <w:lang w:eastAsia="en-US"/>
        </w:rPr>
        <w:t>рамиды, параллелепипеда, конуса, цилиндра). Способы построение аксонометрич</w:t>
      </w:r>
      <w:r w:rsidRPr="00E33D86">
        <w:rPr>
          <w:lang w:eastAsia="en-US"/>
        </w:rPr>
        <w:t>е</w:t>
      </w:r>
      <w:r w:rsidRPr="00E33D86">
        <w:rPr>
          <w:lang w:eastAsia="en-US"/>
        </w:rPr>
        <w:t>ских проекций деталей (наращивание, вписывание). Нанесение размеров.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 xml:space="preserve"> Чертежи деталей. Назначение чертежа детали. Общие требования к чертежам и эск</w:t>
      </w:r>
      <w:r w:rsidRPr="00E33D86">
        <w:rPr>
          <w:lang w:eastAsia="en-US"/>
        </w:rPr>
        <w:t>и</w:t>
      </w:r>
      <w:r w:rsidRPr="00E33D86">
        <w:rPr>
          <w:lang w:eastAsia="en-US"/>
        </w:rPr>
        <w:t>зам. Выбор главного вида. Условности и упрощения.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Масштаб картины, масштабные точки и перспективный масштаб на прямой прои</w:t>
      </w:r>
      <w:r w:rsidRPr="00E33D86">
        <w:rPr>
          <w:lang w:eastAsia="en-US"/>
        </w:rPr>
        <w:t>з</w:t>
      </w:r>
      <w:r w:rsidRPr="00E33D86">
        <w:rPr>
          <w:lang w:eastAsia="en-US"/>
        </w:rPr>
        <w:t>вольного положения.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Перспектива прямых углов, перспектива квадратов в горизонтальных и вертикальных плоскостях.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Перспектива многогранников, применение способа совмещения в решении подобных задач.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Перспектива  тел вращения, применение способа совмещения в решении подобных задач.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Построение перспективы предмета  по заданному плану и фасаду «методов архите</w:t>
      </w:r>
      <w:r w:rsidRPr="00E33D86">
        <w:rPr>
          <w:lang w:eastAsia="en-US"/>
        </w:rPr>
        <w:t>к</w:t>
      </w:r>
      <w:r w:rsidRPr="00E33D86">
        <w:rPr>
          <w:lang w:eastAsia="en-US"/>
        </w:rPr>
        <w:t>торов».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Основные положения и общие сведения о явлениях освещения предметов и образов</w:t>
      </w:r>
      <w:r w:rsidRPr="00E33D86">
        <w:rPr>
          <w:lang w:eastAsia="en-US"/>
        </w:rPr>
        <w:t>а</w:t>
      </w:r>
      <w:r w:rsidRPr="00E33D86">
        <w:rPr>
          <w:lang w:eastAsia="en-US"/>
        </w:rPr>
        <w:t>нии теней. Правила передачи освещенности предметов в перспективе.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Физические законы отражения. Перспектива отражения в плоском горизонтальном зеркале (поверхности воды).</w:t>
      </w:r>
    </w:p>
    <w:p w:rsidR="000A6DE5" w:rsidRPr="00E33D86" w:rsidRDefault="000A6DE5" w:rsidP="00D00288">
      <w:pPr>
        <w:widowControl/>
        <w:numPr>
          <w:ilvl w:val="0"/>
          <w:numId w:val="21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  <w:rPr>
          <w:lang w:eastAsia="en-US"/>
        </w:rPr>
      </w:pPr>
      <w:r w:rsidRPr="00E33D86">
        <w:rPr>
          <w:lang w:eastAsia="en-US"/>
        </w:rPr>
        <w:t>Перспектива отражения в зеркалах, перпендикулярных к предметной и картинной плоскостям.</w:t>
      </w:r>
    </w:p>
    <w:p w:rsidR="000A6DE5" w:rsidRDefault="000A6DE5" w:rsidP="0089203A">
      <w:pPr>
        <w:rPr>
          <w:b/>
          <w:color w:val="000000"/>
        </w:rPr>
      </w:pPr>
    </w:p>
    <w:p w:rsidR="000A6DE5" w:rsidRDefault="000A6DE5" w:rsidP="0089203A">
      <w:pPr>
        <w:rPr>
          <w:b/>
          <w:color w:val="000000"/>
        </w:rPr>
      </w:pPr>
    </w:p>
    <w:p w:rsidR="000A6DE5" w:rsidRPr="00D00288" w:rsidRDefault="000A6DE5" w:rsidP="0089203A">
      <w:pPr>
        <w:rPr>
          <w:b/>
          <w:color w:val="000000"/>
        </w:rPr>
      </w:pPr>
      <w:r w:rsidRPr="00E33D86">
        <w:rPr>
          <w:b/>
          <w:color w:val="000000"/>
        </w:rPr>
        <w:t>Показател</w:t>
      </w:r>
      <w:r>
        <w:rPr>
          <w:b/>
          <w:color w:val="000000"/>
        </w:rPr>
        <w:t>и и критерии оценивания</w:t>
      </w:r>
      <w:r w:rsidRPr="00E33D86">
        <w:rPr>
          <w:b/>
          <w:color w:val="000000"/>
        </w:rPr>
        <w:t>:</w:t>
      </w:r>
    </w:p>
    <w:p w:rsidR="000A6DE5" w:rsidRPr="005017A4" w:rsidRDefault="000A6DE5" w:rsidP="00D00288">
      <w:pPr>
        <w:numPr>
          <w:ilvl w:val="0"/>
          <w:numId w:val="19"/>
        </w:numPr>
        <w:tabs>
          <w:tab w:val="left" w:pos="709"/>
        </w:tabs>
        <w:ind w:left="0" w:firstLine="567"/>
        <w:rPr>
          <w:color w:val="000000"/>
        </w:rPr>
      </w:pPr>
      <w:r>
        <w:rPr>
          <w:color w:val="000000"/>
        </w:rPr>
        <w:t xml:space="preserve"> </w:t>
      </w:r>
      <w:r w:rsidRPr="005017A4">
        <w:rPr>
          <w:color w:val="000000"/>
        </w:rPr>
        <w:t xml:space="preserve">на оценку </w:t>
      </w:r>
      <w:r w:rsidRPr="005017A4">
        <w:rPr>
          <w:b/>
          <w:color w:val="000000"/>
        </w:rPr>
        <w:t>«отлично»</w:t>
      </w:r>
      <w:r w:rsidRPr="005017A4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5017A4">
        <w:rPr>
          <w:color w:val="000000"/>
        </w:rPr>
        <w:t>б</w:t>
      </w:r>
      <w:r w:rsidRPr="005017A4">
        <w:rPr>
          <w:color w:val="000000"/>
        </w:rPr>
        <w:t>ного материала, свободно выполняет практические задания, свободно оперирует знани</w:t>
      </w:r>
      <w:r w:rsidRPr="005017A4">
        <w:rPr>
          <w:color w:val="000000"/>
        </w:rPr>
        <w:t>я</w:t>
      </w:r>
      <w:r w:rsidRPr="005017A4">
        <w:rPr>
          <w:color w:val="000000"/>
        </w:rPr>
        <w:t xml:space="preserve">ми, умениями, применяет их в ситуациях повышенной сложности. </w:t>
      </w:r>
      <w:r>
        <w:t>Студент должен пок</w:t>
      </w:r>
      <w:r>
        <w:t>а</w:t>
      </w:r>
      <w:r>
        <w:t>зать высокий уровень знаний не только на уровне воспроизведения и выполнения техн</w:t>
      </w:r>
      <w:r>
        <w:t>и</w:t>
      </w:r>
      <w:r>
        <w:t>ческого чертежа, но и интеллектуальные навыки решения задач на конструирование фо</w:t>
      </w:r>
      <w:r>
        <w:t>р</w:t>
      </w:r>
      <w:r>
        <w:t xml:space="preserve">мы предмета, предложения уникальных ответов к решению практических задач. </w:t>
      </w:r>
    </w:p>
    <w:p w:rsidR="000A6DE5" w:rsidRPr="005017A4" w:rsidRDefault="000A6DE5" w:rsidP="00662674">
      <w:pPr>
        <w:rPr>
          <w:color w:val="000000"/>
        </w:rPr>
      </w:pPr>
      <w:r w:rsidRPr="005017A4">
        <w:rPr>
          <w:color w:val="000000"/>
        </w:rPr>
        <w:t xml:space="preserve">– на оценку </w:t>
      </w:r>
      <w:r w:rsidRPr="005017A4">
        <w:rPr>
          <w:b/>
          <w:color w:val="000000"/>
        </w:rPr>
        <w:t>«хорошо»</w:t>
      </w:r>
      <w:r w:rsidRPr="005017A4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5017A4">
        <w:rPr>
          <w:color w:val="000000"/>
        </w:rPr>
        <w:t>е</w:t>
      </w:r>
      <w:r w:rsidRPr="005017A4">
        <w:rPr>
          <w:color w:val="000000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  <w:r w:rsidRPr="005F47A0">
        <w:t xml:space="preserve"> </w:t>
      </w:r>
      <w:r>
        <w:t>Студент должен показать знания не только на уровне воспроизведения и выполнения технического чертежа, но и интеллект</w:t>
      </w:r>
      <w:r>
        <w:t>у</w:t>
      </w:r>
      <w:r>
        <w:t>альные навыки решения проблем и задач на преобразование формы предмета, нахождения уникальных ответов к решению практических задач.</w:t>
      </w:r>
    </w:p>
    <w:p w:rsidR="000A6DE5" w:rsidRPr="005017A4" w:rsidRDefault="000A6DE5" w:rsidP="00662674">
      <w:pPr>
        <w:rPr>
          <w:color w:val="000000"/>
        </w:rPr>
      </w:pPr>
      <w:r w:rsidRPr="005017A4">
        <w:rPr>
          <w:color w:val="000000"/>
        </w:rPr>
        <w:t xml:space="preserve">– на оценку </w:t>
      </w:r>
      <w:r w:rsidRPr="005017A4">
        <w:rPr>
          <w:b/>
          <w:color w:val="000000"/>
        </w:rPr>
        <w:t>«удовлетворительно»</w:t>
      </w:r>
      <w:r w:rsidRPr="005017A4">
        <w:rPr>
          <w:color w:val="000000"/>
        </w:rPr>
        <w:t xml:space="preserve"> (3 балла) – обучающийся демонстрирует порог</w:t>
      </w:r>
      <w:r w:rsidRPr="005017A4">
        <w:rPr>
          <w:color w:val="000000"/>
        </w:rPr>
        <w:t>о</w:t>
      </w:r>
      <w:r w:rsidRPr="005017A4">
        <w:rPr>
          <w:color w:val="000000"/>
        </w:rPr>
        <w:t>вый уровень сформированности компетенций: в ходе контрольных мероприятий допуск</w:t>
      </w:r>
      <w:r w:rsidRPr="005017A4">
        <w:rPr>
          <w:color w:val="000000"/>
        </w:rPr>
        <w:t>а</w:t>
      </w:r>
      <w:r w:rsidRPr="005017A4">
        <w:rPr>
          <w:color w:val="000000"/>
        </w:rPr>
        <w:t>ются ошибки, проявляется отсутствие отдельных знаний, умений, навыков, обуча</w:t>
      </w:r>
      <w:r w:rsidRPr="005017A4">
        <w:rPr>
          <w:color w:val="000000"/>
        </w:rPr>
        <w:t>ю</w:t>
      </w:r>
      <w:r w:rsidRPr="005017A4">
        <w:rPr>
          <w:color w:val="000000"/>
        </w:rPr>
        <w:t>щийся испытывает значительные затруднения при оперировании знаниями и умениями при их переносе на новые ситуации.</w:t>
      </w:r>
      <w:r w:rsidRPr="005F47A0">
        <w:t xml:space="preserve"> </w:t>
      </w:r>
      <w:r>
        <w:t>– студент должен показать знания на уровне воспроизвед</w:t>
      </w:r>
      <w:r>
        <w:t>е</w:t>
      </w:r>
      <w:r>
        <w:t>ния и выполнения чертежа, навыки решения простых графических з</w:t>
      </w:r>
      <w:r>
        <w:t>а</w:t>
      </w:r>
      <w:r>
        <w:t>дач</w:t>
      </w:r>
    </w:p>
    <w:p w:rsidR="000A6DE5" w:rsidRPr="005F47A0" w:rsidRDefault="000A6DE5" w:rsidP="00662674">
      <w:pPr>
        <w:tabs>
          <w:tab w:val="left" w:pos="851"/>
        </w:tabs>
      </w:pPr>
      <w:r w:rsidRPr="005017A4">
        <w:rPr>
          <w:color w:val="000000"/>
        </w:rPr>
        <w:t xml:space="preserve">– на оценку </w:t>
      </w:r>
      <w:r w:rsidRPr="005017A4">
        <w:rPr>
          <w:b/>
          <w:color w:val="000000"/>
        </w:rPr>
        <w:t>«неудовлетворительно»</w:t>
      </w:r>
      <w:r w:rsidRPr="005017A4">
        <w:rPr>
          <w:color w:val="000000"/>
        </w:rPr>
        <w:t xml:space="preserve"> (2 балла) – обучающийся демонстрирует зн</w:t>
      </w:r>
      <w:r w:rsidRPr="005017A4">
        <w:rPr>
          <w:color w:val="000000"/>
        </w:rPr>
        <w:t>а</w:t>
      </w:r>
      <w:r w:rsidRPr="005017A4">
        <w:rPr>
          <w:color w:val="000000"/>
        </w:rPr>
        <w:t>ния не более 20% теоретического материала, допускает существенные ошибки, не м</w:t>
      </w:r>
      <w:r w:rsidRPr="005017A4">
        <w:rPr>
          <w:color w:val="000000"/>
        </w:rPr>
        <w:t>о</w:t>
      </w:r>
      <w:r w:rsidRPr="005017A4">
        <w:rPr>
          <w:color w:val="000000"/>
        </w:rPr>
        <w:t>жет показать интеллектуальные навыки решения простых задач.</w:t>
      </w:r>
      <w:r w:rsidRPr="005F47A0">
        <w:t xml:space="preserve"> </w:t>
      </w:r>
      <w:r>
        <w:t>Студент не может показать знания при выполнении чертежа, не может показать навыки решения простых графич</w:t>
      </w:r>
      <w:r>
        <w:t>е</w:t>
      </w:r>
      <w:r>
        <w:t>ских задач.</w:t>
      </w:r>
    </w:p>
    <w:p w:rsidR="000A6DE5" w:rsidRDefault="000A6DE5" w:rsidP="00E33D86">
      <w:pPr>
        <w:tabs>
          <w:tab w:val="left" w:pos="851"/>
        </w:tabs>
      </w:pPr>
      <w:r w:rsidRPr="005017A4">
        <w:rPr>
          <w:color w:val="000000"/>
        </w:rPr>
        <w:t xml:space="preserve">– на оценку </w:t>
      </w:r>
      <w:r w:rsidRPr="005017A4">
        <w:rPr>
          <w:b/>
          <w:color w:val="000000"/>
        </w:rPr>
        <w:t>«неудовлетворительно»</w:t>
      </w:r>
      <w:r w:rsidRPr="005017A4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5017A4">
        <w:rPr>
          <w:color w:val="000000"/>
        </w:rPr>
        <w:t>л</w:t>
      </w:r>
      <w:r w:rsidRPr="005017A4">
        <w:rPr>
          <w:color w:val="000000"/>
        </w:rPr>
        <w:t>лектуальные навыки решения простых задач.</w:t>
      </w:r>
      <w:r w:rsidRPr="005F47A0">
        <w:t xml:space="preserve"> </w:t>
      </w:r>
      <w:r>
        <w:t>Студент не может показать знания при в</w:t>
      </w:r>
      <w:r>
        <w:t>ы</w:t>
      </w:r>
      <w:r>
        <w:t>полнении чертежа, не может показать навыки решения простых граф</w:t>
      </w:r>
      <w:r>
        <w:t>и</w:t>
      </w:r>
      <w:r>
        <w:t>ческих задач.</w:t>
      </w:r>
    </w:p>
    <w:p w:rsidR="000A6DE5" w:rsidRPr="00E33D86" w:rsidRDefault="000A6DE5" w:rsidP="00E33D86">
      <w:pPr>
        <w:tabs>
          <w:tab w:val="left" w:pos="851"/>
        </w:tabs>
        <w:rPr>
          <w:rStyle w:val="FontStyle32"/>
          <w:i w:val="0"/>
          <w:sz w:val="24"/>
        </w:rPr>
        <w:sectPr w:rsidR="000A6DE5" w:rsidRPr="00E33D86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A6DE5" w:rsidRPr="00C17915" w:rsidRDefault="000A6DE5" w:rsidP="00D21C33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A6DE5" w:rsidRPr="00896287" w:rsidRDefault="000A6DE5" w:rsidP="00896287">
      <w:pPr>
        <w:widowControl/>
      </w:pPr>
      <w:r w:rsidRPr="00896287">
        <w:rPr>
          <w:b/>
          <w:bCs/>
        </w:rPr>
        <w:t xml:space="preserve">а) Основная </w:t>
      </w:r>
      <w:r w:rsidRPr="00896287">
        <w:rPr>
          <w:b/>
        </w:rPr>
        <w:t>литература:</w:t>
      </w:r>
      <w:r w:rsidRPr="00896287">
        <w:t xml:space="preserve"> </w:t>
      </w:r>
    </w:p>
    <w:p w:rsidR="000A6DE5" w:rsidRPr="00896287" w:rsidRDefault="000A6DE5" w:rsidP="00896287">
      <w:pPr>
        <w:numPr>
          <w:ilvl w:val="0"/>
          <w:numId w:val="22"/>
        </w:numPr>
        <w:tabs>
          <w:tab w:val="left" w:pos="426"/>
        </w:tabs>
      </w:pPr>
      <w:r w:rsidRPr="00896287">
        <w:t xml:space="preserve">Онлайн учебник по черчению. – Режим доступа: </w:t>
      </w:r>
      <w:hyperlink r:id="rId33" w:history="1">
        <w:r w:rsidRPr="00896287">
          <w:rPr>
            <w:color w:val="0563C1"/>
            <w:u w:val="single"/>
          </w:rPr>
          <w:t>http://cherch.ru/rol_graficheskogo_yazika/</w:t>
        </w:r>
      </w:hyperlink>
    </w:p>
    <w:p w:rsidR="000A6DE5" w:rsidRPr="00896287" w:rsidRDefault="000A6DE5" w:rsidP="00896287">
      <w:pPr>
        <w:numPr>
          <w:ilvl w:val="0"/>
          <w:numId w:val="22"/>
        </w:numPr>
      </w:pPr>
      <w:r w:rsidRPr="00896287">
        <w:t>Единая система контрукторской документации [Электронный ресурс]. – Режим д</w:t>
      </w:r>
      <w:r w:rsidRPr="00896287">
        <w:t>о</w:t>
      </w:r>
      <w:r w:rsidRPr="00896287">
        <w:t xml:space="preserve">ступа: </w:t>
      </w:r>
      <w:hyperlink r:id="rId34" w:history="1">
        <w:r w:rsidRPr="00896287">
          <w:rPr>
            <w:color w:val="0000FF"/>
            <w:u w:val="single"/>
          </w:rPr>
          <w:t>http://www.robot.bmstu.ru/files/GOST/gost-eskd.html</w:t>
        </w:r>
      </w:hyperlink>
    </w:p>
    <w:p w:rsidR="000A6DE5" w:rsidRPr="00896287" w:rsidRDefault="000A6DE5" w:rsidP="00896287">
      <w:pPr>
        <w:ind w:firstLine="0"/>
        <w:rPr>
          <w:i/>
          <w:color w:val="C00000"/>
        </w:rPr>
      </w:pPr>
    </w:p>
    <w:p w:rsidR="000A6DE5" w:rsidRPr="00896287" w:rsidRDefault="000A6DE5" w:rsidP="00896287">
      <w:pPr>
        <w:widowControl/>
        <w:rPr>
          <w:b/>
        </w:rPr>
      </w:pPr>
      <w:r w:rsidRPr="00896287">
        <w:rPr>
          <w:b/>
        </w:rPr>
        <w:t xml:space="preserve">б) Дополнительная литература: </w:t>
      </w:r>
    </w:p>
    <w:p w:rsidR="000A6DE5" w:rsidRPr="00896287" w:rsidRDefault="000A6DE5" w:rsidP="00896287">
      <w:pPr>
        <w:numPr>
          <w:ilvl w:val="0"/>
          <w:numId w:val="23"/>
        </w:numPr>
      </w:pPr>
      <w:r w:rsidRPr="00896287">
        <w:t xml:space="preserve">Пиралова О.Ф. Инженерная графика [Электронный ресурс]: краткий курс. – М: Академия естествознания, 2009. – Режим доступа: </w:t>
      </w:r>
      <w:hyperlink r:id="rId35" w:history="1">
        <w:r w:rsidRPr="00896287">
          <w:rPr>
            <w:color w:val="0000FF"/>
            <w:u w:val="single"/>
          </w:rPr>
          <w:t>https://monographies.ru/en/book/view?id=67</w:t>
        </w:r>
      </w:hyperlink>
    </w:p>
    <w:p w:rsidR="000A6DE5" w:rsidRPr="00896287" w:rsidRDefault="000A6DE5" w:rsidP="00896287">
      <w:pPr>
        <w:numPr>
          <w:ilvl w:val="0"/>
          <w:numId w:val="23"/>
        </w:numPr>
      </w:pPr>
      <w:r w:rsidRPr="00896287">
        <w:t xml:space="preserve">Чекмарев А. А.  Инженерная графика : Учебник для немаш. спец. вузов - М. : Высш. шк., 2010. - 365 с. - Рек. Мин. обр. РФ </w:t>
      </w:r>
      <w:hyperlink r:id="rId36" w:history="1">
        <w:r w:rsidRPr="00896287">
          <w:rPr>
            <w:color w:val="0000FF"/>
            <w:u w:val="single"/>
          </w:rPr>
          <w:t>https://biblio-online.ru/viewer/inzhenernaya-grafika-421649#page/9</w:t>
        </w:r>
      </w:hyperlink>
    </w:p>
    <w:p w:rsidR="000A6DE5" w:rsidRPr="00896287" w:rsidRDefault="000A6DE5" w:rsidP="00896287">
      <w:pPr>
        <w:widowControl/>
        <w:tabs>
          <w:tab w:val="left" w:pos="993"/>
        </w:tabs>
        <w:rPr>
          <w:b/>
          <w:bCs/>
          <w:spacing w:val="40"/>
        </w:rPr>
      </w:pPr>
    </w:p>
    <w:p w:rsidR="000A6DE5" w:rsidRPr="00896287" w:rsidRDefault="000A6DE5" w:rsidP="00896287">
      <w:pPr>
        <w:widowControl/>
        <w:tabs>
          <w:tab w:val="left" w:pos="993"/>
        </w:tabs>
        <w:rPr>
          <w:b/>
        </w:rPr>
      </w:pPr>
      <w:r w:rsidRPr="00896287">
        <w:rPr>
          <w:b/>
          <w:bCs/>
          <w:spacing w:val="40"/>
        </w:rPr>
        <w:t>в)</w:t>
      </w:r>
      <w:r w:rsidRPr="00896287">
        <w:rPr>
          <w:b/>
          <w:bCs/>
        </w:rPr>
        <w:t xml:space="preserve"> </w:t>
      </w:r>
      <w:r w:rsidRPr="00896287">
        <w:rPr>
          <w:b/>
        </w:rPr>
        <w:t xml:space="preserve">Методические указания: </w:t>
      </w:r>
    </w:p>
    <w:p w:rsidR="000A6DE5" w:rsidRPr="00896287" w:rsidRDefault="000A6DE5" w:rsidP="00896287">
      <w:pPr>
        <w:widowControl/>
        <w:autoSpaceDE/>
        <w:autoSpaceDN/>
        <w:adjustRightInd/>
        <w:ind w:firstLine="0"/>
      </w:pPr>
      <w:r w:rsidRPr="00896287">
        <w:t>Жданова Н.С., Жданов А.А., Мишуковская Ю.И. Электронный учебно-методический комплекс «Основы черчения и начертательной геометрии. Часть 2». М.: ВНТЦИ. – М.: Свидетельство о регистрации электронного ресурса №50201000610 от 14.04.2010.</w:t>
      </w:r>
    </w:p>
    <w:p w:rsidR="000A6DE5" w:rsidRDefault="000A6DE5" w:rsidP="004A4769">
      <w:pPr>
        <w:pStyle w:val="Style8"/>
        <w:widowControl/>
        <w:rPr>
          <w:rStyle w:val="FontStyle21"/>
          <w:i/>
          <w:color w:val="000000"/>
          <w:sz w:val="24"/>
        </w:rPr>
      </w:pPr>
      <w:r w:rsidRPr="00F05F6D">
        <w:rPr>
          <w:rStyle w:val="FontStyle21"/>
          <w:i/>
          <w:color w:val="000000"/>
          <w:sz w:val="24"/>
        </w:rPr>
        <w:t>Методические указания представлены в образовательном портале</w:t>
      </w:r>
    </w:p>
    <w:p w:rsidR="000A6DE5" w:rsidRDefault="000A6DE5" w:rsidP="004A4769">
      <w:pPr>
        <w:pStyle w:val="Style8"/>
        <w:widowControl/>
        <w:ind w:firstLine="0"/>
        <w:rPr>
          <w:rStyle w:val="FontStyle15"/>
          <w:bCs/>
          <w:spacing w:val="40"/>
          <w:sz w:val="24"/>
        </w:rPr>
      </w:pPr>
    </w:p>
    <w:p w:rsidR="000A6DE5" w:rsidRDefault="000A6DE5" w:rsidP="004A4769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15"/>
          <w:b w:val="0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2"/>
        <w:gridCol w:w="3190"/>
        <w:gridCol w:w="3191"/>
      </w:tblGrid>
      <w:tr w:rsidR="000A6DE5" w:rsidRPr="00094132" w:rsidTr="00B93FD9">
        <w:tc>
          <w:tcPr>
            <w:tcW w:w="3190" w:type="dxa"/>
          </w:tcPr>
          <w:p w:rsidR="000A6DE5" w:rsidRPr="00094132" w:rsidRDefault="000A6DE5" w:rsidP="00B93FD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</w:rPr>
            </w:pPr>
            <w:r w:rsidRPr="00094132">
              <w:rPr>
                <w:rStyle w:val="FontStyle21"/>
                <w:sz w:val="24"/>
              </w:rPr>
              <w:t>Наименование ПО</w:t>
            </w:r>
          </w:p>
        </w:tc>
        <w:tc>
          <w:tcPr>
            <w:tcW w:w="3190" w:type="dxa"/>
          </w:tcPr>
          <w:p w:rsidR="000A6DE5" w:rsidRPr="00094132" w:rsidRDefault="000A6DE5" w:rsidP="00B93FD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</w:rPr>
            </w:pPr>
            <w:r w:rsidRPr="00094132">
              <w:rPr>
                <w:rStyle w:val="FontStyle21"/>
                <w:sz w:val="24"/>
              </w:rPr>
              <w:t>№ договора</w:t>
            </w:r>
          </w:p>
        </w:tc>
        <w:tc>
          <w:tcPr>
            <w:tcW w:w="3191" w:type="dxa"/>
          </w:tcPr>
          <w:p w:rsidR="000A6DE5" w:rsidRPr="00094132" w:rsidRDefault="000A6DE5" w:rsidP="00B93FD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</w:rPr>
            </w:pPr>
            <w:r w:rsidRPr="00094132">
              <w:rPr>
                <w:rStyle w:val="FontStyle21"/>
                <w:sz w:val="24"/>
              </w:rPr>
              <w:t>Срок действия лицензии</w:t>
            </w:r>
          </w:p>
        </w:tc>
      </w:tr>
      <w:tr w:rsidR="000A6DE5" w:rsidRPr="00094132" w:rsidTr="00B93FD9">
        <w:tc>
          <w:tcPr>
            <w:tcW w:w="3190" w:type="dxa"/>
          </w:tcPr>
          <w:p w:rsidR="000A6DE5" w:rsidRPr="00094132" w:rsidRDefault="000A6DE5" w:rsidP="00B93FD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</w:rPr>
            </w:pPr>
            <w:hyperlink r:id="rId37" w:history="1">
              <w:r w:rsidRPr="00094132">
                <w:rPr>
                  <w:color w:val="0000FF"/>
                  <w:u w:val="single"/>
                </w:rPr>
                <w:t>MS Office 2007</w:t>
              </w:r>
            </w:hyperlink>
          </w:p>
        </w:tc>
        <w:tc>
          <w:tcPr>
            <w:tcW w:w="3190" w:type="dxa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0A6DE5" w:rsidRPr="00A91767" w:rsidRDefault="000A6DE5" w:rsidP="00B93FD9">
            <w:pPr>
              <w:ind w:firstLine="71"/>
              <w:jc w:val="center"/>
            </w:pPr>
            <w:r w:rsidRPr="00A91767">
              <w:t xml:space="preserve">№ 135 от </w:t>
            </w:r>
          </w:p>
          <w:p w:rsidR="000A6DE5" w:rsidRPr="00A91767" w:rsidRDefault="000A6DE5" w:rsidP="00B93FD9">
            <w:pPr>
              <w:ind w:firstLine="71"/>
              <w:jc w:val="center"/>
            </w:pPr>
            <w:r w:rsidRPr="00A91767">
              <w:t>17.09.2007</w:t>
            </w:r>
          </w:p>
        </w:tc>
        <w:tc>
          <w:tcPr>
            <w:tcW w:w="3191" w:type="dxa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0A6DE5" w:rsidRPr="00A91767" w:rsidRDefault="000A6DE5" w:rsidP="00B93FD9">
            <w:pPr>
              <w:ind w:firstLine="0"/>
              <w:jc w:val="center"/>
            </w:pPr>
            <w:r w:rsidRPr="00A91767">
              <w:t>бессрочно</w:t>
            </w:r>
          </w:p>
        </w:tc>
      </w:tr>
      <w:tr w:rsidR="000A6DE5" w:rsidRPr="00094132" w:rsidTr="00B93FD9">
        <w:tc>
          <w:tcPr>
            <w:tcW w:w="3190" w:type="dxa"/>
          </w:tcPr>
          <w:p w:rsidR="000A6DE5" w:rsidRPr="00094132" w:rsidRDefault="000A6DE5" w:rsidP="00B93FD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</w:rPr>
            </w:pPr>
            <w:hyperlink r:id="rId38" w:history="1">
              <w:r w:rsidRPr="00094132">
                <w:rPr>
                  <w:color w:val="0000FF"/>
                  <w:u w:val="single"/>
                  <w:lang w:val="en-US"/>
                </w:rPr>
                <w:t>Windows 10 (</w:t>
              </w:r>
              <w:r w:rsidRPr="00094132">
                <w:rPr>
                  <w:color w:val="0000FF"/>
                  <w:u w:val="single"/>
                </w:rPr>
                <w:t>подписка</w:t>
              </w:r>
              <w:r w:rsidRPr="00094132">
                <w:rPr>
                  <w:color w:val="0000FF"/>
                  <w:u w:val="single"/>
                  <w:lang w:val="en-US"/>
                </w:rPr>
                <w:t xml:space="preserve"> Ima</w:t>
              </w:r>
              <w:r w:rsidRPr="00094132">
                <w:rPr>
                  <w:color w:val="0000FF"/>
                  <w:u w:val="single"/>
                  <w:lang w:val="en-US"/>
                </w:rPr>
                <w:t>g</w:t>
              </w:r>
              <w:r w:rsidRPr="00094132">
                <w:rPr>
                  <w:color w:val="0000FF"/>
                  <w:u w:val="single"/>
                  <w:lang w:val="en-US"/>
                </w:rPr>
                <w:t>ine Premium)</w:t>
              </w:r>
            </w:hyperlink>
          </w:p>
        </w:tc>
        <w:tc>
          <w:tcPr>
            <w:tcW w:w="3190" w:type="dxa"/>
          </w:tcPr>
          <w:p w:rsidR="000A6DE5" w:rsidRPr="00094132" w:rsidRDefault="000A6DE5" w:rsidP="00B93FD9">
            <w:pPr>
              <w:pStyle w:val="Style8"/>
              <w:widowControl/>
              <w:ind w:firstLine="71"/>
              <w:jc w:val="center"/>
              <w:rPr>
                <w:rStyle w:val="FontStyle21"/>
                <w:sz w:val="24"/>
              </w:rPr>
            </w:pPr>
            <w:r w:rsidRPr="00A91767">
              <w:t>Д-1227 от 8.10.2018</w:t>
            </w:r>
          </w:p>
        </w:tc>
        <w:tc>
          <w:tcPr>
            <w:tcW w:w="3191" w:type="dxa"/>
          </w:tcPr>
          <w:p w:rsidR="000A6DE5" w:rsidRPr="00094132" w:rsidRDefault="000A6DE5" w:rsidP="00B93FD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</w:rPr>
            </w:pPr>
            <w:r w:rsidRPr="00A91767">
              <w:t>11.10.2021</w:t>
            </w:r>
          </w:p>
        </w:tc>
      </w:tr>
      <w:tr w:rsidR="000A6DE5" w:rsidRPr="00094132" w:rsidTr="00B93FD9">
        <w:tc>
          <w:tcPr>
            <w:tcW w:w="3190" w:type="dxa"/>
          </w:tcPr>
          <w:p w:rsidR="000A6DE5" w:rsidRPr="00A91767" w:rsidRDefault="000A6DE5" w:rsidP="00B93FD9">
            <w:pPr>
              <w:pStyle w:val="Style8"/>
              <w:widowControl/>
              <w:ind w:firstLine="0"/>
              <w:jc w:val="center"/>
              <w:rPr>
                <w:lang w:eastAsia="ar-SA"/>
              </w:rPr>
            </w:pPr>
            <w:hyperlink r:id="rId39" w:history="1">
              <w:r w:rsidRPr="00094132">
                <w:rPr>
                  <w:color w:val="0000FF"/>
                  <w:u w:val="single"/>
                </w:rPr>
                <w:t>MS Office 2007</w:t>
              </w:r>
            </w:hyperlink>
          </w:p>
        </w:tc>
        <w:tc>
          <w:tcPr>
            <w:tcW w:w="3190" w:type="dxa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0A6DE5" w:rsidRPr="00A91767" w:rsidRDefault="000A6DE5" w:rsidP="00B93FD9">
            <w:pPr>
              <w:ind w:hanging="28"/>
              <w:jc w:val="center"/>
            </w:pPr>
            <w:r w:rsidRPr="00A91767">
              <w:t xml:space="preserve">№ 135 от </w:t>
            </w:r>
          </w:p>
          <w:p w:rsidR="000A6DE5" w:rsidRPr="00A91767" w:rsidRDefault="000A6DE5" w:rsidP="00B93FD9">
            <w:pPr>
              <w:ind w:hanging="28"/>
              <w:jc w:val="center"/>
            </w:pPr>
            <w:r w:rsidRPr="00A91767">
              <w:t>17.09.2007</w:t>
            </w:r>
          </w:p>
        </w:tc>
        <w:tc>
          <w:tcPr>
            <w:tcW w:w="3191" w:type="dxa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0A6DE5" w:rsidRPr="00A91767" w:rsidRDefault="000A6DE5" w:rsidP="00B93FD9">
            <w:r w:rsidRPr="00A91767">
              <w:t>бессрочно</w:t>
            </w:r>
          </w:p>
        </w:tc>
      </w:tr>
      <w:tr w:rsidR="000A6DE5" w:rsidRPr="00094132" w:rsidTr="00B93FD9">
        <w:tc>
          <w:tcPr>
            <w:tcW w:w="3190" w:type="dxa"/>
          </w:tcPr>
          <w:p w:rsidR="000A6DE5" w:rsidRPr="00094132" w:rsidRDefault="000A6DE5" w:rsidP="00B93FD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</w:rPr>
            </w:pPr>
            <w:hyperlink r:id="rId40" w:history="1">
              <w:r w:rsidRPr="00094132">
                <w:rPr>
                  <w:color w:val="0000FF"/>
                  <w:u w:val="single"/>
                </w:rPr>
                <w:t>Kaspersky Endpoint Security для бизнеса-Стандартный</w:t>
              </w:r>
            </w:hyperlink>
          </w:p>
        </w:tc>
        <w:tc>
          <w:tcPr>
            <w:tcW w:w="3190" w:type="dxa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0A6DE5" w:rsidRPr="00A91767" w:rsidRDefault="000A6DE5" w:rsidP="00B93FD9">
            <w:pPr>
              <w:ind w:firstLine="71"/>
              <w:jc w:val="center"/>
            </w:pPr>
            <w:r w:rsidRPr="00A91767">
              <w:t>Д-300-18 от 21.03.2018</w:t>
            </w:r>
          </w:p>
        </w:tc>
        <w:tc>
          <w:tcPr>
            <w:tcW w:w="3191" w:type="dxa"/>
            <w:tcBorders>
              <w:top w:val="single" w:sz="4" w:space="0" w:color="606085"/>
              <w:left w:val="single" w:sz="4" w:space="0" w:color="606085"/>
              <w:bottom w:val="single" w:sz="4" w:space="0" w:color="606085"/>
              <w:right w:val="single" w:sz="4" w:space="0" w:color="606085"/>
            </w:tcBorders>
          </w:tcPr>
          <w:p w:rsidR="000A6DE5" w:rsidRPr="00A91767" w:rsidRDefault="000A6DE5" w:rsidP="00B93FD9">
            <w:pPr>
              <w:ind w:hanging="1"/>
              <w:jc w:val="center"/>
            </w:pPr>
            <w:r w:rsidRPr="00A91767">
              <w:t>28.01.2020</w:t>
            </w:r>
          </w:p>
        </w:tc>
      </w:tr>
      <w:tr w:rsidR="000A6DE5" w:rsidRPr="00094132" w:rsidTr="00B93FD9">
        <w:tc>
          <w:tcPr>
            <w:tcW w:w="3190" w:type="dxa"/>
          </w:tcPr>
          <w:p w:rsidR="000A6DE5" w:rsidRPr="00094132" w:rsidRDefault="000A6DE5" w:rsidP="00B93FD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lang w:val="en-US"/>
              </w:rPr>
            </w:pPr>
            <w:r w:rsidRPr="00094132">
              <w:rPr>
                <w:rStyle w:val="FontStyle21"/>
                <w:sz w:val="24"/>
              </w:rPr>
              <w:t>7</w:t>
            </w:r>
            <w:r w:rsidRPr="00094132">
              <w:rPr>
                <w:rStyle w:val="FontStyle21"/>
                <w:sz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0A6DE5" w:rsidRPr="00094132" w:rsidRDefault="000A6DE5" w:rsidP="00B93FD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</w:rPr>
            </w:pPr>
            <w:r w:rsidRPr="00094132">
              <w:rPr>
                <w:rStyle w:val="FontStyle21"/>
                <w:sz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0A6DE5" w:rsidRPr="00094132" w:rsidRDefault="000A6DE5" w:rsidP="00B93FD9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</w:rPr>
            </w:pPr>
            <w:r w:rsidRPr="00094132">
              <w:rPr>
                <w:rStyle w:val="FontStyle21"/>
                <w:sz w:val="24"/>
              </w:rPr>
              <w:t>бессрочно</w:t>
            </w:r>
          </w:p>
        </w:tc>
      </w:tr>
    </w:tbl>
    <w:p w:rsidR="000A6DE5" w:rsidRPr="001D735D" w:rsidRDefault="000A6DE5" w:rsidP="004A4769">
      <w:pPr>
        <w:pStyle w:val="Style8"/>
        <w:widowControl/>
        <w:numPr>
          <w:ilvl w:val="0"/>
          <w:numId w:val="24"/>
        </w:numPr>
        <w:tabs>
          <w:tab w:val="left" w:pos="426"/>
        </w:tabs>
        <w:ind w:left="0" w:firstLine="0"/>
        <w:rPr>
          <w:rStyle w:val="FontStyle21"/>
          <w:sz w:val="24"/>
        </w:rPr>
      </w:pPr>
      <w:r w:rsidRPr="001D735D">
        <w:rPr>
          <w:rStyle w:val="FontStyle21"/>
          <w:sz w:val="24"/>
        </w:rPr>
        <w:t>Электронная библиотека МГТУ. -  URL - http://www.magtu.ru/</w:t>
      </w:r>
    </w:p>
    <w:p w:rsidR="000A6DE5" w:rsidRPr="001D735D" w:rsidRDefault="000A6DE5" w:rsidP="004A4769">
      <w:pPr>
        <w:pStyle w:val="Style8"/>
        <w:widowControl/>
        <w:numPr>
          <w:ilvl w:val="0"/>
          <w:numId w:val="24"/>
        </w:numPr>
        <w:tabs>
          <w:tab w:val="left" w:pos="426"/>
        </w:tabs>
        <w:ind w:left="0" w:firstLine="0"/>
        <w:rPr>
          <w:rStyle w:val="FontStyle21"/>
          <w:sz w:val="24"/>
        </w:rPr>
      </w:pPr>
      <w:r w:rsidRPr="001D735D">
        <w:rPr>
          <w:rStyle w:val="FontStyle21"/>
          <w:sz w:val="24"/>
        </w:rPr>
        <w:t>Электронно-библиотечная система «Лань» - Режим доступа:https://e.lanbook.com/</w:t>
      </w:r>
    </w:p>
    <w:p w:rsidR="000A6DE5" w:rsidRPr="001D735D" w:rsidRDefault="000A6DE5" w:rsidP="004A4769">
      <w:pPr>
        <w:pStyle w:val="Style8"/>
        <w:widowControl/>
        <w:numPr>
          <w:ilvl w:val="0"/>
          <w:numId w:val="24"/>
        </w:numPr>
        <w:tabs>
          <w:tab w:val="left" w:pos="426"/>
        </w:tabs>
        <w:ind w:left="0" w:firstLine="0"/>
        <w:rPr>
          <w:rStyle w:val="FontStyle21"/>
          <w:sz w:val="24"/>
        </w:rPr>
      </w:pPr>
      <w:r w:rsidRPr="001D735D">
        <w:rPr>
          <w:rStyle w:val="FontStyle21"/>
          <w:sz w:val="24"/>
        </w:rPr>
        <w:t>Электронно-библиотечная система znanium.com. – Режим доступа: http://znanium.com/</w:t>
      </w:r>
    </w:p>
    <w:p w:rsidR="000A6DE5" w:rsidRPr="001D735D" w:rsidRDefault="000A6DE5" w:rsidP="004A4769">
      <w:pPr>
        <w:pStyle w:val="Style8"/>
        <w:widowControl/>
        <w:numPr>
          <w:ilvl w:val="0"/>
          <w:numId w:val="24"/>
        </w:numPr>
        <w:tabs>
          <w:tab w:val="left" w:pos="426"/>
        </w:tabs>
        <w:ind w:left="0" w:firstLine="0"/>
        <w:rPr>
          <w:rStyle w:val="FontStyle21"/>
          <w:sz w:val="24"/>
        </w:rPr>
      </w:pPr>
      <w:r w:rsidRPr="001D735D">
        <w:rPr>
          <w:rStyle w:val="FontStyle21"/>
          <w:sz w:val="24"/>
        </w:rPr>
        <w:t>Электронно-библиотечная система «Консультант студента» http://www.studentlibrary.ru/</w:t>
      </w:r>
    </w:p>
    <w:p w:rsidR="000A6DE5" w:rsidRDefault="000A6DE5" w:rsidP="004A4769">
      <w:pPr>
        <w:pStyle w:val="Style8"/>
        <w:widowControl/>
        <w:numPr>
          <w:ilvl w:val="0"/>
          <w:numId w:val="24"/>
        </w:numPr>
        <w:tabs>
          <w:tab w:val="left" w:pos="426"/>
        </w:tabs>
        <w:ind w:left="0" w:firstLine="0"/>
        <w:rPr>
          <w:rStyle w:val="FontStyle21"/>
          <w:sz w:val="24"/>
        </w:rPr>
      </w:pPr>
      <w:r w:rsidRPr="001D735D">
        <w:rPr>
          <w:rStyle w:val="FontStyle21"/>
          <w:sz w:val="24"/>
        </w:rPr>
        <w:t xml:space="preserve">Национальная информационно-аналитическая система – РИНЦ – URL: </w:t>
      </w:r>
      <w:hyperlink r:id="rId41" w:history="1">
        <w:r w:rsidRPr="009646E1">
          <w:rPr>
            <w:rStyle w:val="Hyperlink"/>
          </w:rPr>
          <w:t>http://elibrary.ru</w:t>
        </w:r>
      </w:hyperlink>
    </w:p>
    <w:p w:rsidR="000A6DE5" w:rsidRDefault="000A6DE5" w:rsidP="004A4769">
      <w:pPr>
        <w:pStyle w:val="Style8"/>
        <w:widowControl/>
        <w:numPr>
          <w:ilvl w:val="0"/>
          <w:numId w:val="24"/>
        </w:numPr>
        <w:tabs>
          <w:tab w:val="left" w:pos="426"/>
        </w:tabs>
        <w:ind w:left="0" w:firstLine="0"/>
        <w:rPr>
          <w:rStyle w:val="FontStyle21"/>
          <w:sz w:val="24"/>
        </w:rPr>
      </w:pPr>
      <w:r w:rsidRPr="001D735D">
        <w:rPr>
          <w:rStyle w:val="FontStyle21"/>
          <w:sz w:val="24"/>
        </w:rPr>
        <w:t xml:space="preserve">Поисковая система Академия Google - URL: </w:t>
      </w:r>
      <w:hyperlink r:id="rId42" w:history="1">
        <w:r w:rsidRPr="009646E1">
          <w:rPr>
            <w:rStyle w:val="Hyperlink"/>
          </w:rPr>
          <w:t>http://scholar.google.ru</w:t>
        </w:r>
      </w:hyperlink>
    </w:p>
    <w:p w:rsidR="000A6DE5" w:rsidRDefault="000A6DE5" w:rsidP="004A4769">
      <w:pPr>
        <w:pStyle w:val="Style8"/>
        <w:widowControl/>
        <w:tabs>
          <w:tab w:val="left" w:pos="426"/>
        </w:tabs>
        <w:rPr>
          <w:rStyle w:val="FontStyle21"/>
          <w:sz w:val="24"/>
        </w:rPr>
      </w:pPr>
    </w:p>
    <w:p w:rsidR="000A6DE5" w:rsidRPr="00C17915" w:rsidRDefault="000A6DE5" w:rsidP="004A4769">
      <w:pPr>
        <w:pStyle w:val="Heading1"/>
        <w:rPr>
          <w:rStyle w:val="FontStyle14"/>
          <w:b/>
          <w:bCs/>
          <w:sz w:val="24"/>
          <w:szCs w:val="24"/>
        </w:rPr>
      </w:pPr>
      <w:r w:rsidRPr="00C17915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0A6DE5" w:rsidRPr="00C17915" w:rsidRDefault="000A6DE5" w:rsidP="004A476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880"/>
      </w:tblGrid>
      <w:tr w:rsidR="000A6DE5" w:rsidRPr="00146AFA" w:rsidTr="00B93FD9">
        <w:trPr>
          <w:tblHeader/>
        </w:trPr>
        <w:tc>
          <w:tcPr>
            <w:tcW w:w="1928" w:type="pct"/>
            <w:vAlign w:val="center"/>
          </w:tcPr>
          <w:p w:rsidR="000A6DE5" w:rsidRPr="00146AFA" w:rsidRDefault="000A6DE5" w:rsidP="00B93FD9">
            <w:pPr>
              <w:widowControl/>
              <w:autoSpaceDE/>
              <w:autoSpaceDN/>
              <w:adjustRightInd/>
              <w:ind w:firstLine="0"/>
              <w:jc w:val="center"/>
            </w:pPr>
            <w:r w:rsidRPr="00146AF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A6DE5" w:rsidRPr="00146AFA" w:rsidRDefault="000A6DE5" w:rsidP="00B93FD9">
            <w:pPr>
              <w:widowControl/>
              <w:autoSpaceDE/>
              <w:autoSpaceDN/>
              <w:adjustRightInd/>
              <w:ind w:firstLine="0"/>
              <w:jc w:val="center"/>
            </w:pPr>
            <w:r w:rsidRPr="00146AFA">
              <w:t>Оснащение аудитории</w:t>
            </w:r>
          </w:p>
        </w:tc>
      </w:tr>
      <w:tr w:rsidR="000A6DE5" w:rsidRPr="00146AFA" w:rsidTr="00B93FD9">
        <w:tc>
          <w:tcPr>
            <w:tcW w:w="1928" w:type="pct"/>
          </w:tcPr>
          <w:p w:rsidR="000A6DE5" w:rsidRPr="00063FFE" w:rsidRDefault="000A6DE5" w:rsidP="00B93FD9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Учебная аудитория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A6DE5" w:rsidRDefault="000A6DE5" w:rsidP="00B93FD9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Доска</w:t>
            </w:r>
          </w:p>
          <w:p w:rsidR="000A6DE5" w:rsidRPr="00146AFA" w:rsidRDefault="000A6DE5" w:rsidP="00B93FD9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Наглядно-демонстрационные материалы</w:t>
            </w:r>
          </w:p>
        </w:tc>
      </w:tr>
      <w:tr w:rsidR="000A6DE5" w:rsidRPr="00146AFA" w:rsidTr="00B93FD9">
        <w:tc>
          <w:tcPr>
            <w:tcW w:w="1928" w:type="pct"/>
          </w:tcPr>
          <w:p w:rsidR="000A6DE5" w:rsidRPr="00146AFA" w:rsidRDefault="000A6DE5" w:rsidP="00B93FD9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Аудитория для самостоятельной работы обучающихся</w:t>
            </w:r>
          </w:p>
        </w:tc>
        <w:tc>
          <w:tcPr>
            <w:tcW w:w="3072" w:type="pct"/>
          </w:tcPr>
          <w:p w:rsidR="000A6DE5" w:rsidRPr="00D96210" w:rsidRDefault="000A6DE5" w:rsidP="00B93FD9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D96210">
              <w:t xml:space="preserve"> </w:t>
            </w:r>
            <w:r>
              <w:rPr>
                <w:lang w:val="en-US"/>
              </w:rPr>
              <w:t>Office</w:t>
            </w:r>
            <w:r>
              <w:t>, в</w:t>
            </w:r>
            <w:r>
              <w:t>ы</w:t>
            </w:r>
            <w:r>
              <w:t>ходом в Интернет и доступом в электронную инфо</w:t>
            </w:r>
            <w:r>
              <w:t>р</w:t>
            </w:r>
            <w:r>
              <w:t>мационно-образовательную среду</w:t>
            </w:r>
          </w:p>
        </w:tc>
      </w:tr>
      <w:tr w:rsidR="000A6DE5" w:rsidRPr="00146AFA" w:rsidTr="00B93FD9">
        <w:tc>
          <w:tcPr>
            <w:tcW w:w="1928" w:type="pct"/>
          </w:tcPr>
          <w:p w:rsidR="000A6DE5" w:rsidRDefault="000A6DE5" w:rsidP="00B93FD9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оборудования</w:t>
            </w:r>
          </w:p>
        </w:tc>
        <w:tc>
          <w:tcPr>
            <w:tcW w:w="3072" w:type="pct"/>
          </w:tcPr>
          <w:p w:rsidR="000A6DE5" w:rsidRDefault="000A6DE5" w:rsidP="00B93FD9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Стеллажи для хранения чертежных инструментов и демонстрационных материалов </w:t>
            </w:r>
          </w:p>
          <w:p w:rsidR="000A6DE5" w:rsidRDefault="000A6DE5" w:rsidP="00B93FD9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Стеллажи для хранения учебных работ</w:t>
            </w:r>
          </w:p>
        </w:tc>
      </w:tr>
    </w:tbl>
    <w:p w:rsidR="000A6DE5" w:rsidRPr="009F11C0" w:rsidRDefault="000A6DE5" w:rsidP="004A4769">
      <w:pPr>
        <w:pStyle w:val="Style8"/>
        <w:widowControl/>
        <w:tabs>
          <w:tab w:val="left" w:pos="426"/>
        </w:tabs>
        <w:ind w:firstLine="0"/>
        <w:rPr>
          <w:rStyle w:val="FontStyle15"/>
          <w:b w:val="0"/>
          <w:bCs/>
          <w:i/>
          <w:sz w:val="24"/>
        </w:rPr>
      </w:pPr>
    </w:p>
    <w:sectPr w:rsidR="000A6DE5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6DE5" w:rsidRDefault="000A6DE5">
      <w:r>
        <w:separator/>
      </w:r>
    </w:p>
  </w:endnote>
  <w:endnote w:type="continuationSeparator" w:id="0">
    <w:p w:rsidR="000A6DE5" w:rsidRDefault="000A6D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DE5" w:rsidRDefault="000A6DE5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A6DE5" w:rsidRDefault="000A6DE5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DE5" w:rsidRDefault="000A6DE5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0A6DE5" w:rsidRDefault="000A6DE5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6DE5" w:rsidRDefault="000A6DE5">
      <w:r>
        <w:separator/>
      </w:r>
    </w:p>
  </w:footnote>
  <w:footnote w:type="continuationSeparator" w:id="0">
    <w:p w:rsidR="000A6DE5" w:rsidRDefault="000A6D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2759"/>
    <w:multiLevelType w:val="hybridMultilevel"/>
    <w:tmpl w:val="930A52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23E2E26"/>
    <w:multiLevelType w:val="hybridMultilevel"/>
    <w:tmpl w:val="33942F5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B794B"/>
    <w:multiLevelType w:val="hybridMultilevel"/>
    <w:tmpl w:val="000054A4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D00379"/>
    <w:multiLevelType w:val="hybridMultilevel"/>
    <w:tmpl w:val="AA9EFCD2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CA0EF7"/>
    <w:multiLevelType w:val="hybridMultilevel"/>
    <w:tmpl w:val="AA7C0CD4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C4113"/>
    <w:multiLevelType w:val="hybridMultilevel"/>
    <w:tmpl w:val="64269D9E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617435"/>
    <w:multiLevelType w:val="hybridMultilevel"/>
    <w:tmpl w:val="AED469A2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B77E9"/>
    <w:multiLevelType w:val="multilevel"/>
    <w:tmpl w:val="B48295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31972AA2"/>
    <w:multiLevelType w:val="hybridMultilevel"/>
    <w:tmpl w:val="DE3E8A5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160046"/>
    <w:multiLevelType w:val="hybridMultilevel"/>
    <w:tmpl w:val="5B9274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43F07C9"/>
    <w:multiLevelType w:val="hybridMultilevel"/>
    <w:tmpl w:val="723E31E0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152BBF"/>
    <w:multiLevelType w:val="hybridMultilevel"/>
    <w:tmpl w:val="1D14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69597B"/>
    <w:multiLevelType w:val="hybridMultilevel"/>
    <w:tmpl w:val="33E09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3990A58"/>
    <w:multiLevelType w:val="hybridMultilevel"/>
    <w:tmpl w:val="F2B241C8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D87DD3"/>
    <w:multiLevelType w:val="hybridMultilevel"/>
    <w:tmpl w:val="9B08F33C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8F0373"/>
    <w:multiLevelType w:val="hybridMultilevel"/>
    <w:tmpl w:val="177406D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2438CC"/>
    <w:multiLevelType w:val="hybridMultilevel"/>
    <w:tmpl w:val="77FC64D6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A62AC8"/>
    <w:multiLevelType w:val="hybridMultilevel"/>
    <w:tmpl w:val="F75C2E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1A96872"/>
    <w:multiLevelType w:val="hybridMultilevel"/>
    <w:tmpl w:val="7A9AC23E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8023DA"/>
    <w:multiLevelType w:val="hybridMultilevel"/>
    <w:tmpl w:val="337C9F6A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483882"/>
    <w:multiLevelType w:val="hybridMultilevel"/>
    <w:tmpl w:val="325C4C68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3C68ED"/>
    <w:multiLevelType w:val="hybridMultilevel"/>
    <w:tmpl w:val="3FB46D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3"/>
  </w:num>
  <w:num w:numId="5">
    <w:abstractNumId w:val="19"/>
  </w:num>
  <w:num w:numId="6">
    <w:abstractNumId w:val="1"/>
  </w:num>
  <w:num w:numId="7">
    <w:abstractNumId w:val="15"/>
  </w:num>
  <w:num w:numId="8">
    <w:abstractNumId w:val="9"/>
  </w:num>
  <w:num w:numId="9">
    <w:abstractNumId w:val="16"/>
  </w:num>
  <w:num w:numId="10">
    <w:abstractNumId w:val="14"/>
  </w:num>
  <w:num w:numId="11">
    <w:abstractNumId w:val="7"/>
  </w:num>
  <w:num w:numId="12">
    <w:abstractNumId w:val="2"/>
  </w:num>
  <w:num w:numId="13">
    <w:abstractNumId w:val="6"/>
  </w:num>
  <w:num w:numId="14">
    <w:abstractNumId w:val="17"/>
  </w:num>
  <w:num w:numId="15">
    <w:abstractNumId w:val="21"/>
  </w:num>
  <w:num w:numId="16">
    <w:abstractNumId w:val="20"/>
  </w:num>
  <w:num w:numId="17">
    <w:abstractNumId w:val="5"/>
  </w:num>
  <w:num w:numId="1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1"/>
  </w:num>
  <w:num w:numId="20">
    <w:abstractNumId w:val="12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8"/>
  </w:num>
  <w:num w:numId="24">
    <w:abstractNumId w:val="10"/>
  </w:num>
  <w:num w:numId="25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0"/>
  </w:num>
  <w:num w:numId="32">
    <w:abstractNumId w:val="13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424A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3FFE"/>
    <w:rsid w:val="00064AD3"/>
    <w:rsid w:val="00065E28"/>
    <w:rsid w:val="00066036"/>
    <w:rsid w:val="00071391"/>
    <w:rsid w:val="0007246B"/>
    <w:rsid w:val="0008161B"/>
    <w:rsid w:val="00082173"/>
    <w:rsid w:val="0008595C"/>
    <w:rsid w:val="00094132"/>
    <w:rsid w:val="00094253"/>
    <w:rsid w:val="000946CF"/>
    <w:rsid w:val="00096109"/>
    <w:rsid w:val="000A01F1"/>
    <w:rsid w:val="000A1EB1"/>
    <w:rsid w:val="000A27D8"/>
    <w:rsid w:val="000A340F"/>
    <w:rsid w:val="000A65A1"/>
    <w:rsid w:val="000A6DE5"/>
    <w:rsid w:val="000A71BC"/>
    <w:rsid w:val="000B0037"/>
    <w:rsid w:val="000B0916"/>
    <w:rsid w:val="000B4357"/>
    <w:rsid w:val="000B6909"/>
    <w:rsid w:val="000B7DA2"/>
    <w:rsid w:val="000C6BF8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46AFA"/>
    <w:rsid w:val="00152163"/>
    <w:rsid w:val="00153190"/>
    <w:rsid w:val="00154F84"/>
    <w:rsid w:val="00165E32"/>
    <w:rsid w:val="00173672"/>
    <w:rsid w:val="00173E53"/>
    <w:rsid w:val="00181F2E"/>
    <w:rsid w:val="00191E73"/>
    <w:rsid w:val="00195F38"/>
    <w:rsid w:val="00196A06"/>
    <w:rsid w:val="00197B54"/>
    <w:rsid w:val="001A182E"/>
    <w:rsid w:val="001A4E6B"/>
    <w:rsid w:val="001C0E23"/>
    <w:rsid w:val="001D037B"/>
    <w:rsid w:val="001D4471"/>
    <w:rsid w:val="001D6DFA"/>
    <w:rsid w:val="001D735D"/>
    <w:rsid w:val="001E2737"/>
    <w:rsid w:val="001E55DE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2A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5568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58B4"/>
    <w:rsid w:val="00396837"/>
    <w:rsid w:val="00397F23"/>
    <w:rsid w:val="003A7E32"/>
    <w:rsid w:val="003B71FE"/>
    <w:rsid w:val="003C5A78"/>
    <w:rsid w:val="003C5F0B"/>
    <w:rsid w:val="003C6D2D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4769"/>
    <w:rsid w:val="004A620F"/>
    <w:rsid w:val="004B2897"/>
    <w:rsid w:val="004C19F2"/>
    <w:rsid w:val="004C3079"/>
    <w:rsid w:val="004C33DF"/>
    <w:rsid w:val="004C7673"/>
    <w:rsid w:val="004D3C48"/>
    <w:rsid w:val="004E1422"/>
    <w:rsid w:val="004E3881"/>
    <w:rsid w:val="004F032A"/>
    <w:rsid w:val="004F39A3"/>
    <w:rsid w:val="004F458C"/>
    <w:rsid w:val="004F6425"/>
    <w:rsid w:val="004F65FC"/>
    <w:rsid w:val="005017A4"/>
    <w:rsid w:val="0050260B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2013"/>
    <w:rsid w:val="00555A94"/>
    <w:rsid w:val="00555CF4"/>
    <w:rsid w:val="005574D1"/>
    <w:rsid w:val="005646DF"/>
    <w:rsid w:val="00565E8F"/>
    <w:rsid w:val="005672B3"/>
    <w:rsid w:val="005678A2"/>
    <w:rsid w:val="005720E6"/>
    <w:rsid w:val="00575A83"/>
    <w:rsid w:val="0057672B"/>
    <w:rsid w:val="00583B6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DF2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47A0"/>
    <w:rsid w:val="005F619C"/>
    <w:rsid w:val="00605E1D"/>
    <w:rsid w:val="00611197"/>
    <w:rsid w:val="00624F44"/>
    <w:rsid w:val="00625FC3"/>
    <w:rsid w:val="006309C1"/>
    <w:rsid w:val="0063106F"/>
    <w:rsid w:val="00632641"/>
    <w:rsid w:val="00633771"/>
    <w:rsid w:val="00636EF5"/>
    <w:rsid w:val="00640170"/>
    <w:rsid w:val="006461B0"/>
    <w:rsid w:val="00653A71"/>
    <w:rsid w:val="00662674"/>
    <w:rsid w:val="00662C05"/>
    <w:rsid w:val="00672421"/>
    <w:rsid w:val="00675C4F"/>
    <w:rsid w:val="00676FF0"/>
    <w:rsid w:val="006779CE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94F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18FA"/>
    <w:rsid w:val="00765A4E"/>
    <w:rsid w:val="00767409"/>
    <w:rsid w:val="0076761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2EA4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2E47"/>
    <w:rsid w:val="008439AC"/>
    <w:rsid w:val="008443AF"/>
    <w:rsid w:val="008524E3"/>
    <w:rsid w:val="008531ED"/>
    <w:rsid w:val="00853F46"/>
    <w:rsid w:val="00857495"/>
    <w:rsid w:val="00861B1B"/>
    <w:rsid w:val="00862E4E"/>
    <w:rsid w:val="00865CCF"/>
    <w:rsid w:val="0086698D"/>
    <w:rsid w:val="00870B5A"/>
    <w:rsid w:val="0087519F"/>
    <w:rsid w:val="0087759C"/>
    <w:rsid w:val="00877E3C"/>
    <w:rsid w:val="0088236C"/>
    <w:rsid w:val="0088246F"/>
    <w:rsid w:val="0089203A"/>
    <w:rsid w:val="00896287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6B55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0520"/>
    <w:rsid w:val="0094280E"/>
    <w:rsid w:val="00951970"/>
    <w:rsid w:val="00955AB9"/>
    <w:rsid w:val="009640BD"/>
    <w:rsid w:val="009646E1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D42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577F"/>
    <w:rsid w:val="00A5411E"/>
    <w:rsid w:val="00A5741F"/>
    <w:rsid w:val="00A6022C"/>
    <w:rsid w:val="00A61031"/>
    <w:rsid w:val="00A62CDC"/>
    <w:rsid w:val="00A6402C"/>
    <w:rsid w:val="00A653E9"/>
    <w:rsid w:val="00A7014B"/>
    <w:rsid w:val="00A72A9A"/>
    <w:rsid w:val="00A91767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4A09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327"/>
    <w:rsid w:val="00B072AC"/>
    <w:rsid w:val="00B2038C"/>
    <w:rsid w:val="00B23837"/>
    <w:rsid w:val="00B25681"/>
    <w:rsid w:val="00B27403"/>
    <w:rsid w:val="00B3326E"/>
    <w:rsid w:val="00B34F62"/>
    <w:rsid w:val="00B401FA"/>
    <w:rsid w:val="00B44024"/>
    <w:rsid w:val="00B52493"/>
    <w:rsid w:val="00B56311"/>
    <w:rsid w:val="00B648FB"/>
    <w:rsid w:val="00B655AD"/>
    <w:rsid w:val="00B663BC"/>
    <w:rsid w:val="00B67105"/>
    <w:rsid w:val="00B72C01"/>
    <w:rsid w:val="00B741C6"/>
    <w:rsid w:val="00B82F70"/>
    <w:rsid w:val="00B91227"/>
    <w:rsid w:val="00B93B6E"/>
    <w:rsid w:val="00B93FD9"/>
    <w:rsid w:val="00B954D3"/>
    <w:rsid w:val="00BA0D3C"/>
    <w:rsid w:val="00BA462D"/>
    <w:rsid w:val="00BA5579"/>
    <w:rsid w:val="00BB5B87"/>
    <w:rsid w:val="00BC1ACA"/>
    <w:rsid w:val="00BC3527"/>
    <w:rsid w:val="00BC48CB"/>
    <w:rsid w:val="00BD1C13"/>
    <w:rsid w:val="00BD246C"/>
    <w:rsid w:val="00BD469D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7551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0288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96210"/>
    <w:rsid w:val="00DA2601"/>
    <w:rsid w:val="00DA4F9B"/>
    <w:rsid w:val="00DC637E"/>
    <w:rsid w:val="00DC6C38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90C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D86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448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49DF"/>
    <w:rsid w:val="00ED4AD6"/>
    <w:rsid w:val="00ED708D"/>
    <w:rsid w:val="00EE0A0B"/>
    <w:rsid w:val="00EE6E3C"/>
    <w:rsid w:val="00EF11D8"/>
    <w:rsid w:val="00EF1946"/>
    <w:rsid w:val="00EF48C1"/>
    <w:rsid w:val="00F01650"/>
    <w:rsid w:val="00F0244F"/>
    <w:rsid w:val="00F046DF"/>
    <w:rsid w:val="00F05F6D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65C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21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221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221E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21E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E33D86"/>
    <w:rPr>
      <w:color w:val="0000FF"/>
      <w:u w:val="single"/>
    </w:rPr>
  </w:style>
  <w:style w:type="paragraph" w:customStyle="1" w:styleId="Style">
    <w:name w:val="Style"/>
    <w:basedOn w:val="Normal"/>
    <w:next w:val="Title"/>
    <w:link w:val="a"/>
    <w:qFormat/>
    <w:rsid w:val="004A4769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">
    <w:name w:val="Название Знак"/>
    <w:link w:val="Style"/>
    <w:locked/>
    <w:rsid w:val="004A4769"/>
    <w:rPr>
      <w:b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A4769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4A4769"/>
    <w:rPr>
      <w:rFonts w:ascii="Calibri Light" w:hAnsi="Calibri Light"/>
      <w:b/>
      <w:kern w:val="28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682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Office2007(42649837)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www.robot.bmstu.ru/files/GOST/gost-eskd.html" TargetMode="External"/><Relationship Id="rId42" Type="http://schemas.openxmlformats.org/officeDocument/2006/relationships/hyperlink" Target="http://scholar.google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oleObject" Target="embeddings/oleObject1.bin"/><Relationship Id="rId33" Type="http://schemas.openxmlformats.org/officeDocument/2006/relationships/hyperlink" Target="http://cherch.ru/rol_graficheskogo_yazika/" TargetMode="External"/><Relationship Id="rId38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oleObject" Target="embeddings/oleObject3.bin"/><Relationship Id="rId41" Type="http://schemas.openxmlformats.org/officeDocument/2006/relationships/hyperlink" Target="http://elibrary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0.jpeg"/><Relationship Id="rId37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Office2007(42649837).pdf" TargetMode="External"/><Relationship Id="rId40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&#1051;&#1072;&#1073;&#1072;&#1088;&#1072;&#1090;&#1086;&#1088;&#1080;&#1103;%20&#1050;&#1072;&#1089;&#1087;&#1077;&#1088;&#1089;&#1082;&#1086;&#1075;&#1086;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yperlink" Target="https://biblio-online.ru/viewer/inzhenernaya-grafika-421649#page/9" TargetMode="External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31" Type="http://schemas.openxmlformats.org/officeDocument/2006/relationships/oleObject" Target="embeddings/oleObject4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2.bin"/><Relationship Id="rId30" Type="http://schemas.openxmlformats.org/officeDocument/2006/relationships/image" Target="media/image19.png"/><Relationship Id="rId35" Type="http://schemas.openxmlformats.org/officeDocument/2006/relationships/hyperlink" Target="https://monographies.ru/en/book/view?id=67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24</Pages>
  <Words>5082</Words>
  <Characters>28974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Admin</cp:lastModifiedBy>
  <cp:revision>7</cp:revision>
  <cp:lastPrinted>2018-05-21T06:19:00Z</cp:lastPrinted>
  <dcterms:created xsi:type="dcterms:W3CDTF">2019-12-23T10:25:00Z</dcterms:created>
  <dcterms:modified xsi:type="dcterms:W3CDTF">2020-11-22T11:10:00Z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