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7EF" w:rsidRDefault="003A47EF" w:rsidP="00FC13D5">
      <w:pPr>
        <w:pStyle w:val="Style11"/>
        <w:widowControl/>
        <w:tabs>
          <w:tab w:val="left" w:pos="5463"/>
        </w:tabs>
        <w:ind w:firstLine="0"/>
        <w:rPr>
          <w:noProof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3A47EF" w:rsidTr="00287902">
        <w:trPr>
          <w:cantSplit/>
          <w:trHeight w:val="688"/>
          <w:jc w:val="center"/>
        </w:trPr>
        <w:tc>
          <w:tcPr>
            <w:tcW w:w="1055" w:type="dxa"/>
          </w:tcPr>
          <w:p w:rsidR="003A47EF" w:rsidRPr="005F4A74" w:rsidRDefault="003A47EF" w:rsidP="00FC13D5">
            <w:pPr>
              <w:pStyle w:val="Header"/>
              <w:ind w:firstLine="0"/>
              <w:jc w:val="center"/>
            </w:pPr>
          </w:p>
        </w:tc>
        <w:tc>
          <w:tcPr>
            <w:tcW w:w="8408" w:type="dxa"/>
            <w:vAlign w:val="center"/>
          </w:tcPr>
          <w:p w:rsidR="003A47EF" w:rsidRPr="00E36F14" w:rsidRDefault="003A47EF" w:rsidP="00FC13D5">
            <w:pPr>
              <w:pStyle w:val="Style9"/>
              <w:widowControl/>
              <w:ind w:firstLine="0"/>
              <w:jc w:val="center"/>
              <w:rPr>
                <w:rStyle w:val="FontStyle22"/>
                <w:sz w:val="24"/>
              </w:rPr>
            </w:pPr>
            <w:r w:rsidRPr="00E36F14">
              <w:rPr>
                <w:rStyle w:val="FontStyle22"/>
                <w:sz w:val="24"/>
              </w:rPr>
              <w:t>МИНИСТЕРСТВО ОБРАЗОВАНИЯ И НАУКИ РОССИЙСКОЙ ФЕД</w:t>
            </w:r>
            <w:r w:rsidRPr="00E36F14">
              <w:rPr>
                <w:rStyle w:val="FontStyle22"/>
                <w:sz w:val="24"/>
              </w:rPr>
              <w:t>Е</w:t>
            </w:r>
            <w:r w:rsidRPr="00E36F14">
              <w:rPr>
                <w:rStyle w:val="FontStyle22"/>
                <w:sz w:val="24"/>
              </w:rPr>
              <w:t>РАЦИИ</w:t>
            </w:r>
          </w:p>
          <w:p w:rsidR="003A47EF" w:rsidRPr="00E36F14" w:rsidRDefault="003A47EF" w:rsidP="00FC13D5">
            <w:pPr>
              <w:pStyle w:val="Style10"/>
              <w:widowControl/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E36F14">
              <w:rPr>
                <w:rStyle w:val="FontStyle16"/>
                <w:b w:val="0"/>
                <w:bCs/>
                <w:sz w:val="24"/>
              </w:rPr>
              <w:t xml:space="preserve">Федеральное государственное бюджетное образовательное учреждение </w:t>
            </w:r>
          </w:p>
          <w:p w:rsidR="003A47EF" w:rsidRPr="00E36F14" w:rsidRDefault="003A47EF" w:rsidP="00FC13D5">
            <w:pPr>
              <w:pStyle w:val="Style10"/>
              <w:widowControl/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E36F14">
              <w:rPr>
                <w:rStyle w:val="FontStyle16"/>
                <w:b w:val="0"/>
                <w:bCs/>
                <w:sz w:val="24"/>
              </w:rPr>
              <w:t>высшего образования</w:t>
            </w:r>
          </w:p>
          <w:p w:rsidR="003A47EF" w:rsidRPr="00E36F14" w:rsidRDefault="003A47EF" w:rsidP="00FC13D5">
            <w:pPr>
              <w:pStyle w:val="Style10"/>
              <w:widowControl/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E36F14">
              <w:rPr>
                <w:rStyle w:val="FontStyle16"/>
                <w:b w:val="0"/>
                <w:bCs/>
                <w:sz w:val="24"/>
              </w:rPr>
              <w:t>«Магнитогорский государственный технический университет им. Г.И. Носова»</w:t>
            </w:r>
          </w:p>
          <w:p w:rsidR="003A47EF" w:rsidRPr="005F4A74" w:rsidRDefault="003A47EF" w:rsidP="00FC13D5">
            <w:pPr>
              <w:pStyle w:val="Header"/>
              <w:spacing w:line="276" w:lineRule="auto"/>
              <w:ind w:firstLine="0"/>
              <w:jc w:val="center"/>
            </w:pPr>
          </w:p>
        </w:tc>
      </w:tr>
    </w:tbl>
    <w:p w:rsidR="003A47EF" w:rsidRPr="00B170C6" w:rsidRDefault="003A47EF" w:rsidP="00FC13D5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3A47EF" w:rsidRDefault="003A47EF" w:rsidP="00FC13D5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3A47EF" w:rsidRDefault="003A47EF" w:rsidP="00FC13D5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8240" stroked="f">
            <v:textbox style="mso-next-textbox:#_x0000_s1026;mso-fit-shape-to-text:t">
              <w:txbxContent>
                <w:p w:rsidR="003A47EF" w:rsidRDefault="003A47EF" w:rsidP="00FC13D5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3A47EF" w:rsidRDefault="003A47EF" w:rsidP="00FC13D5">
      <w:pPr>
        <w:pStyle w:val="Style13"/>
        <w:widowControl/>
        <w:jc w:val="right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right"/>
        <w:rPr>
          <w:rStyle w:val="FontStyle23"/>
          <w:b w:val="0"/>
          <w:bCs/>
          <w:szCs w:val="1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25.25pt">
            <v:imagedata r:id="rId7" o:title=""/>
          </v:shape>
        </w:pict>
      </w: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right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3A47EF" w:rsidRDefault="003A47EF" w:rsidP="00FC13D5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3A47EF" w:rsidRDefault="003A47EF" w:rsidP="00FC13D5">
      <w:pPr>
        <w:pStyle w:val="Style5"/>
        <w:widowControl/>
        <w:jc w:val="center"/>
        <w:rPr>
          <w:rStyle w:val="FontStyle21"/>
          <w:szCs w:val="12"/>
        </w:rPr>
      </w:pPr>
    </w:p>
    <w:p w:rsidR="003A47EF" w:rsidRPr="00B170C6" w:rsidRDefault="003A47EF" w:rsidP="00FC13D5">
      <w:pPr>
        <w:pStyle w:val="Style5"/>
        <w:widowControl/>
        <w:jc w:val="center"/>
        <w:rPr>
          <w:rStyle w:val="FontStyle21"/>
          <w:sz w:val="28"/>
          <w:szCs w:val="28"/>
          <w:u w:val="single"/>
        </w:rPr>
      </w:pPr>
      <w:r w:rsidRPr="00B170C6">
        <w:rPr>
          <w:rStyle w:val="FontStyle21"/>
          <w:sz w:val="28"/>
          <w:szCs w:val="28"/>
          <w:u w:val="single"/>
        </w:rPr>
        <w:t>АДАПТИВНЫЕ КУРСЫ ПО ФИЗИЧЕСКОЙ КУЛЬТУРЕ И СПОРТУ</w:t>
      </w:r>
    </w:p>
    <w:p w:rsidR="003A47EF" w:rsidRDefault="003A47EF" w:rsidP="00FC13D5">
      <w:pPr>
        <w:pStyle w:val="Style11"/>
        <w:widowControl/>
        <w:jc w:val="center"/>
        <w:rPr>
          <w:rStyle w:val="FontStyle17"/>
          <w:b w:val="0"/>
          <w:bCs/>
          <w:szCs w:val="16"/>
        </w:rPr>
      </w:pPr>
    </w:p>
    <w:p w:rsidR="003A47EF" w:rsidRDefault="003A47EF" w:rsidP="00FC13D5">
      <w:pPr>
        <w:pStyle w:val="Style11"/>
        <w:widowControl/>
        <w:jc w:val="center"/>
        <w:rPr>
          <w:rStyle w:val="FontStyle17"/>
          <w:b w:val="0"/>
          <w:bCs/>
          <w:szCs w:val="16"/>
        </w:rPr>
      </w:pPr>
    </w:p>
    <w:p w:rsidR="003A47EF" w:rsidRDefault="003A47EF" w:rsidP="00FC13D5">
      <w:pPr>
        <w:pStyle w:val="Style11"/>
        <w:widowControl/>
        <w:jc w:val="center"/>
        <w:rPr>
          <w:rStyle w:val="FontStyle17"/>
          <w:b w:val="0"/>
          <w:bCs/>
          <w:szCs w:val="16"/>
        </w:rPr>
      </w:pPr>
    </w:p>
    <w:p w:rsidR="003A47EF" w:rsidRPr="00C17915" w:rsidRDefault="003A47EF" w:rsidP="00281CE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3A47EF" w:rsidRPr="00C17915" w:rsidRDefault="003A47EF" w:rsidP="00281CE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0"/>
          <w:szCs w:val="20"/>
        </w:rPr>
      </w:pPr>
      <w:r w:rsidRPr="009E7D4C">
        <w:rPr>
          <w:rStyle w:val="FontStyle16"/>
          <w:b w:val="0"/>
          <w:bCs/>
          <w:sz w:val="24"/>
          <w:u w:val="single"/>
        </w:rPr>
        <w:t>44.03.02 Психолого -педагогическое образование</w:t>
      </w:r>
      <w:r w:rsidRPr="00247AB9">
        <w:rPr>
          <w:rStyle w:val="FontStyle16"/>
          <w:b w:val="0"/>
          <w:bCs/>
          <w:sz w:val="24"/>
          <w:u w:val="single"/>
        </w:rPr>
        <w:t xml:space="preserve"> </w:t>
      </w:r>
      <w:r w:rsidRPr="00C17915">
        <w:rPr>
          <w:rStyle w:val="FontStyle16"/>
          <w:b w:val="0"/>
          <w:bCs/>
          <w:i/>
          <w:sz w:val="20"/>
          <w:szCs w:val="20"/>
        </w:rPr>
        <w:t>шифр</w:t>
      </w:r>
      <w:r w:rsidRPr="00C17915">
        <w:rPr>
          <w:rStyle w:val="FontStyle16"/>
          <w:b w:val="0"/>
          <w:bCs/>
          <w:i/>
          <w:sz w:val="20"/>
          <w:szCs w:val="20"/>
        </w:rPr>
        <w:tab/>
        <w:t>наименование направления подготовки (специальности)</w:t>
      </w:r>
    </w:p>
    <w:p w:rsidR="003A47EF" w:rsidRDefault="003A47EF" w:rsidP="00281CE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0"/>
          <w:szCs w:val="20"/>
        </w:rPr>
      </w:pPr>
    </w:p>
    <w:p w:rsidR="003A47EF" w:rsidRDefault="003A47EF" w:rsidP="00281CE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0"/>
          <w:szCs w:val="20"/>
        </w:rPr>
      </w:pPr>
    </w:p>
    <w:p w:rsidR="003A47EF" w:rsidRPr="00C17915" w:rsidRDefault="003A47EF" w:rsidP="00281CE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0"/>
          <w:szCs w:val="20"/>
        </w:rPr>
      </w:pPr>
    </w:p>
    <w:p w:rsidR="003A47EF" w:rsidRDefault="003A47EF" w:rsidP="00281CE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Направленность (</w:t>
      </w:r>
      <w:r w:rsidRPr="00A7639A">
        <w:rPr>
          <w:rStyle w:val="FontStyle16"/>
          <w:b w:val="0"/>
          <w:bCs/>
          <w:sz w:val="24"/>
        </w:rPr>
        <w:t>профиль/ специализация</w:t>
      </w:r>
      <w:r w:rsidRPr="00C17915">
        <w:rPr>
          <w:rStyle w:val="FontStyle16"/>
          <w:b w:val="0"/>
          <w:bCs/>
          <w:sz w:val="24"/>
        </w:rPr>
        <w:t xml:space="preserve">) программы </w:t>
      </w:r>
    </w:p>
    <w:p w:rsidR="003A47EF" w:rsidRDefault="003A47EF" w:rsidP="00281CE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  <w:u w:val="single"/>
        </w:rPr>
      </w:pPr>
      <w:r w:rsidRPr="009E7D4C">
        <w:rPr>
          <w:rStyle w:val="FontStyle16"/>
          <w:b w:val="0"/>
          <w:bCs/>
          <w:sz w:val="24"/>
          <w:u w:val="single"/>
        </w:rPr>
        <w:t>Психология и педагогика дошкольного образования</w:t>
      </w:r>
    </w:p>
    <w:p w:rsidR="003A47EF" w:rsidRPr="00C17915" w:rsidRDefault="003A47EF" w:rsidP="00281CE2">
      <w:pPr>
        <w:pStyle w:val="Style4"/>
        <w:widowControl/>
        <w:ind w:firstLine="0"/>
        <w:jc w:val="center"/>
        <w:rPr>
          <w:rStyle w:val="FontStyle16"/>
          <w:b w:val="0"/>
          <w:bCs/>
          <w:i/>
          <w:sz w:val="20"/>
          <w:szCs w:val="20"/>
        </w:rPr>
      </w:pPr>
      <w:r w:rsidRPr="00C17915">
        <w:rPr>
          <w:rStyle w:val="FontStyle16"/>
          <w:b w:val="0"/>
          <w:bCs/>
          <w:i/>
          <w:sz w:val="20"/>
          <w:szCs w:val="20"/>
        </w:rPr>
        <w:t>наименование направленности (профиля) подготовки (специ</w:t>
      </w:r>
      <w:r w:rsidRPr="00C17915">
        <w:rPr>
          <w:rStyle w:val="FontStyle16"/>
          <w:b w:val="0"/>
          <w:bCs/>
          <w:i/>
          <w:sz w:val="20"/>
          <w:szCs w:val="20"/>
        </w:rPr>
        <w:t>а</w:t>
      </w:r>
      <w:r w:rsidRPr="00C17915">
        <w:rPr>
          <w:rStyle w:val="FontStyle16"/>
          <w:b w:val="0"/>
          <w:bCs/>
          <w:i/>
          <w:sz w:val="20"/>
          <w:szCs w:val="20"/>
        </w:rPr>
        <w:t>лизации)</w:t>
      </w:r>
    </w:p>
    <w:p w:rsidR="003A47EF" w:rsidRDefault="003A47EF" w:rsidP="00FC13D5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3A47EF" w:rsidRPr="00B170C6" w:rsidRDefault="003A47EF" w:rsidP="00FC13D5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B170C6">
        <w:rPr>
          <w:rStyle w:val="FontStyle16"/>
          <w:b w:val="0"/>
          <w:bCs/>
          <w:sz w:val="24"/>
        </w:rPr>
        <w:t>Уровень высшего образования – бакалавриат</w:t>
      </w:r>
    </w:p>
    <w:p w:rsidR="003A47EF" w:rsidRPr="00B170C6" w:rsidRDefault="003A47EF" w:rsidP="00FC13D5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3A47EF" w:rsidRPr="00B170C6" w:rsidRDefault="003A47EF" w:rsidP="00FC13D5">
      <w:pPr>
        <w:pStyle w:val="Style4"/>
        <w:widowControl/>
        <w:jc w:val="center"/>
        <w:rPr>
          <w:rStyle w:val="FontStyle16"/>
          <w:b w:val="0"/>
          <w:sz w:val="24"/>
        </w:rPr>
      </w:pPr>
      <w:r w:rsidRPr="00B170C6">
        <w:rPr>
          <w:rStyle w:val="FontStyle16"/>
          <w:b w:val="0"/>
          <w:bCs/>
          <w:sz w:val="24"/>
        </w:rPr>
        <w:t>Программа подготовки – академический бакалавриат</w:t>
      </w:r>
    </w:p>
    <w:p w:rsidR="003A47EF" w:rsidRPr="00B170C6" w:rsidRDefault="003A47EF" w:rsidP="00FC13D5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3A47EF" w:rsidRPr="00B170C6" w:rsidRDefault="003A47EF" w:rsidP="00FC13D5">
      <w:pPr>
        <w:pStyle w:val="Style4"/>
        <w:widowControl/>
        <w:jc w:val="center"/>
        <w:rPr>
          <w:rStyle w:val="FontStyle16"/>
          <w:b w:val="0"/>
          <w:sz w:val="24"/>
        </w:rPr>
      </w:pPr>
      <w:r w:rsidRPr="00B170C6">
        <w:rPr>
          <w:rStyle w:val="FontStyle16"/>
          <w:b w:val="0"/>
          <w:bCs/>
          <w:sz w:val="24"/>
        </w:rPr>
        <w:t>Форма обучения</w:t>
      </w:r>
    </w:p>
    <w:p w:rsidR="003A47EF" w:rsidRPr="00B170C6" w:rsidRDefault="003A47EF" w:rsidP="00FC13D5">
      <w:pPr>
        <w:pStyle w:val="Style4"/>
        <w:widowControl/>
        <w:jc w:val="center"/>
        <w:rPr>
          <w:rStyle w:val="FontStyle18"/>
          <w:b w:val="0"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B170C6">
        <w:rPr>
          <w:rStyle w:val="FontStyle16"/>
          <w:b w:val="0"/>
          <w:bCs/>
          <w:sz w:val="24"/>
        </w:rPr>
        <w:t xml:space="preserve">чная </w:t>
      </w:r>
    </w:p>
    <w:p w:rsidR="003A47EF" w:rsidRPr="00B170C6" w:rsidRDefault="003A47EF" w:rsidP="00FC13D5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3A47EF" w:rsidRPr="00B170C6" w:rsidRDefault="003A47EF" w:rsidP="00FC13D5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3A47EF" w:rsidRPr="00B170C6" w:rsidTr="00287902">
        <w:tc>
          <w:tcPr>
            <w:tcW w:w="3045" w:type="dxa"/>
          </w:tcPr>
          <w:p w:rsidR="003A47EF" w:rsidRPr="00B170C6" w:rsidRDefault="003A47EF" w:rsidP="00287902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B170C6"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3A47EF" w:rsidRPr="00B170C6" w:rsidRDefault="003A47EF" w:rsidP="00287902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iCs/>
                <w:sz w:val="24"/>
              </w:rPr>
            </w:pPr>
            <w:r w:rsidRPr="00B170C6">
              <w:rPr>
                <w:rStyle w:val="FontStyle17"/>
                <w:b w:val="0"/>
                <w:bCs/>
                <w:i/>
                <w:iCs/>
                <w:sz w:val="24"/>
              </w:rPr>
              <w:t>Физической культуры и спортивного мастерства</w:t>
            </w:r>
          </w:p>
        </w:tc>
      </w:tr>
      <w:tr w:rsidR="003A47EF" w:rsidRPr="00B170C6" w:rsidTr="00287902">
        <w:tc>
          <w:tcPr>
            <w:tcW w:w="3045" w:type="dxa"/>
          </w:tcPr>
          <w:p w:rsidR="003A47EF" w:rsidRPr="00B170C6" w:rsidRDefault="003A47EF" w:rsidP="00287902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B170C6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3A47EF" w:rsidRPr="00B170C6" w:rsidRDefault="003A47EF" w:rsidP="00287902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iCs/>
                <w:sz w:val="24"/>
              </w:rPr>
            </w:pPr>
            <w:r w:rsidRPr="00B170C6">
              <w:rPr>
                <w:rStyle w:val="FontStyle17"/>
                <w:b w:val="0"/>
                <w:bCs/>
                <w:i/>
                <w:iCs/>
                <w:sz w:val="24"/>
              </w:rPr>
              <w:t>Спортивного совершенствования</w:t>
            </w:r>
          </w:p>
        </w:tc>
      </w:tr>
      <w:tr w:rsidR="003A47EF" w:rsidRPr="00B170C6" w:rsidTr="00287902">
        <w:tc>
          <w:tcPr>
            <w:tcW w:w="3045" w:type="dxa"/>
          </w:tcPr>
          <w:p w:rsidR="003A47EF" w:rsidRPr="00B170C6" w:rsidRDefault="003A47EF" w:rsidP="00287902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B170C6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3A47EF" w:rsidRPr="00B170C6" w:rsidRDefault="003A47EF" w:rsidP="00287902">
            <w:pPr>
              <w:pStyle w:val="Style1"/>
              <w:widowControl/>
              <w:ind w:firstLine="34"/>
              <w:rPr>
                <w:rStyle w:val="FontStyle17"/>
                <w:b w:val="0"/>
                <w:iCs/>
                <w:sz w:val="24"/>
              </w:rPr>
            </w:pPr>
            <w:r w:rsidRPr="00B170C6">
              <w:rPr>
                <w:rStyle w:val="FontStyle17"/>
                <w:b w:val="0"/>
                <w:bCs/>
                <w:iCs/>
                <w:sz w:val="24"/>
              </w:rPr>
              <w:t>1</w:t>
            </w:r>
          </w:p>
        </w:tc>
      </w:tr>
    </w:tbl>
    <w:p w:rsidR="003A47EF" w:rsidRPr="00B170C6" w:rsidRDefault="003A47EF" w:rsidP="00FC13D5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3A47EF" w:rsidRPr="00B170C6" w:rsidRDefault="003A47EF" w:rsidP="00FC13D5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3A47EF" w:rsidRPr="00B170C6" w:rsidRDefault="003A47EF" w:rsidP="00FC13D5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3A47EF" w:rsidRPr="00B170C6" w:rsidRDefault="003A47EF" w:rsidP="00FC13D5">
      <w:pPr>
        <w:pStyle w:val="Style6"/>
        <w:widowControl/>
        <w:jc w:val="center"/>
        <w:rPr>
          <w:rStyle w:val="FontStyle16"/>
          <w:b w:val="0"/>
          <w:sz w:val="24"/>
        </w:rPr>
      </w:pPr>
      <w:r w:rsidRPr="00B170C6">
        <w:rPr>
          <w:rStyle w:val="FontStyle16"/>
          <w:b w:val="0"/>
          <w:bCs/>
          <w:sz w:val="24"/>
        </w:rPr>
        <w:t>Магнитогорск</w:t>
      </w:r>
    </w:p>
    <w:p w:rsidR="003A47EF" w:rsidRPr="00B170C6" w:rsidRDefault="003A47EF" w:rsidP="00FC13D5">
      <w:pPr>
        <w:pStyle w:val="Style6"/>
        <w:widowControl/>
        <w:jc w:val="center"/>
        <w:rPr>
          <w:rStyle w:val="FontStyle16"/>
          <w:b w:val="0"/>
          <w:sz w:val="24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Style w:val="FontStyle16"/>
            <w:b w:val="0"/>
            <w:bCs/>
            <w:sz w:val="24"/>
          </w:rPr>
          <w:t xml:space="preserve">2017 </w:t>
        </w:r>
        <w:r w:rsidRPr="00B170C6">
          <w:rPr>
            <w:rStyle w:val="FontStyle16"/>
            <w:b w:val="0"/>
            <w:bCs/>
            <w:sz w:val="24"/>
          </w:rPr>
          <w:t>г</w:t>
        </w:r>
      </w:smartTag>
      <w:r w:rsidRPr="00B170C6">
        <w:rPr>
          <w:rStyle w:val="FontStyle16"/>
          <w:b w:val="0"/>
          <w:bCs/>
          <w:sz w:val="24"/>
        </w:rPr>
        <w:t>.</w:t>
      </w:r>
    </w:p>
    <w:p w:rsidR="003A47EF" w:rsidRDefault="003A47EF" w:rsidP="00FC13D5">
      <w:pPr>
        <w:tabs>
          <w:tab w:val="left" w:pos="567"/>
        </w:tabs>
        <w:spacing w:after="200"/>
        <w:ind w:firstLine="0"/>
        <w:jc w:val="center"/>
      </w:pPr>
    </w:p>
    <w:p w:rsidR="003A47EF" w:rsidRDefault="003A47EF" w:rsidP="00FC13D5">
      <w:pPr>
        <w:tabs>
          <w:tab w:val="left" w:pos="567"/>
        </w:tabs>
        <w:spacing w:after="200"/>
        <w:ind w:firstLine="0"/>
        <w:jc w:val="center"/>
      </w:pPr>
    </w:p>
    <w:p w:rsidR="003A47EF" w:rsidRPr="00281CE2" w:rsidRDefault="003A47EF" w:rsidP="00FC13D5">
      <w:pPr>
        <w:tabs>
          <w:tab w:val="left" w:pos="567"/>
        </w:tabs>
        <w:spacing w:after="200"/>
        <w:ind w:firstLine="0"/>
        <w:jc w:val="center"/>
        <w:rPr>
          <w:sz w:val="28"/>
        </w:rPr>
      </w:pPr>
      <w:r w:rsidRPr="00281CE2">
        <w:t xml:space="preserve">  </w:t>
      </w:r>
      <w:r w:rsidRPr="005F7C4B">
        <w:rPr>
          <w:rStyle w:val="FontStyle16"/>
          <w:b w:val="0"/>
          <w:bCs/>
          <w:sz w:val="24"/>
        </w:rPr>
        <w:pict>
          <v:shape id="_x0000_i1026" type="#_x0000_t75" style="width:459pt;height:630pt">
            <v:imagedata r:id="rId8" o:title=""/>
          </v:shape>
        </w:pict>
      </w:r>
    </w:p>
    <w:p w:rsidR="003A47EF" w:rsidRPr="00281CE2" w:rsidRDefault="003A47EF" w:rsidP="00D23BA9">
      <w:pPr>
        <w:tabs>
          <w:tab w:val="left" w:pos="567"/>
        </w:tabs>
        <w:spacing w:after="200"/>
        <w:ind w:firstLine="0"/>
        <w:jc w:val="center"/>
        <w:rPr>
          <w:sz w:val="28"/>
        </w:rPr>
      </w:pPr>
    </w:p>
    <w:p w:rsidR="003A47EF" w:rsidRPr="00281CE2" w:rsidRDefault="003A47EF" w:rsidP="00D23BA9">
      <w:pPr>
        <w:tabs>
          <w:tab w:val="left" w:pos="567"/>
        </w:tabs>
        <w:spacing w:after="200"/>
        <w:ind w:firstLine="0"/>
        <w:jc w:val="center"/>
        <w:rPr>
          <w:sz w:val="28"/>
        </w:rPr>
      </w:pPr>
    </w:p>
    <w:p w:rsidR="003A47EF" w:rsidRDefault="003A47EF" w:rsidP="002A720F">
      <w:pPr>
        <w:pStyle w:val="Heading1"/>
        <w:rPr>
          <w:bCs/>
          <w:iCs w:val="0"/>
          <w:szCs w:val="24"/>
        </w:rPr>
      </w:pPr>
      <w:r w:rsidRPr="00E433CB">
        <w:rPr>
          <w:b w:val="0"/>
          <w:bCs/>
        </w:rPr>
        <w:pict>
          <v:shape id="_x0000_i1027" type="#_x0000_t75" style="width:465pt;height:714pt">
            <v:imagedata r:id="rId9" o:title=""/>
          </v:shape>
        </w:pict>
      </w:r>
    </w:p>
    <w:p w:rsidR="003A47EF" w:rsidRPr="00C17915" w:rsidRDefault="003A47EF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3A47EF" w:rsidRPr="00C17915" w:rsidRDefault="003A47EF" w:rsidP="002A720F">
      <w:pPr>
        <w:rPr>
          <w:rStyle w:val="FontStyle17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Целями освоения дисциплины (модуля) «</w:t>
      </w:r>
      <w:r>
        <w:rPr>
          <w:rStyle w:val="FontStyle16"/>
          <w:b w:val="0"/>
          <w:sz w:val="24"/>
        </w:rPr>
        <w:t>Адаптивные курсы</w:t>
      </w:r>
      <w:r w:rsidRPr="003D0751">
        <w:rPr>
          <w:rStyle w:val="FontStyle16"/>
          <w:b w:val="0"/>
          <w:sz w:val="24"/>
        </w:rPr>
        <w:t xml:space="preserve"> по физической культуре</w:t>
      </w:r>
      <w:r>
        <w:rPr>
          <w:rStyle w:val="FontStyle16"/>
          <w:b w:val="0"/>
          <w:sz w:val="24"/>
        </w:rPr>
        <w:t xml:space="preserve"> и спорту</w:t>
      </w:r>
      <w:r w:rsidRPr="00C17915">
        <w:rPr>
          <w:rStyle w:val="FontStyle16"/>
          <w:b w:val="0"/>
          <w:bCs/>
          <w:sz w:val="24"/>
        </w:rPr>
        <w:t xml:space="preserve">» являются: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  <w:rPr>
          <w:b/>
          <w:iCs/>
        </w:rPr>
      </w:pPr>
      <w:r w:rsidRPr="003D0751">
        <w:t xml:space="preserve">формирование физической культуры личности будущего профессионала, востребованного на современном рынке труда;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оздоровительной де</w:t>
      </w:r>
      <w:r w:rsidRPr="003D0751">
        <w:t>я</w:t>
      </w:r>
      <w:r w:rsidRPr="003D0751">
        <w:t xml:space="preserve">тельностью;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>
        <w:t>с учетом нозологии и показателями здоровья</w:t>
      </w:r>
      <w:r w:rsidRPr="003D0751">
        <w:t xml:space="preserve">;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3A47EF" w:rsidRDefault="003A47EF" w:rsidP="007861E6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3A47EF" w:rsidRPr="003D031F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Pr="003D031F">
        <w:t>ного режима труда и отдыха;</w:t>
      </w:r>
    </w:p>
    <w:p w:rsidR="003A47EF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устойчивые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возможностей и духовных сил, их гармонизации для максимальной самореализации в качестве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активности, методические занятия, учитывающие особенности студентов с ограниченными возможностями зд</w:t>
      </w:r>
      <w:r w:rsidRPr="002F37F9">
        <w:t>о</w:t>
      </w:r>
      <w:r w:rsidRPr="002F37F9">
        <w:t>ровья.</w:t>
      </w:r>
    </w:p>
    <w:p w:rsidR="003A47EF" w:rsidRPr="002F37F9" w:rsidRDefault="003A47EF" w:rsidP="003D031F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особыми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студентов и образовательных потребностей в области физической культуры;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травмы; обучение новым способам и видам двигательной деятельности; развитие компенсатор</w:t>
      </w:r>
      <w:r>
        <w:t xml:space="preserve">ных функций, в том </w:t>
      </w:r>
      <w:r w:rsidRPr="002F37F9">
        <w:t>числе и двигательных, при наличии врожденных патологий; предупреждение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возможностями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студентов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3A47EF" w:rsidRPr="002F37F9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ограниченными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3A47EF" w:rsidRPr="003D031F" w:rsidRDefault="003A47EF" w:rsidP="003D031F">
      <w:pPr>
        <w:numPr>
          <w:ilvl w:val="0"/>
          <w:numId w:val="3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>дентов 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привлечение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3A47EF" w:rsidRPr="003D031F" w:rsidRDefault="003A47EF" w:rsidP="003D031F">
      <w:pPr>
        <w:tabs>
          <w:tab w:val="left" w:pos="993"/>
        </w:tabs>
        <w:ind w:firstLine="0"/>
      </w:pPr>
    </w:p>
    <w:p w:rsidR="003A47EF" w:rsidRPr="00C17915" w:rsidRDefault="003A47EF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3A47EF" w:rsidRPr="00642C39" w:rsidRDefault="003A47EF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sz w:val="24"/>
        </w:rPr>
        <w:t>Адаптивные курсы</w:t>
      </w:r>
      <w:r w:rsidRPr="003D0751">
        <w:rPr>
          <w:rStyle w:val="FontStyle16"/>
          <w:b w:val="0"/>
          <w:sz w:val="24"/>
        </w:rPr>
        <w:t xml:space="preserve"> по физической культуре</w:t>
      </w:r>
      <w:r>
        <w:rPr>
          <w:rStyle w:val="FontStyle16"/>
          <w:b w:val="0"/>
          <w:sz w:val="24"/>
        </w:rPr>
        <w:t xml:space="preserve"> и спорту</w:t>
      </w:r>
      <w:r w:rsidRPr="00C17915">
        <w:rPr>
          <w:rStyle w:val="FontStyle16"/>
          <w:b w:val="0"/>
          <w:bCs/>
          <w:sz w:val="24"/>
        </w:rPr>
        <w:t xml:space="preserve">» входит в </w:t>
      </w:r>
      <w:r w:rsidRPr="00642C39">
        <w:rPr>
          <w:rStyle w:val="FontStyle16"/>
          <w:b w:val="0"/>
          <w:bCs/>
          <w:sz w:val="24"/>
        </w:rPr>
        <w:t>вариативную часть блока 1 обр</w:t>
      </w:r>
      <w:r w:rsidRPr="00642C39">
        <w:rPr>
          <w:rStyle w:val="FontStyle16"/>
          <w:b w:val="0"/>
          <w:bCs/>
          <w:sz w:val="24"/>
        </w:rPr>
        <w:t>а</w:t>
      </w:r>
      <w:r w:rsidRPr="00642C39">
        <w:rPr>
          <w:rStyle w:val="FontStyle16"/>
          <w:b w:val="0"/>
          <w:bCs/>
          <w:sz w:val="24"/>
        </w:rPr>
        <w:t>зовательной программы.</w:t>
      </w:r>
    </w:p>
    <w:p w:rsidR="003A47EF" w:rsidRPr="00C17915" w:rsidRDefault="003A47EF" w:rsidP="005D7381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bCs/>
          <w:sz w:val="24"/>
        </w:rPr>
        <w:t xml:space="preserve"> предмета «Физическая культура» в рамках общего полного среднего образования, а также дисциплин «Физическая культура и спорт». </w:t>
      </w:r>
    </w:p>
    <w:p w:rsidR="003A47EF" w:rsidRDefault="003A47EF" w:rsidP="00642C39">
      <w:r>
        <w:rPr>
          <w:rStyle w:val="FontStyle16"/>
          <w:b w:val="0"/>
          <w:sz w:val="24"/>
        </w:rPr>
        <w:t>Знания, умения и навыки</w:t>
      </w:r>
      <w:r w:rsidRPr="0064359F">
        <w:rPr>
          <w:rStyle w:val="FontStyle16"/>
          <w:b w:val="0"/>
          <w:sz w:val="24"/>
        </w:rPr>
        <w:t xml:space="preserve">, полученные при </w:t>
      </w:r>
      <w:r>
        <w:rPr>
          <w:rStyle w:val="FontStyle16"/>
          <w:b w:val="0"/>
          <w:sz w:val="24"/>
        </w:rPr>
        <w:t xml:space="preserve">освоении </w:t>
      </w:r>
      <w:r w:rsidRPr="0064359F">
        <w:rPr>
          <w:rStyle w:val="FontStyle16"/>
          <w:b w:val="0"/>
          <w:sz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3A47EF" w:rsidRPr="00C17915" w:rsidRDefault="003A47EF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A47EF" w:rsidRPr="00C17915" w:rsidRDefault="003A47EF" w:rsidP="00AF0C4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AC772C">
        <w:rPr>
          <w:rStyle w:val="FontStyle16"/>
          <w:b w:val="0"/>
          <w:bCs/>
          <w:sz w:val="24"/>
        </w:rPr>
        <w:t>В результате освоения дисциплины (модуля) «</w:t>
      </w:r>
      <w:r>
        <w:rPr>
          <w:rStyle w:val="FontStyle16"/>
          <w:b w:val="0"/>
          <w:sz w:val="24"/>
        </w:rPr>
        <w:t>Адаптивные</w:t>
      </w:r>
      <w:r w:rsidRPr="00AC772C">
        <w:rPr>
          <w:rStyle w:val="FontStyle16"/>
          <w:b w:val="0"/>
          <w:sz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bCs/>
          <w:sz w:val="24"/>
        </w:rPr>
        <w:t>» обучающийся</w:t>
      </w:r>
      <w:r w:rsidRPr="00C17915">
        <w:rPr>
          <w:rStyle w:val="FontStyle16"/>
          <w:b w:val="0"/>
          <w:bCs/>
          <w:sz w:val="24"/>
        </w:rPr>
        <w:t xml:space="preserve"> должен обладать следующими компетенциями:</w:t>
      </w:r>
    </w:p>
    <w:p w:rsidR="003A47EF" w:rsidRDefault="003A47EF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3A47EF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47649E" w:rsidRDefault="003A47EF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47649E" w:rsidRDefault="003A47EF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3A47EF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D23BA9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rStyle w:val="FontStyle16"/>
                <w:b w:val="0"/>
                <w:sz w:val="24"/>
              </w:rPr>
              <w:t xml:space="preserve">ОК-8- </w:t>
            </w:r>
            <w:r w:rsidRPr="00247AB9"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A47EF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5C5F1A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bCs/>
                <w:sz w:val="24"/>
              </w:rPr>
              <w:t>в</w:t>
            </w:r>
            <w:r>
              <w:rPr>
                <w:rStyle w:val="FontStyle18"/>
                <w:b w:val="0"/>
                <w:bCs/>
                <w:sz w:val="24"/>
              </w:rPr>
              <w:t>ке и дальнейшей деятельности;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 xml:space="preserve">суга; 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вых видов спорта;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стью;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</w:t>
            </w:r>
          </w:p>
        </w:tc>
      </w:tr>
      <w:tr w:rsidR="003A47EF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bCs/>
                <w:sz w:val="24"/>
              </w:rPr>
              <w:t>и</w:t>
            </w:r>
            <w:r w:rsidRPr="0047649E">
              <w:rPr>
                <w:rStyle w:val="FontStyle18"/>
                <w:b w:val="0"/>
                <w:bCs/>
                <w:sz w:val="24"/>
              </w:rPr>
              <w:t xml:space="preserve">ке; 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</w:rPr>
              <w:t xml:space="preserve">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сти;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суга;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bCs/>
                <w:sz w:val="24"/>
              </w:rPr>
              <w:t>ь</w:t>
            </w:r>
            <w:r w:rsidRPr="0047649E">
              <w:rPr>
                <w:rStyle w:val="FontStyle18"/>
                <w:b w:val="0"/>
                <w:bCs/>
                <w:sz w:val="24"/>
              </w:rPr>
              <w:t>ной деятельности;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стью;</w:t>
            </w:r>
          </w:p>
          <w:p w:rsidR="003A47EF" w:rsidRPr="003D031F" w:rsidRDefault="003A47EF" w:rsidP="00E4142D">
            <w:pPr>
              <w:pStyle w:val="10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 xml:space="preserve">- </w:t>
            </w:r>
            <w:r w:rsidRPr="0047649E">
              <w:rPr>
                <w:rStyle w:val="FontStyle18"/>
                <w:b w:val="0"/>
                <w:bCs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3A47EF" w:rsidRPr="0064359F" w:rsidRDefault="003A47EF" w:rsidP="00E4142D">
            <w:pPr>
              <w:pStyle w:val="10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bCs/>
                <w:sz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3A47EF" w:rsidRPr="0064359F" w:rsidRDefault="003A47EF" w:rsidP="00E4142D">
            <w:pPr>
              <w:pStyle w:val="10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3A47EF" w:rsidRPr="0047649E" w:rsidRDefault="003A47EF" w:rsidP="00E4142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деятельности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3A47EF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bCs/>
                <w:sz w:val="24"/>
              </w:rPr>
              <w:t>и</w:t>
            </w:r>
            <w:r w:rsidRPr="0047649E">
              <w:rPr>
                <w:rStyle w:val="FontStyle18"/>
                <w:b w:val="0"/>
                <w:bCs/>
                <w:sz w:val="24"/>
              </w:rPr>
              <w:t>ке;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навыками использования физических упражнений разной функционально</w:t>
            </w:r>
            <w:r>
              <w:rPr>
                <w:rStyle w:val="FontStyle18"/>
                <w:b w:val="0"/>
                <w:bCs/>
                <w:sz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</w:rPr>
              <w:t xml:space="preserve"> направленности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сти;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bCs/>
                <w:sz w:val="24"/>
              </w:rPr>
              <w:t>у</w:t>
            </w:r>
            <w:r w:rsidRPr="0047649E">
              <w:rPr>
                <w:rStyle w:val="FontStyle18"/>
                <w:b w:val="0"/>
                <w:bCs/>
                <w:sz w:val="24"/>
              </w:rPr>
              <w:t>га;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bCs/>
                <w:sz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</w:rPr>
              <w:t>стью;</w:t>
            </w:r>
          </w:p>
          <w:p w:rsidR="003A47EF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 w:rsidRPr="0047649E">
              <w:rPr>
                <w:rStyle w:val="FontStyle18"/>
                <w:b w:val="0"/>
                <w:bCs/>
                <w:sz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3A47EF" w:rsidRDefault="003A47EF" w:rsidP="00E4142D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3A47EF" w:rsidRPr="0064359F" w:rsidRDefault="003A47EF" w:rsidP="00E4142D">
            <w:pPr>
              <w:pStyle w:val="10"/>
              <w:numPr>
                <w:ilvl w:val="0"/>
                <w:numId w:val="4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3A47EF" w:rsidRPr="0064359F" w:rsidRDefault="003A47EF" w:rsidP="00E4142D">
            <w:pPr>
              <w:pStyle w:val="10"/>
              <w:numPr>
                <w:ilvl w:val="0"/>
                <w:numId w:val="4"/>
              </w:numPr>
              <w:ind w:left="23" w:firstLine="142"/>
            </w:pPr>
            <w:r w:rsidRPr="0064359F">
              <w:t>организации и проведения индивидуального, коллективного и семейного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3A47EF" w:rsidRPr="0064359F" w:rsidRDefault="003A47EF" w:rsidP="00E4142D">
            <w:pPr>
              <w:pStyle w:val="10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здорового образа жизни</w:t>
            </w:r>
            <w:r>
              <w:t>;</w:t>
            </w:r>
          </w:p>
          <w:p w:rsidR="003A47EF" w:rsidRPr="0047649E" w:rsidRDefault="003A47EF" w:rsidP="00E4142D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bCs/>
                <w:sz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деятельности</w:t>
            </w:r>
            <w:r>
              <w:t>.</w:t>
            </w:r>
          </w:p>
          <w:p w:rsidR="003A47EF" w:rsidRPr="0047649E" w:rsidRDefault="003A47EF" w:rsidP="00E4142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3A47EF" w:rsidRDefault="003A47EF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3A47EF" w:rsidRPr="00951970" w:rsidRDefault="003A47EF" w:rsidP="00951970">
      <w:pPr>
        <w:sectPr w:rsidR="003A47EF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A47EF" w:rsidRPr="00C17915" w:rsidRDefault="003A47EF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3A47EF" w:rsidRDefault="003A47EF" w:rsidP="00B170C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___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>единиц _</w:t>
      </w:r>
      <w:r>
        <w:rPr>
          <w:rStyle w:val="FontStyle18"/>
          <w:b w:val="0"/>
          <w:bCs/>
          <w:sz w:val="24"/>
        </w:rPr>
        <w:t>328</w:t>
      </w:r>
      <w:r w:rsidRPr="00C17915">
        <w:rPr>
          <w:rStyle w:val="FontStyle18"/>
          <w:b w:val="0"/>
          <w:bCs/>
          <w:sz w:val="24"/>
        </w:rPr>
        <w:t xml:space="preserve">_ </w:t>
      </w:r>
      <w:r w:rsidRPr="00AF1547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3A47EF" w:rsidRDefault="003A47EF" w:rsidP="00B170C6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_6</w:t>
      </w:r>
      <w:r w:rsidRPr="00AF1547">
        <w:rPr>
          <w:rStyle w:val="FontStyle18"/>
          <w:b w:val="0"/>
          <w:bCs/>
          <w:sz w:val="24"/>
        </w:rPr>
        <w:t>,1____ акад. часов</w:t>
      </w:r>
      <w:r>
        <w:rPr>
          <w:rStyle w:val="FontStyle18"/>
          <w:b w:val="0"/>
          <w:bCs/>
          <w:sz w:val="24"/>
        </w:rPr>
        <w:t>:</w:t>
      </w:r>
    </w:p>
    <w:p w:rsidR="003A47EF" w:rsidRPr="00AF1547" w:rsidRDefault="003A47EF" w:rsidP="00B170C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аудиторная – ____6</w:t>
      </w:r>
      <w:r w:rsidRPr="00AF1547">
        <w:rPr>
          <w:rStyle w:val="FontStyle18"/>
          <w:b w:val="0"/>
          <w:bCs/>
          <w:sz w:val="24"/>
        </w:rPr>
        <w:t>_ акад. часов;</w:t>
      </w:r>
    </w:p>
    <w:p w:rsidR="003A47EF" w:rsidRPr="00AF1547" w:rsidRDefault="003A47EF" w:rsidP="00B170C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F1547">
        <w:rPr>
          <w:rStyle w:val="FontStyle18"/>
          <w:b w:val="0"/>
          <w:bCs/>
          <w:sz w:val="24"/>
        </w:rPr>
        <w:tab/>
        <w:t>–</w:t>
      </w:r>
      <w:r w:rsidRPr="00AF1547">
        <w:rPr>
          <w:rStyle w:val="FontStyle18"/>
          <w:b w:val="0"/>
          <w:bCs/>
          <w:sz w:val="24"/>
        </w:rPr>
        <w:tab/>
        <w:t xml:space="preserve">внеаудиторная – ___0,1__ акад. часов </w:t>
      </w:r>
    </w:p>
    <w:p w:rsidR="003A47EF" w:rsidRPr="00C17915" w:rsidRDefault="003A47EF" w:rsidP="00B170C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F1547">
        <w:rPr>
          <w:rStyle w:val="FontStyle18"/>
          <w:b w:val="0"/>
          <w:bCs/>
          <w:sz w:val="24"/>
        </w:rPr>
        <w:t>–</w:t>
      </w:r>
      <w:r w:rsidRPr="00AF1547">
        <w:rPr>
          <w:rStyle w:val="FontStyle18"/>
          <w:b w:val="0"/>
          <w:bCs/>
          <w:sz w:val="24"/>
        </w:rPr>
        <w:tab/>
        <w:t>самостоятельная работа – __</w:t>
      </w:r>
      <w:r>
        <w:rPr>
          <w:rStyle w:val="FontStyle18"/>
          <w:b w:val="0"/>
          <w:bCs/>
          <w:sz w:val="24"/>
        </w:rPr>
        <w:t>318</w:t>
      </w:r>
      <w:r w:rsidRPr="00AF1547">
        <w:rPr>
          <w:rStyle w:val="FontStyle18"/>
          <w:b w:val="0"/>
          <w:bCs/>
          <w:sz w:val="24"/>
        </w:rPr>
        <w:t>___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3A47EF" w:rsidRPr="00AF1547" w:rsidRDefault="003A47EF" w:rsidP="00B170C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F1547">
        <w:rPr>
          <w:rStyle w:val="FontStyle18"/>
          <w:b w:val="0"/>
          <w:bCs/>
          <w:sz w:val="24"/>
        </w:rPr>
        <w:t>–</w:t>
      </w:r>
      <w:r w:rsidRPr="00AF1547">
        <w:rPr>
          <w:rStyle w:val="FontStyle18"/>
          <w:b w:val="0"/>
          <w:bCs/>
          <w:sz w:val="24"/>
        </w:rPr>
        <w:tab/>
        <w:t xml:space="preserve">подготовка к зачету – 3,9 акад. часа </w:t>
      </w:r>
    </w:p>
    <w:p w:rsidR="003A47EF" w:rsidRPr="00C17915" w:rsidRDefault="003A47EF" w:rsidP="0038529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7"/>
        <w:gridCol w:w="384"/>
        <w:gridCol w:w="434"/>
        <w:gridCol w:w="669"/>
        <w:gridCol w:w="869"/>
        <w:gridCol w:w="561"/>
        <w:gridCol w:w="4341"/>
        <w:gridCol w:w="2588"/>
        <w:gridCol w:w="952"/>
      </w:tblGrid>
      <w:tr w:rsidR="003A47EF" w:rsidRPr="005B096B" w:rsidTr="00A55329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3A47EF" w:rsidRPr="00AF1532" w:rsidRDefault="003A47EF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3A47EF" w:rsidRPr="00AF1532" w:rsidRDefault="003A47EF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3A47EF" w:rsidRPr="00AF1532" w:rsidRDefault="003A47EF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3A47EF" w:rsidRPr="00AF1532" w:rsidRDefault="003A47EF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контактная раб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A47EF" w:rsidRPr="00AF1532" w:rsidRDefault="003A47EF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3A47EF" w:rsidRPr="00AF1532" w:rsidRDefault="003A47EF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3A47EF" w:rsidRPr="00AF1532" w:rsidRDefault="003A47EF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контроля успеваем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3A47EF" w:rsidRPr="00AF1532" w:rsidRDefault="003A47EF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3A47EF" w:rsidRPr="005B096B" w:rsidTr="004943F6">
        <w:trPr>
          <w:cantSplit/>
          <w:trHeight w:val="1134"/>
          <w:tblHeader/>
        </w:trPr>
        <w:tc>
          <w:tcPr>
            <w:tcW w:w="1595" w:type="pct"/>
            <w:vMerge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3A47EF" w:rsidRPr="00AF1532" w:rsidRDefault="003A47EF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77" w:type="pct"/>
            <w:vMerge/>
            <w:textDirection w:val="btL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</w:tr>
      <w:tr w:rsidR="003A47EF" w:rsidRPr="005B096B" w:rsidTr="004943F6">
        <w:trPr>
          <w:trHeight w:val="268"/>
        </w:trPr>
        <w:tc>
          <w:tcPr>
            <w:tcW w:w="1595" w:type="pct"/>
          </w:tcPr>
          <w:p w:rsidR="003A47EF" w:rsidRPr="00AF1532" w:rsidRDefault="003A47EF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</w:pP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921936">
            <w:pPr>
              <w:ind w:firstLine="0"/>
            </w:pPr>
            <w:r w:rsidRPr="00AF1532">
              <w:t xml:space="preserve">1.2. Основы техники безопасности при выполнении упражнений 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3A47EF" w:rsidRPr="00AF1532" w:rsidRDefault="003A47EF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172"/>
        </w:trPr>
        <w:tc>
          <w:tcPr>
            <w:tcW w:w="1595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</w:p>
        </w:tc>
      </w:tr>
      <w:tr w:rsidR="003A47EF" w:rsidRPr="005B096B" w:rsidTr="004943F6">
        <w:trPr>
          <w:trHeight w:val="637"/>
        </w:trPr>
        <w:tc>
          <w:tcPr>
            <w:tcW w:w="1595" w:type="pct"/>
          </w:tcPr>
          <w:p w:rsidR="003A47EF" w:rsidRPr="00AF1532" w:rsidRDefault="003A47EF" w:rsidP="00AC5498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2B1B3A" w:rsidRDefault="003A47EF" w:rsidP="002B1B3A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3A47EF" w:rsidRPr="00AF1532" w:rsidRDefault="003A47EF" w:rsidP="002B1B3A">
            <w:pPr>
              <w:ind w:left="1287" w:firstLine="0"/>
            </w:pP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3A47EF" w:rsidRPr="00AF1532" w:rsidRDefault="003A47EF" w:rsidP="000647ED">
            <w:pPr>
              <w:pStyle w:val="Style14"/>
              <w:widowControl/>
              <w:ind w:firstLine="0"/>
            </w:pPr>
            <w:r>
              <w:t xml:space="preserve">Составление и выполнение  комплекса упражнений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2B1B3A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</w:pPr>
            <w:r>
              <w:t xml:space="preserve">Составление и выполнение  комплекса упражнений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2B1B3A">
            <w:pPr>
              <w:ind w:firstLine="0"/>
            </w:pPr>
            <w:r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</w:pPr>
            <w:r>
              <w:t xml:space="preserve">Составление и выполнение  комплекса упражнений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2B1B3A">
            <w:pPr>
              <w:ind w:firstLine="0"/>
            </w:pPr>
            <w:r>
              <w:t>2.4.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A47EF" w:rsidRPr="00B1586C" w:rsidRDefault="003A47EF" w:rsidP="004943F6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</w:pPr>
            <w:r>
              <w:t xml:space="preserve">Составление и выполнение  комплекса упражнений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3F69EC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3A47EF" w:rsidRPr="00B1586C" w:rsidRDefault="003A47EF" w:rsidP="004943F6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</w:pPr>
            <w:r>
              <w:t xml:space="preserve">Составление и выполнение  комплекса упражнений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422"/>
        </w:trPr>
        <w:tc>
          <w:tcPr>
            <w:tcW w:w="1595" w:type="pct"/>
          </w:tcPr>
          <w:p w:rsidR="003A47EF" w:rsidRPr="00AF1532" w:rsidRDefault="003A47EF" w:rsidP="003F69EC">
            <w:pPr>
              <w:ind w:firstLine="0"/>
            </w:pPr>
            <w:r>
              <w:t xml:space="preserve">2.6. Подвижные игры 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350"/>
        </w:trPr>
        <w:tc>
          <w:tcPr>
            <w:tcW w:w="1595" w:type="pct"/>
          </w:tcPr>
          <w:p w:rsidR="003A47EF" w:rsidRPr="00AF1532" w:rsidRDefault="003A47EF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3A47EF" w:rsidRPr="00AF1532" w:rsidRDefault="003A47EF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3A47EF" w:rsidRPr="00271252" w:rsidRDefault="003A47EF" w:rsidP="00765542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3A47EF" w:rsidRPr="00AF1532" w:rsidRDefault="003A47EF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3A47EF" w:rsidRPr="005B096B" w:rsidTr="004943F6">
        <w:trPr>
          <w:trHeight w:val="499"/>
        </w:trPr>
        <w:tc>
          <w:tcPr>
            <w:tcW w:w="1595" w:type="pct"/>
          </w:tcPr>
          <w:p w:rsidR="003A47EF" w:rsidRPr="00AF1532" w:rsidRDefault="003A47EF" w:rsidP="00744284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3A47EF" w:rsidRDefault="003A47EF" w:rsidP="002B1B3A">
            <w:pPr>
              <w:numPr>
                <w:ilvl w:val="0"/>
                <w:numId w:val="27"/>
              </w:numPr>
            </w:pPr>
            <w:r>
              <w:t>волейбол</w:t>
            </w:r>
          </w:p>
          <w:p w:rsidR="003A47EF" w:rsidRPr="002B1B3A" w:rsidRDefault="003A47EF" w:rsidP="002B1B3A">
            <w:pPr>
              <w:numPr>
                <w:ilvl w:val="0"/>
                <w:numId w:val="27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3A47EF" w:rsidRDefault="003A47EF" w:rsidP="002B1B3A">
            <w:pPr>
              <w:numPr>
                <w:ilvl w:val="0"/>
                <w:numId w:val="27"/>
              </w:numPr>
            </w:pPr>
            <w:r>
              <w:t>футбол</w:t>
            </w:r>
          </w:p>
          <w:p w:rsidR="003A47EF" w:rsidRPr="002B1B3A" w:rsidRDefault="003A47EF" w:rsidP="002B1B3A">
            <w:pPr>
              <w:numPr>
                <w:ilvl w:val="0"/>
                <w:numId w:val="27"/>
              </w:numPr>
            </w:pPr>
            <w:r>
              <w:t>баскетбол</w:t>
            </w:r>
          </w:p>
          <w:p w:rsidR="003A47EF" w:rsidRPr="002B1B3A" w:rsidRDefault="003A47EF" w:rsidP="002B1B3A">
            <w:pPr>
              <w:numPr>
                <w:ilvl w:val="0"/>
                <w:numId w:val="27"/>
              </w:numPr>
            </w:pPr>
            <w:r>
              <w:t>д</w:t>
            </w:r>
            <w:r w:rsidRPr="002B1B3A">
              <w:t>артс</w:t>
            </w:r>
          </w:p>
          <w:p w:rsidR="003A47EF" w:rsidRDefault="003A47EF" w:rsidP="002B1B3A">
            <w:pPr>
              <w:numPr>
                <w:ilvl w:val="0"/>
                <w:numId w:val="27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3A47EF" w:rsidRDefault="003A47EF" w:rsidP="002B1B3A">
            <w:pPr>
              <w:numPr>
                <w:ilvl w:val="0"/>
                <w:numId w:val="27"/>
              </w:numPr>
            </w:pPr>
            <w:r>
              <w:t>лыжная подготовка</w:t>
            </w:r>
          </w:p>
          <w:p w:rsidR="003A47EF" w:rsidRPr="002B1B3A" w:rsidRDefault="003A47EF" w:rsidP="002B1B3A">
            <w:pPr>
              <w:numPr>
                <w:ilvl w:val="0"/>
                <w:numId w:val="27"/>
              </w:numPr>
            </w:pPr>
            <w:r>
              <w:t>бадминтон</w:t>
            </w:r>
          </w:p>
          <w:p w:rsidR="003A47EF" w:rsidRPr="00AF1532" w:rsidRDefault="003A47EF" w:rsidP="002B1B3A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A47EF" w:rsidRPr="00724D20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A47EF" w:rsidRPr="00EA3C4E" w:rsidRDefault="003A47EF" w:rsidP="004943F6">
            <w:pPr>
              <w:numPr>
                <w:ilvl w:val="0"/>
                <w:numId w:val="3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3A47EF" w:rsidRDefault="003A47EF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</w:t>
            </w:r>
            <w:r>
              <w:rPr>
                <w:sz w:val="20"/>
              </w:rPr>
              <w:t>;</w:t>
            </w:r>
          </w:p>
          <w:p w:rsidR="003A47EF" w:rsidRPr="00AF1532" w:rsidRDefault="003A47EF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комбинаций из освоенных элементов техники и тактики, дневник самоконтроля</w:t>
            </w:r>
          </w:p>
        </w:tc>
        <w:tc>
          <w:tcPr>
            <w:tcW w:w="300" w:type="pct"/>
          </w:tcPr>
          <w:p w:rsidR="003A47EF" w:rsidRPr="00AF1532" w:rsidRDefault="003A47EF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A47EF" w:rsidRPr="005B096B" w:rsidTr="004943F6">
        <w:trPr>
          <w:trHeight w:val="212"/>
        </w:trPr>
        <w:tc>
          <w:tcPr>
            <w:tcW w:w="1595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3A47EF" w:rsidRPr="00AF1532" w:rsidRDefault="003A47E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3A47EF" w:rsidRPr="005B096B" w:rsidTr="004943F6">
        <w:trPr>
          <w:trHeight w:val="670"/>
        </w:trPr>
        <w:tc>
          <w:tcPr>
            <w:tcW w:w="1595" w:type="pct"/>
          </w:tcPr>
          <w:p w:rsidR="003A47EF" w:rsidRDefault="003A47EF" w:rsidP="0076554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3A47EF" w:rsidRPr="00AF1532" w:rsidRDefault="003A47EF" w:rsidP="00C0196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318</w:t>
            </w:r>
          </w:p>
        </w:tc>
        <w:tc>
          <w:tcPr>
            <w:tcW w:w="1369" w:type="pct"/>
          </w:tcPr>
          <w:p w:rsidR="003A47EF" w:rsidRPr="00AF1532" w:rsidRDefault="003A47EF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3A47EF" w:rsidRPr="00271252" w:rsidRDefault="003A47EF" w:rsidP="00765542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3A47EF" w:rsidRPr="00AF1532" w:rsidRDefault="003A47EF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3A47EF" w:rsidRDefault="003A47EF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3A47E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A47EF" w:rsidRPr="00C17915" w:rsidRDefault="003A47EF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3A47EF" w:rsidRDefault="003A47EF" w:rsidP="00FD7F0C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3A47EF" w:rsidRDefault="003A47EF" w:rsidP="00FD7F0C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3A47EF" w:rsidRDefault="003A47EF" w:rsidP="00FD7F0C">
      <w:r>
        <w:t>- разработка индивидуальных рекомендаций по двигательной активности в зависимости от показаний здоровья (утренняя гимнастика, двигательная активность в течение дня, закаливающие процедуры);</w:t>
      </w:r>
    </w:p>
    <w:p w:rsidR="003A47EF" w:rsidRDefault="003A47EF" w:rsidP="00FD7F0C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3A47EF" w:rsidRDefault="003A47EF" w:rsidP="00FD7F0C">
      <w:r>
        <w:t>- повышение защитных сил организма и его сопротивляемости;</w:t>
      </w:r>
    </w:p>
    <w:p w:rsidR="003A47EF" w:rsidRDefault="003A47EF" w:rsidP="00FD7F0C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3A47EF" w:rsidRDefault="003A47EF" w:rsidP="00FD7F0C">
      <w:r>
        <w:t>- воспитание морально-волевых качеств;</w:t>
      </w:r>
    </w:p>
    <w:p w:rsidR="003A47EF" w:rsidRDefault="003A47EF" w:rsidP="00FD7F0C">
      <w:r>
        <w:t>- разъяснение значения, принципов гигиены, правильного режима труда и отдыха, рационального питания;</w:t>
      </w:r>
    </w:p>
    <w:p w:rsidR="003A47EF" w:rsidRDefault="003A47EF" w:rsidP="00FD7F0C">
      <w:r>
        <w:t>- формирование правильной осанки и при необходимости - ее коррекция;</w:t>
      </w:r>
    </w:p>
    <w:p w:rsidR="003A47EF" w:rsidRDefault="003A47EF" w:rsidP="00FD7F0C">
      <w:r>
        <w:t>- повышение стрессоустойчивости;</w:t>
      </w:r>
    </w:p>
    <w:p w:rsidR="003A47EF" w:rsidRDefault="003A47EF" w:rsidP="00FD7F0C">
      <w:r>
        <w:t>- профилактика социально-психологической дезадаптации, приводящей к депрессивному и суицидальному поведению, а также различным формам зависимого поведения (потребления наркотиков и других психоактивных веществ: алкоголя, табака, спайсов и т.д.);</w:t>
      </w:r>
    </w:p>
    <w:p w:rsidR="003A47EF" w:rsidRDefault="003A47EF" w:rsidP="00FD7F0C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3A47EF" w:rsidRDefault="003A47EF" w:rsidP="00FD7F0C">
      <w:r>
        <w:t>- рациональное питание, дыхание, режим труда и отдыха, сон;</w:t>
      </w:r>
    </w:p>
    <w:p w:rsidR="003A47EF" w:rsidRDefault="003A47EF" w:rsidP="00FD7F0C">
      <w:r>
        <w:t>- средства, методы и методики направленного формирования устойчивости к профессиональным заболеваниям, профессионально важных физических и психических качеств;</w:t>
      </w:r>
    </w:p>
    <w:p w:rsidR="003A47EF" w:rsidRDefault="003A47EF" w:rsidP="00FD7F0C">
      <w:r>
        <w:t>- профилактика травматизма, простудных заболеваний, стрессовых состояний;</w:t>
      </w:r>
    </w:p>
    <w:p w:rsidR="003A47EF" w:rsidRDefault="003A47EF" w:rsidP="00FD7F0C">
      <w:r>
        <w:t>- реабилитация после болезней, перенесенной травмы;</w:t>
      </w:r>
    </w:p>
    <w:p w:rsidR="003A47EF" w:rsidRDefault="003A47EF" w:rsidP="00FD7F0C">
      <w:r>
        <w:t>- признаки работоспособности, усталости, утомления, восстановительные средства после стрессового напряжения, умственной деятельности;</w:t>
      </w:r>
    </w:p>
    <w:p w:rsidR="003A47EF" w:rsidRDefault="003A47EF" w:rsidP="00FD7F0C">
      <w:r>
        <w:t>- повышение коммуникативных свойств личности студента.</w:t>
      </w:r>
    </w:p>
    <w:p w:rsidR="003A47EF" w:rsidRDefault="003A47EF" w:rsidP="00FD7F0C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3A47EF" w:rsidRPr="00BE4F15" w:rsidRDefault="003A47EF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3A47EF" w:rsidRDefault="003A47EF" w:rsidP="00D466C3">
      <w:pPr>
        <w:rPr>
          <w:rStyle w:val="FontStyle31"/>
          <w:rFonts w:ascii="Times New Roman" w:hAnsi="Times New Roman"/>
          <w:sz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3A47EF" w:rsidRDefault="003A47EF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A47EF" w:rsidRDefault="003A47EF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3A47EF" w:rsidRDefault="003A47EF" w:rsidP="009D0352">
      <w:pPr>
        <w:ind w:firstLine="0"/>
      </w:pPr>
    </w:p>
    <w:p w:rsidR="003A47EF" w:rsidRDefault="003A47EF" w:rsidP="00EE70EA">
      <w:pPr>
        <w:ind w:firstLine="0"/>
      </w:pPr>
      <w:r>
        <w:t>Комплекс 1 – упражнения  с  бодибаром (гимнастической палкой)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33" o:spid="_x0000_i1028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широкая стойка</w:t>
      </w:r>
      <w:r w:rsidRPr="009D54DB">
        <w:t>, грудная клетка раскрыта. Бодибар в руках: прямой хват.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</w:t>
      </w:r>
      <w:r w:rsidRPr="009D54DB">
        <w:t>и</w:t>
      </w:r>
      <w:r w:rsidRPr="009D54DB">
        <w:t>бар к центру колен, на выдохе поднять корпус в ИП.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34" o:spid="_x0000_i1029" type="#_x0000_t75" alt="http://www.cosmo.ru/upload/attach/d8c/d8cdb66c5ae5a0a3c9ac55175eaa38cd.jpg" style="width:119.25pt;height:165pt;visibility:visible">
            <v:imagedata r:id="rId13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согнуть,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35" o:spid="_x0000_i1030" type="#_x0000_t75" alt="http://www.cosmo.ru/upload/attach/611/611fdc4af0153e979c10f60e9efd6d26.jpg" style="width:110.25pt;height:152.25pt;visibility:visible">
            <v:imagedata r:id="rId14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B62DF7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Упражнение на мышцы верхнего плечевого пояса (рис. 3)</w:t>
      </w:r>
    </w:p>
    <w:p w:rsidR="003A47EF" w:rsidRPr="009D54DB" w:rsidRDefault="003A47EF" w:rsidP="00B62DF7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3A47EF" w:rsidRDefault="003A47EF" w:rsidP="00B62DF7">
      <w:pPr>
        <w:pStyle w:val="NormalWeb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бодибар вниз в ИП</w:t>
      </w:r>
    </w:p>
    <w:p w:rsidR="003A47EF" w:rsidRDefault="003A47EF" w:rsidP="00B62DF7">
      <w:pPr>
        <w:pStyle w:val="NormalWeb"/>
        <w:spacing w:before="0" w:beforeAutospacing="0" w:after="0" w:afterAutospacing="0"/>
        <w:rPr>
          <w:u w:val="single"/>
        </w:rPr>
      </w:pPr>
      <w:r>
        <w:t xml:space="preserve">       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  <w:r w:rsidRPr="00325542">
        <w:rPr>
          <w:noProof/>
        </w:rPr>
        <w:pict>
          <v:shape id="Рисунок 36" o:spid="_x0000_i1031" type="#_x0000_t75" alt="http://www.cosmo.ru/upload/attach/6d5/6d5be331120eb5eeb2ec0d9fc9112916.jpg" style="width:94.5pt;height:130.5pt;visibility:visible">
            <v:imagedata r:id="rId15" o:title=""/>
          </v:shape>
        </w:pict>
      </w:r>
    </w:p>
    <w:p w:rsidR="003A47EF" w:rsidRDefault="003A47EF" w:rsidP="00B62DF7">
      <w:pPr>
        <w:pStyle w:val="NormalWeb"/>
        <w:spacing w:before="0" w:beforeAutospacing="0" w:after="0" w:afterAutospacing="0"/>
        <w:jc w:val="center"/>
      </w:pPr>
      <w:r w:rsidRPr="009D54DB">
        <w:t>Рис.4.</w:t>
      </w:r>
      <w:r w:rsidRPr="007D1D14">
        <w:t xml:space="preserve"> </w:t>
      </w:r>
    </w:p>
    <w:p w:rsidR="003A47EF" w:rsidRPr="009D54DB" w:rsidRDefault="003A47EF" w:rsidP="00B62DF7">
      <w:pPr>
        <w:pStyle w:val="NormalWeb"/>
        <w:spacing w:before="0" w:beforeAutospacing="0" w:after="0" w:afterAutospacing="0"/>
        <w:jc w:val="center"/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  <w:r>
        <w:t xml:space="preserve">                               </w:t>
      </w:r>
      <w:r w:rsidRPr="00325542">
        <w:rPr>
          <w:noProof/>
        </w:rPr>
        <w:pict>
          <v:shape id="Рисунок 37" o:spid="_x0000_i1032" type="#_x0000_t75" alt="http://www.cosmo.ru/upload/attach/7e5/7e52132b61fd8693c700d20572cb8e13.jpg" style="width:81pt;height:115.5pt;visibility:visible">
            <v:imagedata r:id="rId16" o:title=""/>
          </v:shape>
        </w:pict>
      </w:r>
      <w:r>
        <w:t xml:space="preserve"> </w:t>
      </w:r>
      <w:r w:rsidRPr="009D54DB">
        <w:t>Рис.5.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.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передней поверхности бедра и ягодицы (рис.4)</w:t>
      </w:r>
    </w:p>
    <w:p w:rsidR="003A47EF" w:rsidRPr="009D54DB" w:rsidRDefault="003A47EF" w:rsidP="00B62DF7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>
        <w:t> –широкая стойка</w:t>
      </w:r>
      <w:r w:rsidRPr="009D54DB">
        <w:t>, колени слегка согнуты, мышцы живота напряжены, спина прямая, лопатки сведены. Б</w:t>
      </w:r>
      <w:r w:rsidRPr="009D54DB">
        <w:t>о</w:t>
      </w:r>
      <w:r w:rsidRPr="009D54DB">
        <w:t>дибар на плечах.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назад, напрячь мышцы ягодиц. На выдохе вернут</w:t>
      </w:r>
      <w:r w:rsidRPr="009D54DB">
        <w:t>ь</w:t>
      </w:r>
      <w:r w:rsidRPr="009D54DB">
        <w:t>ся в ИП.</w:t>
      </w:r>
    </w:p>
    <w:p w:rsidR="003A47EF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Упражнение для мышц  передней и задней поверхности бедра и ягодицы (рис.5).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            </w:t>
      </w: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EE70E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ind w:firstLine="0"/>
        <w:sectPr w:rsidR="003A47EF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между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8" o:spid="_x0000_i1033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9" o:spid="_x0000_i1034" type="#_x0000_t75" alt="http://www.whrussia.ru/upload/img_get/4c/4c5663fc4dddad8f6aead1c4aca865e6_watermarked.jpg" style="width:269.25pt;height:195.75pt;visibility:visible">
            <v:imagedata r:id="rId18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0" o:spid="_x0000_i1035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поставить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1" o:spid="_x0000_i1036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2" o:spid="_x0000_i1037" type="#_x0000_t75" alt="http://www.whrussia.ru/upload/img_get/a0/a02fbc82c0e4fa0eaf4c60e1d33b8e24_watermarked.jpg" style="width:252.75pt;height:183.75pt;visibility:visible">
            <v:imagedata r:id="rId21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 xml:space="preserve">. Поочередно вернуть ноги назад, чтобы вновь оказаться в положении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3" o:spid="_x0000_i1038" type="#_x0000_t75" alt="http://www.whrussia.ru/upload/img_get/18/185e2edadb06c921fc2e9575b25da3d2_watermarked.jpg" style="width:252.75pt;height:183.75pt;visibility:visible">
            <v:imagedata r:id="rId22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Рис.11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4" o:spid="_x0000_i1039" type="#_x0000_t75" alt="http://www.whrussia.ru/upload/img_get/2c/2cc0aced7619ca729c03539f50b44c1b_watermarked.jpg" style="width:219.75pt;height:159.75pt;visibility:visible">
            <v:imagedata r:id="rId23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3A47EF" w:rsidRDefault="003A47EF" w:rsidP="00EE70EA">
      <w:pPr>
        <w:pStyle w:val="NormalWeb"/>
        <w:spacing w:before="0" w:beforeAutospacing="0" w:after="0" w:afterAutospacing="0"/>
      </w:pPr>
      <w:r>
        <w:t xml:space="preserve">Комплекс 3 – упражнения на фитболе 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  <w:rPr>
          <w:bCs/>
        </w:rPr>
      </w:pPr>
      <w:r w:rsidRPr="00325542">
        <w:rPr>
          <w:noProof/>
        </w:rPr>
        <w:pict>
          <v:shape id="Рисунок 64" o:spid="_x0000_i1040" type="#_x0000_t75" alt="http://www.shape.ru/wp-content/uploads/2011/08/11.gif" style="width:180pt;height:108pt;visibility:visible">
            <v:imagedata r:id="rId24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66" o:spid="_x0000_i1041" type="#_x0000_t75" alt="http://www.shape.ru/wp-content/uploads/2011/08/21.gif" style="width:186.75pt;height:137.25pt;visibility:visible">
            <v:imagedata r:id="rId25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07" o:spid="_x0000_i1042" type="#_x0000_t75" alt="http://www.shape.ru/wp-content/uploads/2011/08/31.gif" style="width:177.75pt;height:132pt;visibility:visible">
            <v:imagedata r:id="rId26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0" o:spid="_x0000_i1043" type="#_x0000_t75" alt="http://www.shape.ru/wp-content/uploads/2011/08/61.gif" style="width:186.75pt;height:113.25pt;visibility:visible">
            <v:imagedata r:id="rId27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1" o:spid="_x0000_i1044" type="#_x0000_t75" alt="http://www.shape.ru/wp-content/uploads/2011/08/71.gif" style="width:191.25pt;height:114.75pt;visibility:visible">
            <v:imagedata r:id="rId28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2" o:spid="_x0000_i1045" type="#_x0000_t75" alt="http://www.shape.ru/wp-content/uploads/2011/08/8-276x350.gif" style="width:144.75pt;height:186pt;visibility:visible">
            <v:imagedata r:id="rId29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3" o:spid="_x0000_i1046" type="#_x0000_t75" alt="http://www.shape.ru/wp-content/uploads/2011/08/9-276x350.gif" style="width:144.75pt;height:183.75pt;visibility:visible">
            <v:imagedata r:id="rId30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4" o:spid="_x0000_i1047" type="#_x0000_t75" alt="http://www.shape.ru/wp-content/uploads/2011/08/10-221x350.gif" style="width:127.5pt;height:201.75pt;visibility:visible">
            <v:imagedata r:id="rId31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5" o:spid="_x0000_i1048" type="#_x0000_t75" alt="http://www.shape.ru/wp-content/uploads/2011/08/111-221x350.gif" style="width:124.5pt;height:196.5pt;visibility:visible">
            <v:imagedata r:id="rId32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6" o:spid="_x0000_i1049" type="#_x0000_t75" alt="http://www.shape.ru/wp-content/uploads/2011/08/12-276x350.gif" style="width:155.25pt;height:196.5pt;visibility:visible">
            <v:imagedata r:id="rId33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7" o:spid="_x0000_i1050" type="#_x0000_t75" alt="http://www.shape.ru/wp-content/uploads/2011/08/13-276x350.gif" style="width:161.25pt;height:204.75pt;visibility:visible">
            <v:imagedata r:id="rId34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8" o:spid="_x0000_i1051" type="#_x0000_t75" alt="http://www.shape.ru/wp-content/uploads/2011/08/16.gif" style="width:180pt;height:132pt;visibility:visible">
            <v:imagedata r:id="rId35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9" o:spid="_x0000_i1052" type="#_x0000_t75" alt="http://www.shape.ru/wp-content/uploads/2011/08/17.gif" style="width:175.5pt;height:129pt;visibility:visible">
            <v:imagedata r:id="rId36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20" o:spid="_x0000_i1053" type="#_x0000_t75" alt="http://www.shape.ru/wp-content/uploads/2011/08/18-233x350.gif" style="width:117pt;height:175.5pt;visibility:visible">
            <v:imagedata r:id="rId37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1" o:spid="_x0000_i1054" type="#_x0000_t75" alt="http://www.shape.ru/wp-content/uploads/2011/08/19-233x350.gif" style="width:117pt;height:175.5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2" o:spid="_x0000_i1055" type="#_x0000_t75" alt="http://www.shape.ru/wp-content/uploads/2011/08/20-221x350.gif" style="width:109.5pt;height:175.5pt;visibility:visible">
            <v:imagedata r:id="rId39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3A47EF" w:rsidRDefault="003A47EF" w:rsidP="00EE70EA">
      <w:pPr>
        <w:pStyle w:val="NormalWeb"/>
        <w:spacing w:before="0" w:beforeAutospacing="0" w:after="0" w:afterAutospacing="0"/>
      </w:pPr>
    </w:p>
    <w:p w:rsidR="003A47EF" w:rsidRDefault="003A47EF" w:rsidP="00EE70EA">
      <w:pPr>
        <w:pStyle w:val="NormalWeb"/>
        <w:spacing w:before="0" w:beforeAutospacing="0" w:after="0" w:afterAutospacing="0"/>
      </w:pPr>
      <w:r>
        <w:t xml:space="preserve">Скандинавская ходьба 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i/>
        </w:rPr>
        <w:sectPr w:rsidR="003A47EF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6" o:spid="_x0000_i1056" type="#_x0000_t75" alt="Первое упражнение" style="width:53.25pt;height:80.25pt;visibility:visible">
            <v:imagedata r:id="rId40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Взять руками одну палку за концы и по</w:t>
      </w:r>
      <w:r w:rsidRPr="009D54DB">
        <w:t>д</w:t>
      </w:r>
      <w:r w:rsidRPr="009D54DB">
        <w:t>нять ее над головой.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Выполнить не менее 15 приседаний.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5" o:spid="_x0000_i1057" type="#_x0000_t75" alt="Четвертое упражнение" style="width:58.5pt;height:64.5pt;visibility:visible">
            <v:imagedata r:id="rId41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Рис. 32</w:t>
      </w:r>
      <w:r w:rsidRPr="009D54DB">
        <w:t>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4" o:spid="_x0000_i1058" type="#_x0000_t75" alt="Пятое упражнение" style="width:61.5pt;height:63.75pt;visibility:visible">
            <v:imagedata r:id="rId42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Рис. 33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3" o:spid="_x0000_i1059" type="#_x0000_t75" alt="Шестое упражнение" style="width:63.75pt;height:69.75pt;visibility:visible">
            <v:imagedata r:id="rId43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Рис. 34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2" o:spid="_x0000_i1060" type="#_x0000_t75" alt="Седьмое упражнение" style="width:70.5pt;height:65.25pt;visibility:visible">
            <v:imagedata r:id="rId44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Рис. 35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Поставить палки перед собой.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Согнуть тело в талии вниз.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325542">
        <w:rPr>
          <w:noProof/>
        </w:rPr>
        <w:pict>
          <v:shape id="Рисунок 131" o:spid="_x0000_i1061" type="#_x0000_t75" alt="Восьмое упражнение" style="width:69pt;height:85.5pt;visibility:visible">
            <v:imagedata r:id="rId45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>
        <w:t>Рис. 37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i/>
        </w:rPr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rPr>
          <w:i/>
        </w:rPr>
      </w:pPr>
    </w:p>
    <w:p w:rsidR="003A47EF" w:rsidRPr="009D54DB" w:rsidRDefault="003A47EF" w:rsidP="00EE70EA">
      <w:pPr>
        <w:pStyle w:val="NormalWeb"/>
        <w:spacing w:before="0" w:beforeAutospacing="0" w:after="0" w:afterAutospacing="0"/>
        <w:ind w:firstLine="0"/>
      </w:pPr>
      <w:r w:rsidRPr="00325542">
        <w:rPr>
          <w:noProof/>
        </w:rPr>
        <w:pict>
          <v:shape id="Рисунок 130" o:spid="_x0000_i1062" type="#_x0000_t75" alt="советы по скандинавской ходьбе" style="width:231pt;height:231pt;visibility:visible">
            <v:imagedata r:id="rId46" o:title=""/>
          </v:shape>
        </w:pict>
      </w:r>
    </w:p>
    <w:p w:rsidR="003A47EF" w:rsidRPr="009D54DB" w:rsidRDefault="003A47EF" w:rsidP="00EE70EA">
      <w:pPr>
        <w:pStyle w:val="NormalWeb"/>
        <w:spacing w:before="0" w:beforeAutospacing="0" w:after="0" w:afterAutospacing="0"/>
        <w:ind w:left="1416"/>
      </w:pPr>
      <w:r>
        <w:t>Рис. 38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3A47EF" w:rsidRPr="009D54DB" w:rsidRDefault="003A47EF" w:rsidP="00EE70EA">
      <w:pPr>
        <w:pStyle w:val="NormalWeb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3A47EF" w:rsidRDefault="003A47EF" w:rsidP="0029527B">
      <w:pPr>
        <w:pStyle w:val="NormalWeb"/>
        <w:spacing w:before="0" w:beforeAutospacing="0" w:after="0" w:afterAutospacing="0"/>
        <w:sectPr w:rsidR="003A47EF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3A47EF" w:rsidRPr="009D54DB" w:rsidRDefault="003A47EF" w:rsidP="0029527B">
      <w:pPr>
        <w:pStyle w:val="NormalWeb"/>
        <w:spacing w:before="0" w:beforeAutospacing="0" w:after="0" w:afterAutospacing="0"/>
      </w:pPr>
    </w:p>
    <w:p w:rsidR="003A47EF" w:rsidRPr="009D54DB" w:rsidRDefault="003A47EF" w:rsidP="0029527B">
      <w:pPr>
        <w:pStyle w:val="NormalWeb"/>
        <w:spacing w:before="0" w:beforeAutospacing="0" w:after="0" w:afterAutospacing="0"/>
        <w:sectPr w:rsidR="003A47EF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5F4F1F">
      <w:pPr>
        <w:pStyle w:val="NormalWeb"/>
        <w:spacing w:before="0" w:beforeAutospacing="0" w:after="0" w:afterAutospacing="0"/>
      </w:pPr>
      <w:r w:rsidRPr="009D54DB"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3A47EF" w:rsidRPr="009D54DB" w:rsidRDefault="003A47EF" w:rsidP="005F4F1F">
      <w:pPr>
        <w:pStyle w:val="NormalWeb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3A47EF" w:rsidRPr="009D54DB" w:rsidRDefault="003A47EF" w:rsidP="0029527B">
      <w:pPr>
        <w:pStyle w:val="NormalWeb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3A47EF" w:rsidRPr="009D54DB" w:rsidRDefault="003A47EF" w:rsidP="0029527B">
      <w:pPr>
        <w:pStyle w:val="NormalWeb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3A47EF" w:rsidRPr="009D54DB" w:rsidRDefault="003A47EF" w:rsidP="0029527B">
      <w:pPr>
        <w:pStyle w:val="NormalWeb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3A47EF" w:rsidRPr="009D54DB" w:rsidRDefault="003A47EF" w:rsidP="0029527B">
      <w:pPr>
        <w:pStyle w:val="NormalWeb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3A47EF" w:rsidRPr="009D54DB" w:rsidRDefault="003A47EF" w:rsidP="0029527B">
      <w:pPr>
        <w:pStyle w:val="NormalWeb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3A47EF" w:rsidRDefault="003A47EF" w:rsidP="0029527B">
      <w:pPr>
        <w:pStyle w:val="NormalWeb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3A47EF" w:rsidRPr="007E7621" w:rsidRDefault="003A47EF" w:rsidP="00620FED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3A47EF" w:rsidRDefault="003A47EF" w:rsidP="00620FED">
      <w:pPr>
        <w:pStyle w:val="NormalWeb"/>
      </w:pPr>
      <w:r>
        <w:t>Ф.И.О.____________________, возраст________________, курс, факул</w:t>
      </w:r>
      <w:r>
        <w:t>ь</w:t>
      </w:r>
      <w:r>
        <w:t>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81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3A47EF" w:rsidTr="00620FED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Показатели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Числа месяца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Вес до тренировки и после тренировки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Самочувствие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  <w:tr w:rsidR="003A47EF" w:rsidTr="00620FED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ind w:firstLine="0"/>
            </w:pPr>
            <w:r>
              <w:t>Желание заниматься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620FED">
            <w:pPr>
              <w:jc w:val="center"/>
            </w:pPr>
            <w:r>
              <w:t> </w:t>
            </w:r>
          </w:p>
        </w:tc>
      </w:tr>
    </w:tbl>
    <w:p w:rsidR="003A47EF" w:rsidRDefault="003A47EF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3A47EF" w:rsidRPr="008C0188" w:rsidRDefault="003A47EF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A47EF" w:rsidRPr="008C0188" w:rsidRDefault="003A47E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50"/>
        <w:gridCol w:w="2641"/>
        <w:gridCol w:w="5444"/>
      </w:tblGrid>
      <w:tr w:rsidR="003A47EF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E345B" w:rsidRDefault="003A47E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E345B" w:rsidRDefault="003A47E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E345B" w:rsidRDefault="003A47E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3A47EF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892F26" w:rsidRDefault="003A47EF" w:rsidP="00B66C17">
            <w:pPr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rStyle w:val="FontStyle16"/>
                <w:b w:val="0"/>
                <w:sz w:val="24"/>
              </w:rPr>
              <w:t xml:space="preserve">ОК-8- </w:t>
            </w:r>
            <w:r w:rsidRPr="00247AB9"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A47EF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формы и виды физкультурной деятельности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га; 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дов спорта;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стью;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E345B" w:rsidRDefault="003A47EF" w:rsidP="00803E85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t>Тестовые вопросы: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/>
                  <w:sz w:val="22"/>
                  <w:szCs w:val="22"/>
                </w:rPr>
                <w:t>7 метров</w:t>
              </w:r>
            </w:smartTag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/>
                  <w:sz w:val="22"/>
                  <w:szCs w:val="22"/>
                </w:rPr>
                <w:t>11 метров</w:t>
              </w:r>
            </w:smartTag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честв: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3A47EF" w:rsidRPr="002E345B" w:rsidRDefault="003A47EF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3A47EF" w:rsidRPr="002E345B" w:rsidRDefault="003A47EF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3A47EF" w:rsidRPr="002E345B" w:rsidRDefault="003A47EF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3A47EF" w:rsidRPr="002E345B" w:rsidRDefault="003A47EF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3A47EF" w:rsidRPr="002E345B" w:rsidRDefault="003A47EF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3A47EF" w:rsidRPr="002E345B" w:rsidRDefault="003A47EF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3A47EF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ке; 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деятельности;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стью;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E345B" w:rsidRDefault="003A47EF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3A47EF" w:rsidRPr="002E345B" w:rsidRDefault="003A47EF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3A47EF" w:rsidRPr="002E345B" w:rsidRDefault="003A47EF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3A47EF" w:rsidRPr="007E5164" w:rsidRDefault="003A47EF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3A47EF" w:rsidRPr="007E5164" w:rsidRDefault="003A47EF" w:rsidP="003F7003">
            <w:pPr>
              <w:pStyle w:val="BodyTextIndent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3A47EF" w:rsidRPr="007E5164" w:rsidRDefault="003A47EF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3A47EF" w:rsidRPr="002E345B" w:rsidRDefault="003A47EF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3A47EF" w:rsidRPr="002E345B" w:rsidRDefault="003A47EF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3A47EF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ке;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ровой и соревновательной деятельности;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стью;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3A47EF" w:rsidRPr="002E345B" w:rsidRDefault="003A47EF" w:rsidP="007861E6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765542" w:rsidRDefault="003A47EF" w:rsidP="00765542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sz w:val="22"/>
                <w:szCs w:val="22"/>
              </w:rPr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3A47EF" w:rsidRPr="00030325" w:rsidRDefault="003A47EF" w:rsidP="00197B54">
      <w:pPr>
        <w:rPr>
          <w:i/>
          <w:color w:val="C00000"/>
        </w:rPr>
      </w:pPr>
    </w:p>
    <w:p w:rsidR="003A47EF" w:rsidRDefault="003A47EF" w:rsidP="00197B54">
      <w:pPr>
        <w:rPr>
          <w:i/>
          <w:color w:val="C00000"/>
        </w:rPr>
      </w:pPr>
    </w:p>
    <w:p w:rsidR="003A47EF" w:rsidRDefault="003A47EF" w:rsidP="0033429F">
      <w:pPr>
        <w:rPr>
          <w:b/>
        </w:rPr>
        <w:sectPr w:rsidR="003A47EF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3A47EF" w:rsidRPr="005E19C2" w:rsidRDefault="003A47EF" w:rsidP="0033429F">
      <w:pPr>
        <w:rPr>
          <w:b/>
        </w:rPr>
      </w:pPr>
      <w:r w:rsidRPr="005E19C2">
        <w:rPr>
          <w:b/>
        </w:rPr>
        <w:t>б) Порядок проведения промежуточной аттестации, показатели и критерии оценивания:</w:t>
      </w:r>
    </w:p>
    <w:p w:rsidR="003A47EF" w:rsidRDefault="003A47EF" w:rsidP="00765542">
      <w:pPr>
        <w:rPr>
          <w:rStyle w:val="FontStyle16"/>
          <w:b w:val="0"/>
          <w:sz w:val="24"/>
        </w:rPr>
      </w:pPr>
      <w:r w:rsidRPr="003227E7">
        <w:rPr>
          <w:rStyle w:val="FontStyle16"/>
          <w:b w:val="0"/>
          <w:sz w:val="24"/>
        </w:rPr>
        <w:t>и спорту» включает теоретические вопросы, позволяющие оценить уровень усвоения обучающимися знаний, и практические зад</w:t>
      </w:r>
      <w:r w:rsidRPr="003227E7">
        <w:rPr>
          <w:rStyle w:val="FontStyle16"/>
          <w:b w:val="0"/>
          <w:sz w:val="24"/>
        </w:rPr>
        <w:t>а</w:t>
      </w:r>
      <w:r w:rsidRPr="003227E7">
        <w:rPr>
          <w:rStyle w:val="FontStyle16"/>
          <w:b w:val="0"/>
          <w:sz w:val="24"/>
        </w:rPr>
        <w:t xml:space="preserve">ния, выявляющие степень сформированности умений и владений, проводится в форме </w:t>
      </w:r>
      <w:r>
        <w:rPr>
          <w:rStyle w:val="FontStyle16"/>
          <w:b w:val="0"/>
          <w:sz w:val="24"/>
        </w:rPr>
        <w:t>зачета</w:t>
      </w:r>
      <w:r w:rsidRPr="003227E7">
        <w:rPr>
          <w:rStyle w:val="FontStyle16"/>
          <w:b w:val="0"/>
          <w:sz w:val="24"/>
        </w:rPr>
        <w:t>.</w:t>
      </w:r>
    </w:p>
    <w:p w:rsidR="003A47EF" w:rsidRPr="003227E7" w:rsidRDefault="003A47EF" w:rsidP="00765542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Требования к зачету:</w:t>
      </w:r>
    </w:p>
    <w:p w:rsidR="003A47EF" w:rsidRPr="003227E7" w:rsidRDefault="003A47EF" w:rsidP="00765542">
      <w:pPr>
        <w:pStyle w:val="BodyTextIndent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3A47EF" w:rsidRPr="003227E7" w:rsidRDefault="003A47EF" w:rsidP="00765542">
      <w:pPr>
        <w:pStyle w:val="BodyTextIndent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успешное выполнение итогового теста.</w:t>
      </w:r>
    </w:p>
    <w:p w:rsidR="003A47EF" w:rsidRPr="003227E7" w:rsidRDefault="003A47EF" w:rsidP="00765542">
      <w:pPr>
        <w:tabs>
          <w:tab w:val="left" w:pos="851"/>
        </w:tabs>
        <w:ind w:left="57"/>
        <w:rPr>
          <w:rStyle w:val="FontStyle16"/>
          <w:b w:val="0"/>
          <w:sz w:val="24"/>
        </w:rPr>
      </w:pPr>
      <w:r w:rsidRPr="003227E7">
        <w:rPr>
          <w:rStyle w:val="FontStyle16"/>
          <w:b w:val="0"/>
          <w:sz w:val="24"/>
        </w:rPr>
        <w:t xml:space="preserve">Критерии оценки </w:t>
      </w:r>
    </w:p>
    <w:p w:rsidR="003A47EF" w:rsidRPr="003227E7" w:rsidRDefault="003A47EF" w:rsidP="00765542">
      <w:pPr>
        <w:tabs>
          <w:tab w:val="left" w:pos="851"/>
        </w:tabs>
        <w:ind w:left="57"/>
        <w:rPr>
          <w:rStyle w:val="FontStyle16"/>
          <w:b w:val="0"/>
          <w:sz w:val="24"/>
        </w:rPr>
      </w:pPr>
      <w:r w:rsidRPr="003227E7">
        <w:rPr>
          <w:rStyle w:val="FontStyle16"/>
          <w:b w:val="0"/>
          <w:sz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sz w:val="24"/>
        </w:rPr>
        <w:t xml:space="preserve"> и получить в итоге</w:t>
      </w:r>
      <w:r w:rsidRPr="003227E7">
        <w:rPr>
          <w:rStyle w:val="FontStyle16"/>
          <w:b w:val="0"/>
          <w:sz w:val="24"/>
        </w:rPr>
        <w:t xml:space="preserve"> не менее 5</w:t>
      </w:r>
      <w:r>
        <w:rPr>
          <w:rStyle w:val="FontStyle16"/>
          <w:b w:val="0"/>
          <w:sz w:val="24"/>
        </w:rPr>
        <w:t>0 баллов</w:t>
      </w:r>
      <w:r w:rsidRPr="003227E7">
        <w:rPr>
          <w:rStyle w:val="FontStyle16"/>
          <w:b w:val="0"/>
          <w:sz w:val="24"/>
        </w:rPr>
        <w:t>, выполнить все практические работы;</w:t>
      </w:r>
    </w:p>
    <w:p w:rsidR="003A47EF" w:rsidRDefault="003A47EF" w:rsidP="00765542">
      <w:pPr>
        <w:pStyle w:val="Heading1"/>
        <w:spacing w:before="0" w:after="0"/>
        <w:ind w:left="57"/>
        <w:rPr>
          <w:rStyle w:val="FontStyle16"/>
          <w:bCs/>
          <w:iCs w:val="0"/>
          <w:sz w:val="24"/>
          <w:szCs w:val="24"/>
        </w:rPr>
      </w:pPr>
      <w:r w:rsidRPr="003227E7">
        <w:rPr>
          <w:rStyle w:val="FontStyle16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bCs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3A47EF" w:rsidRDefault="003A47EF" w:rsidP="00C41C5A"/>
    <w:p w:rsidR="003A47EF" w:rsidRPr="00C41C5A" w:rsidRDefault="003A47EF" w:rsidP="00C41C5A">
      <w:pPr>
        <w:pStyle w:val="Heading1"/>
        <w:rPr>
          <w:spacing w:val="-4"/>
          <w:szCs w:val="24"/>
        </w:rPr>
      </w:pPr>
      <w:r w:rsidRPr="00C41C5A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41C5A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3"/>
        <w:gridCol w:w="2692"/>
        <w:gridCol w:w="2672"/>
        <w:gridCol w:w="4181"/>
        <w:gridCol w:w="54"/>
      </w:tblGrid>
      <w:tr w:rsidR="003A47EF" w:rsidRPr="00922415" w:rsidTr="00C41C5A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а)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Основная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литература: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299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1.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Бегидова,</w:t>
            </w:r>
            <w:r w:rsidRPr="00922415">
              <w:t xml:space="preserve"> </w:t>
            </w:r>
            <w:r w:rsidRPr="00922415">
              <w:rPr>
                <w:color w:val="000000"/>
              </w:rPr>
              <w:t>Т.</w:t>
            </w:r>
            <w:r w:rsidRPr="00922415">
              <w:t xml:space="preserve"> </w:t>
            </w:r>
            <w:r w:rsidRPr="00922415">
              <w:rPr>
                <w:color w:val="000000"/>
              </w:rPr>
              <w:t>П.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Основы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адаптивной</w:t>
            </w:r>
            <w:r w:rsidRPr="00922415">
              <w:t xml:space="preserve"> </w:t>
            </w:r>
            <w:r w:rsidRPr="00922415">
              <w:rPr>
                <w:color w:val="000000"/>
              </w:rPr>
              <w:t>физической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культуры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учебное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пособие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вузов</w:t>
            </w:r>
            <w:r w:rsidRPr="00922415">
              <w:t xml:space="preserve"> </w:t>
            </w:r>
            <w:r w:rsidRPr="00922415">
              <w:rPr>
                <w:color w:val="000000"/>
              </w:rPr>
              <w:t>/</w:t>
            </w:r>
            <w:r w:rsidRPr="00922415">
              <w:t xml:space="preserve"> </w:t>
            </w:r>
            <w:r w:rsidRPr="00922415">
              <w:rPr>
                <w:color w:val="000000"/>
              </w:rPr>
              <w:t>Т.</w:t>
            </w:r>
            <w:r w:rsidRPr="00922415">
              <w:t xml:space="preserve"> </w:t>
            </w:r>
            <w:r w:rsidRPr="00922415">
              <w:rPr>
                <w:color w:val="000000"/>
              </w:rPr>
              <w:t>П.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Бегидова.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2-е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изд.,</w:t>
            </w:r>
            <w:r w:rsidRPr="00922415">
              <w:t xml:space="preserve"> </w:t>
            </w:r>
            <w:r w:rsidRPr="00922415">
              <w:rPr>
                <w:color w:val="000000"/>
              </w:rPr>
              <w:t>испр.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доп.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Москва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Издательство</w:t>
            </w:r>
            <w:r w:rsidRPr="00922415">
              <w:t xml:space="preserve"> </w:t>
            </w:r>
            <w:r w:rsidRPr="00922415">
              <w:rPr>
                <w:color w:val="000000"/>
              </w:rPr>
              <w:t>Юрайт,</w:t>
            </w:r>
            <w:r w:rsidRPr="00922415">
              <w:t xml:space="preserve"> </w:t>
            </w:r>
            <w:r w:rsidRPr="00922415">
              <w:rPr>
                <w:color w:val="000000"/>
              </w:rPr>
              <w:t>2019.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191</w:t>
            </w:r>
            <w:r w:rsidRPr="00922415">
              <w:t xml:space="preserve"> </w:t>
            </w:r>
            <w:r w:rsidRPr="00922415">
              <w:rPr>
                <w:color w:val="000000"/>
              </w:rPr>
              <w:t>с.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(Университеты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России).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ISBN</w:t>
            </w:r>
            <w:r w:rsidRPr="00922415">
              <w:t xml:space="preserve"> </w:t>
            </w:r>
            <w:r w:rsidRPr="00922415">
              <w:rPr>
                <w:color w:val="000000"/>
              </w:rPr>
              <w:t>978-5-534-07190-0.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Текст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электронный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//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ЭБС</w:t>
            </w:r>
            <w:r w:rsidRPr="00922415">
              <w:t xml:space="preserve"> </w:t>
            </w:r>
            <w:r w:rsidRPr="00922415">
              <w:rPr>
                <w:color w:val="000000"/>
              </w:rPr>
              <w:t>Юрайт</w:t>
            </w:r>
            <w:r w:rsidRPr="00922415">
              <w:t xml:space="preserve"> </w:t>
            </w:r>
            <w:r w:rsidRPr="00922415">
              <w:rPr>
                <w:color w:val="000000"/>
              </w:rPr>
              <w:t>[сайт].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>
              <w:t xml:space="preserve"> </w:t>
            </w:r>
            <w:r w:rsidRPr="00922415">
              <w:rPr>
                <w:color w:val="000000"/>
              </w:rPr>
              <w:t>URL:</w:t>
            </w:r>
            <w:r>
              <w:rPr>
                <w:color w:val="000000"/>
              </w:rPr>
              <w:t xml:space="preserve"> </w:t>
            </w:r>
            <w:r w:rsidRPr="00922415">
              <w:t xml:space="preserve"> </w:t>
            </w:r>
            <w:hyperlink r:id="rId47" w:history="1">
              <w:r w:rsidRPr="003F17E5">
                <w:rPr>
                  <w:rStyle w:val="Hyperlink"/>
                </w:rPr>
                <w:t>https://urait.ru/book/osnovy-adaptivnoy-fizicheskoy-kultury-438915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rPr>
                <w:color w:val="000000"/>
              </w:rPr>
              <w:t>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2.</w:t>
            </w:r>
            <w:r w:rsidRPr="00922415">
              <w:t xml:space="preserve"> </w:t>
            </w:r>
            <w:r w:rsidRPr="00922415">
              <w:rPr>
                <w:color w:val="000000"/>
              </w:rPr>
              <w:t>Цапов,</w:t>
            </w:r>
            <w:r w:rsidRPr="00922415">
              <w:t xml:space="preserve"> </w:t>
            </w:r>
            <w:r w:rsidRPr="00922415">
              <w:rPr>
                <w:color w:val="000000"/>
              </w:rPr>
              <w:t>Е.</w:t>
            </w:r>
            <w:r w:rsidRPr="00922415">
              <w:t xml:space="preserve"> </w:t>
            </w:r>
            <w:r w:rsidRPr="00922415">
              <w:rPr>
                <w:color w:val="000000"/>
              </w:rPr>
              <w:t>Г.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Адаптивная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физическая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культура</w:t>
            </w:r>
            <w:r w:rsidRPr="00922415">
              <w:t xml:space="preserve"> </w:t>
            </w:r>
            <w:r w:rsidRPr="00922415">
              <w:rPr>
                <w:color w:val="000000"/>
              </w:rPr>
              <w:t>[Электронный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ресурс]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учебное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пособие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/</w:t>
            </w:r>
            <w:r w:rsidRPr="00922415">
              <w:t xml:space="preserve"> </w:t>
            </w:r>
            <w:r w:rsidRPr="00922415">
              <w:rPr>
                <w:color w:val="000000"/>
              </w:rPr>
              <w:t>Е.</w:t>
            </w:r>
            <w:r w:rsidRPr="00922415">
              <w:t xml:space="preserve"> </w:t>
            </w:r>
            <w:r w:rsidRPr="00922415">
              <w:rPr>
                <w:color w:val="000000"/>
              </w:rPr>
              <w:t>Г.</w:t>
            </w:r>
            <w:r w:rsidRPr="00922415">
              <w:t xml:space="preserve"> </w:t>
            </w:r>
            <w:r w:rsidRPr="00922415">
              <w:rPr>
                <w:color w:val="000000"/>
              </w:rPr>
              <w:t>Цапов,</w:t>
            </w:r>
            <w:r w:rsidRPr="00922415">
              <w:t xml:space="preserve"> </w:t>
            </w:r>
            <w:r w:rsidRPr="00922415">
              <w:rPr>
                <w:color w:val="000000"/>
              </w:rPr>
              <w:t>Н.</w:t>
            </w:r>
            <w:r w:rsidRPr="00922415">
              <w:t xml:space="preserve"> </w:t>
            </w:r>
            <w:r w:rsidRPr="00922415">
              <w:rPr>
                <w:color w:val="000000"/>
              </w:rPr>
              <w:t>Н.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Котляр</w:t>
            </w:r>
            <w:r w:rsidRPr="00922415">
              <w:t xml:space="preserve"> </w:t>
            </w:r>
            <w:r w:rsidRPr="00922415">
              <w:rPr>
                <w:color w:val="000000"/>
              </w:rPr>
              <w:t>;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МГТУ.</w:t>
            </w:r>
            <w:r w:rsidRPr="00922415">
              <w:t xml:space="preserve"> </w:t>
            </w:r>
            <w:r w:rsidRPr="00922415">
              <w:rPr>
                <w:color w:val="000000"/>
              </w:rPr>
              <w:t>-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Магнитогорск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МГТУ,</w:t>
            </w:r>
            <w:r w:rsidRPr="00922415">
              <w:t xml:space="preserve"> </w:t>
            </w:r>
            <w:r w:rsidRPr="00922415">
              <w:rPr>
                <w:color w:val="000000"/>
              </w:rPr>
              <w:t>2016.</w:t>
            </w:r>
            <w:r w:rsidRPr="00922415">
              <w:t xml:space="preserve"> </w:t>
            </w:r>
            <w:r w:rsidRPr="00922415">
              <w:rPr>
                <w:color w:val="000000"/>
              </w:rPr>
              <w:t>-</w:t>
            </w:r>
            <w:r w:rsidRPr="00922415">
              <w:t xml:space="preserve"> </w:t>
            </w:r>
            <w:r w:rsidRPr="00922415">
              <w:rPr>
                <w:color w:val="000000"/>
              </w:rPr>
              <w:t>1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электрон.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опт.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диск</w:t>
            </w:r>
            <w:r w:rsidRPr="00922415">
              <w:t xml:space="preserve"> </w:t>
            </w:r>
            <w:r w:rsidRPr="00922415">
              <w:rPr>
                <w:color w:val="000000"/>
              </w:rPr>
              <w:t>(CD-ROM).</w:t>
            </w:r>
            <w:r w:rsidRPr="00922415">
              <w:t xml:space="preserve"> </w:t>
            </w:r>
            <w:r w:rsidRPr="00922415">
              <w:rPr>
                <w:color w:val="000000"/>
              </w:rPr>
              <w:t>-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Режим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доступа:</w:t>
            </w:r>
            <w:r w:rsidRPr="00922415">
              <w:t xml:space="preserve"> </w:t>
            </w:r>
            <w:hyperlink r:id="rId48" w:history="1">
              <w:r w:rsidRPr="003F17E5">
                <w:rPr>
                  <w:rStyle w:val="Hyperlink"/>
                </w:rPr>
                <w:t>https://magtu.informsystema.ru/uploader/fileUpload?name=2885.pdf&amp;show=dcatalogues/1/1134164/2885.pdf&amp;view=tru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rPr>
                <w:color w:val="000000"/>
              </w:rPr>
              <w:t>e.</w:t>
            </w:r>
            <w:r w:rsidRPr="00922415">
              <w:t xml:space="preserve"> </w:t>
            </w:r>
            <w:r w:rsidRPr="00922415">
              <w:rPr>
                <w:color w:val="000000"/>
              </w:rPr>
              <w:t>-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Макрообъект.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38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</w:tcPr>
          <w:p w:rsidR="003A47EF" w:rsidRPr="00922415" w:rsidRDefault="003A47EF" w:rsidP="00C41C5A"/>
        </w:tc>
        <w:tc>
          <w:tcPr>
            <w:tcW w:w="2944" w:type="dxa"/>
          </w:tcPr>
          <w:p w:rsidR="003A47EF" w:rsidRPr="00922415" w:rsidRDefault="003A47EF" w:rsidP="00C41C5A"/>
        </w:tc>
        <w:tc>
          <w:tcPr>
            <w:tcW w:w="3950" w:type="dxa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б)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Дополнительная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литература: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90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1.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Рипа,</w:t>
            </w:r>
            <w:r w:rsidRPr="00922415">
              <w:t xml:space="preserve"> </w:t>
            </w:r>
            <w:r w:rsidRPr="00922415">
              <w:rPr>
                <w:color w:val="000000"/>
              </w:rPr>
              <w:t>М.</w:t>
            </w:r>
            <w:r w:rsidRPr="00922415">
              <w:t xml:space="preserve"> </w:t>
            </w:r>
            <w:r w:rsidRPr="00922415">
              <w:rPr>
                <w:color w:val="000000"/>
              </w:rPr>
              <w:t>Д.</w:t>
            </w:r>
            <w:r w:rsidRPr="00922415">
              <w:t xml:space="preserve"> </w:t>
            </w:r>
            <w:r w:rsidRPr="00922415">
              <w:rPr>
                <w:color w:val="000000"/>
              </w:rPr>
              <w:t>Лечебно-оздоровительные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технологии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в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адаптивном</w:t>
            </w:r>
            <w:r w:rsidRPr="00922415">
              <w:t xml:space="preserve"> </w:t>
            </w:r>
            <w:r w:rsidRPr="00922415">
              <w:rPr>
                <w:color w:val="000000"/>
              </w:rPr>
              <w:t>физическом</w:t>
            </w:r>
            <w:r w:rsidRPr="00922415">
              <w:t xml:space="preserve"> </w:t>
            </w:r>
            <w:r w:rsidRPr="00922415">
              <w:rPr>
                <w:color w:val="000000"/>
              </w:rPr>
              <w:t>вос-питании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учебное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пособие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академического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бакалавриата</w:t>
            </w:r>
            <w:r w:rsidRPr="00922415">
              <w:t xml:space="preserve"> </w:t>
            </w:r>
            <w:r w:rsidRPr="00922415">
              <w:rPr>
                <w:color w:val="000000"/>
              </w:rPr>
              <w:t>/</w:t>
            </w:r>
            <w:r w:rsidRPr="00922415">
              <w:t xml:space="preserve"> </w:t>
            </w:r>
            <w:r w:rsidRPr="00922415">
              <w:rPr>
                <w:color w:val="000000"/>
              </w:rPr>
              <w:t>М.</w:t>
            </w:r>
            <w:r w:rsidRPr="00922415">
              <w:t xml:space="preserve"> </w:t>
            </w:r>
            <w:r w:rsidRPr="00922415">
              <w:rPr>
                <w:color w:val="000000"/>
              </w:rPr>
              <w:t>Д.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Рипа,</w:t>
            </w:r>
            <w:r w:rsidRPr="00922415">
              <w:t xml:space="preserve"> </w:t>
            </w:r>
            <w:r w:rsidRPr="00922415">
              <w:rPr>
                <w:color w:val="000000"/>
              </w:rPr>
              <w:t>И.</w:t>
            </w:r>
            <w:r w:rsidRPr="00922415">
              <w:t xml:space="preserve"> </w:t>
            </w:r>
            <w:r w:rsidRPr="00922415">
              <w:rPr>
                <w:color w:val="000000"/>
              </w:rPr>
              <w:t>В.</w:t>
            </w:r>
            <w:r w:rsidRPr="00922415">
              <w:t xml:space="preserve"> </w:t>
            </w:r>
            <w:r w:rsidRPr="00922415">
              <w:rPr>
                <w:color w:val="000000"/>
              </w:rPr>
              <w:t>Кул</w:t>
            </w:r>
            <w:r w:rsidRPr="00922415">
              <w:rPr>
                <w:color w:val="000000"/>
              </w:rPr>
              <w:t>ь</w:t>
            </w:r>
            <w:r w:rsidRPr="00922415">
              <w:rPr>
                <w:color w:val="000000"/>
              </w:rPr>
              <w:t>кова.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2-е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изд.,</w:t>
            </w:r>
            <w:r w:rsidRPr="00922415">
              <w:t xml:space="preserve"> </w:t>
            </w:r>
            <w:r w:rsidRPr="00922415">
              <w:rPr>
                <w:color w:val="000000"/>
              </w:rPr>
              <w:t>испр.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доп.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Москва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Издательство</w:t>
            </w:r>
            <w:r w:rsidRPr="00922415">
              <w:t xml:space="preserve"> </w:t>
            </w:r>
            <w:r w:rsidRPr="00922415">
              <w:rPr>
                <w:color w:val="000000"/>
              </w:rPr>
              <w:t>Юрайт,</w:t>
            </w:r>
            <w:r w:rsidRPr="00922415">
              <w:t xml:space="preserve"> </w:t>
            </w:r>
            <w:r w:rsidRPr="00922415">
              <w:rPr>
                <w:color w:val="000000"/>
              </w:rPr>
              <w:t>2019.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158</w:t>
            </w:r>
            <w:r w:rsidRPr="00922415">
              <w:t xml:space="preserve"> </w:t>
            </w:r>
            <w:r w:rsidRPr="00922415">
              <w:rPr>
                <w:color w:val="000000"/>
              </w:rPr>
              <w:t>с.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(Бакалавр.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Академический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курс).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ISBN</w:t>
            </w:r>
            <w:r w:rsidRPr="00922415">
              <w:t xml:space="preserve"> </w:t>
            </w:r>
            <w:r w:rsidRPr="00922415">
              <w:rPr>
                <w:color w:val="000000"/>
              </w:rPr>
              <w:t>978-5-534-07260-0.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Текст</w:t>
            </w:r>
            <w:r w:rsidRPr="00922415">
              <w:t xml:space="preserve"> </w:t>
            </w:r>
            <w:r w:rsidRPr="00922415">
              <w:rPr>
                <w:color w:val="000000"/>
              </w:rPr>
              <w:t>: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электронный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//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ЭБС</w:t>
            </w:r>
            <w:r w:rsidRPr="00922415">
              <w:t xml:space="preserve"> </w:t>
            </w:r>
            <w:r w:rsidRPr="00922415">
              <w:rPr>
                <w:color w:val="000000"/>
              </w:rPr>
              <w:t>Юрайт</w:t>
            </w:r>
            <w:r w:rsidRPr="00922415">
              <w:t xml:space="preserve"> </w:t>
            </w:r>
            <w:r w:rsidRPr="00922415">
              <w:rPr>
                <w:color w:val="000000"/>
              </w:rPr>
              <w:t>[сайт].</w:t>
            </w:r>
            <w:r w:rsidRPr="00922415">
              <w:t xml:space="preserve"> </w:t>
            </w:r>
            <w:r w:rsidRPr="00922415">
              <w:rPr>
                <w:color w:val="000000"/>
              </w:rPr>
              <w:t>—</w:t>
            </w:r>
            <w:r w:rsidRPr="00922415">
              <w:t xml:space="preserve"> </w:t>
            </w:r>
            <w:r w:rsidRPr="00922415">
              <w:rPr>
                <w:color w:val="000000"/>
              </w:rPr>
              <w:t>URL:</w:t>
            </w:r>
            <w:r w:rsidRPr="00922415">
              <w:t xml:space="preserve"> </w:t>
            </w:r>
            <w:hyperlink r:id="rId49" w:history="1">
              <w:r w:rsidRPr="003F17E5">
                <w:rPr>
                  <w:rStyle w:val="Hyperlink"/>
                </w:rPr>
                <w:t>https://urait.ru/bcode/438765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rPr>
                <w:color w:val="000000"/>
              </w:rPr>
              <w:t>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38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</w:tcPr>
          <w:p w:rsidR="003A47EF" w:rsidRPr="00922415" w:rsidRDefault="003A47EF" w:rsidP="00C41C5A"/>
        </w:tc>
        <w:tc>
          <w:tcPr>
            <w:tcW w:w="2944" w:type="dxa"/>
          </w:tcPr>
          <w:p w:rsidR="003A47EF" w:rsidRPr="00922415" w:rsidRDefault="003A47EF" w:rsidP="00C41C5A"/>
        </w:tc>
        <w:tc>
          <w:tcPr>
            <w:tcW w:w="3950" w:type="dxa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в)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Методические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указания: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55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Приложение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3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Приложение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4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38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</w:tcPr>
          <w:p w:rsidR="003A47EF" w:rsidRPr="00922415" w:rsidRDefault="003A47EF" w:rsidP="00C41C5A"/>
        </w:tc>
        <w:tc>
          <w:tcPr>
            <w:tcW w:w="2944" w:type="dxa"/>
          </w:tcPr>
          <w:p w:rsidR="003A47EF" w:rsidRPr="00922415" w:rsidRDefault="003A47EF" w:rsidP="00C41C5A"/>
        </w:tc>
        <w:tc>
          <w:tcPr>
            <w:tcW w:w="3950" w:type="dxa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г)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Программное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обеспечение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Интернет-ресурсы: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277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</w:tcPr>
          <w:p w:rsidR="003A47EF" w:rsidRPr="00922415" w:rsidRDefault="003A47EF" w:rsidP="00C41C5A"/>
        </w:tc>
        <w:tc>
          <w:tcPr>
            <w:tcW w:w="2944" w:type="dxa"/>
          </w:tcPr>
          <w:p w:rsidR="003A47EF" w:rsidRPr="00922415" w:rsidRDefault="003A47EF" w:rsidP="00C41C5A"/>
        </w:tc>
        <w:tc>
          <w:tcPr>
            <w:tcW w:w="3950" w:type="dxa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Программное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обеспечение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555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Наименование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</w:t>
            </w:r>
            <w:r w:rsidRPr="00922415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№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договора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Срок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действия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лицензии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548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MS</w:t>
            </w:r>
            <w:r w:rsidRPr="00922415">
              <w:t xml:space="preserve"> </w:t>
            </w:r>
            <w:r w:rsidRPr="00922415">
              <w:rPr>
                <w:color w:val="000000"/>
              </w:rPr>
              <w:t>Office</w:t>
            </w:r>
            <w:r w:rsidRPr="00922415">
              <w:t xml:space="preserve"> </w:t>
            </w:r>
            <w:r w:rsidRPr="00922415">
              <w:rPr>
                <w:color w:val="000000"/>
              </w:rPr>
              <w:t>2007</w:t>
            </w:r>
            <w:r w:rsidRPr="00922415">
              <w:t xml:space="preserve"> </w:t>
            </w:r>
            <w:r w:rsidRPr="00922415">
              <w:rPr>
                <w:color w:val="000000"/>
              </w:rPr>
              <w:t>Professional</w:t>
            </w:r>
            <w:r w:rsidRPr="00922415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№</w:t>
            </w:r>
            <w:r w:rsidRPr="00922415">
              <w:t xml:space="preserve"> </w:t>
            </w:r>
            <w:r w:rsidRPr="00922415">
              <w:rPr>
                <w:color w:val="000000"/>
              </w:rPr>
              <w:t>135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от</w:t>
            </w:r>
            <w:r w:rsidRPr="00922415">
              <w:t xml:space="preserve"> </w:t>
            </w:r>
            <w:r w:rsidRPr="00922415">
              <w:rPr>
                <w:color w:val="000000"/>
              </w:rPr>
              <w:t>17.09.2007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бессрочно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7Zip</w:t>
            </w:r>
            <w:r w:rsidRPr="00922415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свободно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распространяемое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бессрочно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FAR</w:t>
            </w:r>
            <w:r w:rsidRPr="00922415">
              <w:t xml:space="preserve"> </w:t>
            </w:r>
            <w:r w:rsidRPr="00922415">
              <w:rPr>
                <w:color w:val="000000"/>
              </w:rPr>
              <w:t>Manager</w:t>
            </w:r>
            <w:r w:rsidRPr="00922415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свободно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распространяемое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ПО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бессрочно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826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137ACB" w:rsidRDefault="003A47EF" w:rsidP="00C41C5A">
            <w:pPr>
              <w:rPr>
                <w:lang w:val="en-US"/>
              </w:rPr>
            </w:pPr>
            <w:r w:rsidRPr="00137ACB">
              <w:rPr>
                <w:color w:val="000000"/>
                <w:lang w:val="en-US"/>
              </w:rPr>
              <w:t>MS</w:t>
            </w:r>
            <w:r w:rsidRPr="00137ACB">
              <w:rPr>
                <w:lang w:val="en-US"/>
              </w:rPr>
              <w:t xml:space="preserve"> </w:t>
            </w:r>
            <w:r w:rsidRPr="00137ACB">
              <w:rPr>
                <w:color w:val="000000"/>
                <w:lang w:val="en-US"/>
              </w:rPr>
              <w:t>Windows</w:t>
            </w:r>
            <w:r w:rsidRPr="00137ACB">
              <w:rPr>
                <w:lang w:val="en-US"/>
              </w:rPr>
              <w:t xml:space="preserve"> </w:t>
            </w:r>
            <w:r w:rsidRPr="00137ACB">
              <w:rPr>
                <w:color w:val="000000"/>
                <w:lang w:val="en-US"/>
              </w:rPr>
              <w:t>7</w:t>
            </w:r>
            <w:r w:rsidRPr="00137ACB">
              <w:rPr>
                <w:lang w:val="en-US"/>
              </w:rPr>
              <w:t xml:space="preserve"> </w:t>
            </w:r>
            <w:r w:rsidRPr="00137ACB">
              <w:rPr>
                <w:color w:val="000000"/>
                <w:lang w:val="en-US"/>
              </w:rPr>
              <w:t>Professional(</w:t>
            </w:r>
            <w:r w:rsidRPr="00922415">
              <w:rPr>
                <w:color w:val="000000"/>
              </w:rPr>
              <w:t>для</w:t>
            </w:r>
            <w:r w:rsidRPr="00137ACB">
              <w:rPr>
                <w:lang w:val="en-US"/>
              </w:rPr>
              <w:t xml:space="preserve"> </w:t>
            </w:r>
            <w:r w:rsidRPr="00922415">
              <w:rPr>
                <w:color w:val="000000"/>
              </w:rPr>
              <w:t>классов</w:t>
            </w:r>
            <w:r w:rsidRPr="00137ACB">
              <w:rPr>
                <w:color w:val="000000"/>
                <w:lang w:val="en-US"/>
              </w:rPr>
              <w:t>)</w:t>
            </w:r>
            <w:r w:rsidRPr="00137ACB">
              <w:rPr>
                <w:lang w:val="en-US"/>
              </w:rPr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Д-1227-18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от</w:t>
            </w:r>
            <w:r w:rsidRPr="00922415">
              <w:t xml:space="preserve"> </w:t>
            </w:r>
            <w:r w:rsidRPr="00922415">
              <w:rPr>
                <w:color w:val="000000"/>
              </w:rPr>
              <w:t>08.10.2018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11.10.2021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138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2542" w:type="dxa"/>
          </w:tcPr>
          <w:p w:rsidR="003A47EF" w:rsidRPr="00922415" w:rsidRDefault="003A47EF" w:rsidP="00C41C5A"/>
        </w:tc>
        <w:tc>
          <w:tcPr>
            <w:tcW w:w="2944" w:type="dxa"/>
          </w:tcPr>
          <w:p w:rsidR="003A47EF" w:rsidRPr="00922415" w:rsidRDefault="003A47EF" w:rsidP="00C41C5A"/>
        </w:tc>
        <w:tc>
          <w:tcPr>
            <w:tcW w:w="3950" w:type="dxa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Профессиональные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базы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данных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информационные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справочные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системы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270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54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Название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курса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pPr>
              <w:jc w:val="center"/>
            </w:pPr>
            <w:r w:rsidRPr="00922415">
              <w:rPr>
                <w:color w:val="000000"/>
              </w:rPr>
              <w:t>Ссылка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14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54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Электронная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база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периодических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изданий</w:t>
            </w:r>
            <w:r w:rsidRPr="00922415">
              <w:t xml:space="preserve"> </w:t>
            </w:r>
            <w:r w:rsidRPr="00922415">
              <w:rPr>
                <w:color w:val="000000"/>
              </w:rPr>
              <w:t>East</w:t>
            </w:r>
            <w:r w:rsidRPr="00922415">
              <w:t xml:space="preserve"> </w:t>
            </w:r>
            <w:r w:rsidRPr="00922415">
              <w:rPr>
                <w:color w:val="000000"/>
              </w:rPr>
              <w:t>View</w:t>
            </w:r>
            <w:r w:rsidRPr="00922415">
              <w:t xml:space="preserve"> </w:t>
            </w:r>
            <w:r w:rsidRPr="00922415">
              <w:rPr>
                <w:color w:val="000000"/>
              </w:rPr>
              <w:t>Information</w:t>
            </w:r>
            <w:r w:rsidRPr="00922415">
              <w:t xml:space="preserve"> </w:t>
            </w:r>
            <w:r w:rsidRPr="00922415">
              <w:rPr>
                <w:color w:val="000000"/>
              </w:rPr>
              <w:t>Services,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ООО</w:t>
            </w:r>
            <w:r w:rsidRPr="00922415">
              <w:t xml:space="preserve"> </w:t>
            </w:r>
            <w:r w:rsidRPr="00922415">
              <w:rPr>
                <w:color w:val="000000"/>
              </w:rPr>
              <w:t>«ИВИС»</w:t>
            </w:r>
            <w:r w:rsidRPr="00922415">
              <w:t xml:space="preserve"> </w:t>
            </w:r>
          </w:p>
        </w:tc>
        <w:tc>
          <w:tcPr>
            <w:tcW w:w="3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hyperlink r:id="rId50" w:history="1">
              <w:r w:rsidRPr="003F17E5">
                <w:rPr>
                  <w:rStyle w:val="Hyperlink"/>
                </w:rPr>
                <w:t>https://dlib.eastview.com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rPr>
                <w:color w:val="000000"/>
              </w:rPr>
              <w:t>/</w:t>
            </w:r>
            <w:r w:rsidRPr="00922415">
              <w:t xml:space="preserve"> </w:t>
            </w:r>
          </w:p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540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54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/>
        </w:tc>
        <w:tc>
          <w:tcPr>
            <w:tcW w:w="39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/>
        </w:tc>
        <w:tc>
          <w:tcPr>
            <w:tcW w:w="78" w:type="dxa"/>
          </w:tcPr>
          <w:p w:rsidR="003A47EF" w:rsidRPr="00922415" w:rsidRDefault="003A47EF" w:rsidP="00C41C5A"/>
        </w:tc>
      </w:tr>
      <w:tr w:rsidR="003A47EF" w:rsidRPr="00137ACB" w:rsidTr="00C41C5A">
        <w:trPr>
          <w:trHeight w:hRule="exact" w:val="826"/>
        </w:trPr>
        <w:tc>
          <w:tcPr>
            <w:tcW w:w="192" w:type="dxa"/>
          </w:tcPr>
          <w:p w:rsidR="003A47EF" w:rsidRPr="00922415" w:rsidRDefault="003A47EF" w:rsidP="00C41C5A"/>
        </w:tc>
        <w:tc>
          <w:tcPr>
            <w:tcW w:w="5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Национальная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информационно-аналитическая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система</w:t>
            </w:r>
            <w:r w:rsidRPr="00922415">
              <w:t xml:space="preserve"> </w:t>
            </w:r>
            <w:r w:rsidRPr="00922415">
              <w:rPr>
                <w:color w:val="000000"/>
              </w:rPr>
              <w:t>–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Российский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индекс</w:t>
            </w:r>
            <w:r w:rsidRPr="00922415">
              <w:t xml:space="preserve"> </w:t>
            </w:r>
            <w:r w:rsidRPr="00922415">
              <w:rPr>
                <w:color w:val="000000"/>
              </w:rPr>
              <w:t>научного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цитирования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(РИНЦ)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C603A2" w:rsidRDefault="003A47EF" w:rsidP="00C41C5A">
            <w:pPr>
              <w:rPr>
                <w:lang w:val="en-US"/>
              </w:rPr>
            </w:pPr>
            <w:r w:rsidRPr="00137ACB">
              <w:rPr>
                <w:color w:val="000000"/>
                <w:lang w:val="en-US"/>
              </w:rPr>
              <w:t>URL:</w:t>
            </w:r>
            <w:r w:rsidRPr="00137ACB">
              <w:rPr>
                <w:lang w:val="en-US"/>
              </w:rPr>
              <w:t xml:space="preserve"> </w:t>
            </w:r>
            <w:hyperlink r:id="rId51" w:history="1">
              <w:r w:rsidRPr="003F17E5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C603A2">
              <w:rPr>
                <w:color w:val="000000"/>
                <w:lang w:val="en-US"/>
              </w:rPr>
              <w:t xml:space="preserve"> </w:t>
            </w:r>
            <w:r w:rsidRPr="00137ACB">
              <w:rPr>
                <w:lang w:val="en-US"/>
              </w:rPr>
              <w:t xml:space="preserve"> </w:t>
            </w:r>
            <w:r w:rsidRPr="00C603A2">
              <w:rPr>
                <w:lang w:val="en-US"/>
              </w:rPr>
              <w:t xml:space="preserve"> </w:t>
            </w:r>
          </w:p>
        </w:tc>
        <w:tc>
          <w:tcPr>
            <w:tcW w:w="78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</w:tr>
      <w:tr w:rsidR="003A47EF" w:rsidRPr="00137ACB" w:rsidTr="00C41C5A">
        <w:trPr>
          <w:trHeight w:hRule="exact" w:val="555"/>
        </w:trPr>
        <w:tc>
          <w:tcPr>
            <w:tcW w:w="192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  <w:tc>
          <w:tcPr>
            <w:tcW w:w="5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Поисковая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система</w:t>
            </w:r>
            <w:r w:rsidRPr="00922415">
              <w:t xml:space="preserve"> </w:t>
            </w:r>
            <w:r w:rsidRPr="00922415">
              <w:rPr>
                <w:color w:val="000000"/>
              </w:rPr>
              <w:t>Академия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Google</w:t>
            </w:r>
            <w:r w:rsidRPr="00922415">
              <w:t xml:space="preserve"> </w:t>
            </w:r>
            <w:r w:rsidRPr="00922415">
              <w:rPr>
                <w:color w:val="000000"/>
              </w:rPr>
              <w:t>(Google</w:t>
            </w:r>
            <w:r w:rsidRPr="00922415">
              <w:t xml:space="preserve"> </w:t>
            </w:r>
            <w:r w:rsidRPr="00922415">
              <w:rPr>
                <w:color w:val="000000"/>
              </w:rPr>
              <w:t>Scholar)</w:t>
            </w:r>
            <w:r w:rsidRPr="00922415"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137ACB" w:rsidRDefault="003A47EF" w:rsidP="00C41C5A">
            <w:pPr>
              <w:rPr>
                <w:lang w:val="en-US"/>
              </w:rPr>
            </w:pPr>
            <w:r w:rsidRPr="00137ACB">
              <w:rPr>
                <w:color w:val="000000"/>
                <w:lang w:val="en-US"/>
              </w:rPr>
              <w:t>URL:</w:t>
            </w:r>
            <w:r w:rsidRPr="00137ACB">
              <w:rPr>
                <w:lang w:val="en-US"/>
              </w:rPr>
              <w:t xml:space="preserve"> </w:t>
            </w:r>
            <w:hyperlink r:id="rId52" w:history="1">
              <w:r w:rsidRPr="003F17E5">
                <w:rPr>
                  <w:rStyle w:val="Hyperlink"/>
                  <w:lang w:val="en-US"/>
                </w:rPr>
                <w:t>https://scholar.google.ru</w:t>
              </w:r>
            </w:hyperlink>
            <w:r w:rsidRPr="00C603A2">
              <w:rPr>
                <w:color w:val="000000"/>
                <w:lang w:val="en-US"/>
              </w:rPr>
              <w:t xml:space="preserve"> </w:t>
            </w:r>
            <w:r w:rsidRPr="00137ACB">
              <w:rPr>
                <w:color w:val="000000"/>
                <w:lang w:val="en-US"/>
              </w:rPr>
              <w:t>/</w:t>
            </w:r>
            <w:r w:rsidRPr="00137ACB">
              <w:rPr>
                <w:lang w:val="en-US"/>
              </w:rPr>
              <w:t xml:space="preserve"> </w:t>
            </w:r>
          </w:p>
        </w:tc>
        <w:tc>
          <w:tcPr>
            <w:tcW w:w="78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</w:tr>
    </w:tbl>
    <w:p w:rsidR="003A47EF" w:rsidRPr="00137ACB" w:rsidRDefault="003A47EF" w:rsidP="00C41C5A">
      <w:pPr>
        <w:rPr>
          <w:sz w:val="2"/>
          <w:lang w:val="en-US"/>
        </w:rPr>
      </w:pPr>
      <w:r w:rsidRPr="00137ACB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71"/>
        <w:gridCol w:w="4420"/>
        <w:gridCol w:w="4848"/>
        <w:gridCol w:w="99"/>
      </w:tblGrid>
      <w:tr w:rsidR="003A47EF" w:rsidRPr="00137ACB" w:rsidTr="00C41C5A">
        <w:trPr>
          <w:trHeight w:hRule="exact" w:val="555"/>
        </w:trPr>
        <w:tc>
          <w:tcPr>
            <w:tcW w:w="426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Информационная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система</w:t>
            </w:r>
            <w:r w:rsidRPr="00922415">
              <w:t xml:space="preserve"> </w:t>
            </w:r>
            <w:r w:rsidRPr="00922415">
              <w:rPr>
                <w:color w:val="000000"/>
              </w:rPr>
              <w:t>-</w:t>
            </w:r>
            <w:r w:rsidRPr="00922415">
              <w:t xml:space="preserve"> </w:t>
            </w:r>
            <w:r w:rsidRPr="00922415">
              <w:rPr>
                <w:color w:val="000000"/>
              </w:rPr>
              <w:t>Единое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окно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доступа</w:t>
            </w:r>
            <w:r w:rsidRPr="00922415">
              <w:t xml:space="preserve"> </w:t>
            </w:r>
            <w:r w:rsidRPr="00922415">
              <w:rPr>
                <w:color w:val="000000"/>
              </w:rPr>
              <w:t>к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информационным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ресу</w:t>
            </w:r>
            <w:r w:rsidRPr="00922415">
              <w:rPr>
                <w:color w:val="000000"/>
              </w:rPr>
              <w:t>р</w:t>
            </w:r>
            <w:r w:rsidRPr="00922415">
              <w:rPr>
                <w:color w:val="000000"/>
              </w:rPr>
              <w:t>сам</w:t>
            </w:r>
            <w:r w:rsidRPr="0092241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C603A2" w:rsidRDefault="003A47EF" w:rsidP="00C41C5A">
            <w:pPr>
              <w:rPr>
                <w:lang w:val="en-US"/>
              </w:rPr>
            </w:pPr>
            <w:r w:rsidRPr="00137ACB">
              <w:rPr>
                <w:color w:val="000000"/>
                <w:lang w:val="en-US"/>
              </w:rPr>
              <w:t>URL:</w:t>
            </w:r>
            <w:r w:rsidRPr="00137ACB">
              <w:rPr>
                <w:lang w:val="en-US"/>
              </w:rPr>
              <w:t xml:space="preserve"> </w:t>
            </w:r>
            <w:hyperlink r:id="rId53" w:history="1">
              <w:r w:rsidRPr="003F17E5">
                <w:rPr>
                  <w:rStyle w:val="Hyperlink"/>
                  <w:lang w:val="en-US"/>
                </w:rPr>
                <w:t>http://window.edu.ru</w:t>
              </w:r>
            </w:hyperlink>
            <w:r w:rsidRPr="00C603A2">
              <w:rPr>
                <w:color w:val="000000"/>
                <w:lang w:val="en-US"/>
              </w:rPr>
              <w:t xml:space="preserve"> </w:t>
            </w:r>
            <w:r w:rsidRPr="00137ACB">
              <w:rPr>
                <w:color w:val="000000"/>
                <w:lang w:val="en-US"/>
              </w:rPr>
              <w:t>/</w:t>
            </w:r>
            <w:r w:rsidRPr="00137ACB">
              <w:rPr>
                <w:lang w:val="en-US"/>
              </w:rPr>
              <w:t xml:space="preserve"> </w:t>
            </w:r>
            <w:r w:rsidRPr="00C603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</w:tr>
      <w:tr w:rsidR="003A47EF" w:rsidRPr="00922415" w:rsidTr="00C41C5A">
        <w:trPr>
          <w:trHeight w:hRule="exact" w:val="555"/>
        </w:trPr>
        <w:tc>
          <w:tcPr>
            <w:tcW w:w="426" w:type="dxa"/>
          </w:tcPr>
          <w:p w:rsidR="003A47EF" w:rsidRPr="00137ACB" w:rsidRDefault="003A47EF" w:rsidP="00C41C5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Электронные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ресурсы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библиотеки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МГТУ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им.</w:t>
            </w:r>
            <w:r w:rsidRPr="00922415">
              <w:t xml:space="preserve"> </w:t>
            </w:r>
            <w:r w:rsidRPr="00922415">
              <w:rPr>
                <w:color w:val="000000"/>
              </w:rPr>
              <w:t>Г.И.</w:t>
            </w:r>
            <w:r w:rsidRPr="00922415">
              <w:t xml:space="preserve"> </w:t>
            </w:r>
            <w:r w:rsidRPr="00922415">
              <w:rPr>
                <w:color w:val="000000"/>
              </w:rPr>
              <w:t>Носова</w:t>
            </w:r>
            <w:r w:rsidRPr="0092241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hyperlink r:id="rId54" w:history="1">
              <w:r w:rsidRPr="003F17E5">
                <w:rPr>
                  <w:rStyle w:val="Hyperlink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t xml:space="preserve"> </w:t>
            </w:r>
          </w:p>
        </w:tc>
        <w:tc>
          <w:tcPr>
            <w:tcW w:w="143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555"/>
        </w:trPr>
        <w:tc>
          <w:tcPr>
            <w:tcW w:w="426" w:type="dxa"/>
          </w:tcPr>
          <w:p w:rsidR="003A47EF" w:rsidRPr="00922415" w:rsidRDefault="003A47EF" w:rsidP="00C41C5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r w:rsidRPr="00922415">
              <w:rPr>
                <w:color w:val="000000"/>
              </w:rPr>
              <w:t>Российская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Государственная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би</w:t>
            </w:r>
            <w:r w:rsidRPr="00922415">
              <w:rPr>
                <w:color w:val="000000"/>
              </w:rPr>
              <w:t>б</w:t>
            </w:r>
            <w:r w:rsidRPr="00922415">
              <w:rPr>
                <w:color w:val="000000"/>
              </w:rPr>
              <w:t>лиотека.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Каталоги</w:t>
            </w:r>
            <w:r w:rsidRPr="0092241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7EF" w:rsidRPr="00922415" w:rsidRDefault="003A47EF" w:rsidP="00C41C5A">
            <w:hyperlink r:id="rId55" w:history="1">
              <w:r w:rsidRPr="003F17E5">
                <w:rPr>
                  <w:rStyle w:val="Hyperlink"/>
                </w:rPr>
                <w:t>https://www.rsl.ru/ru/4readers/catalogues</w:t>
              </w:r>
            </w:hyperlink>
            <w:r>
              <w:rPr>
                <w:color w:val="000000"/>
              </w:rPr>
              <w:t xml:space="preserve"> </w:t>
            </w:r>
            <w:r w:rsidRPr="00922415">
              <w:rPr>
                <w:color w:val="000000"/>
              </w:rPr>
              <w:t>/</w:t>
            </w:r>
            <w:r w:rsidRPr="00922415">
              <w:t xml:space="preserve"> </w:t>
            </w:r>
          </w:p>
        </w:tc>
        <w:tc>
          <w:tcPr>
            <w:tcW w:w="143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b/>
                <w:color w:val="000000"/>
              </w:rPr>
              <w:t>9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Материально-техническое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обеспечение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дисциплины</w:t>
            </w:r>
            <w:r w:rsidRPr="00922415">
              <w:t xml:space="preserve"> </w:t>
            </w:r>
            <w:r w:rsidRPr="00922415">
              <w:rPr>
                <w:b/>
                <w:color w:val="000000"/>
              </w:rPr>
              <w:t>(модуля)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38"/>
        </w:trPr>
        <w:tc>
          <w:tcPr>
            <w:tcW w:w="426" w:type="dxa"/>
          </w:tcPr>
          <w:p w:rsidR="003A47EF" w:rsidRPr="00922415" w:rsidRDefault="003A47EF" w:rsidP="00C41C5A"/>
        </w:tc>
        <w:tc>
          <w:tcPr>
            <w:tcW w:w="5671" w:type="dxa"/>
          </w:tcPr>
          <w:p w:rsidR="003A47EF" w:rsidRPr="00922415" w:rsidRDefault="003A47EF" w:rsidP="00C41C5A"/>
        </w:tc>
        <w:tc>
          <w:tcPr>
            <w:tcW w:w="3119" w:type="dxa"/>
          </w:tcPr>
          <w:p w:rsidR="003A47EF" w:rsidRPr="00922415" w:rsidRDefault="003A47EF" w:rsidP="00C41C5A"/>
        </w:tc>
        <w:tc>
          <w:tcPr>
            <w:tcW w:w="143" w:type="dxa"/>
          </w:tcPr>
          <w:p w:rsidR="003A47EF" w:rsidRPr="00922415" w:rsidRDefault="003A47EF" w:rsidP="00C41C5A"/>
        </w:tc>
      </w:tr>
      <w:tr w:rsidR="003A47EF" w:rsidRPr="00922415" w:rsidTr="00C41C5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Материально-техническое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обеспечение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дисциплины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включает:</w:t>
            </w: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Материально-техническое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обеспечение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дисциплины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включает: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Учебные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аудитории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проведения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практических</w:t>
            </w:r>
            <w:r w:rsidRPr="00922415">
              <w:t xml:space="preserve"> </w:t>
            </w:r>
            <w:r w:rsidRPr="00922415">
              <w:rPr>
                <w:color w:val="000000"/>
              </w:rPr>
              <w:t>занятий,</w:t>
            </w:r>
            <w:r w:rsidRPr="00922415">
              <w:t xml:space="preserve"> </w:t>
            </w:r>
            <w:r w:rsidRPr="00922415">
              <w:rPr>
                <w:color w:val="000000"/>
              </w:rPr>
              <w:t>групповых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индивид</w:t>
            </w:r>
            <w:r w:rsidRPr="00922415">
              <w:rPr>
                <w:color w:val="000000"/>
              </w:rPr>
              <w:t>у</w:t>
            </w:r>
            <w:r w:rsidRPr="00922415">
              <w:rPr>
                <w:color w:val="000000"/>
              </w:rPr>
              <w:t>альных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консультаций,</w:t>
            </w:r>
            <w:r w:rsidRPr="00922415">
              <w:t xml:space="preserve"> </w:t>
            </w:r>
            <w:r w:rsidRPr="00922415">
              <w:rPr>
                <w:color w:val="000000"/>
              </w:rPr>
              <w:t>текущего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контроля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промежуточной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аттестации</w:t>
            </w:r>
            <w:r w:rsidRPr="00922415">
              <w:t xml:space="preserve"> </w:t>
            </w:r>
            <w:r w:rsidRPr="00922415">
              <w:rPr>
                <w:color w:val="000000"/>
              </w:rPr>
              <w:t>(спортивный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зал,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стадион,</w:t>
            </w:r>
            <w:r w:rsidRPr="00922415">
              <w:t xml:space="preserve"> </w:t>
            </w:r>
            <w:r w:rsidRPr="00922415">
              <w:rPr>
                <w:color w:val="000000"/>
              </w:rPr>
              <w:t>тренажерный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зал,</w:t>
            </w:r>
            <w:r w:rsidRPr="00922415">
              <w:t xml:space="preserve"> </w:t>
            </w:r>
            <w:r w:rsidRPr="00922415">
              <w:rPr>
                <w:color w:val="000000"/>
              </w:rPr>
              <w:t>зал</w:t>
            </w:r>
            <w:r w:rsidRPr="00922415">
              <w:t xml:space="preserve"> </w:t>
            </w:r>
            <w:r w:rsidRPr="00922415">
              <w:rPr>
                <w:color w:val="000000"/>
              </w:rPr>
              <w:t>гимнастики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аэробики).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Оснащение:</w:t>
            </w:r>
            <w:r w:rsidRPr="00922415">
              <w:t xml:space="preserve"> </w:t>
            </w:r>
            <w:r w:rsidRPr="00922415">
              <w:rPr>
                <w:color w:val="000000"/>
              </w:rPr>
              <w:t>мультимедийные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сре</w:t>
            </w:r>
            <w:r w:rsidRPr="00922415">
              <w:rPr>
                <w:color w:val="000000"/>
              </w:rPr>
              <w:t>д</w:t>
            </w:r>
            <w:r w:rsidRPr="00922415">
              <w:rPr>
                <w:color w:val="000000"/>
              </w:rPr>
              <w:t>ства</w:t>
            </w:r>
            <w:r w:rsidRPr="00922415">
              <w:t xml:space="preserve"> </w:t>
            </w:r>
            <w:r w:rsidRPr="00922415">
              <w:rPr>
                <w:color w:val="000000"/>
              </w:rPr>
              <w:t>хранения,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передачи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представления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информации,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спортивный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инвентарь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оборудов</w:t>
            </w:r>
            <w:r w:rsidRPr="00922415">
              <w:rPr>
                <w:color w:val="000000"/>
              </w:rPr>
              <w:t>а</w:t>
            </w:r>
            <w:r w:rsidRPr="00922415">
              <w:rPr>
                <w:color w:val="000000"/>
              </w:rPr>
              <w:t>ние,</w:t>
            </w:r>
            <w:r w:rsidRPr="00922415">
              <w:t xml:space="preserve"> </w:t>
            </w:r>
            <w:r w:rsidRPr="00922415">
              <w:rPr>
                <w:color w:val="000000"/>
              </w:rPr>
              <w:t>тренажерные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устройства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разных</w:t>
            </w:r>
            <w:r w:rsidRPr="00922415">
              <w:t xml:space="preserve"> </w:t>
            </w:r>
            <w:r w:rsidRPr="00922415">
              <w:rPr>
                <w:color w:val="000000"/>
              </w:rPr>
              <w:t>групп</w:t>
            </w:r>
            <w:r w:rsidRPr="00922415">
              <w:t xml:space="preserve"> </w:t>
            </w:r>
            <w:r w:rsidRPr="00922415">
              <w:rPr>
                <w:color w:val="000000"/>
              </w:rPr>
              <w:t>мышц,</w:t>
            </w:r>
            <w:r w:rsidRPr="00922415">
              <w:t xml:space="preserve"> </w:t>
            </w:r>
            <w:r w:rsidRPr="00922415">
              <w:rPr>
                <w:color w:val="000000"/>
              </w:rPr>
              <w:t>гимнастические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коврики,</w:t>
            </w:r>
            <w:r w:rsidRPr="00922415">
              <w:t xml:space="preserve"> </w:t>
            </w:r>
            <w:r w:rsidRPr="00922415">
              <w:rPr>
                <w:color w:val="000000"/>
              </w:rPr>
              <w:t>гантели,</w:t>
            </w:r>
            <w:r w:rsidRPr="00922415">
              <w:t xml:space="preserve"> </w:t>
            </w:r>
            <w:r w:rsidRPr="00922415">
              <w:rPr>
                <w:color w:val="000000"/>
              </w:rPr>
              <w:t>фитболы,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степы,</w:t>
            </w:r>
            <w:r w:rsidRPr="00922415">
              <w:t xml:space="preserve"> </w:t>
            </w:r>
            <w:r w:rsidRPr="00922415">
              <w:rPr>
                <w:color w:val="000000"/>
              </w:rPr>
              <w:t>жгуты.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Помещения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самостоятельной</w:t>
            </w:r>
            <w:r w:rsidRPr="00922415">
              <w:t xml:space="preserve"> </w:t>
            </w:r>
            <w:r w:rsidRPr="00922415">
              <w:rPr>
                <w:color w:val="000000"/>
              </w:rPr>
              <w:t>работы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обучающихся.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Оснащение: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персональные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компьютеры</w:t>
            </w:r>
            <w:r w:rsidRPr="00922415">
              <w:t xml:space="preserve"> </w:t>
            </w:r>
            <w:r w:rsidRPr="00922415">
              <w:rPr>
                <w:color w:val="000000"/>
              </w:rPr>
              <w:t>с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пакетом</w:t>
            </w:r>
            <w:r w:rsidRPr="00922415">
              <w:t xml:space="preserve"> </w:t>
            </w:r>
            <w:r w:rsidRPr="00922415">
              <w:rPr>
                <w:color w:val="000000"/>
              </w:rPr>
              <w:t>MS</w:t>
            </w:r>
            <w:r w:rsidRPr="00922415">
              <w:t xml:space="preserve"> </w:t>
            </w:r>
            <w:r w:rsidRPr="00922415">
              <w:rPr>
                <w:color w:val="000000"/>
              </w:rPr>
              <w:t>Office,</w:t>
            </w:r>
            <w:r w:rsidRPr="00922415">
              <w:t xml:space="preserve"> </w:t>
            </w:r>
            <w:r w:rsidRPr="00922415">
              <w:rPr>
                <w:color w:val="000000"/>
              </w:rPr>
              <w:t>выходом</w:t>
            </w:r>
            <w:r w:rsidRPr="00922415">
              <w:t xml:space="preserve"> </w:t>
            </w:r>
            <w:r w:rsidRPr="00922415">
              <w:rPr>
                <w:color w:val="000000"/>
              </w:rPr>
              <w:t>в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Интернет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с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доступом</w:t>
            </w:r>
            <w:r w:rsidRPr="00922415">
              <w:t xml:space="preserve"> </w:t>
            </w:r>
            <w:r w:rsidRPr="00922415">
              <w:rPr>
                <w:color w:val="000000"/>
              </w:rPr>
              <w:t>в</w:t>
            </w:r>
            <w:r w:rsidRPr="00922415">
              <w:t xml:space="preserve"> </w:t>
            </w:r>
            <w:r w:rsidRPr="00922415">
              <w:rPr>
                <w:color w:val="000000"/>
              </w:rPr>
              <w:t>электронную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инфо</w:t>
            </w:r>
            <w:r w:rsidRPr="00922415">
              <w:rPr>
                <w:color w:val="000000"/>
              </w:rPr>
              <w:t>р</w:t>
            </w:r>
            <w:r w:rsidRPr="00922415">
              <w:rPr>
                <w:color w:val="000000"/>
              </w:rPr>
              <w:t>мационно-образовательную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среду</w:t>
            </w:r>
            <w:r w:rsidRPr="00922415">
              <w:t xml:space="preserve"> </w:t>
            </w:r>
            <w:r w:rsidRPr="00922415">
              <w:rPr>
                <w:color w:val="000000"/>
              </w:rPr>
              <w:t>университета.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rPr>
                <w:color w:val="000000"/>
              </w:rPr>
              <w:t>Помещение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хранения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профилактического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обслуживания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учебного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оборудов</w:t>
            </w:r>
            <w:r w:rsidRPr="00922415">
              <w:rPr>
                <w:color w:val="000000"/>
              </w:rPr>
              <w:t>а</w:t>
            </w:r>
            <w:r w:rsidRPr="00922415">
              <w:rPr>
                <w:color w:val="000000"/>
              </w:rPr>
              <w:t>ния,</w:t>
            </w:r>
            <w:r w:rsidRPr="00922415">
              <w:t xml:space="preserve"> </w:t>
            </w:r>
            <w:r w:rsidRPr="00922415">
              <w:rPr>
                <w:color w:val="000000"/>
              </w:rPr>
              <w:t>лыжная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база.</w:t>
            </w:r>
            <w:r w:rsidRPr="00922415">
              <w:t xml:space="preserve"> </w:t>
            </w:r>
            <w:r w:rsidRPr="00922415">
              <w:rPr>
                <w:color w:val="000000"/>
              </w:rPr>
              <w:t>Оснащение: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стеллажи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контейнеры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хранения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спортивного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инвентаря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оборудования,</w:t>
            </w:r>
            <w:r w:rsidRPr="00922415">
              <w:t xml:space="preserve"> </w:t>
            </w:r>
            <w:r w:rsidRPr="00922415">
              <w:rPr>
                <w:color w:val="000000"/>
              </w:rPr>
              <w:t>стеллажи</w:t>
            </w:r>
            <w:r w:rsidRPr="00922415">
              <w:t xml:space="preserve"> </w:t>
            </w:r>
            <w:r w:rsidRPr="00922415">
              <w:rPr>
                <w:color w:val="000000"/>
              </w:rPr>
              <w:t>для</w:t>
            </w:r>
            <w:r w:rsidRPr="00922415">
              <w:t xml:space="preserve"> </w:t>
            </w:r>
            <w:r w:rsidRPr="00922415">
              <w:rPr>
                <w:color w:val="000000"/>
              </w:rPr>
              <w:t>лыжного</w:t>
            </w:r>
            <w:r w:rsidRPr="00922415">
              <w:t xml:space="preserve"> </w:t>
            </w:r>
            <w:r w:rsidRPr="00922415">
              <w:rPr>
                <w:color w:val="000000"/>
              </w:rPr>
              <w:t>оборудования</w:t>
            </w:r>
            <w:r w:rsidRPr="00922415">
              <w:t xml:space="preserve"> </w:t>
            </w:r>
            <w:r w:rsidRPr="00922415">
              <w:rPr>
                <w:color w:val="000000"/>
              </w:rPr>
              <w:t>(лыжи,</w:t>
            </w:r>
            <w:r w:rsidRPr="00922415">
              <w:t xml:space="preserve"> </w:t>
            </w:r>
            <w:r w:rsidRPr="00922415">
              <w:rPr>
                <w:color w:val="000000"/>
              </w:rPr>
              <w:t>палки,</w:t>
            </w:r>
            <w:r w:rsidRPr="00922415">
              <w:t xml:space="preserve"> </w:t>
            </w:r>
            <w:r w:rsidRPr="00922415">
              <w:rPr>
                <w:color w:val="000000"/>
              </w:rPr>
              <w:t>ботинки).</w:t>
            </w: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  <w:p w:rsidR="003A47EF" w:rsidRPr="00922415" w:rsidRDefault="003A47EF" w:rsidP="00C41C5A">
            <w:pPr>
              <w:ind w:firstLine="756"/>
            </w:pPr>
            <w:r w:rsidRPr="00922415">
              <w:t xml:space="preserve"> </w:t>
            </w:r>
          </w:p>
        </w:tc>
      </w:tr>
      <w:tr w:rsidR="003A47EF" w:rsidRPr="00922415" w:rsidTr="00C41C5A">
        <w:trPr>
          <w:trHeight w:hRule="exact" w:val="513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47EF" w:rsidRPr="00922415" w:rsidRDefault="003A47EF" w:rsidP="00C41C5A"/>
        </w:tc>
      </w:tr>
    </w:tbl>
    <w:p w:rsidR="003A47EF" w:rsidRDefault="003A47EF" w:rsidP="00C41C5A"/>
    <w:p w:rsidR="003A47EF" w:rsidRDefault="003A47EF" w:rsidP="00C41C5A">
      <w:pPr>
        <w:rPr>
          <w:lang/>
        </w:rPr>
      </w:pPr>
    </w:p>
    <w:p w:rsidR="003A47EF" w:rsidRDefault="003A47EF" w:rsidP="00C41C5A">
      <w:pPr>
        <w:rPr>
          <w:lang/>
        </w:rPr>
      </w:pPr>
    </w:p>
    <w:p w:rsidR="003A47EF" w:rsidRDefault="003A47EF" w:rsidP="00C41C5A">
      <w:pPr>
        <w:rPr>
          <w:lang/>
        </w:rPr>
      </w:pPr>
    </w:p>
    <w:p w:rsidR="003A47EF" w:rsidRDefault="003A47EF" w:rsidP="00C41C5A">
      <w:pPr>
        <w:rPr>
          <w:lang/>
        </w:rPr>
      </w:pPr>
    </w:p>
    <w:p w:rsidR="003A47EF" w:rsidRDefault="003A47EF" w:rsidP="00C41C5A">
      <w:pPr>
        <w:pStyle w:val="Heading1"/>
        <w:rPr>
          <w:rStyle w:val="FontStyle31"/>
          <w:rFonts w:cs="Georgia"/>
          <w:szCs w:val="24"/>
        </w:rPr>
      </w:pPr>
    </w:p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Pr="003B2326" w:rsidRDefault="003A47EF" w:rsidP="00C41C5A"/>
    <w:p w:rsidR="003A47EF" w:rsidRPr="00C41C5A" w:rsidRDefault="003A47EF" w:rsidP="00C41C5A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</w:r>
      <w:r w:rsidRPr="00C41C5A">
        <w:rPr>
          <w:rStyle w:val="FontStyle31"/>
          <w:rFonts w:ascii="Times New Roman" w:hAnsi="Times New Roman"/>
          <w:sz w:val="24"/>
          <w:szCs w:val="24"/>
        </w:rPr>
        <w:tab/>
        <w:t xml:space="preserve">        Приложение 1</w:t>
      </w:r>
    </w:p>
    <w:p w:rsidR="003A47EF" w:rsidRPr="00C41C5A" w:rsidRDefault="003A47EF" w:rsidP="00C41C5A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41C5A">
        <w:rPr>
          <w:rStyle w:val="FontStyle31"/>
          <w:rFonts w:ascii="Times New Roman" w:hAnsi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3A47EF" w:rsidRDefault="003A47EF" w:rsidP="00C41C5A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3A47EF" w:rsidRDefault="003A47EF" w:rsidP="00C41C5A">
      <w:pPr>
        <w:ind w:firstLine="0"/>
      </w:pPr>
    </w:p>
    <w:p w:rsidR="003A47EF" w:rsidRDefault="003A47EF" w:rsidP="00C41C5A">
      <w:pPr>
        <w:ind w:firstLine="0"/>
      </w:pPr>
      <w:r>
        <w:t>Комплекс 1 – упражнения  с  бодибаром (гимнастической палкой)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_x0000_i1063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Рис.1.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Упражнение для мышц спины (рис.1)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</w:t>
      </w:r>
      <w:r w:rsidRPr="009D54DB">
        <w:t>ы</w:t>
      </w:r>
      <w:r w:rsidRPr="009D54DB">
        <w:t>та. Бодибар в руках: прямой хват.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_x0000_i1064" type="#_x0000_t75" alt="http://www.cosmo.ru/upload/attach/d8c/d8cdb66c5ae5a0a3c9ac55175eaa38cd.jpg" style="width:119.25pt;height:165pt;visibility:visible">
            <v:imagedata r:id="rId13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 Рис.2.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прямая. Бодибар внизу, около бедер: хват прямой. Руки на ширине плеч.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_x0000_i1065" type="#_x0000_t75" alt="http://www.cosmo.ru/upload/attach/611/611fdc4af0153e979c10f60e9efd6d26.jpg" style="width:110.25pt;height:149.25pt;visibility:visible">
            <v:imagedata r:id="rId14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 Рис. 3</w: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2" o:spid="_x0000_i1066" type="#_x0000_t75" alt="http://www.cosmo.ru/upload/attach/6d5/6d5be331120eb5eeb2ec0d9fc9112916.jpg" style="width:94.5pt;height:127.5pt;visibility:visible">
            <v:imagedata r:id="rId15" o:title=""/>
          </v:shape>
        </w:pic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  <w:r w:rsidRPr="009D54DB">
        <w:t>Рис.4.</w: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31" o:spid="_x0000_i1067" type="#_x0000_t75" alt="http://www.cosmo.ru/upload/attach/7e5/7e52132b61fd8693c700d20572cb8e13.jpg" style="width:81pt;height:115.5pt;visibility:visible">
            <v:imagedata r:id="rId16" o:title=""/>
          </v:shape>
        </w:pic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  <w:r w:rsidRPr="009D54DB">
        <w:t>Рис.5.</w: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ИП.</w:t>
      </w: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3A47EF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Default="003A47EF" w:rsidP="00C41C5A">
      <w:pPr>
        <w:pStyle w:val="NormalWeb"/>
        <w:spacing w:before="0" w:beforeAutospacing="0" w:after="0" w:afterAutospacing="0"/>
        <w:rPr>
          <w:u w:val="single"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ind w:firstLine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30" o:spid="_x0000_i1068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9" o:spid="_x0000_i1069" type="#_x0000_t75" alt="http://www.whrussia.ru/upload/img_get/4c/4c5663fc4dddad8f6aead1c4aca865e6_watermarked.jpg" style="width:269.25pt;height:192pt;visibility:visible">
            <v:imagedata r:id="rId18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8" o:spid="_x0000_i1070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7" o:spid="_x0000_i1071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6" o:spid="_x0000_i1072" type="#_x0000_t75" alt="http://www.whrussia.ru/upload/img_get/a0/a02fbc82c0e4fa0eaf4c60e1d33b8e24_watermarked.jpg" style="width:252.75pt;height:180pt;visibility:visible">
            <v:imagedata r:id="rId21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5" o:spid="_x0000_i1073" type="#_x0000_t75" alt="http://www.whrussia.ru/upload/img_get/18/185e2edadb06c921fc2e9575b25da3d2_watermarked.jpg" style="width:252.75pt;height:180pt;visibility:visible">
            <v:imagedata r:id="rId22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Рис.11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24" o:spid="_x0000_i1074" type="#_x0000_t75" alt="http://www.whrussia.ru/upload/img_get/2c/2cc0aced7619ca729c03539f50b44c1b_watermarked.jpg" style="width:219.75pt;height:156pt;visibility:visible">
            <v:imagedata r:id="rId23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3A47EF" w:rsidRDefault="003A47EF" w:rsidP="00C41C5A">
      <w:pPr>
        <w:pStyle w:val="NormalWeb"/>
        <w:spacing w:before="0" w:beforeAutospacing="0" w:after="0" w:afterAutospacing="0"/>
      </w:pPr>
      <w:r>
        <w:t xml:space="preserve">Комплекс 3 – упражнения на фитболе 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23" o:spid="_x0000_i1075" type="#_x0000_t75" alt="http://www.shape.ru/wp-content/uploads/2011/08/11.gif" style="width:180pt;height:108pt;visibility:visible">
            <v:imagedata r:id="rId24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22" o:spid="_x0000_i1076" type="#_x0000_t75" alt="http://www.shape.ru/wp-content/uploads/2011/08/21.gif" style="width:186.75pt;height:137.25pt;visibility:visible">
            <v:imagedata r:id="rId2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21" o:spid="_x0000_i1077" type="#_x0000_t75" alt="http://www.shape.ru/wp-content/uploads/2011/08/31.gif" style="width:177.75pt;height:132pt;visibility:visible">
            <v:imagedata r:id="rId26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                           Рис.15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20" o:spid="_x0000_i1078" type="#_x0000_t75" alt="http://www.shape.ru/wp-content/uploads/2011/08/61.gif" style="width:186.75pt;height:111pt;visibility:visible">
            <v:imagedata r:id="rId2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9" o:spid="_x0000_i1079" type="#_x0000_t75" alt="http://www.shape.ru/wp-content/uploads/2011/08/71.gif" style="width:191.25pt;height:114.75pt;visibility:visible">
            <v:imagedata r:id="rId28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8" o:spid="_x0000_i1080" type="#_x0000_t75" alt="http://www.shape.ru/wp-content/uploads/2011/08/8-276x350.gif" style="width:141pt;height:183.75pt;visibility:visible">
            <v:imagedata r:id="rId29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7" o:spid="_x0000_i1081" type="#_x0000_t75" alt="http://www.shape.ru/wp-content/uploads/2011/08/9-276x350.gif" style="width:141pt;height:183.75pt;visibility:visible">
            <v:imagedata r:id="rId30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6" o:spid="_x0000_i1082" type="#_x0000_t75" alt="http://www.shape.ru/wp-content/uploads/2011/08/10-221x350.gif" style="width:126pt;height:199.5pt;visibility:visible">
            <v:imagedata r:id="rId31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5" o:spid="_x0000_i1083" type="#_x0000_t75" alt="http://www.shape.ru/wp-content/uploads/2011/08/111-221x350.gif" style="width:124.5pt;height:194.25pt;visibility:visible">
            <v:imagedata r:id="rId32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4" o:spid="_x0000_i1084" type="#_x0000_t75" alt="http://www.shape.ru/wp-content/uploads/2011/08/12-276x350.gif" style="width:155.25pt;height:194.25pt;visibility:visible">
            <v:imagedata r:id="rId33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3" o:spid="_x0000_i1085" type="#_x0000_t75" alt="http://www.shape.ru/wp-content/uploads/2011/08/13-276x350.gif" style="width:159.75pt;height:204.75pt;visibility:visible">
            <v:imagedata r:id="rId34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" o:spid="_x0000_i1086" type="#_x0000_t75" alt="http://www.shape.ru/wp-content/uploads/2011/08/16.gif" style="width:180pt;height:132pt;visibility:visible">
            <v:imagedata r:id="rId3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" o:spid="_x0000_i1087" type="#_x0000_t75" alt="http://www.shape.ru/wp-content/uploads/2011/08/17.gif" style="width:175.5pt;height:129pt;visibility:visible">
            <v:imagedata r:id="rId36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0" o:spid="_x0000_i1088" type="#_x0000_t75" alt="http://www.shape.ru/wp-content/uploads/2011/08/18-233x350.gif" style="width:117pt;height:173.25pt;visibility:visible">
            <v:imagedata r:id="rId3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9" o:spid="_x0000_i1089" type="#_x0000_t75" alt="http://www.shape.ru/wp-content/uploads/2011/08/19-233x350.gif" style="width:117pt;height:173.25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8" o:spid="_x0000_i1090" type="#_x0000_t75" alt="http://www.shape.ru/wp-content/uploads/2011/08/20-221x350.gif" style="width:109.5pt;height:173.25pt;visibility:visible">
            <v:imagedata r:id="rId39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3A47EF" w:rsidRDefault="003A47EF" w:rsidP="00C41C5A">
      <w:pPr>
        <w:pStyle w:val="NormalWeb"/>
        <w:spacing w:before="0" w:beforeAutospacing="0" w:after="0" w:afterAutospacing="0"/>
      </w:pPr>
    </w:p>
    <w:p w:rsidR="003A47EF" w:rsidRDefault="003A47EF" w:rsidP="00C41C5A">
      <w:pPr>
        <w:pStyle w:val="NormalWeb"/>
        <w:spacing w:before="0" w:beforeAutospacing="0" w:after="0" w:afterAutospacing="0"/>
      </w:pPr>
      <w:r>
        <w:t xml:space="preserve">Скандинавская ходьба 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 w:rsidRPr="009D54DB">
        <w:t>(рис.</w:t>
      </w:r>
      <w:r>
        <w:t xml:space="preserve"> 31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  <w:sectPr w:rsidR="003A47EF" w:rsidRPr="009D54DB" w:rsidSect="00C41C5A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7" o:spid="_x0000_i1091" type="#_x0000_t75" alt="Первое упражнение" style="width:53.25pt;height:80.25pt;visibility:visible">
            <v:imagedata r:id="rId40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Взять руками одну палку за концы и поднять ее над головой.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Выполнить не менее 15 приседаний.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Четвертое упражнение</w:t>
      </w:r>
      <w:r w:rsidRPr="009D54DB">
        <w:t xml:space="preserve">(рис. </w:t>
      </w:r>
      <w:r>
        <w:t>32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6" o:spid="_x0000_i1092" type="#_x0000_t75" alt="Четвертое упражнение" style="width:58.5pt;height:64.5pt;visibility:visible">
            <v:imagedata r:id="rId41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Рис. 32</w:t>
      </w:r>
      <w:r w:rsidRPr="009D54DB">
        <w:t>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Пятое упражнение</w:t>
      </w:r>
      <w:r w:rsidRPr="009D54DB">
        <w:t>(рис.</w:t>
      </w:r>
      <w:r>
        <w:t xml:space="preserve"> 33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5" o:spid="_x0000_i1093" type="#_x0000_t75" alt="Пятое упражнение" style="width:61.5pt;height:63.75pt;visibility:visible">
            <v:imagedata r:id="rId42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Рис. 33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Шестое упражнение</w:t>
      </w:r>
      <w:r w:rsidRPr="009D54DB">
        <w:t>(рис.</w:t>
      </w:r>
      <w:r>
        <w:t xml:space="preserve"> 34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4" o:spid="_x0000_i1094" type="#_x0000_t75" alt="Шестое упражнение" style="width:63.75pt;height:69.75pt;visibility:visible">
            <v:imagedata r:id="rId43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Рис. 34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" o:spid="_x0000_i1095" type="#_x0000_t75" alt="Седьмое упражнение" style="width:70.5pt;height:65.25pt;visibility:visible">
            <v:imagedata r:id="rId44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Рис. 35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Поставить палки перед собой.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Согнуть тело в талии вниз.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t xml:space="preserve">(рис.36 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2" o:spid="_x0000_i1096" type="#_x0000_t75" alt="Восьмое упражнение" style="width:69pt;height:85.5pt;visibility:visible">
            <v:imagedata r:id="rId45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>
        <w:t>Рис. 37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</w:pPr>
    </w:p>
    <w:p w:rsidR="003A47EF" w:rsidRPr="009D54DB" w:rsidRDefault="003A47EF" w:rsidP="00C41C5A">
      <w:pPr>
        <w:pStyle w:val="NormalWeb"/>
        <w:spacing w:before="0" w:beforeAutospacing="0" w:after="0" w:afterAutospacing="0"/>
        <w:ind w:firstLine="0"/>
      </w:pPr>
      <w:r>
        <w:rPr>
          <w:noProof/>
        </w:rPr>
        <w:pict>
          <v:shape id="Рисунок 1" o:spid="_x0000_i1097" type="#_x0000_t75" alt="советы по скандинавской ходьбе" style="width:231pt;height:231pt;visibility:visible">
            <v:imagedata r:id="rId46" o:title=""/>
          </v:shape>
        </w:pict>
      </w:r>
    </w:p>
    <w:p w:rsidR="003A47EF" w:rsidRPr="009D54DB" w:rsidRDefault="003A47EF" w:rsidP="00C41C5A">
      <w:pPr>
        <w:pStyle w:val="NormalWeb"/>
        <w:spacing w:before="0" w:beforeAutospacing="0" w:after="0" w:afterAutospacing="0"/>
        <w:ind w:left="1416"/>
      </w:pPr>
      <w:r>
        <w:t>Рис. 38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3A47EF" w:rsidRDefault="003A47EF" w:rsidP="00C41C5A">
      <w:pPr>
        <w:pStyle w:val="NormalWeb"/>
        <w:spacing w:before="0" w:beforeAutospacing="0" w:after="0" w:afterAutospacing="0"/>
        <w:sectPr w:rsidR="003A47EF" w:rsidSect="00C41C5A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</w:p>
    <w:p w:rsidR="003A47EF" w:rsidRPr="009D54DB" w:rsidRDefault="003A47EF" w:rsidP="00C41C5A">
      <w:pPr>
        <w:pStyle w:val="NormalWeb"/>
        <w:spacing w:before="0" w:beforeAutospacing="0" w:after="0" w:afterAutospacing="0"/>
        <w:sectPr w:rsidR="003A47EF" w:rsidRPr="009D54DB" w:rsidSect="00C41C5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</w:t>
      </w:r>
      <w:r w:rsidRPr="009D54DB">
        <w:t>а</w:t>
      </w:r>
      <w:r w:rsidRPr="009D54DB">
        <w:t>клониться вперед. По 20 секунд на каждую ногу.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3A47EF" w:rsidRPr="009D54DB" w:rsidRDefault="003A47EF" w:rsidP="00C41C5A">
      <w:pPr>
        <w:pStyle w:val="NormalWeb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3A47EF" w:rsidRPr="009D54DB" w:rsidRDefault="003A47EF" w:rsidP="00C41C5A">
      <w:pPr>
        <w:pStyle w:val="NormalWeb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3A47EF" w:rsidRDefault="003A47EF" w:rsidP="00C41C5A">
      <w:pPr>
        <w:pStyle w:val="NormalWeb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3A47EF" w:rsidRDefault="003A47EF" w:rsidP="00C41C5A">
      <w:pPr>
        <w:pStyle w:val="NormalWeb"/>
        <w:spacing w:before="0" w:beforeAutospacing="0" w:after="0" w:afterAutospacing="0"/>
      </w:pPr>
    </w:p>
    <w:p w:rsidR="003A47EF" w:rsidRPr="007E7621" w:rsidRDefault="003A47EF" w:rsidP="00C41C5A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3A47EF" w:rsidRDefault="003A47EF" w:rsidP="00C41C5A">
      <w:pPr>
        <w:pStyle w:val="NormalWeb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288"/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  <w:gridCol w:w="915"/>
        <w:gridCol w:w="915"/>
        <w:gridCol w:w="922"/>
      </w:tblGrid>
      <w:tr w:rsidR="003A47EF" w:rsidTr="00C41C5A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Числа месяца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  <w:tr w:rsidR="003A47EF" w:rsidTr="00C41C5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ind w:firstLine="0"/>
            </w:pPr>
            <w: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A47EF" w:rsidRDefault="003A47EF" w:rsidP="00C41C5A">
            <w:pPr>
              <w:jc w:val="center"/>
            </w:pPr>
            <w:r>
              <w:t> </w:t>
            </w:r>
          </w:p>
        </w:tc>
      </w:tr>
    </w:tbl>
    <w:p w:rsidR="003A47EF" w:rsidRDefault="003A47EF" w:rsidP="00C41C5A">
      <w:bookmarkStart w:id="0" w:name="_GoBack"/>
      <w:bookmarkEnd w:id="0"/>
    </w:p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>
      <w:pPr>
        <w:ind w:firstLine="0"/>
      </w:pPr>
    </w:p>
    <w:p w:rsidR="003A47EF" w:rsidRDefault="003A47EF" w:rsidP="00C41C5A">
      <w:pPr>
        <w:ind w:firstLine="0"/>
      </w:pPr>
    </w:p>
    <w:p w:rsidR="003A47EF" w:rsidRPr="009921F0" w:rsidRDefault="003A47EF" w:rsidP="00C41C5A">
      <w:pPr>
        <w:ind w:firstLine="0"/>
        <w:jc w:val="right"/>
        <w:rPr>
          <w:b/>
        </w:rPr>
      </w:pPr>
      <w:r w:rsidRPr="009921F0">
        <w:rPr>
          <w:b/>
        </w:rPr>
        <w:t>Приложение 2</w:t>
      </w:r>
    </w:p>
    <w:p w:rsidR="003A47EF" w:rsidRPr="008471A9" w:rsidRDefault="003A47EF" w:rsidP="00C41C5A">
      <w:pPr>
        <w:ind w:firstLine="0"/>
        <w:jc w:val="center"/>
        <w:rPr>
          <w:b/>
        </w:rPr>
      </w:pPr>
    </w:p>
    <w:p w:rsidR="003A47EF" w:rsidRPr="00673EDA" w:rsidRDefault="003A47EF" w:rsidP="00C41C5A">
      <w:pPr>
        <w:pStyle w:val="Heading1"/>
        <w:spacing w:before="0" w:after="0"/>
        <w:ind w:left="0" w:firstLine="567"/>
        <w:jc w:val="center"/>
        <w:rPr>
          <w:rStyle w:val="FontStyle20"/>
          <w:rFonts w:cs="Georgia"/>
          <w:sz w:val="22"/>
          <w:szCs w:val="22"/>
        </w:rPr>
      </w:pPr>
      <w:r w:rsidRPr="00673EDA">
        <w:rPr>
          <w:rStyle w:val="FontStyle20"/>
          <w:rFonts w:cs="Georgia"/>
          <w:sz w:val="22"/>
          <w:szCs w:val="22"/>
        </w:rPr>
        <w:t>Оценочные средства для проведения промежуточной аттестации</w:t>
      </w:r>
    </w:p>
    <w:p w:rsidR="003A47EF" w:rsidRPr="00443467" w:rsidRDefault="003A47EF" w:rsidP="00C41C5A">
      <w:pPr>
        <w:jc w:val="center"/>
        <w:rPr>
          <w:b/>
        </w:rPr>
      </w:pPr>
      <w:r w:rsidRPr="0044346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A47EF" w:rsidRDefault="003A47EF" w:rsidP="00C41C5A">
      <w:pPr>
        <w:ind w:firstLine="709"/>
        <w:jc w:val="left"/>
        <w:rPr>
          <w:b/>
          <w:bCs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/>
      </w:tblPr>
      <w:tblGrid>
        <w:gridCol w:w="1986"/>
        <w:gridCol w:w="5953"/>
        <w:gridCol w:w="7927"/>
      </w:tblGrid>
      <w:tr w:rsidR="003A47EF" w:rsidRPr="00457C1A" w:rsidTr="00C41C5A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F6441" w:rsidRDefault="003A47EF" w:rsidP="00C41C5A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F6441" w:rsidRDefault="003A47EF" w:rsidP="00C41C5A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2F6441" w:rsidRDefault="003A47EF" w:rsidP="00C41C5A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3A47EF" w:rsidRPr="00457C1A" w:rsidTr="00C41C5A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D12551" w:rsidRDefault="003A47EF" w:rsidP="00C41C5A">
            <w:pPr>
              <w:ind w:firstLine="0"/>
              <w:rPr>
                <w:b/>
                <w:bCs/>
              </w:rPr>
            </w:pPr>
            <w:r w:rsidRPr="00D12551">
              <w:rPr>
                <w:b/>
                <w:bCs/>
              </w:rPr>
              <w:t>ОК-8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3A47EF" w:rsidRPr="00457C1A" w:rsidTr="00C41C5A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F6441" w:rsidRDefault="003A47EF" w:rsidP="00C41C5A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E43148" w:rsidRDefault="003A47EF" w:rsidP="00C41C5A">
            <w:pPr>
              <w:pStyle w:val="Default"/>
              <w:jc w:val="both"/>
              <w:rPr>
                <w:rStyle w:val="20"/>
                <w:color w:val="auto"/>
              </w:rPr>
            </w:pPr>
            <w:r w:rsidRPr="00E43148">
              <w:rPr>
                <w:rStyle w:val="20"/>
                <w:color w:val="auto"/>
              </w:rPr>
              <w:t>- влияние оздоровительных систем физического восп</w:t>
            </w:r>
            <w:r w:rsidRPr="00E43148">
              <w:rPr>
                <w:rStyle w:val="20"/>
                <w:color w:val="auto"/>
              </w:rPr>
              <w:t>и</w:t>
            </w:r>
            <w:r w:rsidRPr="00E43148">
              <w:rPr>
                <w:rStyle w:val="20"/>
                <w:color w:val="auto"/>
              </w:rPr>
              <w:t>тания на укрепление здоровья, профилактику профе</w:t>
            </w:r>
            <w:r w:rsidRPr="00E43148">
              <w:rPr>
                <w:rStyle w:val="20"/>
                <w:color w:val="auto"/>
              </w:rPr>
              <w:t>с</w:t>
            </w:r>
            <w:r w:rsidRPr="00E43148">
              <w:rPr>
                <w:rStyle w:val="20"/>
                <w:color w:val="auto"/>
              </w:rPr>
              <w:t>сиональных заболеваний и вредных привычек;</w:t>
            </w:r>
          </w:p>
          <w:p w:rsidR="003A47EF" w:rsidRPr="00E43148" w:rsidRDefault="003A47EF" w:rsidP="00C41C5A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3A47EF" w:rsidRPr="00E43148" w:rsidRDefault="003A47EF" w:rsidP="00C41C5A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правила и способы планирования индивидуальных з</w:t>
            </w:r>
            <w:r w:rsidRPr="00E43148">
              <w:rPr>
                <w:bCs/>
                <w:color w:val="auto"/>
              </w:rPr>
              <w:t>а</w:t>
            </w:r>
            <w:r w:rsidRPr="00E43148">
              <w:rPr>
                <w:bCs/>
                <w:color w:val="auto"/>
              </w:rPr>
              <w:t>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От каких внутренних факторов зависит работоспособность? Перечи</w:t>
            </w:r>
            <w:r w:rsidRPr="00753C41">
              <w:rPr>
                <w:color w:val="000000"/>
              </w:rPr>
              <w:t>с</w:t>
            </w:r>
            <w:r w:rsidRPr="00753C41">
              <w:rPr>
                <w:color w:val="000000"/>
              </w:rPr>
              <w:t>лите факторы и дайте краткую характеристику.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Какими наследственными факторами определяется особенности р</w:t>
            </w:r>
            <w:r w:rsidRPr="00753C41">
              <w:rPr>
                <w:color w:val="000000"/>
              </w:rPr>
              <w:t>а</w:t>
            </w:r>
            <w:r w:rsidRPr="00753C41">
              <w:rPr>
                <w:color w:val="000000"/>
              </w:rPr>
              <w:t>ботоспособности и как влияют на нее возраст и здоровье?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Как отражаются биоритмы на дневной и недельной динамике работ</w:t>
            </w:r>
            <w:r w:rsidRPr="00753C41">
              <w:rPr>
                <w:color w:val="000000"/>
              </w:rPr>
              <w:t>о</w:t>
            </w:r>
            <w:r w:rsidRPr="00753C41">
              <w:rPr>
                <w:color w:val="000000"/>
              </w:rPr>
              <w:t>способности?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взаимосвязанные и взаимообусловленные слагаемые де</w:t>
            </w:r>
            <w:r w:rsidRPr="00503E5E">
              <w:rPr>
                <w:color w:val="000000"/>
              </w:rPr>
              <w:t>я</w:t>
            </w:r>
            <w:r w:rsidRPr="00503E5E">
              <w:rPr>
                <w:color w:val="000000"/>
              </w:rPr>
              <w:t>тельности целостного организма в ходе выполнения тренировочных и с</w:t>
            </w:r>
            <w:r w:rsidRPr="00503E5E">
              <w:rPr>
                <w:color w:val="000000"/>
              </w:rPr>
              <w:t>о</w:t>
            </w:r>
            <w:r w:rsidRPr="00503E5E">
              <w:rPr>
                <w:color w:val="000000"/>
              </w:rPr>
              <w:t>ревновательных упражнений.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3A47EF" w:rsidRPr="000C3053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b/>
                <w:i/>
              </w:rPr>
            </w:pPr>
            <w:r w:rsidRPr="00503E5E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3A47EF" w:rsidRPr="00C80EB2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Факторы, ухудшающие работоспособность спортсменов.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3A47EF" w:rsidRPr="000C3053" w:rsidRDefault="003A47EF" w:rsidP="00C41C5A">
            <w:pPr>
              <w:pStyle w:val="ListParagraph"/>
              <w:numPr>
                <w:ilvl w:val="0"/>
                <w:numId w:val="45"/>
              </w:numPr>
              <w:tabs>
                <w:tab w:val="left" w:pos="54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Охарактеризуйте три стадии адаптации.</w:t>
            </w:r>
          </w:p>
        </w:tc>
      </w:tr>
      <w:tr w:rsidR="003A47EF" w:rsidRPr="00457C1A" w:rsidTr="00C41C5A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F6441" w:rsidRDefault="003A47EF" w:rsidP="00C41C5A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E43148" w:rsidRDefault="003A47EF" w:rsidP="00C41C5A">
            <w:pPr>
              <w:pStyle w:val="Default"/>
              <w:jc w:val="both"/>
            </w:pPr>
            <w:r w:rsidRPr="00E43148">
              <w:rPr>
                <w:b/>
                <w:bCs/>
                <w:color w:val="auto"/>
              </w:rPr>
              <w:t xml:space="preserve"> </w:t>
            </w:r>
            <w:r w:rsidRPr="00E43148">
              <w:t xml:space="preserve">- выполнять и подбирать комплексы упражнений </w:t>
            </w:r>
            <w:r>
              <w:t>ра</w:t>
            </w:r>
            <w:r>
              <w:t>з</w:t>
            </w:r>
            <w:r>
              <w:t>личной направленности</w:t>
            </w:r>
            <w:r w:rsidRPr="00E43148">
              <w:t>;</w:t>
            </w:r>
          </w:p>
          <w:p w:rsidR="003A47EF" w:rsidRPr="00E43148" w:rsidRDefault="003A47EF" w:rsidP="00C41C5A">
            <w:pPr>
              <w:ind w:firstLine="0"/>
            </w:pPr>
            <w:r w:rsidRPr="00E43148"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A47EF" w:rsidRDefault="003A47EF" w:rsidP="00C41C5A">
            <w:pPr>
              <w:numPr>
                <w:ilvl w:val="2"/>
                <w:numId w:val="40"/>
              </w:numPr>
              <w:tabs>
                <w:tab w:val="left" w:pos="403"/>
              </w:tabs>
              <w:ind w:left="64" w:firstLine="0"/>
            </w:pPr>
            <w:r>
              <w:t>Составить комплекс упражнений для профилактики и коррекции н</w:t>
            </w:r>
            <w:r>
              <w:t>а</w:t>
            </w:r>
            <w:r>
              <w:t>рушения осанки.</w:t>
            </w:r>
          </w:p>
          <w:p w:rsidR="003A47EF" w:rsidRDefault="003A47EF" w:rsidP="00C41C5A">
            <w:pPr>
              <w:numPr>
                <w:ilvl w:val="2"/>
                <w:numId w:val="40"/>
              </w:numPr>
              <w:tabs>
                <w:tab w:val="left" w:pos="403"/>
              </w:tabs>
              <w:ind w:left="64" w:firstLine="0"/>
            </w:pPr>
            <w:r>
              <w:t>Составить комплекс упражнений для профилактики плоскостопия.</w:t>
            </w:r>
          </w:p>
          <w:p w:rsidR="003A47EF" w:rsidRPr="00762C0C" w:rsidRDefault="003A47EF" w:rsidP="00C41C5A">
            <w:pPr>
              <w:numPr>
                <w:ilvl w:val="2"/>
                <w:numId w:val="40"/>
              </w:numPr>
              <w:tabs>
                <w:tab w:val="left" w:pos="403"/>
              </w:tabs>
              <w:ind w:left="64" w:firstLine="0"/>
            </w:pPr>
            <w:r>
              <w:t>Составить комплекс упражнений для восстановления коленного суст</w:t>
            </w:r>
            <w:r>
              <w:t>а</w:t>
            </w:r>
            <w:r>
              <w:t>ва.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2F6441" w:rsidRDefault="003A47EF" w:rsidP="00C41C5A">
            <w:pPr>
              <w:ind w:firstLine="0"/>
              <w:jc w:val="left"/>
            </w:pPr>
            <w:r w:rsidRPr="002F6441"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E43148" w:rsidRDefault="003A47EF" w:rsidP="00C41C5A">
            <w:pPr>
              <w:ind w:firstLine="0"/>
            </w:pPr>
            <w:r w:rsidRPr="00E43148">
              <w:t>- навыками и средствами самостоятельного, методич</w:t>
            </w:r>
            <w:r w:rsidRPr="00E43148">
              <w:t>е</w:t>
            </w:r>
            <w:r w:rsidRPr="00E43148">
              <w:t>ски правильного достижения должного уровня физич</w:t>
            </w:r>
            <w:r w:rsidRPr="00E43148">
              <w:t>е</w:t>
            </w:r>
            <w:r w:rsidRPr="00E43148">
              <w:t>ской подготовленности;</w:t>
            </w:r>
          </w:p>
          <w:p w:rsidR="003A47EF" w:rsidRPr="00E43148" w:rsidRDefault="003A47EF" w:rsidP="00C41C5A">
            <w:pPr>
              <w:ind w:firstLine="0"/>
            </w:pPr>
            <w:r w:rsidRPr="00E43148">
              <w:t>-  простейшими приемами самомассажа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:</w:t>
            </w:r>
          </w:p>
          <w:p w:rsidR="003A47EF" w:rsidRDefault="003A47EF" w:rsidP="00C41C5A">
            <w:pPr>
              <w:numPr>
                <w:ilvl w:val="0"/>
                <w:numId w:val="42"/>
              </w:numPr>
              <w:tabs>
                <w:tab w:val="left" w:pos="416"/>
              </w:tabs>
              <w:ind w:left="64" w:firstLine="0"/>
            </w:pPr>
            <w:r>
              <w:t>Составить план тренировок на восстановительный микроцикл по и</w:t>
            </w:r>
            <w:r>
              <w:t>з</w:t>
            </w:r>
            <w:r>
              <w:t>бранному виду спорта.</w:t>
            </w:r>
          </w:p>
          <w:p w:rsidR="003A47EF" w:rsidRDefault="003A47EF" w:rsidP="00C41C5A">
            <w:pPr>
              <w:numPr>
                <w:ilvl w:val="0"/>
                <w:numId w:val="42"/>
              </w:numPr>
              <w:tabs>
                <w:tab w:val="left" w:pos="416"/>
              </w:tabs>
              <w:ind w:left="64" w:firstLine="0"/>
            </w:pPr>
            <w:r>
              <w:t>Составить план тренировок на мезоцикл для подготовки к соревнов</w:t>
            </w:r>
            <w:r>
              <w:t>а</w:t>
            </w:r>
            <w:r>
              <w:t>ниям по избранному виду спорта.</w:t>
            </w:r>
          </w:p>
          <w:p w:rsidR="003A47EF" w:rsidRDefault="003A47EF" w:rsidP="00C41C5A">
            <w:pPr>
              <w:numPr>
                <w:ilvl w:val="0"/>
                <w:numId w:val="42"/>
              </w:numPr>
              <w:tabs>
                <w:tab w:val="left" w:pos="416"/>
              </w:tabs>
              <w:ind w:left="64" w:firstLine="0"/>
            </w:pPr>
            <w:r>
              <w:t>Провести аутогенную психомышечную тренировку.</w:t>
            </w:r>
          </w:p>
          <w:p w:rsidR="003A47EF" w:rsidRPr="00762C0C" w:rsidRDefault="003A47EF" w:rsidP="00C41C5A">
            <w:pPr>
              <w:numPr>
                <w:ilvl w:val="0"/>
                <w:numId w:val="42"/>
              </w:numPr>
              <w:tabs>
                <w:tab w:val="left" w:pos="416"/>
              </w:tabs>
              <w:ind w:left="64" w:firstLine="0"/>
            </w:pPr>
            <w:r>
              <w:t>Выполнить массаж плечевого сустава.</w:t>
            </w:r>
          </w:p>
        </w:tc>
      </w:tr>
      <w:tr w:rsidR="003A47EF" w:rsidRPr="00457C1A" w:rsidTr="00C41C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9410C0" w:rsidRDefault="003A47EF" w:rsidP="00C41C5A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9410C0">
              <w:t>ОПК-6 готовностью к обеспечению охраны жизни и здоровья обучающихся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E43148" w:rsidRDefault="003A47EF" w:rsidP="00C41C5A">
            <w:pPr>
              <w:ind w:firstLine="28"/>
            </w:pPr>
            <w:r w:rsidRPr="00E43148">
              <w:t>- основы гигиены и спортивной медицины;</w:t>
            </w:r>
          </w:p>
          <w:p w:rsidR="003A47EF" w:rsidRPr="00E43148" w:rsidRDefault="003A47EF" w:rsidP="00C41C5A">
            <w:pPr>
              <w:ind w:firstLine="28"/>
            </w:pPr>
            <w:r w:rsidRPr="00E43148">
              <w:t>- способы оказания первой медицинской помощи;</w:t>
            </w:r>
          </w:p>
          <w:p w:rsidR="003A47EF" w:rsidRPr="00E43148" w:rsidRDefault="003A47EF" w:rsidP="00C41C5A">
            <w:pPr>
              <w:ind w:firstLine="28"/>
            </w:pPr>
            <w:r w:rsidRPr="00E43148">
              <w:t>- основы обеспечения безопасности при занятиях физ</w:t>
            </w:r>
            <w:r w:rsidRPr="00E43148">
              <w:t>и</w:t>
            </w:r>
            <w:r w:rsidRPr="00E43148">
              <w:t>ческой культурой и спортом.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Личная гигиена и питание. Правила и требования личной гигиены.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Охарактеризуйте характер выполняемой работы, в результате которой наступает локализация утомления.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признаки компенсируемого и некомпенсированного (полн</w:t>
            </w:r>
            <w:r w:rsidRPr="00503E5E">
              <w:rPr>
                <w:color w:val="000000"/>
              </w:rPr>
              <w:t>о</w:t>
            </w:r>
            <w:r w:rsidRPr="00503E5E">
              <w:rPr>
                <w:color w:val="000000"/>
              </w:rPr>
              <w:t>го) форм утомлении.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и кратко охарактеризуйте четыре основных вида утомления.</w:t>
            </w:r>
          </w:p>
          <w:p w:rsidR="003A47EF" w:rsidRPr="00C80EB2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Классификация проявлений утомлений.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закономерности течения восстановительных процессов.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Назовите общие принципы использования средств восстановления спортивной работоспособности.</w:t>
            </w:r>
          </w:p>
          <w:p w:rsidR="003A47EF" w:rsidRPr="00C80EB2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Гидротерапевтические средства восстановления</w:t>
            </w:r>
            <w:r>
              <w:rPr>
                <w:color w:val="000000"/>
              </w:rPr>
              <w:t xml:space="preserve"> </w:t>
            </w:r>
            <w:r w:rsidRPr="00C80EB2">
              <w:rPr>
                <w:color w:val="000000"/>
              </w:rPr>
              <w:t>работоспособности.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</w:tabs>
              <w:ind w:left="56" w:firstLine="142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 xml:space="preserve">Массаж, как средство восстановления работоспособности. </w:t>
            </w:r>
            <w:r w:rsidRPr="00C80EB2">
              <w:rPr>
                <w:color w:val="000000"/>
              </w:rPr>
              <w:t>Основные массажные приемы.</w:t>
            </w:r>
          </w:p>
          <w:p w:rsidR="003A47EF" w:rsidRPr="000C3053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  <w:tab w:val="left" w:pos="623"/>
              </w:tabs>
              <w:ind w:left="56" w:firstLine="142"/>
              <w:contextualSpacing/>
              <w:rPr>
                <w:color w:val="000000"/>
              </w:rPr>
            </w:pPr>
            <w:r w:rsidRPr="000C3053">
              <w:rPr>
                <w:color w:val="000000"/>
              </w:rPr>
              <w:t>Дайте определение понятия «утомление». Раскройте все аспекты утомления и механизм его воздействия на работоспособность.</w:t>
            </w:r>
          </w:p>
          <w:p w:rsidR="003A47EF" w:rsidRPr="000C3053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481"/>
                <w:tab w:val="left" w:pos="623"/>
              </w:tabs>
              <w:ind w:left="56" w:firstLine="142"/>
              <w:contextualSpacing/>
              <w:rPr>
                <w:color w:val="000000"/>
              </w:rPr>
            </w:pPr>
            <w:r w:rsidRPr="000C3053">
              <w:rPr>
                <w:color w:val="000000"/>
              </w:rPr>
              <w:t>Раскройте понятия «переутомление» и «хроническое утомление». Охарактеризуйте их признаки.</w:t>
            </w:r>
          </w:p>
          <w:p w:rsidR="003A47EF" w:rsidRPr="00753C41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586"/>
              </w:tabs>
              <w:ind w:left="56" w:firstLine="142"/>
              <w:contextualSpacing/>
              <w:rPr>
                <w:color w:val="000000"/>
              </w:rPr>
            </w:pPr>
            <w:r w:rsidRPr="00753C41">
              <w:rPr>
                <w:color w:val="000000"/>
              </w:rPr>
              <w:t>Раскройте механизм стресса и охарактеризуйте его симптомы.</w:t>
            </w:r>
          </w:p>
          <w:p w:rsidR="003A47EF" w:rsidRPr="000C3053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586"/>
              </w:tabs>
              <w:ind w:left="56" w:firstLine="142"/>
              <w:contextualSpacing/>
              <w:rPr>
                <w:color w:val="000000"/>
              </w:rPr>
            </w:pPr>
            <w:r w:rsidRPr="000C3053">
              <w:rPr>
                <w:color w:val="000000"/>
              </w:rPr>
              <w:t>Дайте определение и раскройте содержание принципов предупре</w:t>
            </w:r>
            <w:r w:rsidRPr="000C3053">
              <w:rPr>
                <w:color w:val="000000"/>
              </w:rPr>
              <w:t>ж</w:t>
            </w:r>
            <w:r w:rsidRPr="000C3053">
              <w:rPr>
                <w:color w:val="000000"/>
              </w:rPr>
              <w:t>дения переутомления, хронического утомления и сильного стресса.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6"/>
              </w:numPr>
              <w:tabs>
                <w:tab w:val="left" w:pos="586"/>
              </w:tabs>
              <w:ind w:left="56" w:firstLine="142"/>
              <w:contextualSpacing/>
              <w:rPr>
                <w:b/>
                <w:i/>
              </w:rPr>
            </w:pPr>
            <w:r w:rsidRPr="00753C41">
              <w:rPr>
                <w:color w:val="000000"/>
              </w:rPr>
              <w:t>Охарактеризуйте основные условия предупреждения переутомления, хронического утомления и сильного стресса.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>- оказывать первую доврачебную помощь;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>- работать со спортивным инвентарем и оборудован</w:t>
            </w:r>
            <w:r w:rsidRPr="00E43148">
              <w:t>и</w:t>
            </w:r>
            <w:r w:rsidRPr="00E43148">
              <w:t>ем;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>-</w:t>
            </w:r>
            <w:r>
              <w:t xml:space="preserve"> </w:t>
            </w:r>
            <w:r w:rsidRPr="00E43148">
              <w:t>подбирать методы и формы обучения с учетом мат</w:t>
            </w:r>
            <w:r w:rsidRPr="00E43148">
              <w:t>е</w:t>
            </w:r>
            <w:r w:rsidRPr="00E43148">
              <w:t>риально-технических средств;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</w:t>
            </w:r>
            <w:r w:rsidRPr="00E43148">
              <w:t>с</w:t>
            </w:r>
            <w:r w:rsidRPr="00E43148">
              <w:t>печению охраны жизни и здоровья обучающихся.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A47EF" w:rsidRDefault="003A47EF" w:rsidP="00C41C5A">
            <w:pPr>
              <w:numPr>
                <w:ilvl w:val="0"/>
                <w:numId w:val="43"/>
              </w:numPr>
              <w:tabs>
                <w:tab w:val="left" w:pos="274"/>
              </w:tabs>
              <w:ind w:left="64" w:hanging="64"/>
            </w:pPr>
            <w:r>
              <w:t>Провести инструктаж по техники безопасности при проведении занятий по избранному виду спорта.</w:t>
            </w:r>
          </w:p>
          <w:p w:rsidR="003A47EF" w:rsidRDefault="003A47EF" w:rsidP="00C41C5A">
            <w:pPr>
              <w:numPr>
                <w:ilvl w:val="0"/>
                <w:numId w:val="43"/>
              </w:numPr>
              <w:tabs>
                <w:tab w:val="left" w:pos="274"/>
              </w:tabs>
              <w:ind w:left="64" w:hanging="64"/>
            </w:pPr>
            <w:r>
              <w:t>Составить комплекс упражнений в заключительной части тренирово</w:t>
            </w:r>
            <w:r>
              <w:t>ч</w:t>
            </w:r>
            <w:r>
              <w:t>ного занятия с целью ускорения восстановления работоспособности, с</w:t>
            </w:r>
            <w:r>
              <w:t>о</w:t>
            </w:r>
            <w:r>
              <w:t>вершенствования двигательных навыков.</w:t>
            </w:r>
          </w:p>
          <w:p w:rsidR="003A47EF" w:rsidRDefault="003A47EF" w:rsidP="00C41C5A">
            <w:pPr>
              <w:numPr>
                <w:ilvl w:val="0"/>
                <w:numId w:val="43"/>
              </w:numPr>
              <w:tabs>
                <w:tab w:val="left" w:pos="274"/>
              </w:tabs>
              <w:ind w:left="64" w:hanging="64"/>
            </w:pPr>
            <w:r>
              <w:t>Первая помощь при судорогах мышц нижних конечностей (икроножной мышцы, свода стопы).</w:t>
            </w:r>
          </w:p>
          <w:p w:rsidR="003A47EF" w:rsidRPr="006048B3" w:rsidRDefault="003A47EF" w:rsidP="00C41C5A">
            <w:pPr>
              <w:numPr>
                <w:ilvl w:val="0"/>
                <w:numId w:val="43"/>
              </w:numPr>
              <w:tabs>
                <w:tab w:val="left" w:pos="274"/>
              </w:tabs>
              <w:ind w:left="64" w:hanging="64"/>
            </w:pPr>
            <w:r>
              <w:t>Действия тренера при травмах.</w:t>
            </w:r>
          </w:p>
        </w:tc>
      </w:tr>
      <w:tr w:rsidR="003A47EF" w:rsidRPr="00457C1A" w:rsidTr="00C41C5A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>- навыками проведения учебно-тренировочного проце</w:t>
            </w:r>
            <w:r w:rsidRPr="00E43148">
              <w:t>с</w:t>
            </w:r>
            <w:r w:rsidRPr="00E43148">
              <w:t>са с учетом безопасности, охраны жизни и здоровья обучающихся.</w:t>
            </w:r>
          </w:p>
          <w:p w:rsidR="003A47EF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Default="003A47EF" w:rsidP="00C41C5A">
            <w:pPr>
              <w:ind w:firstLine="0"/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cs="Georgia"/>
                <w:b/>
                <w:bCs/>
                <w:i/>
                <w:sz w:val="22"/>
                <w:szCs w:val="22"/>
              </w:rPr>
              <w:t>:</w:t>
            </w:r>
          </w:p>
          <w:p w:rsidR="003A47EF" w:rsidRDefault="003A47EF" w:rsidP="00C41C5A">
            <w:pPr>
              <w:numPr>
                <w:ilvl w:val="0"/>
                <w:numId w:val="44"/>
              </w:numPr>
              <w:tabs>
                <w:tab w:val="left" w:pos="274"/>
              </w:tabs>
              <w:ind w:left="0" w:firstLine="0"/>
            </w:pPr>
            <w:r>
              <w:t>Составить план отдельного тренировочного занятия по избранному виду спорта.</w:t>
            </w:r>
          </w:p>
          <w:p w:rsidR="003A47EF" w:rsidRDefault="003A47EF" w:rsidP="00C41C5A">
            <w:pPr>
              <w:numPr>
                <w:ilvl w:val="0"/>
                <w:numId w:val="44"/>
              </w:numPr>
              <w:tabs>
                <w:tab w:val="left" w:pos="274"/>
              </w:tabs>
              <w:ind w:left="0" w:firstLine="0"/>
            </w:pPr>
            <w:r>
              <w:t>Разработать систему планирования с использованием различных во</w:t>
            </w:r>
            <w:r>
              <w:t>с</w:t>
            </w:r>
            <w:r>
              <w:t>становительных средств в подготовительном мезоцикле.</w:t>
            </w:r>
          </w:p>
          <w:p w:rsidR="003A47EF" w:rsidRDefault="003A47EF" w:rsidP="00C41C5A">
            <w:pPr>
              <w:numPr>
                <w:ilvl w:val="0"/>
                <w:numId w:val="44"/>
              </w:numPr>
              <w:tabs>
                <w:tab w:val="left" w:pos="274"/>
              </w:tabs>
              <w:ind w:left="0" w:firstLine="0"/>
            </w:pPr>
            <w:r>
              <w:t>Определить интервалы отдыха при выполнении интервальной трен</w:t>
            </w:r>
            <w:r>
              <w:t>и</w:t>
            </w:r>
            <w:r>
              <w:t>ровки в подготовительном периоде.</w:t>
            </w:r>
          </w:p>
          <w:p w:rsidR="003A47EF" w:rsidRPr="00762C0C" w:rsidRDefault="003A47EF" w:rsidP="00C41C5A">
            <w:pPr>
              <w:numPr>
                <w:ilvl w:val="0"/>
                <w:numId w:val="44"/>
              </w:numPr>
              <w:tabs>
                <w:tab w:val="left" w:pos="274"/>
              </w:tabs>
              <w:ind w:left="0" w:firstLine="0"/>
            </w:pPr>
            <w:r>
              <w:t>Определить интервалы отдыха при выполнении круговой тренировки для спортсменов 12 лет в избранном виде спорта.</w:t>
            </w:r>
          </w:p>
        </w:tc>
      </w:tr>
      <w:tr w:rsidR="003A47EF" w:rsidRPr="00457C1A" w:rsidTr="00C41C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9410C0" w:rsidRDefault="003A47EF" w:rsidP="00C41C5A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9410C0">
              <w:t>ПК-2 способностью использовать современные методы и технологии обучения и диагностики</w:t>
            </w:r>
            <w:r>
              <w:t xml:space="preserve"> 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Default="003A47EF" w:rsidP="00C41C5A">
            <w:pPr>
              <w:ind w:firstLine="0"/>
              <w:jc w:val="left"/>
            </w:pPr>
            <w:r w:rsidRPr="0073598A">
              <w:t>Знать</w:t>
            </w:r>
          </w:p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81761" w:rsidRDefault="003A47EF" w:rsidP="00C41C5A">
            <w:pPr>
              <w:ind w:firstLine="28"/>
            </w:pPr>
            <w:r w:rsidRPr="00481761">
              <w:t>- знать основные положения современной системы во</w:t>
            </w:r>
            <w:r w:rsidRPr="00481761">
              <w:t>с</w:t>
            </w:r>
            <w:r w:rsidRPr="00481761">
              <w:t>становления и повышения работоспособности</w:t>
            </w:r>
            <w:r>
              <w:t>;</w:t>
            </w:r>
          </w:p>
          <w:p w:rsidR="003A47EF" w:rsidRPr="00481761" w:rsidRDefault="003A47EF" w:rsidP="00C41C5A">
            <w:pPr>
              <w:ind w:firstLine="28"/>
            </w:pPr>
            <w:r w:rsidRPr="00481761">
              <w:t>- педагогику физической культуры и спорта;</w:t>
            </w:r>
          </w:p>
          <w:p w:rsidR="003A47EF" w:rsidRPr="00481761" w:rsidRDefault="003A47EF" w:rsidP="00C41C5A">
            <w:pPr>
              <w:ind w:firstLine="28"/>
            </w:pPr>
            <w:r w:rsidRPr="00481761">
              <w:t>- теорию и методику физического воспитания;</w:t>
            </w:r>
          </w:p>
          <w:p w:rsidR="003A47EF" w:rsidRPr="00481761" w:rsidRDefault="003A47EF" w:rsidP="00C41C5A">
            <w:pPr>
              <w:ind w:firstLine="28"/>
            </w:pPr>
            <w:r w:rsidRPr="00481761">
              <w:t>- современные технологии обучения и воспитания;</w:t>
            </w:r>
          </w:p>
          <w:p w:rsidR="003A47EF" w:rsidRPr="00481761" w:rsidRDefault="003A47EF" w:rsidP="00C41C5A">
            <w:pPr>
              <w:ind w:firstLine="28"/>
            </w:pPr>
            <w:r w:rsidRPr="00481761">
              <w:t>- современные методы диагностики состояния об</w:t>
            </w:r>
            <w:r w:rsidRPr="00481761">
              <w:t>у</w:t>
            </w:r>
            <w:r w:rsidRPr="00481761">
              <w:t>чающихся;</w:t>
            </w:r>
          </w:p>
          <w:p w:rsidR="003A47EF" w:rsidRPr="00481761" w:rsidRDefault="003A47EF" w:rsidP="00C41C5A">
            <w:pPr>
              <w:ind w:firstLine="28"/>
            </w:pPr>
            <w:r w:rsidRPr="00481761">
              <w:t>- современные оздоровительные технологии.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741BA4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экзаменуу</w:t>
            </w:r>
            <w:r w:rsidRPr="00741BA4">
              <w:rPr>
                <w:b/>
                <w:i/>
              </w:rPr>
              <w:t>: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FB6D79">
              <w:rPr>
                <w:color w:val="000000"/>
              </w:rPr>
              <w:t>Значение применения средств восстановления в структуре системы спортивной подготовки.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Перечислите и кратко охарактеризуйте современные средства восст</w:t>
            </w:r>
            <w:r w:rsidRPr="00503E5E">
              <w:rPr>
                <w:color w:val="000000"/>
              </w:rPr>
              <w:t>а</w:t>
            </w:r>
            <w:r w:rsidRPr="00503E5E">
              <w:rPr>
                <w:color w:val="000000"/>
              </w:rPr>
              <w:t>новления работоспособности спортсмена.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Характеристика педагогических средств восстановления.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Характеристика гигиенических средств восстановления.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 xml:space="preserve">Характеристика психологических средств восстановления. 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Характеристика медико-биологических средств восстановления.</w:t>
            </w:r>
          </w:p>
          <w:p w:rsidR="003A47EF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Обоснование приоритета педагогических средств восстановления по отношению к медико-биологическим и психологическим средствам.</w:t>
            </w:r>
          </w:p>
          <w:p w:rsidR="003A47EF" w:rsidRPr="00C80EB2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Технология применения восстановительного плавания</w:t>
            </w:r>
          </w:p>
          <w:p w:rsidR="003A47EF" w:rsidRPr="00C80EB2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C80EB2">
              <w:rPr>
                <w:color w:val="000000"/>
              </w:rPr>
              <w:t>Технология применения восстановительного бега.</w:t>
            </w:r>
          </w:p>
          <w:p w:rsidR="003A47EF" w:rsidRPr="00503E5E" w:rsidRDefault="003A47EF" w:rsidP="00C41C5A">
            <w:pPr>
              <w:pStyle w:val="ListParagraph"/>
              <w:numPr>
                <w:ilvl w:val="0"/>
                <w:numId w:val="47"/>
              </w:numPr>
              <w:tabs>
                <w:tab w:val="left" w:pos="406"/>
                <w:tab w:val="left" w:pos="571"/>
              </w:tabs>
              <w:ind w:left="56" w:firstLine="0"/>
              <w:contextualSpacing/>
              <w:rPr>
                <w:color w:val="000000"/>
              </w:rPr>
            </w:pPr>
            <w:r w:rsidRPr="00503E5E">
              <w:rPr>
                <w:color w:val="000000"/>
              </w:rPr>
              <w:t>Технология применения сауны и русской бани.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81761" w:rsidRDefault="003A47EF" w:rsidP="00C41C5A">
            <w:pPr>
              <w:ind w:firstLine="0"/>
            </w:pPr>
            <w:r>
              <w:rPr>
                <w:sz w:val="28"/>
                <w:szCs w:val="28"/>
              </w:rPr>
              <w:t xml:space="preserve">- </w:t>
            </w:r>
            <w:r w:rsidRPr="00481761">
              <w:t>уметь использовать комплексную методику примен</w:t>
            </w:r>
            <w:r w:rsidRPr="00481761">
              <w:t>е</w:t>
            </w:r>
            <w:r w:rsidRPr="00481761">
              <w:t>ния различных средств восстановления и повышения работоспособности;</w:t>
            </w:r>
          </w:p>
          <w:p w:rsidR="003A47EF" w:rsidRPr="00481761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1761">
              <w:t>- использовать современные методы обучения и восп</w:t>
            </w:r>
            <w:r w:rsidRPr="00481761">
              <w:t>и</w:t>
            </w:r>
            <w:r w:rsidRPr="00481761">
              <w:t>тания в учебно-тренировочном процессе;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>- использовать современные методы диагностики, ко</w:t>
            </w:r>
            <w:r w:rsidRPr="00E43148">
              <w:t>н</w:t>
            </w:r>
            <w:r w:rsidRPr="00E43148">
              <w:t>троля и коррекции состояния обучающихся;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адаптировать методы обучения и воспитания к совр</w:t>
            </w:r>
            <w:r w:rsidRPr="00E43148">
              <w:t>е</w:t>
            </w:r>
            <w:r w:rsidRPr="00E43148">
              <w:t>менным требованиям учебно-тренировочного процесса.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D04834" w:rsidRDefault="003A47EF" w:rsidP="00C41C5A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A47EF" w:rsidRPr="007C4DFF" w:rsidRDefault="003A47EF" w:rsidP="00C41C5A">
            <w:pPr>
              <w:numPr>
                <w:ilvl w:val="0"/>
                <w:numId w:val="41"/>
              </w:numPr>
              <w:tabs>
                <w:tab w:val="left" w:pos="261"/>
              </w:tabs>
              <w:ind w:left="0" w:firstLine="0"/>
            </w:pPr>
            <w:r w:rsidRPr="007C4DFF">
              <w:rPr>
                <w:color w:val="000000"/>
              </w:rPr>
              <w:t>Прове</w:t>
            </w:r>
            <w:r>
              <w:rPr>
                <w:color w:val="000000"/>
              </w:rPr>
              <w:t>сти</w:t>
            </w:r>
            <w:r w:rsidRPr="007C4DFF">
              <w:rPr>
                <w:color w:val="000000"/>
              </w:rPr>
              <w:t xml:space="preserve"> функциональны</w:t>
            </w:r>
            <w:r>
              <w:rPr>
                <w:color w:val="000000"/>
              </w:rPr>
              <w:t>е</w:t>
            </w:r>
            <w:r w:rsidRPr="007C4DFF">
              <w:rPr>
                <w:color w:val="000000"/>
              </w:rPr>
              <w:t xml:space="preserve"> проб</w:t>
            </w:r>
            <w:r>
              <w:rPr>
                <w:color w:val="000000"/>
              </w:rPr>
              <w:t>ы</w:t>
            </w:r>
            <w:r w:rsidRPr="007C4DFF">
              <w:rPr>
                <w:color w:val="000000"/>
              </w:rPr>
              <w:t xml:space="preserve"> по определению перспективности спортсменов в индивидуальном виде спорта</w:t>
            </w:r>
            <w:r>
              <w:rPr>
                <w:color w:val="000000"/>
              </w:rPr>
              <w:t>.</w:t>
            </w:r>
          </w:p>
          <w:p w:rsidR="003A47EF" w:rsidRDefault="003A47EF" w:rsidP="00C41C5A">
            <w:pPr>
              <w:numPr>
                <w:ilvl w:val="0"/>
                <w:numId w:val="41"/>
              </w:numPr>
              <w:tabs>
                <w:tab w:val="left" w:pos="261"/>
              </w:tabs>
              <w:ind w:left="0" w:firstLine="0"/>
            </w:pPr>
            <w:r>
              <w:t>Выбрать и провести педагогические тесты для определения уровня ра</w:t>
            </w:r>
            <w:r>
              <w:t>з</w:t>
            </w:r>
            <w:r>
              <w:t>вития физических качеств.</w:t>
            </w:r>
          </w:p>
          <w:p w:rsidR="003A47EF" w:rsidRDefault="003A47EF" w:rsidP="00C41C5A">
            <w:pPr>
              <w:numPr>
                <w:ilvl w:val="0"/>
                <w:numId w:val="41"/>
              </w:numPr>
              <w:tabs>
                <w:tab w:val="left" w:pos="261"/>
              </w:tabs>
              <w:ind w:left="0" w:firstLine="0"/>
            </w:pPr>
            <w:r>
              <w:t>Лечение и профилактика перетренированности.</w:t>
            </w:r>
          </w:p>
          <w:p w:rsidR="003A47EF" w:rsidRDefault="003A47EF" w:rsidP="00C41C5A">
            <w:pPr>
              <w:numPr>
                <w:ilvl w:val="0"/>
                <w:numId w:val="41"/>
              </w:numPr>
              <w:tabs>
                <w:tab w:val="left" w:pos="261"/>
              </w:tabs>
              <w:ind w:left="0" w:firstLine="0"/>
            </w:pPr>
            <w:r>
              <w:t>Провести восстановительные мероприятия при подвывихе и вывихе суставов.</w:t>
            </w:r>
          </w:p>
          <w:p w:rsidR="003A47EF" w:rsidRPr="00762C0C" w:rsidRDefault="003A47EF" w:rsidP="00C41C5A">
            <w:pPr>
              <w:numPr>
                <w:ilvl w:val="0"/>
                <w:numId w:val="41"/>
              </w:numPr>
              <w:tabs>
                <w:tab w:val="left" w:pos="261"/>
              </w:tabs>
              <w:ind w:left="0" w:firstLine="0"/>
            </w:pPr>
            <w:r>
              <w:t>Разработать комплекс дыхательных упражнений для снятия выраженн</w:t>
            </w:r>
            <w:r>
              <w:t>о</w:t>
            </w:r>
            <w:r>
              <w:t>го стрессового состояния.</w:t>
            </w:r>
          </w:p>
        </w:tc>
      </w:tr>
      <w:tr w:rsidR="003A47EF" w:rsidRPr="00457C1A" w:rsidTr="00C41C5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C640B4" w:rsidRDefault="003A47EF" w:rsidP="00C41C5A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7EF" w:rsidRPr="00481761" w:rsidRDefault="003A47EF" w:rsidP="00C41C5A">
            <w:pPr>
              <w:ind w:firstLine="0"/>
            </w:pPr>
            <w:r>
              <w:rPr>
                <w:sz w:val="28"/>
                <w:szCs w:val="28"/>
              </w:rPr>
              <w:t xml:space="preserve">- </w:t>
            </w:r>
            <w:r w:rsidRPr="00481761">
              <w:t>теоретическими знаниями определения эффективн</w:t>
            </w:r>
            <w:r w:rsidRPr="00481761">
              <w:t>о</w:t>
            </w:r>
            <w:r w:rsidRPr="00481761">
              <w:t>сти применения комплексной методики восстанов</w:t>
            </w:r>
            <w:r w:rsidRPr="00481761">
              <w:t>и</w:t>
            </w:r>
            <w:r w:rsidRPr="00481761">
              <w:t>тельных средств</w:t>
            </w:r>
            <w:r>
              <w:t>;</w:t>
            </w:r>
          </w:p>
          <w:p w:rsidR="003A47EF" w:rsidRPr="00E43148" w:rsidRDefault="003A47EF" w:rsidP="00C41C5A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81761">
              <w:t>- навыками разработки технологий обучения и воспит</w:t>
            </w:r>
            <w:r w:rsidRPr="00481761">
              <w:t>а</w:t>
            </w:r>
            <w:r w:rsidRPr="00481761">
              <w:t>ния в современных социально-экономических услов</w:t>
            </w:r>
            <w:r w:rsidRPr="00481761">
              <w:t>и</w:t>
            </w:r>
            <w:r w:rsidRPr="00481761">
              <w:t>ях.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7EF" w:rsidRPr="00C41C5A" w:rsidRDefault="003A47EF" w:rsidP="00C41C5A">
            <w:pPr>
              <w:ind w:firstLine="0"/>
              <w:rPr>
                <w:rStyle w:val="FontStyle20"/>
                <w:rFonts w:cs="Georgia"/>
                <w:b/>
                <w:bCs/>
                <w:i/>
                <w:sz w:val="24"/>
              </w:rPr>
            </w:pPr>
            <w:r w:rsidRPr="00C41C5A">
              <w:rPr>
                <w:rStyle w:val="FontStyle20"/>
                <w:rFonts w:cs="Georgia"/>
                <w:b/>
                <w:bCs/>
                <w:i/>
                <w:sz w:val="24"/>
              </w:rPr>
              <w:t>Практические задания:</w:t>
            </w:r>
          </w:p>
          <w:p w:rsidR="003A47EF" w:rsidRPr="00C41C5A" w:rsidRDefault="003A47EF" w:rsidP="00C41C5A">
            <w:pPr>
              <w:numPr>
                <w:ilvl w:val="0"/>
                <w:numId w:val="48"/>
              </w:numPr>
              <w:tabs>
                <w:tab w:val="left" w:pos="340"/>
              </w:tabs>
              <w:ind w:left="0" w:firstLine="0"/>
              <w:rPr>
                <w:rStyle w:val="FontStyle20"/>
                <w:rFonts w:cs="Georgia"/>
                <w:bCs/>
                <w:sz w:val="24"/>
              </w:rPr>
            </w:pPr>
            <w:r w:rsidRPr="00C41C5A">
              <w:rPr>
                <w:rStyle w:val="FontStyle20"/>
                <w:rFonts w:cs="Georgia"/>
                <w:bCs/>
                <w:sz w:val="24"/>
              </w:rPr>
              <w:t>Составить комплекс восстановительных мероприятий в избра</w:t>
            </w:r>
            <w:r w:rsidRPr="00C41C5A">
              <w:rPr>
                <w:rStyle w:val="FontStyle20"/>
                <w:rFonts w:cs="Georgia"/>
                <w:bCs/>
                <w:sz w:val="24"/>
              </w:rPr>
              <w:t>н</w:t>
            </w:r>
            <w:r w:rsidRPr="00C41C5A">
              <w:rPr>
                <w:rStyle w:val="FontStyle20"/>
                <w:rFonts w:cs="Georgia"/>
                <w:bCs/>
                <w:sz w:val="24"/>
              </w:rPr>
              <w:t>ном виде спорта.</w:t>
            </w:r>
          </w:p>
          <w:p w:rsidR="003A47EF" w:rsidRPr="00C41C5A" w:rsidRDefault="003A47EF" w:rsidP="00C41C5A">
            <w:pPr>
              <w:numPr>
                <w:ilvl w:val="0"/>
                <w:numId w:val="48"/>
              </w:numPr>
              <w:tabs>
                <w:tab w:val="left" w:pos="340"/>
              </w:tabs>
              <w:ind w:left="0" w:firstLine="0"/>
              <w:rPr>
                <w:rStyle w:val="FontStyle20"/>
                <w:rFonts w:cs="Georgia"/>
                <w:bCs/>
                <w:sz w:val="24"/>
              </w:rPr>
            </w:pPr>
            <w:r w:rsidRPr="00C41C5A">
              <w:rPr>
                <w:rStyle w:val="FontStyle20"/>
                <w:rFonts w:cs="Georgia"/>
                <w:bCs/>
                <w:sz w:val="24"/>
              </w:rPr>
              <w:t>Определить переносимость нагрузок в тренировочном занятии.</w:t>
            </w:r>
          </w:p>
          <w:p w:rsidR="003A47EF" w:rsidRPr="00B6350F" w:rsidRDefault="003A47EF" w:rsidP="00C41C5A">
            <w:pPr>
              <w:numPr>
                <w:ilvl w:val="0"/>
                <w:numId w:val="48"/>
              </w:numPr>
              <w:tabs>
                <w:tab w:val="left" w:pos="340"/>
              </w:tabs>
              <w:ind w:left="0" w:firstLine="0"/>
              <w:rPr>
                <w:bCs/>
              </w:rPr>
            </w:pPr>
            <w:r w:rsidRPr="00C41C5A">
              <w:rPr>
                <w:color w:val="000000"/>
              </w:rPr>
              <w:t>Разработать план тренировки на макро-, мезо-, микроциклы и отдел</w:t>
            </w:r>
            <w:r w:rsidRPr="00C41C5A">
              <w:rPr>
                <w:color w:val="000000"/>
              </w:rPr>
              <w:t>ь</w:t>
            </w:r>
            <w:r w:rsidRPr="00C41C5A">
              <w:rPr>
                <w:color w:val="000000"/>
              </w:rPr>
              <w:t>ное тренировочное</w:t>
            </w:r>
            <w:r w:rsidRPr="00B6350F">
              <w:rPr>
                <w:color w:val="000000"/>
              </w:rPr>
              <w:t xml:space="preserve"> занятие с учётом общих закономерностей и частных методик тренировки, используя собственный тренировочный опыт.</w:t>
            </w:r>
          </w:p>
        </w:tc>
      </w:tr>
    </w:tbl>
    <w:p w:rsidR="003A47EF" w:rsidRDefault="003A47EF" w:rsidP="00C41C5A">
      <w:pPr>
        <w:rPr>
          <w:i/>
          <w:color w:val="C00000"/>
        </w:rPr>
      </w:pPr>
    </w:p>
    <w:p w:rsidR="003A47EF" w:rsidRDefault="003A47EF" w:rsidP="00C41C5A">
      <w:pPr>
        <w:rPr>
          <w:b/>
        </w:rPr>
        <w:sectPr w:rsidR="003A47EF" w:rsidSect="00C41C5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A47EF" w:rsidRPr="00854731" w:rsidRDefault="003A47EF" w:rsidP="00C41C5A">
      <w:pPr>
        <w:rPr>
          <w:b/>
        </w:rPr>
      </w:pPr>
      <w:r w:rsidRPr="00854731">
        <w:rPr>
          <w:b/>
        </w:rPr>
        <w:t>б) Порядок проведения промежуточной аттестации, показатели и критерии оценивания:</w:t>
      </w:r>
    </w:p>
    <w:p w:rsidR="003A47EF" w:rsidRPr="00854731" w:rsidRDefault="003A47EF" w:rsidP="00C41C5A">
      <w:pPr>
        <w:rPr>
          <w:i/>
          <w:color w:val="C00000"/>
        </w:rPr>
      </w:pPr>
    </w:p>
    <w:p w:rsidR="003A47EF" w:rsidRPr="00854731" w:rsidRDefault="003A47EF" w:rsidP="00C41C5A">
      <w:r w:rsidRPr="00854731">
        <w:t>Промежуточная аттестация по дисциплине «</w:t>
      </w:r>
      <w:r>
        <w:t>Фармакология и спортивное питание</w:t>
      </w:r>
      <w:r w:rsidRPr="00854731">
        <w:t>» включает теоретические вопросы</w:t>
      </w:r>
      <w:r>
        <w:t xml:space="preserve"> и тестирование</w:t>
      </w:r>
      <w:r w:rsidRPr="00854731">
        <w:t xml:space="preserve"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экзамена.</w:t>
      </w:r>
    </w:p>
    <w:p w:rsidR="003A47EF" w:rsidRPr="00854731" w:rsidRDefault="003A47EF" w:rsidP="00C41C5A">
      <w:r w:rsidRPr="00854731"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3A47EF" w:rsidRPr="00854731" w:rsidRDefault="003A47EF" w:rsidP="00C41C5A">
      <w:pPr>
        <w:rPr>
          <w:b/>
        </w:rPr>
      </w:pPr>
      <w:r w:rsidRPr="00854731">
        <w:rPr>
          <w:b/>
        </w:rPr>
        <w:t>Показатели и критерии оценивания экзамена:</w:t>
      </w:r>
    </w:p>
    <w:p w:rsidR="003A47EF" w:rsidRPr="00854731" w:rsidRDefault="003A47EF" w:rsidP="00C41C5A">
      <w:r w:rsidRPr="00854731">
        <w:t xml:space="preserve">– на оценку </w:t>
      </w:r>
      <w:r w:rsidRPr="00854731">
        <w:rPr>
          <w:b/>
        </w:rPr>
        <w:t>«отлично»</w:t>
      </w:r>
      <w:r w:rsidRPr="00854731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54731">
        <w:t>б</w:t>
      </w:r>
      <w:r w:rsidRPr="00854731">
        <w:t>ного материала, свободно выполняет практические задания, свободно оперирует знани</w:t>
      </w:r>
      <w:r w:rsidRPr="00854731">
        <w:t>я</w:t>
      </w:r>
      <w:r w:rsidRPr="00854731">
        <w:t xml:space="preserve">ми, умениями, применяет их в ситуациях повышенной сложности. </w:t>
      </w:r>
    </w:p>
    <w:p w:rsidR="003A47EF" w:rsidRPr="00854731" w:rsidRDefault="003A47EF" w:rsidP="00C41C5A">
      <w:r w:rsidRPr="00854731">
        <w:t xml:space="preserve">– на оценку </w:t>
      </w:r>
      <w:r w:rsidRPr="00854731">
        <w:rPr>
          <w:b/>
        </w:rPr>
        <w:t>«хорошо»</w:t>
      </w:r>
      <w:r w:rsidRPr="0085473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54731">
        <w:t>е</w:t>
      </w:r>
      <w:r w:rsidRPr="00854731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47EF" w:rsidRPr="00854731" w:rsidRDefault="003A47EF" w:rsidP="00C41C5A">
      <w:r w:rsidRPr="00854731">
        <w:t xml:space="preserve">– на оценку </w:t>
      </w:r>
      <w:r w:rsidRPr="00854731">
        <w:rPr>
          <w:b/>
        </w:rPr>
        <w:t>«удовлетворительно»</w:t>
      </w:r>
      <w:r w:rsidRPr="00854731">
        <w:t xml:space="preserve"> (3 балла) – обучающийся демонстрирует порог</w:t>
      </w:r>
      <w:r w:rsidRPr="00854731">
        <w:t>о</w:t>
      </w:r>
      <w:r w:rsidRPr="00854731">
        <w:t>вый уровень сформированности компетенций: в ходе контрольных мероприятий допуск</w:t>
      </w:r>
      <w:r w:rsidRPr="00854731">
        <w:t>а</w:t>
      </w:r>
      <w:r w:rsidRPr="00854731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A47EF" w:rsidRPr="00854731" w:rsidRDefault="003A47EF" w:rsidP="00C41C5A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(2 балла) – обучающийся демонстрирует зн</w:t>
      </w:r>
      <w:r w:rsidRPr="00854731">
        <w:t>а</w:t>
      </w:r>
      <w:r w:rsidRPr="00854731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A47EF" w:rsidRDefault="003A47EF" w:rsidP="00C41C5A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54731">
        <w:t>л</w:t>
      </w:r>
      <w:r w:rsidRPr="00854731">
        <w:t>лектуальные навыки решения простых задач.</w:t>
      </w:r>
      <w:r>
        <w:t xml:space="preserve"> </w:t>
      </w:r>
    </w:p>
    <w:p w:rsidR="003A47EF" w:rsidRDefault="003A47EF" w:rsidP="00C41C5A">
      <w:pPr>
        <w:ind w:firstLine="709"/>
        <w:jc w:val="left"/>
      </w:pPr>
    </w:p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Pr="007E7621" w:rsidRDefault="003A47EF" w:rsidP="00C41C5A">
      <w:pPr>
        <w:jc w:val="right"/>
        <w:rPr>
          <w:b/>
        </w:rPr>
      </w:pPr>
      <w:r>
        <w:rPr>
          <w:b/>
        </w:rPr>
        <w:t>ПРИЛОЖЕНИЕ 3</w:t>
      </w:r>
    </w:p>
    <w:p w:rsidR="003A47EF" w:rsidRDefault="003A47EF" w:rsidP="00C41C5A"/>
    <w:p w:rsidR="003A47EF" w:rsidRPr="007E7621" w:rsidRDefault="003A47EF" w:rsidP="00C41C5A">
      <w:pPr>
        <w:pStyle w:val="NormalWeb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изи.п. стоя, сидя, лежа;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леких, бронхиальная астма).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эмоциональ-ные упражнения для повышения тонуса нервной системы;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ко-ленях); 3 – упражнения перед зеркалам с коррекцией осанки.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изи.п. лежа и сидя);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изи.п. сидя и лежа;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изи.п. сидя и в очках. Упражнения для тренировки наружных мышц глаз – изи.п. сидя;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3A47EF" w:rsidRPr="007E7621" w:rsidRDefault="003A47EF" w:rsidP="00C41C5A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3A47EF" w:rsidRPr="00C17915" w:rsidRDefault="003A47EF" w:rsidP="00C41C5A">
      <w:pPr>
        <w:pStyle w:val="zagol-tabl-riss"/>
        <w:jc w:val="right"/>
      </w:pPr>
    </w:p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Default="003A47EF" w:rsidP="00C41C5A"/>
    <w:p w:rsidR="003A47EF" w:rsidRPr="007E7621" w:rsidRDefault="003A47EF" w:rsidP="00C41C5A">
      <w:pPr>
        <w:pStyle w:val="zagol-tabl-riss"/>
        <w:jc w:val="right"/>
        <w:rPr>
          <w:b/>
        </w:rPr>
      </w:pPr>
      <w:r w:rsidRPr="007E7621">
        <w:rPr>
          <w:b/>
        </w:rPr>
        <w:t xml:space="preserve">ПРИЛОЖЕНИЕ </w:t>
      </w:r>
      <w:r>
        <w:rPr>
          <w:b/>
        </w:rPr>
        <w:t>4</w:t>
      </w:r>
    </w:p>
    <w:p w:rsidR="003A47EF" w:rsidRDefault="003A47EF" w:rsidP="00C41C5A"/>
    <w:p w:rsidR="003A47EF" w:rsidRPr="007E7621" w:rsidRDefault="003A47EF" w:rsidP="00C41C5A">
      <w:pPr>
        <w:pStyle w:val="Heading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3A47EF" w:rsidRPr="00A12E21" w:rsidRDefault="003A47EF" w:rsidP="00C41C5A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3A47EF" w:rsidRPr="00C17915" w:rsidRDefault="003A47EF" w:rsidP="00C41C5A">
      <w:pPr>
        <w:spacing w:line="360" w:lineRule="auto"/>
        <w:ind w:firstLine="720"/>
      </w:pPr>
    </w:p>
    <w:p w:rsidR="003A47EF" w:rsidRDefault="003A47EF" w:rsidP="00C41C5A"/>
    <w:p w:rsidR="003A47EF" w:rsidRDefault="003A47EF" w:rsidP="00C41C5A"/>
    <w:p w:rsidR="003A47EF" w:rsidRDefault="003A47EF" w:rsidP="00C41C5A"/>
    <w:p w:rsidR="003A47EF" w:rsidRPr="00C41C5A" w:rsidRDefault="003A47EF" w:rsidP="00C41C5A"/>
    <w:sectPr w:rsidR="003A47EF" w:rsidRPr="00C41C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7EF" w:rsidRDefault="003A47EF">
      <w:r>
        <w:separator/>
      </w:r>
    </w:p>
  </w:endnote>
  <w:endnote w:type="continuationSeparator" w:id="0">
    <w:p w:rsidR="003A47EF" w:rsidRDefault="003A47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7EF" w:rsidRDefault="003A47E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A47EF" w:rsidRDefault="003A47EF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7EF" w:rsidRDefault="003A47E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60</w:t>
    </w:r>
    <w:r>
      <w:rPr>
        <w:rStyle w:val="PageNumber"/>
      </w:rPr>
      <w:fldChar w:fldCharType="end"/>
    </w:r>
  </w:p>
  <w:p w:rsidR="003A47EF" w:rsidRDefault="003A47EF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7EF" w:rsidRDefault="003A47EF">
      <w:r>
        <w:separator/>
      </w:r>
    </w:p>
  </w:footnote>
  <w:footnote w:type="continuationSeparator" w:id="0">
    <w:p w:rsidR="003A47EF" w:rsidRDefault="003A47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1EE697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5F5567"/>
    <w:multiLevelType w:val="hybridMultilevel"/>
    <w:tmpl w:val="08AC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6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73B40C6"/>
    <w:multiLevelType w:val="hybridMultilevel"/>
    <w:tmpl w:val="CDCE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3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3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3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40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5"/>
  </w:num>
  <w:num w:numId="4">
    <w:abstractNumId w:val="14"/>
  </w:num>
  <w:num w:numId="5">
    <w:abstractNumId w:val="3"/>
  </w:num>
  <w:num w:numId="6">
    <w:abstractNumId w:val="22"/>
  </w:num>
  <w:num w:numId="7">
    <w:abstractNumId w:val="26"/>
  </w:num>
  <w:num w:numId="8">
    <w:abstractNumId w:val="8"/>
  </w:num>
  <w:num w:numId="9">
    <w:abstractNumId w:val="36"/>
  </w:num>
  <w:num w:numId="10">
    <w:abstractNumId w:val="28"/>
  </w:num>
  <w:num w:numId="11">
    <w:abstractNumId w:val="32"/>
  </w:num>
  <w:num w:numId="12">
    <w:abstractNumId w:val="31"/>
  </w:num>
  <w:num w:numId="13">
    <w:abstractNumId w:val="38"/>
  </w:num>
  <w:num w:numId="14">
    <w:abstractNumId w:val="37"/>
  </w:num>
  <w:num w:numId="15">
    <w:abstractNumId w:val="30"/>
  </w:num>
  <w:num w:numId="16">
    <w:abstractNumId w:val="29"/>
  </w:num>
  <w:num w:numId="17">
    <w:abstractNumId w:val="39"/>
  </w:num>
  <w:num w:numId="18">
    <w:abstractNumId w:val="33"/>
  </w:num>
  <w:num w:numId="19">
    <w:abstractNumId w:val="34"/>
  </w:num>
  <w:num w:numId="20">
    <w:abstractNumId w:val="35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40"/>
  </w:num>
  <w:num w:numId="24">
    <w:abstractNumId w:val="5"/>
  </w:num>
  <w:num w:numId="25">
    <w:abstractNumId w:val="1"/>
  </w:num>
  <w:num w:numId="26">
    <w:abstractNumId w:val="11"/>
  </w:num>
  <w:num w:numId="27">
    <w:abstractNumId w:val="44"/>
  </w:num>
  <w:num w:numId="28">
    <w:abstractNumId w:val="6"/>
  </w:num>
  <w:num w:numId="29">
    <w:abstractNumId w:val="15"/>
  </w:num>
  <w:num w:numId="30">
    <w:abstractNumId w:val="10"/>
  </w:num>
  <w:num w:numId="31">
    <w:abstractNumId w:val="4"/>
  </w:num>
  <w:num w:numId="32">
    <w:abstractNumId w:val="42"/>
  </w:num>
  <w:num w:numId="33">
    <w:abstractNumId w:val="19"/>
  </w:num>
  <w:num w:numId="34">
    <w:abstractNumId w:val="7"/>
  </w:num>
  <w:num w:numId="35">
    <w:abstractNumId w:val="41"/>
  </w:num>
  <w:num w:numId="36">
    <w:abstractNumId w:val="23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2"/>
  </w:num>
  <w:num w:numId="41">
    <w:abstractNumId w:val="43"/>
  </w:num>
  <w:num w:numId="42">
    <w:abstractNumId w:val="17"/>
  </w:num>
  <w:num w:numId="43">
    <w:abstractNumId w:val="18"/>
  </w:num>
  <w:num w:numId="44">
    <w:abstractNumId w:val="20"/>
  </w:num>
  <w:num w:numId="45">
    <w:abstractNumId w:val="13"/>
  </w:num>
  <w:num w:numId="46">
    <w:abstractNumId w:val="21"/>
  </w:num>
  <w:num w:numId="47">
    <w:abstractNumId w:val="16"/>
  </w:num>
  <w:num w:numId="48">
    <w:abstractNumId w:val="2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3DCF"/>
    <w:rsid w:val="00054FE2"/>
    <w:rsid w:val="00055516"/>
    <w:rsid w:val="000561A9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C3053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37ACB"/>
    <w:rsid w:val="00143590"/>
    <w:rsid w:val="001459AB"/>
    <w:rsid w:val="00152163"/>
    <w:rsid w:val="00153190"/>
    <w:rsid w:val="00154F84"/>
    <w:rsid w:val="001579BA"/>
    <w:rsid w:val="00165E32"/>
    <w:rsid w:val="001677C1"/>
    <w:rsid w:val="001702DB"/>
    <w:rsid w:val="00173672"/>
    <w:rsid w:val="00173A7E"/>
    <w:rsid w:val="00173E53"/>
    <w:rsid w:val="001819DE"/>
    <w:rsid w:val="00181F2E"/>
    <w:rsid w:val="00184C69"/>
    <w:rsid w:val="00192888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47AB9"/>
    <w:rsid w:val="00253E5C"/>
    <w:rsid w:val="00256E7A"/>
    <w:rsid w:val="0026170A"/>
    <w:rsid w:val="002637CD"/>
    <w:rsid w:val="002700FE"/>
    <w:rsid w:val="00271252"/>
    <w:rsid w:val="002773CC"/>
    <w:rsid w:val="00277AD1"/>
    <w:rsid w:val="00280FA4"/>
    <w:rsid w:val="00281CE2"/>
    <w:rsid w:val="00283E6E"/>
    <w:rsid w:val="00287902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7F9"/>
    <w:rsid w:val="002F3881"/>
    <w:rsid w:val="002F6441"/>
    <w:rsid w:val="0030679B"/>
    <w:rsid w:val="00311633"/>
    <w:rsid w:val="00313B58"/>
    <w:rsid w:val="00321DD2"/>
    <w:rsid w:val="003227E7"/>
    <w:rsid w:val="0032470F"/>
    <w:rsid w:val="00325542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5B8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29F"/>
    <w:rsid w:val="00385E0E"/>
    <w:rsid w:val="00386487"/>
    <w:rsid w:val="00386642"/>
    <w:rsid w:val="00386A49"/>
    <w:rsid w:val="0039211A"/>
    <w:rsid w:val="00396837"/>
    <w:rsid w:val="00397F23"/>
    <w:rsid w:val="003A47EF"/>
    <w:rsid w:val="003A7E32"/>
    <w:rsid w:val="003B2326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17E5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3467"/>
    <w:rsid w:val="00444DCE"/>
    <w:rsid w:val="00447347"/>
    <w:rsid w:val="00450B1D"/>
    <w:rsid w:val="004526E1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761"/>
    <w:rsid w:val="004858B9"/>
    <w:rsid w:val="00485DB0"/>
    <w:rsid w:val="00486759"/>
    <w:rsid w:val="00486FD1"/>
    <w:rsid w:val="0048775E"/>
    <w:rsid w:val="00490534"/>
    <w:rsid w:val="00491BE4"/>
    <w:rsid w:val="0049314C"/>
    <w:rsid w:val="00493F3B"/>
    <w:rsid w:val="004943F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086C"/>
    <w:rsid w:val="004E1422"/>
    <w:rsid w:val="004F032A"/>
    <w:rsid w:val="004F39A3"/>
    <w:rsid w:val="004F458C"/>
    <w:rsid w:val="004F6425"/>
    <w:rsid w:val="004F65FC"/>
    <w:rsid w:val="00503381"/>
    <w:rsid w:val="00503E5E"/>
    <w:rsid w:val="005137E4"/>
    <w:rsid w:val="005154A1"/>
    <w:rsid w:val="005203AA"/>
    <w:rsid w:val="00521D81"/>
    <w:rsid w:val="00521F5C"/>
    <w:rsid w:val="0052275B"/>
    <w:rsid w:val="00522D51"/>
    <w:rsid w:val="0052695D"/>
    <w:rsid w:val="00530BC3"/>
    <w:rsid w:val="00532BC2"/>
    <w:rsid w:val="005461FC"/>
    <w:rsid w:val="00551238"/>
    <w:rsid w:val="00554805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39B9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A74"/>
    <w:rsid w:val="005F4F1F"/>
    <w:rsid w:val="005F5E24"/>
    <w:rsid w:val="005F619C"/>
    <w:rsid w:val="005F7C4B"/>
    <w:rsid w:val="00600728"/>
    <w:rsid w:val="0060110D"/>
    <w:rsid w:val="006048B3"/>
    <w:rsid w:val="00605E1D"/>
    <w:rsid w:val="0060750C"/>
    <w:rsid w:val="00611197"/>
    <w:rsid w:val="00620FED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359F"/>
    <w:rsid w:val="006461B0"/>
    <w:rsid w:val="006520D9"/>
    <w:rsid w:val="00653A71"/>
    <w:rsid w:val="00657A7F"/>
    <w:rsid w:val="00663EF7"/>
    <w:rsid w:val="00673EDA"/>
    <w:rsid w:val="00675C4F"/>
    <w:rsid w:val="00676FF0"/>
    <w:rsid w:val="00681815"/>
    <w:rsid w:val="006848DA"/>
    <w:rsid w:val="00685CFE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4D20"/>
    <w:rsid w:val="007258FF"/>
    <w:rsid w:val="0072655F"/>
    <w:rsid w:val="00731C4E"/>
    <w:rsid w:val="007356CF"/>
    <w:rsid w:val="0073598A"/>
    <w:rsid w:val="00735B87"/>
    <w:rsid w:val="00737995"/>
    <w:rsid w:val="00741BA4"/>
    <w:rsid w:val="007424B9"/>
    <w:rsid w:val="00744284"/>
    <w:rsid w:val="0074644C"/>
    <w:rsid w:val="00750095"/>
    <w:rsid w:val="00750DED"/>
    <w:rsid w:val="00751750"/>
    <w:rsid w:val="00753955"/>
    <w:rsid w:val="00753C41"/>
    <w:rsid w:val="00756D53"/>
    <w:rsid w:val="00761603"/>
    <w:rsid w:val="00762C0C"/>
    <w:rsid w:val="00765542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4DFF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0A4"/>
    <w:rsid w:val="008443AF"/>
    <w:rsid w:val="008471A9"/>
    <w:rsid w:val="008524E3"/>
    <w:rsid w:val="008531ED"/>
    <w:rsid w:val="00853456"/>
    <w:rsid w:val="00853F46"/>
    <w:rsid w:val="00854731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2F26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6A13"/>
    <w:rsid w:val="008B76E0"/>
    <w:rsid w:val="008C0188"/>
    <w:rsid w:val="008C6843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415"/>
    <w:rsid w:val="00922C31"/>
    <w:rsid w:val="0092312B"/>
    <w:rsid w:val="00924DDB"/>
    <w:rsid w:val="0093107E"/>
    <w:rsid w:val="009345C6"/>
    <w:rsid w:val="009357BB"/>
    <w:rsid w:val="009410C0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1F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D54DB"/>
    <w:rsid w:val="009D658D"/>
    <w:rsid w:val="009E7D4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215B"/>
    <w:rsid w:val="00A4366D"/>
    <w:rsid w:val="00A5411E"/>
    <w:rsid w:val="00A5424A"/>
    <w:rsid w:val="00A55329"/>
    <w:rsid w:val="00A5741F"/>
    <w:rsid w:val="00A6022C"/>
    <w:rsid w:val="00A61031"/>
    <w:rsid w:val="00A62CDC"/>
    <w:rsid w:val="00A6402C"/>
    <w:rsid w:val="00A7014B"/>
    <w:rsid w:val="00A705C5"/>
    <w:rsid w:val="00A72A9A"/>
    <w:rsid w:val="00A7639A"/>
    <w:rsid w:val="00A809C7"/>
    <w:rsid w:val="00A92EA7"/>
    <w:rsid w:val="00A94E2A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3B66"/>
    <w:rsid w:val="00AE43C5"/>
    <w:rsid w:val="00AE65C8"/>
    <w:rsid w:val="00AF0C44"/>
    <w:rsid w:val="00AF1532"/>
    <w:rsid w:val="00AF1547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1586C"/>
    <w:rsid w:val="00B170C6"/>
    <w:rsid w:val="00B2038C"/>
    <w:rsid w:val="00B22DDA"/>
    <w:rsid w:val="00B23837"/>
    <w:rsid w:val="00B25681"/>
    <w:rsid w:val="00B27403"/>
    <w:rsid w:val="00B401FA"/>
    <w:rsid w:val="00B42B86"/>
    <w:rsid w:val="00B45B50"/>
    <w:rsid w:val="00B52493"/>
    <w:rsid w:val="00B56311"/>
    <w:rsid w:val="00B6054C"/>
    <w:rsid w:val="00B624D7"/>
    <w:rsid w:val="00B62DF7"/>
    <w:rsid w:val="00B6350F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1969"/>
    <w:rsid w:val="00C0251B"/>
    <w:rsid w:val="00C13928"/>
    <w:rsid w:val="00C15BB4"/>
    <w:rsid w:val="00C15E81"/>
    <w:rsid w:val="00C17915"/>
    <w:rsid w:val="00C2235B"/>
    <w:rsid w:val="00C237CF"/>
    <w:rsid w:val="00C24FC6"/>
    <w:rsid w:val="00C256CA"/>
    <w:rsid w:val="00C348B0"/>
    <w:rsid w:val="00C41C5A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3A2"/>
    <w:rsid w:val="00C6259B"/>
    <w:rsid w:val="00C640B4"/>
    <w:rsid w:val="00C678E8"/>
    <w:rsid w:val="00C7103F"/>
    <w:rsid w:val="00C71E36"/>
    <w:rsid w:val="00C73D3C"/>
    <w:rsid w:val="00C75090"/>
    <w:rsid w:val="00C777D9"/>
    <w:rsid w:val="00C80EB2"/>
    <w:rsid w:val="00C81030"/>
    <w:rsid w:val="00C8359C"/>
    <w:rsid w:val="00C84B9F"/>
    <w:rsid w:val="00C93778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4834"/>
    <w:rsid w:val="00D05B95"/>
    <w:rsid w:val="00D07364"/>
    <w:rsid w:val="00D12551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C0A"/>
    <w:rsid w:val="00D65E1A"/>
    <w:rsid w:val="00D67FAA"/>
    <w:rsid w:val="00D70308"/>
    <w:rsid w:val="00D707CB"/>
    <w:rsid w:val="00D70857"/>
    <w:rsid w:val="00D75CF7"/>
    <w:rsid w:val="00D808AF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32E72"/>
    <w:rsid w:val="00E36F14"/>
    <w:rsid w:val="00E3775D"/>
    <w:rsid w:val="00E41338"/>
    <w:rsid w:val="00E4142D"/>
    <w:rsid w:val="00E41610"/>
    <w:rsid w:val="00E43148"/>
    <w:rsid w:val="00E433CB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3C4E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57851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B6D79"/>
    <w:rsid w:val="00FC0760"/>
    <w:rsid w:val="00FC13D5"/>
    <w:rsid w:val="00FC6196"/>
    <w:rsid w:val="00FD0322"/>
    <w:rsid w:val="00FD26CF"/>
    <w:rsid w:val="00FD32EB"/>
    <w:rsid w:val="00FD623B"/>
    <w:rsid w:val="00FD6903"/>
    <w:rsid w:val="00FD7229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1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41C5A"/>
    <w:rPr>
      <w:rFonts w:eastAsia="Times New Roman" w:cs="Times New Roman"/>
      <w:b/>
      <w:iCs/>
      <w:sz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24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D466C3"/>
    <w:rPr>
      <w:rFonts w:ascii="Cambria" w:hAnsi="Cambria"/>
      <w:b/>
      <w:sz w:val="26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424B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4B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a0">
    <w:name w:val="Абзац списка"/>
    <w:basedOn w:val="Normal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F954E7"/>
    <w:pPr>
      <w:ind w:firstLine="0"/>
    </w:pPr>
    <w:rPr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954E7"/>
    <w:rPr>
      <w:lang/>
    </w:rPr>
  </w:style>
  <w:style w:type="paragraph" w:customStyle="1" w:styleId="10">
    <w:name w:val="Абзац списка1"/>
    <w:basedOn w:val="Normal"/>
    <w:rsid w:val="00D466C3"/>
    <w:pPr>
      <w:widowControl/>
      <w:autoSpaceDE/>
      <w:autoSpaceDN/>
      <w:adjustRightInd/>
      <w:ind w:left="720" w:firstLine="0"/>
      <w:jc w:val="left"/>
    </w:pPr>
  </w:style>
  <w:style w:type="paragraph" w:customStyle="1" w:styleId="a1">
    <w:name w:val="список с точками"/>
    <w:basedOn w:val="Normal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ListParagraph">
    <w:name w:val="List Paragraph"/>
    <w:basedOn w:val="Normal"/>
    <w:uiPriority w:val="34"/>
    <w:qFormat/>
    <w:rsid w:val="00D466C3"/>
    <w:pPr>
      <w:ind w:left="720"/>
    </w:pPr>
  </w:style>
  <w:style w:type="character" w:styleId="Hyperlink">
    <w:name w:val="Hyperlink"/>
    <w:basedOn w:val="DefaultParagraphFont"/>
    <w:uiPriority w:val="99"/>
    <w:rsid w:val="00D466C3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D466C3"/>
    <w:pPr>
      <w:spacing w:after="120"/>
      <w:ind w:firstLine="709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466C3"/>
    <w:rPr>
      <w:sz w:val="24"/>
      <w:lang/>
    </w:rPr>
  </w:style>
  <w:style w:type="paragraph" w:customStyle="1" w:styleId="a">
    <w:name w:val="таблица"/>
    <w:basedOn w:val="Normal"/>
    <w:autoRedefine/>
    <w:rsid w:val="00D466C3"/>
    <w:pPr>
      <w:widowControl/>
      <w:numPr>
        <w:numId w:val="7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таблица_1"/>
    <w:basedOn w:val="Normal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1">
    <w:name w:val="Normal1"/>
    <w:rsid w:val="00D466C3"/>
    <w:pPr>
      <w:suppressAutoHyphens/>
      <w:spacing w:before="100" w:after="100"/>
    </w:pPr>
    <w:rPr>
      <w:sz w:val="24"/>
      <w:lang/>
    </w:rPr>
  </w:style>
  <w:style w:type="paragraph" w:styleId="ListBullet3">
    <w:name w:val="List Bullet 3"/>
    <w:basedOn w:val="Normal"/>
    <w:autoRedefine/>
    <w:uiPriority w:val="99"/>
    <w:rsid w:val="00D466C3"/>
    <w:pPr>
      <w:widowControl/>
      <w:numPr>
        <w:numId w:val="1"/>
      </w:numPr>
      <w:tabs>
        <w:tab w:val="clear" w:pos="926"/>
        <w:tab w:val="num" w:pos="1440"/>
      </w:tabs>
      <w:autoSpaceDE/>
      <w:autoSpaceDN/>
      <w:adjustRightInd/>
      <w:ind w:left="1440" w:firstLine="567"/>
    </w:pPr>
    <w:rPr>
      <w:sz w:val="28"/>
      <w:szCs w:val="28"/>
    </w:rPr>
  </w:style>
  <w:style w:type="paragraph" w:customStyle="1" w:styleId="12">
    <w:name w:val="Стиль1"/>
    <w:basedOn w:val="Normal"/>
    <w:uiPriority w:val="99"/>
    <w:rsid w:val="00D466C3"/>
    <w:pPr>
      <w:suppressAutoHyphens/>
      <w:ind w:firstLine="709"/>
    </w:pPr>
    <w:rPr>
      <w:sz w:val="20"/>
    </w:rPr>
  </w:style>
  <w:style w:type="character" w:customStyle="1" w:styleId="13">
    <w:name w:val="Заголовок №1_"/>
    <w:link w:val="14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locked/>
    <w:rsid w:val="00D466C3"/>
    <w:rPr>
      <w:b/>
      <w:sz w:val="23"/>
      <w:shd w:val="clear" w:color="auto" w:fill="FFFFFF"/>
    </w:rPr>
  </w:style>
  <w:style w:type="character" w:customStyle="1" w:styleId="a2">
    <w:name w:val="Подпись к таблице_"/>
    <w:link w:val="a3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</w:rPr>
  </w:style>
  <w:style w:type="paragraph" w:customStyle="1" w:styleId="14">
    <w:name w:val="Заголовок №1"/>
    <w:basedOn w:val="Normal"/>
    <w:link w:val="13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0">
    <w:name w:val="Основной текст (3)"/>
    <w:basedOn w:val="Normal"/>
    <w:link w:val="3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3">
    <w:name w:val="Подпись к таблице"/>
    <w:basedOn w:val="Normal"/>
    <w:link w:val="a2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4">
    <w:name w:val="Содержимое таблицы"/>
    <w:basedOn w:val="Normal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table" w:customStyle="1" w:styleId="Arial">
    <w:name w:val="Стиль Arial"/>
    <w:basedOn w:val="TableNormal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Normal"/>
    <w:rsid w:val="00FD7F0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Strong">
    <w:name w:val="Strong"/>
    <w:basedOn w:val="DefaultParagraphFont"/>
    <w:uiPriority w:val="22"/>
    <w:qFormat/>
    <w:rsid w:val="007E7621"/>
    <w:rPr>
      <w:b/>
    </w:rPr>
  </w:style>
  <w:style w:type="character" w:customStyle="1" w:styleId="Heading1Char1">
    <w:name w:val="Heading 1 Char1"/>
    <w:link w:val="Heading1"/>
    <w:locked/>
    <w:rsid w:val="00D65C0A"/>
    <w:rPr>
      <w:b/>
      <w:sz w:val="24"/>
    </w:rPr>
  </w:style>
  <w:style w:type="character" w:customStyle="1" w:styleId="20">
    <w:name w:val="Основной текст2"/>
    <w:rsid w:val="00C41C5A"/>
    <w:rPr>
      <w:rFonts w:ascii="Times New Roman" w:hAnsi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numbering" w:customStyle="1" w:styleId="CourierNew">
    <w:name w:val="Стиль многоуровневый Courier New"/>
    <w:rsid w:val="00DA424B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59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urait.ru/book/osnovy-adaptivnoy-fizicheskoy-kultury-438915" TargetMode="External"/><Relationship Id="rId50" Type="http://schemas.openxmlformats.org/officeDocument/2006/relationships/hyperlink" Target="https://dlib.eastview.com" TargetMode="External"/><Relationship Id="rId55" Type="http://schemas.openxmlformats.org/officeDocument/2006/relationships/hyperlink" Target="https://www.rsl.ru/ru/4readers/catalogue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code/438765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https://scholar.google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magtu.informsystema.ru/uploader/fileUpload?name=2885.pdf&amp;show=dcatalogues/1/1134164/2885.pdf&amp;view=t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60</Pages>
  <Words>12979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IIIV</cp:lastModifiedBy>
  <cp:revision>9</cp:revision>
  <cp:lastPrinted>2018-11-12T04:25:00Z</cp:lastPrinted>
  <dcterms:created xsi:type="dcterms:W3CDTF">2018-12-08T03:51:00Z</dcterms:created>
  <dcterms:modified xsi:type="dcterms:W3CDTF">2020-10-28T05:39:00Z</dcterms:modified>
</cp:coreProperties>
</file>