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03" w:rsidRDefault="00435C03" w:rsidP="00D44FF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12.7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>
        <w:pict>
          <v:shape id="_x0000_i1026" type="#_x0000_t75" style="width:460.5pt;height:577.5pt">
            <v:imagedata r:id="rId8" o:title=""/>
          </v:shape>
        </w:pict>
      </w:r>
    </w:p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Default="00435C03" w:rsidP="00D44FF8"/>
    <w:p w:rsidR="00435C03" w:rsidRPr="00C83B82" w:rsidRDefault="00435C03" w:rsidP="00D97B67">
      <w:pPr>
        <w:pStyle w:val="Heading1"/>
        <w:ind w:hanging="851"/>
        <w:rPr>
          <w:rStyle w:val="FontStyle16"/>
          <w:b/>
          <w:sz w:val="24"/>
          <w:szCs w:val="24"/>
        </w:rPr>
      </w:pPr>
      <w:r w:rsidRPr="00D97B67">
        <w:rPr>
          <w:rStyle w:val="FontStyle16"/>
          <w:b/>
          <w:sz w:val="24"/>
          <w:szCs w:val="24"/>
        </w:rPr>
        <w:pict>
          <v:shape id="_x0000_i1027" type="#_x0000_t75" style="width:501.75pt;height:690pt">
            <v:imagedata r:id="rId9" o:title=""/>
          </v:shape>
        </w:pict>
      </w:r>
      <w:r w:rsidRPr="00C17915">
        <w:rPr>
          <w:rStyle w:val="FontStyle16"/>
          <w:b/>
          <w:sz w:val="24"/>
          <w:szCs w:val="24"/>
        </w:rPr>
        <w:br w:type="page"/>
      </w:r>
      <w:r w:rsidRPr="00C83B82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435C03" w:rsidRPr="00C83B82" w:rsidRDefault="00435C03" w:rsidP="00D97B67">
      <w:pPr>
        <w:rPr>
          <w:rStyle w:val="FontStyle17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Целями освоения дисциплины (модуля)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 xml:space="preserve">» являются: </w:t>
      </w:r>
    </w:p>
    <w:p w:rsidR="00435C03" w:rsidRPr="00C83B82" w:rsidRDefault="00435C03" w:rsidP="00D97B67">
      <w:pPr>
        <w:numPr>
          <w:ilvl w:val="0"/>
          <w:numId w:val="3"/>
        </w:numPr>
        <w:ind w:left="0" w:firstLine="567"/>
        <w:rPr>
          <w:shd w:val="clear" w:color="auto" w:fill="FFFFFF"/>
        </w:rPr>
      </w:pPr>
      <w:r w:rsidRPr="00C83B82">
        <w:t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макроуровне, опред</w:t>
      </w:r>
      <w:r w:rsidRPr="00C83B82">
        <w:t>е</w:t>
      </w:r>
      <w:r w:rsidRPr="00C83B82">
        <w:t>ление роли государственных институтов в экономике, рассмотрение теоретических концепций, обосновыва</w:t>
      </w:r>
      <w:r w:rsidRPr="00C83B82">
        <w:t>ю</w:t>
      </w:r>
      <w:r w:rsidRPr="00C83B82">
        <w:t>щих механизм эффективного функционирования экон</w:t>
      </w:r>
      <w:r w:rsidRPr="00C83B82">
        <w:t>о</w:t>
      </w:r>
      <w:r w:rsidRPr="00C83B82">
        <w:t>мики</w:t>
      </w:r>
      <w:r w:rsidRPr="00C83B82">
        <w:rPr>
          <w:shd w:val="clear" w:color="auto" w:fill="FFFFFF"/>
        </w:rPr>
        <w:t>;</w:t>
      </w:r>
    </w:p>
    <w:p w:rsidR="00435C03" w:rsidRPr="00150CAE" w:rsidRDefault="00435C03" w:rsidP="00D97B67">
      <w:pPr>
        <w:numPr>
          <w:ilvl w:val="0"/>
          <w:numId w:val="3"/>
        </w:numPr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освоение навыков оценки использования ресурсов предприятия и результатов его деятел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ности;</w:t>
      </w:r>
    </w:p>
    <w:p w:rsidR="00435C03" w:rsidRPr="00C83B82" w:rsidRDefault="00435C03" w:rsidP="00D97B67">
      <w:pPr>
        <w:numPr>
          <w:ilvl w:val="0"/>
          <w:numId w:val="3"/>
        </w:numPr>
        <w:ind w:left="0" w:firstLine="567"/>
      </w:pPr>
      <w:r w:rsidRPr="00C83B82">
        <w:t xml:space="preserve">формирование у студентов основ экономического мышления; </w:t>
      </w:r>
    </w:p>
    <w:p w:rsidR="00435C03" w:rsidRPr="00C83B82" w:rsidRDefault="00435C03" w:rsidP="00D97B67">
      <w:pPr>
        <w:numPr>
          <w:ilvl w:val="0"/>
          <w:numId w:val="3"/>
        </w:numPr>
        <w:ind w:left="0" w:firstLine="567"/>
      </w:pPr>
      <w:r w:rsidRPr="00C83B82">
        <w:t xml:space="preserve">выработка способности </w:t>
      </w:r>
      <w:r w:rsidRPr="00C83B82">
        <w:rPr>
          <w:bCs/>
        </w:rPr>
        <w:t>использовать основы экономических знаний в различных сферах жизнедеятельности</w:t>
      </w:r>
      <w:r w:rsidRPr="00C83B82">
        <w:t xml:space="preserve">;  </w:t>
      </w:r>
    </w:p>
    <w:p w:rsidR="00435C03" w:rsidRPr="00C83B82" w:rsidRDefault="00435C03" w:rsidP="00D97B67">
      <w:pPr>
        <w:numPr>
          <w:ilvl w:val="0"/>
          <w:numId w:val="3"/>
        </w:numPr>
        <w:ind w:left="0" w:firstLine="567"/>
        <w:rPr>
          <w:bCs/>
        </w:rPr>
      </w:pPr>
      <w:r w:rsidRPr="00C83B82">
        <w:t xml:space="preserve">формирование компетенций, необходимых </w:t>
      </w:r>
      <w:r w:rsidRPr="00C83B82">
        <w:rPr>
          <w:bCs/>
        </w:rPr>
        <w:t>при решении профессиональных з</w:t>
      </w:r>
      <w:r w:rsidRPr="00C83B82">
        <w:rPr>
          <w:bCs/>
        </w:rPr>
        <w:t>а</w:t>
      </w:r>
      <w:r w:rsidRPr="00C83B82">
        <w:rPr>
          <w:bCs/>
        </w:rPr>
        <w:t>дач.</w:t>
      </w:r>
    </w:p>
    <w:p w:rsidR="00435C03" w:rsidRPr="00C83B82" w:rsidRDefault="00435C03" w:rsidP="00F17A82">
      <w:pPr>
        <w:pStyle w:val="BodyText"/>
        <w:jc w:val="center"/>
        <w:rPr>
          <w:rFonts w:ascii="Times New Roman" w:hAnsi="Times New Roman"/>
          <w:sz w:val="20"/>
        </w:rPr>
      </w:pPr>
    </w:p>
    <w:p w:rsidR="00435C03" w:rsidRPr="00C83B82" w:rsidRDefault="00435C03" w:rsidP="00F17A82">
      <w:pPr>
        <w:pStyle w:val="BodyText"/>
        <w:jc w:val="center"/>
        <w:rPr>
          <w:rFonts w:ascii="Times New Roman" w:hAnsi="Times New Roman"/>
          <w:sz w:val="20"/>
        </w:rPr>
      </w:pPr>
    </w:p>
    <w:p w:rsidR="00435C03" w:rsidRPr="00C83B82" w:rsidRDefault="00435C03" w:rsidP="00B401FA">
      <w:pPr>
        <w:pStyle w:val="Heading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83B82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35C03" w:rsidRPr="00C83B82" w:rsidRDefault="00435C03" w:rsidP="002A720F">
      <w:pPr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>» входит в базовую часть блока 1 образовательной пр</w:t>
      </w:r>
      <w:r w:rsidRPr="00C83B82">
        <w:rPr>
          <w:rStyle w:val="FontStyle16"/>
          <w:b w:val="0"/>
          <w:bCs/>
          <w:sz w:val="24"/>
        </w:rPr>
        <w:t>о</w:t>
      </w:r>
      <w:r w:rsidRPr="00C83B82">
        <w:rPr>
          <w:rStyle w:val="FontStyle16"/>
          <w:b w:val="0"/>
          <w:bCs/>
          <w:sz w:val="24"/>
        </w:rPr>
        <w:t>граммы.</w:t>
      </w:r>
    </w:p>
    <w:p w:rsidR="00435C03" w:rsidRPr="00C83B82" w:rsidRDefault="00435C03" w:rsidP="006F74C3">
      <w:pPr>
        <w:pStyle w:val="Style3"/>
        <w:widowControl/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в рамках сформированные в </w:t>
      </w:r>
      <w:r w:rsidRPr="000E5FE6">
        <w:rPr>
          <w:rStyle w:val="FontStyle16"/>
          <w:b w:val="0"/>
          <w:bCs/>
          <w:sz w:val="24"/>
        </w:rPr>
        <w:t>результате изучения курса эконом</w:t>
      </w:r>
      <w:r w:rsidRPr="000E5FE6">
        <w:rPr>
          <w:rStyle w:val="FontStyle16"/>
          <w:b w:val="0"/>
          <w:bCs/>
          <w:sz w:val="24"/>
        </w:rPr>
        <w:t>и</w:t>
      </w:r>
      <w:r w:rsidRPr="000E5FE6">
        <w:rPr>
          <w:rStyle w:val="FontStyle16"/>
          <w:b w:val="0"/>
          <w:bCs/>
          <w:sz w:val="24"/>
        </w:rPr>
        <w:t>ки</w:t>
      </w:r>
      <w:r>
        <w:rPr>
          <w:rStyle w:val="FontStyle16"/>
          <w:b w:val="0"/>
          <w:bCs/>
          <w:sz w:val="24"/>
        </w:rPr>
        <w:t xml:space="preserve">, математики </w:t>
      </w:r>
      <w:r w:rsidRPr="000E5FE6">
        <w:rPr>
          <w:rStyle w:val="FontStyle16"/>
          <w:b w:val="0"/>
          <w:bCs/>
          <w:sz w:val="24"/>
        </w:rPr>
        <w:t>в объёме программы ср</w:t>
      </w:r>
      <w:r w:rsidRPr="00C83B82">
        <w:rPr>
          <w:rStyle w:val="FontStyle16"/>
          <w:b w:val="0"/>
          <w:bCs/>
          <w:sz w:val="24"/>
        </w:rPr>
        <w:t>едней школы.</w:t>
      </w:r>
    </w:p>
    <w:p w:rsidR="00435C03" w:rsidRPr="00C83B82" w:rsidRDefault="00435C03" w:rsidP="006F74C3">
      <w:pPr>
        <w:pStyle w:val="Style3"/>
        <w:widowControl/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bCs/>
          <w:sz w:val="24"/>
        </w:rPr>
        <w:t>для изучения дисциплин:</w:t>
      </w:r>
      <w:r w:rsidRPr="00C83B82">
        <w:rPr>
          <w:rStyle w:val="FontStyle16"/>
          <w:b w:val="0"/>
          <w:bCs/>
          <w:sz w:val="24"/>
        </w:rPr>
        <w:t xml:space="preserve"> «</w:t>
      </w:r>
      <w:r w:rsidRPr="009D1200">
        <w:rPr>
          <w:rStyle w:val="FontStyle16"/>
          <w:b w:val="0"/>
          <w:bCs/>
          <w:sz w:val="24"/>
        </w:rPr>
        <w:t>Продвижение научной продукции</w:t>
      </w:r>
      <w:r w:rsidRPr="00C83B82">
        <w:rPr>
          <w:rStyle w:val="FontStyle16"/>
          <w:b w:val="0"/>
          <w:bCs/>
          <w:sz w:val="24"/>
        </w:rPr>
        <w:t>»,</w:t>
      </w:r>
      <w:r>
        <w:rPr>
          <w:rStyle w:val="FontStyle16"/>
          <w:b w:val="0"/>
          <w:bCs/>
          <w:sz w:val="24"/>
        </w:rPr>
        <w:t xml:space="preserve"> «</w:t>
      </w:r>
      <w:r w:rsidRPr="009D1200">
        <w:rPr>
          <w:rStyle w:val="FontStyle16"/>
          <w:b w:val="0"/>
          <w:bCs/>
          <w:sz w:val="24"/>
        </w:rPr>
        <w:t>Проектная деятельность</w:t>
      </w:r>
      <w:r>
        <w:rPr>
          <w:rStyle w:val="FontStyle16"/>
          <w:b w:val="0"/>
          <w:bCs/>
          <w:sz w:val="24"/>
        </w:rPr>
        <w:t xml:space="preserve">», </w:t>
      </w:r>
      <w:r w:rsidRPr="00C83B82">
        <w:rPr>
          <w:rStyle w:val="FontStyle16"/>
          <w:b w:val="0"/>
          <w:bCs/>
          <w:sz w:val="24"/>
        </w:rPr>
        <w:t>в ходе подготовки выпускной квал</w:t>
      </w:r>
      <w:r w:rsidRPr="00C83B82">
        <w:rPr>
          <w:rStyle w:val="FontStyle16"/>
          <w:b w:val="0"/>
          <w:bCs/>
          <w:sz w:val="24"/>
        </w:rPr>
        <w:t>и</w:t>
      </w:r>
      <w:r w:rsidRPr="00C83B82">
        <w:rPr>
          <w:rStyle w:val="FontStyle16"/>
          <w:b w:val="0"/>
          <w:bCs/>
          <w:sz w:val="24"/>
        </w:rPr>
        <w:t>фикационной работы.</w:t>
      </w:r>
    </w:p>
    <w:p w:rsidR="00435C03" w:rsidRPr="00C83B82" w:rsidRDefault="00435C03" w:rsidP="00C17B3E">
      <w:pPr>
        <w:pStyle w:val="Style3"/>
        <w:widowControl/>
        <w:rPr>
          <w:rStyle w:val="FontStyle16"/>
          <w:b w:val="0"/>
          <w:bCs/>
          <w:sz w:val="24"/>
        </w:rPr>
      </w:pPr>
    </w:p>
    <w:p w:rsidR="00435C03" w:rsidRPr="00C83B82" w:rsidRDefault="00435C03" w:rsidP="0079022C">
      <w:pPr>
        <w:pStyle w:val="Heading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83B8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35C03" w:rsidRPr="00C83B82" w:rsidRDefault="00435C03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83B82">
        <w:rPr>
          <w:rStyle w:val="FontStyle16"/>
          <w:b w:val="0"/>
          <w:bCs/>
          <w:sz w:val="24"/>
        </w:rPr>
        <w:t>В результате освоения дисциплины (модуля)  «</w:t>
      </w:r>
      <w:r>
        <w:rPr>
          <w:rStyle w:val="FontStyle16"/>
          <w:b w:val="0"/>
          <w:bCs/>
          <w:sz w:val="24"/>
        </w:rPr>
        <w:t>Экономика</w:t>
      </w:r>
      <w:r w:rsidRPr="00C83B82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p w:rsidR="00435C03" w:rsidRPr="00C83B82" w:rsidRDefault="00435C03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35C03" w:rsidRPr="00C83B82" w:rsidTr="0016576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C03" w:rsidRPr="00C83B82" w:rsidRDefault="00435C03" w:rsidP="0016576C">
            <w:pPr>
              <w:ind w:firstLine="0"/>
              <w:jc w:val="center"/>
            </w:pPr>
            <w:r w:rsidRPr="00C83B82">
              <w:t xml:space="preserve">Структурный </w:t>
            </w:r>
            <w:r w:rsidRPr="00C83B82">
              <w:br/>
              <w:t xml:space="preserve">элемент </w:t>
            </w:r>
            <w:r w:rsidRPr="00C83B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C03" w:rsidRPr="00C83B82" w:rsidRDefault="00435C03" w:rsidP="0016576C">
            <w:pPr>
              <w:ind w:firstLine="0"/>
              <w:jc w:val="center"/>
            </w:pPr>
            <w:r w:rsidRPr="00C83B82">
              <w:rPr>
                <w:bCs/>
              </w:rPr>
              <w:t xml:space="preserve">Планируемые результаты обучения </w:t>
            </w:r>
          </w:p>
        </w:tc>
      </w:tr>
      <w:tr w:rsidR="00435C03" w:rsidRPr="00C83B82" w:rsidTr="0016576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2222FC">
            <w:pPr>
              <w:ind w:firstLine="0"/>
              <w:jc w:val="left"/>
            </w:pPr>
            <w:r w:rsidRPr="002222FC">
              <w:rPr>
                <w:b/>
                <w:bCs/>
              </w:rPr>
              <w:t>ОК-3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деятельности</w:t>
            </w:r>
          </w:p>
        </w:tc>
      </w:tr>
      <w:tr w:rsidR="00435C03" w:rsidRPr="00C83B82" w:rsidTr="0016576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16576C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 на уровне экономики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ятия;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важнейших экономических показателей и коэфф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циентов на уровне экономики в целом и на уровне отдельного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 xml:space="preserve">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принципы выработки экономической политики на уровне го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ударства и на уровне отдельного предприятия.</w:t>
            </w:r>
          </w:p>
        </w:tc>
      </w:tr>
      <w:tr w:rsidR="00435C03" w:rsidRPr="00C83B82" w:rsidTr="0016576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6A25BD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83B82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типовых экономических ситуациях, основных в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просах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ческой политики;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использовать элементы экономического анализа в своей профессиональной де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тельности;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</w:t>
            </w:r>
            <w:r w:rsidRPr="00150CAE">
              <w:rPr>
                <w:sz w:val="22"/>
                <w:szCs w:val="22"/>
              </w:rPr>
              <w:t>ч</w:t>
            </w:r>
            <w:r w:rsidRPr="00150CAE">
              <w:rPr>
                <w:sz w:val="22"/>
                <w:szCs w:val="22"/>
              </w:rPr>
              <w:t>ных отношений,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объективно оценивать процессы и явления, осуществля</w:t>
            </w:r>
            <w:r w:rsidRPr="00150CAE">
              <w:rPr>
                <w:sz w:val="22"/>
                <w:szCs w:val="22"/>
              </w:rPr>
              <w:t>ю</w:t>
            </w:r>
            <w:r w:rsidRPr="00150CAE">
              <w:rPr>
                <w:sz w:val="22"/>
                <w:szCs w:val="22"/>
              </w:rPr>
              <w:t>щиеся в рамках национальной экономики в целом и отдельного предприятия в частности.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учебной,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</w:tr>
      <w:tr w:rsidR="00435C03" w:rsidRPr="00C83B82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16576C">
            <w:pPr>
              <w:ind w:firstLine="0"/>
              <w:jc w:val="left"/>
            </w:pPr>
            <w:r w:rsidRPr="00C83B82">
              <w:t>Владеть</w:t>
            </w:r>
          </w:p>
          <w:p w:rsidR="00435C03" w:rsidRPr="00C83B82" w:rsidRDefault="00435C03" w:rsidP="006471ED">
            <w:pPr>
              <w:tabs>
                <w:tab w:val="left" w:pos="1440"/>
              </w:tabs>
            </w:pPr>
            <w:r w:rsidRPr="00C83B82"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нятиях в аудитории и на практике;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теоретических знаний принимать решения на уровне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ки в целом и на уровне отдельного предприятия;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приобретать, усваивать и применять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ческие знания, наблюдать, анализировать и объяснять экономические явления, события, ситу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ции.</w:t>
            </w:r>
          </w:p>
        </w:tc>
      </w:tr>
    </w:tbl>
    <w:p w:rsidR="00435C03" w:rsidRPr="00C83B82" w:rsidRDefault="00435C03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435C03" w:rsidRPr="00C83B82" w:rsidRDefault="00435C03" w:rsidP="00951970">
      <w:pPr>
        <w:sectPr w:rsidR="00435C03" w:rsidRPr="00C83B82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35C03" w:rsidRPr="00C83B82" w:rsidRDefault="00435C03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C83B82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435C03" w:rsidRPr="00C83B82" w:rsidRDefault="00435C03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83B82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C83B82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435C03" w:rsidRPr="00C83B82" w:rsidRDefault="00435C03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>–</w:t>
      </w:r>
      <w:r w:rsidRPr="00C83B82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6,4</w:t>
      </w:r>
      <w:r w:rsidRPr="00C83B82">
        <w:rPr>
          <w:rStyle w:val="FontStyle18"/>
          <w:b w:val="0"/>
          <w:bCs/>
          <w:sz w:val="24"/>
        </w:rPr>
        <w:t xml:space="preserve"> акад. часов:</w:t>
      </w:r>
    </w:p>
    <w:p w:rsidR="00435C03" w:rsidRPr="00C83B82" w:rsidRDefault="00435C0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ab/>
        <w:t>–</w:t>
      </w:r>
      <w:r w:rsidRPr="00C83B82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6</w:t>
      </w:r>
      <w:r w:rsidRPr="00C83B82">
        <w:rPr>
          <w:rStyle w:val="FontStyle18"/>
          <w:b w:val="0"/>
          <w:bCs/>
          <w:sz w:val="24"/>
        </w:rPr>
        <w:t xml:space="preserve"> акад. часов;</w:t>
      </w:r>
    </w:p>
    <w:p w:rsidR="00435C03" w:rsidRPr="00C83B82" w:rsidRDefault="00435C03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ab/>
        <w:t>–</w:t>
      </w:r>
      <w:r w:rsidRPr="00C83B82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0,4</w:t>
      </w:r>
      <w:r w:rsidRPr="00C83B82">
        <w:rPr>
          <w:rStyle w:val="FontStyle18"/>
          <w:b w:val="0"/>
          <w:bCs/>
          <w:sz w:val="24"/>
        </w:rPr>
        <w:t xml:space="preserve"> акад. часов </w:t>
      </w:r>
    </w:p>
    <w:p w:rsidR="00435C03" w:rsidRDefault="00435C03" w:rsidP="00C17B3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83B82">
        <w:rPr>
          <w:rStyle w:val="FontStyle18"/>
          <w:b w:val="0"/>
          <w:bCs/>
          <w:sz w:val="24"/>
        </w:rPr>
        <w:t>–</w:t>
      </w:r>
      <w:r w:rsidRPr="00C83B82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97,7</w:t>
      </w:r>
      <w:r w:rsidRPr="00C83B82">
        <w:rPr>
          <w:rStyle w:val="FontStyle18"/>
          <w:b w:val="0"/>
          <w:bCs/>
          <w:sz w:val="24"/>
        </w:rPr>
        <w:t xml:space="preserve"> акад. часов</w:t>
      </w:r>
    </w:p>
    <w:p w:rsidR="00435C03" w:rsidRDefault="00435C03" w:rsidP="00C17B3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F74C3">
        <w:rPr>
          <w:rStyle w:val="FontStyle18"/>
          <w:b w:val="0"/>
          <w:bCs/>
          <w:sz w:val="24"/>
        </w:rPr>
        <w:t>–</w:t>
      </w:r>
      <w:r w:rsidRPr="006F74C3">
        <w:rPr>
          <w:rStyle w:val="FontStyle18"/>
          <w:b w:val="0"/>
          <w:bCs/>
          <w:sz w:val="24"/>
        </w:rPr>
        <w:tab/>
        <w:t>–</w:t>
      </w:r>
      <w:r w:rsidRPr="006F74C3">
        <w:rPr>
          <w:rStyle w:val="FontStyle18"/>
          <w:b w:val="0"/>
          <w:bCs/>
          <w:sz w:val="24"/>
        </w:rPr>
        <w:tab/>
        <w:t>подготовка к зачету – 3,9 акад. часа</w:t>
      </w:r>
      <w:r>
        <w:rPr>
          <w:rStyle w:val="FontStyle18"/>
          <w:b w:val="0"/>
          <w:bCs/>
          <w:sz w:val="24"/>
        </w:rPr>
        <w:t>.</w:t>
      </w:r>
    </w:p>
    <w:p w:rsidR="00435C03" w:rsidRPr="00C83B82" w:rsidRDefault="00435C03" w:rsidP="00C17B3E">
      <w:pPr>
        <w:tabs>
          <w:tab w:val="left" w:pos="851"/>
          <w:tab w:val="left" w:pos="1134"/>
        </w:tabs>
        <w:rPr>
          <w:rStyle w:val="FontStyle18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57"/>
        <w:gridCol w:w="578"/>
        <w:gridCol w:w="603"/>
        <w:gridCol w:w="688"/>
        <w:gridCol w:w="865"/>
        <w:gridCol w:w="871"/>
        <w:gridCol w:w="3350"/>
        <w:gridCol w:w="3034"/>
        <w:gridCol w:w="1140"/>
      </w:tblGrid>
      <w:tr w:rsidR="00435C03" w:rsidRPr="00C83B82" w:rsidTr="00060593">
        <w:trPr>
          <w:cantSplit/>
          <w:trHeight w:val="1156"/>
          <w:tblHeader/>
        </w:trPr>
        <w:tc>
          <w:tcPr>
            <w:tcW w:w="1475" w:type="pct"/>
            <w:vMerge w:val="restart"/>
            <w:vAlign w:val="center"/>
          </w:tcPr>
          <w:p w:rsidR="00435C03" w:rsidRPr="00C83B82" w:rsidRDefault="00435C03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435C03" w:rsidRPr="00C83B82" w:rsidRDefault="00435C03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435C03" w:rsidRPr="00C83B82" w:rsidRDefault="00435C03" w:rsidP="0016576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83" w:type="pct"/>
            <w:gridSpan w:val="3"/>
            <w:vAlign w:val="center"/>
          </w:tcPr>
          <w:p w:rsidR="00435C03" w:rsidRPr="00C83B82" w:rsidRDefault="00435C03" w:rsidP="0016576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Ауд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и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торная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435C03" w:rsidRPr="00C83B82" w:rsidRDefault="00435C03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435C03" w:rsidRPr="00C83B82" w:rsidRDefault="00435C03" w:rsidP="0016576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Вид сам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t xml:space="preserve">стоятельной </w:t>
            </w:r>
            <w:r w:rsidRPr="00C83B8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1" w:type="pct"/>
            <w:vMerge w:val="restart"/>
            <w:vAlign w:val="center"/>
          </w:tcPr>
          <w:p w:rsidR="00435C03" w:rsidRPr="00C83B82" w:rsidRDefault="00435C03" w:rsidP="0016576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83B82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64" w:type="pct"/>
            <w:vMerge w:val="restart"/>
            <w:textDirection w:val="btLr"/>
            <w:vAlign w:val="center"/>
          </w:tcPr>
          <w:p w:rsidR="00435C03" w:rsidRPr="00C83B82" w:rsidRDefault="00435C03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C83B8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  <w:vMerge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435C03" w:rsidRPr="00C83B82" w:rsidRDefault="00435C03" w:rsidP="0016576C">
            <w:pPr>
              <w:pStyle w:val="Style14"/>
              <w:widowControl/>
              <w:ind w:firstLine="0"/>
              <w:jc w:val="center"/>
            </w:pPr>
            <w:r w:rsidRPr="00C83B82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435C03" w:rsidRPr="00C83B82" w:rsidRDefault="00435C03" w:rsidP="0016576C">
            <w:pPr>
              <w:pStyle w:val="Style14"/>
              <w:widowControl/>
              <w:ind w:firstLine="0"/>
              <w:jc w:val="center"/>
            </w:pPr>
            <w:r w:rsidRPr="00C83B82">
              <w:t>лаборат.</w:t>
            </w:r>
          </w:p>
          <w:p w:rsidR="00435C03" w:rsidRPr="00C83B82" w:rsidRDefault="00435C03" w:rsidP="0016576C">
            <w:pPr>
              <w:pStyle w:val="Style14"/>
              <w:widowControl/>
              <w:ind w:firstLine="0"/>
              <w:jc w:val="center"/>
            </w:pPr>
            <w:r w:rsidRPr="00C83B8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435C03" w:rsidRPr="00C83B82" w:rsidRDefault="00435C03" w:rsidP="0016576C">
            <w:pPr>
              <w:pStyle w:val="Style14"/>
              <w:widowControl/>
              <w:ind w:firstLine="0"/>
              <w:jc w:val="center"/>
            </w:pPr>
            <w:r w:rsidRPr="00C83B82">
              <w:t>практич. занятия</w:t>
            </w:r>
          </w:p>
        </w:tc>
        <w:tc>
          <w:tcPr>
            <w:tcW w:w="274" w:type="pct"/>
            <w:vMerge/>
            <w:textDirection w:val="btLr"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  <w:tc>
          <w:tcPr>
            <w:tcW w:w="1061" w:type="pct"/>
            <w:vMerge/>
            <w:textDirection w:val="btLr"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  <w:tc>
          <w:tcPr>
            <w:tcW w:w="961" w:type="pct"/>
            <w:vMerge/>
            <w:textDirection w:val="btLr"/>
            <w:vAlign w:val="center"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  <w:tc>
          <w:tcPr>
            <w:tcW w:w="364" w:type="pct"/>
            <w:vMerge/>
            <w:textDirection w:val="btLr"/>
          </w:tcPr>
          <w:p w:rsidR="00435C03" w:rsidRPr="00C83B82" w:rsidRDefault="00435C03" w:rsidP="0016576C">
            <w:pPr>
              <w:pStyle w:val="Style14"/>
              <w:widowControl/>
              <w:jc w:val="center"/>
            </w:pP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16576C">
            <w:pPr>
              <w:ind w:firstLine="0"/>
              <w:rPr>
                <w:sz w:val="22"/>
              </w:rPr>
            </w:pPr>
            <w:r w:rsidRPr="00C83B82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C83B82">
              <w:rPr>
                <w:sz w:val="22"/>
              </w:rPr>
              <w:t xml:space="preserve">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деление экономики, основные понятия и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деления. Факторы производства. Структура экономики. Границы производственных во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можностей общ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ства.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Default="00435C03" w:rsidP="00DF23BE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435C03" w:rsidRPr="00C83B82" w:rsidRDefault="00435C03" w:rsidP="00DF23B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DF23BE">
            <w:pPr>
              <w:tabs>
                <w:tab w:val="left" w:pos="993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8F5077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16576C">
            <w:pPr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2. Законы рыночной экономики: спрос, предл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жение, ценообразование.</w:t>
            </w:r>
          </w:p>
          <w:p w:rsidR="00435C03" w:rsidRPr="00C83B82" w:rsidRDefault="00435C03" w:rsidP="006D1FF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Рынок: сущность, структура и инфраструкт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ра, роль в общественном воспрои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водстве. Спрос и предложение. Равновесная цена. Государстве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ное вмешательство в рыночное ценообразов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ние и его формы. Эластичность спроса и пре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ложения.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Pr="00C83B82" w:rsidRDefault="00435C03" w:rsidP="00DF23BE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DA31E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4B596A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3. Производитель и потребитель в рыно</w:t>
            </w:r>
            <w:r w:rsidRPr="00C83B82">
              <w:rPr>
                <w:b/>
                <w:sz w:val="22"/>
              </w:rPr>
              <w:t>ч</w:t>
            </w:r>
            <w:r w:rsidRPr="00C83B82">
              <w:rPr>
                <w:b/>
                <w:sz w:val="22"/>
              </w:rPr>
              <w:t>ной экономике.</w:t>
            </w:r>
          </w:p>
          <w:p w:rsidR="00435C03" w:rsidRPr="00C83B82" w:rsidRDefault="00435C03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Основы потребител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ского поведения. Основы теории производства. Производс</w:t>
            </w:r>
            <w:r w:rsidRPr="00C83B82">
              <w:rPr>
                <w:sz w:val="22"/>
              </w:rPr>
              <w:t>т</w:t>
            </w:r>
            <w:r w:rsidRPr="00C83B82">
              <w:rPr>
                <w:sz w:val="22"/>
              </w:rPr>
              <w:t>вен</w:t>
            </w:r>
          </w:p>
          <w:p w:rsidR="00435C03" w:rsidRPr="00C83B82" w:rsidRDefault="00435C03" w:rsidP="00411E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ная функция. Издержки производства: пон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тие, виды. Выручка. Прибыль. Рентабельность. Определение цены и объема производства. Р</w:t>
            </w:r>
            <w:r w:rsidRPr="00C83B82">
              <w:rPr>
                <w:sz w:val="22"/>
              </w:rPr>
              <w:t>ы</w:t>
            </w:r>
            <w:r w:rsidRPr="00C83B82">
              <w:rPr>
                <w:sz w:val="22"/>
              </w:rPr>
              <w:t>нок ресурсов: особенности их экономического ан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лиза.</w:t>
            </w:r>
            <w:r w:rsidRPr="00C83B82">
              <w:t xml:space="preserve"> 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Pr="00C83B82" w:rsidRDefault="00435C03" w:rsidP="00DF23BE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DA31E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4. Конкуренция: виды рыночных структур.</w:t>
            </w:r>
          </w:p>
          <w:p w:rsidR="00435C03" w:rsidRPr="00C83B82" w:rsidRDefault="00435C03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Особенности рынка совершенной конкуре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ции. Три типа рынков несовершенной конк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ренции. Антимонопольное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Default="00435C03" w:rsidP="00DF23BE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435C03" w:rsidRPr="00C83B82" w:rsidRDefault="00435C03" w:rsidP="00DF23BE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99050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t>5. Закономерности функционирования нац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ональной экономики</w:t>
            </w:r>
            <w:r w:rsidRPr="00C83B82">
              <w:rPr>
                <w:sz w:val="22"/>
              </w:rPr>
              <w:t>. Система национал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ных счетов (СНС) как способ единообразного о п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сания различных сторон макроэкономики. О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новные макроэкономические показатели. Сов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купный спрос, совокупное предложение. Мод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 xml:space="preserve">ли макроэкономического равновесия. 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Pr="00C83B82" w:rsidRDefault="00435C03" w:rsidP="00403F26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435C03" w:rsidRDefault="00435C03" w:rsidP="00ED5A50">
            <w:pPr>
              <w:pStyle w:val="Style14"/>
              <w:widowControl/>
              <w:ind w:firstLine="0"/>
              <w:jc w:val="center"/>
            </w:pPr>
            <w:r>
              <w:t>1/</w:t>
            </w:r>
          </w:p>
          <w:p w:rsidR="00435C03" w:rsidRPr="00C83B82" w:rsidRDefault="00435C03" w:rsidP="00ED5A50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>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t>6. Цикличность экон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мического развития.</w:t>
            </w:r>
            <w:r w:rsidRPr="00C83B82">
              <w:rPr>
                <w:sz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ствия.  Безработица: сущность, формы, оценка. Ант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инфляционное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Pr="00C83B82" w:rsidRDefault="00435C03" w:rsidP="00403F26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403F2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6246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435C03" w:rsidRPr="00C83B82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C83B82" w:rsidRDefault="00435C03" w:rsidP="0016576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7. Экономическая пол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тика государства.</w:t>
            </w:r>
          </w:p>
          <w:p w:rsidR="00435C03" w:rsidRPr="00C83B82" w:rsidRDefault="00435C03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Финансовая система и ф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нансовая политика государства. Налоги: сущность, функции. Кр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дитно-денежная система государства. Теорет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ческие основы кредитно-денежной пол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 xml:space="preserve">тики. </w:t>
            </w:r>
          </w:p>
        </w:tc>
        <w:tc>
          <w:tcPr>
            <w:tcW w:w="18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435C03" w:rsidRPr="00C83B82" w:rsidRDefault="00435C03" w:rsidP="00005224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435C03" w:rsidRPr="00C83B82" w:rsidRDefault="00435C03" w:rsidP="00403F26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3" w:type="pct"/>
            <w:vAlign w:val="center"/>
          </w:tcPr>
          <w:p w:rsidR="00435C03" w:rsidRPr="00C83B82" w:rsidRDefault="00435C03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435C03" w:rsidRPr="00C83B82" w:rsidRDefault="00435C03" w:rsidP="00ED5A50">
            <w:pPr>
              <w:pStyle w:val="Style14"/>
              <w:widowControl/>
              <w:ind w:firstLine="0"/>
              <w:jc w:val="center"/>
            </w:pPr>
            <w:r>
              <w:t>17,7</w:t>
            </w:r>
          </w:p>
        </w:tc>
        <w:tc>
          <w:tcPr>
            <w:tcW w:w="1061" w:type="pct"/>
          </w:tcPr>
          <w:p w:rsidR="00435C03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435C03" w:rsidRPr="00C83B82" w:rsidRDefault="00435C03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C83B82" w:rsidRDefault="00435C03" w:rsidP="00912A3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3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435C03" w:rsidRPr="00150CAE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150CAE" w:rsidRDefault="00435C03" w:rsidP="007168FC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8. Предприятие как хозяйствующий суб</w:t>
            </w:r>
            <w:r w:rsidRPr="00150CAE">
              <w:rPr>
                <w:b/>
                <w:sz w:val="22"/>
                <w:szCs w:val="22"/>
              </w:rPr>
              <w:t>ъ</w:t>
            </w:r>
            <w:r w:rsidRPr="00150CAE">
              <w:rPr>
                <w:b/>
                <w:sz w:val="22"/>
                <w:szCs w:val="22"/>
              </w:rPr>
              <w:t>ект рыночной экономики.</w:t>
            </w:r>
          </w:p>
          <w:p w:rsidR="00435C03" w:rsidRPr="00150CAE" w:rsidRDefault="00435C03" w:rsidP="007168FC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тий. Формы объединения предприятий. Структура предприятия.</w:t>
            </w:r>
          </w:p>
        </w:tc>
        <w:tc>
          <w:tcPr>
            <w:tcW w:w="18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150CAE" w:rsidRDefault="00435C03" w:rsidP="007168F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435C03" w:rsidRPr="00150CAE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150CAE" w:rsidRDefault="00435C03" w:rsidP="007168FC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9. Ресурсы предприятия.</w:t>
            </w:r>
          </w:p>
          <w:p w:rsidR="00435C03" w:rsidRPr="00150CAE" w:rsidRDefault="00435C03" w:rsidP="007168FC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приятий. Эффективность использования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сов предприятия.</w:t>
            </w:r>
          </w:p>
        </w:tc>
        <w:tc>
          <w:tcPr>
            <w:tcW w:w="18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150CAE" w:rsidRDefault="00435C03" w:rsidP="007168F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435C03" w:rsidRPr="00150CAE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150CAE" w:rsidRDefault="00435C03" w:rsidP="007168FC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10. Затраты и финансовые результаты де</w:t>
            </w:r>
            <w:r w:rsidRPr="00150CAE">
              <w:rPr>
                <w:b/>
                <w:sz w:val="22"/>
                <w:szCs w:val="22"/>
              </w:rPr>
              <w:t>я</w:t>
            </w:r>
            <w:r w:rsidRPr="00150CAE">
              <w:rPr>
                <w:b/>
                <w:sz w:val="22"/>
                <w:szCs w:val="22"/>
              </w:rPr>
              <w:t xml:space="preserve">тельности предприятия. </w:t>
            </w:r>
          </w:p>
          <w:p w:rsidR="00435C03" w:rsidRPr="00150CAE" w:rsidRDefault="00435C03" w:rsidP="007168FC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себестоимости ее виды.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ляция. Состав и структура цены. Порядок формиров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ния и виды прибыли предприятия. Точка бе</w:t>
            </w:r>
            <w:r w:rsidRPr="00150CAE">
              <w:rPr>
                <w:sz w:val="22"/>
                <w:szCs w:val="22"/>
              </w:rPr>
              <w:t>з</w:t>
            </w:r>
            <w:r w:rsidRPr="00150CAE">
              <w:rPr>
                <w:sz w:val="22"/>
                <w:szCs w:val="22"/>
              </w:rPr>
              <w:t>убыточности и запас финансовой прочн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8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150CAE" w:rsidRDefault="00435C03" w:rsidP="007168F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435C03" w:rsidRPr="00150CAE" w:rsidTr="00060593">
        <w:trPr>
          <w:cantSplit/>
          <w:trHeight w:val="1134"/>
          <w:tblHeader/>
        </w:trPr>
        <w:tc>
          <w:tcPr>
            <w:tcW w:w="1475" w:type="pct"/>
          </w:tcPr>
          <w:p w:rsidR="00435C03" w:rsidRPr="00150CAE" w:rsidRDefault="00435C03" w:rsidP="007168FC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11.  История экономических учений.</w:t>
            </w:r>
          </w:p>
          <w:p w:rsidR="00435C03" w:rsidRPr="00150CAE" w:rsidRDefault="00435C03" w:rsidP="007168FC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Экономические мысли древнего мира и средн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вековья. Меркантилизм. Физиократы. Класс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ческая политэкономия. Марксизм. Кейнсиа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ство. Маржинализм. Монетаризм. Неокейнс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анство. </w:t>
            </w:r>
          </w:p>
        </w:tc>
        <w:tc>
          <w:tcPr>
            <w:tcW w:w="18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7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  <w:vAlign w:val="center"/>
          </w:tcPr>
          <w:p w:rsidR="00435C03" w:rsidRPr="00150CAE" w:rsidRDefault="00435C03" w:rsidP="007168F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Выполнение контрольной работы. </w:t>
            </w:r>
          </w:p>
        </w:tc>
        <w:tc>
          <w:tcPr>
            <w:tcW w:w="961" w:type="pct"/>
          </w:tcPr>
          <w:p w:rsidR="00435C03" w:rsidRPr="00150CAE" w:rsidRDefault="00435C03" w:rsidP="007168FC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4" w:type="pct"/>
          </w:tcPr>
          <w:p w:rsidR="00435C03" w:rsidRPr="00150CAE" w:rsidRDefault="00435C03" w:rsidP="007168FC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150CAE">
              <w:rPr>
                <w:i/>
                <w:sz w:val="22"/>
                <w:szCs w:val="22"/>
              </w:rPr>
              <w:t>ОК-3 – зув</w:t>
            </w:r>
          </w:p>
        </w:tc>
      </w:tr>
      <w:tr w:rsidR="00435C03" w:rsidRPr="00C83B82" w:rsidTr="00060593">
        <w:trPr>
          <w:trHeight w:val="499"/>
        </w:trPr>
        <w:tc>
          <w:tcPr>
            <w:tcW w:w="1475" w:type="pct"/>
          </w:tcPr>
          <w:p w:rsidR="00435C03" w:rsidRPr="00C83B82" w:rsidRDefault="00435C03" w:rsidP="00FE1DE6">
            <w:pPr>
              <w:pStyle w:val="Style14"/>
              <w:widowControl/>
              <w:ind w:firstLine="0"/>
              <w:rPr>
                <w:b/>
              </w:rPr>
            </w:pPr>
            <w:r w:rsidRPr="00C83B82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435C03" w:rsidRPr="00C83B82" w:rsidRDefault="00435C03" w:rsidP="00FE1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435C03" w:rsidRPr="00C83B82" w:rsidRDefault="00435C03" w:rsidP="00403F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83B8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C83B82">
              <w:rPr>
                <w:b/>
              </w:rPr>
              <w:t>И</w:t>
            </w:r>
          </w:p>
        </w:tc>
        <w:tc>
          <w:tcPr>
            <w:tcW w:w="218" w:type="pct"/>
          </w:tcPr>
          <w:p w:rsidR="00435C03" w:rsidRPr="00C83B82" w:rsidRDefault="00435C03" w:rsidP="00DA31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C83B8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C83B82">
              <w:rPr>
                <w:b/>
              </w:rPr>
              <w:t>И</w:t>
            </w:r>
          </w:p>
        </w:tc>
        <w:tc>
          <w:tcPr>
            <w:tcW w:w="273" w:type="pct"/>
          </w:tcPr>
          <w:p w:rsidR="00435C03" w:rsidRPr="00C83B82" w:rsidRDefault="00435C03" w:rsidP="006F74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35C03" w:rsidRPr="00C83B82" w:rsidRDefault="00435C03" w:rsidP="00ED5A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061" w:type="pct"/>
          </w:tcPr>
          <w:p w:rsidR="00435C03" w:rsidRPr="00C83B82" w:rsidRDefault="00435C03" w:rsidP="00FB0CEF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1" w:type="pct"/>
          </w:tcPr>
          <w:p w:rsidR="00435C03" w:rsidRPr="00C83B82" w:rsidRDefault="00435C03" w:rsidP="00DD5DA5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D172E0">
              <w:rPr>
                <w:b/>
              </w:rPr>
              <w:t>Промежуточная аттест</w:t>
            </w:r>
            <w:r w:rsidRPr="00D172E0">
              <w:rPr>
                <w:b/>
              </w:rPr>
              <w:t>а</w:t>
            </w:r>
            <w:r w:rsidRPr="00D172E0">
              <w:rPr>
                <w:b/>
              </w:rPr>
              <w:t>ция (</w:t>
            </w:r>
            <w:r>
              <w:rPr>
                <w:b/>
              </w:rPr>
              <w:t>зачет с оценкой</w:t>
            </w:r>
            <w:r w:rsidRPr="00D172E0">
              <w:rPr>
                <w:b/>
              </w:rPr>
              <w:t>)</w:t>
            </w:r>
          </w:p>
        </w:tc>
        <w:tc>
          <w:tcPr>
            <w:tcW w:w="364" w:type="pct"/>
          </w:tcPr>
          <w:p w:rsidR="00435C03" w:rsidRPr="00C83B82" w:rsidRDefault="00435C03" w:rsidP="00FB0CEF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435C03" w:rsidRPr="00C83B82" w:rsidRDefault="00435C03" w:rsidP="008531ED">
      <w:r w:rsidRPr="00C83B82">
        <w:rPr>
          <w:rStyle w:val="FontStyle18"/>
          <w:b w:val="0"/>
          <w:bCs/>
          <w:sz w:val="24"/>
        </w:rPr>
        <w:t>И – в том числе,</w:t>
      </w:r>
      <w:r w:rsidRPr="00C83B82">
        <w:rPr>
          <w:rStyle w:val="FontStyle18"/>
          <w:bCs/>
          <w:sz w:val="24"/>
        </w:rPr>
        <w:t xml:space="preserve"> </w:t>
      </w:r>
      <w:r w:rsidRPr="00C83B82">
        <w:t xml:space="preserve">часы, отведенные на работу в интерактивной форме. </w:t>
      </w:r>
    </w:p>
    <w:p w:rsidR="00435C03" w:rsidRPr="00C83B82" w:rsidRDefault="00435C03" w:rsidP="003622D7">
      <w:pPr>
        <w:ind w:firstLine="0"/>
        <w:rPr>
          <w:i/>
          <w:szCs w:val="20"/>
        </w:rPr>
      </w:pPr>
    </w:p>
    <w:p w:rsidR="00435C03" w:rsidRPr="00C83B82" w:rsidRDefault="00435C03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435C03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5C03" w:rsidRPr="00C83B82" w:rsidRDefault="00435C03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83B82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435C03" w:rsidRPr="00C83B82" w:rsidRDefault="00435C03" w:rsidP="00AA078C">
      <w:r w:rsidRPr="00C83B82">
        <w:t>При реализации программы дисциплины «</w:t>
      </w:r>
      <w:r>
        <w:t>Экономика</w:t>
      </w:r>
      <w:r w:rsidRPr="00C83B82">
        <w:t>» используются как традиц</w:t>
      </w:r>
      <w:r w:rsidRPr="00C83B82">
        <w:t>и</w:t>
      </w:r>
      <w:r w:rsidRPr="00C83B82">
        <w:t>онные технологии в виде аудиторных занятий, состоящих из лекционных, практ</w:t>
      </w:r>
      <w:r w:rsidRPr="00C83B82">
        <w:t>и</w:t>
      </w:r>
      <w:r w:rsidRPr="00C83B82">
        <w:t>ческих, и работу с рекомендованной литер</w:t>
      </w:r>
      <w:r w:rsidRPr="00C83B82">
        <w:t>а</w:t>
      </w:r>
      <w:r w:rsidRPr="00C83B82">
        <w:t xml:space="preserve">турой. </w:t>
      </w:r>
    </w:p>
    <w:p w:rsidR="00435C03" w:rsidRPr="00C83B82" w:rsidRDefault="00435C03" w:rsidP="00AA078C">
      <w:r w:rsidRPr="00C83B82">
        <w:t>Преподавание дисциплины ведется с применением следующих видов образовател</w:t>
      </w:r>
      <w:r w:rsidRPr="00C83B82">
        <w:t>ь</w:t>
      </w:r>
      <w:r w:rsidRPr="00C83B82">
        <w:t xml:space="preserve">ных технологий: </w:t>
      </w:r>
    </w:p>
    <w:p w:rsidR="00435C03" w:rsidRPr="00C83B82" w:rsidRDefault="00435C03" w:rsidP="00AA078C">
      <w:r w:rsidRPr="00C83B82">
        <w:t>Информационно-коммуникационных образовательных технологий: использование электронных образовательных ресурсов (электронный конспект лекций), чтение лекций с использованием презентаций практическим занят</w:t>
      </w:r>
      <w:r w:rsidRPr="00C83B82">
        <w:t>и</w:t>
      </w:r>
      <w:r w:rsidRPr="00C83B82">
        <w:t xml:space="preserve">ям. </w:t>
      </w:r>
    </w:p>
    <w:p w:rsidR="00435C03" w:rsidRPr="00C83B82" w:rsidRDefault="00435C03" w:rsidP="00AA078C">
      <w:r w:rsidRPr="00C83B82">
        <w:t>Технологии проблемного обучения - предполагает постановку проблемных вопр</w:t>
      </w:r>
      <w:r w:rsidRPr="00C83B82">
        <w:t>о</w:t>
      </w:r>
      <w:r w:rsidRPr="00C83B82">
        <w:t>сов, создание учебных проблемных ситуаций, использование кейс-метода в рамках изуч</w:t>
      </w:r>
      <w:r w:rsidRPr="00C83B82">
        <w:t>а</w:t>
      </w:r>
      <w:r>
        <w:t>емых тем</w:t>
      </w:r>
      <w:r w:rsidRPr="00C83B82">
        <w:t>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Самостоятельная работа студентов предусматривает использование основных дидактич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 xml:space="preserve">ских материалов, размещенных на образовательном портале ФГБОУ ВО «МГТУ им. Г.И. Носова» </w:t>
      </w:r>
      <w:hyperlink r:id="rId12" w:history="1">
        <w:r w:rsidRPr="0042631C">
          <w:rPr>
            <w:sz w:val="22"/>
            <w:szCs w:val="22"/>
          </w:rPr>
          <w:t>http://newlms.magtu.ru</w:t>
        </w:r>
      </w:hyperlink>
      <w:r w:rsidRPr="0042631C">
        <w:rPr>
          <w:sz w:val="22"/>
          <w:szCs w:val="22"/>
        </w:rPr>
        <w:t>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Еще одним элементом образовательных технологий является тестирование по основным т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 xml:space="preserve">мам учебного курса, реализованного на базе образовательного портала ФГБОУ ВО «МГТУ им. Г.И. Носова» </w:t>
      </w:r>
      <w:hyperlink r:id="rId13" w:history="1">
        <w:r w:rsidRPr="0042631C">
          <w:rPr>
            <w:sz w:val="22"/>
            <w:szCs w:val="22"/>
          </w:rPr>
          <w:t>http://newlms.magtu.ru</w:t>
        </w:r>
      </w:hyperlink>
      <w:r w:rsidRPr="0042631C">
        <w:rPr>
          <w:sz w:val="22"/>
          <w:szCs w:val="22"/>
        </w:rPr>
        <w:t>, при разработке тестовых материалов используются фонды оценочных средств, сконструированные с помощью сервиса «Мастер ФОС» НИИ МКО (</w:t>
      </w:r>
      <w:hyperlink r:id="rId14" w:history="1">
        <w:r w:rsidRPr="0042631C">
          <w:rPr>
            <w:sz w:val="22"/>
            <w:szCs w:val="22"/>
          </w:rPr>
          <w:t>https://i-exam.ru</w:t>
        </w:r>
      </w:hyperlink>
      <w:r w:rsidRPr="0042631C">
        <w:rPr>
          <w:sz w:val="22"/>
          <w:szCs w:val="22"/>
        </w:rPr>
        <w:t>).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Для оценки уровня обученности студентов на всех этапах обучения используются инстр</w:t>
      </w:r>
      <w:r w:rsidRPr="0042631C">
        <w:rPr>
          <w:sz w:val="22"/>
          <w:szCs w:val="22"/>
        </w:rPr>
        <w:t>у</w:t>
      </w:r>
      <w:r w:rsidRPr="0042631C">
        <w:rPr>
          <w:sz w:val="22"/>
          <w:szCs w:val="22"/>
        </w:rPr>
        <w:t>менты разработанные НИИ мониторинга качества образования: тестирование в рамках проектов «Федеральный интернет-экзамен в сфере профессионального образования (ФЭПО)», «Интернет-тренажеры в сфере образования» (https://i-exam.ru).</w:t>
      </w:r>
    </w:p>
    <w:p w:rsidR="00435C03" w:rsidRPr="0042631C" w:rsidRDefault="00435C03" w:rsidP="0042631C">
      <w:pPr>
        <w:rPr>
          <w:sz w:val="22"/>
          <w:szCs w:val="22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6 Учебно-методическое обеспечение самостоятельной работы обучающихся</w:t>
      </w:r>
    </w:p>
    <w:p w:rsidR="00435C03" w:rsidRPr="0042631C" w:rsidRDefault="00435C03" w:rsidP="0042631C">
      <w:pPr>
        <w:widowControl/>
        <w:rPr>
          <w:sz w:val="22"/>
          <w:szCs w:val="22"/>
        </w:rPr>
      </w:pPr>
      <w:r w:rsidRPr="0042631C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435C03" w:rsidRPr="0042631C" w:rsidRDefault="00435C03" w:rsidP="0042631C">
      <w:pPr>
        <w:widowControl/>
        <w:rPr>
          <w:sz w:val="22"/>
          <w:szCs w:val="22"/>
        </w:rPr>
      </w:pPr>
      <w:r w:rsidRPr="0042631C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35C03" w:rsidRPr="0042631C" w:rsidRDefault="00435C03" w:rsidP="0042631C">
      <w:pPr>
        <w:widowControl/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Примерные задачи для проведения контрольных работ.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napToGrid w:val="0"/>
          <w:sz w:val="22"/>
          <w:szCs w:val="22"/>
        </w:rPr>
        <w:t>1) Раскройте содержание следующих понятий: а) рыночный спрос; б) закон спроса; в) изм</w:t>
      </w:r>
      <w:r w:rsidRPr="0042631C">
        <w:rPr>
          <w:snapToGrid w:val="0"/>
          <w:sz w:val="22"/>
          <w:szCs w:val="22"/>
        </w:rPr>
        <w:t>е</w:t>
      </w:r>
      <w:r w:rsidRPr="0042631C">
        <w:rPr>
          <w:snapToGrid w:val="0"/>
          <w:sz w:val="22"/>
          <w:szCs w:val="22"/>
        </w:rPr>
        <w:t>нение спроса.</w:t>
      </w:r>
      <w:r w:rsidRPr="0042631C">
        <w:rPr>
          <w:sz w:val="22"/>
          <w:szCs w:val="22"/>
        </w:rPr>
        <w:t xml:space="preserve"> 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2) Функции спроса и предложения для некоторого товара, а также размер потоварного нал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га на производителей данного товара приведены в таблице.</w:t>
      </w:r>
    </w:p>
    <w:p w:rsidR="00435C03" w:rsidRPr="0042631C" w:rsidRDefault="00435C03" w:rsidP="0042631C">
      <w:pPr>
        <w:widowControl/>
        <w:autoSpaceDE/>
        <w:autoSpaceDN/>
        <w:adjustRightInd/>
        <w:jc w:val="center"/>
        <w:rPr>
          <w:sz w:val="22"/>
          <w:szCs w:val="22"/>
        </w:rPr>
      </w:pPr>
      <w:r w:rsidRPr="0042631C">
        <w:rPr>
          <w:sz w:val="22"/>
          <w:szCs w:val="22"/>
        </w:rPr>
        <w:t>Данные о  спросе, предложении и размере налога</w:t>
      </w:r>
    </w:p>
    <w:p w:rsidR="00435C03" w:rsidRPr="0042631C" w:rsidRDefault="00435C03" w:rsidP="0042631C">
      <w:pPr>
        <w:widowControl/>
        <w:autoSpaceDE/>
        <w:autoSpaceDN/>
        <w:adjustRightInd/>
        <w:jc w:val="center"/>
        <w:rPr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435C03" w:rsidRPr="0042631C" w:rsidTr="007168FC">
        <w:trPr>
          <w:jc w:val="center"/>
        </w:trPr>
        <w:tc>
          <w:tcPr>
            <w:tcW w:w="1956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Функция предл</w:t>
            </w:r>
            <w:r w:rsidRPr="0042631C">
              <w:rPr>
                <w:sz w:val="22"/>
                <w:szCs w:val="22"/>
              </w:rPr>
              <w:t>о</w:t>
            </w:r>
            <w:r w:rsidRPr="0042631C">
              <w:rPr>
                <w:sz w:val="22"/>
                <w:szCs w:val="22"/>
              </w:rPr>
              <w:t>жения</w:t>
            </w:r>
          </w:p>
        </w:tc>
        <w:tc>
          <w:tcPr>
            <w:tcW w:w="1544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Размер нал</w:t>
            </w:r>
            <w:r w:rsidRPr="0042631C">
              <w:rPr>
                <w:sz w:val="22"/>
                <w:szCs w:val="22"/>
              </w:rPr>
              <w:t>о</w:t>
            </w:r>
            <w:r w:rsidRPr="0042631C">
              <w:rPr>
                <w:sz w:val="22"/>
                <w:szCs w:val="22"/>
              </w:rPr>
              <w:t>га</w:t>
            </w:r>
          </w:p>
        </w:tc>
      </w:tr>
      <w:tr w:rsidR="00435C03" w:rsidRPr="0042631C" w:rsidTr="007168FC">
        <w:trPr>
          <w:jc w:val="center"/>
        </w:trPr>
        <w:tc>
          <w:tcPr>
            <w:tcW w:w="1956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position w:val="-14"/>
                <w:sz w:val="22"/>
                <w:szCs w:val="22"/>
              </w:rPr>
              <w:pict>
                <v:shape id="_x0000_i1028" type="#_x0000_t75" style="width:42.75pt;height:15.75pt">
                  <v:imagedata r:id="rId15" o:title=""/>
                </v:shape>
              </w:pict>
            </w:r>
          </w:p>
        </w:tc>
        <w:tc>
          <w:tcPr>
            <w:tcW w:w="1979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position w:val="-14"/>
                <w:sz w:val="22"/>
                <w:szCs w:val="22"/>
              </w:rPr>
              <w:pict>
                <v:shape id="_x0000_i1029" type="#_x0000_t75" style="width:42.75pt;height:15.75pt">
                  <v:imagedata r:id="rId16" o:title=""/>
                </v:shape>
              </w:pict>
            </w:r>
          </w:p>
        </w:tc>
        <w:tc>
          <w:tcPr>
            <w:tcW w:w="1544" w:type="dxa"/>
            <w:vAlign w:val="center"/>
          </w:tcPr>
          <w:p w:rsidR="00435C03" w:rsidRPr="0042631C" w:rsidRDefault="00435C03" w:rsidP="0042631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position w:val="-8"/>
                <w:sz w:val="22"/>
                <w:szCs w:val="22"/>
              </w:rPr>
              <w:pict>
                <v:shape id="_x0000_i1030" type="#_x0000_t75" style="width:21pt;height:12pt">
                  <v:imagedata r:id="rId17" o:title=""/>
                </v:shape>
              </w:pict>
            </w:r>
          </w:p>
        </w:tc>
      </w:tr>
    </w:tbl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Определите: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а) параметры рыночного равновесия до и после введения налога;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б) выигрыш потребителей и производителей до и после введения налога;</w:t>
      </w:r>
    </w:p>
    <w:p w:rsidR="00435C03" w:rsidRPr="0042631C" w:rsidRDefault="00435C03" w:rsidP="0042631C">
      <w:pPr>
        <w:widowControl/>
        <w:autoSpaceDE/>
        <w:autoSpaceDN/>
        <w:adjustRightInd/>
        <w:rPr>
          <w:spacing w:val="-4"/>
          <w:sz w:val="22"/>
          <w:szCs w:val="22"/>
        </w:rPr>
      </w:pPr>
      <w:r w:rsidRPr="0042631C">
        <w:rPr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Изобразите решение графически.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</w:t>
      </w:r>
      <w:r w:rsidRPr="0042631C">
        <w:rPr>
          <w:snapToGrid w:val="0"/>
          <w:sz w:val="22"/>
          <w:szCs w:val="22"/>
        </w:rPr>
        <w:t>е</w:t>
      </w:r>
      <w:r w:rsidRPr="0042631C">
        <w:rPr>
          <w:snapToGrid w:val="0"/>
          <w:sz w:val="22"/>
          <w:szCs w:val="22"/>
        </w:rPr>
        <w:t>сти фирма, максимизируя прибыль, при  условии, что цена на продукт установилась на рынке в размере 8 ден. единиц.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435C03" w:rsidRPr="0042631C" w:rsidTr="007168FC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Выпуск продукции в ед. времени, шт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435C03" w:rsidRPr="0042631C" w:rsidTr="007168FC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Общие затраты, ден. ед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435C03" w:rsidRPr="0042631C" w:rsidRDefault="00435C03" w:rsidP="0042631C">
      <w:pPr>
        <w:rPr>
          <w:snapToGrid w:val="0"/>
          <w:sz w:val="22"/>
          <w:szCs w:val="22"/>
        </w:rPr>
      </w:pP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4) Сформулируйте закон убывающей производительности факторов производства; при к</w:t>
      </w:r>
      <w:r w:rsidRPr="0042631C">
        <w:rPr>
          <w:snapToGrid w:val="0"/>
          <w:sz w:val="22"/>
          <w:szCs w:val="22"/>
        </w:rPr>
        <w:t>а</w:t>
      </w:r>
      <w:r w:rsidRPr="0042631C">
        <w:rPr>
          <w:snapToGrid w:val="0"/>
          <w:sz w:val="22"/>
          <w:szCs w:val="22"/>
        </w:rPr>
        <w:t>ких условиях он действует.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5) В таблице приведены данные о величине предельного продукта (</w:t>
      </w:r>
      <w:r w:rsidRPr="0042631C">
        <w:rPr>
          <w:position w:val="-4"/>
          <w:sz w:val="22"/>
          <w:szCs w:val="22"/>
        </w:rPr>
        <w:pict>
          <v:shape id="_x0000_i1031" type="#_x0000_t75" style="width:15.75pt;height:10.5pt">
            <v:imagedata r:id="rId18" o:title=""/>
          </v:shape>
        </w:pict>
      </w:r>
      <w:r w:rsidRPr="0042631C">
        <w:rPr>
          <w:sz w:val="22"/>
          <w:szCs w:val="22"/>
        </w:rPr>
        <w:t>) труда (</w:t>
      </w:r>
      <w:r w:rsidRPr="0042631C">
        <w:rPr>
          <w:position w:val="-4"/>
          <w:sz w:val="22"/>
          <w:szCs w:val="22"/>
        </w:rPr>
        <w:pict>
          <v:shape id="_x0000_i1032" type="#_x0000_t75" style="width:9pt;height:10.5pt">
            <v:imagedata r:id="rId19" o:title=""/>
          </v:shape>
        </w:pict>
      </w:r>
      <w:r w:rsidRPr="0042631C">
        <w:rPr>
          <w:sz w:val="22"/>
          <w:szCs w:val="22"/>
        </w:rPr>
        <w:t>) и капит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ла (</w:t>
      </w:r>
      <w:r w:rsidRPr="0042631C">
        <w:rPr>
          <w:position w:val="-6"/>
          <w:sz w:val="22"/>
          <w:szCs w:val="22"/>
        </w:rPr>
        <w:pict>
          <v:shape id="_x0000_i1033" type="#_x0000_t75" style="width:10.5pt;height:11.25pt">
            <v:imagedata r:id="rId20" o:title=""/>
          </v:shape>
        </w:pict>
      </w:r>
      <w:r w:rsidRPr="0042631C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435C03" w:rsidRPr="0042631C" w:rsidRDefault="00435C03" w:rsidP="0042631C">
      <w:pPr>
        <w:jc w:val="center"/>
        <w:rPr>
          <w:sz w:val="22"/>
          <w:szCs w:val="22"/>
        </w:rPr>
      </w:pPr>
      <w:r w:rsidRPr="0042631C">
        <w:rPr>
          <w:sz w:val="22"/>
          <w:szCs w:val="22"/>
        </w:rPr>
        <w:t>Данные о величине предельного продукта труда и капитала</w:t>
      </w:r>
    </w:p>
    <w:p w:rsidR="00435C03" w:rsidRPr="0042631C" w:rsidRDefault="00435C03" w:rsidP="0042631C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435C03" w:rsidRPr="0042631C" w:rsidTr="007168FC">
        <w:trPr>
          <w:trHeight w:val="616"/>
          <w:jc w:val="center"/>
        </w:trPr>
        <w:tc>
          <w:tcPr>
            <w:tcW w:w="1500" w:type="dxa"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Объем прим</w:t>
            </w:r>
            <w:r w:rsidRPr="0042631C">
              <w:rPr>
                <w:sz w:val="22"/>
                <w:szCs w:val="22"/>
              </w:rPr>
              <w:t>е</w:t>
            </w:r>
            <w:r w:rsidRPr="0042631C">
              <w:rPr>
                <w:sz w:val="22"/>
                <w:szCs w:val="22"/>
              </w:rPr>
              <w:t>няемого ресу</w:t>
            </w:r>
            <w:r w:rsidRPr="0042631C">
              <w:rPr>
                <w:sz w:val="22"/>
                <w:szCs w:val="22"/>
              </w:rPr>
              <w:t>р</w:t>
            </w:r>
            <w:r w:rsidRPr="0042631C">
              <w:rPr>
                <w:sz w:val="22"/>
                <w:szCs w:val="22"/>
              </w:rPr>
              <w:t>са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position w:val="-10"/>
                <w:sz w:val="22"/>
                <w:szCs w:val="22"/>
              </w:rPr>
              <w:pict>
                <v:shape id="_x0000_i1034" type="#_x0000_t75" style="width:18pt;height:17.25pt">
                  <v:imagedata r:id="rId21" o:title=""/>
                </v:shape>
              </w:pic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position w:val="-12"/>
                <w:sz w:val="22"/>
                <w:szCs w:val="22"/>
              </w:rPr>
              <w:pict>
                <v:shape id="_x0000_i1035" type="#_x0000_t75" style="width:18pt;height:18pt">
                  <v:imagedata r:id="rId22" o:title=""/>
                </v:shape>
              </w:pict>
            </w:r>
          </w:p>
        </w:tc>
      </w:tr>
      <w:tr w:rsidR="00435C03" w:rsidRPr="0042631C" w:rsidTr="007168F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20</w:t>
            </w:r>
          </w:p>
        </w:tc>
      </w:tr>
      <w:tr w:rsidR="00435C03" w:rsidRPr="0042631C" w:rsidTr="007168F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14</w:t>
            </w:r>
          </w:p>
        </w:tc>
      </w:tr>
      <w:tr w:rsidR="00435C03" w:rsidRPr="0042631C" w:rsidTr="007168FC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>10</w:t>
            </w:r>
          </w:p>
        </w:tc>
      </w:tr>
    </w:tbl>
    <w:p w:rsidR="00435C03" w:rsidRPr="0042631C" w:rsidRDefault="00435C03" w:rsidP="0042631C">
      <w:pPr>
        <w:rPr>
          <w:sz w:val="22"/>
          <w:szCs w:val="22"/>
        </w:rPr>
      </w:pP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мальную прибыль?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42631C">
        <w:rPr>
          <w:sz w:val="22"/>
          <w:szCs w:val="22"/>
        </w:rPr>
        <w:t>ь</w:t>
      </w:r>
      <w:r w:rsidRPr="0042631C">
        <w:rPr>
          <w:sz w:val="22"/>
          <w:szCs w:val="22"/>
        </w:rPr>
        <w:t>ные издержки?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в) При условии, что фирма получит максимальную прибыль, определите ее общий объем продукта (</w:t>
      </w:r>
      <w:r w:rsidRPr="0042631C">
        <w:rPr>
          <w:position w:val="-4"/>
          <w:sz w:val="22"/>
          <w:szCs w:val="22"/>
        </w:rPr>
        <w:pict>
          <v:shape id="_x0000_i1036" type="#_x0000_t75" style="width:12.75pt;height:10.5pt">
            <v:imagedata r:id="rId23" o:title=""/>
          </v:shape>
        </w:pict>
      </w:r>
      <w:r w:rsidRPr="0042631C">
        <w:rPr>
          <w:sz w:val="22"/>
          <w:szCs w:val="22"/>
        </w:rPr>
        <w:t>), общую выручку (</w:t>
      </w:r>
      <w:r w:rsidRPr="0042631C">
        <w:rPr>
          <w:position w:val="-4"/>
          <w:sz w:val="22"/>
          <w:szCs w:val="22"/>
        </w:rPr>
        <w:pict>
          <v:shape id="_x0000_i1037" type="#_x0000_t75" style="width:12.75pt;height:10.5pt">
            <v:imagedata r:id="rId24" o:title=""/>
          </v:shape>
        </w:pict>
      </w:r>
      <w:r w:rsidRPr="0042631C">
        <w:rPr>
          <w:sz w:val="22"/>
          <w:szCs w:val="22"/>
        </w:rPr>
        <w:t>), общие издержки (</w:t>
      </w:r>
      <w:r w:rsidRPr="0042631C">
        <w:rPr>
          <w:position w:val="-6"/>
          <w:sz w:val="22"/>
          <w:szCs w:val="22"/>
        </w:rPr>
        <w:pict>
          <v:shape id="_x0000_i1038" type="#_x0000_t75" style="width:14.25pt;height:11.25pt">
            <v:imagedata r:id="rId25" o:title=""/>
          </v:shape>
        </w:pict>
      </w:r>
      <w:r w:rsidRPr="0042631C">
        <w:rPr>
          <w:sz w:val="22"/>
          <w:szCs w:val="22"/>
        </w:rPr>
        <w:t>) и величину прибыли.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r w:rsidRPr="0042631C">
        <w:rPr>
          <w:snapToGrid w:val="0"/>
          <w:sz w:val="22"/>
          <w:szCs w:val="22"/>
          <w:lang w:val="en-US"/>
        </w:rPr>
        <w:t>Qd</w:t>
      </w:r>
      <w:r w:rsidRPr="0042631C">
        <w:rPr>
          <w:snapToGrid w:val="0"/>
          <w:sz w:val="22"/>
          <w:szCs w:val="22"/>
        </w:rPr>
        <w:t xml:space="preserve">= 700 – </w:t>
      </w:r>
      <w:r w:rsidRPr="0042631C">
        <w:rPr>
          <w:snapToGrid w:val="0"/>
          <w:sz w:val="22"/>
          <w:szCs w:val="22"/>
          <w:lang w:val="en-US"/>
        </w:rPr>
        <w:t>P</w:t>
      </w:r>
      <w:r w:rsidRPr="0042631C">
        <w:rPr>
          <w:snapToGrid w:val="0"/>
          <w:sz w:val="22"/>
          <w:szCs w:val="22"/>
        </w:rPr>
        <w:t xml:space="preserve">, а функция предложения </w:t>
      </w:r>
      <w:r w:rsidRPr="0042631C">
        <w:rPr>
          <w:snapToGrid w:val="0"/>
          <w:sz w:val="22"/>
          <w:szCs w:val="22"/>
          <w:lang w:val="en-US"/>
        </w:rPr>
        <w:t>Qs</w:t>
      </w:r>
      <w:r w:rsidRPr="0042631C">
        <w:rPr>
          <w:snapToGrid w:val="0"/>
          <w:sz w:val="22"/>
          <w:szCs w:val="22"/>
        </w:rPr>
        <w:t xml:space="preserve"> = 2</w:t>
      </w:r>
      <w:r w:rsidRPr="0042631C">
        <w:rPr>
          <w:snapToGrid w:val="0"/>
          <w:sz w:val="22"/>
          <w:szCs w:val="22"/>
          <w:lang w:val="en-US"/>
        </w:rPr>
        <w:t>P</w:t>
      </w:r>
      <w:r w:rsidRPr="0042631C">
        <w:rPr>
          <w:snapToGrid w:val="0"/>
          <w:sz w:val="22"/>
          <w:szCs w:val="22"/>
        </w:rPr>
        <w:t xml:space="preserve"> – 200, где Р – цена товара в ден. единицах, а </w:t>
      </w:r>
      <w:r w:rsidRPr="0042631C">
        <w:rPr>
          <w:snapToGrid w:val="0"/>
          <w:sz w:val="22"/>
          <w:szCs w:val="22"/>
          <w:lang w:val="en-US"/>
        </w:rPr>
        <w:t>Q</w:t>
      </w:r>
      <w:r w:rsidRPr="0042631C">
        <w:rPr>
          <w:snapToGrid w:val="0"/>
          <w:sz w:val="22"/>
          <w:szCs w:val="22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ден. единиц. Определите величину предложения, количество продаж и величину неудовлетворенного спроса.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</w:t>
      </w:r>
      <w:r w:rsidRPr="0042631C">
        <w:rPr>
          <w:snapToGrid w:val="0"/>
          <w:sz w:val="22"/>
          <w:szCs w:val="22"/>
        </w:rPr>
        <w:t>н</w:t>
      </w:r>
      <w:r w:rsidRPr="0042631C">
        <w:rPr>
          <w:snapToGrid w:val="0"/>
          <w:sz w:val="22"/>
          <w:szCs w:val="22"/>
        </w:rPr>
        <w:t>ные: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435C03" w:rsidRPr="0042631C" w:rsidTr="007168FC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Мука, кг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6</w:t>
            </w:r>
          </w:p>
        </w:tc>
      </w:tr>
      <w:tr w:rsidR="00435C03" w:rsidRPr="0042631C" w:rsidTr="007168FC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mallCaps/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42631C">
              <w:rPr>
                <w:smallCaps/>
                <w:snapToGrid w:val="0"/>
                <w:sz w:val="22"/>
                <w:szCs w:val="22"/>
              </w:rPr>
              <w:t>(ютили)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435C03" w:rsidRPr="0042631C" w:rsidRDefault="00435C03" w:rsidP="0042631C">
      <w:pPr>
        <w:rPr>
          <w:snapToGrid w:val="0"/>
          <w:sz w:val="22"/>
          <w:szCs w:val="22"/>
        </w:rPr>
      </w:pP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</w:t>
      </w:r>
      <w:r w:rsidRPr="0042631C">
        <w:rPr>
          <w:snapToGrid w:val="0"/>
          <w:sz w:val="22"/>
          <w:szCs w:val="22"/>
        </w:rPr>
        <w:t>а</w:t>
      </w:r>
      <w:r w:rsidRPr="0042631C">
        <w:rPr>
          <w:snapToGrid w:val="0"/>
          <w:sz w:val="22"/>
          <w:szCs w:val="22"/>
        </w:rPr>
        <w:t>тельства. Что, на Ваш взгляд, тормозит процесс развития предпринимательской деятельности в России?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 xml:space="preserve">10) В таблице приведены данные об объеме продаж и изменении  переменных затрат фирмы, где </w:t>
      </w:r>
      <w:r w:rsidRPr="0042631C">
        <w:rPr>
          <w:position w:val="-8"/>
          <w:sz w:val="22"/>
          <w:szCs w:val="22"/>
        </w:rPr>
        <w:pict>
          <v:shape id="_x0000_i1039" type="#_x0000_t75" style="width:10.5pt;height:12pt">
            <v:imagedata r:id="rId26" o:title=""/>
          </v:shape>
        </w:pict>
      </w:r>
      <w:r w:rsidRPr="0042631C">
        <w:rPr>
          <w:sz w:val="22"/>
          <w:szCs w:val="22"/>
        </w:rPr>
        <w:t xml:space="preserve"> – объем производства и продаж, </w:t>
      </w:r>
      <w:r w:rsidRPr="0042631C">
        <w:rPr>
          <w:position w:val="-4"/>
          <w:sz w:val="22"/>
          <w:szCs w:val="22"/>
        </w:rPr>
        <w:pict>
          <v:shape id="_x0000_i1040" type="#_x0000_t75" style="width:12.75pt;height:10.5pt">
            <v:imagedata r:id="rId27" o:title=""/>
          </v:shape>
        </w:pict>
      </w:r>
      <w:r w:rsidRPr="0042631C">
        <w:rPr>
          <w:sz w:val="22"/>
          <w:szCs w:val="22"/>
        </w:rPr>
        <w:t xml:space="preserve"> – общая выручка, </w:t>
      </w:r>
      <w:r w:rsidRPr="0042631C">
        <w:rPr>
          <w:position w:val="-6"/>
          <w:sz w:val="22"/>
          <w:szCs w:val="22"/>
        </w:rPr>
        <w:pict>
          <v:shape id="_x0000_i1041" type="#_x0000_t75" style="width:18.75pt;height:11.25pt">
            <v:imagedata r:id="rId28" o:title=""/>
          </v:shape>
        </w:pict>
      </w:r>
      <w:r w:rsidRPr="0042631C">
        <w:rPr>
          <w:sz w:val="22"/>
          <w:szCs w:val="22"/>
        </w:rPr>
        <w:t xml:space="preserve"> – переменные затраты.</w:t>
      </w:r>
    </w:p>
    <w:p w:rsidR="00435C03" w:rsidRPr="0042631C" w:rsidRDefault="00435C03" w:rsidP="0042631C">
      <w:pPr>
        <w:jc w:val="center"/>
        <w:rPr>
          <w:sz w:val="22"/>
          <w:szCs w:val="22"/>
        </w:rPr>
      </w:pPr>
      <w:r w:rsidRPr="0042631C">
        <w:rPr>
          <w:sz w:val="22"/>
          <w:szCs w:val="22"/>
        </w:rPr>
        <w:t>Данные об объеме продаж и изменении переменных затрат</w:t>
      </w:r>
    </w:p>
    <w:p w:rsidR="00435C03" w:rsidRPr="0042631C" w:rsidRDefault="00435C03" w:rsidP="0042631C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TVC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90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160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210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270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340</w:t>
            </w:r>
          </w:p>
        </w:tc>
      </w:tr>
      <w:tr w:rsidR="00435C03" w:rsidRPr="0042631C" w:rsidTr="007168FC">
        <w:trPr>
          <w:jc w:val="center"/>
        </w:trPr>
        <w:tc>
          <w:tcPr>
            <w:tcW w:w="8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2631C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435C03" w:rsidRPr="0042631C" w:rsidRDefault="00435C03" w:rsidP="0042631C">
      <w:pPr>
        <w:jc w:val="center"/>
        <w:rPr>
          <w:sz w:val="22"/>
          <w:szCs w:val="22"/>
        </w:rPr>
      </w:pP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а) Определите объем продаж фирмы, максимизирущий прибыль, и цену, которую она выб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рет.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б) Действует ли фирма на рынке совершенной или несовершенной конкуренции (аргумент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руйте ответ)?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в) Изобразите графически кривую предложения фирмы в том случае, если бы фирма де</w:t>
      </w:r>
      <w:r w:rsidRPr="0042631C">
        <w:rPr>
          <w:sz w:val="22"/>
          <w:szCs w:val="22"/>
        </w:rPr>
        <w:t>й</w:t>
      </w:r>
      <w:r w:rsidRPr="0042631C">
        <w:rPr>
          <w:sz w:val="22"/>
          <w:szCs w:val="22"/>
        </w:rPr>
        <w:t>ствовала на рынке совершенной конкуренции.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11) Сущность антиинфляционной политики. Какие методы борьбы с инфляцией использ</w:t>
      </w:r>
      <w:r w:rsidRPr="0042631C">
        <w:rPr>
          <w:snapToGrid w:val="0"/>
          <w:sz w:val="22"/>
          <w:szCs w:val="22"/>
        </w:rPr>
        <w:t>у</w:t>
      </w:r>
      <w:r w:rsidRPr="0042631C">
        <w:rPr>
          <w:snapToGrid w:val="0"/>
          <w:sz w:val="22"/>
          <w:szCs w:val="22"/>
        </w:rPr>
        <w:t xml:space="preserve">ются в России в последние годы? 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</w:t>
      </w:r>
      <w:r w:rsidRPr="0042631C">
        <w:rPr>
          <w:snapToGrid w:val="0"/>
          <w:sz w:val="22"/>
          <w:szCs w:val="22"/>
        </w:rPr>
        <w:t>о</w:t>
      </w:r>
      <w:r w:rsidRPr="0042631C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Pr="0042631C">
        <w:rPr>
          <w:snapToGrid w:val="0"/>
          <w:sz w:val="22"/>
          <w:szCs w:val="22"/>
        </w:rPr>
        <w:t>е</w:t>
      </w:r>
      <w:r w:rsidRPr="0042631C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Pr="0042631C">
        <w:rPr>
          <w:snapToGrid w:val="0"/>
          <w:sz w:val="22"/>
          <w:szCs w:val="22"/>
        </w:rPr>
        <w:t>е</w:t>
      </w:r>
      <w:r w:rsidRPr="0042631C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13) Стоит ли брать кредит под 40 % годовых для открытия дела, если ожидаемая норма пр</w:t>
      </w:r>
      <w:r w:rsidRPr="0042631C">
        <w:rPr>
          <w:snapToGrid w:val="0"/>
          <w:sz w:val="22"/>
          <w:szCs w:val="22"/>
        </w:rPr>
        <w:t>и</w:t>
      </w:r>
      <w:r w:rsidRPr="0042631C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 xml:space="preserve">ВНП                                                    -12000 ден. ед 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Потребительские расходы               -  6400  ден. ед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 xml:space="preserve">Государственное потребление        -  1800 ден. ед 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Чистый экспорт                                  -   700 ден. ед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Амортизация                                      -   300 ден. ед.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>14) Фирма производит продукцию, используя для фактора: труд и капитал. Сколько ресу</w:t>
      </w:r>
      <w:r w:rsidRPr="0042631C">
        <w:rPr>
          <w:snapToGrid w:val="0"/>
          <w:sz w:val="22"/>
          <w:szCs w:val="22"/>
        </w:rPr>
        <w:t>р</w:t>
      </w:r>
      <w:r w:rsidRPr="0042631C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Pr="0042631C">
        <w:rPr>
          <w:snapToGrid w:val="0"/>
          <w:sz w:val="22"/>
          <w:szCs w:val="22"/>
        </w:rPr>
        <w:t>ь</w:t>
      </w:r>
      <w:r w:rsidRPr="0042631C">
        <w:rPr>
          <w:snapToGrid w:val="0"/>
          <w:sz w:val="22"/>
          <w:szCs w:val="22"/>
        </w:rPr>
        <w:t>ными издержками, если цена продукта = 5 ден. единицам; цена труда = 10 ден. единицам, цена к</w:t>
      </w:r>
      <w:r w:rsidRPr="0042631C">
        <w:rPr>
          <w:snapToGrid w:val="0"/>
          <w:sz w:val="22"/>
          <w:szCs w:val="22"/>
        </w:rPr>
        <w:t>а</w:t>
      </w:r>
      <w:r w:rsidRPr="0042631C">
        <w:rPr>
          <w:snapToGrid w:val="0"/>
          <w:sz w:val="22"/>
          <w:szCs w:val="22"/>
        </w:rPr>
        <w:t>питала = 9 ден. единицам?</w:t>
      </w:r>
    </w:p>
    <w:p w:rsidR="00435C03" w:rsidRPr="0042631C" w:rsidRDefault="00435C03" w:rsidP="0042631C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435C03" w:rsidRPr="0042631C" w:rsidTr="007168FC">
        <w:tc>
          <w:tcPr>
            <w:tcW w:w="464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Количество ресурса, ед</w:t>
            </w:r>
          </w:p>
        </w:tc>
        <w:tc>
          <w:tcPr>
            <w:tcW w:w="113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435C03" w:rsidRPr="0042631C" w:rsidTr="007168FC">
        <w:tc>
          <w:tcPr>
            <w:tcW w:w="464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  <w:lang w:val="en-US"/>
              </w:rPr>
              <w:t>MP</w:t>
            </w:r>
            <w:r w:rsidRPr="0042631C">
              <w:rPr>
                <w:snapToGrid w:val="0"/>
                <w:sz w:val="22"/>
                <w:szCs w:val="22"/>
              </w:rPr>
              <w:t xml:space="preserve"> </w:t>
            </w:r>
            <w:r w:rsidRPr="0042631C">
              <w:rPr>
                <w:snapToGrid w:val="0"/>
                <w:sz w:val="22"/>
                <w:szCs w:val="22"/>
                <w:lang w:val="en-US"/>
              </w:rPr>
              <w:t>L</w:t>
            </w:r>
            <w:r w:rsidRPr="0042631C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435C03" w:rsidRPr="0042631C" w:rsidTr="007168FC">
        <w:tc>
          <w:tcPr>
            <w:tcW w:w="464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МР </w:t>
            </w:r>
            <w:r w:rsidRPr="0042631C">
              <w:rPr>
                <w:snapToGrid w:val="0"/>
                <w:sz w:val="22"/>
                <w:szCs w:val="22"/>
                <w:lang w:val="en-US"/>
              </w:rPr>
              <w:t>C</w:t>
            </w:r>
            <w:r w:rsidRPr="0042631C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</w:rPr>
            </w:pPr>
            <w:r w:rsidRPr="0042631C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435C03" w:rsidRPr="0042631C" w:rsidRDefault="00435C03" w:rsidP="0042631C">
      <w:pPr>
        <w:rPr>
          <w:snapToGrid w:val="0"/>
          <w:sz w:val="22"/>
          <w:szCs w:val="22"/>
        </w:rPr>
      </w:pPr>
    </w:p>
    <w:p w:rsidR="00435C03" w:rsidRPr="0042631C" w:rsidRDefault="00435C03" w:rsidP="0042631C">
      <w:pPr>
        <w:rPr>
          <w:snapToGrid w:val="0"/>
          <w:sz w:val="22"/>
          <w:szCs w:val="22"/>
        </w:rPr>
      </w:pPr>
      <w:r w:rsidRPr="0042631C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чение года уволилось по собственному желанию 27 чел., уволено за нарушения трудовой дисц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плины 5 чел., ушли на пенсию 11 чел., призваны в Вооруженные Силы 2 чел., переведены на др</w:t>
      </w:r>
      <w:r w:rsidRPr="0042631C">
        <w:rPr>
          <w:sz w:val="22"/>
          <w:szCs w:val="22"/>
        </w:rPr>
        <w:t>у</w:t>
      </w:r>
      <w:r w:rsidRPr="0042631C">
        <w:rPr>
          <w:sz w:val="22"/>
          <w:szCs w:val="22"/>
        </w:rPr>
        <w:t xml:space="preserve">гие должности и в другие подразделения предприятия 15 чел. Определите: коэффициент выбытия кадров (%), коэффициент текучести кадров (%). 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iCs/>
          <w:sz w:val="22"/>
          <w:szCs w:val="22"/>
        </w:rPr>
        <w:t xml:space="preserve">17)  </w:t>
      </w:r>
      <w:r w:rsidRPr="0042631C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42631C">
        <w:rPr>
          <w:sz w:val="22"/>
          <w:szCs w:val="22"/>
        </w:rPr>
        <w:t>б</w:t>
      </w:r>
      <w:r w:rsidRPr="0042631C">
        <w:rPr>
          <w:sz w:val="22"/>
          <w:szCs w:val="22"/>
        </w:rPr>
        <w:t>лей. В течение года имело место следующее их движение:</w:t>
      </w:r>
    </w:p>
    <w:p w:rsidR="00435C03" w:rsidRPr="0042631C" w:rsidRDefault="00435C03" w:rsidP="007168F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 январе было приобретено фондов на сумму 215 тыс. руб.</w:t>
      </w:r>
    </w:p>
    <w:p w:rsidR="00435C03" w:rsidRPr="0042631C" w:rsidRDefault="00435C03" w:rsidP="007168FC">
      <w:pPr>
        <w:widowControl/>
        <w:numPr>
          <w:ilvl w:val="0"/>
          <w:numId w:val="18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 апреле приобретено на сумму 135 тыс. руб. и ликвидиро</w:t>
      </w:r>
      <w:r w:rsidRPr="0042631C">
        <w:rPr>
          <w:sz w:val="22"/>
          <w:szCs w:val="22"/>
        </w:rPr>
        <w:softHyphen/>
        <w:t>вано на 117 тыс. руб.</w:t>
      </w:r>
    </w:p>
    <w:p w:rsidR="00435C03" w:rsidRPr="0042631C" w:rsidRDefault="00435C03" w:rsidP="007168F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 июле приобретено на 313 тыс. руб.</w:t>
      </w:r>
    </w:p>
    <w:p w:rsidR="00435C03" w:rsidRPr="0042631C" w:rsidRDefault="00435C03" w:rsidP="007168F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 октябре приобретено на 221 тыс. руб.</w:t>
      </w:r>
    </w:p>
    <w:p w:rsidR="00435C03" w:rsidRPr="0042631C" w:rsidRDefault="00435C03" w:rsidP="007168FC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 декабре ликвидировано на 143 тыс. руб.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</w:rPr>
        <w:t>Рассчитать    среднегодовую    стоимость   основных произ</w:t>
      </w:r>
      <w:r w:rsidRPr="0042631C">
        <w:rPr>
          <w:sz w:val="22"/>
          <w:szCs w:val="22"/>
        </w:rPr>
        <w:softHyphen/>
        <w:t>водственных фондов.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iCs/>
          <w:sz w:val="22"/>
          <w:szCs w:val="22"/>
        </w:rPr>
        <w:t xml:space="preserve">18)  </w:t>
      </w:r>
      <w:r w:rsidRPr="0042631C">
        <w:rPr>
          <w:sz w:val="22"/>
          <w:szCs w:val="22"/>
        </w:rPr>
        <w:t>Определите, как изменится число оборотов обо</w:t>
      </w:r>
      <w:r w:rsidRPr="0042631C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435C03" w:rsidRPr="0042631C" w:rsidRDefault="00435C03" w:rsidP="0042631C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42631C">
        <w:rPr>
          <w:bCs/>
          <w:iCs/>
          <w:sz w:val="22"/>
          <w:szCs w:val="22"/>
        </w:rPr>
        <w:t>д</w:t>
      </w:r>
      <w:r w:rsidRPr="0042631C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42631C">
        <w:rPr>
          <w:bCs/>
          <w:iCs/>
          <w:sz w:val="22"/>
          <w:szCs w:val="22"/>
        </w:rPr>
        <w:t>о</w:t>
      </w:r>
      <w:r w:rsidRPr="0042631C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42631C">
        <w:rPr>
          <w:bCs/>
          <w:iCs/>
          <w:sz w:val="22"/>
          <w:szCs w:val="22"/>
        </w:rPr>
        <w:t>з</w:t>
      </w:r>
      <w:r w:rsidRPr="0042631C">
        <w:rPr>
          <w:bCs/>
          <w:iCs/>
          <w:sz w:val="22"/>
          <w:szCs w:val="22"/>
        </w:rPr>
        <w:t>действием указанных факторов.</w:t>
      </w:r>
    </w:p>
    <w:p w:rsidR="00435C03" w:rsidRPr="0042631C" w:rsidRDefault="00435C03" w:rsidP="0042631C">
      <w:pPr>
        <w:widowControl/>
        <w:autoSpaceDE/>
        <w:autoSpaceDN/>
        <w:adjustRightInd/>
        <w:ind w:firstLine="709"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20)  Определите чистую прибыль предприятия, если выручка от реализации продукции с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ды – 8200 руб.</w:t>
      </w:r>
    </w:p>
    <w:p w:rsidR="00435C03" w:rsidRPr="0042631C" w:rsidRDefault="00435C03" w:rsidP="0042631C">
      <w:pPr>
        <w:widowControl/>
        <w:rPr>
          <w:sz w:val="22"/>
          <w:szCs w:val="22"/>
        </w:rPr>
      </w:pPr>
    </w:p>
    <w:p w:rsidR="00435C03" w:rsidRPr="0042631C" w:rsidRDefault="00435C03" w:rsidP="0042631C">
      <w:pPr>
        <w:widowControl/>
        <w:rPr>
          <w:sz w:val="22"/>
          <w:szCs w:val="22"/>
        </w:rPr>
      </w:pPr>
      <w:r w:rsidRPr="0042631C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435C03" w:rsidRPr="0042631C" w:rsidRDefault="00435C03" w:rsidP="0042631C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42631C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 xml:space="preserve">дующие аспекты: </w:t>
      </w:r>
    </w:p>
    <w:p w:rsidR="00435C03" w:rsidRPr="0042631C" w:rsidRDefault="00435C03" w:rsidP="00D97B67">
      <w:pPr>
        <w:numPr>
          <w:ilvl w:val="0"/>
          <w:numId w:val="19"/>
        </w:numPr>
        <w:suppressLineNumbers/>
        <w:tabs>
          <w:tab w:val="left" w:pos="1080"/>
        </w:tabs>
        <w:autoSpaceDE/>
        <w:autoSpaceDN/>
        <w:adjustRightInd/>
        <w:ind w:firstLine="539"/>
        <w:rPr>
          <w:sz w:val="22"/>
          <w:szCs w:val="22"/>
        </w:rPr>
      </w:pPr>
      <w:r w:rsidRPr="0042631C">
        <w:rPr>
          <w:sz w:val="22"/>
          <w:szCs w:val="22"/>
        </w:rPr>
        <w:t>знакомство с соответствующими главами учебника; оптимальным был бы вариант работы не с одним учебником, так как разными авторами и</w:t>
      </w:r>
      <w:r w:rsidRPr="0042631C">
        <w:rPr>
          <w:sz w:val="22"/>
          <w:szCs w:val="22"/>
        </w:rPr>
        <w:t>з</w:t>
      </w:r>
      <w:r w:rsidRPr="0042631C">
        <w:rPr>
          <w:sz w:val="22"/>
          <w:szCs w:val="22"/>
        </w:rPr>
        <w:t xml:space="preserve">бран различный подход к предмету, и полезно понять особенности подходов, сравнить их, чтобы выработать свою позицию; </w:t>
      </w:r>
    </w:p>
    <w:p w:rsidR="00435C03" w:rsidRPr="0042631C" w:rsidRDefault="00435C03" w:rsidP="00D97B67">
      <w:pPr>
        <w:numPr>
          <w:ilvl w:val="0"/>
          <w:numId w:val="19"/>
        </w:numPr>
        <w:suppressLineNumbers/>
        <w:tabs>
          <w:tab w:val="left" w:pos="1080"/>
        </w:tabs>
        <w:autoSpaceDE/>
        <w:autoSpaceDN/>
        <w:adjustRightInd/>
        <w:ind w:firstLine="539"/>
        <w:rPr>
          <w:sz w:val="22"/>
          <w:szCs w:val="22"/>
        </w:rPr>
      </w:pPr>
      <w:r w:rsidRPr="0042631C">
        <w:rPr>
          <w:sz w:val="22"/>
          <w:szCs w:val="22"/>
        </w:rPr>
        <w:t xml:space="preserve">чтение конспекта лекции; </w:t>
      </w:r>
    </w:p>
    <w:p w:rsidR="00435C03" w:rsidRPr="0042631C" w:rsidRDefault="00435C03" w:rsidP="00D97B67">
      <w:pPr>
        <w:numPr>
          <w:ilvl w:val="0"/>
          <w:numId w:val="19"/>
        </w:numPr>
        <w:suppressLineNumbers/>
        <w:tabs>
          <w:tab w:val="left" w:pos="1080"/>
        </w:tabs>
        <w:autoSpaceDE/>
        <w:autoSpaceDN/>
        <w:adjustRightInd/>
        <w:ind w:firstLine="539"/>
        <w:rPr>
          <w:sz w:val="22"/>
          <w:szCs w:val="22"/>
        </w:rPr>
      </w:pPr>
      <w:r w:rsidRPr="0042631C">
        <w:rPr>
          <w:sz w:val="22"/>
          <w:szCs w:val="22"/>
        </w:rPr>
        <w:t xml:space="preserve">чтение и осмысление одного-двух источников из приведенного списка литературы. </w:t>
      </w:r>
    </w:p>
    <w:p w:rsidR="00435C03" w:rsidRPr="0042631C" w:rsidRDefault="00435C03" w:rsidP="0042631C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42631C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</w:t>
      </w:r>
      <w:r w:rsidRPr="0042631C">
        <w:rPr>
          <w:sz w:val="22"/>
          <w:szCs w:val="22"/>
        </w:rPr>
        <w:t>я</w:t>
      </w:r>
      <w:r w:rsidRPr="0042631C">
        <w:rPr>
          <w:sz w:val="22"/>
          <w:szCs w:val="22"/>
        </w:rPr>
        <w:t>тия.</w:t>
      </w:r>
    </w:p>
    <w:p w:rsidR="00435C03" w:rsidRPr="0042631C" w:rsidRDefault="00435C03" w:rsidP="0042631C">
      <w:pPr>
        <w:widowControl/>
        <w:rPr>
          <w:sz w:val="22"/>
          <w:szCs w:val="22"/>
        </w:rPr>
      </w:pPr>
      <w:r w:rsidRPr="0042631C">
        <w:rPr>
          <w:sz w:val="22"/>
          <w:szCs w:val="22"/>
        </w:rPr>
        <w:t>Внеаудиторная самостоятельная работа студентов предполагает ответы на вопросы для с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 xml:space="preserve">моконтроля, решение тестовых заданий, подготовку рефератов. </w:t>
      </w:r>
    </w:p>
    <w:p w:rsidR="00435C03" w:rsidRPr="0042631C" w:rsidRDefault="00435C03" w:rsidP="0042631C">
      <w:pPr>
        <w:ind w:firstLine="0"/>
        <w:jc w:val="center"/>
        <w:rPr>
          <w:b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Здания для самостоятельной работы студентов:</w:t>
      </w:r>
    </w:p>
    <w:p w:rsidR="00435C03" w:rsidRPr="0042631C" w:rsidRDefault="00435C03" w:rsidP="0042631C">
      <w:pPr>
        <w:ind w:firstLine="0"/>
        <w:rPr>
          <w:b/>
          <w:i/>
          <w:sz w:val="22"/>
          <w:szCs w:val="22"/>
        </w:rPr>
      </w:pPr>
    </w:p>
    <w:p w:rsidR="00435C03" w:rsidRPr="0042631C" w:rsidRDefault="00435C03" w:rsidP="0042631C">
      <w:pPr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1. Введение в экономическую теорию</w:t>
      </w:r>
    </w:p>
    <w:p w:rsidR="00435C03" w:rsidRPr="0042631C" w:rsidRDefault="00435C03" w:rsidP="0042631C">
      <w:pPr>
        <w:rPr>
          <w:i/>
          <w:sz w:val="22"/>
          <w:szCs w:val="22"/>
        </w:rPr>
      </w:pPr>
      <w:r w:rsidRPr="0042631C">
        <w:rPr>
          <w:i/>
          <w:sz w:val="22"/>
          <w:szCs w:val="22"/>
        </w:rPr>
        <w:t xml:space="preserve"> 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42631C">
        <w:rPr>
          <w:sz w:val="22"/>
          <w:szCs w:val="22"/>
        </w:rPr>
        <w:t>т</w:t>
      </w:r>
      <w:r w:rsidRPr="0042631C">
        <w:rPr>
          <w:sz w:val="22"/>
          <w:szCs w:val="22"/>
        </w:rPr>
        <w:t>ны? В чем их сходство и различие?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2. Какие функции выполняет экономическая теория?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42631C">
        <w:rPr>
          <w:sz w:val="22"/>
          <w:szCs w:val="22"/>
        </w:rPr>
        <w:t>в</w:t>
      </w:r>
      <w:r w:rsidRPr="0042631C">
        <w:rPr>
          <w:sz w:val="22"/>
          <w:szCs w:val="22"/>
        </w:rPr>
        <w:t>ность»?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435C03" w:rsidRPr="0042631C" w:rsidRDefault="00435C03" w:rsidP="0042631C">
      <w:pPr>
        <w:rPr>
          <w:b/>
          <w:i/>
          <w:sz w:val="22"/>
          <w:szCs w:val="22"/>
        </w:rPr>
      </w:pPr>
    </w:p>
    <w:p w:rsidR="00435C03" w:rsidRPr="0042631C" w:rsidRDefault="00435C03" w:rsidP="0042631C">
      <w:pPr>
        <w:tabs>
          <w:tab w:val="left" w:pos="993"/>
        </w:tabs>
        <w:rPr>
          <w:b/>
          <w:bCs/>
          <w:sz w:val="22"/>
          <w:szCs w:val="22"/>
        </w:rPr>
      </w:pPr>
      <w:r w:rsidRPr="0042631C">
        <w:rPr>
          <w:b/>
          <w:sz w:val="22"/>
          <w:szCs w:val="22"/>
        </w:rPr>
        <w:t>Тест</w:t>
      </w:r>
      <w:r w:rsidRPr="0042631C">
        <w:rPr>
          <w:b/>
          <w:bCs/>
          <w:sz w:val="22"/>
          <w:szCs w:val="22"/>
        </w:rPr>
        <w:t xml:space="preserve">:  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максимальное удовлетворение потребностей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неограниченные ресурсы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экономическое благо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неограниченные потребности</w:t>
      </w:r>
    </w:p>
    <w:p w:rsidR="00435C03" w:rsidRPr="0042631C" w:rsidRDefault="00435C03" w:rsidP="007168F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продавцам на рынке товаров и услуг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продавцами и покупателями на рынке ресурсов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покупателями на рынке ресурсов (факторов производства)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продавцами на рынке ресурсов (факторов производства)</w:t>
      </w:r>
    </w:p>
    <w:p w:rsidR="00435C03" w:rsidRPr="0042631C" w:rsidRDefault="00435C03" w:rsidP="007168F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 числу основных недостатков административно-командной системы относятся (2 отв.):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монополия государственной собственности на все экономические ресурсы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централизованное экономическое планирование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ограничение частного предпринимательства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полная занятость ресурсов, особенно трудовых</w:t>
      </w:r>
    </w:p>
    <w:p w:rsidR="00435C03" w:rsidRPr="0042631C" w:rsidRDefault="00435C03" w:rsidP="007168F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Как повлияют на кривую производственных возможностей забастовки рабочих: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КПВ сдвинется вправо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КПВ сдвинется вверх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КПВ сдвинется влево и вниз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не изменится</w:t>
      </w:r>
    </w:p>
    <w:p w:rsidR="00435C03" w:rsidRPr="0042631C" w:rsidRDefault="00435C03" w:rsidP="007168FC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Производственные возможности - это: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наибольший объем выпуска продукции, достигающийся при полном использовании р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сурсов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наличие у фирмы необходимых ресурсов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возможности производства какого-либо блага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наибольший объем выпуска продукции, достигающийся при использовании ресурсов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 2. Законы рыночной экономики: спрос, предложение, ценообразование.</w:t>
      </w:r>
    </w:p>
    <w:p w:rsidR="00435C03" w:rsidRPr="0042631C" w:rsidRDefault="00435C03" w:rsidP="0042631C">
      <w:pPr>
        <w:tabs>
          <w:tab w:val="left" w:pos="1560"/>
        </w:tabs>
        <w:rPr>
          <w:sz w:val="22"/>
          <w:szCs w:val="22"/>
        </w:rPr>
      </w:pPr>
    </w:p>
    <w:p w:rsidR="00435C03" w:rsidRPr="0042631C" w:rsidRDefault="00435C03" w:rsidP="0042631C">
      <w:pPr>
        <w:tabs>
          <w:tab w:val="left" w:pos="1560"/>
        </w:tabs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Дайте определение рынка и перечислите факторы его возникновения</w:t>
      </w:r>
    </w:p>
    <w:p w:rsidR="00435C03" w:rsidRPr="0042631C" w:rsidRDefault="00435C03" w:rsidP="007168F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спрос и предложение? Сформулируйте законы спроса и предложения.</w:t>
      </w:r>
    </w:p>
    <w:p w:rsidR="00435C03" w:rsidRPr="0042631C" w:rsidRDefault="00435C03" w:rsidP="007168F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состояния рынка возможны. Дайте им характеристику</w:t>
      </w:r>
    </w:p>
    <w:p w:rsidR="00435C03" w:rsidRPr="0042631C" w:rsidRDefault="00435C03" w:rsidP="007168FC">
      <w:pPr>
        <w:widowControl/>
        <w:numPr>
          <w:ilvl w:val="0"/>
          <w:numId w:val="78"/>
        </w:numPr>
        <w:tabs>
          <w:tab w:val="left" w:pos="993"/>
          <w:tab w:val="left" w:pos="1560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 Что представляет собой эластичность спроса и предложения?</w:t>
      </w:r>
    </w:p>
    <w:p w:rsidR="00435C03" w:rsidRPr="0042631C" w:rsidRDefault="00435C03" w:rsidP="0042631C">
      <w:pPr>
        <w:tabs>
          <w:tab w:val="left" w:pos="1560"/>
        </w:tabs>
        <w:rPr>
          <w:sz w:val="22"/>
          <w:szCs w:val="22"/>
        </w:rPr>
      </w:pPr>
    </w:p>
    <w:p w:rsidR="00435C03" w:rsidRPr="0042631C" w:rsidRDefault="00435C03" w:rsidP="0042631C">
      <w:pPr>
        <w:tabs>
          <w:tab w:val="left" w:pos="1560"/>
        </w:tabs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Тест: 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В условиях равновесия на рынке при функции спроса на хлеб 2500-100 Р и функции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предложения 1000+50 Р после установления правительством твердой цены Р=8 дефицит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хлеба составил: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200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350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400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300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Исходное равновесие соответствует точке А. На рынке появилось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42631C">
        <w:rPr>
          <w:noProof/>
          <w:color w:val="FF0000"/>
          <w:sz w:val="22"/>
          <w:szCs w:val="22"/>
        </w:rPr>
        <w:pict>
          <v:shape id="Рисунок 1" o:spid="_x0000_i1042" type="#_x0000_t75" alt="Описание: Описание: https://test.i-exam.ru/training/student/pic/1873_218744/0184E3DB8D1B759D946819B6E4163C17.jpg" style="width:180.75pt;height:172.5pt;visibility:visible">
            <v:imagedata r:id="rId29" o:title=""/>
          </v:shape>
        </w:pic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  <w:lang w:val="en-US"/>
        </w:rPr>
        <w:t>a</w:t>
      </w:r>
      <w:r w:rsidRPr="0042631C">
        <w:rPr>
          <w:bCs/>
          <w:sz w:val="22"/>
          <w:szCs w:val="22"/>
        </w:rPr>
        <w:t>. 10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  <w:lang w:val="en-US"/>
        </w:rPr>
        <w:t>b</w:t>
      </w:r>
      <w:r w:rsidRPr="0042631C">
        <w:rPr>
          <w:bCs/>
          <w:sz w:val="22"/>
          <w:szCs w:val="22"/>
        </w:rPr>
        <w:t>. 42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  <w:lang w:val="en-US"/>
        </w:rPr>
        <w:t>c</w:t>
      </w:r>
      <w:r w:rsidRPr="0042631C">
        <w:rPr>
          <w:bCs/>
          <w:sz w:val="22"/>
          <w:szCs w:val="22"/>
        </w:rPr>
        <w:t>. 53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  <w:lang w:val="en-US"/>
        </w:rPr>
        <w:t>d</w:t>
      </w:r>
      <w:r w:rsidRPr="0042631C">
        <w:rPr>
          <w:bCs/>
          <w:sz w:val="22"/>
          <w:szCs w:val="22"/>
        </w:rPr>
        <w:t>. 30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42631C">
        <w:rPr>
          <w:bCs/>
          <w:sz w:val="22"/>
          <w:szCs w:val="22"/>
          <w:lang w:val="en-US"/>
        </w:rPr>
        <w:t>e</w:t>
      </w:r>
      <w:r w:rsidRPr="0042631C">
        <w:rPr>
          <w:bCs/>
          <w:sz w:val="22"/>
          <w:szCs w:val="22"/>
        </w:rPr>
        <w:t>. 67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На графике исходное рыночное равновесие соответствует точке А. Если цена вырастет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до уровня Р=33. то избыток товара составит: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  Выберите один ответ: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7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10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2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Если товары взаимодополняемы, то рост цены на первый вызовет: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рост спроса на второй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падение спроса на второй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падение величины спроса на второй товар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увеличение величины спроса на первый товар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Рост спроса на автомобили, вызванный ростом доходов потребителей, прив</w:t>
      </w:r>
      <w:r w:rsidRPr="0042631C">
        <w:rPr>
          <w:b/>
          <w:bCs/>
          <w:sz w:val="22"/>
          <w:szCs w:val="22"/>
        </w:rPr>
        <w:t>е</w:t>
      </w:r>
      <w:r w:rsidRPr="0042631C">
        <w:rPr>
          <w:b/>
          <w:bCs/>
          <w:sz w:val="22"/>
          <w:szCs w:val="22"/>
        </w:rPr>
        <w:t>дет к (2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отв.):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сокращению предложения автомобилей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росту равновесной цены на мотоциклы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росту равновесной цены на рынке автомобилей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росту равновесного количества товара на рынке автомобилей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42631C">
        <w:rPr>
          <w:b/>
          <w:bCs/>
          <w:sz w:val="22"/>
          <w:szCs w:val="22"/>
        </w:rPr>
        <w:t>о</w:t>
      </w:r>
      <w:r w:rsidRPr="0042631C">
        <w:rPr>
          <w:b/>
          <w:bCs/>
          <w:sz w:val="22"/>
          <w:szCs w:val="22"/>
        </w:rPr>
        <w:t>вар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эластичен по цене, то: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при снижении цены на 10% спрос увеличится на 8%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при увеличении цены выручка не изменится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при снижении цены выручка от продажи увеличится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при увеличении цены на 20% спрос уменьшится на 32%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товары, как (2 отв.):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книга и мотоцикл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хлеб и сахар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машины и бензин</w:t>
      </w:r>
    </w:p>
    <w:p w:rsidR="00435C03" w:rsidRPr="0042631C" w:rsidRDefault="00435C03" w:rsidP="0042631C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ручки и карандаши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contextualSpacing/>
        <w:jc w:val="left"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 xml:space="preserve">Функция спроса задана уравнением </w:t>
      </w:r>
      <w:r w:rsidRPr="0042631C">
        <w:rPr>
          <w:b/>
          <w:noProof/>
          <w:sz w:val="22"/>
          <w:szCs w:val="22"/>
        </w:rPr>
        <w:pict>
          <v:shape id="Рисунок 2" o:spid="_x0000_i1043" type="#_x0000_t75" alt="Описание: http://i-exam.net/pic/1286_183616/A4ACE50160E3ABF8364631662D981A9D.png" style="width:123pt;height:21pt;visibility:visible">
            <v:imagedata r:id="rId30" o:title=""/>
          </v:shape>
        </w:pict>
      </w:r>
      <w:r w:rsidRPr="0042631C">
        <w:rPr>
          <w:b/>
          <w:sz w:val="22"/>
          <w:szCs w:val="22"/>
          <w:lang w:eastAsia="en-US"/>
        </w:rPr>
        <w:t xml:space="preserve">, где </w:t>
      </w:r>
      <w:r w:rsidRPr="0042631C">
        <w:rPr>
          <w:b/>
          <w:i/>
          <w:iCs/>
          <w:sz w:val="22"/>
          <w:szCs w:val="22"/>
          <w:lang w:eastAsia="en-US"/>
        </w:rPr>
        <w:t>Q</w:t>
      </w:r>
      <w:r w:rsidRPr="0042631C">
        <w:rPr>
          <w:b/>
          <w:i/>
          <w:iCs/>
          <w:sz w:val="22"/>
          <w:szCs w:val="22"/>
          <w:vertAlign w:val="subscript"/>
          <w:lang w:eastAsia="en-US"/>
        </w:rPr>
        <w:t>D</w:t>
      </w:r>
      <w:r w:rsidRPr="0042631C">
        <w:rPr>
          <w:b/>
          <w:i/>
          <w:iCs/>
          <w:sz w:val="22"/>
          <w:szCs w:val="22"/>
          <w:lang w:eastAsia="en-US"/>
        </w:rPr>
        <w:t xml:space="preserve"> </w:t>
      </w:r>
      <w:r w:rsidRPr="0042631C">
        <w:rPr>
          <w:b/>
          <w:sz w:val="22"/>
          <w:szCs w:val="22"/>
          <w:lang w:eastAsia="en-US"/>
        </w:rPr>
        <w:t>– вел</w:t>
      </w:r>
      <w:r w:rsidRPr="0042631C">
        <w:rPr>
          <w:b/>
          <w:sz w:val="22"/>
          <w:szCs w:val="22"/>
          <w:lang w:eastAsia="en-US"/>
        </w:rPr>
        <w:t>и</w:t>
      </w:r>
      <w:r w:rsidRPr="0042631C">
        <w:rPr>
          <w:b/>
          <w:sz w:val="22"/>
          <w:szCs w:val="22"/>
          <w:lang w:eastAsia="en-US"/>
        </w:rPr>
        <w:t>чина спроса, тыс. шт.,</w:t>
      </w:r>
      <w:r w:rsidRPr="0042631C">
        <w:rPr>
          <w:b/>
          <w:i/>
          <w:iCs/>
          <w:sz w:val="22"/>
          <w:szCs w:val="22"/>
          <w:lang w:eastAsia="en-US"/>
        </w:rPr>
        <w:t xml:space="preserve"> Р </w:t>
      </w:r>
      <w:r w:rsidRPr="0042631C">
        <w:rPr>
          <w:b/>
          <w:sz w:val="22"/>
          <w:szCs w:val="22"/>
          <w:lang w:eastAsia="en-US"/>
        </w:rPr>
        <w:t xml:space="preserve">– цена, ден. ед.; функция предложения задана уравнением </w:t>
      </w:r>
      <w:r w:rsidRPr="0042631C">
        <w:rPr>
          <w:b/>
          <w:noProof/>
          <w:sz w:val="22"/>
          <w:szCs w:val="22"/>
        </w:rPr>
        <w:pict>
          <v:shape id="Рисунок 3" o:spid="_x0000_i1044" type="#_x0000_t75" alt="Описание: http://i-exam.net/pic/1286_183616/9A38B457B92E58A2890F8E96D444E2C6.png" style="width:106.5pt;height:21.75pt;visibility:visible">
            <v:imagedata r:id="rId31" o:title=""/>
          </v:shape>
        </w:pict>
      </w:r>
      <w:r w:rsidRPr="0042631C">
        <w:rPr>
          <w:b/>
          <w:sz w:val="22"/>
          <w:szCs w:val="22"/>
          <w:lang w:eastAsia="en-US"/>
        </w:rPr>
        <w:t xml:space="preserve">, где </w:t>
      </w:r>
      <w:r w:rsidRPr="0042631C">
        <w:rPr>
          <w:b/>
          <w:i/>
          <w:iCs/>
          <w:sz w:val="22"/>
          <w:szCs w:val="22"/>
          <w:lang w:eastAsia="en-US"/>
        </w:rPr>
        <w:t>Q</w:t>
      </w:r>
      <w:r w:rsidRPr="0042631C">
        <w:rPr>
          <w:b/>
          <w:i/>
          <w:iCs/>
          <w:sz w:val="22"/>
          <w:szCs w:val="22"/>
          <w:vertAlign w:val="subscript"/>
          <w:lang w:eastAsia="en-US"/>
        </w:rPr>
        <w:t>S</w:t>
      </w:r>
      <w:r w:rsidRPr="0042631C">
        <w:rPr>
          <w:b/>
          <w:i/>
          <w:iCs/>
          <w:sz w:val="22"/>
          <w:szCs w:val="22"/>
          <w:lang w:eastAsia="en-US"/>
        </w:rPr>
        <w:t xml:space="preserve"> </w:t>
      </w:r>
      <w:r w:rsidRPr="0042631C">
        <w:rPr>
          <w:b/>
          <w:sz w:val="22"/>
          <w:szCs w:val="22"/>
          <w:lang w:eastAsia="en-US"/>
        </w:rPr>
        <w:t>– величина предложения, тыс. шт.,</w:t>
      </w:r>
      <w:r w:rsidRPr="0042631C">
        <w:rPr>
          <w:b/>
          <w:i/>
          <w:iCs/>
          <w:sz w:val="22"/>
          <w:szCs w:val="22"/>
          <w:lang w:eastAsia="en-US"/>
        </w:rPr>
        <w:t xml:space="preserve"> Р </w:t>
      </w:r>
      <w:r w:rsidRPr="0042631C">
        <w:rPr>
          <w:b/>
          <w:sz w:val="22"/>
          <w:szCs w:val="22"/>
          <w:lang w:eastAsia="en-US"/>
        </w:rPr>
        <w:t>– цена, ден. ед. Равновесный объем продаж составит ___ тыс. шт.</w:t>
      </w:r>
    </w:p>
    <w:p w:rsidR="00435C03" w:rsidRPr="0042631C" w:rsidRDefault="00435C03" w:rsidP="007168F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4 875 </w:t>
      </w:r>
    </w:p>
    <w:p w:rsidR="00435C03" w:rsidRPr="0042631C" w:rsidRDefault="00435C03" w:rsidP="007168F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4 312,5 </w:t>
      </w:r>
    </w:p>
    <w:p w:rsidR="00435C03" w:rsidRPr="0042631C" w:rsidRDefault="00435C03" w:rsidP="007168F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2 700 </w:t>
      </w:r>
    </w:p>
    <w:p w:rsidR="00435C03" w:rsidRPr="0042631C" w:rsidRDefault="00435C03" w:rsidP="007168FC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7 800 </w:t>
      </w:r>
    </w:p>
    <w:p w:rsidR="00435C03" w:rsidRPr="0042631C" w:rsidRDefault="00435C03" w:rsidP="007168FC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</w:t>
      </w:r>
      <w:r w:rsidRPr="0042631C">
        <w:rPr>
          <w:b/>
          <w:sz w:val="22"/>
          <w:szCs w:val="22"/>
        </w:rPr>
        <w:t>о</w:t>
      </w:r>
      <w:r w:rsidRPr="0042631C">
        <w:rPr>
          <w:b/>
          <w:sz w:val="22"/>
          <w:szCs w:val="22"/>
        </w:rPr>
        <w:t>вар Х как …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Укажите один вариант ответа</w:t>
      </w:r>
    </w:p>
    <w:p w:rsidR="00435C03" w:rsidRPr="0042631C" w:rsidRDefault="00435C03" w:rsidP="007168F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товар низшей категории</w:t>
      </w:r>
    </w:p>
    <w:p w:rsidR="00435C03" w:rsidRPr="0042631C" w:rsidRDefault="00435C03" w:rsidP="007168F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товар-заменитель</w:t>
      </w:r>
    </w:p>
    <w:p w:rsidR="00435C03" w:rsidRPr="0042631C" w:rsidRDefault="00435C03" w:rsidP="007168F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предмет роскоши</w:t>
      </w:r>
    </w:p>
    <w:p w:rsidR="00435C03" w:rsidRPr="0042631C" w:rsidRDefault="00435C03" w:rsidP="007168FC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предмет первой необходимости</w:t>
      </w:r>
    </w:p>
    <w:p w:rsidR="00435C03" w:rsidRPr="0042631C" w:rsidRDefault="00435C03" w:rsidP="0042631C">
      <w:pPr>
        <w:rPr>
          <w:b/>
          <w:sz w:val="22"/>
          <w:szCs w:val="22"/>
          <w:lang w:val="en-US"/>
        </w:rPr>
      </w:pP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3. Производитель и потребитель в рыночной экономике.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435C03" w:rsidRPr="0042631C" w:rsidRDefault="00435C03" w:rsidP="007168F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Раскройте условие равновесия потребителя.</w:t>
      </w:r>
    </w:p>
    <w:p w:rsidR="00435C03" w:rsidRPr="0042631C" w:rsidRDefault="00435C03" w:rsidP="007168F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435C03" w:rsidRPr="0042631C" w:rsidRDefault="00435C03" w:rsidP="007168FC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Чем руководствуется предприятие в совей деятельности в плане прибыли и издержек?</w:t>
      </w:r>
    </w:p>
    <w:p w:rsidR="00435C03" w:rsidRPr="0042631C" w:rsidRDefault="00435C03" w:rsidP="0042631C">
      <w:pPr>
        <w:tabs>
          <w:tab w:val="left" w:pos="993"/>
        </w:tabs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42631C">
        <w:rPr>
          <w:b/>
          <w:sz w:val="22"/>
          <w:szCs w:val="22"/>
        </w:rPr>
        <w:t xml:space="preserve">Тест  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Если объём производства фирмы составляет Q= 5 ед., цена Р=5 тыс. ден.  ед., сре</w:t>
      </w:r>
      <w:r w:rsidRPr="0042631C">
        <w:rPr>
          <w:b/>
          <w:bCs/>
          <w:sz w:val="22"/>
          <w:szCs w:val="22"/>
        </w:rPr>
        <w:t>д</w:t>
      </w:r>
      <w:r w:rsidRPr="0042631C">
        <w:rPr>
          <w:b/>
          <w:bCs/>
          <w:sz w:val="22"/>
          <w:szCs w:val="22"/>
        </w:rPr>
        <w:t>ние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валовые издержки АТС=5 тыс. ден. ед., то фирма: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приостанавливает свою деятельность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работает, минимизируя убыток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работает,  максимизируя прибыль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безубыточна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42631C">
        <w:rPr>
          <w:b/>
          <w:bCs/>
          <w:sz w:val="22"/>
          <w:szCs w:val="22"/>
        </w:rPr>
        <w:t>к</w:t>
      </w:r>
      <w:r w:rsidRPr="0042631C">
        <w:rPr>
          <w:b/>
          <w:bCs/>
          <w:sz w:val="22"/>
          <w:szCs w:val="22"/>
        </w:rPr>
        <w:t>та,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производимого в месяц. Функция спроса на продукцию: Р=200- Q,где Р – цена продукта.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Если фирма производит 20 ед. продукта в месяц, то прибыль составит: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2540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1540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3600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180</w:t>
      </w:r>
    </w:p>
    <w:p w:rsidR="00435C03" w:rsidRPr="0042631C" w:rsidRDefault="00435C03" w:rsidP="007168FC">
      <w:pPr>
        <w:widowControl/>
        <w:numPr>
          <w:ilvl w:val="0"/>
          <w:numId w:val="2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42631C">
        <w:rPr>
          <w:b/>
          <w:sz w:val="22"/>
          <w:szCs w:val="22"/>
        </w:rPr>
        <w:t>о</w:t>
      </w:r>
      <w:r w:rsidRPr="0042631C">
        <w:rPr>
          <w:b/>
          <w:sz w:val="22"/>
          <w:szCs w:val="22"/>
        </w:rPr>
        <w:t>дукции (q) имеет следующий вид: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noProof/>
          <w:sz w:val="22"/>
          <w:szCs w:val="22"/>
        </w:rPr>
        <w:pict>
          <v:shape id="_x0000_i1045" type="#_x0000_t75" alt="Описание: https://test.i-exam.ru/training/student/pic/1873_218748/BB8358E227A8670CCF8CB11059338AB6.png" style="width:162.75pt;height:23.25pt;visibility:visible">
            <v:imagedata r:id="rId32" o:title=""/>
          </v:shape>
        </w:pic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435C03" w:rsidRPr="0042631C" w:rsidRDefault="00435C03" w:rsidP="007168F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AVC=100</w:t>
      </w:r>
    </w:p>
    <w:p w:rsidR="00435C03" w:rsidRPr="0042631C" w:rsidRDefault="00435C03" w:rsidP="007168F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AVC=0,1q</w:t>
      </w:r>
      <w:r w:rsidRPr="0042631C">
        <w:rPr>
          <w:sz w:val="22"/>
          <w:szCs w:val="22"/>
          <w:vertAlign w:val="superscript"/>
        </w:rPr>
        <w:t>2</w:t>
      </w:r>
      <w:r w:rsidRPr="0042631C">
        <w:rPr>
          <w:sz w:val="22"/>
          <w:szCs w:val="22"/>
        </w:rPr>
        <w:t>–4q+50</w:t>
      </w:r>
    </w:p>
    <w:p w:rsidR="00435C03" w:rsidRPr="0042631C" w:rsidRDefault="00435C03" w:rsidP="007168F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AVC=0,1q</w:t>
      </w:r>
      <w:r w:rsidRPr="0042631C">
        <w:rPr>
          <w:sz w:val="22"/>
          <w:szCs w:val="22"/>
          <w:vertAlign w:val="superscript"/>
        </w:rPr>
        <w:t>3</w:t>
      </w:r>
      <w:r w:rsidRPr="0042631C">
        <w:rPr>
          <w:sz w:val="22"/>
          <w:szCs w:val="22"/>
        </w:rPr>
        <w:t>–4q</w:t>
      </w:r>
      <w:r w:rsidRPr="0042631C">
        <w:rPr>
          <w:sz w:val="22"/>
          <w:szCs w:val="22"/>
          <w:vertAlign w:val="superscript"/>
        </w:rPr>
        <w:t>2</w:t>
      </w:r>
      <w:r w:rsidRPr="0042631C">
        <w:rPr>
          <w:sz w:val="22"/>
          <w:szCs w:val="22"/>
        </w:rPr>
        <w:t>+50q</w:t>
      </w:r>
    </w:p>
    <w:p w:rsidR="00435C03" w:rsidRPr="0042631C" w:rsidRDefault="00435C03" w:rsidP="007168F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AVC=0,3q</w:t>
      </w:r>
      <w:r w:rsidRPr="0042631C">
        <w:rPr>
          <w:sz w:val="22"/>
          <w:szCs w:val="22"/>
          <w:vertAlign w:val="superscript"/>
        </w:rPr>
        <w:t>2</w:t>
      </w:r>
      <w:r w:rsidRPr="0042631C">
        <w:rPr>
          <w:sz w:val="22"/>
          <w:szCs w:val="22"/>
        </w:rPr>
        <w:t>–8q</w:t>
      </w:r>
      <w:r w:rsidRPr="0042631C">
        <w:rPr>
          <w:sz w:val="22"/>
          <w:szCs w:val="22"/>
          <w:vertAlign w:val="superscript"/>
        </w:rPr>
        <w:t>2</w:t>
      </w:r>
      <w:r w:rsidRPr="0042631C">
        <w:rPr>
          <w:sz w:val="22"/>
          <w:szCs w:val="22"/>
        </w:rPr>
        <w:t>+50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contextualSpacing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42631C">
        <w:rPr>
          <w:b/>
          <w:sz w:val="22"/>
          <w:szCs w:val="22"/>
        </w:rPr>
        <w:t>з</w:t>
      </w:r>
      <w:r w:rsidRPr="0042631C">
        <w:rPr>
          <w:b/>
          <w:sz w:val="22"/>
          <w:szCs w:val="22"/>
        </w:rPr>
        <w:t>водства …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Укажите один вариант ответа</w:t>
      </w:r>
    </w:p>
    <w:p w:rsidR="00435C03" w:rsidRPr="0042631C" w:rsidRDefault="00435C03" w:rsidP="007168F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валовые издержки уменьшаются</w:t>
      </w:r>
    </w:p>
    <w:p w:rsidR="00435C03" w:rsidRPr="0042631C" w:rsidRDefault="00435C03" w:rsidP="007168F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валовые издержки увеличиваются</w:t>
      </w:r>
    </w:p>
    <w:p w:rsidR="00435C03" w:rsidRPr="0042631C" w:rsidRDefault="00435C03" w:rsidP="007168F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долгосрочные средние издержки снижаются</w:t>
      </w:r>
    </w:p>
    <w:p w:rsidR="00435C03" w:rsidRPr="0042631C" w:rsidRDefault="00435C03" w:rsidP="007168FC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долгосрочные средние издержки увеличиваются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бухгалтерская прибыль - неявные издержки = экономическая прибыль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экономическая прибыль — неявные издержки = бухгалтерская прибыль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явные издержки + неявные издержки = бухгалтерские издержки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Неявные издержки — это: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альтернативные издержки использования ресурсов, являющихся собственностью фирмы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издержки бухгалтерские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экономические издержки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издержки упущенных возможностей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42631C">
        <w:rPr>
          <w:b/>
          <w:bCs/>
          <w:sz w:val="22"/>
          <w:szCs w:val="22"/>
        </w:rPr>
        <w:t>з</w:t>
      </w:r>
      <w:r w:rsidRPr="0042631C">
        <w:rPr>
          <w:b/>
          <w:bCs/>
          <w:sz w:val="22"/>
          <w:szCs w:val="22"/>
        </w:rPr>
        <w:t>ность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будет иметь: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последний бутерброд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первый бутерброд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бутерброд, соответствующий точке насыщения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средний из съеденных</w:t>
      </w:r>
    </w:p>
    <w:p w:rsidR="00435C03" w:rsidRPr="0042631C" w:rsidRDefault="00435C03" w:rsidP="007168FC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Условие равновесия потребителя: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a. верны все утверждения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b. предельные полезности благ равны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c. предельные полезности благ равны предельной полезности денег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взвешенные по ценам предельные полезности благ равны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4. Конкуренция: виды рыночных структур.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Что такое конкуренция?</w:t>
      </w:r>
    </w:p>
    <w:p w:rsidR="00435C03" w:rsidRPr="0042631C" w:rsidRDefault="00435C03" w:rsidP="007168F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Раскройте виды конкуренции.</w:t>
      </w:r>
    </w:p>
    <w:p w:rsidR="00435C03" w:rsidRPr="0042631C" w:rsidRDefault="00435C03" w:rsidP="007168F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Чем руководствуется фирма при производстве в условиях совершенной конкуренции?</w:t>
      </w:r>
    </w:p>
    <w:p w:rsidR="00435C03" w:rsidRPr="0042631C" w:rsidRDefault="00435C03" w:rsidP="007168F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435C03" w:rsidRPr="0042631C" w:rsidRDefault="00435C03" w:rsidP="007168FC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Опишите поведение фирмы-монополиста на рынке.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Тест</w:t>
      </w: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42631C">
        <w:rPr>
          <w:b/>
          <w:bCs/>
          <w:sz w:val="22"/>
          <w:szCs w:val="22"/>
        </w:rPr>
        <w:t>и</w:t>
      </w:r>
      <w:r w:rsidRPr="0042631C">
        <w:rPr>
          <w:b/>
          <w:bCs/>
          <w:sz w:val="22"/>
          <w:szCs w:val="22"/>
        </w:rPr>
        <w:t>сит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от (3 отв):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рекламы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возможности влиять на цену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высокого качества товара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возможности снизить издержки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e. возможности сговора производителей</w:t>
      </w: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Больше всего условиям совершенной конкуренции соответствует рынок: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пшеницы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автомобилей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стали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парикмахерских услуг</w:t>
      </w: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предельные издержки меньше предельного дохода (MC&lt;MR)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предельные издержки равны предельному доходу (MC=MR)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предельные издержки больше предельного дохода (MC&gt;MR)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предельные издержки равны цене (MC=P)</w:t>
      </w: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На рынке монополистической конкуренции, в отличие от олигополии, фирмы: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выпускают однородную продукцию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обладают большей рыночной властью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могут вступить в тайный сговор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обладают небольшой рыночной долей</w:t>
      </w: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contextualSpacing/>
        <w:rPr>
          <w:b/>
          <w:color w:val="333333"/>
          <w:sz w:val="22"/>
          <w:szCs w:val="22"/>
        </w:rPr>
      </w:pPr>
      <w:r w:rsidRPr="0042631C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 w:rsidRPr="0042631C">
        <w:rPr>
          <w:b/>
          <w:noProof/>
          <w:sz w:val="22"/>
          <w:szCs w:val="22"/>
        </w:rPr>
        <w:pict>
          <v:shape id="Рисунок 5" o:spid="_x0000_i1046" type="#_x0000_t75" alt="Описание: https://studfiles.net/html/2706/361/html_2K6hJ4UpBe.hT5k/img-XPaFzY.png" style="width:2in;height:132.75pt;visibility:visible">
            <v:imagedata r:id="rId33" o:title=""/>
          </v:shape>
        </w:pict>
      </w:r>
    </w:p>
    <w:p w:rsidR="00435C03" w:rsidRPr="0042631C" w:rsidRDefault="00435C03" w:rsidP="0042631C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contextualSpacing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Фирме следует прекратить производство при цене ниже ____ ден. ед.</w:t>
      </w:r>
    </w:p>
    <w:p w:rsidR="00435C03" w:rsidRPr="0042631C" w:rsidRDefault="00435C03" w:rsidP="007168F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10</w:t>
      </w:r>
    </w:p>
    <w:p w:rsidR="00435C03" w:rsidRPr="0042631C" w:rsidRDefault="00435C03" w:rsidP="007168F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5</w:t>
      </w:r>
    </w:p>
    <w:p w:rsidR="00435C03" w:rsidRPr="0042631C" w:rsidRDefault="00435C03" w:rsidP="007168F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3</w:t>
      </w:r>
    </w:p>
    <w:p w:rsidR="00435C03" w:rsidRPr="0042631C" w:rsidRDefault="00435C03" w:rsidP="007168FC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contextualSpacing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2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435C03" w:rsidRPr="0042631C" w:rsidRDefault="00435C03" w:rsidP="0042631C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5. Закономерности функционирования национальной экономики</w:t>
      </w:r>
      <w:r w:rsidRPr="0042631C">
        <w:rPr>
          <w:i/>
          <w:sz w:val="22"/>
          <w:szCs w:val="22"/>
        </w:rPr>
        <w:t xml:space="preserve">.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Какие показатели входят в СНС?</w:t>
      </w:r>
    </w:p>
    <w:p w:rsidR="00435C03" w:rsidRPr="0042631C" w:rsidRDefault="00435C03" w:rsidP="007168FC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Как рассчитываются показателя, входящие в СНС?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макроэкономическое равновесие? Какие его виды вы знаете?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модели макроэкономического равновесия вы знаете?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совокупный спрос и каковы его составляющие?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С чем связана обратная зависимость между величиной совокупного спроса и уровнем цен?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Назовите неценовые факторы совокупного спроса.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совокупное предложение и какие факторы оказывают на него влияние?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варианты возможны при нарушении равновесия между совокупным спросом и предложением?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предельная склонность к потреблению и сбережению?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Объясните сущность модели «доходы — расходы».</w:t>
      </w:r>
    </w:p>
    <w:p w:rsidR="00435C03" w:rsidRPr="0042631C" w:rsidRDefault="00435C03" w:rsidP="007168FC">
      <w:pPr>
        <w:widowControl/>
        <w:numPr>
          <w:ilvl w:val="0"/>
          <w:numId w:val="82"/>
        </w:numPr>
        <w:tabs>
          <w:tab w:val="left" w:pos="1134"/>
        </w:tabs>
        <w:autoSpaceDE/>
        <w:autoSpaceDN/>
        <w:adjustRightInd/>
        <w:ind w:firstLine="720"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мультипликатор расходов и принцип акселерации?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Тест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общих расходов правительства и муниципальных органов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количества товаров и услуг, произведенных частным бизнесом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уровня цен проданных товаров и услуг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В модели, где отсутствуют госзакупки, чистые инвестиции, амортиз</w:t>
      </w:r>
      <w:r w:rsidRPr="0042631C">
        <w:rPr>
          <w:b/>
          <w:bCs/>
          <w:sz w:val="22"/>
          <w:szCs w:val="22"/>
        </w:rPr>
        <w:t>а</w:t>
      </w:r>
      <w:r w:rsidRPr="0042631C">
        <w:rPr>
          <w:b/>
          <w:bCs/>
          <w:sz w:val="22"/>
          <w:szCs w:val="22"/>
        </w:rPr>
        <w:t>ция и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международная торговля, рыночная стоимость конечного производства равна: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всему перечисленному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совокупному потреблению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. сумме зарплаты, ренты, процента и прибыли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сумме купленных экономических благ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Какое из следующих высказываний неверно: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ЧНП - прямые налоги = НД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ЧНП + амортизация = ВНП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личный доход = располагаемый доход + прямые налоги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валовые инвестиции = чистые инвестиции + амортизация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расходы выплату пособий по безработице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жалование врачей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расходы на строительство новых государственных школ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. расходы на содержание государственных учреждений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полученный совокупный доход за вычетом налоговых и налоговых обязательных плат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жей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полученный совокупный доход (заработная плата и другие доходы)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начисленную заработную плату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реальный доход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Если равновесие достигается на кейнсианском участке кривой сов</w:t>
      </w:r>
      <w:r w:rsidRPr="0042631C">
        <w:rPr>
          <w:b/>
          <w:bCs/>
          <w:sz w:val="22"/>
          <w:szCs w:val="22"/>
        </w:rPr>
        <w:t>о</w:t>
      </w:r>
      <w:r w:rsidRPr="0042631C">
        <w:rPr>
          <w:b/>
          <w:bCs/>
          <w:sz w:val="22"/>
          <w:szCs w:val="22"/>
        </w:rPr>
        <w:t>купного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предложения, то увеличение совокупного спроса (сдвиг кривой) приводит к: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росту цен при постоянном объеме занятости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росту цен и увеличению объема производства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увеличению занятости при постоянном уровне цен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увеличению занятости и росту уровня цен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Если равновесие достигается на классическом участке кривой сов</w:t>
      </w:r>
      <w:r w:rsidRPr="0042631C">
        <w:rPr>
          <w:b/>
          <w:bCs/>
          <w:sz w:val="22"/>
          <w:szCs w:val="22"/>
        </w:rPr>
        <w:t>о</w:t>
      </w:r>
      <w:r w:rsidRPr="0042631C">
        <w:rPr>
          <w:b/>
          <w:bCs/>
          <w:sz w:val="22"/>
          <w:szCs w:val="22"/>
        </w:rPr>
        <w:t>купного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предложения, то увеличение совокупного спро</w:t>
      </w:r>
      <w:r w:rsidRPr="0042631C">
        <w:rPr>
          <w:b/>
          <w:bCs/>
          <w:sz w:val="22"/>
          <w:szCs w:val="22"/>
        </w:rPr>
        <w:softHyphen/>
        <w:t>са (сдвиг кривой) приводит к: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увеличению производства при постоянной занятости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увеличению объема производства и уровня цен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инфляции при постоянном объеме производства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увеличению уровня занятости при постоянном уровне цен</w:t>
      </w:r>
    </w:p>
    <w:p w:rsidR="00435C03" w:rsidRPr="0042631C" w:rsidRDefault="00435C03" w:rsidP="007168FC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Сокращение совокупного предложения (сдвиг кривой) приводит к: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a. стагнации при неизменном уровне цен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b. дефляции и сокращению объема производства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c. росту объема производства и к инфляции</w:t>
      </w:r>
    </w:p>
    <w:p w:rsidR="00435C03" w:rsidRPr="0042631C" w:rsidRDefault="00435C03" w:rsidP="0042631C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42631C">
        <w:rPr>
          <w:sz w:val="22"/>
          <w:szCs w:val="22"/>
        </w:rPr>
        <w:t>d. инфляции и сокращению объема производства</w:t>
      </w:r>
    </w:p>
    <w:p w:rsidR="00435C03" w:rsidRPr="0042631C" w:rsidRDefault="00435C03" w:rsidP="0042631C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6. Цикличность экономического развития.</w:t>
      </w:r>
      <w:r w:rsidRPr="0042631C">
        <w:rPr>
          <w:i/>
          <w:sz w:val="22"/>
          <w:szCs w:val="22"/>
        </w:rPr>
        <w:t xml:space="preserve">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экономический цикл и из каких фаз он состоит?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инфляция и как она измеряется?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В каких формах может протекать инфляция?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 различают инфляцию в зависимости от её темпов роста?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Каковы причины инфляции?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дефлятор ВВП, как он рассчитывается и где используется?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Дайте характеристику инфляции спроса и инфляции издержек.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Что иллюстрирует кривая Филлипса?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Почему в модели кривой Филлипса различают краткосрочный и долгосрочный пери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ды?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Чему посвящена теория адаптивных ожиданий?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 чём основана теория рациональных ожиданий?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Какова цена инфляции?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Что такое инфляционный налог?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позитивные функции выполняет инфляция?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Поясните основные негативные последствия инфляции.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такое занятость и безработица?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В каких формах существует безработица?</w:t>
      </w:r>
    </w:p>
    <w:p w:rsidR="00435C03" w:rsidRPr="0042631C" w:rsidRDefault="00435C03" w:rsidP="007168FC">
      <w:pPr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contextualSpacing/>
        <w:textAlignment w:val="baseline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Объясните действие закона Оукена.  Каковы социально-экономические последствия безработицы?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Тест: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Экономический цикл – это: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период от начала одного экономического кризиса до начала другого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время оборота денежной единицы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интервал колебания одного из макроэкономических показателей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период, зa который создается продукция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Полная занятость - это занятость при: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все ответы верны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равенстве спроса и предложения рабочей силы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естественной безработице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100% занятости всего трудоспособного населения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e. равенстве спроса и предложения рабочей силы и естественной безработице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Появление фрикционной безработицы связано с: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временем, необходимым для поиска новой работы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падением совокупного спроса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недостаточной квалификацией безработных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высокой реальной заработной платой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Не включаются в состав рабочей силы (2 отв.):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безработные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уволенные по инвалидности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студенты дневной формы обучения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находящиеся в отпусках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больше чем уровень естественной безработицы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равен естественной безработице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равен 0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. равен добровольной безработице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 последствиям безработицы не относится: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. уменьшение доходов населения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разрушение психического и физического здоровья человека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обострение социальных и политических проблем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уменьшение денежной массы в экономике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повышение ставки рефинансирования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контроль уровня цен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снижение уровня безработицы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индексация доходов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Покупательная способность денег: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уменьшается по время инфляции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увеличивается во время инфляции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не зависит ни от инфляции, ни от дефляции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уменьшается во время дефляции</w:t>
      </w:r>
    </w:p>
    <w:p w:rsidR="00435C03" w:rsidRPr="0042631C" w:rsidRDefault="00435C03" w:rsidP="007168FC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Инфляция означает: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падение уровня цен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обесценивание бумажных денег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бегство денег в товар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повышение покупательной способности денег</w:t>
      </w:r>
    </w:p>
    <w:p w:rsidR="00435C03" w:rsidRPr="0042631C" w:rsidRDefault="00435C03" w:rsidP="0042631C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42631C">
        <w:rPr>
          <w:b/>
          <w:i/>
          <w:sz w:val="22"/>
          <w:szCs w:val="22"/>
        </w:rPr>
        <w:t>Тема  7. Экономическая политика государства.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 чем сущность и функции денег?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Раскройте цели и задачи ДКП?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Какие</w:t>
      </w:r>
      <w:r w:rsidRPr="0042631C">
        <w:rPr>
          <w:sz w:val="22"/>
          <w:szCs w:val="22"/>
        </w:rPr>
        <w:t xml:space="preserve"> </w:t>
      </w:r>
      <w:r w:rsidRPr="0042631C">
        <w:rPr>
          <w:sz w:val="22"/>
          <w:szCs w:val="22"/>
          <w:lang w:val="en-US"/>
        </w:rPr>
        <w:t>ин</w:t>
      </w:r>
      <w:r w:rsidRPr="0042631C">
        <w:rPr>
          <w:sz w:val="22"/>
          <w:szCs w:val="22"/>
        </w:rPr>
        <w:t>с</w:t>
      </w:r>
      <w:r w:rsidRPr="0042631C">
        <w:rPr>
          <w:sz w:val="22"/>
          <w:szCs w:val="22"/>
          <w:lang w:val="en-US"/>
        </w:rPr>
        <w:t>турменты использует ДКП?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Что представляет собой кредитная система, какова ее структура?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Что представляет собой банковская система, какова ее структура?</w:t>
      </w:r>
    </w:p>
    <w:p w:rsidR="00435C03" w:rsidRPr="0042631C" w:rsidRDefault="00435C03" w:rsidP="007168FC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Каковы цели и задачи центрального банка РФ?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Тест:</w:t>
      </w:r>
    </w:p>
    <w:p w:rsidR="00435C03" w:rsidRPr="0042631C" w:rsidRDefault="00435C03" w:rsidP="007168F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Реальная стоимость бумажных денег: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Понижается при повышении уровня цен в экономике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Изменение уровня цен не отражается на реальной стоимости денег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Растёт при повышении уровня цен в экономике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Понижается при снижении уровня цен в экономике</w:t>
      </w:r>
    </w:p>
    <w:p w:rsidR="00435C03" w:rsidRPr="0042631C" w:rsidRDefault="00435C03" w:rsidP="007168F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Среди перечисленных ниже задач, решаемых банковской системой страны, определ</w:t>
      </w:r>
      <w:r w:rsidRPr="0042631C">
        <w:rPr>
          <w:b/>
          <w:bCs/>
          <w:sz w:val="22"/>
          <w:szCs w:val="22"/>
        </w:rPr>
        <w:t>и</w:t>
      </w:r>
      <w:r w:rsidRPr="0042631C">
        <w:rPr>
          <w:b/>
          <w:bCs/>
          <w:sz w:val="22"/>
          <w:szCs w:val="22"/>
        </w:rPr>
        <w:t>те</w:t>
      </w:r>
      <w:r w:rsidRPr="0042631C">
        <w:rPr>
          <w:sz w:val="22"/>
          <w:szCs w:val="22"/>
        </w:rPr>
        <w:t> </w:t>
      </w:r>
      <w:r w:rsidRPr="0042631C">
        <w:rPr>
          <w:b/>
          <w:bCs/>
          <w:sz w:val="22"/>
          <w:szCs w:val="22"/>
        </w:rPr>
        <w:t>несвойственную деятельности Центрального банка функцию: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Выпуск и погашение государственных ценных бумаг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Все перечисленные выше функции свойственны функционированию Центрального банка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Регулирование объема денежной массы в экономике страны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Эмиссия и изъятие из обращения денежных знаков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e. Максимизация прибыли, получаемой банковской системой страны</w:t>
      </w:r>
    </w:p>
    <w:p w:rsidR="00435C03" w:rsidRPr="0042631C" w:rsidRDefault="00435C03" w:rsidP="007168F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Кредитная система – это (2 отв.):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или несколько ответов: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Совокупность кредитных отношений, форм и методов кредита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Формы и метода кредитования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Совокупность различных видов национальных банков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Совокупность кредитных учреждений</w:t>
      </w:r>
    </w:p>
    <w:p w:rsidR="00435C03" w:rsidRPr="0042631C" w:rsidRDefault="00435C03" w:rsidP="007168F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Бумажно-кредитная система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Золотослитковый стандарт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Золотодевизный стандарт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d. Биметаллизм</w:t>
      </w:r>
    </w:p>
    <w:p w:rsidR="00435C03" w:rsidRPr="0042631C" w:rsidRDefault="00435C03" w:rsidP="007168FC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Основная цель ЦБ РФ: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Выберите один ответ: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a. Эмиссия денег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b. Борьба с инфляцией</w:t>
      </w:r>
    </w:p>
    <w:p w:rsidR="00435C03" w:rsidRPr="0042631C" w:rsidRDefault="00435C03" w:rsidP="0042631C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c. Создание золотовалютного запаса</w:t>
      </w:r>
    </w:p>
    <w:p w:rsidR="00435C03" w:rsidRPr="0042631C" w:rsidRDefault="00435C03" w:rsidP="0042631C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d. Поддержание денежно-кредитной и валютной стабилизации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435C03" w:rsidRPr="0042631C" w:rsidRDefault="00435C03" w:rsidP="0042631C">
      <w:pPr>
        <w:jc w:val="left"/>
        <w:rPr>
          <w:b/>
          <w:sz w:val="22"/>
          <w:szCs w:val="22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>Перечислите некоммерческие организации и дайте им характеристику.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>Перечислите крупные предпринимательские системы, действующие в рыночной экон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мике.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>Что понимают под предпринимательской средой? Каково ее значение в деятельности предприятия?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>Что такое внешняя среда предприятия? Перечислите внешние факторы прямого и ко</w:t>
      </w:r>
      <w:r w:rsidRPr="0042631C">
        <w:rPr>
          <w:sz w:val="22"/>
          <w:szCs w:val="22"/>
        </w:rPr>
        <w:t>с</w:t>
      </w:r>
      <w:r w:rsidRPr="0042631C">
        <w:rPr>
          <w:sz w:val="22"/>
          <w:szCs w:val="22"/>
        </w:rPr>
        <w:t>венного воздействия на предпринимательскую организацию, дайте их характеристику.</w:t>
      </w:r>
    </w:p>
    <w:p w:rsidR="00435C03" w:rsidRPr="0042631C" w:rsidRDefault="00435C03" w:rsidP="007168FC">
      <w:pPr>
        <w:widowControl/>
        <w:numPr>
          <w:ilvl w:val="0"/>
          <w:numId w:val="8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sz w:val="22"/>
          <w:szCs w:val="22"/>
        </w:rPr>
        <w:t>Что такое внутренняя среда организации? Каковы ее основные элементы? Как они вли</w:t>
      </w:r>
      <w:r w:rsidRPr="0042631C">
        <w:rPr>
          <w:sz w:val="22"/>
          <w:szCs w:val="22"/>
        </w:rPr>
        <w:t>я</w:t>
      </w:r>
      <w:r w:rsidRPr="0042631C">
        <w:rPr>
          <w:sz w:val="22"/>
          <w:szCs w:val="22"/>
        </w:rPr>
        <w:t>ют на деятельность предприятия?</w:t>
      </w:r>
    </w:p>
    <w:p w:rsidR="00435C03" w:rsidRPr="0042631C" w:rsidRDefault="00435C03" w:rsidP="0042631C">
      <w:pPr>
        <w:ind w:firstLine="0"/>
        <w:jc w:val="left"/>
        <w:rPr>
          <w:b/>
          <w:sz w:val="22"/>
          <w:szCs w:val="22"/>
        </w:rPr>
      </w:pPr>
    </w:p>
    <w:p w:rsidR="00435C03" w:rsidRPr="0042631C" w:rsidRDefault="00435C03" w:rsidP="0042631C">
      <w:pPr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Тест: 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42631C">
        <w:rPr>
          <w:b/>
          <w:iCs/>
          <w:sz w:val="22"/>
          <w:szCs w:val="22"/>
        </w:rPr>
        <w:t>т</w:t>
      </w:r>
      <w:r w:rsidRPr="0042631C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42631C">
        <w:rPr>
          <w:b/>
          <w:iCs/>
          <w:sz w:val="22"/>
          <w:szCs w:val="22"/>
        </w:rPr>
        <w:t>и</w:t>
      </w:r>
      <w:r w:rsidRPr="0042631C">
        <w:rPr>
          <w:b/>
          <w:iCs/>
          <w:sz w:val="22"/>
          <w:szCs w:val="22"/>
        </w:rPr>
        <w:t>нимательской деятельностью от имени организации и несут ответственность по ее обяз</w:t>
      </w:r>
      <w:r w:rsidRPr="0042631C">
        <w:rPr>
          <w:b/>
          <w:iCs/>
          <w:sz w:val="22"/>
          <w:szCs w:val="22"/>
        </w:rPr>
        <w:t>а</w:t>
      </w:r>
      <w:r w:rsidRPr="0042631C">
        <w:rPr>
          <w:b/>
          <w:iCs/>
          <w:sz w:val="22"/>
          <w:szCs w:val="22"/>
        </w:rPr>
        <w:t>тельствам принадлежащим им имуществом,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полное товарищество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общество с ограниченной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хозяйственное партнерство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производственный кооператив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 2. Прибыль и убытки полного товарищества распределяются между его участниками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поровну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 xml:space="preserve">b) пропорционально количеству купленных ими акций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обратно пропорционально их долям в складочном капитале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пропорционально их долям в складочном капитале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пропорционально количеству купленных ими голосующих акций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 3. Коммерческая организация, уставный капитал которой разделен на доли опред</w:t>
      </w:r>
      <w:r w:rsidRPr="0042631C">
        <w:rPr>
          <w:b/>
          <w:iCs/>
          <w:sz w:val="22"/>
          <w:szCs w:val="22"/>
        </w:rPr>
        <w:t>е</w:t>
      </w:r>
      <w:r w:rsidRPr="0042631C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42631C">
        <w:rPr>
          <w:b/>
          <w:iCs/>
          <w:sz w:val="22"/>
          <w:szCs w:val="22"/>
        </w:rPr>
        <w:t>я</w:t>
      </w:r>
      <w:r w:rsidRPr="0042631C">
        <w:rPr>
          <w:b/>
          <w:iCs/>
          <w:sz w:val="22"/>
          <w:szCs w:val="22"/>
        </w:rPr>
        <w:t>зательствам и несут риск убытков, связанных с деятельностью организации в пределах ст</w:t>
      </w:r>
      <w:r w:rsidRPr="0042631C">
        <w:rPr>
          <w:b/>
          <w:iCs/>
          <w:sz w:val="22"/>
          <w:szCs w:val="22"/>
        </w:rPr>
        <w:t>о</w:t>
      </w:r>
      <w:r w:rsidRPr="0042631C">
        <w:rPr>
          <w:b/>
          <w:iCs/>
          <w:sz w:val="22"/>
          <w:szCs w:val="22"/>
        </w:rPr>
        <w:t>имости внесенных ими вкладов,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производственный кооператив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общество с ограниченной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унитарное предприятие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полное товарищество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Pr="0042631C">
        <w:rPr>
          <w:b/>
          <w:iCs/>
          <w:sz w:val="22"/>
          <w:szCs w:val="22"/>
        </w:rPr>
        <w:t>о</w:t>
      </w:r>
      <w:r w:rsidRPr="0042631C">
        <w:rPr>
          <w:b/>
          <w:iCs/>
          <w:sz w:val="22"/>
          <w:szCs w:val="22"/>
        </w:rPr>
        <w:t>шению к организации,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товарищество на вере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унитарное предприятие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производственный кооператив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общество с ограниченной ответственностью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5. Уставный капитал акционерного общества состоит из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оплаченных участниками долей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номинальной стоимости акций, приобретенных участниками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стоимости паев, приобретенных учредителями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номинальной стоимости акций и облигаций, приобретенных участниками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совет директоров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генеральный директор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общее собрание участников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ревизионная комиссия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общее собрание акционеров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</w:t>
      </w:r>
      <w:r w:rsidRPr="0042631C">
        <w:rPr>
          <w:b/>
          <w:iCs/>
          <w:sz w:val="22"/>
          <w:szCs w:val="22"/>
        </w:rPr>
        <w:t>д</w:t>
      </w:r>
      <w:r w:rsidRPr="0042631C">
        <w:rPr>
          <w:b/>
          <w:iCs/>
          <w:sz w:val="22"/>
          <w:szCs w:val="22"/>
        </w:rPr>
        <w:t>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общество с ограниченной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хозяйственное товарищество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производственный кооператив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унитарное предприятие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общество с ограниченной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общество с дополнительной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производственный кооператив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унитарное предприятие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собственности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владения и пользования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хозяйственного ведения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оперативного управления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дочернее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зависимое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филиал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представительство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общество с ограниченной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общество с дополнительной ответственностью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акционерное общество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основная компания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холдинговая компания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размер уставного капитала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объем оборота предприятия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себестоимость продукции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структура органов управления предприятием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удельные издержки производства продукции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простое товарищество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индивидуальный предприниматель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малое предприятие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интрапренер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e) франчайзер</w:t>
      </w:r>
    </w:p>
    <w:p w:rsidR="00435C03" w:rsidRPr="0042631C" w:rsidRDefault="00435C03" w:rsidP="0042631C">
      <w:pPr>
        <w:ind w:firstLine="0"/>
        <w:jc w:val="left"/>
        <w:rPr>
          <w:b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9. Ресурсы предприятия</w:t>
      </w:r>
    </w:p>
    <w:p w:rsidR="00435C03" w:rsidRPr="0042631C" w:rsidRDefault="00435C03" w:rsidP="0042631C">
      <w:pPr>
        <w:rPr>
          <w:b/>
          <w:sz w:val="22"/>
          <w:szCs w:val="22"/>
        </w:rPr>
      </w:pPr>
    </w:p>
    <w:p w:rsidR="00435C03" w:rsidRPr="0042631C" w:rsidRDefault="00435C03" w:rsidP="0042631C">
      <w:pPr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left" w:pos="567"/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Дайте определение основных средств предприятия.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left" w:pos="567"/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Назовите основные классификационные признаки основных средств.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виды оценки основных средств применяются  в практике предпринимател</w:t>
      </w:r>
      <w:r w:rsidRPr="0042631C">
        <w:rPr>
          <w:sz w:val="22"/>
          <w:szCs w:val="22"/>
          <w:lang w:eastAsia="en-US"/>
        </w:rPr>
        <w:t>ь</w:t>
      </w:r>
      <w:r w:rsidRPr="0042631C">
        <w:rPr>
          <w:sz w:val="22"/>
          <w:szCs w:val="22"/>
          <w:lang w:eastAsia="en-US"/>
        </w:rPr>
        <w:t>ской деятельности.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Раскройте экономическую сущность  и назовите основные виды износа основных средств.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способы начисления амортизации применяются в современных условиях пре</w:t>
      </w:r>
      <w:r w:rsidRPr="0042631C">
        <w:rPr>
          <w:sz w:val="22"/>
          <w:szCs w:val="22"/>
          <w:lang w:eastAsia="en-US"/>
        </w:rPr>
        <w:t>д</w:t>
      </w:r>
      <w:r w:rsidRPr="0042631C">
        <w:rPr>
          <w:sz w:val="22"/>
          <w:szCs w:val="22"/>
          <w:lang w:eastAsia="en-US"/>
        </w:rPr>
        <w:t>принимательства.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left" w:pos="567"/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Назовите показатели движения, технического состояния и эффективности использ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вания  основных средств.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Дайте определение оборотных средств предприятия.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элементы оборотных средств формируют его структуру?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Назовите стадии кругооборота оборотных средств в процессе предпринимательской деятельности.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Подлежат ли амортизации оборотные средства? Объясните.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Назовите цели нормирования оборотных средств в современных условиях предпр</w:t>
      </w:r>
      <w:r w:rsidRPr="0042631C">
        <w:rPr>
          <w:sz w:val="22"/>
          <w:szCs w:val="22"/>
          <w:lang w:eastAsia="en-US"/>
        </w:rPr>
        <w:t>и</w:t>
      </w:r>
      <w:r w:rsidRPr="0042631C">
        <w:rPr>
          <w:sz w:val="22"/>
          <w:szCs w:val="22"/>
          <w:lang w:eastAsia="en-US"/>
        </w:rPr>
        <w:t>нимательства.</w:t>
      </w:r>
    </w:p>
    <w:p w:rsidR="00435C03" w:rsidRPr="0042631C" w:rsidRDefault="00435C03" w:rsidP="007168FC">
      <w:pPr>
        <w:widowControl/>
        <w:numPr>
          <w:ilvl w:val="0"/>
          <w:numId w:val="86"/>
        </w:numPr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Дайте определение трудовым ресурсам, приведите их классификацию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Какими показателями характеризуется движение персонала?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Как можно оценить эффективность использования трудовых ресурсов в организации?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Какие формы и системы оплаты труда Вам известны?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Какие выделяют фонды рабочего времени? Раскройте их структуру.</w:t>
      </w:r>
    </w:p>
    <w:p w:rsidR="00435C03" w:rsidRPr="0042631C" w:rsidRDefault="00435C03" w:rsidP="007168FC">
      <w:pPr>
        <w:numPr>
          <w:ilvl w:val="0"/>
          <w:numId w:val="86"/>
        </w:numPr>
        <w:tabs>
          <w:tab w:val="num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Перечислите факторы роста производительности труда.</w:t>
      </w:r>
    </w:p>
    <w:p w:rsidR="00435C03" w:rsidRPr="0042631C" w:rsidRDefault="00435C03" w:rsidP="0042631C">
      <w:pPr>
        <w:widowControl/>
        <w:tabs>
          <w:tab w:val="num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Тесты:</w:t>
      </w:r>
    </w:p>
    <w:p w:rsidR="00435C03" w:rsidRPr="0042631C" w:rsidRDefault="00435C03" w:rsidP="007168F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contextualSpacing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Основные средства вводятся в эксплуатацию по</w:t>
      </w:r>
    </w:p>
    <w:p w:rsidR="00435C03" w:rsidRPr="0042631C" w:rsidRDefault="00435C03" w:rsidP="007168F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ликвидационной стоимости;</w:t>
      </w:r>
    </w:p>
    <w:p w:rsidR="00435C03" w:rsidRPr="0042631C" w:rsidRDefault="00435C03" w:rsidP="007168F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 xml:space="preserve"> первоначальной стоимости;</w:t>
      </w:r>
    </w:p>
    <w:p w:rsidR="00435C03" w:rsidRPr="0042631C" w:rsidRDefault="00435C03" w:rsidP="007168F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остаточной стоимости;</w:t>
      </w:r>
    </w:p>
    <w:p w:rsidR="00435C03" w:rsidRPr="0042631C" w:rsidRDefault="00435C03" w:rsidP="007168FC">
      <w:pPr>
        <w:widowControl/>
        <w:numPr>
          <w:ilvl w:val="0"/>
          <w:numId w:val="32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восстановительной стоимости.</w:t>
      </w:r>
    </w:p>
    <w:p w:rsidR="00435C03" w:rsidRPr="0042631C" w:rsidRDefault="00435C03" w:rsidP="007168F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contextualSpacing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Уровень эффективности и</w:t>
      </w:r>
      <w:r w:rsidRPr="0042631C">
        <w:rPr>
          <w:b/>
          <w:sz w:val="22"/>
          <w:szCs w:val="22"/>
          <w:lang w:eastAsia="en-US"/>
        </w:rPr>
        <w:t>с</w:t>
      </w:r>
      <w:r w:rsidRPr="0042631C">
        <w:rPr>
          <w:b/>
          <w:sz w:val="22"/>
          <w:szCs w:val="22"/>
          <w:lang w:eastAsia="en-US"/>
        </w:rPr>
        <w:t>пользования основных средств определяется пок</w:t>
      </w:r>
      <w:r w:rsidRPr="0042631C">
        <w:rPr>
          <w:b/>
          <w:sz w:val="22"/>
          <w:szCs w:val="22"/>
          <w:lang w:eastAsia="en-US"/>
        </w:rPr>
        <w:t>а</w:t>
      </w:r>
      <w:r w:rsidRPr="0042631C">
        <w:rPr>
          <w:b/>
          <w:sz w:val="22"/>
          <w:szCs w:val="22"/>
          <w:lang w:eastAsia="en-US"/>
        </w:rPr>
        <w:t>зателем</w:t>
      </w:r>
    </w:p>
    <w:p w:rsidR="00435C03" w:rsidRPr="0042631C" w:rsidRDefault="00435C03" w:rsidP="007168F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коэффициент сменности;</w:t>
      </w:r>
    </w:p>
    <w:p w:rsidR="00435C03" w:rsidRPr="0042631C" w:rsidRDefault="00435C03" w:rsidP="007168F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производительность труда;</w:t>
      </w:r>
    </w:p>
    <w:p w:rsidR="00435C03" w:rsidRPr="0042631C" w:rsidRDefault="00435C03" w:rsidP="007168F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фондоотдача;</w:t>
      </w:r>
    </w:p>
    <w:p w:rsidR="00435C03" w:rsidRPr="0042631C" w:rsidRDefault="00435C03" w:rsidP="007168F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прибыль.</w:t>
      </w:r>
    </w:p>
    <w:p w:rsidR="00435C03" w:rsidRPr="0042631C" w:rsidRDefault="00435C03" w:rsidP="007168F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contextualSpacing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Какой показатель характ</w:t>
      </w:r>
      <w:r w:rsidRPr="0042631C">
        <w:rPr>
          <w:b/>
          <w:sz w:val="22"/>
          <w:szCs w:val="22"/>
          <w:lang w:eastAsia="en-US"/>
        </w:rPr>
        <w:t>е</w:t>
      </w:r>
      <w:r w:rsidRPr="0042631C">
        <w:rPr>
          <w:b/>
          <w:sz w:val="22"/>
          <w:szCs w:val="22"/>
          <w:lang w:eastAsia="en-US"/>
        </w:rPr>
        <w:t>ризует состояние основных средств?</w:t>
      </w:r>
    </w:p>
    <w:p w:rsidR="00435C03" w:rsidRPr="0042631C" w:rsidRDefault="00435C03" w:rsidP="007168FC">
      <w:pPr>
        <w:widowControl/>
        <w:numPr>
          <w:ilvl w:val="0"/>
          <w:numId w:val="3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коэффициент обновления;</w:t>
      </w:r>
    </w:p>
    <w:p w:rsidR="00435C03" w:rsidRPr="0042631C" w:rsidRDefault="00435C03" w:rsidP="007168FC">
      <w:pPr>
        <w:widowControl/>
        <w:numPr>
          <w:ilvl w:val="0"/>
          <w:numId w:val="3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коэффициент годности;</w:t>
      </w:r>
    </w:p>
    <w:p w:rsidR="00435C03" w:rsidRPr="0042631C" w:rsidRDefault="00435C03" w:rsidP="007168FC">
      <w:pPr>
        <w:widowControl/>
        <w:numPr>
          <w:ilvl w:val="0"/>
          <w:numId w:val="34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коэффициент ликвидности.</w:t>
      </w:r>
    </w:p>
    <w:p w:rsidR="00435C03" w:rsidRPr="0042631C" w:rsidRDefault="00435C03" w:rsidP="007168F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contextualSpacing/>
        <w:rPr>
          <w:b/>
          <w:sz w:val="22"/>
          <w:szCs w:val="22"/>
          <w:lang w:val="en-US" w:eastAsia="en-US"/>
        </w:rPr>
      </w:pPr>
      <w:r w:rsidRPr="0042631C">
        <w:rPr>
          <w:b/>
          <w:sz w:val="22"/>
          <w:szCs w:val="22"/>
          <w:lang w:val="en-US" w:eastAsia="en-US"/>
        </w:rPr>
        <w:t>Амортизация основных средств – это</w:t>
      </w:r>
    </w:p>
    <w:p w:rsidR="00435C03" w:rsidRPr="0042631C" w:rsidRDefault="00435C03" w:rsidP="007168F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износ основных средств;</w:t>
      </w:r>
    </w:p>
    <w:p w:rsidR="00435C03" w:rsidRPr="0042631C" w:rsidRDefault="00435C03" w:rsidP="007168F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восстановление основных средств;</w:t>
      </w:r>
    </w:p>
    <w:p w:rsidR="00435C03" w:rsidRPr="0042631C" w:rsidRDefault="00435C03" w:rsidP="007168F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расходы по содержанию основных средств;</w:t>
      </w:r>
    </w:p>
    <w:p w:rsidR="00435C03" w:rsidRPr="0042631C" w:rsidRDefault="00435C03" w:rsidP="007168F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процесс перенесения стоимости основных средств на себестоимость производимой продукции.</w:t>
      </w:r>
    </w:p>
    <w:p w:rsidR="00435C03" w:rsidRPr="0042631C" w:rsidRDefault="00435C03" w:rsidP="007168F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contextualSpacing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Какое утверждение характ</w:t>
      </w:r>
      <w:r w:rsidRPr="0042631C">
        <w:rPr>
          <w:b/>
          <w:sz w:val="22"/>
          <w:szCs w:val="22"/>
          <w:lang w:eastAsia="en-US"/>
        </w:rPr>
        <w:t>е</w:t>
      </w:r>
      <w:r w:rsidRPr="0042631C">
        <w:rPr>
          <w:b/>
          <w:sz w:val="22"/>
          <w:szCs w:val="22"/>
          <w:lang w:eastAsia="en-US"/>
        </w:rPr>
        <w:t>ризует моральный износ второго вида?</w:t>
      </w:r>
    </w:p>
    <w:p w:rsidR="00435C03" w:rsidRPr="0042631C" w:rsidRDefault="00435C03" w:rsidP="007168F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постепенная утрата потребительной стоимости объекта в процессе его эксплуатации;</w:t>
      </w:r>
    </w:p>
    <w:p w:rsidR="00435C03" w:rsidRPr="0042631C" w:rsidRDefault="00435C03" w:rsidP="007168F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уменьшение стоимости объекта в результате появления на рынке более производ</w:t>
      </w:r>
      <w:r w:rsidRPr="0042631C">
        <w:rPr>
          <w:sz w:val="22"/>
          <w:szCs w:val="22"/>
          <w:lang w:eastAsia="en-US"/>
        </w:rPr>
        <w:t>и</w:t>
      </w:r>
      <w:r w:rsidRPr="0042631C">
        <w:rPr>
          <w:sz w:val="22"/>
          <w:szCs w:val="22"/>
          <w:lang w:eastAsia="en-US"/>
        </w:rPr>
        <w:t>тельных аналогов;</w:t>
      </w:r>
    </w:p>
    <w:p w:rsidR="00435C03" w:rsidRPr="0042631C" w:rsidRDefault="00435C03" w:rsidP="007168F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уменьшение стоимости объекта в результате появления на рынке таких же, более д</w:t>
      </w:r>
      <w:r w:rsidRPr="0042631C">
        <w:rPr>
          <w:sz w:val="22"/>
          <w:szCs w:val="22"/>
          <w:lang w:eastAsia="en-US"/>
        </w:rPr>
        <w:t>е</w:t>
      </w:r>
      <w:r w:rsidRPr="0042631C">
        <w:rPr>
          <w:sz w:val="22"/>
          <w:szCs w:val="22"/>
          <w:lang w:eastAsia="en-US"/>
        </w:rPr>
        <w:t>шевых объектов;</w:t>
      </w:r>
    </w:p>
    <w:p w:rsidR="00435C03" w:rsidRPr="0042631C" w:rsidRDefault="00435C03" w:rsidP="007168F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уменьшение стоимости основных средств в результате их разрушения под воздейств</w:t>
      </w:r>
      <w:r w:rsidRPr="0042631C">
        <w:rPr>
          <w:sz w:val="22"/>
          <w:szCs w:val="22"/>
          <w:lang w:eastAsia="en-US"/>
        </w:rPr>
        <w:t>и</w:t>
      </w:r>
      <w:r w:rsidRPr="0042631C">
        <w:rPr>
          <w:sz w:val="22"/>
          <w:szCs w:val="22"/>
          <w:lang w:eastAsia="en-US"/>
        </w:rPr>
        <w:t>ем природных условий.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6. 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 xml:space="preserve">)  30300 т.р. 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 xml:space="preserve">)  22800 т.р.,  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 31740 т.р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7. Экстенсивное использование основных производственных фондов характеризуют: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 фондоотдача, фондоемкость;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 xml:space="preserve">)  коэффициент сменности;     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коэффициент экстенсивного использования оборудования;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 xml:space="preserve">)  рентабельность производства. 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 коэффициент сменности;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 фондоотдача;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 производительность данного вида оборудования;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)  коэффициент интенсивного использования оборудования.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)здания, сооружения, передаточные устройства, транспортные средства;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здания,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здания,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)здания,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10. Фондоотдача  характеризует..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уровень технической оснащенности труда;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удельные затраты основных фондов на 1 руб.реализованной продукции;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)размер объема товарной продукции, приходящейся на 1 руб. основных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11. В состав оборотных производственных фондов входят:</w:t>
      </w:r>
    </w:p>
    <w:p w:rsidR="00435C03" w:rsidRPr="0042631C" w:rsidRDefault="00435C03" w:rsidP="007168F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запасы сырья, материалов, полуфабрикатов, незавершенного производства, расх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дов будущих периодов;</w:t>
      </w:r>
    </w:p>
    <w:p w:rsidR="00435C03" w:rsidRPr="0042631C" w:rsidRDefault="00435C03" w:rsidP="007168F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станки, машины, оборудование, расходы будущих периодов;</w:t>
      </w:r>
    </w:p>
    <w:p w:rsidR="00435C03" w:rsidRPr="0042631C" w:rsidRDefault="00435C03" w:rsidP="007168F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435C03" w:rsidRPr="0042631C" w:rsidRDefault="00435C03" w:rsidP="007168FC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прибыль, кредиторская задолженность.</w:t>
      </w:r>
    </w:p>
    <w:p w:rsidR="00435C03" w:rsidRPr="0042631C" w:rsidRDefault="00435C03" w:rsidP="0042631C">
      <w:pPr>
        <w:tabs>
          <w:tab w:val="left" w:pos="851"/>
        </w:tabs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12.К фондам обращения относят:</w:t>
      </w:r>
    </w:p>
    <w:p w:rsidR="00435C03" w:rsidRPr="0042631C" w:rsidRDefault="00435C03" w:rsidP="007168F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запасы сырья, материалов, полуфабрикатов, незавершенного производства, расх</w:t>
      </w:r>
      <w:r w:rsidRPr="0042631C">
        <w:rPr>
          <w:sz w:val="22"/>
          <w:szCs w:val="22"/>
          <w:lang w:eastAsia="en-US"/>
        </w:rPr>
        <w:t>о</w:t>
      </w:r>
      <w:r w:rsidRPr="0042631C">
        <w:rPr>
          <w:sz w:val="22"/>
          <w:szCs w:val="22"/>
          <w:lang w:eastAsia="en-US"/>
        </w:rPr>
        <w:t>дов будущих периодов;</w:t>
      </w:r>
    </w:p>
    <w:p w:rsidR="00435C03" w:rsidRPr="0042631C" w:rsidRDefault="00435C03" w:rsidP="007168F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станки, машины, оборудование, расходы будущих периодов;</w:t>
      </w:r>
    </w:p>
    <w:p w:rsidR="00435C03" w:rsidRPr="0042631C" w:rsidRDefault="00435C03" w:rsidP="007168F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435C03" w:rsidRPr="0042631C" w:rsidRDefault="00435C03" w:rsidP="007168FC">
      <w:pPr>
        <w:widowControl/>
        <w:numPr>
          <w:ilvl w:val="0"/>
          <w:numId w:val="38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прибыль, кредиторская задолженность.</w:t>
      </w:r>
    </w:p>
    <w:p w:rsidR="00435C03" w:rsidRPr="0042631C" w:rsidRDefault="00435C03" w:rsidP="0042631C">
      <w:pPr>
        <w:tabs>
          <w:tab w:val="left" w:pos="851"/>
        </w:tabs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435C03" w:rsidRPr="0042631C" w:rsidRDefault="00435C03" w:rsidP="007168F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запасы сырья, материалов, полуфабрикатов, незавершенного прои</w:t>
      </w:r>
      <w:r w:rsidRPr="0042631C">
        <w:rPr>
          <w:sz w:val="22"/>
          <w:szCs w:val="22"/>
          <w:lang w:eastAsia="en-US"/>
        </w:rPr>
        <w:t>з</w:t>
      </w:r>
      <w:r w:rsidRPr="0042631C">
        <w:rPr>
          <w:sz w:val="22"/>
          <w:szCs w:val="22"/>
          <w:lang w:eastAsia="en-US"/>
        </w:rPr>
        <w:t>водства, готовая продукция;</w:t>
      </w:r>
    </w:p>
    <w:p w:rsidR="00435C03" w:rsidRPr="0042631C" w:rsidRDefault="00435C03" w:rsidP="007168F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здания, сооружения, оборудование, расходы будущих периодов;</w:t>
      </w:r>
    </w:p>
    <w:p w:rsidR="00435C03" w:rsidRPr="0042631C" w:rsidRDefault="00435C03" w:rsidP="007168F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готовая продукция, денежные средства, дебиторская задолженность;</w:t>
      </w:r>
    </w:p>
    <w:p w:rsidR="00435C03" w:rsidRPr="0042631C" w:rsidRDefault="00435C03" w:rsidP="007168FC">
      <w:pPr>
        <w:widowControl/>
        <w:numPr>
          <w:ilvl w:val="0"/>
          <w:numId w:val="39"/>
        </w:numPr>
        <w:tabs>
          <w:tab w:val="left" w:pos="851"/>
        </w:tabs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прибыль, кредиторская задолженность, дебиторская задолженность.</w:t>
      </w:r>
    </w:p>
    <w:p w:rsidR="00435C03" w:rsidRPr="0042631C" w:rsidRDefault="00435C03" w:rsidP="0042631C">
      <w:pPr>
        <w:tabs>
          <w:tab w:val="left" w:pos="851"/>
        </w:tabs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14.Коэффициент оборачиваемости оборотных средств характеризует:</w:t>
      </w:r>
    </w:p>
    <w:p w:rsidR="00435C03" w:rsidRPr="0042631C" w:rsidRDefault="00435C03" w:rsidP="007168F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среднюю длительность одного оборота;</w:t>
      </w:r>
    </w:p>
    <w:p w:rsidR="00435C03" w:rsidRPr="0042631C" w:rsidRDefault="00435C03" w:rsidP="007168F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уровень технической оснащенности труда;</w:t>
      </w:r>
    </w:p>
    <w:p w:rsidR="00435C03" w:rsidRPr="0042631C" w:rsidRDefault="00435C03" w:rsidP="007168F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затраты производственных фондов на 1 руб. товарной продукции;</w:t>
      </w:r>
    </w:p>
    <w:p w:rsidR="00435C03" w:rsidRPr="0042631C" w:rsidRDefault="00435C03" w:rsidP="007168FC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количество оборотов оборотных средств за соответствующий период.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15.Эффективность использования оборотных средств характеризуют:</w:t>
      </w:r>
    </w:p>
    <w:p w:rsidR="00435C03" w:rsidRPr="0042631C" w:rsidRDefault="00435C03" w:rsidP="007168F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прибыль, рентабельность производства;</w:t>
      </w:r>
    </w:p>
    <w:p w:rsidR="00435C03" w:rsidRPr="0042631C" w:rsidRDefault="00435C03" w:rsidP="007168F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уровень отдачи оборотных средств;</w:t>
      </w:r>
    </w:p>
    <w:p w:rsidR="00435C03" w:rsidRPr="0042631C" w:rsidRDefault="00435C03" w:rsidP="007168F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коэффициент оборачиваемости, период оборота;</w:t>
      </w:r>
    </w:p>
    <w:p w:rsidR="00435C03" w:rsidRPr="0042631C" w:rsidRDefault="00435C03" w:rsidP="007168FC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фондоотдача, фондоемкость.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текущий запас;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время упаковки продукции;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страховой запас;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) транспортный запас.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17.  Расходы будущих периодов - это ..,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расходы на приобретение сырья и материалов в будущем;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расходы, связанные с реализацией продукции;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расходы на подготовку производства, осуществляемые единовременно, не в настоящее время, а погашаемые в дальнейшем.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время нахождения оборотных производственных фондов в за</w:t>
      </w:r>
      <w:r w:rsidRPr="0042631C">
        <w:rPr>
          <w:sz w:val="22"/>
          <w:szCs w:val="22"/>
        </w:rPr>
        <w:softHyphen/>
        <w:t>пасах и незавершенном пр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изводстве;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средняя скорость движения оборотных средств;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количество дней, за которое совершается полный оборот;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>) время, необходимое для полного обновления производствен</w:t>
      </w:r>
      <w:r w:rsidRPr="0042631C">
        <w:rPr>
          <w:sz w:val="22"/>
          <w:szCs w:val="22"/>
        </w:rPr>
        <w:softHyphen/>
        <w:t>ных фондов предприятия.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19.Посредством нормирования оборотных средств определяется потребность в со</w:t>
      </w:r>
      <w:r w:rsidRPr="0042631C">
        <w:rPr>
          <w:b/>
          <w:sz w:val="22"/>
          <w:szCs w:val="22"/>
        </w:rPr>
        <w:t>б</w:t>
      </w:r>
      <w:r w:rsidRPr="0042631C">
        <w:rPr>
          <w:b/>
          <w:sz w:val="22"/>
          <w:szCs w:val="22"/>
        </w:rPr>
        <w:t>ственном оборотном капитале: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в среднем объеме;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в максимальном объеме;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в минимальном, но достаточном для обеспечения бесперебойного воспроизводства объ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ме.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bCs/>
          <w:sz w:val="22"/>
          <w:szCs w:val="22"/>
        </w:rPr>
        <w:t>20.</w:t>
      </w:r>
      <w:r w:rsidRPr="0042631C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средства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орудия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ния;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денежное выражение оборотных фондов и фондов обращения.</w:t>
      </w:r>
    </w:p>
    <w:p w:rsidR="00435C03" w:rsidRPr="0042631C" w:rsidRDefault="00435C03" w:rsidP="0042631C">
      <w:pPr>
        <w:rPr>
          <w:i/>
          <w:sz w:val="22"/>
          <w:szCs w:val="22"/>
        </w:rPr>
      </w:pPr>
      <w:r w:rsidRPr="0042631C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а) промьппленно-производственный персонал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 xml:space="preserve">b) непромышленный персонал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 xml:space="preserve">c) основной персонал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активный персонал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21. Работники, которые непосредственно не связаны с производством и его обслужив</w:t>
      </w:r>
      <w:r w:rsidRPr="0042631C">
        <w:rPr>
          <w:b/>
          <w:sz w:val="22"/>
          <w:szCs w:val="22"/>
        </w:rPr>
        <w:t>а</w:t>
      </w:r>
      <w:r w:rsidRPr="0042631C">
        <w:rPr>
          <w:b/>
          <w:sz w:val="22"/>
          <w:szCs w:val="22"/>
        </w:rPr>
        <w:t xml:space="preserve">нием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а) промышленно-производственный персонал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 xml:space="preserve">b) </w:t>
      </w:r>
      <w:r w:rsidRPr="0042631C">
        <w:rPr>
          <w:bCs/>
          <w:sz w:val="22"/>
          <w:szCs w:val="22"/>
        </w:rPr>
        <w:t xml:space="preserve">непромышленный персонал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основной персонал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активный персонал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22. Затраты рабочего времени на производство единицы продукции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а) трудоемкость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скорость труда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эффективность труда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коэффициент выработки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перемещение кадров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b) текучесть кадров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диаграмма увольнения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коэффициент увольнения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24. Фиксированный размер оплаты труда работника за выполнение нормы труда (тр</w:t>
      </w:r>
      <w:r w:rsidRPr="0042631C">
        <w:rPr>
          <w:b/>
          <w:sz w:val="22"/>
          <w:szCs w:val="22"/>
        </w:rPr>
        <w:t>у</w:t>
      </w:r>
      <w:r w:rsidRPr="0042631C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a) тарифная ставка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тарифный разряд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тарифная сетка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тарифная система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25 Величина, отражающая сложность труда и квалификацию работника.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тарифная ставка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b) тарифный разряд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тарифная сетка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тарифная система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Pr="0042631C">
        <w:rPr>
          <w:b/>
          <w:sz w:val="22"/>
          <w:szCs w:val="22"/>
        </w:rPr>
        <w:t>о</w:t>
      </w:r>
      <w:r w:rsidRPr="0042631C">
        <w:rPr>
          <w:b/>
          <w:sz w:val="22"/>
          <w:szCs w:val="22"/>
        </w:rPr>
        <w:t>щью тарифных коэффициентов.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тарифная ставка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тарифный разряд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c) тарифная сетка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тарифная система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тарифная ставка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тарифный разряд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тарифная сетка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>d) тарифная система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28. Оплата труда исходя из фактически выполненного объема работ в натуральных измерителях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тарифная система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b) сдельная оплата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повременная оплата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премирование труда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29. Эта оплата начисляется исходя из числа отработанных часов и квалификации р</w:t>
      </w:r>
      <w:r w:rsidRPr="0042631C">
        <w:rPr>
          <w:b/>
          <w:sz w:val="22"/>
          <w:szCs w:val="22"/>
        </w:rPr>
        <w:t>а</w:t>
      </w:r>
      <w:r w:rsidRPr="0042631C">
        <w:rPr>
          <w:b/>
          <w:sz w:val="22"/>
          <w:szCs w:val="22"/>
        </w:rPr>
        <w:t xml:space="preserve">ботника, определенной с помощью тарифной ставки или должностного оклада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тарифная система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сдельная оплата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c) повременная оплата 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премирование труда</w:t>
      </w:r>
    </w:p>
    <w:p w:rsidR="00435C03" w:rsidRPr="0042631C" w:rsidRDefault="00435C03" w:rsidP="0042631C">
      <w:pPr>
        <w:rPr>
          <w:i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435C03" w:rsidRPr="0042631C" w:rsidRDefault="00435C03" w:rsidP="0042631C">
      <w:pPr>
        <w:rPr>
          <w:b/>
          <w:bCs/>
          <w:sz w:val="22"/>
          <w:szCs w:val="22"/>
        </w:rPr>
      </w:pPr>
    </w:p>
    <w:p w:rsidR="00435C03" w:rsidRPr="0042631C" w:rsidRDefault="00435C03" w:rsidP="0042631C">
      <w:pPr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Вопросы для самоконтроля: 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Назовите виды расходов субъекта предпринимательства.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Укажите группировки экономических элементов затрат.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Какие затраты относятся к материальным затратам?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В чем отличие основных и накладных расходов?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sz w:val="22"/>
          <w:szCs w:val="22"/>
        </w:rPr>
      </w:pPr>
      <w:r w:rsidRPr="0042631C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42631C">
        <w:rPr>
          <w:iCs/>
          <w:sz w:val="22"/>
          <w:szCs w:val="22"/>
        </w:rPr>
        <w:t>д</w:t>
      </w:r>
      <w:r w:rsidRPr="0042631C">
        <w:rPr>
          <w:iCs/>
          <w:sz w:val="22"/>
          <w:szCs w:val="22"/>
        </w:rPr>
        <w:t>приятии.</w:t>
      </w:r>
    </w:p>
    <w:p w:rsidR="00435C03" w:rsidRPr="0042631C" w:rsidRDefault="00435C03" w:rsidP="007168FC">
      <w:pPr>
        <w:numPr>
          <w:ilvl w:val="0"/>
          <w:numId w:val="87"/>
        </w:numPr>
        <w:shd w:val="clear" w:color="auto" w:fill="FFFFFF"/>
        <w:tabs>
          <w:tab w:val="left" w:pos="993"/>
        </w:tabs>
        <w:rPr>
          <w:iCs/>
          <w:sz w:val="22"/>
          <w:szCs w:val="22"/>
        </w:rPr>
      </w:pPr>
      <w:r w:rsidRPr="0042631C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 xml:space="preserve">Раскройте сущность и виды цен. 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Назовите функции цены.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Назовите порядок формирования цены.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Раскройте порядок формирования цены.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Назовите методы ценообразования.</w:t>
      </w:r>
    </w:p>
    <w:p w:rsidR="00435C03" w:rsidRPr="0042631C" w:rsidRDefault="00435C03" w:rsidP="007168FC">
      <w:pPr>
        <w:numPr>
          <w:ilvl w:val="0"/>
          <w:numId w:val="87"/>
        </w:numPr>
        <w:tabs>
          <w:tab w:val="left" w:pos="993"/>
        </w:tabs>
        <w:rPr>
          <w:sz w:val="22"/>
          <w:szCs w:val="22"/>
        </w:rPr>
      </w:pPr>
      <w:r w:rsidRPr="0042631C">
        <w:rPr>
          <w:sz w:val="22"/>
          <w:szCs w:val="22"/>
        </w:rPr>
        <w:t>Раскройте стратегии ценообразования.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Что относится к финансовым результатам деятельности организации?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Дайте определение выручке, доходу и прибыли.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eastAsia="en-US"/>
        </w:rPr>
        <w:t xml:space="preserve">Какие виды прибыли Вам известны? </w:t>
      </w:r>
      <w:r w:rsidRPr="0042631C">
        <w:rPr>
          <w:sz w:val="22"/>
          <w:szCs w:val="22"/>
          <w:lang w:val="en-US" w:eastAsia="en-US"/>
        </w:rPr>
        <w:t>Как они исчисляются?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Назовите порядок формирования чистой прибыли хозяйствующего субъекта.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val="en-US" w:eastAsia="en-US"/>
        </w:rPr>
      </w:pPr>
      <w:r w:rsidRPr="0042631C">
        <w:rPr>
          <w:sz w:val="22"/>
          <w:szCs w:val="22"/>
          <w:lang w:val="en-US" w:eastAsia="en-US"/>
        </w:rPr>
        <w:t>Что такое рентабельность?</w:t>
      </w:r>
    </w:p>
    <w:p w:rsidR="00435C03" w:rsidRPr="0042631C" w:rsidRDefault="00435C03" w:rsidP="007168FC">
      <w:pPr>
        <w:widowControl/>
        <w:numPr>
          <w:ilvl w:val="0"/>
          <w:numId w:val="87"/>
        </w:numPr>
        <w:tabs>
          <w:tab w:val="left" w:pos="993"/>
        </w:tabs>
        <w:autoSpaceDE/>
        <w:autoSpaceDN/>
        <w:adjustRightInd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Перечислите показатели рентабельности и раскройте их содержание.</w:t>
      </w:r>
    </w:p>
    <w:p w:rsidR="00435C03" w:rsidRPr="0042631C" w:rsidRDefault="00435C03" w:rsidP="0042631C">
      <w:pPr>
        <w:widowControl/>
        <w:autoSpaceDE/>
        <w:autoSpaceDN/>
        <w:adjustRightInd/>
        <w:contextualSpacing/>
        <w:rPr>
          <w:sz w:val="22"/>
          <w:szCs w:val="22"/>
          <w:lang w:eastAsia="en-US"/>
        </w:rPr>
      </w:pP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Тесты:</w:t>
      </w:r>
    </w:p>
    <w:p w:rsidR="00435C03" w:rsidRPr="0042631C" w:rsidRDefault="00435C03" w:rsidP="007168F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экономич</w:t>
      </w:r>
      <w:r w:rsidRPr="0042631C">
        <w:rPr>
          <w:b/>
          <w:bCs/>
          <w:iCs/>
          <w:sz w:val="22"/>
          <w:szCs w:val="22"/>
        </w:rPr>
        <w:t>е</w:t>
      </w:r>
      <w:r w:rsidRPr="0042631C">
        <w:rPr>
          <w:b/>
          <w:bCs/>
          <w:iCs/>
          <w:sz w:val="22"/>
          <w:szCs w:val="22"/>
        </w:rPr>
        <w:t>ским элементам</w:t>
      </w:r>
      <w:r w:rsidRPr="0042631C">
        <w:rPr>
          <w:bCs/>
          <w:iCs/>
          <w:sz w:val="22"/>
          <w:szCs w:val="22"/>
        </w:rPr>
        <w:t>:</w:t>
      </w:r>
    </w:p>
    <w:p w:rsidR="00435C03" w:rsidRPr="0042631C" w:rsidRDefault="00435C03" w:rsidP="007168F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435C03" w:rsidRPr="0042631C" w:rsidRDefault="00435C03" w:rsidP="007168F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435C03" w:rsidRPr="0042631C" w:rsidRDefault="00435C03" w:rsidP="007168F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исчисление затрат на материалы;</w:t>
      </w:r>
    </w:p>
    <w:p w:rsidR="00435C03" w:rsidRPr="0042631C" w:rsidRDefault="00435C03" w:rsidP="007168FC">
      <w:pPr>
        <w:widowControl/>
        <w:numPr>
          <w:ilvl w:val="1"/>
          <w:numId w:val="43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установление цены изделия.</w:t>
      </w:r>
    </w:p>
    <w:p w:rsidR="00435C03" w:rsidRPr="0042631C" w:rsidRDefault="00435C03" w:rsidP="007168F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435C03" w:rsidRPr="0042631C" w:rsidRDefault="00435C03" w:rsidP="007168F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435C03" w:rsidRPr="0042631C" w:rsidRDefault="00435C03" w:rsidP="007168F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435C03" w:rsidRPr="0042631C" w:rsidRDefault="00435C03" w:rsidP="007168F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цеха на управление производством;</w:t>
      </w:r>
    </w:p>
    <w:p w:rsidR="00435C03" w:rsidRPr="0042631C" w:rsidRDefault="00435C03" w:rsidP="007168FC">
      <w:pPr>
        <w:widowControl/>
        <w:numPr>
          <w:ilvl w:val="1"/>
          <w:numId w:val="44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435C03" w:rsidRPr="0042631C" w:rsidRDefault="00435C03" w:rsidP="007168F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435C03" w:rsidRPr="0042631C" w:rsidRDefault="00435C03" w:rsidP="007168F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435C03" w:rsidRPr="0042631C" w:rsidRDefault="00435C03" w:rsidP="007168F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на производство и сбыт продукции;</w:t>
      </w:r>
    </w:p>
    <w:p w:rsidR="00435C03" w:rsidRPr="0042631C" w:rsidRDefault="00435C03" w:rsidP="007168F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на технологическую себестоимость;</w:t>
      </w:r>
    </w:p>
    <w:p w:rsidR="00435C03" w:rsidRPr="0042631C" w:rsidRDefault="00435C03" w:rsidP="007168FC">
      <w:pPr>
        <w:widowControl/>
        <w:numPr>
          <w:ilvl w:val="1"/>
          <w:numId w:val="45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на коммерческую себестоимость.</w:t>
      </w:r>
    </w:p>
    <w:p w:rsidR="00435C03" w:rsidRPr="0042631C" w:rsidRDefault="00435C03" w:rsidP="007168F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435C03" w:rsidRPr="0042631C" w:rsidRDefault="00435C03" w:rsidP="007168F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435C03" w:rsidRPr="0042631C" w:rsidRDefault="00435C03" w:rsidP="007168F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435C03" w:rsidRPr="0042631C" w:rsidRDefault="00435C03" w:rsidP="007168F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435C03" w:rsidRPr="0042631C" w:rsidRDefault="00435C03" w:rsidP="007168FC">
      <w:pPr>
        <w:widowControl/>
        <w:numPr>
          <w:ilvl w:val="1"/>
          <w:numId w:val="46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435C03" w:rsidRPr="0042631C" w:rsidRDefault="00435C03" w:rsidP="007168FC">
      <w:pPr>
        <w:widowControl/>
        <w:numPr>
          <w:ilvl w:val="0"/>
          <w:numId w:val="42"/>
        </w:numPr>
        <w:tabs>
          <w:tab w:val="left" w:pos="993"/>
        </w:tabs>
        <w:overflowPunct w:val="0"/>
        <w:rPr>
          <w:b/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К переменным расходам относятся:</w:t>
      </w:r>
    </w:p>
    <w:p w:rsidR="00435C03" w:rsidRPr="0042631C" w:rsidRDefault="00435C03" w:rsidP="007168F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материальные затраты;</w:t>
      </w:r>
    </w:p>
    <w:p w:rsidR="00435C03" w:rsidRPr="0042631C" w:rsidRDefault="00435C03" w:rsidP="007168F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расходы по реализации продукции;</w:t>
      </w:r>
    </w:p>
    <w:p w:rsidR="00435C03" w:rsidRPr="0042631C" w:rsidRDefault="00435C03" w:rsidP="007168F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амортизационные отчисления;</w:t>
      </w:r>
    </w:p>
    <w:p w:rsidR="00435C03" w:rsidRPr="0042631C" w:rsidRDefault="00435C03" w:rsidP="007168FC">
      <w:pPr>
        <w:widowControl/>
        <w:numPr>
          <w:ilvl w:val="1"/>
          <w:numId w:val="47"/>
        </w:numPr>
        <w:tabs>
          <w:tab w:val="left" w:pos="993"/>
        </w:tabs>
        <w:overflowPunct w:val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435C03" w:rsidRPr="0042631C" w:rsidRDefault="00435C03" w:rsidP="0042631C">
      <w:pPr>
        <w:widowControl/>
        <w:autoSpaceDE/>
        <w:autoSpaceDN/>
        <w:adjustRightInd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6.  Показателями себестоимости на предприятии являются: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a</w:t>
      </w:r>
      <w:r w:rsidRPr="0042631C">
        <w:rPr>
          <w:sz w:val="22"/>
          <w:szCs w:val="22"/>
          <w:lang w:eastAsia="en-US"/>
        </w:rPr>
        <w:t>)  отношение прибыли от реализации к полной себестоимости, в процентах;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b</w:t>
      </w:r>
      <w:r w:rsidRPr="0042631C">
        <w:rPr>
          <w:sz w:val="22"/>
          <w:szCs w:val="22"/>
          <w:lang w:eastAsia="en-US"/>
        </w:rPr>
        <w:t>) отношение затрат предприятия на выпуск товарной продукции к товарной продукции, коп./руб.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c</w:t>
      </w:r>
      <w:r w:rsidRPr="0042631C">
        <w:rPr>
          <w:sz w:val="22"/>
          <w:szCs w:val="22"/>
          <w:lang w:eastAsia="en-US"/>
        </w:rPr>
        <w:t>)  затраты сырья, материалов, заработной платы на единицу продукции, руб.</w:t>
      </w:r>
    </w:p>
    <w:p w:rsidR="00435C03" w:rsidRPr="0042631C" w:rsidRDefault="00435C03" w:rsidP="0042631C">
      <w:pPr>
        <w:widowControl/>
        <w:autoSpaceDE/>
        <w:autoSpaceDN/>
        <w:adjustRightInd/>
        <w:rPr>
          <w:b/>
          <w:sz w:val="22"/>
          <w:szCs w:val="22"/>
          <w:lang w:eastAsia="en-US"/>
        </w:rPr>
      </w:pPr>
      <w:r w:rsidRPr="0042631C">
        <w:rPr>
          <w:b/>
          <w:sz w:val="22"/>
          <w:szCs w:val="22"/>
          <w:lang w:eastAsia="en-US"/>
        </w:rPr>
        <w:t>7.  Какое влияние на себестоимость единицы продукции оказывают постоянные затр</w:t>
      </w:r>
      <w:r w:rsidRPr="0042631C">
        <w:rPr>
          <w:b/>
          <w:sz w:val="22"/>
          <w:szCs w:val="22"/>
          <w:lang w:eastAsia="en-US"/>
        </w:rPr>
        <w:t>а</w:t>
      </w:r>
      <w:r w:rsidRPr="0042631C">
        <w:rPr>
          <w:b/>
          <w:sz w:val="22"/>
          <w:szCs w:val="22"/>
          <w:lang w:eastAsia="en-US"/>
        </w:rPr>
        <w:t>ты при   изменении объемов производства?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a</w:t>
      </w:r>
      <w:r w:rsidRPr="0042631C">
        <w:rPr>
          <w:sz w:val="22"/>
          <w:szCs w:val="22"/>
          <w:lang w:eastAsia="en-US"/>
        </w:rPr>
        <w:t>)  при снижении объема затраты падают, при повышении – растут;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b</w:t>
      </w:r>
      <w:r w:rsidRPr="0042631C">
        <w:rPr>
          <w:sz w:val="22"/>
          <w:szCs w:val="22"/>
          <w:lang w:eastAsia="en-US"/>
        </w:rPr>
        <w:t>) при снижении объема производства затраты растут, а при увеличении –падают;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  <w:lang w:eastAsia="en-US"/>
        </w:rPr>
      </w:pPr>
      <w:r w:rsidRPr="0042631C">
        <w:rPr>
          <w:sz w:val="22"/>
          <w:szCs w:val="22"/>
          <w:lang w:val="en-US" w:eastAsia="en-US"/>
        </w:rPr>
        <w:t>c</w:t>
      </w:r>
      <w:r w:rsidRPr="0042631C">
        <w:rPr>
          <w:sz w:val="22"/>
          <w:szCs w:val="22"/>
          <w:lang w:eastAsia="en-US"/>
        </w:rPr>
        <w:t>) никакое.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8. Затраты на управление и организацию производства в себестоимости продукции о</w:t>
      </w:r>
      <w:r w:rsidRPr="0042631C">
        <w:rPr>
          <w:b/>
          <w:sz w:val="22"/>
          <w:szCs w:val="22"/>
        </w:rPr>
        <w:t>т</w:t>
      </w:r>
      <w:r w:rsidRPr="0042631C">
        <w:rPr>
          <w:b/>
          <w:sz w:val="22"/>
          <w:szCs w:val="22"/>
        </w:rPr>
        <w:t>носятся к  затратам: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прямым;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косвенным;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постоянным.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Постоянными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 Переменными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Косвенными</w:t>
      </w:r>
    </w:p>
    <w:p w:rsidR="00435C03" w:rsidRPr="0042631C" w:rsidRDefault="00435C03" w:rsidP="0042631C">
      <w:pPr>
        <w:shd w:val="clear" w:color="auto" w:fill="FFFFFF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10. Калькуляция составляется с целью: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a</w:t>
      </w:r>
      <w:r w:rsidRPr="0042631C">
        <w:rPr>
          <w:sz w:val="22"/>
          <w:szCs w:val="22"/>
        </w:rPr>
        <w:t>) определения цены продукции;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b</w:t>
      </w:r>
      <w:r w:rsidRPr="0042631C">
        <w:rPr>
          <w:sz w:val="22"/>
          <w:szCs w:val="22"/>
        </w:rPr>
        <w:t>)составления сметы затрат на производство;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c</w:t>
      </w:r>
      <w:r w:rsidRPr="0042631C">
        <w:rPr>
          <w:sz w:val="22"/>
          <w:szCs w:val="22"/>
        </w:rPr>
        <w:t>) расчета себестоимости единицы продукции;</w:t>
      </w:r>
    </w:p>
    <w:p w:rsidR="00435C03" w:rsidRPr="0042631C" w:rsidRDefault="00435C03" w:rsidP="0042631C">
      <w:pPr>
        <w:shd w:val="clear" w:color="auto" w:fill="FFFFFF"/>
        <w:rPr>
          <w:sz w:val="22"/>
          <w:szCs w:val="22"/>
        </w:rPr>
      </w:pPr>
      <w:r w:rsidRPr="0042631C">
        <w:rPr>
          <w:sz w:val="22"/>
          <w:szCs w:val="22"/>
          <w:lang w:val="en-US"/>
        </w:rPr>
        <w:t>d</w:t>
      </w:r>
      <w:r w:rsidRPr="0042631C">
        <w:rPr>
          <w:sz w:val="22"/>
          <w:szCs w:val="22"/>
        </w:rPr>
        <w:t xml:space="preserve">)исчисления прямых и косвенных затрат, 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42631C">
        <w:rPr>
          <w:b/>
          <w:sz w:val="22"/>
          <w:szCs w:val="22"/>
        </w:rPr>
        <w:t>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затраты производителя;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оптовая торговая наценка;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розничная торговая наценка;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прибыль производителя.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12.   Выберите правильный ответ. По характеру обслуживаемого оборота выделяют: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регулируемые цены;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закупочные цены;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биржевые котировки;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скользящие цены.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скользящая;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ступенчатая;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базисная;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сезонная.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максимизация прибыли;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максимизация оборота;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стабилизация цен, объемов, состояния на рынке;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все вышеперечисленное.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стратегия проникновения на рынок;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стратегия премиального ценообразования;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стратегия следования за лидером;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стратегия справедливого ценообразования.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42631C">
        <w:rPr>
          <w:b/>
          <w:iCs/>
          <w:sz w:val="22"/>
          <w:szCs w:val="22"/>
        </w:rPr>
        <w:t>о</w:t>
      </w:r>
      <w:r w:rsidRPr="0042631C">
        <w:rPr>
          <w:b/>
          <w:iCs/>
          <w:sz w:val="22"/>
          <w:szCs w:val="22"/>
        </w:rPr>
        <w:t>вываться на: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сумме постоянных и переменных затрат;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на предельных затратах;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на общих затратах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верны все предыдущие ответы.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структурной аналогии;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метод удельных показателей;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балловый;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все являются параметрическими методами.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iCs/>
          <w:sz w:val="22"/>
          <w:szCs w:val="22"/>
        </w:rPr>
        <w:t>18.   Выберите правильный ответ. Стратегию ценового прорыва рекомендуют при: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высокой эластичности спроса по цене;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низкой эластичности спроса по цене;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высокой эластичности спроса по доходу;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низкой эластичности спроса по доходу.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19. </w:t>
      </w:r>
      <w:r w:rsidRPr="0042631C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установление цен примерно на уровне цен фирм-конкурентов;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установление цен со средним по отрасли уровнем прибыли;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установление цен на основе затрат на производства и планируемой нормы прибыли;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нет правильного ответа.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20.</w:t>
      </w:r>
      <w:r w:rsidRPr="0042631C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a) амортизацию;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b) акциз;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c) торговую надбавку;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d) все вышеперечисленное.</w:t>
      </w:r>
    </w:p>
    <w:p w:rsidR="00435C03" w:rsidRPr="0042631C" w:rsidRDefault="00435C03" w:rsidP="0042631C">
      <w:pPr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 xml:space="preserve">21. </w:t>
      </w:r>
      <w:r w:rsidRPr="0042631C">
        <w:rPr>
          <w:b/>
          <w:bCs/>
          <w:sz w:val="22"/>
          <w:szCs w:val="22"/>
        </w:rPr>
        <w:t>Валовая прибыль рассчитывается:</w:t>
      </w:r>
    </w:p>
    <w:p w:rsidR="00435C03" w:rsidRPr="0042631C" w:rsidRDefault="00435C03" w:rsidP="007168F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разность выручка от продаж и себестоимость продаж</w:t>
      </w:r>
    </w:p>
    <w:p w:rsidR="00435C03" w:rsidRPr="0042631C" w:rsidRDefault="00435C03" w:rsidP="007168F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435C03" w:rsidRPr="0042631C" w:rsidRDefault="00435C03" w:rsidP="007168FC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разность выручка от продаж и сумма себестоимость продаж, управленческие и коммерч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ские расходы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42631C">
        <w:rPr>
          <w:b/>
          <w:bCs/>
          <w:sz w:val="22"/>
          <w:szCs w:val="22"/>
        </w:rPr>
        <w:t>22.К</w:t>
      </w:r>
      <w:r w:rsidRPr="0042631C">
        <w:rPr>
          <w:b/>
          <w:bCs/>
          <w:sz w:val="22"/>
          <w:szCs w:val="22"/>
          <w:lang w:val="en-US"/>
        </w:rPr>
        <w:t>ачество прибыли характеризуется:</w:t>
      </w:r>
    </w:p>
    <w:p w:rsidR="00435C03" w:rsidRPr="0042631C" w:rsidRDefault="00435C03" w:rsidP="007168F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долей прочих статей доходов и расходов</w:t>
      </w:r>
    </w:p>
    <w:p w:rsidR="00435C03" w:rsidRPr="0042631C" w:rsidRDefault="00435C03" w:rsidP="007168F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величиной прибыли от обычной деятельности</w:t>
      </w:r>
    </w:p>
    <w:p w:rsidR="00435C03" w:rsidRPr="0042631C" w:rsidRDefault="00435C03" w:rsidP="007168FC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величиной чистой прибыли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42631C">
        <w:rPr>
          <w:b/>
          <w:bCs/>
          <w:sz w:val="22"/>
          <w:szCs w:val="22"/>
        </w:rPr>
        <w:t>23.Конечным финансовым результатом от основной деятельности является:</w:t>
      </w:r>
    </w:p>
    <w:p w:rsidR="00435C03" w:rsidRPr="0042631C" w:rsidRDefault="00435C03" w:rsidP="007168F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валовая прибыль</w:t>
      </w:r>
    </w:p>
    <w:p w:rsidR="00435C03" w:rsidRPr="0042631C" w:rsidRDefault="00435C03" w:rsidP="007168F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от продаж</w:t>
      </w:r>
    </w:p>
    <w:p w:rsidR="00435C03" w:rsidRPr="0042631C" w:rsidRDefault="00435C03" w:rsidP="007168FC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от обычной деятельности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42631C">
        <w:rPr>
          <w:b/>
          <w:bCs/>
          <w:sz w:val="22"/>
          <w:szCs w:val="22"/>
        </w:rPr>
        <w:t>24.На изменение величины валовой прибыли оказывают влияние факторы:</w:t>
      </w:r>
    </w:p>
    <w:p w:rsidR="00435C03" w:rsidRPr="0042631C" w:rsidRDefault="00435C03" w:rsidP="007168F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объем продаж, коэффициент маржинального дохода</w:t>
      </w:r>
    </w:p>
    <w:p w:rsidR="00435C03" w:rsidRPr="0042631C" w:rsidRDefault="00435C03" w:rsidP="007168F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себестоимость продаж, коэффициент маржинального дохода</w:t>
      </w:r>
    </w:p>
    <w:p w:rsidR="00435C03" w:rsidRPr="0042631C" w:rsidRDefault="00435C03" w:rsidP="007168FC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себестоимость и объем продаж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42631C">
        <w:rPr>
          <w:b/>
          <w:bCs/>
          <w:sz w:val="22"/>
          <w:szCs w:val="22"/>
        </w:rPr>
        <w:t>25.Опережение темпов роста прибыли от продаж по сравнению с темпами роста в</w:t>
      </w:r>
      <w:r w:rsidRPr="0042631C">
        <w:rPr>
          <w:b/>
          <w:bCs/>
          <w:sz w:val="22"/>
          <w:szCs w:val="22"/>
        </w:rPr>
        <w:t>ы</w:t>
      </w:r>
      <w:r w:rsidRPr="0042631C">
        <w:rPr>
          <w:b/>
          <w:bCs/>
          <w:sz w:val="22"/>
          <w:szCs w:val="22"/>
        </w:rPr>
        <w:t>ручки от продаж свидетельствует:</w:t>
      </w:r>
    </w:p>
    <w:p w:rsidR="00435C03" w:rsidRPr="0042631C" w:rsidRDefault="00435C03" w:rsidP="007168F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 повышении производительности активов</w:t>
      </w:r>
    </w:p>
    <w:p w:rsidR="00435C03" w:rsidRPr="0042631C" w:rsidRDefault="00435C03" w:rsidP="007168F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об относительном снижении затрат на производство</w:t>
      </w:r>
    </w:p>
    <w:p w:rsidR="00435C03" w:rsidRPr="0042631C" w:rsidRDefault="00435C03" w:rsidP="007168FC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 росте объема производства продукции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42631C">
        <w:rPr>
          <w:b/>
          <w:bCs/>
          <w:sz w:val="22"/>
          <w:szCs w:val="22"/>
        </w:rPr>
        <w:t>26.</w:t>
      </w:r>
      <w:r w:rsidRPr="0042631C">
        <w:rPr>
          <w:b/>
          <w:bCs/>
          <w:sz w:val="22"/>
          <w:szCs w:val="22"/>
          <w:lang w:val="en-US"/>
        </w:rPr>
        <w:t>Рентабельность активов определяется:</w:t>
      </w:r>
    </w:p>
    <w:p w:rsidR="00435C03" w:rsidRPr="0042631C" w:rsidRDefault="00435C03" w:rsidP="007168F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/ средняя стоимость активов</w:t>
      </w:r>
    </w:p>
    <w:p w:rsidR="00435C03" w:rsidRPr="0042631C" w:rsidRDefault="00435C03" w:rsidP="007168F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выручка от продаж / средняя стоимость активов</w:t>
      </w:r>
    </w:p>
    <w:p w:rsidR="00435C03" w:rsidRPr="0042631C" w:rsidRDefault="00435C03" w:rsidP="007168FC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себестоимость продаж / средняя стоимость активов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42631C">
        <w:rPr>
          <w:b/>
          <w:bCs/>
          <w:sz w:val="22"/>
          <w:szCs w:val="22"/>
        </w:rPr>
        <w:t>27.</w:t>
      </w:r>
      <w:r w:rsidRPr="0042631C">
        <w:rPr>
          <w:b/>
          <w:bCs/>
          <w:sz w:val="22"/>
          <w:szCs w:val="22"/>
          <w:lang w:val="en-US"/>
        </w:rPr>
        <w:t>Рентабельность собственного капитала определяется:</w:t>
      </w:r>
    </w:p>
    <w:p w:rsidR="00435C03" w:rsidRPr="0042631C" w:rsidRDefault="00435C03" w:rsidP="007168F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/ средняя стоимость собственного капитала</w:t>
      </w:r>
    </w:p>
    <w:p w:rsidR="00435C03" w:rsidRPr="0042631C" w:rsidRDefault="00435C03" w:rsidP="007168F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выручка от продаж / средняя стоимость собственного капитала</w:t>
      </w:r>
    </w:p>
    <w:p w:rsidR="00435C03" w:rsidRPr="0042631C" w:rsidRDefault="00435C03" w:rsidP="007168FC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до налогообложения / средняя стоимость собственного и долгосрочного заемного капитала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>28.Факторы, влияющие на величину рентабельности активов</w:t>
      </w:r>
      <w:r w:rsidRPr="0042631C">
        <w:rPr>
          <w:bCs/>
          <w:sz w:val="22"/>
          <w:szCs w:val="22"/>
        </w:rPr>
        <w:t>:</w:t>
      </w:r>
    </w:p>
    <w:p w:rsidR="00435C03" w:rsidRPr="0042631C" w:rsidRDefault="00435C03" w:rsidP="007168F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рентабельность продаж, ресурсоотдача</w:t>
      </w:r>
    </w:p>
    <w:p w:rsidR="00435C03" w:rsidRPr="0042631C" w:rsidRDefault="00435C03" w:rsidP="007168F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себестоимость продаж, рентабельность собственного капитала</w:t>
      </w:r>
    </w:p>
    <w:p w:rsidR="00435C03" w:rsidRPr="0042631C" w:rsidRDefault="00435C03" w:rsidP="007168FC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общая величина активов, чистая прибыль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  <w:lang w:val="en-US"/>
        </w:rPr>
      </w:pPr>
      <w:r w:rsidRPr="0042631C">
        <w:rPr>
          <w:b/>
          <w:bCs/>
          <w:sz w:val="22"/>
          <w:szCs w:val="22"/>
        </w:rPr>
        <w:t>29.</w:t>
      </w:r>
      <w:r w:rsidRPr="0042631C">
        <w:rPr>
          <w:b/>
          <w:bCs/>
          <w:sz w:val="22"/>
          <w:szCs w:val="22"/>
          <w:lang w:val="en-US"/>
        </w:rPr>
        <w:t>Рентабельность продаж определяется:</w:t>
      </w:r>
    </w:p>
    <w:p w:rsidR="00435C03" w:rsidRPr="0042631C" w:rsidRDefault="00435C03" w:rsidP="007168F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от продаж / выручка от продаж</w:t>
      </w:r>
    </w:p>
    <w:p w:rsidR="00435C03" w:rsidRPr="0042631C" w:rsidRDefault="00435C03" w:rsidP="007168F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прибыль до налогообложения / себестоимость продаж</w:t>
      </w:r>
    </w:p>
    <w:p w:rsidR="00435C03" w:rsidRPr="0042631C" w:rsidRDefault="00435C03" w:rsidP="007168FC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выручка от продаж / себестоимость продаж</w:t>
      </w:r>
    </w:p>
    <w:p w:rsidR="00435C03" w:rsidRPr="0042631C" w:rsidRDefault="00435C03" w:rsidP="0042631C">
      <w:pPr>
        <w:widowControl/>
        <w:tabs>
          <w:tab w:val="left" w:pos="993"/>
        </w:tabs>
        <w:autoSpaceDE/>
        <w:autoSpaceDN/>
        <w:adjustRightInd/>
        <w:contextualSpacing/>
        <w:rPr>
          <w:b/>
          <w:sz w:val="22"/>
          <w:szCs w:val="22"/>
        </w:rPr>
      </w:pPr>
      <w:r w:rsidRPr="0042631C">
        <w:rPr>
          <w:b/>
          <w:bCs/>
          <w:sz w:val="22"/>
          <w:szCs w:val="22"/>
        </w:rPr>
        <w:t>30.Показатель рентабельности активов характеризует эффективность:</w:t>
      </w:r>
    </w:p>
    <w:p w:rsidR="00435C03" w:rsidRPr="0042631C" w:rsidRDefault="00435C03" w:rsidP="007168F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операционной деятельности</w:t>
      </w:r>
    </w:p>
    <w:p w:rsidR="00435C03" w:rsidRPr="0042631C" w:rsidRDefault="00435C03" w:rsidP="007168F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инвестиционной деятельности</w:t>
      </w:r>
    </w:p>
    <w:p w:rsidR="00435C03" w:rsidRPr="0042631C" w:rsidRDefault="00435C03" w:rsidP="007168FC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42631C">
        <w:rPr>
          <w:sz w:val="22"/>
          <w:szCs w:val="22"/>
        </w:rPr>
        <w:t>финансовой и инвестиционной деятельности</w:t>
      </w: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42631C">
        <w:rPr>
          <w:b/>
          <w:sz w:val="22"/>
          <w:szCs w:val="22"/>
        </w:rPr>
        <w:t>Тема 11.  История экономических учений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Вопросы для самоконтроля: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 чем заключаются основные экономические идеи древнегреческих фил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софов?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Каковы основные этапы  развития экономической мысли?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Каковы основные достижения школы меркантилизма?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Каковы основные достижения английской классической политической эк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номии?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Перечислите основные положения учения К. Маркса и процесс формиров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 xml:space="preserve">ние марксистской экономической теории. 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Раскройте положения школы маржинализма?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 чем суть Кейнсианской теории регулирования экономики?</w:t>
      </w:r>
    </w:p>
    <w:p w:rsidR="00435C03" w:rsidRPr="0042631C" w:rsidRDefault="00435C03" w:rsidP="007168FC">
      <w:pPr>
        <w:widowControl/>
        <w:numPr>
          <w:ilvl w:val="2"/>
          <w:numId w:val="42"/>
        </w:numPr>
        <w:tabs>
          <w:tab w:val="num" w:pos="851"/>
        </w:tabs>
        <w:autoSpaceDE/>
        <w:autoSpaceDN/>
        <w:adjustRightInd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На чем базируется монетаристская теория?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 xml:space="preserve">Тест: </w:t>
      </w:r>
    </w:p>
    <w:p w:rsidR="00435C03" w:rsidRPr="0042631C" w:rsidRDefault="00435C03" w:rsidP="0042631C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1. Термин «экономика» впервые ввел:</w:t>
      </w:r>
    </w:p>
    <w:p w:rsidR="00435C03" w:rsidRPr="0042631C" w:rsidRDefault="00435C03" w:rsidP="007168F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Платон;</w:t>
      </w:r>
    </w:p>
    <w:p w:rsidR="00435C03" w:rsidRPr="0042631C" w:rsidRDefault="00435C03" w:rsidP="007168F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Ксенофонт;</w:t>
      </w:r>
    </w:p>
    <w:p w:rsidR="00435C03" w:rsidRPr="0042631C" w:rsidRDefault="00435C03" w:rsidP="007168F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Аристотель;</w:t>
      </w:r>
    </w:p>
    <w:p w:rsidR="00435C03" w:rsidRPr="0042631C" w:rsidRDefault="00435C03" w:rsidP="007168F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Пифагор;</w:t>
      </w:r>
    </w:p>
    <w:p w:rsidR="00435C03" w:rsidRPr="0042631C" w:rsidRDefault="00435C03" w:rsidP="007168FC">
      <w:pPr>
        <w:widowControl/>
        <w:numPr>
          <w:ilvl w:val="0"/>
          <w:numId w:val="5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Адам Смит.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435C03" w:rsidRPr="0042631C" w:rsidRDefault="00435C03" w:rsidP="007168F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разделение труда создает преимущество для общества;</w:t>
      </w:r>
    </w:p>
    <w:p w:rsidR="00435C03" w:rsidRPr="0042631C" w:rsidRDefault="00435C03" w:rsidP="007168F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все общество делится на три сословия: философов, воинов и ремесленников.</w:t>
      </w:r>
    </w:p>
    <w:p w:rsidR="00435C03" w:rsidRPr="0042631C" w:rsidRDefault="00435C03" w:rsidP="007168F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философы и воины должны отказаться от частной собственности;</w:t>
      </w:r>
    </w:p>
    <w:p w:rsidR="00435C03" w:rsidRPr="0042631C" w:rsidRDefault="00435C03" w:rsidP="007168F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государство должно поддерживать торговлю.</w:t>
      </w:r>
    </w:p>
    <w:p w:rsidR="00435C03" w:rsidRPr="0042631C" w:rsidRDefault="00435C03" w:rsidP="007168FC">
      <w:pPr>
        <w:widowControl/>
        <w:numPr>
          <w:ilvl w:val="0"/>
          <w:numId w:val="5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все ответы верны.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435C03" w:rsidRPr="0042631C" w:rsidRDefault="00435C03" w:rsidP="007168F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сельского хозяйства;</w:t>
      </w:r>
    </w:p>
    <w:p w:rsidR="00435C03" w:rsidRPr="0042631C" w:rsidRDefault="00435C03" w:rsidP="007168F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мануфактуры;</w:t>
      </w:r>
    </w:p>
    <w:p w:rsidR="00435C03" w:rsidRPr="0042631C" w:rsidRDefault="00435C03" w:rsidP="007168F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торговли;</w:t>
      </w:r>
    </w:p>
    <w:p w:rsidR="00435C03" w:rsidRPr="0042631C" w:rsidRDefault="00435C03" w:rsidP="007168F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науки;</w:t>
      </w:r>
    </w:p>
    <w:p w:rsidR="00435C03" w:rsidRPr="0042631C" w:rsidRDefault="00435C03" w:rsidP="007168FC">
      <w:pPr>
        <w:widowControl/>
        <w:numPr>
          <w:ilvl w:val="0"/>
          <w:numId w:val="6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торговли и сельского хозяйства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4. Основателем физиократии был:</w:t>
      </w:r>
    </w:p>
    <w:p w:rsidR="00435C03" w:rsidRPr="0042631C" w:rsidRDefault="00435C03" w:rsidP="007168F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Жак Тюрго;</w:t>
      </w:r>
    </w:p>
    <w:p w:rsidR="00435C03" w:rsidRPr="0042631C" w:rsidRDefault="00435C03" w:rsidP="007168F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Томас Мен;</w:t>
      </w:r>
    </w:p>
    <w:p w:rsidR="00435C03" w:rsidRPr="0042631C" w:rsidRDefault="00435C03" w:rsidP="007168F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Антуан Монкретьен;</w:t>
      </w:r>
    </w:p>
    <w:p w:rsidR="00435C03" w:rsidRPr="0042631C" w:rsidRDefault="00435C03" w:rsidP="007168F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Франсуа Кенэ.</w:t>
      </w:r>
    </w:p>
    <w:p w:rsidR="00435C03" w:rsidRPr="0042631C" w:rsidRDefault="00435C03" w:rsidP="007168FC">
      <w:pPr>
        <w:widowControl/>
        <w:numPr>
          <w:ilvl w:val="0"/>
          <w:numId w:val="6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Д. Рикардо.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5. А.Смит считал, что государство не должно регулировать:</w:t>
      </w:r>
    </w:p>
    <w:p w:rsidR="00435C03" w:rsidRPr="0042631C" w:rsidRDefault="00435C03" w:rsidP="007168F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хозяйственную деятельность;</w:t>
      </w:r>
    </w:p>
    <w:p w:rsidR="00435C03" w:rsidRPr="0042631C" w:rsidRDefault="00435C03" w:rsidP="007168F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денежное обращение;</w:t>
      </w:r>
    </w:p>
    <w:p w:rsidR="00435C03" w:rsidRPr="0042631C" w:rsidRDefault="00435C03" w:rsidP="007168F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предотвращение угрозы общественному благу;</w:t>
      </w:r>
    </w:p>
    <w:p w:rsidR="00435C03" w:rsidRPr="0042631C" w:rsidRDefault="00435C03" w:rsidP="007168F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вопросы безопасности</w:t>
      </w:r>
    </w:p>
    <w:p w:rsidR="00435C03" w:rsidRPr="0042631C" w:rsidRDefault="00435C03" w:rsidP="007168FC">
      <w:pPr>
        <w:widowControl/>
        <w:numPr>
          <w:ilvl w:val="0"/>
          <w:numId w:val="6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денежное обращение и вопросы безопасности.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6. Кто из экономистов утверждал, что товар обладает меновой и потребительной сто</w:t>
      </w:r>
      <w:r w:rsidRPr="0042631C">
        <w:rPr>
          <w:b/>
          <w:color w:val="000000"/>
          <w:sz w:val="22"/>
          <w:szCs w:val="22"/>
        </w:rPr>
        <w:t>и</w:t>
      </w:r>
      <w:r w:rsidRPr="0042631C">
        <w:rPr>
          <w:b/>
          <w:color w:val="000000"/>
          <w:sz w:val="22"/>
          <w:szCs w:val="22"/>
        </w:rPr>
        <w:t>мостями?</w:t>
      </w:r>
    </w:p>
    <w:p w:rsidR="00435C03" w:rsidRPr="0042631C" w:rsidRDefault="00435C03" w:rsidP="007168F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У.Петти;</w:t>
      </w:r>
    </w:p>
    <w:p w:rsidR="00435C03" w:rsidRPr="0042631C" w:rsidRDefault="00435C03" w:rsidP="007168F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Ж-Б. Сэй;</w:t>
      </w:r>
    </w:p>
    <w:p w:rsidR="00435C03" w:rsidRPr="0042631C" w:rsidRDefault="00435C03" w:rsidP="007168F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А.Смит;</w:t>
      </w:r>
    </w:p>
    <w:p w:rsidR="00435C03" w:rsidRPr="0042631C" w:rsidRDefault="00435C03" w:rsidP="007168F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Д. Рикардо</w:t>
      </w:r>
    </w:p>
    <w:p w:rsidR="00435C03" w:rsidRPr="0042631C" w:rsidRDefault="00435C03" w:rsidP="007168FC">
      <w:pPr>
        <w:widowControl/>
        <w:numPr>
          <w:ilvl w:val="0"/>
          <w:numId w:val="6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К. Маркс.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7. Основатель Кембриджской школы:</w:t>
      </w:r>
    </w:p>
    <w:p w:rsidR="00435C03" w:rsidRPr="0042631C" w:rsidRDefault="00435C03" w:rsidP="007168F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К. Менгер;</w:t>
      </w:r>
    </w:p>
    <w:p w:rsidR="00435C03" w:rsidRPr="0042631C" w:rsidRDefault="00435C03" w:rsidP="007168F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Л. Вальрас;</w:t>
      </w:r>
    </w:p>
    <w:p w:rsidR="00435C03" w:rsidRPr="0042631C" w:rsidRDefault="00435C03" w:rsidP="007168F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А. Маршалл;</w:t>
      </w:r>
    </w:p>
    <w:p w:rsidR="00435C03" w:rsidRPr="0042631C" w:rsidRDefault="00435C03" w:rsidP="007168F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Дж. Б. Кларк;</w:t>
      </w:r>
    </w:p>
    <w:p w:rsidR="00435C03" w:rsidRPr="0042631C" w:rsidRDefault="00435C03" w:rsidP="007168FC">
      <w:pPr>
        <w:widowControl/>
        <w:numPr>
          <w:ilvl w:val="0"/>
          <w:numId w:val="6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Т.Веблен.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435C03" w:rsidRPr="0042631C" w:rsidRDefault="00435C03" w:rsidP="007168F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кейнсианство;</w:t>
      </w:r>
    </w:p>
    <w:p w:rsidR="00435C03" w:rsidRPr="0042631C" w:rsidRDefault="00435C03" w:rsidP="007168F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маржинализм;</w:t>
      </w:r>
    </w:p>
    <w:p w:rsidR="00435C03" w:rsidRPr="0042631C" w:rsidRDefault="00435C03" w:rsidP="007168F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институционализм;</w:t>
      </w:r>
    </w:p>
    <w:p w:rsidR="00435C03" w:rsidRPr="0042631C" w:rsidRDefault="00435C03" w:rsidP="007168F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марксизм;</w:t>
      </w:r>
    </w:p>
    <w:p w:rsidR="00435C03" w:rsidRPr="0042631C" w:rsidRDefault="00435C03" w:rsidP="007168FC">
      <w:pPr>
        <w:widowControl/>
        <w:numPr>
          <w:ilvl w:val="0"/>
          <w:numId w:val="6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классическая политическая экономия.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9. Главная идея Кейнса – макроэкономическое регулирование производства путем во</w:t>
      </w:r>
      <w:r w:rsidRPr="0042631C">
        <w:rPr>
          <w:b/>
          <w:color w:val="000000"/>
          <w:sz w:val="22"/>
          <w:szCs w:val="22"/>
        </w:rPr>
        <w:t>з</w:t>
      </w:r>
      <w:r w:rsidRPr="0042631C">
        <w:rPr>
          <w:b/>
          <w:color w:val="000000"/>
          <w:sz w:val="22"/>
          <w:szCs w:val="22"/>
        </w:rPr>
        <w:t>действия на:</w:t>
      </w:r>
    </w:p>
    <w:p w:rsidR="00435C03" w:rsidRPr="0042631C" w:rsidRDefault="00435C03" w:rsidP="007168F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предложение;</w:t>
      </w:r>
    </w:p>
    <w:p w:rsidR="00435C03" w:rsidRPr="0042631C" w:rsidRDefault="00435C03" w:rsidP="007168F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спрос;</w:t>
      </w:r>
    </w:p>
    <w:p w:rsidR="00435C03" w:rsidRPr="0042631C" w:rsidRDefault="00435C03" w:rsidP="007168F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цену;</w:t>
      </w:r>
    </w:p>
    <w:p w:rsidR="00435C03" w:rsidRPr="0042631C" w:rsidRDefault="00435C03" w:rsidP="007168F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конкуренцию;</w:t>
      </w:r>
    </w:p>
    <w:p w:rsidR="00435C03" w:rsidRPr="0042631C" w:rsidRDefault="00435C03" w:rsidP="007168FC">
      <w:pPr>
        <w:widowControl/>
        <w:numPr>
          <w:ilvl w:val="0"/>
          <w:numId w:val="6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спрос и предложение.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435C03" w:rsidRPr="0042631C" w:rsidRDefault="00435C03" w:rsidP="007168F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меркантилизм;</w:t>
      </w:r>
    </w:p>
    <w:p w:rsidR="00435C03" w:rsidRPr="0042631C" w:rsidRDefault="00435C03" w:rsidP="007168F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маржинализм;</w:t>
      </w:r>
    </w:p>
    <w:p w:rsidR="00435C03" w:rsidRPr="0042631C" w:rsidRDefault="00435C03" w:rsidP="007168F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физиократия;</w:t>
      </w:r>
    </w:p>
    <w:p w:rsidR="00435C03" w:rsidRPr="0042631C" w:rsidRDefault="00435C03" w:rsidP="007168F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классическая политэкономия</w:t>
      </w:r>
    </w:p>
    <w:p w:rsidR="00435C03" w:rsidRPr="0042631C" w:rsidRDefault="00435C03" w:rsidP="007168FC">
      <w:pPr>
        <w:widowControl/>
        <w:numPr>
          <w:ilvl w:val="0"/>
          <w:numId w:val="7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марксизм.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</w:t>
      </w:r>
      <w:r w:rsidRPr="0042631C">
        <w:rPr>
          <w:b/>
          <w:color w:val="000000"/>
          <w:sz w:val="22"/>
          <w:szCs w:val="22"/>
        </w:rPr>
        <w:t>з</w:t>
      </w:r>
      <w:r w:rsidRPr="0042631C">
        <w:rPr>
          <w:b/>
          <w:color w:val="000000"/>
          <w:sz w:val="22"/>
          <w:szCs w:val="22"/>
        </w:rPr>
        <w:t>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435C03" w:rsidRPr="0042631C" w:rsidRDefault="00435C03" w:rsidP="007168F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кейнсианство;</w:t>
      </w:r>
    </w:p>
    <w:p w:rsidR="00435C03" w:rsidRPr="0042631C" w:rsidRDefault="00435C03" w:rsidP="007168F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маржинализм;</w:t>
      </w:r>
    </w:p>
    <w:p w:rsidR="00435C03" w:rsidRPr="0042631C" w:rsidRDefault="00435C03" w:rsidP="007168F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институционализм;</w:t>
      </w:r>
    </w:p>
    <w:p w:rsidR="00435C03" w:rsidRPr="0042631C" w:rsidRDefault="00435C03" w:rsidP="007168F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марксизм;</w:t>
      </w:r>
    </w:p>
    <w:p w:rsidR="00435C03" w:rsidRPr="0042631C" w:rsidRDefault="00435C03" w:rsidP="007168FC">
      <w:pPr>
        <w:widowControl/>
        <w:numPr>
          <w:ilvl w:val="0"/>
          <w:numId w:val="76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классическая политическая экономия.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12. В качестве источника стоимости Ж–Б. Сэй выделял три фактора производства:</w:t>
      </w:r>
    </w:p>
    <w:p w:rsidR="00435C03" w:rsidRPr="0042631C" w:rsidRDefault="00435C03" w:rsidP="007168F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труд, капитал, информация;</w:t>
      </w:r>
    </w:p>
    <w:p w:rsidR="00435C03" w:rsidRPr="0042631C" w:rsidRDefault="00435C03" w:rsidP="007168F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капитал, земля, информация;</w:t>
      </w:r>
    </w:p>
    <w:p w:rsidR="00435C03" w:rsidRPr="0042631C" w:rsidRDefault="00435C03" w:rsidP="007168F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труд, земля, капитал;</w:t>
      </w:r>
    </w:p>
    <w:p w:rsidR="00435C03" w:rsidRPr="0042631C" w:rsidRDefault="00435C03" w:rsidP="007168F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труд, капитал, предпринимательская способность;</w:t>
      </w:r>
    </w:p>
    <w:p w:rsidR="00435C03" w:rsidRPr="0042631C" w:rsidRDefault="00435C03" w:rsidP="007168FC">
      <w:pPr>
        <w:widowControl/>
        <w:numPr>
          <w:ilvl w:val="0"/>
          <w:numId w:val="74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труд, земля, предпринимательская способность.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</w:t>
      </w:r>
      <w:r w:rsidRPr="0042631C">
        <w:rPr>
          <w:b/>
          <w:color w:val="000000"/>
          <w:sz w:val="22"/>
          <w:szCs w:val="22"/>
        </w:rPr>
        <w:t>о</w:t>
      </w:r>
      <w:r w:rsidRPr="0042631C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Pr="0042631C">
        <w:rPr>
          <w:b/>
          <w:color w:val="000000"/>
          <w:sz w:val="22"/>
          <w:szCs w:val="22"/>
        </w:rPr>
        <w:t>н</w:t>
      </w:r>
      <w:r w:rsidRPr="0042631C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435C03" w:rsidRPr="0042631C" w:rsidRDefault="00435C03" w:rsidP="007168F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понять внутреннюю логику, взаимосвязь экономических категорий, законов, конце</w:t>
      </w:r>
      <w:r w:rsidRPr="0042631C">
        <w:rPr>
          <w:color w:val="000000"/>
          <w:sz w:val="22"/>
          <w:szCs w:val="22"/>
          <w:lang w:eastAsia="en-US"/>
        </w:rPr>
        <w:t>п</w:t>
      </w:r>
      <w:r w:rsidRPr="0042631C">
        <w:rPr>
          <w:color w:val="000000"/>
          <w:sz w:val="22"/>
          <w:szCs w:val="22"/>
          <w:lang w:eastAsia="en-US"/>
        </w:rPr>
        <w:t>ций;</w:t>
      </w:r>
    </w:p>
    <w:p w:rsidR="00435C03" w:rsidRPr="0042631C" w:rsidRDefault="00435C03" w:rsidP="007168F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435C03" w:rsidRPr="0042631C" w:rsidRDefault="00435C03" w:rsidP="007168F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объективно оценить теории, рекомендации, выводы;</w:t>
      </w:r>
    </w:p>
    <w:p w:rsidR="00435C03" w:rsidRPr="0042631C" w:rsidRDefault="00435C03" w:rsidP="007168F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все ответы являются правильными;</w:t>
      </w:r>
    </w:p>
    <w:p w:rsidR="00435C03" w:rsidRPr="0042631C" w:rsidRDefault="00435C03" w:rsidP="007168FC">
      <w:pPr>
        <w:widowControl/>
        <w:numPr>
          <w:ilvl w:val="0"/>
          <w:numId w:val="75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проникнуть в лабораторию экономического мышления.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</w:t>
      </w:r>
      <w:r w:rsidRPr="0042631C">
        <w:rPr>
          <w:b/>
          <w:color w:val="000000"/>
          <w:sz w:val="22"/>
          <w:szCs w:val="22"/>
        </w:rPr>
        <w:t>о</w:t>
      </w:r>
      <w:r w:rsidRPr="0042631C">
        <w:rPr>
          <w:b/>
          <w:color w:val="000000"/>
          <w:sz w:val="22"/>
          <w:szCs w:val="22"/>
        </w:rPr>
        <w:t>номии А.Смита источником богатства является:</w:t>
      </w:r>
    </w:p>
    <w:p w:rsidR="00435C03" w:rsidRPr="0042631C" w:rsidRDefault="00435C03" w:rsidP="007168F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внешняя торговля;</w:t>
      </w:r>
    </w:p>
    <w:p w:rsidR="00435C03" w:rsidRPr="0042631C" w:rsidRDefault="00435C03" w:rsidP="007168F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сельское хозяйство;</w:t>
      </w:r>
    </w:p>
    <w:p w:rsidR="00435C03" w:rsidRPr="0042631C" w:rsidRDefault="00435C03" w:rsidP="007168F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bCs/>
          <w:color w:val="000000"/>
          <w:sz w:val="22"/>
          <w:szCs w:val="22"/>
          <w:lang w:eastAsia="en-US"/>
        </w:rPr>
        <w:t>труд во всех сферах производства;</w:t>
      </w:r>
    </w:p>
    <w:p w:rsidR="00435C03" w:rsidRPr="0042631C" w:rsidRDefault="00435C03" w:rsidP="007168F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труд ремесленников и мануфактурщиков;</w:t>
      </w:r>
    </w:p>
    <w:p w:rsidR="00435C03" w:rsidRPr="0042631C" w:rsidRDefault="00435C03" w:rsidP="007168FC">
      <w:pPr>
        <w:widowControl/>
        <w:numPr>
          <w:ilvl w:val="0"/>
          <w:numId w:val="73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все ответы являются правильными.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15. Предметом исследования институционализма является:</w:t>
      </w:r>
    </w:p>
    <w:p w:rsidR="00435C03" w:rsidRPr="0042631C" w:rsidRDefault="00435C03" w:rsidP="007168F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политические институты</w:t>
      </w:r>
    </w:p>
    <w:p w:rsidR="00435C03" w:rsidRPr="0042631C" w:rsidRDefault="00435C03" w:rsidP="007168F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юридические институты</w:t>
      </w:r>
    </w:p>
    <w:p w:rsidR="00435C03" w:rsidRPr="0042631C" w:rsidRDefault="00435C03" w:rsidP="007168F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налоги, семья и т.п.</w:t>
      </w:r>
    </w:p>
    <w:p w:rsidR="00435C03" w:rsidRPr="0042631C" w:rsidRDefault="00435C03" w:rsidP="007168F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все ответы являются правильными;</w:t>
      </w:r>
    </w:p>
    <w:p w:rsidR="00435C03" w:rsidRPr="0042631C" w:rsidRDefault="00435C03" w:rsidP="007168FC">
      <w:pPr>
        <w:widowControl/>
        <w:numPr>
          <w:ilvl w:val="0"/>
          <w:numId w:val="72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обычаи, традиции.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16. Известно, что А.Маршалл создал теорию экономического равновесия. Что он пон</w:t>
      </w:r>
      <w:r w:rsidRPr="0042631C">
        <w:rPr>
          <w:b/>
          <w:color w:val="000000"/>
          <w:sz w:val="22"/>
          <w:szCs w:val="22"/>
        </w:rPr>
        <w:t>и</w:t>
      </w:r>
      <w:r w:rsidRPr="0042631C">
        <w:rPr>
          <w:b/>
          <w:color w:val="000000"/>
          <w:sz w:val="22"/>
          <w:szCs w:val="22"/>
        </w:rPr>
        <w:t>мал под равновесной ценой:</w:t>
      </w:r>
    </w:p>
    <w:p w:rsidR="00435C03" w:rsidRPr="0042631C" w:rsidRDefault="00435C03" w:rsidP="007168F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соответствие между спросом и предложением;</w:t>
      </w:r>
    </w:p>
    <w:p w:rsidR="00435C03" w:rsidRPr="0042631C" w:rsidRDefault="00435C03" w:rsidP="007168F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соответствие между ресурсами и потребностями;</w:t>
      </w:r>
    </w:p>
    <w:p w:rsidR="00435C03" w:rsidRPr="0042631C" w:rsidRDefault="00435C03" w:rsidP="007168F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bCs/>
          <w:color w:val="000000"/>
          <w:sz w:val="22"/>
          <w:szCs w:val="22"/>
          <w:lang w:eastAsia="en-US"/>
        </w:rPr>
        <w:t>точки пересечения кривых спроса и предложения;</w:t>
      </w:r>
    </w:p>
    <w:p w:rsidR="00435C03" w:rsidRPr="0042631C" w:rsidRDefault="00435C03" w:rsidP="007168F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соответствие между доходами и расходами;</w:t>
      </w:r>
    </w:p>
    <w:p w:rsidR="00435C03" w:rsidRPr="0042631C" w:rsidRDefault="00435C03" w:rsidP="007168FC">
      <w:pPr>
        <w:widowControl/>
        <w:numPr>
          <w:ilvl w:val="0"/>
          <w:numId w:val="71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все ответы верны.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17. Исходным пунктом экономического анализа у К.Маркса является:</w:t>
      </w:r>
    </w:p>
    <w:p w:rsidR="00435C03" w:rsidRPr="0042631C" w:rsidRDefault="00435C03" w:rsidP="007168F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богатство;</w:t>
      </w:r>
    </w:p>
    <w:p w:rsidR="00435C03" w:rsidRPr="0042631C" w:rsidRDefault="00435C03" w:rsidP="007168F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товар;</w:t>
      </w:r>
    </w:p>
    <w:p w:rsidR="00435C03" w:rsidRPr="0042631C" w:rsidRDefault="00435C03" w:rsidP="007168F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деньги;</w:t>
      </w:r>
    </w:p>
    <w:p w:rsidR="00435C03" w:rsidRPr="0042631C" w:rsidRDefault="00435C03" w:rsidP="007168F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расширенное воспроизводство;</w:t>
      </w:r>
    </w:p>
    <w:p w:rsidR="00435C03" w:rsidRPr="0042631C" w:rsidRDefault="00435C03" w:rsidP="007168FC">
      <w:pPr>
        <w:widowControl/>
        <w:numPr>
          <w:ilvl w:val="0"/>
          <w:numId w:val="70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сфера обращения.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</w:t>
      </w:r>
      <w:r w:rsidRPr="0042631C">
        <w:rPr>
          <w:b/>
          <w:color w:val="000000"/>
          <w:sz w:val="22"/>
          <w:szCs w:val="22"/>
        </w:rPr>
        <w:t>о</w:t>
      </w:r>
      <w:r w:rsidRPr="0042631C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435C03" w:rsidRPr="0042631C" w:rsidRDefault="00435C03" w:rsidP="007168F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кейнсианство;</w:t>
      </w:r>
    </w:p>
    <w:p w:rsidR="00435C03" w:rsidRPr="0042631C" w:rsidRDefault="00435C03" w:rsidP="007168F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маржинализм;</w:t>
      </w:r>
    </w:p>
    <w:p w:rsidR="00435C03" w:rsidRPr="0042631C" w:rsidRDefault="00435C03" w:rsidP="007168F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институционализм;</w:t>
      </w:r>
    </w:p>
    <w:p w:rsidR="00435C03" w:rsidRPr="0042631C" w:rsidRDefault="00435C03" w:rsidP="007168F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марксизм;</w:t>
      </w:r>
    </w:p>
    <w:p w:rsidR="00435C03" w:rsidRPr="0042631C" w:rsidRDefault="00435C03" w:rsidP="007168FC">
      <w:pPr>
        <w:widowControl/>
        <w:numPr>
          <w:ilvl w:val="0"/>
          <w:numId w:val="69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меркантилизм.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435C03" w:rsidRPr="0042631C" w:rsidRDefault="00435C03" w:rsidP="007168F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загрязнение окружающей среды;</w:t>
      </w:r>
    </w:p>
    <w:p w:rsidR="00435C03" w:rsidRPr="0042631C" w:rsidRDefault="00435C03" w:rsidP="007168F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нерациональное использование ресурсов;</w:t>
      </w:r>
    </w:p>
    <w:p w:rsidR="00435C03" w:rsidRPr="0042631C" w:rsidRDefault="00435C03" w:rsidP="007168F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bCs/>
          <w:color w:val="000000"/>
          <w:sz w:val="22"/>
          <w:szCs w:val="22"/>
          <w:lang w:val="en-US" w:eastAsia="en-US"/>
        </w:rPr>
        <w:t>бедность;</w:t>
      </w:r>
    </w:p>
    <w:p w:rsidR="00435C03" w:rsidRPr="0042631C" w:rsidRDefault="00435C03" w:rsidP="007168F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дефицит государственного бюджета;</w:t>
      </w:r>
    </w:p>
    <w:p w:rsidR="00435C03" w:rsidRPr="0042631C" w:rsidRDefault="00435C03" w:rsidP="007168FC">
      <w:pPr>
        <w:widowControl/>
        <w:numPr>
          <w:ilvl w:val="0"/>
          <w:numId w:val="68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демографический кризис.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42631C">
        <w:rPr>
          <w:b/>
          <w:color w:val="000000"/>
          <w:sz w:val="22"/>
          <w:szCs w:val="22"/>
        </w:rPr>
        <w:t>20. К. Маркс, автор теории прибавочной стоимости, утверждает, что прибавочная ст</w:t>
      </w:r>
      <w:r w:rsidRPr="0042631C">
        <w:rPr>
          <w:b/>
          <w:color w:val="000000"/>
          <w:sz w:val="22"/>
          <w:szCs w:val="22"/>
        </w:rPr>
        <w:t>о</w:t>
      </w:r>
      <w:r w:rsidRPr="0042631C">
        <w:rPr>
          <w:b/>
          <w:color w:val="000000"/>
          <w:sz w:val="22"/>
          <w:szCs w:val="22"/>
        </w:rPr>
        <w:t>имость есть:</w:t>
      </w:r>
    </w:p>
    <w:p w:rsidR="00435C03" w:rsidRPr="0042631C" w:rsidRDefault="00435C03" w:rsidP="007168F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Вычет из труда рабочего;</w:t>
      </w:r>
    </w:p>
    <w:p w:rsidR="00435C03" w:rsidRPr="0042631C" w:rsidRDefault="00435C03" w:rsidP="007168F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bCs/>
          <w:color w:val="000000"/>
          <w:sz w:val="22"/>
          <w:szCs w:val="22"/>
          <w:lang w:eastAsia="en-US"/>
        </w:rPr>
        <w:t>Продукт, создаваемый прибавочным трудом наемного рабочего, и безвозмездно пр</w:t>
      </w:r>
      <w:r w:rsidRPr="0042631C">
        <w:rPr>
          <w:bCs/>
          <w:color w:val="000000"/>
          <w:sz w:val="22"/>
          <w:szCs w:val="22"/>
          <w:lang w:eastAsia="en-US"/>
        </w:rPr>
        <w:t>и</w:t>
      </w:r>
      <w:r w:rsidRPr="0042631C">
        <w:rPr>
          <w:bCs/>
          <w:color w:val="000000"/>
          <w:sz w:val="22"/>
          <w:szCs w:val="22"/>
          <w:lang w:eastAsia="en-US"/>
        </w:rPr>
        <w:t>своенный капиталистом;</w:t>
      </w:r>
    </w:p>
    <w:p w:rsidR="00435C03" w:rsidRPr="0042631C" w:rsidRDefault="00435C03" w:rsidP="007168F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val="en-US" w:eastAsia="en-US"/>
        </w:rPr>
      </w:pPr>
      <w:r w:rsidRPr="0042631C">
        <w:rPr>
          <w:color w:val="000000"/>
          <w:sz w:val="22"/>
          <w:szCs w:val="22"/>
          <w:lang w:val="en-US" w:eastAsia="en-US"/>
        </w:rPr>
        <w:t>Доход на капитал;</w:t>
      </w:r>
    </w:p>
    <w:p w:rsidR="00435C03" w:rsidRPr="0042631C" w:rsidRDefault="00435C03" w:rsidP="007168F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Плата капиталисту за управление и организацию производства;</w:t>
      </w:r>
    </w:p>
    <w:p w:rsidR="00435C03" w:rsidRPr="0042631C" w:rsidRDefault="00435C03" w:rsidP="007168FC">
      <w:pPr>
        <w:widowControl/>
        <w:numPr>
          <w:ilvl w:val="0"/>
          <w:numId w:val="67"/>
        </w:numPr>
        <w:shd w:val="clear" w:color="auto" w:fill="FFFFFF"/>
        <w:tabs>
          <w:tab w:val="left" w:pos="993"/>
        </w:tabs>
        <w:autoSpaceDE/>
        <w:autoSpaceDN/>
        <w:adjustRightInd/>
        <w:contextualSpacing/>
        <w:rPr>
          <w:color w:val="000000"/>
          <w:sz w:val="22"/>
          <w:szCs w:val="22"/>
          <w:lang w:eastAsia="en-US"/>
        </w:rPr>
      </w:pPr>
      <w:r w:rsidRPr="0042631C">
        <w:rPr>
          <w:color w:val="000000"/>
          <w:sz w:val="22"/>
          <w:szCs w:val="22"/>
          <w:lang w:eastAsia="en-US"/>
        </w:rPr>
        <w:t>Плата капиталисту за ожидание, за риск, которому он подвергает свой капитал, вклад</w:t>
      </w:r>
      <w:r w:rsidRPr="0042631C">
        <w:rPr>
          <w:color w:val="000000"/>
          <w:sz w:val="22"/>
          <w:szCs w:val="22"/>
          <w:lang w:eastAsia="en-US"/>
        </w:rPr>
        <w:t>ы</w:t>
      </w:r>
      <w:r w:rsidRPr="0042631C">
        <w:rPr>
          <w:color w:val="000000"/>
          <w:sz w:val="22"/>
          <w:szCs w:val="22"/>
          <w:lang w:eastAsia="en-US"/>
        </w:rPr>
        <w:t>вая его в производство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435C03" w:rsidRPr="0042631C" w:rsidRDefault="00435C03" w:rsidP="0079022C">
      <w:pPr>
        <w:pStyle w:val="Heading1"/>
        <w:rPr>
          <w:rStyle w:val="FontStyle20"/>
          <w:rFonts w:ascii="Times New Roman" w:hAnsi="Times New Roman"/>
          <w:sz w:val="24"/>
          <w:szCs w:val="24"/>
          <w:lang/>
        </w:rPr>
      </w:pPr>
    </w:p>
    <w:p w:rsidR="00435C03" w:rsidRPr="00C83B82" w:rsidRDefault="00435C03" w:rsidP="000332A6">
      <w:pPr>
        <w:rPr>
          <w:i/>
        </w:rPr>
        <w:sectPr w:rsidR="00435C03" w:rsidRPr="00C83B82" w:rsidSect="00D3556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35C03" w:rsidRPr="00C83B82" w:rsidRDefault="00435C03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83B8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435C03" w:rsidRPr="00C83B82" w:rsidRDefault="00435C03" w:rsidP="00197B54">
      <w:pPr>
        <w:rPr>
          <w:b/>
        </w:rPr>
      </w:pPr>
      <w:r w:rsidRPr="00C83B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34"/>
        <w:gridCol w:w="2935"/>
        <w:gridCol w:w="11817"/>
      </w:tblGrid>
      <w:tr w:rsidR="00435C03" w:rsidRPr="00C83B82" w:rsidTr="00306332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C03" w:rsidRPr="00C83B82" w:rsidRDefault="00435C03" w:rsidP="009B0FB4">
            <w:pPr>
              <w:ind w:firstLine="0"/>
              <w:jc w:val="center"/>
            </w:pPr>
            <w:r w:rsidRPr="00C83B82">
              <w:t>Стру</w:t>
            </w:r>
            <w:r w:rsidRPr="00C83B82">
              <w:t>к</w:t>
            </w:r>
            <w:r w:rsidRPr="00C83B82">
              <w:t xml:space="preserve">турный элемент </w:t>
            </w:r>
            <w:r w:rsidRPr="00C83B82">
              <w:br/>
              <w:t>комп</w:t>
            </w:r>
            <w:r w:rsidRPr="00C83B82">
              <w:t>е</w:t>
            </w:r>
            <w:r w:rsidRPr="00C83B82"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C03" w:rsidRPr="00C83B82" w:rsidRDefault="00435C03" w:rsidP="009B0FB4">
            <w:pPr>
              <w:ind w:firstLine="0"/>
              <w:jc w:val="center"/>
            </w:pPr>
            <w:r w:rsidRPr="00C83B82">
              <w:rPr>
                <w:bCs/>
              </w:rPr>
              <w:t>Планируемые результ</w:t>
            </w:r>
            <w:r w:rsidRPr="00C83B82">
              <w:rPr>
                <w:bCs/>
              </w:rPr>
              <w:t>а</w:t>
            </w:r>
            <w:r w:rsidRPr="00C83B82">
              <w:rPr>
                <w:bCs/>
              </w:rPr>
              <w:t xml:space="preserve">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C03" w:rsidRPr="00C83B82" w:rsidRDefault="00435C03" w:rsidP="009B0FB4">
            <w:pPr>
              <w:ind w:firstLine="0"/>
              <w:jc w:val="center"/>
            </w:pPr>
            <w:r w:rsidRPr="00C83B82">
              <w:t>Оценочные средства</w:t>
            </w:r>
          </w:p>
        </w:tc>
      </w:tr>
      <w:tr w:rsidR="00435C03" w:rsidRPr="00C83B82" w:rsidTr="0030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9B0FB4">
            <w:pPr>
              <w:ind w:firstLine="0"/>
              <w:jc w:val="left"/>
            </w:pPr>
            <w:r w:rsidRPr="002222FC">
              <w:rPr>
                <w:b/>
                <w:bCs/>
              </w:rPr>
              <w:t>ОК-3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деятельности</w:t>
            </w:r>
          </w:p>
        </w:tc>
      </w:tr>
      <w:tr w:rsidR="00435C03" w:rsidRPr="00C83B82" w:rsidTr="00306332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9B0FB4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мические законы и взаимоз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висимости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</w:t>
            </w:r>
            <w:r w:rsidRPr="00150CAE">
              <w:rPr>
                <w:sz w:val="22"/>
                <w:szCs w:val="22"/>
              </w:rPr>
              <w:t>ж</w:t>
            </w:r>
            <w:r w:rsidRPr="00150CAE">
              <w:rPr>
                <w:sz w:val="22"/>
                <w:szCs w:val="22"/>
              </w:rPr>
              <w:t>нейших экономических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казателей и коэффиц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ентов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ципы выработки экономической политики на уровне госуда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Перечень теоретических в</w:t>
            </w:r>
            <w:r>
              <w:rPr>
                <w:b/>
                <w:sz w:val="22"/>
                <w:szCs w:val="22"/>
              </w:rPr>
              <w:t>опросов к зачету с оценкой: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Определение экономики, основные понятия и определ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ния.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Факторы производства.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Структура экономики.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Границы производственных возможностей общ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ства.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Спрос и предложение. Равновесная цена. Государственное вмешательство в рыночное цен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образование и его формы.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Эластичность спроса и предложения.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Издержки производства: понятие, виды. Выручка. Прибыль.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Рынок ресурсов: особенности их экономического анал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за.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Три типа рынков несовершенной конкуренции. Антимонопольное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Система национальных счетов (СНС) как способ единообразного о писания различных ст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рон макроэкономики.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Мод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ли макроэкономического равновесия.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ционное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Кредитно-денежная система государства. Теоретические основы кредитно-денежной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Предприятие в рыночной среде. Классификация предприятий. Фо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мы объединения предприятий.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Износ и амортизация основных средств. Нормы амортизации. Сп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собы начисления амортизации.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основных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и пути их повышения.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Оборотные средства. Состав и структура оборотных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предприятия: количественная и качественная х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рактеристика.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трудовых ресурсов. Пр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изводительность труда.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Оплата труда на предприятии: сущность, функции. Системы сдел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ной и повременной оплаты труда.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Себестоимость продукции предприятия и структура затрат.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лирование себестоимости продукции предприятия.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экономические школы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в тестовой форме «выбор одного ответа из предложенных».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доминирование псевдопотребностей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производство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обмен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потребление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ции.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ценообразующей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отсутствуют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низкие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высокие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риоде, в системе национальных счетов получила название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чистого внутреннего продукта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</w:t>
            </w:r>
            <w:r w:rsidRPr="00150CAE">
              <w:rPr>
                <w:color w:val="000000"/>
                <w:sz w:val="22"/>
                <w:szCs w:val="22"/>
              </w:rPr>
              <w:t>а</w:t>
            </w:r>
            <w:r w:rsidRPr="00150CAE">
              <w:rPr>
                <w:color w:val="000000"/>
                <w:sz w:val="22"/>
                <w:szCs w:val="22"/>
              </w:rPr>
              <w:t>питала, называют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Инфляция приведет к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росту цен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150CAE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150CAE">
              <w:rPr>
                <w:color w:val="000000"/>
                <w:sz w:val="22"/>
                <w:szCs w:val="22"/>
              </w:rPr>
              <w:t>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имеющих работы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ищущих работу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</w:t>
            </w:r>
            <w:r w:rsidRPr="00150CAE">
              <w:rPr>
                <w:color w:val="000000"/>
                <w:sz w:val="22"/>
                <w:szCs w:val="22"/>
              </w:rPr>
              <w:t>у</w:t>
            </w:r>
            <w:r w:rsidRPr="00150CAE">
              <w:rPr>
                <w:color w:val="000000"/>
                <w:sz w:val="22"/>
                <w:szCs w:val="22"/>
              </w:rPr>
              <w:t>дарства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ственного устройства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ми предприят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ями и учреждениями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пликатор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денежный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435C03" w:rsidRPr="00C83B82" w:rsidTr="00306332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9B0FB4">
            <w:pPr>
              <w:ind w:firstLine="0"/>
              <w:jc w:val="left"/>
            </w:pPr>
            <w:r w:rsidRPr="00C83B82"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вых экономических ситуац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ях, основных вопросах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номической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тики; 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элементы экономического анализа в своей профессиональной 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ятельн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свое экономическое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ведение в качестве агента рыночных отнош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ний,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</w:t>
            </w:r>
            <w:r w:rsidRPr="00150CAE">
              <w:rPr>
                <w:sz w:val="22"/>
                <w:szCs w:val="22"/>
              </w:rPr>
              <w:t>к</w:t>
            </w:r>
            <w:r w:rsidRPr="00150CAE">
              <w:rPr>
                <w:sz w:val="22"/>
                <w:szCs w:val="22"/>
              </w:rPr>
              <w:t>тивно оценивать процессы и явления, ос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ществляющиеся в рамках национальной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номики в целом и отдельн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го предприятия в частности.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</w:t>
            </w:r>
            <w:r w:rsidRPr="00150CAE">
              <w:rPr>
                <w:sz w:val="22"/>
                <w:szCs w:val="22"/>
              </w:rPr>
              <w:t>б</w:t>
            </w:r>
            <w:r w:rsidRPr="00150CAE">
              <w:rPr>
                <w:sz w:val="22"/>
                <w:szCs w:val="22"/>
              </w:rPr>
              <w:t>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Практические задания</w:t>
            </w:r>
            <w:r w:rsidRPr="00150CAE">
              <w:rPr>
                <w:sz w:val="22"/>
                <w:szCs w:val="22"/>
              </w:rPr>
              <w:t xml:space="preserve">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тить 20 мин.?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= 5. Найти максимально возможный выпуск пшеницы после увеличения выпуска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на 10%.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спроса на благо Qd = 15 – Р, функция предложения Qs = –9 + 3Р. Определите равновесие на рынке данн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го блага. Что произо</w:t>
            </w:r>
            <w:r w:rsidRPr="00150CAE">
              <w:rPr>
                <w:sz w:val="22"/>
                <w:szCs w:val="22"/>
                <w:shd w:val="clear" w:color="auto" w:fill="FFFFFF"/>
              </w:rPr>
              <w:t>й</w:t>
            </w:r>
            <w:r w:rsidRPr="00150CAE">
              <w:rPr>
                <w:sz w:val="22"/>
                <w:szCs w:val="22"/>
                <w:shd w:val="clear" w:color="auto" w:fill="FFFFFF"/>
              </w:rPr>
              <w:t>дет с равновесием, если объем спроса уменьшится на 1 единицу при любом уровне цен?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Зависимость спроса и предложения выражена формулами Qd = 94 – 7P, Qs = 15P – 38. Найти равнове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ную цену и равновесный объём продаж. Чему равен дефицит или избыток товара при цене 4 рубля за единицу т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вара?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роста цены с 4 до 7 долл., объем спроса на товар Х упал с 1000 до 800 штук. Определите к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эффициент эластичности спроса по цене.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Цена на товар А выросла со 100 до 200 ден. ед. Спрос на этот товар упал с 3000 до 1000 штук. Спрос на товар В вырос с 500 до 1000. Определите коэффициенты эластичности товара А и В. О каких коэ</w:t>
            </w:r>
            <w:r w:rsidRPr="00150CAE">
              <w:rPr>
                <w:sz w:val="22"/>
                <w:szCs w:val="22"/>
                <w:shd w:val="clear" w:color="auto" w:fill="FFFFFF"/>
              </w:rPr>
              <w:t>ф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фициентах идет речь?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Коэффициент перекрестной эластичности Еx/y = (–2). Цена тов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ра Y равна 100 у. е. Определите спрос на товар Х, если цена товара Y увеличится на 10 %, а первон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чальный спрос на товар Х равен 80 т.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 Стоимость установленного оборудования составляет 200 тыс. у. е., срок его слу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бы 10 лет. Если бы эти средства он положил в банк, то ежегодно получал бы 16 тыс. у. е. дохода. Определите бухгалте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да?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пользует такое колич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были?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  . Во сколько раз увеличится в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пользование обоих ресурсов?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дающему товар по цене, равной 15 у. е., и имеющему следующие затраты на производство и реализацию продукции (см. таблицу). Определите макс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9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435C03" w:rsidRPr="00150CAE" w:rsidTr="007168F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435C03" w:rsidRPr="00150CAE" w:rsidRDefault="00435C03" w:rsidP="007168FC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435C03" w:rsidRPr="00150CAE" w:rsidTr="007168F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435C03" w:rsidRPr="00150CAE" w:rsidRDefault="00435C03" w:rsidP="007168FC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150CAE">
              <w:rPr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47" type="#_x0000_t75" style="width:74.25pt;height:21.75pt" o:ole="">
                  <v:imagedata r:id="rId34" o:title=""/>
                </v:shape>
                <o:OLEObject Type="Embed" ProgID="Equation.3" ShapeID="_x0000_i1047" DrawAspect="Content" ObjectID="_1667977331" r:id="rId35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150CAE">
              <w:rPr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8" type="#_x0000_t75" style="width:70.5pt;height:21.75pt" o:ole="">
                  <v:imagedata r:id="rId36" o:title=""/>
                </v:shape>
                <o:OLEObject Type="Embed" ProgID="Equation.3" ShapeID="_x0000_i1048" DrawAspect="Content" ObjectID="_1667977332" r:id="rId37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>. Если у одной фирмы отрасли восходящий участок кривой предельных издержек МС = 3Q + 5, то при каких цене и объеме производства фирма будет максимиз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ровать прибыль? 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рудования и продала изготовленные 200 автомобилей нпо 30 тыс. долл. каждый, при этом прибыль фирмы составила 400 тыс. долл. Определить величину добавленной стоимости автомобильной фирмы.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</w:t>
            </w:r>
            <w:r w:rsidRPr="00150CAE">
              <w:rPr>
                <w:sz w:val="22"/>
                <w:szCs w:val="22"/>
                <w:shd w:val="clear" w:color="auto" w:fill="FFFFFF"/>
              </w:rPr>
              <w:t>в</w:t>
            </w:r>
            <w:r w:rsidRPr="00150CAE">
              <w:rPr>
                <w:sz w:val="22"/>
                <w:szCs w:val="22"/>
                <w:shd w:val="clear" w:color="auto" w:fill="FFFFFF"/>
              </w:rPr>
              <w:t>ляет 550 млрд. долл., чистые инвестиции – 70 млрд. долл., госуда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>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лить ВВП.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В результате роста совокупных расходов номинальный ВВП страны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</w:t>
            </w:r>
            <w:r w:rsidRPr="00150CAE">
              <w:rPr>
                <w:sz w:val="22"/>
                <w:szCs w:val="22"/>
                <w:shd w:val="clear" w:color="auto" w:fill="FFFFFF"/>
              </w:rPr>
              <w:t>з</w:t>
            </w:r>
            <w:r w:rsidRPr="00150CAE">
              <w:rPr>
                <w:sz w:val="22"/>
                <w:szCs w:val="22"/>
                <w:shd w:val="clear" w:color="auto" w:fill="FFFFFF"/>
              </w:rPr>
              <w:t>работицы – 10%. Когда фактический ВВП сократился на 20%, уровень безработицы вырос на 9,1%. Определите вел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чину  коэффициента Оукена и естественный уровень безработицы.</w:t>
            </w:r>
          </w:p>
          <w:p w:rsidR="00435C03" w:rsidRPr="00150CAE" w:rsidRDefault="00435C03" w:rsidP="007168F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Функция сбережений имеет вид </w:t>
            </w:r>
            <w:r w:rsidRPr="00150CAE">
              <w:rPr>
                <w:sz w:val="22"/>
                <w:szCs w:val="22"/>
                <w:lang w:val="en-US"/>
              </w:rPr>
              <w:t>S</w:t>
            </w:r>
            <w:r w:rsidRPr="00150CAE">
              <w:rPr>
                <w:sz w:val="22"/>
                <w:szCs w:val="22"/>
              </w:rPr>
              <w:t xml:space="preserve"> = -50 + 0.1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, автономные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вестиции </w:t>
            </w:r>
            <w:r w:rsidRPr="00150CAE">
              <w:rPr>
                <w:sz w:val="22"/>
                <w:szCs w:val="22"/>
                <w:lang w:val="en-US"/>
              </w:rPr>
              <w:t>I</w:t>
            </w:r>
            <w:r w:rsidRPr="00150CAE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мосвязь двух методов определения ра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новесия логически, аналитически и графически</w:t>
            </w:r>
          </w:p>
          <w:p w:rsidR="00435C03" w:rsidRPr="00150CAE" w:rsidRDefault="00435C03" w:rsidP="007168FC">
            <w:pPr>
              <w:numPr>
                <w:ilvl w:val="0"/>
                <w:numId w:val="5"/>
              </w:num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 xml:space="preserve">пускает только один вид продукции. </w:t>
            </w:r>
          </w:p>
          <w:p w:rsidR="00435C03" w:rsidRPr="00150CAE" w:rsidRDefault="00435C03" w:rsidP="007168FC">
            <w:p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ном выражении.</w:t>
            </w:r>
          </w:p>
          <w:p w:rsidR="00435C03" w:rsidRPr="00150CAE" w:rsidRDefault="00435C03" w:rsidP="007168F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21. </w:t>
            </w:r>
            <w:r w:rsidRPr="00150CAE">
              <w:rPr>
                <w:sz w:val="22"/>
                <w:szCs w:val="22"/>
              </w:rPr>
              <w:t>Среднегодовая стоимость основных производст</w:t>
            </w:r>
            <w:r w:rsidRPr="00150CAE">
              <w:rPr>
                <w:sz w:val="22"/>
                <w:szCs w:val="22"/>
              </w:rPr>
              <w:softHyphen/>
              <w:t>венных фондов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ставила 1200 тыс. руб. в том числе здания и со</w:t>
            </w:r>
            <w:r w:rsidRPr="00150CAE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150CAE">
              <w:rPr>
                <w:sz w:val="22"/>
                <w:szCs w:val="22"/>
              </w:rPr>
              <w:softHyphen/>
              <w:t>чие фонды 120 тыс. руб. Норма амортизации соотве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ственно опре</w:t>
            </w:r>
            <w:r w:rsidRPr="00150CAE">
              <w:rPr>
                <w:sz w:val="22"/>
                <w:szCs w:val="22"/>
              </w:rPr>
              <w:softHyphen/>
              <w:t>делены в 2,5%, 8% и 5%.</w:t>
            </w:r>
          </w:p>
          <w:p w:rsidR="00435C03" w:rsidRPr="00150CAE" w:rsidRDefault="00435C03" w:rsidP="007168F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150CAE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эффициент ускорения взять равным 2).</w:t>
            </w:r>
          </w:p>
          <w:p w:rsidR="00435C03" w:rsidRPr="00150CAE" w:rsidRDefault="00435C03" w:rsidP="007168F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22. </w:t>
            </w:r>
            <w:r w:rsidRPr="00150CAE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за год составил 854 тыс. руб.</w:t>
            </w:r>
          </w:p>
          <w:p w:rsidR="00435C03" w:rsidRPr="00150CAE" w:rsidRDefault="00435C03" w:rsidP="007168FC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435C03" w:rsidRPr="00150CAE" w:rsidRDefault="00435C03" w:rsidP="007168FC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  <w:sz w:val="22"/>
                <w:szCs w:val="22"/>
              </w:rPr>
            </w:pPr>
            <w:r w:rsidRPr="00150CAE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</w:t>
            </w:r>
            <w:r w:rsidRPr="00150CAE">
              <w:rPr>
                <w:bCs/>
                <w:iCs/>
                <w:sz w:val="22"/>
                <w:szCs w:val="22"/>
              </w:rPr>
              <w:t>о</w:t>
            </w:r>
            <w:r w:rsidRPr="00150CAE">
              <w:rPr>
                <w:bCs/>
                <w:iCs/>
                <w:sz w:val="22"/>
                <w:szCs w:val="22"/>
              </w:rPr>
              <w:t>изводства на 20% и составит 25600 ед. Рассчитать, как изменится себ</w:t>
            </w:r>
            <w:r w:rsidRPr="00150CAE">
              <w:rPr>
                <w:bCs/>
                <w:iCs/>
                <w:sz w:val="22"/>
                <w:szCs w:val="22"/>
              </w:rPr>
              <w:t>е</w:t>
            </w:r>
            <w:r w:rsidRPr="00150CAE">
              <w:rPr>
                <w:bCs/>
                <w:iCs/>
                <w:sz w:val="22"/>
                <w:szCs w:val="22"/>
              </w:rPr>
              <w:t>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435C03" w:rsidRPr="00150CAE" w:rsidRDefault="00435C03" w:rsidP="007168FC">
            <w:pPr>
              <w:pStyle w:val="ListParagraph"/>
              <w:spacing w:line="240" w:lineRule="auto"/>
              <w:ind w:left="62" w:firstLine="0"/>
              <w:rPr>
                <w:sz w:val="22"/>
                <w:lang w:val="ru-RU"/>
              </w:rPr>
            </w:pPr>
            <w:r w:rsidRPr="00150CAE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 реализова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ной продукции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  <w:sz w:val="22"/>
                <w:szCs w:val="22"/>
              </w:rPr>
            </w:pPr>
          </w:p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практическую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сто ______ технол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гический способ производства.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простой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производящий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постоянный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нок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пшеницы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стали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автомобилей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отсутствие товаров-заменителей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150CAE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ложения на горизонтальном участке, то увеличение совокупного спр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са 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повысит цены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ства при неизменном объеме продаж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</w:t>
            </w:r>
            <w:r w:rsidRPr="00150CAE">
              <w:rPr>
                <w:color w:val="000000"/>
                <w:sz w:val="22"/>
                <w:szCs w:val="22"/>
              </w:rPr>
              <w:t>з</w:t>
            </w:r>
            <w:r w:rsidRPr="00150CAE">
              <w:rPr>
                <w:color w:val="000000"/>
                <w:sz w:val="22"/>
                <w:szCs w:val="22"/>
              </w:rPr>
              <w:t>водства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связаны с расходами домашних хозяйств на приобретение домов, квартир</w:t>
            </w:r>
          </w:p>
          <w:p w:rsidR="00435C03" w:rsidRPr="00150CAE" w:rsidRDefault="00435C03" w:rsidP="007168FC">
            <w:pPr>
              <w:widowControl/>
              <w:autoSpaceDE/>
              <w:autoSpaceDN/>
              <w:adjustRightInd/>
              <w:ind w:left="62"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связаны с расширением применяемого основного капитала</w:t>
            </w:r>
          </w:p>
        </w:tc>
      </w:tr>
      <w:tr w:rsidR="00435C03" w:rsidRPr="00C83B82" w:rsidTr="0030633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C83B82" w:rsidRDefault="00435C03" w:rsidP="009B0FB4">
            <w:pPr>
              <w:ind w:firstLine="0"/>
              <w:jc w:val="left"/>
            </w:pPr>
            <w:r w:rsidRPr="00C83B82"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лений и  процессов на уровне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мики в целом и на уровне отдельного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ками использования экономич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на других ди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циплинах, на занятиях в аудитории и на практике;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принимать 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ного предприятия;</w:t>
            </w:r>
          </w:p>
          <w:p w:rsidR="00435C03" w:rsidRPr="00150CAE" w:rsidRDefault="00435C03" w:rsidP="007168F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тать, усваивать и применять экономические знания, наблюдать, анализировать и объяснять экономические явления,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Кейс-задания, состоящие из описания ситуации и вопросов к ней.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Кейс 1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государстве Ардения уровень инфляции за последние три года составил соответственно: 100 %, 130 % и  по итогам т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зировался в этой точке. Величина государственного долга на начало последнего в рассматр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ваемом периоде года равна 200 аграм,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ная ставка процента по которому равна 35 %.</w:t>
            </w:r>
            <w:r w:rsidRPr="00150CAE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нию долга выросли на 100% и по итогам последнего года составили 50 агров, номинальные налоговые поступления сниз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лись и составили за последний год 80 а</w:t>
            </w:r>
            <w:r w:rsidRPr="00150CAE">
              <w:rPr>
                <w:sz w:val="22"/>
                <w:szCs w:val="22"/>
                <w:shd w:val="clear" w:color="auto" w:fill="FFFFFF"/>
              </w:rPr>
              <w:t>г</w:t>
            </w:r>
            <w:r w:rsidRPr="00150CAE">
              <w:rPr>
                <w:sz w:val="22"/>
                <w:szCs w:val="22"/>
                <w:shd w:val="clear" w:color="auto" w:fill="FFFFFF"/>
              </w:rPr>
              <w:t>ров.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Номинальная величина сальдо государственного бюджета данной стр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ны в текущем году равна _____ агров.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Экономическая ситуация, сложившаяся в Ардении, называется …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стагфл</w:t>
            </w:r>
            <w:r w:rsidRPr="00150CAE">
              <w:rPr>
                <w:sz w:val="22"/>
                <w:szCs w:val="22"/>
                <w:shd w:val="clear" w:color="auto" w:fill="FFFFFF"/>
              </w:rPr>
              <w:t>я</w:t>
            </w:r>
            <w:r w:rsidRPr="00150CAE">
              <w:rPr>
                <w:sz w:val="22"/>
                <w:szCs w:val="22"/>
                <w:shd w:val="clear" w:color="auto" w:fill="FFFFFF"/>
              </w:rPr>
              <w:t>цией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стагнац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ей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сп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дом 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измерении итогов экономической деятельности за тот или иной период времени существуют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ные и реальные стоимостные величины. К последним относятся …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уровень безработицы, темп инфляции, значение коэффициенты Оук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на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центов, идущих на обслуживание внешнего долга, изменение зар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ботной платы наемных работников без учета изменения уровня цен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теринского к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питала в будущем, на период трех лет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тельно прошлых периодов с учетом индекса инфляции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435C03" w:rsidRPr="00150CAE" w:rsidRDefault="00435C03" w:rsidP="007168F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150CAE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Pr="00150CAE">
              <w:rPr>
                <w:sz w:val="22"/>
                <w:szCs w:val="22"/>
                <w:shd w:val="clear" w:color="auto" w:fill="FFFFFF"/>
              </w:rPr>
              <w:pict>
                <v:shape id="Рисунок 13" o:spid="_x0000_i1049" type="#_x0000_t75" alt="Описание: https://test.i-exam.ru/training/student/pic/1873_1295/424D01138D32A22C35EF02A3235A2CE5.png" style="width:81pt;height:20.25pt;visibility:visible">
                  <v:imagedata r:id="rId38" o:title=""/>
                </v:shape>
              </w:pict>
            </w:r>
            <w:r w:rsidRPr="00150CAE">
              <w:rPr>
                <w:sz w:val="22"/>
                <w:szCs w:val="22"/>
                <w:shd w:val="clear" w:color="auto" w:fill="FFFFFF"/>
              </w:rPr>
              <w:t> и </w:t>
            </w:r>
            <w:r w:rsidRPr="00150CAE">
              <w:rPr>
                <w:sz w:val="22"/>
                <w:szCs w:val="22"/>
                <w:shd w:val="clear" w:color="auto" w:fill="FFFFFF"/>
              </w:rPr>
              <w:pict>
                <v:shape id="Рисунок 12" o:spid="_x0000_i1050" type="#_x0000_t75" alt="Описание: https://test.i-exam.ru/training/student/pic/1873_1295/E0C0F2F9098025A9D285625BE1B8AE99.png" style="width:75.75pt;height:20.25pt;visibility:visible">
                  <v:imagedata r:id="rId39" o:title=""/>
                </v:shape>
              </w:pict>
            </w:r>
            <w:r w:rsidRPr="00150CAE">
              <w:rPr>
                <w:sz w:val="22"/>
                <w:szCs w:val="22"/>
                <w:shd w:val="clear" w:color="auto" w:fill="FFFFFF"/>
              </w:rPr>
              <w:t>, где Pd – цена спр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са, Ps – цена предложения, Qd – объем спроса, Qs – объем предложения. Государство, имея возмо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ность регулирования рыночного ценообразования, решило использовать косвенный метод регулирования – ввести налог в размере 2 ден. единицы с каждой единицы проданного товара.</w:t>
            </w:r>
          </w:p>
          <w:p w:rsidR="00435C03" w:rsidRPr="00150CAE" w:rsidRDefault="00435C03" w:rsidP="007168F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вания преследует цель …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гарет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435C03" w:rsidRPr="00150CAE" w:rsidRDefault="00435C03" w:rsidP="007168FC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2: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ведет к сдвигу кривой ___________ и ___________ равновесного объема продаж.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>дет пополнен на сумму ____ ден. единиц.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Кейс 3.</w:t>
            </w:r>
            <w:r w:rsidRPr="00150CAE">
              <w:rPr>
                <w:color w:val="000000"/>
                <w:sz w:val="22"/>
                <w:szCs w:val="22"/>
              </w:rPr>
              <w:t> </w:t>
            </w:r>
            <w:r w:rsidRPr="00150CAE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бенности, являющиеся предметом изуч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ния многих ученых на протяжении последних тысячелетий. </w:t>
            </w:r>
            <w:r w:rsidRPr="00150CAE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ваемых экономич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скими.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редкость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исчерпаемость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сти, могут служить …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кондиционер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воздух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</w:t>
            </w:r>
            <w:r w:rsidRPr="00150CAE">
              <w:rPr>
                <w:color w:val="000000"/>
                <w:sz w:val="22"/>
                <w:szCs w:val="22"/>
              </w:rPr>
              <w:t>н</w:t>
            </w:r>
            <w:r w:rsidRPr="00150CAE">
              <w:rPr>
                <w:color w:val="000000"/>
                <w:sz w:val="22"/>
                <w:szCs w:val="22"/>
              </w:rPr>
              <w:t>тами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ем.</w:t>
            </w:r>
            <w:r w:rsidRPr="00150CAE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150CAE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150CAE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те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стей</w:t>
            </w:r>
          </w:p>
          <w:p w:rsidR="00435C03" w:rsidRPr="00150CAE" w:rsidRDefault="00435C03" w:rsidP="007168FC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 4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Средняя стоимость   основных средств предприятия по группа в текущем году составляла (в млн. руб.): здания – 25, с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Норма амортизации для пассивной части составляет 5%, для активной – 15%. Метод амортизации – линейный. Для нового. Работающего 1 год оборудования, применяется метод суммы числе лет. 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Численность работающих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9"/>
              <w:gridCol w:w="2268"/>
              <w:gridCol w:w="4252"/>
            </w:tblGrid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435C03" w:rsidRPr="00150CAE" w:rsidTr="007168FC">
              <w:trPr>
                <w:jc w:val="center"/>
              </w:trPr>
              <w:tc>
                <w:tcPr>
                  <w:tcW w:w="3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5C03" w:rsidRPr="00150CAE" w:rsidRDefault="00435C03" w:rsidP="007168FC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рья, материалов в и энергетических ресурсов на сумму 152 руб. прочие затраты – в структуре с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бестоимости составляют 20%. 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435C03" w:rsidRPr="00150CAE" w:rsidRDefault="00435C03" w:rsidP="007168FC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ский выпуск (доля условно-постоянных расходов – 25%), рентабельность продукции.</w:t>
            </w:r>
          </w:p>
        </w:tc>
      </w:tr>
    </w:tbl>
    <w:p w:rsidR="00435C03" w:rsidRPr="00C83B82" w:rsidRDefault="00435C03" w:rsidP="00197B54">
      <w:pPr>
        <w:rPr>
          <w:i/>
        </w:rPr>
      </w:pPr>
    </w:p>
    <w:p w:rsidR="00435C03" w:rsidRPr="00C83B82" w:rsidRDefault="00435C03" w:rsidP="0033429F">
      <w:pPr>
        <w:rPr>
          <w:b/>
        </w:rPr>
        <w:sectPr w:rsidR="00435C03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5C03" w:rsidRPr="00C83B82" w:rsidRDefault="00435C03" w:rsidP="0033429F">
      <w:pPr>
        <w:rPr>
          <w:b/>
        </w:rPr>
      </w:pPr>
      <w:r w:rsidRPr="00C83B82">
        <w:rPr>
          <w:b/>
        </w:rPr>
        <w:t>б) Порядок проведения промежуточной аттестации, показатели и критерии оценивания:</w:t>
      </w:r>
    </w:p>
    <w:p w:rsidR="00435C03" w:rsidRPr="00C83B82" w:rsidRDefault="00435C03" w:rsidP="00DD5DA5">
      <w:r w:rsidRPr="00C83B82">
        <w:t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</w:t>
      </w:r>
      <w:r w:rsidRPr="00C83B82">
        <w:t>а</w:t>
      </w:r>
      <w:r w:rsidRPr="00C83B82">
        <w:t>ния, выявляющие степень сформированности умений и владений, проводится в форме зачета с оценкой.</w:t>
      </w:r>
      <w:r>
        <w:t xml:space="preserve"> </w:t>
      </w:r>
      <w:r w:rsidRPr="00041AA6">
        <w:rPr>
          <w:sz w:val="22"/>
          <w:szCs w:val="22"/>
        </w:rPr>
        <w:t xml:space="preserve">Допуском к </w:t>
      </w:r>
      <w:r>
        <w:rPr>
          <w:sz w:val="22"/>
          <w:szCs w:val="22"/>
        </w:rPr>
        <w:t>зачету</w:t>
      </w:r>
      <w:r w:rsidRPr="00041AA6">
        <w:rPr>
          <w:sz w:val="22"/>
          <w:szCs w:val="22"/>
        </w:rPr>
        <w:t xml:space="preserve"> является выполненная и зачтенная контрольная работа, предусмотренная учебным планом.</w:t>
      </w:r>
    </w:p>
    <w:p w:rsidR="00435C03" w:rsidRPr="00C83B82" w:rsidRDefault="00435C03" w:rsidP="00DD5DA5">
      <w:r w:rsidRPr="00C83B82">
        <w:t>Зачет с оценкой по данной дисциплине проводится в устной форме по билетам, ка</w:t>
      </w:r>
      <w:r w:rsidRPr="00C83B82">
        <w:t>ж</w:t>
      </w:r>
      <w:r w:rsidRPr="00C83B82">
        <w:t>дый из которых включает 2 теоретических вопроса и одно практическое з</w:t>
      </w:r>
      <w:r w:rsidRPr="00C83B82">
        <w:t>а</w:t>
      </w:r>
      <w:r w:rsidRPr="00C83B82">
        <w:t xml:space="preserve">дание. </w:t>
      </w:r>
    </w:p>
    <w:p w:rsidR="00435C03" w:rsidRPr="00C83B82" w:rsidRDefault="00435C03" w:rsidP="00DD5DA5">
      <w:pPr>
        <w:rPr>
          <w:b/>
        </w:rPr>
      </w:pPr>
      <w:r w:rsidRPr="00C83B82">
        <w:rPr>
          <w:b/>
        </w:rPr>
        <w:t>Показатели и критерии оценивания:</w:t>
      </w:r>
    </w:p>
    <w:p w:rsidR="00435C03" w:rsidRPr="00C83B82" w:rsidRDefault="00435C03" w:rsidP="00DD5DA5">
      <w:r w:rsidRPr="00C83B82">
        <w:t xml:space="preserve">– на оценку </w:t>
      </w:r>
      <w:r w:rsidRPr="00C83B82">
        <w:rPr>
          <w:b/>
        </w:rPr>
        <w:t>«отлично»</w:t>
      </w:r>
      <w:r w:rsidRPr="00C83B8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83B82">
        <w:t>б</w:t>
      </w:r>
      <w:r w:rsidRPr="00C83B82">
        <w:t>ного материала, свободно выполняет практические задания, свободно оперирует знани</w:t>
      </w:r>
      <w:r w:rsidRPr="00C83B82">
        <w:t>я</w:t>
      </w:r>
      <w:r w:rsidRPr="00C83B82">
        <w:t xml:space="preserve">ми, умениями, применяет их в ситуациях повышенной сложности. </w:t>
      </w:r>
    </w:p>
    <w:p w:rsidR="00435C03" w:rsidRPr="00C83B82" w:rsidRDefault="00435C03" w:rsidP="00DD5DA5">
      <w:r w:rsidRPr="00C83B82">
        <w:t xml:space="preserve">– на оценку </w:t>
      </w:r>
      <w:r w:rsidRPr="00C83B82">
        <w:rPr>
          <w:b/>
        </w:rPr>
        <w:t>«хорошо»</w:t>
      </w:r>
      <w:r w:rsidRPr="00C83B8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83B82">
        <w:t>е</w:t>
      </w:r>
      <w:r w:rsidRPr="00C83B8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35C03" w:rsidRPr="00C83B82" w:rsidRDefault="00435C03" w:rsidP="00DD5DA5">
      <w:r w:rsidRPr="00C83B82">
        <w:t xml:space="preserve">– на оценку </w:t>
      </w:r>
      <w:r w:rsidRPr="00C83B82">
        <w:rPr>
          <w:b/>
        </w:rPr>
        <w:t>«удовлетворительно»</w:t>
      </w:r>
      <w:r w:rsidRPr="00C83B82">
        <w:t xml:space="preserve"> (3 балла) – обучающийся демонстрирует порог</w:t>
      </w:r>
      <w:r w:rsidRPr="00C83B82">
        <w:t>о</w:t>
      </w:r>
      <w:r w:rsidRPr="00C83B82">
        <w:t>вый уровень сформированности компетенций: в ходе контрольных мероприятий допуск</w:t>
      </w:r>
      <w:r w:rsidRPr="00C83B82">
        <w:t>а</w:t>
      </w:r>
      <w:r w:rsidRPr="00C83B82">
        <w:t>ются ошибки, проявляется отсутствие отдельных знаний, умений, навыков, обуча</w:t>
      </w:r>
      <w:r w:rsidRPr="00C83B82">
        <w:t>ю</w:t>
      </w:r>
      <w:r w:rsidRPr="00C83B82">
        <w:t>щийся испытывает значительные затруднения при оперировании знаниями и умениями при их переносе на новые ситуации.</w:t>
      </w:r>
    </w:p>
    <w:p w:rsidR="00435C03" w:rsidRPr="00C83B82" w:rsidRDefault="00435C03" w:rsidP="00DD5DA5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(2 балла) – обучающийся демонстрирует зн</w:t>
      </w:r>
      <w:r w:rsidRPr="00C83B82">
        <w:t>а</w:t>
      </w:r>
      <w:r w:rsidRPr="00C83B82">
        <w:t>ния не более 20% теоретического материала, допускает существенные ошибки, не м</w:t>
      </w:r>
      <w:r w:rsidRPr="00C83B82">
        <w:t>о</w:t>
      </w:r>
      <w:r w:rsidRPr="00C83B82">
        <w:t>жет показать интеллектуальные навыки решения простых задач.</w:t>
      </w:r>
    </w:p>
    <w:p w:rsidR="00435C03" w:rsidRPr="00C83B82" w:rsidRDefault="00435C03" w:rsidP="00DD5DA5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B82">
        <w:t>л</w:t>
      </w:r>
      <w:r w:rsidRPr="00C83B82">
        <w:t>лектуальные навыки решения простых задач.</w:t>
      </w:r>
    </w:p>
    <w:p w:rsidR="00435C03" w:rsidRPr="0042631C" w:rsidRDefault="00435C03" w:rsidP="0042631C">
      <w:pPr>
        <w:keepNext/>
        <w:autoSpaceDE/>
        <w:autoSpaceDN/>
        <w:adjustRightInd/>
        <w:ind w:left="567" w:firstLine="0"/>
        <w:outlineLvl w:val="0"/>
        <w:rPr>
          <w:b/>
          <w:spacing w:val="-4"/>
          <w:sz w:val="22"/>
          <w:szCs w:val="22"/>
        </w:rPr>
      </w:pPr>
    </w:p>
    <w:p w:rsidR="00435C03" w:rsidRPr="0042631C" w:rsidRDefault="00435C03" w:rsidP="0042631C">
      <w:pPr>
        <w:keepNext/>
        <w:autoSpaceDE/>
        <w:autoSpaceDN/>
        <w:adjustRightInd/>
        <w:ind w:left="567" w:firstLine="0"/>
        <w:outlineLvl w:val="0"/>
        <w:rPr>
          <w:b/>
          <w:iCs/>
          <w:spacing w:val="-4"/>
          <w:sz w:val="22"/>
          <w:szCs w:val="22"/>
        </w:rPr>
      </w:pPr>
      <w:r w:rsidRPr="0042631C">
        <w:rPr>
          <w:b/>
          <w:spacing w:val="-4"/>
          <w:sz w:val="22"/>
          <w:szCs w:val="22"/>
        </w:rPr>
        <w:t xml:space="preserve">8 </w:t>
      </w:r>
      <w:r w:rsidRPr="0042631C">
        <w:rPr>
          <w:b/>
          <w:iCs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435C03" w:rsidRPr="00D97B67" w:rsidRDefault="00435C03" w:rsidP="00D97B67">
      <w:pPr>
        <w:widowControl/>
        <w:rPr>
          <w:b/>
          <w:bCs/>
          <w:sz w:val="22"/>
          <w:szCs w:val="22"/>
        </w:rPr>
      </w:pPr>
      <w:r w:rsidRPr="00D97B67">
        <w:rPr>
          <w:b/>
          <w:bCs/>
          <w:sz w:val="22"/>
          <w:szCs w:val="22"/>
        </w:rPr>
        <w:t xml:space="preserve">а) Основная литература: </w:t>
      </w:r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1. </w:t>
      </w:r>
      <w:r w:rsidRPr="00D97B67">
        <w:rPr>
          <w:b/>
          <w:sz w:val="22"/>
          <w:szCs w:val="22"/>
        </w:rPr>
        <w:t>Бардовский, В. П.</w:t>
      </w:r>
      <w:r w:rsidRPr="00D97B67">
        <w:rPr>
          <w:sz w:val="22"/>
          <w:szCs w:val="22"/>
        </w:rPr>
        <w:t xml:space="preserve"> Экономика : учебник / В. П. Бардовский, О. В. Рудакова, Е. М. Самородова. - Москва : ФОРУМ : ИНФРА-М, 2020. - 672 с. - (Высшее образование: Бакалавриат). - ISBN 978-5-8199-0912-6. - Текст : электронный. - URL: </w:t>
      </w:r>
      <w:hyperlink r:id="rId40" w:history="1">
        <w:r w:rsidRPr="00D97B67">
          <w:rPr>
            <w:color w:val="0000FF"/>
            <w:sz w:val="22"/>
            <w:szCs w:val="22"/>
            <w:u w:val="single"/>
          </w:rPr>
          <w:t>https://znanium.com/read?id=354047</w:t>
        </w:r>
      </w:hyperlink>
    </w:p>
    <w:p w:rsidR="00435C03" w:rsidRPr="00D97B67" w:rsidRDefault="00435C03" w:rsidP="00D97B67">
      <w:pPr>
        <w:rPr>
          <w:sz w:val="22"/>
          <w:szCs w:val="22"/>
        </w:rPr>
      </w:pPr>
      <w:r w:rsidRPr="00D97B67">
        <w:rPr>
          <w:sz w:val="22"/>
          <w:szCs w:val="22"/>
        </w:rPr>
        <w:t xml:space="preserve">2. </w:t>
      </w:r>
      <w:r w:rsidRPr="00D97B67">
        <w:rPr>
          <w:b/>
          <w:sz w:val="22"/>
          <w:szCs w:val="22"/>
        </w:rPr>
        <w:t>Нуралиев, С. У.</w:t>
      </w:r>
      <w:r w:rsidRPr="00D97B67">
        <w:rPr>
          <w:sz w:val="22"/>
          <w:szCs w:val="22"/>
        </w:rPr>
        <w:t xml:space="preserve"> Экономика : учебник / С.У. Нуралиев, Д.С. Нуралиева. - 2-е изд., испр. и доп. - Москва : ИНФРА-М, 2020. - 363 с. - (Высшее образование: Бакалавриат). - DOI 10.12737/textbook_5bd81853316653.78553045. - ISBN 978-5-16-014578-5. - Текст : электронный. - URL: </w:t>
      </w:r>
      <w:hyperlink r:id="rId41" w:history="1">
        <w:r w:rsidRPr="00D97B67">
          <w:rPr>
            <w:color w:val="0000FF"/>
            <w:u w:val="single"/>
          </w:rPr>
          <w:t>https://znanium.com/read?id=347064</w:t>
        </w:r>
      </w:hyperlink>
    </w:p>
    <w:p w:rsidR="00435C03" w:rsidRPr="00D97B67" w:rsidRDefault="00435C03" w:rsidP="00D97B67">
      <w:pPr>
        <w:rPr>
          <w:sz w:val="22"/>
          <w:szCs w:val="22"/>
        </w:rPr>
      </w:pPr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b/>
          <w:sz w:val="22"/>
          <w:szCs w:val="22"/>
        </w:rPr>
        <w:t xml:space="preserve">б) Дополнительная литература: </w:t>
      </w:r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1. </w:t>
      </w:r>
      <w:r w:rsidRPr="00D97B67">
        <w:rPr>
          <w:b/>
          <w:sz w:val="22"/>
          <w:szCs w:val="22"/>
        </w:rPr>
        <w:t>Вотчель, Л. М.</w:t>
      </w:r>
      <w:r w:rsidRPr="00D97B67">
        <w:rPr>
          <w:sz w:val="22"/>
          <w:szCs w:val="22"/>
        </w:rPr>
        <w:t xml:space="preserve"> Экономика : учебное пособие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42" w:history="1">
        <w:r w:rsidRPr="00D97B67">
          <w:rPr>
            <w:color w:val="0000FF"/>
            <w:sz w:val="22"/>
            <w:szCs w:val="22"/>
            <w:u w:val="single"/>
          </w:rPr>
          <w:t>https://magtu.informsystema.ru/uploader/fileUpload?name=3069.pdf&amp;show=dcatalogues/1/1135247/3069.pdf&amp;view=true</w:t>
        </w:r>
      </w:hyperlink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2. </w:t>
      </w:r>
      <w:r w:rsidRPr="00D97B67">
        <w:rPr>
          <w:b/>
          <w:sz w:val="22"/>
          <w:szCs w:val="22"/>
        </w:rPr>
        <w:t>Жиделева, В. В.</w:t>
      </w:r>
      <w:r w:rsidRPr="00D97B67">
        <w:rPr>
          <w:sz w:val="22"/>
          <w:szCs w:val="22"/>
        </w:rPr>
        <w:t xml:space="preserve"> Экономика предприятия : учебное пособие / В. В. Жиделева, Ю. Н. Каптейн. - 2-е изд., перераб. и доп. - Москва : ИНФРА-М, 2020. - 133 с. - (Высшее образование: Бакалавриат). - ISBN 978-5-16-005672-2. - Текст : электронный. - URL: </w:t>
      </w:r>
      <w:hyperlink r:id="rId43" w:history="1">
        <w:r w:rsidRPr="00D97B67">
          <w:rPr>
            <w:color w:val="0000FF"/>
            <w:sz w:val="22"/>
            <w:szCs w:val="22"/>
            <w:u w:val="single"/>
          </w:rPr>
          <w:t>https://znanium.com/read?id=344847</w:t>
        </w:r>
      </w:hyperlink>
    </w:p>
    <w:p w:rsidR="00435C03" w:rsidRPr="00D97B67" w:rsidRDefault="00435C03" w:rsidP="00D97B67">
      <w:pPr>
        <w:widowControl/>
        <w:rPr>
          <w:color w:val="0000FF"/>
          <w:u w:val="single"/>
        </w:rPr>
      </w:pPr>
      <w:r w:rsidRPr="00D97B67">
        <w:rPr>
          <w:sz w:val="22"/>
          <w:szCs w:val="22"/>
        </w:rPr>
        <w:t xml:space="preserve">3. </w:t>
      </w:r>
      <w:r w:rsidRPr="00D97B67">
        <w:rPr>
          <w:b/>
          <w:sz w:val="22"/>
          <w:szCs w:val="22"/>
        </w:rPr>
        <w:t>Пушкарева, В. М.</w:t>
      </w:r>
      <w:r w:rsidRPr="00D97B67">
        <w:rPr>
          <w:sz w:val="22"/>
          <w:szCs w:val="22"/>
        </w:rPr>
        <w:t xml:space="preserve"> Экономика. Словарь : учебное пособие / В. М. Пушкарева. - Москва : Вузовский учебник : ИНФРА-М, 2019. - 232 с. - ISBN 978-5-9558-0229-9. - Текст : электронный. - URL: </w:t>
      </w:r>
      <w:hyperlink r:id="rId44" w:history="1">
        <w:r w:rsidRPr="00D97B67">
          <w:rPr>
            <w:color w:val="0000FF"/>
            <w:u w:val="single"/>
          </w:rPr>
          <w:t>https://znanium.com/read?id=354738</w:t>
        </w:r>
      </w:hyperlink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4. </w:t>
      </w:r>
      <w:r w:rsidRPr="00D97B67">
        <w:rPr>
          <w:b/>
          <w:sz w:val="22"/>
          <w:szCs w:val="22"/>
        </w:rPr>
        <w:t>Резник, С. Д.</w:t>
      </w:r>
      <w:r w:rsidRPr="00D97B67">
        <w:rPr>
          <w:sz w:val="22"/>
          <w:szCs w:val="22"/>
        </w:rPr>
        <w:t xml:space="preserve"> Введение в экономику : учеб. пособие / С.Д. Резник, З.А. Мебадури, Е.В. Духанина ; под общ. ред. д-ра экон. наук, проф. С.Д. Резника. - 2-е изд., стереотип. - Москва : ИНФРА-М, 2018. - 224 с. - (Менеджмент в высшей школе). - www.dx.doi.org/10.12737/7786. - ISBN 978-5-16-013496-3. - Текст : электронный. - URL: </w:t>
      </w:r>
      <w:hyperlink r:id="rId45" w:history="1">
        <w:r w:rsidRPr="00D97B67">
          <w:rPr>
            <w:color w:val="0000FF"/>
            <w:sz w:val="22"/>
            <w:szCs w:val="22"/>
            <w:u w:val="single"/>
          </w:rPr>
          <w:t>https://znanium.com/read?id=303080</w:t>
        </w:r>
      </w:hyperlink>
    </w:p>
    <w:p w:rsidR="00435C03" w:rsidRPr="00D97B67" w:rsidRDefault="00435C03" w:rsidP="00D97B67">
      <w:pPr>
        <w:widowControl/>
        <w:rPr>
          <w:b/>
          <w:bCs/>
        </w:rPr>
      </w:pPr>
    </w:p>
    <w:p w:rsidR="00435C03" w:rsidRPr="00D97B67" w:rsidRDefault="00435C03" w:rsidP="00D97B67">
      <w:pPr>
        <w:widowControl/>
        <w:tabs>
          <w:tab w:val="left" w:pos="993"/>
        </w:tabs>
        <w:rPr>
          <w:b/>
          <w:sz w:val="22"/>
          <w:szCs w:val="22"/>
        </w:rPr>
      </w:pPr>
      <w:r w:rsidRPr="00D97B67">
        <w:rPr>
          <w:b/>
          <w:bCs/>
          <w:spacing w:val="40"/>
          <w:sz w:val="22"/>
          <w:szCs w:val="22"/>
        </w:rPr>
        <w:t>в)</w:t>
      </w:r>
      <w:r w:rsidRPr="00D97B67">
        <w:rPr>
          <w:b/>
          <w:bCs/>
          <w:sz w:val="22"/>
          <w:szCs w:val="22"/>
        </w:rPr>
        <w:t xml:space="preserve"> </w:t>
      </w:r>
      <w:r w:rsidRPr="00D97B67">
        <w:rPr>
          <w:b/>
          <w:sz w:val="22"/>
          <w:szCs w:val="22"/>
        </w:rPr>
        <w:t xml:space="preserve">Методические указания: </w:t>
      </w:r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1. </w:t>
      </w:r>
      <w:r w:rsidRPr="00D97B67">
        <w:rPr>
          <w:b/>
          <w:sz w:val="22"/>
          <w:szCs w:val="22"/>
        </w:rPr>
        <w:t>Вотчель, Л. М.</w:t>
      </w:r>
      <w:r w:rsidRPr="00D97B67">
        <w:rPr>
          <w:sz w:val="22"/>
          <w:szCs w:val="22"/>
        </w:rPr>
        <w:t xml:space="preserve"> Экономика : практикум / Л. М. Вотчель, Н. С. Ивашина, М. В. Кузнецова ; МГТУ. - Магнитогорск : МГТУ, 2017. - 1 электрон. опт. диск (CD-ROM). - Загл. с титул. экрана. - URL: </w:t>
      </w:r>
      <w:hyperlink r:id="rId46" w:history="1">
        <w:r w:rsidRPr="00D97B67">
          <w:rPr>
            <w:color w:val="0000FF"/>
            <w:sz w:val="22"/>
            <w:szCs w:val="22"/>
            <w:u w:val="single"/>
          </w:rPr>
          <w:t>https://magtu.informsystema.ru/uploader/fileUpload?name=3073.pdf&amp;show=dcatalogues/1/1135267/3073.pdf&amp;view=true</w:t>
        </w:r>
      </w:hyperlink>
    </w:p>
    <w:p w:rsidR="00435C03" w:rsidRPr="00D97B67" w:rsidRDefault="00435C03" w:rsidP="00D97B67">
      <w:pPr>
        <w:widowControl/>
        <w:rPr>
          <w:sz w:val="22"/>
          <w:szCs w:val="22"/>
        </w:rPr>
      </w:pPr>
      <w:r w:rsidRPr="00D97B67">
        <w:rPr>
          <w:sz w:val="22"/>
          <w:szCs w:val="22"/>
        </w:rPr>
        <w:t xml:space="preserve">2. </w:t>
      </w:r>
      <w:r w:rsidRPr="00D97B67">
        <w:rPr>
          <w:b/>
          <w:sz w:val="22"/>
          <w:szCs w:val="22"/>
        </w:rPr>
        <w:t>Голубев, А.Г.</w:t>
      </w:r>
      <w:r w:rsidRPr="00D97B67">
        <w:rPr>
          <w:sz w:val="22"/>
          <w:szCs w:val="22"/>
        </w:rPr>
        <w:t xml:space="preserve"> Экономика : практикум / А.Г. Голубев. - Самара : Самарский юридический институт ФСИН России, 2018. - 81 с. - ISBN 978-5-91612-218-3. - Текст : электронный. - URL: </w:t>
      </w:r>
      <w:hyperlink r:id="rId47" w:history="1">
        <w:r w:rsidRPr="00D97B67">
          <w:rPr>
            <w:color w:val="0000FF"/>
            <w:sz w:val="22"/>
            <w:szCs w:val="22"/>
            <w:u w:val="single"/>
          </w:rPr>
          <w:t>https://znanium.com/read?id=347103</w:t>
        </w:r>
      </w:hyperlink>
    </w:p>
    <w:p w:rsidR="00435C03" w:rsidRPr="00D97B67" w:rsidRDefault="00435C03" w:rsidP="00D97B67">
      <w:pPr>
        <w:rPr>
          <w:i/>
          <w:sz w:val="22"/>
          <w:szCs w:val="22"/>
        </w:rPr>
      </w:pPr>
      <w:r w:rsidRPr="00D97B67">
        <w:rPr>
          <w:bCs/>
          <w:sz w:val="22"/>
          <w:szCs w:val="22"/>
        </w:rPr>
        <w:t xml:space="preserve">3. Методические указания по подготовке </w:t>
      </w:r>
      <w:r>
        <w:rPr>
          <w:bCs/>
          <w:sz w:val="22"/>
          <w:szCs w:val="22"/>
        </w:rPr>
        <w:t>контрольной работы</w:t>
      </w:r>
      <w:r w:rsidRPr="00D97B67">
        <w:rPr>
          <w:bCs/>
          <w:sz w:val="22"/>
          <w:szCs w:val="22"/>
        </w:rPr>
        <w:t xml:space="preserve">  представлены в приложении.</w:t>
      </w:r>
    </w:p>
    <w:p w:rsidR="00435C03" w:rsidRPr="0042631C" w:rsidRDefault="00435C03" w:rsidP="0042631C">
      <w:pPr>
        <w:widowControl/>
        <w:rPr>
          <w:b/>
          <w:bCs/>
          <w:spacing w:val="40"/>
          <w:sz w:val="22"/>
          <w:szCs w:val="22"/>
        </w:rPr>
      </w:pPr>
    </w:p>
    <w:p w:rsidR="00435C03" w:rsidRPr="0042631C" w:rsidRDefault="00435C03" w:rsidP="0042631C">
      <w:pPr>
        <w:widowControl/>
        <w:rPr>
          <w:b/>
          <w:sz w:val="22"/>
          <w:szCs w:val="22"/>
        </w:rPr>
      </w:pPr>
      <w:r w:rsidRPr="0042631C">
        <w:rPr>
          <w:b/>
          <w:bCs/>
          <w:spacing w:val="40"/>
          <w:sz w:val="22"/>
          <w:szCs w:val="22"/>
        </w:rPr>
        <w:t>г)</w:t>
      </w:r>
      <w:r w:rsidRPr="0042631C">
        <w:rPr>
          <w:bCs/>
          <w:sz w:val="22"/>
          <w:szCs w:val="22"/>
        </w:rPr>
        <w:t xml:space="preserve"> </w:t>
      </w:r>
      <w:r w:rsidRPr="0042631C">
        <w:rPr>
          <w:b/>
          <w:sz w:val="22"/>
          <w:szCs w:val="22"/>
        </w:rPr>
        <w:t xml:space="preserve">Программное обеспечение </w:t>
      </w:r>
      <w:r w:rsidRPr="0042631C">
        <w:rPr>
          <w:b/>
          <w:bCs/>
          <w:spacing w:val="40"/>
          <w:sz w:val="22"/>
          <w:szCs w:val="22"/>
        </w:rPr>
        <w:t>и</w:t>
      </w:r>
      <w:r w:rsidRPr="0042631C">
        <w:rPr>
          <w:b/>
          <w:bCs/>
          <w:sz w:val="22"/>
          <w:szCs w:val="22"/>
        </w:rPr>
        <w:t xml:space="preserve"> </w:t>
      </w:r>
      <w:r w:rsidRPr="0042631C">
        <w:rPr>
          <w:b/>
          <w:sz w:val="22"/>
          <w:szCs w:val="22"/>
        </w:rPr>
        <w:t xml:space="preserve">Интернет-ресурсы: </w:t>
      </w:r>
    </w:p>
    <w:p w:rsidR="00435C03" w:rsidRPr="0042631C" w:rsidRDefault="00435C03" w:rsidP="0042631C">
      <w:pPr>
        <w:widowControl/>
        <w:rPr>
          <w:b/>
          <w:sz w:val="22"/>
          <w:szCs w:val="22"/>
          <w:lang w:val="en-US"/>
        </w:rPr>
      </w:pPr>
      <w:r w:rsidRPr="0042631C">
        <w:rPr>
          <w:b/>
          <w:sz w:val="22"/>
          <w:szCs w:val="22"/>
        </w:rPr>
        <w:t>Программное</w:t>
      </w:r>
      <w:r w:rsidRPr="0042631C">
        <w:rPr>
          <w:b/>
          <w:sz w:val="22"/>
          <w:szCs w:val="22"/>
          <w:lang w:val="en-US"/>
        </w:rPr>
        <w:t xml:space="preserve"> </w:t>
      </w:r>
      <w:r w:rsidRPr="0042631C">
        <w:rPr>
          <w:b/>
          <w:sz w:val="22"/>
          <w:szCs w:val="22"/>
        </w:rPr>
        <w:t>обеспечение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2"/>
        <w:gridCol w:w="3803"/>
        <w:gridCol w:w="2712"/>
      </w:tblGrid>
      <w:tr w:rsidR="00435C03" w:rsidRPr="0053464B" w:rsidTr="005F018B">
        <w:trPr>
          <w:trHeight w:val="537"/>
          <w:jc w:val="center"/>
        </w:trPr>
        <w:tc>
          <w:tcPr>
            <w:tcW w:w="2835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center"/>
            </w:pPr>
            <w:r w:rsidRPr="0053464B">
              <w:t>Наименование ПО</w:t>
            </w:r>
          </w:p>
        </w:tc>
        <w:tc>
          <w:tcPr>
            <w:tcW w:w="3803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center"/>
            </w:pPr>
            <w:r w:rsidRPr="0053464B">
              <w:t>№ договора</w:t>
            </w:r>
          </w:p>
        </w:tc>
        <w:tc>
          <w:tcPr>
            <w:tcW w:w="2712" w:type="dxa"/>
            <w:vAlign w:val="center"/>
          </w:tcPr>
          <w:p w:rsidR="00435C03" w:rsidRDefault="00435C03" w:rsidP="005F018B">
            <w:pPr>
              <w:ind w:firstLine="0"/>
              <w:contextualSpacing/>
              <w:jc w:val="center"/>
            </w:pPr>
            <w:r w:rsidRPr="0053464B">
              <w:t xml:space="preserve">Срок действия </w:t>
            </w:r>
          </w:p>
          <w:p w:rsidR="00435C03" w:rsidRPr="0053464B" w:rsidRDefault="00435C03" w:rsidP="005F018B">
            <w:pPr>
              <w:ind w:firstLine="0"/>
              <w:contextualSpacing/>
              <w:jc w:val="center"/>
            </w:pPr>
            <w:r w:rsidRPr="0053464B">
              <w:t>лицензии</w:t>
            </w:r>
          </w:p>
        </w:tc>
      </w:tr>
      <w:tr w:rsidR="00435C03" w:rsidRPr="0053464B" w:rsidTr="005F018B">
        <w:trPr>
          <w:jc w:val="center"/>
        </w:trPr>
        <w:tc>
          <w:tcPr>
            <w:tcW w:w="2835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MS Windows 7</w:t>
            </w:r>
          </w:p>
        </w:tc>
        <w:tc>
          <w:tcPr>
            <w:tcW w:w="3803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Д-1227 от 08.10.2018</w:t>
            </w:r>
          </w:p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Д-757-17 от 27.06.2017</w:t>
            </w:r>
          </w:p>
        </w:tc>
        <w:tc>
          <w:tcPr>
            <w:tcW w:w="2712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</w:pPr>
            <w:r w:rsidRPr="0053464B">
              <w:t>11.10.2021</w:t>
            </w:r>
          </w:p>
          <w:p w:rsidR="00435C03" w:rsidRPr="0053464B" w:rsidRDefault="00435C03" w:rsidP="005F018B">
            <w:pPr>
              <w:ind w:firstLine="0"/>
              <w:contextualSpacing/>
            </w:pPr>
            <w:r w:rsidRPr="0053464B">
              <w:t>27.07.2018</w:t>
            </w:r>
          </w:p>
        </w:tc>
      </w:tr>
      <w:tr w:rsidR="00435C03" w:rsidRPr="0053464B" w:rsidTr="005F018B">
        <w:trPr>
          <w:jc w:val="center"/>
        </w:trPr>
        <w:tc>
          <w:tcPr>
            <w:tcW w:w="2835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MS Office 2007</w:t>
            </w:r>
          </w:p>
        </w:tc>
        <w:tc>
          <w:tcPr>
            <w:tcW w:w="3803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№ 135 от 17.09.2007</w:t>
            </w:r>
          </w:p>
        </w:tc>
        <w:tc>
          <w:tcPr>
            <w:tcW w:w="2712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435C03" w:rsidRPr="0053464B" w:rsidTr="005F018B">
        <w:trPr>
          <w:jc w:val="center"/>
        </w:trPr>
        <w:tc>
          <w:tcPr>
            <w:tcW w:w="2835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FAR Manager</w:t>
            </w:r>
          </w:p>
        </w:tc>
        <w:tc>
          <w:tcPr>
            <w:tcW w:w="3803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435C03" w:rsidRPr="0053464B" w:rsidTr="005F018B">
        <w:trPr>
          <w:jc w:val="center"/>
        </w:trPr>
        <w:tc>
          <w:tcPr>
            <w:tcW w:w="2835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7Zip</w:t>
            </w:r>
          </w:p>
        </w:tc>
        <w:tc>
          <w:tcPr>
            <w:tcW w:w="3803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435C03" w:rsidRPr="0053464B" w:rsidRDefault="00435C03" w:rsidP="005F018B">
            <w:pPr>
              <w:ind w:firstLine="0"/>
              <w:contextualSpacing/>
            </w:pPr>
            <w:r w:rsidRPr="0053464B">
              <w:t>бессрочно</w:t>
            </w:r>
          </w:p>
        </w:tc>
      </w:tr>
    </w:tbl>
    <w:p w:rsidR="00435C03" w:rsidRPr="0042631C" w:rsidRDefault="00435C03" w:rsidP="0042631C">
      <w:pPr>
        <w:widowControl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Интернет-ресурсы: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D97B67">
        <w:rPr>
          <w:bCs/>
          <w:szCs w:val="24"/>
          <w:lang w:val="ru-RU"/>
        </w:rPr>
        <w:t xml:space="preserve">: </w:t>
      </w:r>
      <w:hyperlink r:id="rId48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window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edu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D97B67">
          <w:rPr>
            <w:rStyle w:val="Hyperlink"/>
            <w:bCs/>
            <w:szCs w:val="24"/>
            <w:lang w:val="ru-RU"/>
          </w:rPr>
          <w:t>/</w:t>
        </w:r>
      </w:hyperlink>
      <w:r w:rsidRPr="00D97B67">
        <w:rPr>
          <w:bCs/>
          <w:szCs w:val="24"/>
          <w:lang w:val="ru-RU"/>
        </w:rPr>
        <w:t>, свободный доступ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Международная база полнотекстовых журналов </w:t>
      </w:r>
      <w:r w:rsidRPr="00763288">
        <w:rPr>
          <w:bCs/>
          <w:szCs w:val="24"/>
        </w:rPr>
        <w:t>Springer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Journals</w:t>
      </w:r>
      <w:r w:rsidRPr="00D97B67">
        <w:rPr>
          <w:bCs/>
          <w:szCs w:val="24"/>
          <w:lang w:val="ru-RU"/>
        </w:rPr>
        <w:t xml:space="preserve">. – Режим доступа: </w:t>
      </w:r>
      <w:hyperlink r:id="rId49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link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springer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  <w:r w:rsidRPr="00D97B67">
          <w:rPr>
            <w:rStyle w:val="Hyperlink"/>
            <w:bCs/>
            <w:szCs w:val="24"/>
            <w:lang w:val="ru-RU"/>
          </w:rPr>
          <w:t>/</w:t>
        </w:r>
      </w:hyperlink>
      <w:r w:rsidRPr="00D97B67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D97B67">
        <w:rPr>
          <w:bCs/>
          <w:szCs w:val="24"/>
          <w:lang w:val="ru-RU"/>
        </w:rPr>
        <w:t>-адресам вуза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r w:rsidRPr="00763288">
        <w:rPr>
          <w:bCs/>
          <w:szCs w:val="24"/>
        </w:rPr>
        <w:t>SpringerReference</w:t>
      </w:r>
      <w:r w:rsidRPr="00D97B67">
        <w:rPr>
          <w:bCs/>
          <w:szCs w:val="24"/>
          <w:lang w:val="ru-RU"/>
        </w:rPr>
        <w:t xml:space="preserve">. – Режим доступа: </w:t>
      </w:r>
      <w:hyperlink r:id="rId50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www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springer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  <w:r w:rsidRPr="00D97B67">
          <w:rPr>
            <w:rStyle w:val="Hyperlink"/>
            <w:bCs/>
            <w:szCs w:val="24"/>
            <w:lang w:val="ru-RU"/>
          </w:rPr>
          <w:t>/</w:t>
        </w:r>
        <w:r w:rsidRPr="00763288">
          <w:rPr>
            <w:rStyle w:val="Hyperlink"/>
            <w:bCs/>
            <w:szCs w:val="24"/>
          </w:rPr>
          <w:t>references</w:t>
        </w:r>
      </w:hyperlink>
      <w:r w:rsidRPr="00D97B67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D97B67">
        <w:rPr>
          <w:bCs/>
          <w:szCs w:val="24"/>
          <w:lang w:val="ru-RU"/>
        </w:rPr>
        <w:t>-адресам вуза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>Международная наукометрическая реферативная и полнотекстовая база данных научных изданий «</w:t>
      </w:r>
      <w:r w:rsidRPr="00763288">
        <w:rPr>
          <w:bCs/>
          <w:szCs w:val="24"/>
        </w:rPr>
        <w:t>Web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of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science</w:t>
      </w:r>
      <w:r w:rsidRPr="00D97B67">
        <w:rPr>
          <w:bCs/>
          <w:szCs w:val="24"/>
          <w:lang w:val="ru-RU"/>
        </w:rPr>
        <w:t xml:space="preserve">». – Режим доступа: </w:t>
      </w:r>
      <w:hyperlink r:id="rId51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webofscience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</w:hyperlink>
      <w:r w:rsidRPr="00D97B67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D97B67">
        <w:rPr>
          <w:bCs/>
          <w:szCs w:val="24"/>
          <w:lang w:val="ru-RU"/>
        </w:rPr>
        <w:t>-адресам вуза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D97B67">
        <w:rPr>
          <w:bCs/>
          <w:szCs w:val="24"/>
          <w:lang w:val="ru-RU"/>
        </w:rPr>
        <w:t xml:space="preserve">». – Режим доступа: </w:t>
      </w:r>
      <w:hyperlink r:id="rId52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scopus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com</w:t>
        </w:r>
      </w:hyperlink>
      <w:r w:rsidRPr="00D97B67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D97B67">
        <w:rPr>
          <w:bCs/>
          <w:szCs w:val="24"/>
          <w:lang w:val="ru-RU"/>
        </w:rPr>
        <w:t>-адресам вуза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53" w:history="1">
        <w:r w:rsidRPr="00763288">
          <w:rPr>
            <w:rStyle w:val="Hyperlink"/>
            <w:bCs/>
            <w:szCs w:val="24"/>
          </w:rPr>
          <w:t>https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elibrary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D97B67">
          <w:rPr>
            <w:rStyle w:val="Hyperlink"/>
            <w:bCs/>
            <w:szCs w:val="24"/>
            <w:lang w:val="ru-RU"/>
          </w:rPr>
          <w:t>/</w:t>
        </w:r>
        <w:r w:rsidRPr="00763288">
          <w:rPr>
            <w:rStyle w:val="Hyperlink"/>
            <w:bCs/>
            <w:szCs w:val="24"/>
          </w:rPr>
          <w:t>project</w:t>
        </w:r>
        <w:r w:rsidRPr="00D97B67">
          <w:rPr>
            <w:rStyle w:val="Hyperlink"/>
            <w:bCs/>
            <w:szCs w:val="24"/>
            <w:lang w:val="ru-RU"/>
          </w:rPr>
          <w:t>_</w:t>
        </w:r>
        <w:r w:rsidRPr="00763288">
          <w:rPr>
            <w:rStyle w:val="Hyperlink"/>
            <w:bCs/>
            <w:szCs w:val="24"/>
          </w:rPr>
          <w:t>risc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asp</w:t>
        </w:r>
      </w:hyperlink>
      <w:r w:rsidRPr="00D97B67">
        <w:rPr>
          <w:bCs/>
          <w:szCs w:val="24"/>
          <w:lang w:val="ru-RU"/>
        </w:rPr>
        <w:t xml:space="preserve"> , регистрация по логину и паролю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D97B67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D97B67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D97B67">
        <w:rPr>
          <w:bCs/>
          <w:szCs w:val="24"/>
          <w:lang w:val="ru-RU"/>
        </w:rPr>
        <w:t xml:space="preserve">: </w:t>
      </w:r>
      <w:hyperlink r:id="rId54" w:history="1">
        <w:r w:rsidRPr="00763288">
          <w:rPr>
            <w:rStyle w:val="Hyperlink"/>
            <w:bCs/>
            <w:szCs w:val="24"/>
          </w:rPr>
          <w:t>https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scholar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google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  <w:r w:rsidRPr="00D97B67">
          <w:rPr>
            <w:rStyle w:val="Hyperlink"/>
            <w:bCs/>
            <w:szCs w:val="24"/>
            <w:lang w:val="ru-RU"/>
          </w:rPr>
          <w:t>/</w:t>
        </w:r>
      </w:hyperlink>
      <w:r w:rsidRPr="00D97B67">
        <w:rPr>
          <w:bCs/>
          <w:szCs w:val="24"/>
          <w:lang w:val="ru-RU"/>
        </w:rPr>
        <w:t xml:space="preserve">  </w:t>
      </w:r>
      <w:r w:rsidRPr="00D97B67">
        <w:rPr>
          <w:bCs/>
          <w:szCs w:val="24"/>
          <w:lang w:val="ru-RU"/>
        </w:rPr>
        <w:tab/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55" w:history="1">
        <w:r w:rsidRPr="0071342A">
          <w:rPr>
            <w:rStyle w:val="Hyperlink"/>
            <w:bCs/>
            <w:szCs w:val="24"/>
          </w:rPr>
          <w:t>https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1342A">
          <w:rPr>
            <w:rStyle w:val="Hyperlink"/>
            <w:bCs/>
            <w:szCs w:val="24"/>
          </w:rPr>
          <w:t>www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rsl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ru</w:t>
        </w:r>
        <w:r w:rsidRPr="00D97B67">
          <w:rPr>
            <w:rStyle w:val="Hyperlink"/>
            <w:bCs/>
            <w:szCs w:val="24"/>
            <w:lang w:val="ru-RU"/>
          </w:rPr>
          <w:t>/</w:t>
        </w:r>
        <w:r w:rsidRPr="0071342A">
          <w:rPr>
            <w:rStyle w:val="Hyperlink"/>
            <w:bCs/>
            <w:szCs w:val="24"/>
          </w:rPr>
          <w:t>ru</w:t>
        </w:r>
        <w:r w:rsidRPr="00D97B67">
          <w:rPr>
            <w:rStyle w:val="Hyperlink"/>
            <w:bCs/>
            <w:szCs w:val="24"/>
            <w:lang w:val="ru-RU"/>
          </w:rPr>
          <w:t>/4</w:t>
        </w:r>
        <w:r w:rsidRPr="0071342A">
          <w:rPr>
            <w:rStyle w:val="Hyperlink"/>
            <w:bCs/>
            <w:szCs w:val="24"/>
          </w:rPr>
          <w:t>readers</w:t>
        </w:r>
        <w:r w:rsidRPr="00D97B67">
          <w:rPr>
            <w:rStyle w:val="Hyperlink"/>
            <w:bCs/>
            <w:szCs w:val="24"/>
            <w:lang w:val="ru-RU"/>
          </w:rPr>
          <w:t>/</w:t>
        </w:r>
        <w:r w:rsidRPr="0071342A">
          <w:rPr>
            <w:rStyle w:val="Hyperlink"/>
            <w:bCs/>
            <w:szCs w:val="24"/>
          </w:rPr>
          <w:t>catalogues</w:t>
        </w:r>
        <w:r w:rsidRPr="00D97B67">
          <w:rPr>
            <w:rStyle w:val="Hyperlink"/>
            <w:bCs/>
            <w:szCs w:val="24"/>
            <w:lang w:val="ru-RU"/>
          </w:rPr>
          <w:t>/</w:t>
        </w:r>
      </w:hyperlink>
      <w:r w:rsidRPr="00D97B67">
        <w:rPr>
          <w:bCs/>
          <w:szCs w:val="24"/>
          <w:lang w:val="ru-RU"/>
        </w:rPr>
        <w:t xml:space="preserve"> , свободный доступ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56" w:history="1">
        <w:r w:rsidRPr="00763288">
          <w:rPr>
            <w:rStyle w:val="Hyperlink"/>
            <w:bCs/>
            <w:szCs w:val="24"/>
          </w:rPr>
          <w:t>https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uisrussia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msu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</w:hyperlink>
      <w:r w:rsidRPr="00D97B67">
        <w:rPr>
          <w:bCs/>
          <w:szCs w:val="24"/>
          <w:lang w:val="ru-RU"/>
        </w:rPr>
        <w:t>, свободный доступ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57" w:history="1">
        <w:r w:rsidRPr="00763288">
          <w:rPr>
            <w:rStyle w:val="Hyperlink"/>
            <w:bCs/>
            <w:szCs w:val="24"/>
          </w:rPr>
          <w:t>http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63288">
          <w:rPr>
            <w:rStyle w:val="Hyperlink"/>
            <w:bCs/>
            <w:szCs w:val="24"/>
          </w:rPr>
          <w:t>ecsocman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hse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63288">
          <w:rPr>
            <w:rStyle w:val="Hyperlink"/>
            <w:bCs/>
            <w:szCs w:val="24"/>
          </w:rPr>
          <w:t>ru</w:t>
        </w:r>
      </w:hyperlink>
      <w:r w:rsidRPr="00D97B67">
        <w:rPr>
          <w:bCs/>
          <w:szCs w:val="24"/>
          <w:lang w:val="ru-RU"/>
        </w:rPr>
        <w:t>, свободный доступ</w:t>
      </w:r>
    </w:p>
    <w:p w:rsidR="00435C03" w:rsidRPr="00D97B67" w:rsidRDefault="00435C03" w:rsidP="00D97B67">
      <w:pPr>
        <w:pStyle w:val="ListParagraph"/>
        <w:numPr>
          <w:ilvl w:val="0"/>
          <w:numId w:val="6"/>
        </w:numPr>
        <w:tabs>
          <w:tab w:val="left" w:pos="851"/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D97B67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View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Information</w:t>
      </w:r>
      <w:r w:rsidRPr="00D97B67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Services</w:t>
      </w:r>
      <w:r w:rsidRPr="00D97B67">
        <w:rPr>
          <w:bCs/>
          <w:szCs w:val="24"/>
          <w:lang w:val="ru-RU"/>
        </w:rPr>
        <w:t xml:space="preserve">, ООО «ИВИС». – Режим доступа: </w:t>
      </w:r>
      <w:hyperlink r:id="rId58" w:history="1">
        <w:r w:rsidRPr="0071342A">
          <w:rPr>
            <w:rStyle w:val="Hyperlink"/>
            <w:bCs/>
            <w:szCs w:val="24"/>
          </w:rPr>
          <w:t>https</w:t>
        </w:r>
        <w:r w:rsidRPr="00D97B67">
          <w:rPr>
            <w:rStyle w:val="Hyperlink"/>
            <w:bCs/>
            <w:szCs w:val="24"/>
            <w:lang w:val="ru-RU"/>
          </w:rPr>
          <w:t>://</w:t>
        </w:r>
        <w:r w:rsidRPr="0071342A">
          <w:rPr>
            <w:rStyle w:val="Hyperlink"/>
            <w:bCs/>
            <w:szCs w:val="24"/>
          </w:rPr>
          <w:t>dlib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eastview</w:t>
        </w:r>
        <w:r w:rsidRPr="00D97B67">
          <w:rPr>
            <w:rStyle w:val="Hyperlink"/>
            <w:bCs/>
            <w:szCs w:val="24"/>
            <w:lang w:val="ru-RU"/>
          </w:rPr>
          <w:t>.</w:t>
        </w:r>
        <w:r w:rsidRPr="0071342A">
          <w:rPr>
            <w:rStyle w:val="Hyperlink"/>
            <w:bCs/>
            <w:szCs w:val="24"/>
          </w:rPr>
          <w:t>com</w:t>
        </w:r>
        <w:r w:rsidRPr="00D97B67">
          <w:rPr>
            <w:rStyle w:val="Hyperlink"/>
            <w:bCs/>
            <w:szCs w:val="24"/>
            <w:lang w:val="ru-RU"/>
          </w:rPr>
          <w:t>/</w:t>
        </w:r>
      </w:hyperlink>
      <w:r w:rsidRPr="00D97B67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D97B67">
        <w:rPr>
          <w:bCs/>
          <w:szCs w:val="24"/>
          <w:lang w:val="ru-RU"/>
        </w:rPr>
        <w:t>-адресам вуза, с внешней сети по логину и паролю</w:t>
      </w:r>
    </w:p>
    <w:p w:rsidR="00435C03" w:rsidRPr="0042631C" w:rsidRDefault="00435C03" w:rsidP="00D97B6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763288">
        <w:rPr>
          <w:bCs/>
        </w:rPr>
        <w:t xml:space="preserve">Электронные ресурсы </w:t>
      </w:r>
      <w:r>
        <w:rPr>
          <w:bCs/>
        </w:rPr>
        <w:t xml:space="preserve">библиотеки МГТУ им. Г.И. Носова. – Режим обращения: </w:t>
      </w:r>
      <w:hyperlink r:id="rId59" w:history="1">
        <w:r w:rsidRPr="0071342A">
          <w:rPr>
            <w:rStyle w:val="Hyperlink"/>
            <w:bCs/>
          </w:rPr>
          <w:t>http://magtu.ru:8085/marcweb2/Default.asp</w:t>
        </w:r>
      </w:hyperlink>
      <w:r>
        <w:rPr>
          <w:bCs/>
        </w:rPr>
        <w:t>, вход с внешней сети по логину и паролю</w:t>
      </w:r>
    </w:p>
    <w:p w:rsidR="00435C03" w:rsidRPr="0042631C" w:rsidRDefault="00435C03" w:rsidP="0042631C">
      <w:pPr>
        <w:widowControl/>
        <w:rPr>
          <w:i/>
          <w:sz w:val="22"/>
          <w:szCs w:val="22"/>
        </w:rPr>
      </w:pPr>
    </w:p>
    <w:p w:rsidR="00435C03" w:rsidRPr="0042631C" w:rsidRDefault="00435C03" w:rsidP="0042631C">
      <w:pPr>
        <w:keepNext/>
        <w:autoSpaceDE/>
        <w:autoSpaceDN/>
        <w:adjustRightInd/>
        <w:ind w:left="567" w:firstLine="0"/>
        <w:outlineLvl w:val="0"/>
        <w:rPr>
          <w:b/>
          <w:bCs/>
          <w:iCs/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>9 Материально-техническое обеспечение дисциплины (модуля)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Материально-техническое обеспечение дисциплины включает:</w:t>
      </w:r>
    </w:p>
    <w:p w:rsidR="00435C03" w:rsidRPr="0042631C" w:rsidRDefault="00435C03" w:rsidP="0042631C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435C03" w:rsidRPr="00B01564" w:rsidTr="005F018B">
        <w:trPr>
          <w:tblHeader/>
        </w:trPr>
        <w:tc>
          <w:tcPr>
            <w:tcW w:w="1928" w:type="pct"/>
            <w:vAlign w:val="center"/>
          </w:tcPr>
          <w:p w:rsidR="00435C03" w:rsidRPr="00B01564" w:rsidRDefault="00435C03" w:rsidP="00D97B67">
            <w:pPr>
              <w:ind w:firstLine="0"/>
              <w:jc w:val="center"/>
            </w:pPr>
            <w:r w:rsidRPr="00B0156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35C03" w:rsidRPr="00B01564" w:rsidRDefault="00435C03" w:rsidP="00D97B67">
            <w:pPr>
              <w:ind w:firstLine="0"/>
              <w:jc w:val="center"/>
            </w:pPr>
            <w:r w:rsidRPr="00B01564">
              <w:t>Оснащение аудитории</w:t>
            </w:r>
          </w:p>
        </w:tc>
      </w:tr>
      <w:tr w:rsidR="00435C03" w:rsidRPr="00B01564" w:rsidTr="005F018B">
        <w:tc>
          <w:tcPr>
            <w:tcW w:w="1928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35C03" w:rsidRPr="00B01564" w:rsidTr="005F018B">
        <w:tc>
          <w:tcPr>
            <w:tcW w:w="1928" w:type="pct"/>
            <w:vAlign w:val="center"/>
          </w:tcPr>
          <w:p w:rsidR="00435C03" w:rsidRPr="00B01564" w:rsidRDefault="00435C03" w:rsidP="004E7DCD">
            <w:pPr>
              <w:ind w:firstLine="0"/>
            </w:pPr>
            <w:r w:rsidRPr="00B01564">
              <w:t xml:space="preserve">Учебные аудитории для проведения </w:t>
            </w:r>
            <w:r>
              <w:t xml:space="preserve">лабораторных </w:t>
            </w:r>
            <w:r w:rsidRPr="00B01564"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Мультимедийные средства хранения, передачи  и представления информации.</w:t>
            </w:r>
          </w:p>
          <w:p w:rsidR="00435C03" w:rsidRPr="00B01564" w:rsidRDefault="00435C03" w:rsidP="00D97B67">
            <w:pPr>
              <w:ind w:firstLine="0"/>
            </w:pPr>
            <w:r w:rsidRPr="00B01564">
              <w:t>Комплекс тестовых заданий для проведения промежуточных и рубежных контролей.</w:t>
            </w:r>
          </w:p>
        </w:tc>
      </w:tr>
      <w:tr w:rsidR="00435C03" w:rsidRPr="00B01564" w:rsidTr="005F018B">
        <w:tc>
          <w:tcPr>
            <w:tcW w:w="1928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Помеще</w:t>
            </w:r>
            <w:r>
              <w:t xml:space="preserve">ния для самостоятельной работы </w:t>
            </w:r>
            <w:r w:rsidRPr="00B01564">
              <w:t>обучающихся</w:t>
            </w:r>
          </w:p>
        </w:tc>
        <w:tc>
          <w:tcPr>
            <w:tcW w:w="3072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5C03" w:rsidRPr="00B01564" w:rsidTr="005F018B">
        <w:tc>
          <w:tcPr>
            <w:tcW w:w="1928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435C03" w:rsidRPr="00B01564" w:rsidRDefault="00435C03" w:rsidP="00D97B67">
            <w:pPr>
              <w:ind w:firstLine="0"/>
            </w:pPr>
            <w:r w:rsidRPr="00B0156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35C03" w:rsidRPr="0042631C" w:rsidRDefault="00435C03" w:rsidP="0042631C">
      <w:pPr>
        <w:widowControl/>
        <w:rPr>
          <w:b/>
          <w:bCs/>
          <w:spacing w:val="40"/>
          <w:sz w:val="22"/>
          <w:szCs w:val="22"/>
        </w:rPr>
      </w:pPr>
    </w:p>
    <w:p w:rsidR="00435C03" w:rsidRPr="0042631C" w:rsidRDefault="00435C03" w:rsidP="0042631C">
      <w:pPr>
        <w:jc w:val="right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br w:type="page"/>
        <w:t>Приложение 1</w:t>
      </w:r>
    </w:p>
    <w:p w:rsidR="00435C03" w:rsidRPr="0042631C" w:rsidRDefault="00435C03" w:rsidP="00D97B67">
      <w:pPr>
        <w:jc w:val="center"/>
        <w:rPr>
          <w:b/>
          <w:i/>
          <w:sz w:val="22"/>
          <w:szCs w:val="22"/>
        </w:rPr>
      </w:pPr>
      <w:r w:rsidRPr="0042631C">
        <w:rPr>
          <w:b/>
          <w:bCs/>
          <w:sz w:val="22"/>
          <w:szCs w:val="22"/>
        </w:rPr>
        <w:t>Методические указания по выполнению контрольной  работы</w:t>
      </w:r>
    </w:p>
    <w:p w:rsidR="00435C03" w:rsidRPr="0042631C" w:rsidRDefault="00435C03" w:rsidP="0042631C">
      <w:pPr>
        <w:rPr>
          <w:sz w:val="22"/>
          <w:szCs w:val="22"/>
        </w:rPr>
      </w:pPr>
    </w:p>
    <w:p w:rsidR="00435C03" w:rsidRPr="0042631C" w:rsidRDefault="00435C03" w:rsidP="0042631C">
      <w:pPr>
        <w:jc w:val="center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Введение</w:t>
      </w:r>
    </w:p>
    <w:p w:rsidR="00435C03" w:rsidRPr="0042631C" w:rsidRDefault="00435C03" w:rsidP="0042631C">
      <w:pPr>
        <w:rPr>
          <w:sz w:val="22"/>
          <w:szCs w:val="22"/>
        </w:rPr>
      </w:pPr>
      <w:r w:rsidRPr="0042631C">
        <w:rPr>
          <w:sz w:val="22"/>
          <w:szCs w:val="22"/>
        </w:rPr>
        <w:t>Экономика – это фундаментальная экономическая дисциплина, вводящая студентов бак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лавриата в мир экономических знаний, понятий и категорий. Она возникла и развивается на осн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ве обобщения хозяйственного опыта, прикладных и теоретических исследований отечественных и зарубежных ученых. Центральные положения экономики изучают студенты всех экономических специальностей.</w:t>
      </w:r>
    </w:p>
    <w:p w:rsidR="00435C03" w:rsidRPr="0042631C" w:rsidRDefault="00435C03" w:rsidP="0042631C">
      <w:pPr>
        <w:shd w:val="clear" w:color="auto" w:fill="FFFFFF"/>
        <w:tabs>
          <w:tab w:val="left" w:pos="1085"/>
        </w:tabs>
        <w:suppressAutoHyphens/>
        <w:rPr>
          <w:bCs/>
          <w:color w:val="000000"/>
          <w:sz w:val="22"/>
          <w:szCs w:val="22"/>
        </w:rPr>
      </w:pPr>
      <w:r w:rsidRPr="0042631C">
        <w:rPr>
          <w:sz w:val="22"/>
          <w:szCs w:val="22"/>
        </w:rPr>
        <w:t>Она способствует формированию экономического мышления, экономической культуры и росту общеобразовательного уровня студенчества</w:t>
      </w:r>
      <w:r w:rsidRPr="0042631C">
        <w:rPr>
          <w:bCs/>
          <w:color w:val="000000"/>
          <w:sz w:val="22"/>
          <w:szCs w:val="22"/>
        </w:rPr>
        <w:t>.</w:t>
      </w:r>
    </w:p>
    <w:p w:rsidR="00435C03" w:rsidRPr="0042631C" w:rsidRDefault="00435C03" w:rsidP="0042631C">
      <w:pPr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В процессе написания контрольной работы по «Экономике» студенты: </w:t>
      </w:r>
    </w:p>
    <w:p w:rsidR="00435C03" w:rsidRPr="0042631C" w:rsidRDefault="00435C03" w:rsidP="007168F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приобретают знания по основным темам данной учебной дисциплины; </w:t>
      </w:r>
    </w:p>
    <w:p w:rsidR="00435C03" w:rsidRPr="0042631C" w:rsidRDefault="00435C03" w:rsidP="007168F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формируют умение объяснять причины экономических явлений и процессов, анализир</w:t>
      </w:r>
      <w:r w:rsidRPr="0042631C">
        <w:rPr>
          <w:bCs/>
          <w:sz w:val="22"/>
          <w:szCs w:val="22"/>
        </w:rPr>
        <w:t>о</w:t>
      </w:r>
      <w:r w:rsidRPr="0042631C">
        <w:rPr>
          <w:bCs/>
          <w:sz w:val="22"/>
          <w:szCs w:val="22"/>
        </w:rPr>
        <w:t xml:space="preserve">вать состояние и изменения в экономике на микроуровне; </w:t>
      </w:r>
    </w:p>
    <w:p w:rsidR="00435C03" w:rsidRPr="0042631C" w:rsidRDefault="00435C03" w:rsidP="007168FC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формируют практические навыки решения экономических задач. </w:t>
      </w:r>
    </w:p>
    <w:p w:rsidR="00435C03" w:rsidRPr="0042631C" w:rsidRDefault="00435C03" w:rsidP="0042631C">
      <w:pPr>
        <w:suppressAutoHyphens/>
        <w:ind w:firstLine="709"/>
        <w:jc w:val="center"/>
        <w:rPr>
          <w:b/>
          <w:bCs/>
          <w:sz w:val="22"/>
          <w:szCs w:val="22"/>
        </w:rPr>
      </w:pPr>
    </w:p>
    <w:p w:rsidR="00435C03" w:rsidRPr="0042631C" w:rsidRDefault="00435C03" w:rsidP="0042631C">
      <w:pPr>
        <w:suppressAutoHyphens/>
        <w:ind w:firstLine="709"/>
        <w:jc w:val="center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Основные требования и методические рекомендации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Контрольная работа состоит из одного теоретического вопроса, нескольких тестовых заданий, написания и объяснения одной формулы, нескольких задач.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  <w:u w:val="single"/>
        </w:rPr>
        <w:t>Вариант контрольной работы выбирается в соответствии с последней цифрой номера зачетной книжки студента</w:t>
      </w:r>
      <w:r w:rsidRPr="0042631C">
        <w:rPr>
          <w:bCs/>
          <w:sz w:val="22"/>
          <w:szCs w:val="22"/>
        </w:rPr>
        <w:t>. Исходя из этого предлагается десять вариантов контрольных работ от 0 до 9-го варианта включительно.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в структуре курса экономической теории. Их логическую связь с другими темами. При изложении теоретических вопросов необходимо соблюдать логику изложения, согласно составленному плану. Сделанные выводы должны быть аргументированы, т.е. теоретически обоснованы и подкреплены статистической и фактической информацией. Обязательно указывать литературные и иные источники, из которых эта информация взята.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Список использованной литературы помешается в конце контрольной работы (не менее 5–7 наименований источников, изданных не ранее, чем за 5 лет до времени написания работы). 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 xml:space="preserve">Среди использованных источников необходимо указывать также статьи в экономических журналах и официальных Интернет-изданиях, изданные за последние 3 года. </w:t>
      </w:r>
    </w:p>
    <w:p w:rsidR="00435C03" w:rsidRPr="0042631C" w:rsidRDefault="00435C03" w:rsidP="0042631C">
      <w:pPr>
        <w:suppressAutoHyphens/>
        <w:ind w:firstLine="709"/>
        <w:rPr>
          <w:bCs/>
          <w:sz w:val="22"/>
          <w:szCs w:val="22"/>
        </w:rPr>
      </w:pPr>
      <w:r w:rsidRPr="0042631C">
        <w:rPr>
          <w:bCs/>
          <w:sz w:val="22"/>
          <w:szCs w:val="22"/>
          <w:u w:val="single"/>
        </w:rPr>
        <w:t xml:space="preserve">Список использованной литературы </w:t>
      </w:r>
      <w:r w:rsidRPr="0042631C">
        <w:rPr>
          <w:bCs/>
          <w:i/>
          <w:sz w:val="22"/>
          <w:szCs w:val="22"/>
          <w:u w:val="single"/>
        </w:rPr>
        <w:t>обязательно</w:t>
      </w:r>
      <w:r w:rsidRPr="0042631C">
        <w:rPr>
          <w:bCs/>
          <w:sz w:val="22"/>
          <w:szCs w:val="22"/>
          <w:u w:val="single"/>
        </w:rPr>
        <w:t xml:space="preserve">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:rsidR="00435C03" w:rsidRPr="0042631C" w:rsidRDefault="00435C03" w:rsidP="0042631C">
      <w:pPr>
        <w:jc w:val="center"/>
        <w:rPr>
          <w:sz w:val="22"/>
          <w:szCs w:val="22"/>
        </w:rPr>
      </w:pPr>
      <w:r w:rsidRPr="0042631C">
        <w:rPr>
          <w:b/>
          <w:sz w:val="22"/>
          <w:szCs w:val="22"/>
        </w:rPr>
        <w:br w:type="page"/>
      </w:r>
      <w:r w:rsidRPr="0042631C">
        <w:rPr>
          <w:b/>
          <w:bCs/>
          <w:iCs/>
          <w:sz w:val="22"/>
          <w:szCs w:val="22"/>
        </w:rPr>
        <w:t>Варианты контрольных работ</w:t>
      </w:r>
    </w:p>
    <w:p w:rsidR="00435C03" w:rsidRPr="0042631C" w:rsidRDefault="00435C03" w:rsidP="0042631C">
      <w:pPr>
        <w:rPr>
          <w:sz w:val="22"/>
          <w:szCs w:val="22"/>
        </w:rPr>
      </w:pPr>
    </w:p>
    <w:p w:rsidR="00435C03" w:rsidRPr="0042631C" w:rsidRDefault="00435C03" w:rsidP="0042631C">
      <w:pPr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0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Письменно изложите материал по теме: «Предмет и метод экономической теории».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Ответьте на вопрос: «В чем особенности труда по сравнению с другими факторами произво</w:t>
      </w:r>
      <w:r w:rsidRPr="0042631C">
        <w:rPr>
          <w:sz w:val="22"/>
          <w:szCs w:val="22"/>
        </w:rPr>
        <w:t>д</w:t>
      </w:r>
      <w:r w:rsidRPr="0042631C">
        <w:rPr>
          <w:sz w:val="22"/>
          <w:szCs w:val="22"/>
        </w:rPr>
        <w:t>ства?»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Нарисуйте схему классификации издержек обращения.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Тест. Укажите верный ответ и обоснуйте его. Какая из приведенных целей фирмы является наиб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 xml:space="preserve">лее важной: </w:t>
      </w:r>
    </w:p>
    <w:p w:rsidR="00435C03" w:rsidRPr="0042631C" w:rsidRDefault="00435C03" w:rsidP="007168F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получение прибыли; </w:t>
      </w:r>
    </w:p>
    <w:p w:rsidR="00435C03" w:rsidRPr="0042631C" w:rsidRDefault="00435C03" w:rsidP="007168F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максимизация продаж; </w:t>
      </w:r>
    </w:p>
    <w:p w:rsidR="00435C03" w:rsidRPr="0042631C" w:rsidRDefault="00435C03" w:rsidP="007168F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повышение качества продукции; </w:t>
      </w:r>
    </w:p>
    <w:p w:rsidR="00435C03" w:rsidRPr="0042631C" w:rsidRDefault="00435C03" w:rsidP="007168FC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увеличение заработной платы сотрудникам.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Задача. 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По данным таблицы начертите кривую производственных возможностей национальной эконом</w:t>
      </w:r>
      <w:r w:rsidRPr="0042631C">
        <w:rPr>
          <w:sz w:val="22"/>
          <w:szCs w:val="22"/>
          <w:lang w:eastAsia="en-US"/>
        </w:rPr>
        <w:t>и</w:t>
      </w:r>
      <w:r w:rsidRPr="0042631C">
        <w:rPr>
          <w:sz w:val="22"/>
          <w:szCs w:val="22"/>
          <w:lang w:eastAsia="en-US"/>
        </w:rPr>
        <w:t>ки, в которой осуществляется производство двух товаров: А (вертикальная ось) и В (горизонтал</w:t>
      </w:r>
      <w:r w:rsidRPr="0042631C">
        <w:rPr>
          <w:sz w:val="22"/>
          <w:szCs w:val="22"/>
          <w:lang w:eastAsia="en-US"/>
        </w:rPr>
        <w:t>ь</w:t>
      </w:r>
      <w:r w:rsidRPr="0042631C">
        <w:rPr>
          <w:sz w:val="22"/>
          <w:szCs w:val="22"/>
          <w:lang w:eastAsia="en-US"/>
        </w:rPr>
        <w:t>ная ось).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3240"/>
        <w:gridCol w:w="3060"/>
      </w:tblGrid>
      <w:tr w:rsidR="00435C03" w:rsidRPr="0042631C" w:rsidTr="007168FC"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Вариант производства</w:t>
            </w:r>
          </w:p>
        </w:tc>
        <w:tc>
          <w:tcPr>
            <w:tcW w:w="324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А, тыс.шт.</w:t>
            </w:r>
          </w:p>
        </w:tc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В, тыс.шт.</w:t>
            </w:r>
          </w:p>
        </w:tc>
      </w:tr>
      <w:tr w:rsidR="00435C03" w:rsidRPr="0042631C" w:rsidTr="007168FC"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324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435C03" w:rsidRPr="0042631C" w:rsidTr="007168FC"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324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200</w:t>
            </w:r>
          </w:p>
        </w:tc>
      </w:tr>
      <w:tr w:rsidR="00435C03" w:rsidRPr="0042631C" w:rsidTr="007168FC"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</w:t>
            </w:r>
          </w:p>
        </w:tc>
        <w:tc>
          <w:tcPr>
            <w:tcW w:w="324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300</w:t>
            </w:r>
          </w:p>
        </w:tc>
      </w:tr>
      <w:tr w:rsidR="00435C03" w:rsidRPr="0042631C" w:rsidTr="007168FC"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324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060" w:type="dxa"/>
            <w:hideMark/>
          </w:tcPr>
          <w:p w:rsidR="00435C03" w:rsidRPr="0042631C" w:rsidRDefault="00435C03" w:rsidP="0042631C">
            <w:pPr>
              <w:widowControl/>
              <w:tabs>
                <w:tab w:val="left" w:pos="708"/>
              </w:tabs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400</w:t>
            </w:r>
          </w:p>
        </w:tc>
      </w:tr>
    </w:tbl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а) Найдите точки на графике для следующих комбинаций производства этих двух товаров и опр</w:t>
      </w:r>
      <w:r w:rsidRPr="0042631C">
        <w:rPr>
          <w:sz w:val="22"/>
          <w:szCs w:val="22"/>
          <w:lang w:eastAsia="en-US"/>
        </w:rPr>
        <w:t>е</w:t>
      </w:r>
      <w:r w:rsidRPr="0042631C">
        <w:rPr>
          <w:sz w:val="22"/>
          <w:szCs w:val="22"/>
          <w:lang w:eastAsia="en-US"/>
        </w:rPr>
        <w:t>делите эффективный, неэффективный и невозможный варианты производства: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1. 60 А и 200 В;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2. 60 В и 80 А;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3. 300 В и 35 А;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4. 300 В и 40 А;</w:t>
      </w:r>
    </w:p>
    <w:p w:rsidR="00435C03" w:rsidRPr="0042631C" w:rsidRDefault="00435C03" w:rsidP="0042631C">
      <w:pPr>
        <w:widowControl/>
        <w:tabs>
          <w:tab w:val="left" w:pos="708"/>
        </w:tabs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5. 58 В и 250 А.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б) Предположим, что в обществе производится 300 В и 40 А, но спрос на А вырос на 20 единиц. На сколько единиц необходимо сократить производство В, чтобы удовлетворить этот рост?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3"/>
        <w:gridCol w:w="4760"/>
      </w:tblGrid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42631C">
              <w:rPr>
                <w:sz w:val="22"/>
                <w:szCs w:val="22"/>
                <w:lang w:eastAsia="en-US"/>
              </w:rPr>
              <w:t>е</w:t>
            </w:r>
            <w:r w:rsidRPr="0042631C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276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дисконтирования 15%.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в) купить земельный участок и сдавать его в аренду на 3 года, если средний банковский процент составит 10%, а земельная рента составит 4,8 тыс. рублей в год.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 отчетный период объем продаж предприятия составил 14,0 млн. д.е., среднегодовая стоимость оборотных средств - 2,8 млн. д.е., в том числе производственных запасов 1,06 млн. д.е.  Опред</w:t>
      </w:r>
      <w:r w:rsidRPr="0042631C">
        <w:rPr>
          <w:sz w:val="22"/>
          <w:szCs w:val="22"/>
          <w:lang w:eastAsia="en-US"/>
        </w:rPr>
        <w:t>е</w:t>
      </w:r>
      <w:r w:rsidRPr="0042631C">
        <w:rPr>
          <w:sz w:val="22"/>
          <w:szCs w:val="22"/>
          <w:lang w:eastAsia="en-US"/>
        </w:rPr>
        <w:t>лить коэффициенты оборачиваемости, закрепления и длительность одного оборота всех оборо</w:t>
      </w:r>
      <w:r w:rsidRPr="0042631C">
        <w:rPr>
          <w:sz w:val="22"/>
          <w:szCs w:val="22"/>
          <w:lang w:eastAsia="en-US"/>
        </w:rPr>
        <w:t>т</w:t>
      </w:r>
      <w:r w:rsidRPr="0042631C">
        <w:rPr>
          <w:sz w:val="22"/>
          <w:szCs w:val="22"/>
          <w:lang w:eastAsia="en-US"/>
        </w:rPr>
        <w:t>ных средств, и в том числе запасов.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Цех производит один вид продукции – продукцию А. Объем производства в июне составил 1450 единиц продукции А. Общая цеховая себестоимость за июнь составила 859 000 рублей, при этом в структуре цеховой себестоимости 30% составляют переменные затраты, и 70% - постоянные з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траты. Таким образом, себестоимость единицы продукции А в июне составила 592,4 руб./ед. На июль планируется объем производства 1200 единиц продукции А. Какова будет планируемая ц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ховая себестоимость продукции А в июле?</w:t>
      </w:r>
    </w:p>
    <w:p w:rsidR="00435C03" w:rsidRPr="0042631C" w:rsidRDefault="00435C03" w:rsidP="0042631C">
      <w:pPr>
        <w:ind w:firstLine="0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Задание  №10.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 5. Определить изменение фактической рентабельности продукции по сравнению с план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вой. Объем производства по плану и фактически составил – 700 ед. продукции.  Цена единицы продукции – 165 руб., в т.ч. НДС. Затраты на производство продукции за месяц планировались в объеме 86500 руб., фактически себестоимость продукции снизилась на 3%.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Социально-правовой институционализм Дж. Коммонса. Социально-психологический институци</w:t>
      </w:r>
      <w:r w:rsidRPr="0042631C">
        <w:rPr>
          <w:color w:val="000000"/>
          <w:sz w:val="22"/>
          <w:szCs w:val="22"/>
        </w:rPr>
        <w:t>о</w:t>
      </w:r>
      <w:r w:rsidRPr="0042631C">
        <w:rPr>
          <w:color w:val="000000"/>
          <w:sz w:val="22"/>
          <w:szCs w:val="22"/>
        </w:rPr>
        <w:t xml:space="preserve">нализм Т. Веблена.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1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pacing w:val="-2"/>
          <w:sz w:val="22"/>
          <w:szCs w:val="22"/>
        </w:rPr>
      </w:pPr>
      <w:r w:rsidRPr="0042631C">
        <w:rPr>
          <w:spacing w:val="-2"/>
          <w:sz w:val="22"/>
          <w:szCs w:val="22"/>
        </w:rPr>
        <w:t>Письменно изложите материал по теме: «Теория спроса и предложения благ. Эластичность спроса и предложения».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Ответьте на вопрос: «В чем состоит различие между капиталом и инвестициями? Объясните роль ставки дисконтирования в вычислении приведенной стоимости».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Напишите и объясните формулу цены земли.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Руководство текущей деятельностью акционерного общества осуществляется: </w:t>
      </w:r>
    </w:p>
    <w:p w:rsidR="00435C03" w:rsidRPr="0042631C" w:rsidRDefault="00435C03" w:rsidP="007168F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Правлением и его председателем; </w:t>
      </w:r>
    </w:p>
    <w:p w:rsidR="00435C03" w:rsidRPr="0042631C" w:rsidRDefault="00435C03" w:rsidP="007168F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общим собранием акционеров; </w:t>
      </w:r>
    </w:p>
    <w:p w:rsidR="00435C03" w:rsidRPr="0042631C" w:rsidRDefault="00435C03" w:rsidP="007168F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наблюдательным советом; </w:t>
      </w:r>
    </w:p>
    <w:p w:rsidR="00435C03" w:rsidRPr="0042631C" w:rsidRDefault="00435C03" w:rsidP="007168FC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утвержденным акционерами аудитором.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Таблица показывает взаимосвязь между количеством работников и выпуском:</w:t>
      </w:r>
    </w:p>
    <w:tbl>
      <w:tblPr>
        <w:tblW w:w="92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850"/>
        <w:gridCol w:w="850"/>
        <w:gridCol w:w="850"/>
        <w:gridCol w:w="850"/>
        <w:gridCol w:w="850"/>
        <w:gridCol w:w="850"/>
        <w:gridCol w:w="850"/>
      </w:tblGrid>
      <w:tr w:rsidR="00435C03" w:rsidRPr="0042631C" w:rsidTr="007168FC">
        <w:tc>
          <w:tcPr>
            <w:tcW w:w="326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 xml:space="preserve">Число работников (L) 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435C03" w:rsidRPr="0042631C" w:rsidTr="007168FC">
        <w:tc>
          <w:tcPr>
            <w:tcW w:w="326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Выпуск продукции (ТР)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850" w:type="dxa"/>
            <w:vAlign w:val="bottom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45</w:t>
            </w:r>
          </w:p>
        </w:tc>
      </w:tr>
    </w:tbl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Чему равна наивысшая производительность труда?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прибыль и рентабельность предприятия «Траст».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3"/>
        <w:gridCol w:w="4770"/>
      </w:tblGrid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5 500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Постоянные издержки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2 200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2 430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Если участок земли площадью 10 га. продается по цене 8 тыс. руб. за 1 га., а годовая процентная ставка составляет 5%, то участок приносит в течение года ренту, равную________тыс. руб. 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Стоимость основных фондов на начало отчетного года составила 8136 тыс. руб. 31 мая выбыло основных фондов на сумму 1235 тыс. руб., а с 1 ноября введено основных фондов на сумму 1450 тыс. руб. Объем реализованной продукции – 9132 тыс. руб., численность работающих – 250 чел.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Определить: среднегодовую стоимость основных фондов; фондоотдачу и фондоемкость проду</w:t>
      </w:r>
      <w:r w:rsidRPr="0042631C">
        <w:rPr>
          <w:sz w:val="22"/>
          <w:szCs w:val="22"/>
        </w:rPr>
        <w:t>к</w:t>
      </w:r>
      <w:r w:rsidRPr="0042631C">
        <w:rPr>
          <w:sz w:val="22"/>
          <w:szCs w:val="22"/>
        </w:rPr>
        <w:t xml:space="preserve">ции, фондовооруженность работающих. 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42631C">
        <w:rPr>
          <w:sz w:val="22"/>
          <w:szCs w:val="22"/>
        </w:rPr>
        <w:t>н</w:t>
      </w:r>
      <w:r w:rsidRPr="0042631C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Определите: норму выработки за месяц, (шт.), сдельную расценку на изделие (руб), сумму сдел</w:t>
      </w:r>
      <w:r w:rsidRPr="0042631C">
        <w:rPr>
          <w:sz w:val="22"/>
          <w:szCs w:val="22"/>
        </w:rPr>
        <w:t>ь</w:t>
      </w:r>
      <w:r w:rsidRPr="0042631C">
        <w:rPr>
          <w:sz w:val="22"/>
          <w:szCs w:val="22"/>
        </w:rPr>
        <w:t>ной заработной платы в месяц, если за каждый процент перевыполнения выплачивается 1,5% з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работка по сдельным расценкам.</w:t>
      </w:r>
    </w:p>
    <w:p w:rsidR="00435C03" w:rsidRPr="0042631C" w:rsidRDefault="00435C03" w:rsidP="0042631C">
      <w:pPr>
        <w:ind w:firstLine="0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Задание  №10.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 Рассчитать рентабельность продаж, если выручка от реализации продукции составила 120785 руб., в т.ч. НДС. Объем продаж -95 ед. Себестоимость единицы продукции – 1056 руб.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Основная проблематика экономической мысли Античности.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2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«Издержки производства, их сущность и структура».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 на вопрос. «От чего зависит величина прибыли фирмы?» Привести примеры, иллюстрир</w:t>
      </w:r>
      <w:r w:rsidRPr="0042631C">
        <w:rPr>
          <w:sz w:val="22"/>
          <w:szCs w:val="22"/>
        </w:rPr>
        <w:t>у</w:t>
      </w:r>
      <w:r w:rsidRPr="0042631C">
        <w:rPr>
          <w:sz w:val="22"/>
          <w:szCs w:val="22"/>
        </w:rPr>
        <w:t xml:space="preserve">ющие воздействие факторов внешней и внутренней среды.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Постройте и объясните стандартный график предложения экономических благ.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Реальная заработная плата выражает: </w:t>
      </w:r>
    </w:p>
    <w:p w:rsidR="00435C03" w:rsidRPr="0042631C" w:rsidRDefault="00435C03" w:rsidP="007168F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покупательную способность полученной сумы денег; </w:t>
      </w:r>
    </w:p>
    <w:p w:rsidR="00435C03" w:rsidRPr="0042631C" w:rsidRDefault="00435C03" w:rsidP="007168F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начисленную работнику заработную плату; </w:t>
      </w:r>
    </w:p>
    <w:p w:rsidR="00435C03" w:rsidRPr="0042631C" w:rsidRDefault="00435C03" w:rsidP="007168F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полученную работником заработную плату; </w:t>
      </w:r>
    </w:p>
    <w:p w:rsidR="00435C03" w:rsidRPr="0042631C" w:rsidRDefault="00435C03" w:rsidP="007168FC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сумму заработной платы за вычетом подоходного налога.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Совокупный доход предприятия составляет 600 тыс. ден. ед. Если предприятие платит зарплату работникам – 300 тыс. ден. ед., затраты на сырьё и материалы составляют 100 тыс. ден. ед., нея</w:t>
      </w:r>
      <w:r w:rsidRPr="0042631C">
        <w:rPr>
          <w:sz w:val="22"/>
          <w:szCs w:val="22"/>
        </w:rPr>
        <w:t>в</w:t>
      </w:r>
      <w:r w:rsidRPr="0042631C">
        <w:rPr>
          <w:sz w:val="22"/>
          <w:szCs w:val="22"/>
        </w:rPr>
        <w:t>ные издержки предприятия составляют 150 тыс. ден. ед. Чему равна бухгалтерская прибыль пре</w:t>
      </w:r>
      <w:r w:rsidRPr="0042631C">
        <w:rPr>
          <w:sz w:val="22"/>
          <w:szCs w:val="22"/>
        </w:rPr>
        <w:t>д</w:t>
      </w:r>
      <w:r w:rsidRPr="0042631C">
        <w:rPr>
          <w:sz w:val="22"/>
          <w:szCs w:val="22"/>
        </w:rPr>
        <w:t>приятия?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3"/>
        <w:gridCol w:w="4760"/>
      </w:tblGrid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42631C">
              <w:rPr>
                <w:sz w:val="22"/>
                <w:szCs w:val="22"/>
                <w:lang w:eastAsia="en-US"/>
              </w:rPr>
              <w:t>е</w:t>
            </w:r>
            <w:r w:rsidRPr="0042631C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276 руб.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435C03" w:rsidRPr="0042631C" w:rsidTr="007168FC">
        <w:tc>
          <w:tcPr>
            <w:tcW w:w="481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Стоимость оборудования цеха 15000 млн. руб. С 1 марта введено в эксплуатацию оборудование стоимостью 45,6 млн. ру.; с 1 июля выбыло оборудование стоимостью 20,4 млн. руб. Размер в</w:t>
      </w:r>
      <w:r w:rsidRPr="0042631C">
        <w:rPr>
          <w:sz w:val="22"/>
          <w:szCs w:val="22"/>
        </w:rPr>
        <w:t>ы</w:t>
      </w:r>
      <w:r w:rsidRPr="0042631C">
        <w:rPr>
          <w:sz w:val="22"/>
          <w:szCs w:val="22"/>
        </w:rPr>
        <w:t>пуска продукции 800,0 тыс. т, цена за 1 т - 30 тыс. руб. Среднесписочная численность работников за год – 120 чел. Определите величину фондоотдачи, фондоемкости и фондовооруженности.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shd w:val="clear" w:color="auto" w:fill="FEFEFE"/>
        </w:rPr>
      </w:pPr>
      <w:r w:rsidRPr="0042631C">
        <w:rPr>
          <w:sz w:val="22"/>
          <w:szCs w:val="22"/>
          <w:lang w:eastAsia="en-US"/>
        </w:rPr>
        <w:t xml:space="preserve">Задача 3. </w:t>
      </w:r>
      <w:r w:rsidRPr="0042631C">
        <w:rPr>
          <w:sz w:val="22"/>
          <w:szCs w:val="22"/>
          <w:shd w:val="clear" w:color="auto" w:fill="FEFEFE"/>
        </w:rPr>
        <w:t>Определить среднегодовую стоимость оборотных средств, если известно, что на 1 января их сумма составляла 32400 тыс. руб., на 1 апреля - 32550 тыс. руб., на 1 июля - 32500 тыс. руб., на 1 октября - 32350 тыс. руб., на 1 января следующего года - 32250 тыс. руб.</w:t>
      </w:r>
    </w:p>
    <w:p w:rsidR="00435C03" w:rsidRPr="0042631C" w:rsidRDefault="00435C03" w:rsidP="0042631C">
      <w:pPr>
        <w:ind w:firstLine="0"/>
        <w:rPr>
          <w:b/>
          <w:sz w:val="22"/>
          <w:szCs w:val="22"/>
        </w:rPr>
      </w:pPr>
      <w:r w:rsidRPr="0042631C">
        <w:rPr>
          <w:b/>
          <w:sz w:val="22"/>
          <w:szCs w:val="22"/>
        </w:rPr>
        <w:t>Задание  №10.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 4. Цех производит один вид продукции – продукцию А. Объем производства в июне сост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вил 1000 единиц продукции А. Общая цеховая себестоимость за июнь составила 1 000 000 рублей, при этом в структуре цеховой себестоимости 40% составляют переменные затраты, и 60% - пост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янные затраты. Таким образом, себестоимость единицы продукции А в июне составила 1000 руб./ед. На июль планируется объем производства 1200 единиц продукции А. Какова будет план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 xml:space="preserve">руемая цеховая себестоимость единицы продукции А в июле?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Монетаризм как главная форма неоклассической макроэкономики.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3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«Деньги: возникновение, эволюция, сущность, функции. Закон денежного обращения».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Ответьте на вопрос.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«Что характеризует предпринимательство как способ ведения хозяйства и как особый тип экон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мического мышления? Что такое предпринимательский доход и чем он отличается от доходов на другие факторы производства?»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Напишите и объясните формулу цены товара.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Инвестиции в основной капитал в условиях рыночной экономики имеет смысл осуществлять т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 xml:space="preserve">гда, когда соблюдаются следующие условия: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а) внутренняя ставка дохода ниже, чем рыночная ссудного ставка процента;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б) норма прибыли на вложенный капитал такая, что чистая приведенная стоимость будущей пр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 xml:space="preserve">были меньше, чем стоимость приобретаемого основного капитала;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в) предельные затраты на дополнительный капитал должны быть больше, чем стоимость его пр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 xml:space="preserve">дельного продукта;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г) внутренняя ставка дохода выше, чем рыночная ставка ссудного процента;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д) дисконтированная стоимость будущих поступлений выше стоимости покупаемого основного капитала.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Если землевладелец ежегодно получает 75 тыс. денежных единиц земельной ренты, а банк опл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 xml:space="preserve">чивает вкладчикам 5% годовых, то цена земельного участка равна…. 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6"/>
        <w:gridCol w:w="4767"/>
      </w:tblGrid>
      <w:tr w:rsidR="00435C03" w:rsidRPr="0042631C" w:rsidTr="007168FC">
        <w:trPr>
          <w:trHeight w:val="394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2 000 руб.</w:t>
            </w:r>
          </w:p>
        </w:tc>
      </w:tr>
      <w:tr w:rsidR="00435C03" w:rsidRPr="0042631C" w:rsidTr="007168FC">
        <w:trPr>
          <w:trHeight w:val="608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Постоянные издержки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435C03" w:rsidRPr="0042631C" w:rsidTr="007168FC">
        <w:trPr>
          <w:trHeight w:val="210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250 руб.</w:t>
            </w:r>
          </w:p>
        </w:tc>
      </w:tr>
      <w:tr w:rsidR="00435C03" w:rsidRPr="0042631C" w:rsidTr="007168FC">
        <w:trPr>
          <w:trHeight w:val="738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42631C">
              <w:rPr>
                <w:sz w:val="22"/>
                <w:szCs w:val="22"/>
                <w:lang w:eastAsia="en-US"/>
              </w:rPr>
              <w:t>е</w:t>
            </w:r>
            <w:r w:rsidRPr="0042631C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350 руб.</w:t>
            </w:r>
          </w:p>
        </w:tc>
      </w:tr>
      <w:tr w:rsidR="00435C03" w:rsidRPr="0042631C" w:rsidTr="007168FC">
        <w:trPr>
          <w:trHeight w:val="186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435C03" w:rsidRPr="0042631C" w:rsidTr="007168FC">
        <w:trPr>
          <w:trHeight w:val="54"/>
        </w:trPr>
        <w:tc>
          <w:tcPr>
            <w:tcW w:w="480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Пусть в некоторой стране потребление составляет половину совокупного выпуска, инвестиции равны 300, государственные закупки 200, экспорт равен 100, импорт равен 50. Чему равен ВВП в экономике?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цеховую, производственную, и полную себестоимость изделия. Косвенные расходы распределите пропорционально основной заработной плате производственных рабочих. Дополн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тельная заработная плата определяется в процентах от основной заработной платы. Расходы на   содержание и эксплуатацию оборудования определяются как произведение машинного времени на стоимость 1 машино-часа работы оборудования. Цеховые расходы и общехозяйственные расходы определяются в процентах от основной заработной платы рабочих. Коммерческие расходы опр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деляются в процентах от производственной себестоимости. Затраты на материалы с учетом тран</w:t>
      </w:r>
      <w:r w:rsidRPr="0042631C">
        <w:rPr>
          <w:sz w:val="22"/>
          <w:szCs w:val="22"/>
        </w:rPr>
        <w:t>с</w:t>
      </w:r>
      <w:r w:rsidRPr="0042631C">
        <w:rPr>
          <w:sz w:val="22"/>
          <w:szCs w:val="22"/>
        </w:rPr>
        <w:t>портно-заготовительных расходов-200тыс.руб. Стоимость возвратных расходов – 55тыс.руб. Тр</w:t>
      </w:r>
      <w:r w:rsidRPr="0042631C">
        <w:rPr>
          <w:sz w:val="22"/>
          <w:szCs w:val="22"/>
        </w:rPr>
        <w:t>у</w:t>
      </w:r>
      <w:r w:rsidRPr="0042631C">
        <w:rPr>
          <w:sz w:val="22"/>
          <w:szCs w:val="22"/>
        </w:rPr>
        <w:t>доемкость изделия – 10 нормо-часов. Средняя часовая тарифная ставка – 120 руб. Машинное вр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мя -8 машино-час. Сметная стоимость 1 машино-часа работы оборудования-115 руб. Дополн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тельная заработная плата-30%. Цеховые расходы-115%. Общехозяйственные расходы - 80 %. Коммерческие расходы - 2 %.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Рассчитать себестоимость 1 тонны сырья, если прибыль от продаж за месяц составила 431750 руб., за месяц реализовано 280 тонн сырья. Цена 1 тонны – 10638 руб., в т.ч. НДС.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Объём производства 225000 шт.  покрышек в год.  Для производства одной покрышки необходимо затратить 25 минут, предприятие работает в одну смену (8 часов) 250 рабочих дней.  В следующем году планируется увеличить объём выпуска продукции на 5 %, а производительность труда на 7 %.  Количество рабочих дней в году – 250. Определить плановую численность промышленно – производственного персонала в следующем году.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Меркантилизм как первая школа политэкономии эпохи разложения феодализма.</w:t>
      </w:r>
    </w:p>
    <w:p w:rsidR="00435C03" w:rsidRPr="0042631C" w:rsidRDefault="00435C03" w:rsidP="0042631C">
      <w:pPr>
        <w:ind w:firstLine="0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4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«Стоимость. Величина стоимости товара. Закон стоимости и его функции».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Ответьте на вопрос. «Почему угроза убытков и банкротства служит таким же важным стимулом эффективного хозяйствования как и получение прибыли? Объясните сущность санирующей фун</w:t>
      </w:r>
      <w:r w:rsidRPr="0042631C">
        <w:rPr>
          <w:sz w:val="22"/>
          <w:szCs w:val="22"/>
        </w:rPr>
        <w:t>к</w:t>
      </w:r>
      <w:r w:rsidRPr="0042631C">
        <w:rPr>
          <w:sz w:val="22"/>
          <w:szCs w:val="22"/>
        </w:rPr>
        <w:t>ции рынка?»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Постройте и объясните график стандартной кривой спроса экономических благ.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Заработная плата по характеру оборота относится к следующему капиталу: </w:t>
      </w:r>
    </w:p>
    <w:p w:rsidR="00435C03" w:rsidRPr="0042631C" w:rsidRDefault="00435C03" w:rsidP="007168F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к оборотному; </w:t>
      </w:r>
    </w:p>
    <w:p w:rsidR="00435C03" w:rsidRPr="0042631C" w:rsidRDefault="00435C03" w:rsidP="007168F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к постоянному; </w:t>
      </w:r>
    </w:p>
    <w:p w:rsidR="00435C03" w:rsidRPr="0042631C" w:rsidRDefault="00435C03" w:rsidP="007168F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к основному; </w:t>
      </w:r>
    </w:p>
    <w:p w:rsidR="00435C03" w:rsidRPr="0042631C" w:rsidRDefault="00435C03" w:rsidP="007168FC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к переменному.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Рассчитайте выручку (руб.), прибыль (руб.) и рентабельность  продаж(%):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– по первому виду продукции (томаты) реализовано 500 кг. при цене 35 руб./кг. и себестоимости 20 руб./кг.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– по второму виду продукции (огурцы) реализовано 280 кг. при цене 45 руб./кг и себестоимости 38 руб./кг.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>Определить</w:t>
      </w:r>
      <w:r w:rsidRPr="0042631C">
        <w:rPr>
          <w:sz w:val="22"/>
          <w:szCs w:val="22"/>
        </w:rPr>
        <w:t xml:space="preserve"> равновесную цену и равновесный объем продаж.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Функция спроса населения на колбасу вареную: Qd = 4 – Р, функция предложения данного пр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дукта Qs = -5 + Р, где Qd – объем спроса данного продукта в млн. кг. в год, Qs – объем предлож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ния данного продукта в млн. кг. в год.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Рассмотрим экономику некоторой страны. Компания, производящая рыбные консервы, выпустила 1500 банок, каждая стоимостью 1у.е. Для этого фирма закупила 10 тонн металла по цене 15, а та</w:t>
      </w:r>
      <w:r w:rsidRPr="0042631C">
        <w:rPr>
          <w:sz w:val="22"/>
          <w:szCs w:val="22"/>
        </w:rPr>
        <w:t>к</w:t>
      </w:r>
      <w:r w:rsidRPr="0042631C">
        <w:rPr>
          <w:sz w:val="22"/>
          <w:szCs w:val="22"/>
        </w:rPr>
        <w:t>же 10 тонн рыбы по цене 5. Также 700 у.е. пошло на оплату труда. Найдите величину добавленной стоимости данной фирмы в у.е.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На предприятии за отчетный период было реализовано 1000 ед. продукции по цене 500 руб. за единицу. Себестоимость единицы продукции -450 руб. В плановом периоде предусмотрено увел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чение объема продукции в 2 раза по цене 600 руб. за единицу, себестоимость снизится до 430 руб. за единицу. Определите, как изменится прибыль от продажи и какие факторы повлияли на эти и</w:t>
      </w:r>
      <w:r w:rsidRPr="0042631C">
        <w:rPr>
          <w:sz w:val="22"/>
          <w:szCs w:val="22"/>
        </w:rPr>
        <w:t>з</w:t>
      </w:r>
      <w:r w:rsidRPr="0042631C">
        <w:rPr>
          <w:sz w:val="22"/>
          <w:szCs w:val="22"/>
        </w:rPr>
        <w:t>менения.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shd w:val="clear" w:color="auto" w:fill="FFFFFF"/>
        <w:ind w:firstLine="0"/>
        <w:rPr>
          <w:iCs/>
          <w:sz w:val="22"/>
          <w:szCs w:val="22"/>
        </w:rPr>
      </w:pPr>
      <w:r w:rsidRPr="0042631C">
        <w:rPr>
          <w:iCs/>
          <w:sz w:val="22"/>
          <w:szCs w:val="22"/>
        </w:rPr>
        <w:t xml:space="preserve">Задача </w:t>
      </w:r>
    </w:p>
    <w:p w:rsidR="00435C03" w:rsidRPr="0042631C" w:rsidRDefault="00435C03" w:rsidP="0042631C">
      <w:pPr>
        <w:shd w:val="clear" w:color="auto" w:fill="FFFFFF"/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Среднесписочная численность рабочих за отчетный год составила 400 человек. В течение года принято на работу 20 человек, уволено 110 человек, в том числе за нарушения трудовой дисц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плины 50 человек, по собственному желанию – 30. определите коэффициенты оборота и текучести кадров.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rPr>
          <w:iCs/>
          <w:sz w:val="22"/>
          <w:szCs w:val="22"/>
        </w:rPr>
      </w:pPr>
      <w:r w:rsidRPr="0042631C">
        <w:rPr>
          <w:sz w:val="22"/>
          <w:szCs w:val="22"/>
          <w:lang w:eastAsia="en-US"/>
        </w:rPr>
        <w:t xml:space="preserve">Задача. </w:t>
      </w:r>
      <w:r w:rsidRPr="0042631C">
        <w:rPr>
          <w:iCs/>
          <w:sz w:val="22"/>
          <w:szCs w:val="22"/>
        </w:rPr>
        <w:t>Стоимость объекта основных средств составляет 480 тыс. руб., срок полезного использ</w:t>
      </w:r>
      <w:r w:rsidRPr="0042631C">
        <w:rPr>
          <w:iCs/>
          <w:sz w:val="22"/>
          <w:szCs w:val="22"/>
        </w:rPr>
        <w:t>о</w:t>
      </w:r>
      <w:r w:rsidRPr="0042631C">
        <w:rPr>
          <w:iCs/>
          <w:sz w:val="22"/>
          <w:szCs w:val="22"/>
        </w:rPr>
        <w:t>вания – 5 лет. Определите годовые суммы амортизации, используя следующие способы: лине</w:t>
      </w:r>
      <w:r w:rsidRPr="0042631C">
        <w:rPr>
          <w:iCs/>
          <w:sz w:val="22"/>
          <w:szCs w:val="22"/>
        </w:rPr>
        <w:t>й</w:t>
      </w:r>
      <w:r w:rsidRPr="0042631C">
        <w:rPr>
          <w:iCs/>
          <w:sz w:val="22"/>
          <w:szCs w:val="22"/>
        </w:rPr>
        <w:t>ный; уменьшаемого остатка (коэффициент ускорения – 2); суммы лет.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Маржиналистская революция в экономической науке.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rPr>
          <w:iCs/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5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Письменно изложите материал по теме: «Теория конкуренции. </w:t>
      </w:r>
      <w:r w:rsidRPr="0042631C">
        <w:rPr>
          <w:bCs/>
          <w:sz w:val="22"/>
          <w:szCs w:val="22"/>
        </w:rPr>
        <w:t>Виды конкурентной борьбы. Кла</w:t>
      </w:r>
      <w:r w:rsidRPr="0042631C">
        <w:rPr>
          <w:bCs/>
          <w:sz w:val="22"/>
          <w:szCs w:val="22"/>
        </w:rPr>
        <w:t>с</w:t>
      </w:r>
      <w:r w:rsidRPr="0042631C">
        <w:rPr>
          <w:bCs/>
          <w:sz w:val="22"/>
          <w:szCs w:val="22"/>
        </w:rPr>
        <w:t>сификация рыночных структур</w:t>
      </w:r>
      <w:r w:rsidRPr="0042631C">
        <w:rPr>
          <w:sz w:val="22"/>
          <w:szCs w:val="22"/>
        </w:rPr>
        <w:t>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Ответьте на вопрос: «Перечислите организационно-правовые формы предпринимательства с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 xml:space="preserve">гласно Гражданскому кодексу РФ. Какие мероприятия по поддержке малого предпринимательства необходимо осуществлять в России в современных условиях?»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Напишите и объясните формулу рентабельности производства.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bCs/>
          <w:spacing w:val="-6"/>
          <w:sz w:val="22"/>
          <w:szCs w:val="22"/>
        </w:rPr>
      </w:pPr>
      <w:r w:rsidRPr="0042631C">
        <w:rPr>
          <w:bCs/>
          <w:spacing w:val="-6"/>
          <w:sz w:val="22"/>
          <w:szCs w:val="22"/>
        </w:rPr>
        <w:t>Какое из определений рынка является наиболее исчерпывающим:</w:t>
      </w:r>
    </w:p>
    <w:p w:rsidR="00435C03" w:rsidRPr="0042631C" w:rsidRDefault="00435C03" w:rsidP="007168F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рынок – это вся совокупность форм и организаций сотрудничества людей друг с другом, пре</w:t>
      </w:r>
      <w:r w:rsidRPr="0042631C">
        <w:rPr>
          <w:bCs/>
          <w:sz w:val="22"/>
          <w:szCs w:val="22"/>
        </w:rPr>
        <w:t>д</w:t>
      </w:r>
      <w:r w:rsidRPr="0042631C">
        <w:rPr>
          <w:bCs/>
          <w:sz w:val="22"/>
          <w:szCs w:val="22"/>
        </w:rPr>
        <w:t>назначенных для того, чтобы свести вместе в коммерческих целях продавцов и покупателей и дать возможность первым продать, а вторым – купить товар;</w:t>
      </w:r>
    </w:p>
    <w:p w:rsidR="00435C03" w:rsidRPr="0042631C" w:rsidRDefault="00435C03" w:rsidP="007168F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рынок – это специальное место для осуществления торговых операций;</w:t>
      </w:r>
    </w:p>
    <w:p w:rsidR="00435C03" w:rsidRPr="0042631C" w:rsidRDefault="00435C03" w:rsidP="007168F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рынок – это не только место для обмена, а и сам обмен, то есть деятельность по продаже и п</w:t>
      </w:r>
      <w:r w:rsidRPr="0042631C">
        <w:rPr>
          <w:bCs/>
          <w:sz w:val="22"/>
          <w:szCs w:val="22"/>
        </w:rPr>
        <w:t>о</w:t>
      </w:r>
      <w:r w:rsidRPr="0042631C">
        <w:rPr>
          <w:bCs/>
          <w:sz w:val="22"/>
          <w:szCs w:val="22"/>
        </w:rPr>
        <w:t>купке товаров;</w:t>
      </w:r>
    </w:p>
    <w:p w:rsidR="00435C03" w:rsidRPr="0042631C" w:rsidRDefault="00435C03" w:rsidP="007168FC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рынок – это совокупность сделок купли и продажи товаров.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Рассчитайте для каждого объема производства различные виды экономических издержек.</w:t>
      </w:r>
    </w:p>
    <w:tbl>
      <w:tblPr>
        <w:tblW w:w="936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170"/>
        <w:gridCol w:w="1171"/>
        <w:gridCol w:w="1171"/>
        <w:gridCol w:w="1172"/>
        <w:gridCol w:w="1172"/>
        <w:gridCol w:w="1172"/>
        <w:gridCol w:w="1172"/>
        <w:gridCol w:w="1160"/>
      </w:tblGrid>
      <w:tr w:rsidR="00435C03" w:rsidRPr="0042631C" w:rsidTr="007168FC">
        <w:trPr>
          <w:trHeight w:val="390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Q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TC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TFC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TVC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MC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AFC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AVC</w:t>
            </w:r>
          </w:p>
        </w:tc>
        <w:tc>
          <w:tcPr>
            <w:tcW w:w="116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ATC</w:t>
            </w:r>
          </w:p>
        </w:tc>
      </w:tr>
      <w:tr w:rsidR="00435C03" w:rsidRPr="0042631C" w:rsidTr="007168FC">
        <w:trPr>
          <w:trHeight w:val="191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5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90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40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120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195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145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150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180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326"/>
        </w:trPr>
        <w:tc>
          <w:tcPr>
            <w:tcW w:w="1170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171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235</w:t>
            </w: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300"/>
        </w:trPr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42631C">
              <w:rPr>
                <w:sz w:val="22"/>
                <w:szCs w:val="22"/>
                <w:lang w:val="en-US" w:eastAsia="en-US"/>
              </w:rPr>
              <w:t>325</w:t>
            </w: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Построить график удельных и предельных затрат. Определить, при каком объеме производства достигается наивысшая экономия средних затрат.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2"/>
        <w:gridCol w:w="3191"/>
        <w:gridCol w:w="3200"/>
      </w:tblGrid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2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200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Пусть в некоторой стране в 2000 году было выпущено 3 автомобиля по цене 10руб., 10 книг по цене 6 руб. и 15 яблок по цене 3 руб., а в 2001 году было выпущено 4 автомобиля по цене 12, 8 книг по цене 4 и 16 яблок по цене 3. Считая 2000 год базовым, найдите реальный ВВП 2001 года (в рублях).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Заводу установлен план реализации продукции в оптовых ценах на 175 млн. руб. Среднегодовая сумма оборотных средств запланирована на 35 млн. руб. В результате проведенной механизации производственного процесса длительность одного оборота сократилась на 12,5 %. Определить плановую и фактическую длительность одного оборота, плановый и фактический коэффициенты оборачиваемости и количество высвобождаемых оборотных средств в результате ускорения их оборачиваемости.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color w:val="000000"/>
          <w:sz w:val="22"/>
          <w:szCs w:val="22"/>
          <w:shd w:val="clear" w:color="auto" w:fill="FFFFFF"/>
        </w:rPr>
      </w:pPr>
      <w:r w:rsidRPr="0042631C">
        <w:rPr>
          <w:color w:val="000000"/>
          <w:sz w:val="22"/>
          <w:szCs w:val="22"/>
          <w:shd w:val="clear" w:color="auto" w:fill="FFFFFF"/>
        </w:rPr>
        <w:t>Среднегодовая стоимость основных производственных фондов составила в отчётном периоде 5894 млн.р. При этом фондоотдача выросла с 1,12 до 1,69. Определите прирост объёма работ в отче</w:t>
      </w:r>
      <w:r w:rsidRPr="0042631C">
        <w:rPr>
          <w:color w:val="000000"/>
          <w:sz w:val="22"/>
          <w:szCs w:val="22"/>
          <w:shd w:val="clear" w:color="auto" w:fill="FFFFFF"/>
        </w:rPr>
        <w:t>т</w:t>
      </w:r>
      <w:r w:rsidRPr="0042631C">
        <w:rPr>
          <w:color w:val="000000"/>
          <w:sz w:val="22"/>
          <w:szCs w:val="22"/>
          <w:shd w:val="clear" w:color="auto" w:fill="FFFFFF"/>
        </w:rPr>
        <w:t>ном периоде.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цеховую себестоимость продукции, если стоимость сырья и материалов (за вычетом отходов) – 1500 тыс.руб., заработная плата основная и дополнительная производственных рабочих – 800 тыс.руб. амортизационные отчисления – 88 тыс.руб., прочие цеховые расходы-470 тыс.руб., общехозяйственные расходы -11000 тыс.руб., потери от брака – 90 тыс.руб., покупные изделия и полуфабрикаты – 5000 тыс.руб., коммерческие расходы – 930 тыс.руб.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Концепция социализма в экономическом наследии Ленина и Сталина.</w:t>
      </w:r>
    </w:p>
    <w:p w:rsidR="00435C03" w:rsidRPr="0042631C" w:rsidRDefault="00435C03" w:rsidP="0042631C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</w:t>
      </w:r>
      <w:r w:rsidRPr="0042631C">
        <w:rPr>
          <w:bCs/>
          <w:sz w:val="22"/>
          <w:szCs w:val="22"/>
        </w:rPr>
        <w:t>Взаимодействие спроса и предложения. Рыночное равн</w:t>
      </w:r>
      <w:r w:rsidRPr="0042631C">
        <w:rPr>
          <w:bCs/>
          <w:sz w:val="22"/>
          <w:szCs w:val="22"/>
        </w:rPr>
        <w:t>о</w:t>
      </w:r>
      <w:r w:rsidRPr="0042631C">
        <w:rPr>
          <w:bCs/>
          <w:sz w:val="22"/>
          <w:szCs w:val="22"/>
        </w:rPr>
        <w:t>весие. Цена товара как регулятор рынка</w:t>
      </w:r>
      <w:r w:rsidRPr="0042631C">
        <w:rPr>
          <w:sz w:val="22"/>
          <w:szCs w:val="22"/>
        </w:rPr>
        <w:t>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Задания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Ответьте на вопрос: «Какие проблемы, стоящие перед экономической теорией лучше исследовать на микроуровне? Почему?»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Как определить величину бухгалтерской и экономической прибыли на предприятии? Напишите и объясните формулу.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Задания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 рынке монополистической конкуренции эластичность покупательского спроса обычно…. </w:t>
      </w:r>
    </w:p>
    <w:p w:rsidR="00435C03" w:rsidRPr="0042631C" w:rsidRDefault="00435C03" w:rsidP="007168F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выше 1;</w:t>
      </w:r>
    </w:p>
    <w:p w:rsidR="00435C03" w:rsidRPr="0042631C" w:rsidRDefault="00435C03" w:rsidP="007168F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равна 1;</w:t>
      </w:r>
    </w:p>
    <w:p w:rsidR="00435C03" w:rsidRPr="0042631C" w:rsidRDefault="00435C03" w:rsidP="007168F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меньше 1;</w:t>
      </w:r>
    </w:p>
    <w:p w:rsidR="00435C03" w:rsidRPr="0042631C" w:rsidRDefault="00435C03" w:rsidP="007168FC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>равна 0.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Если функции спроса и предложения изменяют вид Qd=11-P; Qs=–4+2P (Qd – величина спроса, Qs – величина предложения,  Р – цена, руб.за шт.), то при введении правительством налога с прода</w:t>
      </w:r>
      <w:r w:rsidRPr="0042631C">
        <w:rPr>
          <w:sz w:val="22"/>
          <w:szCs w:val="22"/>
        </w:rPr>
        <w:t>в</w:t>
      </w:r>
      <w:r w:rsidRPr="0042631C">
        <w:rPr>
          <w:sz w:val="22"/>
          <w:szCs w:val="22"/>
        </w:rPr>
        <w:t xml:space="preserve">цов в размере 3 руб. за шт., величина налоговых поступлений составляет… 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Рассчитать общие издержки производства и построить кривые общих издержек.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2393"/>
        <w:gridCol w:w="2396"/>
        <w:gridCol w:w="2374"/>
      </w:tblGrid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производства, т.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Постоянные издержки, руб.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</w:t>
            </w:r>
            <w:r w:rsidRPr="0042631C">
              <w:rPr>
                <w:sz w:val="22"/>
                <w:szCs w:val="22"/>
                <w:lang w:eastAsia="en-US"/>
              </w:rPr>
              <w:t>ж</w:t>
            </w:r>
            <w:r w:rsidRPr="0042631C">
              <w:rPr>
                <w:sz w:val="22"/>
                <w:szCs w:val="22"/>
                <w:lang w:eastAsia="en-US"/>
              </w:rPr>
              <w:t>ки, руб.</w:t>
            </w:r>
          </w:p>
        </w:tc>
        <w:tc>
          <w:tcPr>
            <w:tcW w:w="2374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Общие издержки, руб.</w:t>
            </w: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1250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240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393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2374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Если кривая спроса на труд описывается уравнением LD = 64 - 7w, а кривая предложения труда – LS = 8w - 11 (w – реальная заработная плата), то чему равно равновесное количество рабочей силы на рынке труда?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Часовая тарифная ставка рабочего 4 разряда – 98 руб. Норма выработки – 10 деталей в час. В теч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ние месяца рабочий изготовил 2000 деталей. Определить заработную плату рабочего в месяц.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Объем реализации (продаж) в текущих ценах - 1080 тыс. руб. Средние остатки оборотных средств - 36 тыс. руб. Определить коэффициент оборачиваемости, длительность одного оборота, коэфф</w:t>
      </w:r>
      <w:r w:rsidRPr="0042631C">
        <w:rPr>
          <w:sz w:val="22"/>
          <w:szCs w:val="22"/>
          <w:lang w:eastAsia="en-US"/>
        </w:rPr>
        <w:t>и</w:t>
      </w:r>
      <w:r w:rsidRPr="0042631C">
        <w:rPr>
          <w:sz w:val="22"/>
          <w:szCs w:val="22"/>
          <w:lang w:eastAsia="en-US"/>
        </w:rPr>
        <w:t>циент закрепления средств в обороте.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widowControl/>
        <w:tabs>
          <w:tab w:val="left" w:pos="851"/>
        </w:tabs>
        <w:autoSpaceDE/>
        <w:autoSpaceDN/>
        <w:adjustRightInd/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Предприятие реализовало за период 23 475 т продукции по цене   3 750 руб./т; полная себесто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мость единицы продукции равна 3 068 руб./т. В том же периоде реализовано излишнее оборудов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ние на сумму 353 тыс. руб.; остаточная стоимость этого оборудования составила 345 тыс. руб. Сумма процентных доходов и расходов за рассматриваемый период – 10  тыс. руб. Налог на пр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быль – 20 %. Рассчитайте прибыль от реализации продукции, прибыль до налогообложения, ч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>стую прибыль.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Исторические условия возникновения классической политической экономии.</w:t>
      </w:r>
    </w:p>
    <w:p w:rsidR="00435C03" w:rsidRPr="0042631C" w:rsidRDefault="00435C03" w:rsidP="0042631C">
      <w:pPr>
        <w:ind w:firstLine="0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«Собственность, ее сущность и формы. Преобразование отношений собственности в России».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pacing w:val="-2"/>
          <w:sz w:val="22"/>
          <w:szCs w:val="22"/>
        </w:rPr>
      </w:pPr>
      <w:r w:rsidRPr="0042631C">
        <w:rPr>
          <w:spacing w:val="-2"/>
          <w:sz w:val="22"/>
          <w:szCs w:val="22"/>
        </w:rPr>
        <w:t>Ответьте на вопрос: «В чем проявляется «недостаточность» рыночного механизма? Объясните пр</w:t>
      </w:r>
      <w:r w:rsidRPr="0042631C">
        <w:rPr>
          <w:spacing w:val="-2"/>
          <w:sz w:val="22"/>
          <w:szCs w:val="22"/>
        </w:rPr>
        <w:t>и</w:t>
      </w:r>
      <w:r w:rsidRPr="0042631C">
        <w:rPr>
          <w:spacing w:val="-2"/>
          <w:sz w:val="22"/>
          <w:szCs w:val="22"/>
        </w:rPr>
        <w:t>чины несовершенств рынка».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Как определяется курс акции? Напишите формулу и объясните ее.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Постоянные издержки фирмы… </w:t>
      </w:r>
    </w:p>
    <w:p w:rsidR="00435C03" w:rsidRPr="0042631C" w:rsidRDefault="00435C03" w:rsidP="007168F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затраты на аренду офиса; </w:t>
      </w:r>
    </w:p>
    <w:p w:rsidR="00435C03" w:rsidRPr="0042631C" w:rsidRDefault="00435C03" w:rsidP="007168F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зарплата основных производственных рабочих; </w:t>
      </w:r>
    </w:p>
    <w:p w:rsidR="00435C03" w:rsidRPr="0042631C" w:rsidRDefault="00435C03" w:rsidP="007168F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затраты на электроэнергию; </w:t>
      </w:r>
    </w:p>
    <w:p w:rsidR="00435C03" w:rsidRPr="0042631C" w:rsidRDefault="00435C03" w:rsidP="007168FC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денежные затраты на производственные материалы.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Рассчитайте выручку и коэффициент ценовой эластичности спроса при каждом уровне цен по д</w:t>
      </w:r>
      <w:r w:rsidRPr="0042631C">
        <w:rPr>
          <w:sz w:val="22"/>
          <w:szCs w:val="22"/>
        </w:rPr>
        <w:t>у</w:t>
      </w:r>
      <w:r w:rsidRPr="0042631C">
        <w:rPr>
          <w:sz w:val="22"/>
          <w:szCs w:val="22"/>
        </w:rPr>
        <w:t>говой формуле:</w:t>
      </w:r>
    </w:p>
    <w:tbl>
      <w:tblPr>
        <w:tblW w:w="950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554"/>
        <w:gridCol w:w="1844"/>
        <w:gridCol w:w="1418"/>
        <w:gridCol w:w="3688"/>
      </w:tblGrid>
      <w:tr w:rsidR="00435C03" w:rsidRPr="0042631C" w:rsidTr="007168FC">
        <w:trPr>
          <w:trHeight w:val="461"/>
        </w:trPr>
        <w:tc>
          <w:tcPr>
            <w:tcW w:w="2552" w:type="dxa"/>
            <w:vAlign w:val="center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Цена за продукцию, руб.</w:t>
            </w:r>
          </w:p>
        </w:tc>
        <w:tc>
          <w:tcPr>
            <w:tcW w:w="1843" w:type="dxa"/>
            <w:vAlign w:val="center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спроса, шт.</w:t>
            </w:r>
          </w:p>
        </w:tc>
        <w:tc>
          <w:tcPr>
            <w:tcW w:w="1417" w:type="dxa"/>
            <w:vAlign w:val="center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Выручка, руб.</w:t>
            </w:r>
          </w:p>
        </w:tc>
        <w:tc>
          <w:tcPr>
            <w:tcW w:w="3686" w:type="dxa"/>
            <w:vAlign w:val="center"/>
            <w:hideMark/>
          </w:tcPr>
          <w:p w:rsidR="00435C03" w:rsidRPr="0042631C" w:rsidRDefault="00435C03" w:rsidP="0042631C">
            <w:pPr>
              <w:suppressAutoHyphens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Коэффициент ценовой эластичности спроса</w:t>
            </w: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1,8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1,2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rPr>
          <w:trHeight w:val="284"/>
        </w:trPr>
        <w:tc>
          <w:tcPr>
            <w:tcW w:w="2552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0,3</w:t>
            </w:r>
          </w:p>
        </w:tc>
        <w:tc>
          <w:tcPr>
            <w:tcW w:w="1843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417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435C03" w:rsidRPr="0042631C" w:rsidRDefault="00435C03" w:rsidP="0042631C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Постройте кривые спроса и предложения  и определите равновесную цену.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1"/>
        <w:gridCol w:w="567"/>
        <w:gridCol w:w="742"/>
        <w:gridCol w:w="635"/>
        <w:gridCol w:w="669"/>
        <w:gridCol w:w="561"/>
        <w:gridCol w:w="737"/>
        <w:gridCol w:w="952"/>
      </w:tblGrid>
      <w:tr w:rsidR="00435C03" w:rsidRPr="0042631C" w:rsidTr="007168FC">
        <w:tc>
          <w:tcPr>
            <w:tcW w:w="4179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3" w:type="dxa"/>
            <w:gridSpan w:val="7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Цена, единиц, Q</w:t>
            </w:r>
          </w:p>
        </w:tc>
      </w:tr>
      <w:tr w:rsidR="00435C03" w:rsidRPr="0042631C" w:rsidTr="007168FC">
        <w:tc>
          <w:tcPr>
            <w:tcW w:w="417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Количество, единиц, Р</w:t>
            </w:r>
          </w:p>
        </w:tc>
        <w:tc>
          <w:tcPr>
            <w:tcW w:w="5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35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66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56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73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5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70</w:t>
            </w:r>
          </w:p>
        </w:tc>
      </w:tr>
      <w:tr w:rsidR="00435C03" w:rsidRPr="0042631C" w:rsidTr="007168FC">
        <w:tc>
          <w:tcPr>
            <w:tcW w:w="417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спроса, тыс.т.</w:t>
            </w:r>
          </w:p>
        </w:tc>
        <w:tc>
          <w:tcPr>
            <w:tcW w:w="5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74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635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66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5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435C03" w:rsidRPr="0042631C" w:rsidTr="007168FC">
        <w:tc>
          <w:tcPr>
            <w:tcW w:w="417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предложения, тыс.т.</w:t>
            </w:r>
          </w:p>
        </w:tc>
        <w:tc>
          <w:tcPr>
            <w:tcW w:w="56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4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35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69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6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5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22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  <w:shd w:val="clear" w:color="auto" w:fill="FFFFFF"/>
        </w:rPr>
      </w:pPr>
      <w:r w:rsidRPr="0042631C">
        <w:rPr>
          <w:sz w:val="22"/>
          <w:szCs w:val="22"/>
          <w:shd w:val="clear" w:color="auto" w:fill="FFFFFF"/>
        </w:rPr>
        <w:t>По данным таблицы рассчитайте объем ВНП по потоку расходов,  объем ЧНП, объем НД.</w:t>
      </w:r>
    </w:p>
    <w:tbl>
      <w:tblPr>
        <w:tblW w:w="8109" w:type="dxa"/>
        <w:jc w:val="center"/>
        <w:tblInd w:w="-1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1"/>
        <w:gridCol w:w="1929"/>
      </w:tblGrid>
      <w:tr w:rsidR="00435C03" w:rsidRPr="0042631C" w:rsidTr="007168FC">
        <w:trPr>
          <w:jc w:val="center"/>
        </w:trPr>
        <w:tc>
          <w:tcPr>
            <w:tcW w:w="6180" w:type="dxa"/>
          </w:tcPr>
          <w:p w:rsidR="00435C03" w:rsidRPr="0042631C" w:rsidRDefault="00435C03" w:rsidP="0042631C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435C03" w:rsidRPr="0042631C" w:rsidTr="007168FC">
        <w:trPr>
          <w:jc w:val="center"/>
        </w:trPr>
        <w:tc>
          <w:tcPr>
            <w:tcW w:w="6180" w:type="dxa"/>
            <w:hideMark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1.  Нераспределенная прибыль корпораций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4.  Налоги на прибыль корпораций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5.  Государственные закупки товаров и услуг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вложений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8.  Арендная плата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инвестиции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работников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12. Объем потребленного капитала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25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widowControl/>
        <w:shd w:val="clear" w:color="auto" w:fill="FEFEFE"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цеховую, производственную и полную себестоимость продукции, если стоимость с</w:t>
      </w:r>
      <w:r w:rsidRPr="0042631C">
        <w:rPr>
          <w:sz w:val="22"/>
          <w:szCs w:val="22"/>
        </w:rPr>
        <w:t>ы</w:t>
      </w:r>
      <w:r w:rsidRPr="0042631C">
        <w:rPr>
          <w:sz w:val="22"/>
          <w:szCs w:val="22"/>
        </w:rPr>
        <w:t>рья и материалов (за вычетом отходов) – 2000 тыс.руб., заработная плата основная и дополнител</w:t>
      </w:r>
      <w:r w:rsidRPr="0042631C">
        <w:rPr>
          <w:sz w:val="22"/>
          <w:szCs w:val="22"/>
        </w:rPr>
        <w:t>ь</w:t>
      </w:r>
      <w:r w:rsidRPr="0042631C">
        <w:rPr>
          <w:sz w:val="22"/>
          <w:szCs w:val="22"/>
        </w:rPr>
        <w:t>ная производственных рабочих – 1800 тыс.руб. амортизационные отчисления – 88 тыс.руб., пр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чие цеховые расходы-480 тыс.руб., общехозяйственные расходы -13000 тыс.руб., потери от брака – 90 тыс.руб., покупные изделия и полуфабрикаты – 8000 тыс.руб., коммерческие расходы – 1017 тыс.руб.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Объем реализации (продаж) в текущих ценах - 720 тыс. руб. Средние остатки оборотных средств - 36 тыс. руб. 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Определить коэффициент оборачиваемости, длительность одного оборота, коэффициент закре</w:t>
      </w:r>
      <w:r w:rsidRPr="0042631C">
        <w:rPr>
          <w:sz w:val="22"/>
          <w:szCs w:val="22"/>
          <w:lang w:eastAsia="en-US"/>
        </w:rPr>
        <w:t>п</w:t>
      </w:r>
      <w:r w:rsidRPr="0042631C">
        <w:rPr>
          <w:sz w:val="22"/>
          <w:szCs w:val="22"/>
          <w:lang w:eastAsia="en-US"/>
        </w:rPr>
        <w:t>ления средств в обороте.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По имеющимся данным рассчитать показатели состояния и использования основных фондов. Единица измерения – млн.руб.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2"/>
        <w:gridCol w:w="2126"/>
      </w:tblGrid>
      <w:tr w:rsidR="00435C03" w:rsidRPr="0042631C" w:rsidTr="007168F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Стоимость основных фондов на 31.12.2016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400 000 </w:t>
            </w:r>
          </w:p>
        </w:tc>
      </w:tr>
      <w:tr w:rsidR="00435C03" w:rsidRPr="0042631C" w:rsidTr="007168F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Введено основных фондов 01.04.2017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120 000 </w:t>
            </w:r>
          </w:p>
        </w:tc>
      </w:tr>
      <w:tr w:rsidR="00435C03" w:rsidRPr="0042631C" w:rsidTr="007168F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Выбыло основных фондов 01.07.2017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60 000 </w:t>
            </w:r>
          </w:p>
        </w:tc>
      </w:tr>
      <w:tr w:rsidR="00435C03" w:rsidRPr="0042631C" w:rsidTr="007168F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Выбыло основных фондов 01.10.2017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30 000 </w:t>
            </w:r>
          </w:p>
        </w:tc>
      </w:tr>
      <w:tr w:rsidR="00435C03" w:rsidRPr="0042631C" w:rsidTr="007168FC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Объем произведенной продукции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</w:rPr>
            </w:pPr>
            <w:r w:rsidRPr="0042631C">
              <w:rPr>
                <w:sz w:val="22"/>
                <w:szCs w:val="22"/>
              </w:rPr>
              <w:t xml:space="preserve">1 800 000 </w:t>
            </w:r>
          </w:p>
        </w:tc>
      </w:tr>
    </w:tbl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Институционализм вебленовской традиции и неинституционализм: сопоставлении методологии, общей теории и практических выводов.</w:t>
      </w:r>
    </w:p>
    <w:p w:rsidR="00435C03" w:rsidRPr="0042631C" w:rsidRDefault="00435C03" w:rsidP="0042631C">
      <w:pPr>
        <w:ind w:firstLine="0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1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«</w:t>
      </w:r>
      <w:r w:rsidRPr="0042631C">
        <w:rPr>
          <w:bCs/>
          <w:spacing w:val="6"/>
          <w:sz w:val="22"/>
          <w:szCs w:val="22"/>
        </w:rPr>
        <w:t>Теория несовершенной конкуренции и монополии</w:t>
      </w:r>
      <w:r w:rsidRPr="0042631C">
        <w:rPr>
          <w:sz w:val="22"/>
          <w:szCs w:val="22"/>
        </w:rPr>
        <w:t>. Антимонопольное регулирование».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Ответьте на вопрос: «Какие факторы влияют на формирование спроса на рынке труда? Каков м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 xml:space="preserve">ханизм их действия? Как проявляются на рынке труда эффект дохода и эффект замещения?»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№3 </w:t>
      </w:r>
    </w:p>
    <w:p w:rsidR="00435C03" w:rsidRPr="0042631C" w:rsidRDefault="00435C03" w:rsidP="0042631C">
      <w:pPr>
        <w:ind w:firstLine="0"/>
        <w:rPr>
          <w:spacing w:val="-4"/>
          <w:sz w:val="22"/>
          <w:szCs w:val="22"/>
        </w:rPr>
      </w:pPr>
      <w:r w:rsidRPr="0042631C">
        <w:rPr>
          <w:spacing w:val="-4"/>
          <w:sz w:val="22"/>
          <w:szCs w:val="22"/>
        </w:rPr>
        <w:t xml:space="preserve">Постройте и объясните на графике точку рыночного равновесия.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№4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Перемещение по кривой спроса будет происходить в случае… </w:t>
      </w:r>
    </w:p>
    <w:p w:rsidR="00435C03" w:rsidRPr="0042631C" w:rsidRDefault="00435C03" w:rsidP="007168F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изменения цены данного товара; </w:t>
      </w:r>
    </w:p>
    <w:p w:rsidR="00435C03" w:rsidRPr="0042631C" w:rsidRDefault="00435C03" w:rsidP="007168F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изменения ожидания потребителя; </w:t>
      </w:r>
    </w:p>
    <w:p w:rsidR="00435C03" w:rsidRPr="0042631C" w:rsidRDefault="00435C03" w:rsidP="007168F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изменения моды; </w:t>
      </w:r>
    </w:p>
    <w:p w:rsidR="00435C03" w:rsidRPr="0042631C" w:rsidRDefault="00435C03" w:rsidP="007168FC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изменения размера косвенных налогов.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i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Если участок земли площадью 10 га. продается по цене 8 тыс. руб. за 1 га., а годовая процентная ставка составляет 5%, то участок приносит в течение года ренту, равную________тыс. руб. 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tabs>
          <w:tab w:val="num" w:pos="720"/>
        </w:tabs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4"/>
        <w:gridCol w:w="3191"/>
        <w:gridCol w:w="3198"/>
      </w:tblGrid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198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435C03" w:rsidRPr="0042631C" w:rsidTr="007168FC">
        <w:tc>
          <w:tcPr>
            <w:tcW w:w="3182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198" w:type="dxa"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435C03" w:rsidRPr="0042631C" w:rsidRDefault="00435C03" w:rsidP="0042631C">
      <w:pPr>
        <w:ind w:firstLine="0"/>
        <w:rPr>
          <w:sz w:val="22"/>
          <w:szCs w:val="22"/>
        </w:rPr>
      </w:pP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  <w:shd w:val="clear" w:color="auto" w:fill="FFFFFF"/>
        </w:rPr>
      </w:pPr>
      <w:r w:rsidRPr="0042631C">
        <w:rPr>
          <w:sz w:val="22"/>
          <w:szCs w:val="22"/>
          <w:shd w:val="clear" w:color="auto" w:fill="FFFFFF"/>
        </w:rPr>
        <w:t>По данным таблицы рассчитайте: объем ВНП по потоку доходов;  объем ЧНП;  объем НД.</w:t>
      </w:r>
    </w:p>
    <w:tbl>
      <w:tblPr>
        <w:tblW w:w="7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46"/>
        <w:gridCol w:w="1929"/>
      </w:tblGrid>
      <w:tr w:rsidR="00435C03" w:rsidRPr="0042631C" w:rsidTr="007168FC">
        <w:trPr>
          <w:jc w:val="center"/>
        </w:trPr>
        <w:tc>
          <w:tcPr>
            <w:tcW w:w="5754" w:type="dxa"/>
          </w:tcPr>
          <w:p w:rsidR="00435C03" w:rsidRPr="0042631C" w:rsidRDefault="00435C03" w:rsidP="0042631C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435C03" w:rsidRPr="0042631C" w:rsidTr="007168FC">
        <w:trPr>
          <w:jc w:val="center"/>
        </w:trPr>
        <w:tc>
          <w:tcPr>
            <w:tcW w:w="5754" w:type="dxa"/>
            <w:hideMark/>
          </w:tcPr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1.  Нераспределенная прибыль корпораций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4.  Налоги на прибыль корпораций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5.  Государственные закупки товаров и услуг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вложений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 xml:space="preserve">8.  Арендная плата 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инвестиции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работников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12. Объем потребленного капитала</w:t>
            </w:r>
          </w:p>
          <w:p w:rsidR="00435C03" w:rsidRPr="0042631C" w:rsidRDefault="00435C03" w:rsidP="0042631C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hideMark/>
          </w:tcPr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25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435C03" w:rsidRPr="0042631C" w:rsidRDefault="00435C03" w:rsidP="0042631C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42631C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42631C">
        <w:rPr>
          <w:sz w:val="22"/>
          <w:szCs w:val="22"/>
        </w:rPr>
        <w:t>н</w:t>
      </w:r>
      <w:r w:rsidRPr="0042631C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 Определите: норму  выработку за месяц, (шт.), сдельную расценку на изделие (руб), сумму сдельной заработной платы в месяц, если за каждый процент перевыполнения выплачивается 1,5% заработка по сдельным расценкам.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Легковой автомобиль ВАЗ поступает в продажу от производителя в розничную торговлю. Розни</w:t>
      </w:r>
      <w:r w:rsidRPr="0042631C">
        <w:rPr>
          <w:sz w:val="22"/>
          <w:szCs w:val="22"/>
        </w:rPr>
        <w:t>ч</w:t>
      </w:r>
      <w:r w:rsidRPr="0042631C">
        <w:rPr>
          <w:sz w:val="22"/>
          <w:szCs w:val="22"/>
        </w:rPr>
        <w:t xml:space="preserve">ная цена его 260 т.р. Торговая надбавка 30% к свободной цене. Прибыль предприятия-изготовителя составляет 25% от себестоимости. </w:t>
      </w:r>
      <w:r w:rsidRPr="0042631C">
        <w:rPr>
          <w:iCs/>
          <w:sz w:val="22"/>
          <w:szCs w:val="22"/>
        </w:rPr>
        <w:t>Определить</w:t>
      </w:r>
      <w:r w:rsidRPr="0042631C">
        <w:rPr>
          <w:sz w:val="22"/>
          <w:szCs w:val="22"/>
        </w:rPr>
        <w:t xml:space="preserve"> себестоимость и прибыль предпри</w:t>
      </w:r>
      <w:r w:rsidRPr="0042631C">
        <w:rPr>
          <w:sz w:val="22"/>
          <w:szCs w:val="22"/>
        </w:rPr>
        <w:t>я</w:t>
      </w:r>
      <w:r w:rsidRPr="0042631C">
        <w:rPr>
          <w:sz w:val="22"/>
          <w:szCs w:val="22"/>
        </w:rPr>
        <w:t>тия-изготовителя, а также удельный вес каждого элемента в розничной цене товара (себестоим</w:t>
      </w:r>
      <w:r w:rsidRPr="0042631C">
        <w:rPr>
          <w:sz w:val="22"/>
          <w:szCs w:val="22"/>
        </w:rPr>
        <w:t>о</w:t>
      </w:r>
      <w:r w:rsidRPr="0042631C">
        <w:rPr>
          <w:sz w:val="22"/>
          <w:szCs w:val="22"/>
        </w:rPr>
        <w:t>сти, прибыли, НДС и торговой надбавки).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Два года назад в цехе было установлено новое оборудование А. </w:t>
      </w:r>
    </w:p>
    <w:p w:rsidR="00435C03" w:rsidRPr="0042631C" w:rsidRDefault="00435C03" w:rsidP="007168F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цена оборудования А (включая доставку до места установки) составила 7 млн. руб.; </w:t>
      </w:r>
    </w:p>
    <w:p w:rsidR="00435C03" w:rsidRPr="0042631C" w:rsidRDefault="00435C03" w:rsidP="007168F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монтаж оборудования стоил 1 млн. руб.; </w:t>
      </w:r>
    </w:p>
    <w:p w:rsidR="00435C03" w:rsidRPr="0042631C" w:rsidRDefault="00435C03" w:rsidP="007168F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срок полезного использования оборудования был установлен 5 лет; </w:t>
      </w:r>
    </w:p>
    <w:p w:rsidR="00435C03" w:rsidRPr="0042631C" w:rsidRDefault="00435C03" w:rsidP="007168F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через год была проведена переоценка всех основных средств цеха. В том числе, была определена восстановительная стоимость оборудования А, которая составила 9 млн. руб.; </w:t>
      </w:r>
    </w:p>
    <w:p w:rsidR="00435C03" w:rsidRPr="0042631C" w:rsidRDefault="00435C03" w:rsidP="007168FC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42631C">
        <w:rPr>
          <w:sz w:val="22"/>
          <w:szCs w:val="22"/>
        </w:rPr>
        <w:t xml:space="preserve">в настоящее время производитель оборудования А продает его по цене 9,5 млн. руб. 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Определите: 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>- остаточную стоимость оборудования А через два года его эксплуатации до проведения очере</w:t>
      </w:r>
      <w:r w:rsidRPr="0042631C">
        <w:rPr>
          <w:sz w:val="22"/>
          <w:szCs w:val="22"/>
          <w:lang w:eastAsia="en-US"/>
        </w:rPr>
        <w:t>д</w:t>
      </w:r>
      <w:r w:rsidRPr="0042631C">
        <w:rPr>
          <w:sz w:val="22"/>
          <w:szCs w:val="22"/>
          <w:lang w:eastAsia="en-US"/>
        </w:rPr>
        <w:t xml:space="preserve">ной переоценки; 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- восстановительную стоимость оборудования А через два года его эксплуатации после второй переоценки; 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- величину амортизационных отчислений оборудования А на третий год его эксплуатации.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А. Смит об </w:t>
      </w:r>
      <w:hyperlink r:id="rId60" w:tooltip="Государственная экономическая политика" w:history="1">
        <w:r w:rsidRPr="0042631C">
          <w:rPr>
            <w:color w:val="000000"/>
            <w:sz w:val="22"/>
            <w:szCs w:val="22"/>
            <w:bdr w:val="none" w:sz="0" w:space="0" w:color="auto" w:frame="1"/>
          </w:rPr>
          <w:t>экономической политике государства</w:t>
        </w:r>
      </w:hyperlink>
      <w:r w:rsidRPr="0042631C">
        <w:rPr>
          <w:color w:val="000000"/>
          <w:sz w:val="22"/>
          <w:szCs w:val="22"/>
        </w:rPr>
        <w:t>.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contextualSpacing/>
        <w:rPr>
          <w:sz w:val="22"/>
          <w:szCs w:val="22"/>
          <w:lang w:eastAsia="en-US"/>
        </w:rPr>
      </w:pP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435C03" w:rsidRPr="0042631C" w:rsidRDefault="00435C03" w:rsidP="0042631C">
      <w:pPr>
        <w:ind w:firstLine="0"/>
        <w:jc w:val="center"/>
        <w:rPr>
          <w:sz w:val="22"/>
          <w:szCs w:val="22"/>
        </w:rPr>
      </w:pPr>
      <w:r w:rsidRPr="0042631C">
        <w:rPr>
          <w:b/>
          <w:bCs/>
          <w:i/>
          <w:iCs/>
          <w:sz w:val="22"/>
          <w:szCs w:val="22"/>
        </w:rPr>
        <w:t>Вариант 9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 1.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Письменно изложите материал по теме: «Рынок: сущность, основные черты, структура. Инфр</w:t>
      </w:r>
      <w:r w:rsidRPr="0042631C">
        <w:rPr>
          <w:sz w:val="22"/>
          <w:szCs w:val="22"/>
        </w:rPr>
        <w:t>а</w:t>
      </w:r>
      <w:r w:rsidRPr="0042631C">
        <w:rPr>
          <w:sz w:val="22"/>
          <w:szCs w:val="22"/>
        </w:rPr>
        <w:t>структура рынка».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2.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Ответьте на вопрос: «Сформулируйте и объясните механизм действия закона убывающей пр</w:t>
      </w:r>
      <w:r w:rsidRPr="0042631C">
        <w:rPr>
          <w:sz w:val="22"/>
          <w:szCs w:val="22"/>
        </w:rPr>
        <w:t>е</w:t>
      </w:r>
      <w:r w:rsidRPr="0042631C">
        <w:rPr>
          <w:sz w:val="22"/>
          <w:szCs w:val="22"/>
        </w:rPr>
        <w:t>дельной производительности факторов производства. Как этот закон связан с ограниченной вза</w:t>
      </w:r>
      <w:r w:rsidRPr="0042631C">
        <w:rPr>
          <w:sz w:val="22"/>
          <w:szCs w:val="22"/>
        </w:rPr>
        <w:t>и</w:t>
      </w:r>
      <w:r w:rsidRPr="0042631C">
        <w:rPr>
          <w:sz w:val="22"/>
          <w:szCs w:val="22"/>
        </w:rPr>
        <w:t xml:space="preserve">мозаменяемостью производственных ресурсов?».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3.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Напишите и объясните функцию полезности потребителя (формула).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4.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Тест. Укажите верный ответ и обоснуйте его. </w:t>
      </w:r>
    </w:p>
    <w:p w:rsidR="00435C03" w:rsidRPr="0042631C" w:rsidRDefault="00435C03" w:rsidP="0042631C">
      <w:pPr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Какие основные элементы включает инфраструктура рынка:</w:t>
      </w:r>
    </w:p>
    <w:p w:rsidR="00435C03" w:rsidRPr="0042631C" w:rsidRDefault="00435C03" w:rsidP="007168F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биржи, банки, рекламные агентства;</w:t>
      </w:r>
    </w:p>
    <w:p w:rsidR="00435C03" w:rsidRPr="0042631C" w:rsidRDefault="00435C03" w:rsidP="007168F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магазины, киоски;</w:t>
      </w:r>
    </w:p>
    <w:p w:rsidR="00435C03" w:rsidRPr="0042631C" w:rsidRDefault="00435C03" w:rsidP="007168F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кинотеатры;</w:t>
      </w:r>
    </w:p>
    <w:p w:rsidR="00435C03" w:rsidRPr="0042631C" w:rsidRDefault="00435C03" w:rsidP="007168FC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42631C">
        <w:rPr>
          <w:bCs/>
          <w:sz w:val="22"/>
          <w:szCs w:val="22"/>
        </w:rPr>
        <w:t>дома быта, коммунальные службы.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/>
          <w:bCs/>
          <w:sz w:val="22"/>
          <w:szCs w:val="22"/>
        </w:rPr>
        <w:t xml:space="preserve">Задание № 5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bCs/>
          <w:sz w:val="22"/>
          <w:szCs w:val="22"/>
        </w:rPr>
        <w:t xml:space="preserve">Задача.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дисконтирования 15%.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в) купить земельный участок и сдавать его в аренду на 3 года, если средний банковский процент составит 10%, а земельная рента составит 4,8 тыс. рублей в год.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№6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прибыль и рентабельность предприятия «Одуванчик».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3"/>
        <w:gridCol w:w="4770"/>
      </w:tblGrid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1 430 руб.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435C03" w:rsidRPr="0042631C" w:rsidTr="007168FC"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hideMark/>
          </w:tcPr>
          <w:p w:rsidR="00435C03" w:rsidRPr="0042631C" w:rsidRDefault="00435C03" w:rsidP="0042631C">
            <w:pPr>
              <w:ind w:firstLine="0"/>
              <w:rPr>
                <w:sz w:val="22"/>
                <w:szCs w:val="22"/>
                <w:lang w:eastAsia="en-US"/>
              </w:rPr>
            </w:pPr>
            <w:r w:rsidRPr="0042631C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№7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Задача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Уровень безработицы в текущем году составил 8%. Естественный уровень безработицы – 6,5%, а коэффициента Оукена – 2. Потенциальный ВВП равен 450 млрд. долл. Определите отставание ВВП (в %) и потери ВВП, вызванные циклической безработицей (в млрд. долл.)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№8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 xml:space="preserve">Задача </w:t>
      </w:r>
    </w:p>
    <w:p w:rsidR="00435C03" w:rsidRPr="0042631C" w:rsidRDefault="00435C03" w:rsidP="0042631C">
      <w:pPr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Определите заработную плату с учетом районного коэффициента для Южного Урала (15%), если тарифная ставка составляет 82,30 руб. Выработано 100 единиц продукции, норма времени на ед. продукции – 1,8 чел-час.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№9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42631C">
        <w:rPr>
          <w:sz w:val="22"/>
          <w:szCs w:val="22"/>
        </w:rPr>
        <w:t>В первом квартале организацией произведено 10 тыс.ед.продукции по цене 700 руб./ед. Постоя</w:t>
      </w:r>
      <w:r w:rsidRPr="0042631C">
        <w:rPr>
          <w:sz w:val="22"/>
          <w:szCs w:val="22"/>
        </w:rPr>
        <w:t>н</w:t>
      </w:r>
      <w:r w:rsidRPr="0042631C">
        <w:rPr>
          <w:sz w:val="22"/>
          <w:szCs w:val="22"/>
        </w:rPr>
        <w:t>ные расходы составляют 1600 тыс. руб. Удельно-переменные расходы – 150 руб./ед.Во втором квартале планируется повысить прибыль на 8%. Сколько необходимо дополнительно произвести продукции, чтобы повысить прибыль на 8%?</w:t>
      </w:r>
    </w:p>
    <w:p w:rsidR="00435C03" w:rsidRPr="0042631C" w:rsidRDefault="00435C03" w:rsidP="0042631C">
      <w:pPr>
        <w:ind w:firstLine="0"/>
        <w:rPr>
          <w:b/>
          <w:bCs/>
          <w:sz w:val="22"/>
          <w:szCs w:val="22"/>
        </w:rPr>
      </w:pPr>
      <w:r w:rsidRPr="0042631C">
        <w:rPr>
          <w:b/>
          <w:bCs/>
          <w:sz w:val="22"/>
          <w:szCs w:val="22"/>
        </w:rPr>
        <w:t>Задание №10</w:t>
      </w:r>
    </w:p>
    <w:p w:rsidR="00435C03" w:rsidRPr="0042631C" w:rsidRDefault="00435C03" w:rsidP="0042631C">
      <w:pPr>
        <w:ind w:firstLine="0"/>
        <w:rPr>
          <w:sz w:val="22"/>
          <w:szCs w:val="22"/>
          <w:lang w:eastAsia="en-US"/>
        </w:rPr>
      </w:pPr>
      <w:r w:rsidRPr="0042631C">
        <w:rPr>
          <w:sz w:val="22"/>
          <w:szCs w:val="22"/>
          <w:lang w:eastAsia="en-US"/>
        </w:rPr>
        <w:t xml:space="preserve">Задача </w:t>
      </w:r>
    </w:p>
    <w:p w:rsidR="00435C03" w:rsidRPr="0042631C" w:rsidRDefault="00435C03" w:rsidP="0042631C">
      <w:pPr>
        <w:tabs>
          <w:tab w:val="num" w:pos="993"/>
        </w:tabs>
        <w:overflowPunct w:val="0"/>
        <w:ind w:firstLine="0"/>
        <w:rPr>
          <w:bCs/>
          <w:iCs/>
          <w:sz w:val="22"/>
          <w:szCs w:val="22"/>
        </w:rPr>
      </w:pPr>
      <w:r w:rsidRPr="0042631C">
        <w:rPr>
          <w:bCs/>
          <w:iCs/>
          <w:sz w:val="22"/>
          <w:szCs w:val="22"/>
        </w:rPr>
        <w:t>Себестоимость товарной продукции предприятия в базисном периоде составила 380,5 млн. руб. В отчетном периоде предполагается  повысить производительность труда на 6% и среднюю зарабо</w:t>
      </w:r>
      <w:r w:rsidRPr="0042631C">
        <w:rPr>
          <w:bCs/>
          <w:iCs/>
          <w:sz w:val="22"/>
          <w:szCs w:val="22"/>
        </w:rPr>
        <w:t>т</w:t>
      </w:r>
      <w:r w:rsidRPr="0042631C">
        <w:rPr>
          <w:bCs/>
          <w:iCs/>
          <w:sz w:val="22"/>
          <w:szCs w:val="22"/>
        </w:rPr>
        <w:t>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b/>
          <w:bCs/>
          <w:color w:val="000000"/>
          <w:sz w:val="22"/>
          <w:szCs w:val="22"/>
        </w:rPr>
        <w:t xml:space="preserve">Задание № 11 </w:t>
      </w:r>
    </w:p>
    <w:p w:rsidR="00435C03" w:rsidRPr="0042631C" w:rsidRDefault="00435C03" w:rsidP="0042631C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435C03" w:rsidRPr="0042631C" w:rsidRDefault="00435C03" w:rsidP="0042631C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42631C">
        <w:rPr>
          <w:color w:val="000000"/>
          <w:sz w:val="22"/>
          <w:szCs w:val="22"/>
        </w:rPr>
        <w:t>“Кейнсианская революция”: причины, содержание, итоги.</w:t>
      </w:r>
    </w:p>
    <w:p w:rsidR="00435C03" w:rsidRPr="00C83B82" w:rsidRDefault="00435C03" w:rsidP="00EB2127">
      <w:pPr>
        <w:jc w:val="right"/>
      </w:pPr>
    </w:p>
    <w:sectPr w:rsidR="00435C03" w:rsidRPr="00C83B8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C03" w:rsidRDefault="00435C03">
      <w:r>
        <w:separator/>
      </w:r>
    </w:p>
  </w:endnote>
  <w:endnote w:type="continuationSeparator" w:id="0">
    <w:p w:rsidR="00435C03" w:rsidRDefault="00435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C03" w:rsidRDefault="00435C0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35C03" w:rsidRDefault="00435C03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C03" w:rsidRDefault="00435C03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47</w:t>
    </w:r>
    <w:r>
      <w:rPr>
        <w:rStyle w:val="PageNumber"/>
      </w:rPr>
      <w:fldChar w:fldCharType="end"/>
    </w:r>
  </w:p>
  <w:p w:rsidR="00435C03" w:rsidRDefault="00435C03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C03" w:rsidRDefault="00435C03">
      <w:r>
        <w:separator/>
      </w:r>
    </w:p>
  </w:footnote>
  <w:footnote w:type="continuationSeparator" w:id="0">
    <w:p w:rsidR="00435C03" w:rsidRDefault="00435C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9912FB"/>
    <w:multiLevelType w:val="hybridMultilevel"/>
    <w:tmpl w:val="97483F06"/>
    <w:lvl w:ilvl="0" w:tplc="2F2C1DE0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A22475"/>
    <w:multiLevelType w:val="hybridMultilevel"/>
    <w:tmpl w:val="9FB8F78A"/>
    <w:lvl w:ilvl="0" w:tplc="4DB81100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214468DA"/>
    <w:multiLevelType w:val="hybridMultilevel"/>
    <w:tmpl w:val="51D85474"/>
    <w:lvl w:ilvl="0" w:tplc="B43A8226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217244AD"/>
    <w:multiLevelType w:val="hybridMultilevel"/>
    <w:tmpl w:val="9E8282FC"/>
    <w:lvl w:ilvl="0" w:tplc="43CE8B18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B256010"/>
    <w:multiLevelType w:val="multilevel"/>
    <w:tmpl w:val="4108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765075"/>
    <w:multiLevelType w:val="hybridMultilevel"/>
    <w:tmpl w:val="E054B23A"/>
    <w:lvl w:ilvl="0" w:tplc="DB04DE54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31B4269"/>
    <w:multiLevelType w:val="hybridMultilevel"/>
    <w:tmpl w:val="6C428B2E"/>
    <w:lvl w:ilvl="0" w:tplc="61161AFA">
      <w:start w:val="1"/>
      <w:numFmt w:val="russianLower"/>
      <w:suff w:val="space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CBF1F99"/>
    <w:multiLevelType w:val="hybridMultilevel"/>
    <w:tmpl w:val="F2288C82"/>
    <w:lvl w:ilvl="0" w:tplc="8F845836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97A17B4"/>
    <w:multiLevelType w:val="hybridMultilevel"/>
    <w:tmpl w:val="E2404926"/>
    <w:lvl w:ilvl="0" w:tplc="08225270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4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4E9E371A"/>
    <w:multiLevelType w:val="hybridMultilevel"/>
    <w:tmpl w:val="845AE936"/>
    <w:lvl w:ilvl="0" w:tplc="B9822A70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0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3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5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6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63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5FEF2E0C"/>
    <w:multiLevelType w:val="hybridMultilevel"/>
    <w:tmpl w:val="F9BA05CE"/>
    <w:lvl w:ilvl="0" w:tplc="C8ACE446">
      <w:start w:val="1"/>
      <w:numFmt w:val="russianLower"/>
      <w:suff w:val="space"/>
      <w:lvlText w:val="%1)"/>
      <w:lvlJc w:val="left"/>
      <w:pPr>
        <w:ind w:firstLine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5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4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5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4"/>
  </w:num>
  <w:num w:numId="3">
    <w:abstractNumId w:val="69"/>
  </w:num>
  <w:num w:numId="4">
    <w:abstractNumId w:val="18"/>
  </w:num>
  <w:num w:numId="5">
    <w:abstractNumId w:val="8"/>
  </w:num>
  <w:num w:numId="6">
    <w:abstractNumId w:val="54"/>
  </w:num>
  <w:num w:numId="7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5"/>
  </w:num>
  <w:num w:numId="18">
    <w:abstractNumId w:val="55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7"/>
  </w:num>
  <w:num w:numId="20">
    <w:abstractNumId w:val="36"/>
  </w:num>
  <w:num w:numId="21">
    <w:abstractNumId w:val="56"/>
  </w:num>
  <w:num w:numId="22">
    <w:abstractNumId w:val="42"/>
  </w:num>
  <w:num w:numId="23">
    <w:abstractNumId w:val="67"/>
  </w:num>
  <w:num w:numId="24">
    <w:abstractNumId w:val="30"/>
  </w:num>
  <w:num w:numId="25">
    <w:abstractNumId w:val="86"/>
  </w:num>
  <w:num w:numId="26">
    <w:abstractNumId w:val="71"/>
  </w:num>
  <w:num w:numId="27">
    <w:abstractNumId w:val="51"/>
  </w:num>
  <w:num w:numId="28">
    <w:abstractNumId w:val="77"/>
  </w:num>
  <w:num w:numId="29">
    <w:abstractNumId w:val="65"/>
  </w:num>
  <w:num w:numId="30">
    <w:abstractNumId w:val="4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47"/>
  </w:num>
  <w:num w:numId="34">
    <w:abstractNumId w:val="59"/>
  </w:num>
  <w:num w:numId="35">
    <w:abstractNumId w:val="9"/>
  </w:num>
  <w:num w:numId="36">
    <w:abstractNumId w:val="48"/>
  </w:num>
  <w:num w:numId="37">
    <w:abstractNumId w:val="15"/>
  </w:num>
  <w:num w:numId="38">
    <w:abstractNumId w:val="20"/>
  </w:num>
  <w:num w:numId="39">
    <w:abstractNumId w:val="74"/>
  </w:num>
  <w:num w:numId="40">
    <w:abstractNumId w:val="52"/>
  </w:num>
  <w:num w:numId="41">
    <w:abstractNumId w:val="76"/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70"/>
  </w:num>
  <w:num w:numId="45">
    <w:abstractNumId w:val="61"/>
  </w:num>
  <w:num w:numId="46">
    <w:abstractNumId w:val="79"/>
  </w:num>
  <w:num w:numId="47">
    <w:abstractNumId w:val="33"/>
  </w:num>
  <w:num w:numId="48">
    <w:abstractNumId w:val="80"/>
  </w:num>
  <w:num w:numId="49">
    <w:abstractNumId w:val="1"/>
  </w:num>
  <w:num w:numId="50">
    <w:abstractNumId w:val="75"/>
  </w:num>
  <w:num w:numId="51">
    <w:abstractNumId w:val="82"/>
  </w:num>
  <w:num w:numId="52">
    <w:abstractNumId w:val="35"/>
  </w:num>
  <w:num w:numId="53">
    <w:abstractNumId w:val="66"/>
  </w:num>
  <w:num w:numId="54">
    <w:abstractNumId w:val="40"/>
  </w:num>
  <w:num w:numId="55">
    <w:abstractNumId w:val="84"/>
  </w:num>
  <w:num w:numId="56">
    <w:abstractNumId w:val="7"/>
  </w:num>
  <w:num w:numId="57">
    <w:abstractNumId w:val="53"/>
  </w:num>
  <w:num w:numId="58">
    <w:abstractNumId w:val="87"/>
  </w:num>
  <w:num w:numId="59">
    <w:abstractNumId w:val="68"/>
  </w:num>
  <w:num w:numId="60">
    <w:abstractNumId w:val="41"/>
  </w:num>
  <w:num w:numId="61">
    <w:abstractNumId w:val="25"/>
  </w:num>
  <w:num w:numId="62">
    <w:abstractNumId w:val="46"/>
  </w:num>
  <w:num w:numId="63">
    <w:abstractNumId w:val="3"/>
  </w:num>
  <w:num w:numId="64">
    <w:abstractNumId w:val="0"/>
  </w:num>
  <w:num w:numId="65">
    <w:abstractNumId w:val="50"/>
  </w:num>
  <w:num w:numId="66">
    <w:abstractNumId w:val="2"/>
  </w:num>
  <w:num w:numId="67">
    <w:abstractNumId w:val="29"/>
  </w:num>
  <w:num w:numId="68">
    <w:abstractNumId w:val="83"/>
  </w:num>
  <w:num w:numId="69">
    <w:abstractNumId w:val="38"/>
  </w:num>
  <w:num w:numId="70">
    <w:abstractNumId w:val="23"/>
  </w:num>
  <w:num w:numId="71">
    <w:abstractNumId w:val="72"/>
  </w:num>
  <w:num w:numId="72">
    <w:abstractNumId w:val="39"/>
  </w:num>
  <w:num w:numId="73">
    <w:abstractNumId w:val="85"/>
  </w:num>
  <w:num w:numId="74">
    <w:abstractNumId w:val="81"/>
  </w:num>
  <w:num w:numId="75">
    <w:abstractNumId w:val="28"/>
  </w:num>
  <w:num w:numId="76">
    <w:abstractNumId w:val="45"/>
  </w:num>
  <w:num w:numId="77">
    <w:abstractNumId w:val="44"/>
  </w:num>
  <w:num w:numId="78">
    <w:abstractNumId w:val="24"/>
  </w:num>
  <w:num w:numId="79">
    <w:abstractNumId w:val="63"/>
  </w:num>
  <w:num w:numId="80">
    <w:abstractNumId w:val="60"/>
  </w:num>
  <w:num w:numId="81">
    <w:abstractNumId w:val="26"/>
  </w:num>
  <w:num w:numId="82">
    <w:abstractNumId w:val="73"/>
  </w:num>
  <w:num w:numId="83">
    <w:abstractNumId w:val="12"/>
  </w:num>
  <w:num w:numId="84">
    <w:abstractNumId w:val="10"/>
  </w:num>
  <w:num w:numId="85">
    <w:abstractNumId w:val="6"/>
  </w:num>
  <w:num w:numId="86">
    <w:abstractNumId w:val="16"/>
  </w:num>
  <w:num w:numId="87">
    <w:abstractNumId w:val="78"/>
  </w:num>
  <w:num w:numId="88">
    <w:abstractNumId w:val="31"/>
  </w:num>
  <w:num w:numId="89">
    <w:abstractNumId w:val="58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224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AA6"/>
    <w:rsid w:val="000430D3"/>
    <w:rsid w:val="00054FE2"/>
    <w:rsid w:val="00055516"/>
    <w:rsid w:val="00060593"/>
    <w:rsid w:val="00063D00"/>
    <w:rsid w:val="00064AD3"/>
    <w:rsid w:val="00065E28"/>
    <w:rsid w:val="00066036"/>
    <w:rsid w:val="00071391"/>
    <w:rsid w:val="0007246B"/>
    <w:rsid w:val="0008161B"/>
    <w:rsid w:val="00082173"/>
    <w:rsid w:val="00084050"/>
    <w:rsid w:val="0008595C"/>
    <w:rsid w:val="00094253"/>
    <w:rsid w:val="000946CF"/>
    <w:rsid w:val="00096109"/>
    <w:rsid w:val="00097A43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FE6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CAE"/>
    <w:rsid w:val="00152163"/>
    <w:rsid w:val="00153190"/>
    <w:rsid w:val="00154F84"/>
    <w:rsid w:val="0016576C"/>
    <w:rsid w:val="00165E32"/>
    <w:rsid w:val="00173672"/>
    <w:rsid w:val="00173E53"/>
    <w:rsid w:val="00181F2E"/>
    <w:rsid w:val="00193D7F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4B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395"/>
    <w:rsid w:val="00217581"/>
    <w:rsid w:val="00217A9E"/>
    <w:rsid w:val="00220733"/>
    <w:rsid w:val="002222FC"/>
    <w:rsid w:val="00224A52"/>
    <w:rsid w:val="00224D9E"/>
    <w:rsid w:val="00226996"/>
    <w:rsid w:val="00226B27"/>
    <w:rsid w:val="0023330D"/>
    <w:rsid w:val="00234EF9"/>
    <w:rsid w:val="00235B3A"/>
    <w:rsid w:val="0024270B"/>
    <w:rsid w:val="00243DE6"/>
    <w:rsid w:val="0024588C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FF"/>
    <w:rsid w:val="00286E22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332"/>
    <w:rsid w:val="0030679B"/>
    <w:rsid w:val="00311633"/>
    <w:rsid w:val="00321DD2"/>
    <w:rsid w:val="00321F4E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6FF"/>
    <w:rsid w:val="00396837"/>
    <w:rsid w:val="00396C23"/>
    <w:rsid w:val="00397F23"/>
    <w:rsid w:val="003A7E32"/>
    <w:rsid w:val="003B21CA"/>
    <w:rsid w:val="003B71FE"/>
    <w:rsid w:val="003C42C3"/>
    <w:rsid w:val="003C5A78"/>
    <w:rsid w:val="003D2D66"/>
    <w:rsid w:val="003D441D"/>
    <w:rsid w:val="003D4F90"/>
    <w:rsid w:val="003E1360"/>
    <w:rsid w:val="003E31A0"/>
    <w:rsid w:val="003E705D"/>
    <w:rsid w:val="003F087D"/>
    <w:rsid w:val="003F3DBA"/>
    <w:rsid w:val="003F5BA4"/>
    <w:rsid w:val="003F60AA"/>
    <w:rsid w:val="00403F26"/>
    <w:rsid w:val="004074B3"/>
    <w:rsid w:val="00407964"/>
    <w:rsid w:val="00411E6C"/>
    <w:rsid w:val="0041498D"/>
    <w:rsid w:val="00415337"/>
    <w:rsid w:val="004168E1"/>
    <w:rsid w:val="00416EFC"/>
    <w:rsid w:val="00423730"/>
    <w:rsid w:val="00423A38"/>
    <w:rsid w:val="0042631C"/>
    <w:rsid w:val="004329F5"/>
    <w:rsid w:val="00435A44"/>
    <w:rsid w:val="00435C03"/>
    <w:rsid w:val="00444DCE"/>
    <w:rsid w:val="004452A5"/>
    <w:rsid w:val="00447347"/>
    <w:rsid w:val="00450B1D"/>
    <w:rsid w:val="00454DA6"/>
    <w:rsid w:val="00457C1A"/>
    <w:rsid w:val="004604D5"/>
    <w:rsid w:val="00463E04"/>
    <w:rsid w:val="004701F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17B"/>
    <w:rsid w:val="004A620F"/>
    <w:rsid w:val="004B2897"/>
    <w:rsid w:val="004B596A"/>
    <w:rsid w:val="004C19F2"/>
    <w:rsid w:val="004C3079"/>
    <w:rsid w:val="004C32F7"/>
    <w:rsid w:val="004C33DF"/>
    <w:rsid w:val="004C348C"/>
    <w:rsid w:val="004C7673"/>
    <w:rsid w:val="004D3C48"/>
    <w:rsid w:val="004E1422"/>
    <w:rsid w:val="004E7DCD"/>
    <w:rsid w:val="004F032A"/>
    <w:rsid w:val="004F39A3"/>
    <w:rsid w:val="004F458C"/>
    <w:rsid w:val="004F6425"/>
    <w:rsid w:val="004F65FC"/>
    <w:rsid w:val="00500D47"/>
    <w:rsid w:val="00503381"/>
    <w:rsid w:val="005058B1"/>
    <w:rsid w:val="005154A1"/>
    <w:rsid w:val="005203AA"/>
    <w:rsid w:val="00521F5C"/>
    <w:rsid w:val="0052275B"/>
    <w:rsid w:val="00522D51"/>
    <w:rsid w:val="00532BC2"/>
    <w:rsid w:val="0053464B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135C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48"/>
    <w:rsid w:val="005E7F37"/>
    <w:rsid w:val="005F018B"/>
    <w:rsid w:val="005F3C26"/>
    <w:rsid w:val="005F619C"/>
    <w:rsid w:val="005F766C"/>
    <w:rsid w:val="00605E1D"/>
    <w:rsid w:val="00611197"/>
    <w:rsid w:val="00624611"/>
    <w:rsid w:val="00624F44"/>
    <w:rsid w:val="00625FC3"/>
    <w:rsid w:val="006309C1"/>
    <w:rsid w:val="0063106F"/>
    <w:rsid w:val="00632641"/>
    <w:rsid w:val="00634EAE"/>
    <w:rsid w:val="00636EF5"/>
    <w:rsid w:val="00640170"/>
    <w:rsid w:val="006461B0"/>
    <w:rsid w:val="006471ED"/>
    <w:rsid w:val="00653A71"/>
    <w:rsid w:val="00660EC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FEB"/>
    <w:rsid w:val="006A25BD"/>
    <w:rsid w:val="006B06B6"/>
    <w:rsid w:val="006B28B4"/>
    <w:rsid w:val="006B5BC7"/>
    <w:rsid w:val="006C1369"/>
    <w:rsid w:val="006C3A50"/>
    <w:rsid w:val="006D047C"/>
    <w:rsid w:val="006D04B4"/>
    <w:rsid w:val="006D1FF7"/>
    <w:rsid w:val="006D33BA"/>
    <w:rsid w:val="006D3547"/>
    <w:rsid w:val="006E6C1C"/>
    <w:rsid w:val="006F28E0"/>
    <w:rsid w:val="006F5C9E"/>
    <w:rsid w:val="006F65CD"/>
    <w:rsid w:val="006F74C3"/>
    <w:rsid w:val="00701D44"/>
    <w:rsid w:val="00712035"/>
    <w:rsid w:val="0071342A"/>
    <w:rsid w:val="007168FC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288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539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F20"/>
    <w:rsid w:val="00827CFA"/>
    <w:rsid w:val="00831197"/>
    <w:rsid w:val="00834280"/>
    <w:rsid w:val="00835104"/>
    <w:rsid w:val="008352AD"/>
    <w:rsid w:val="00835929"/>
    <w:rsid w:val="00836478"/>
    <w:rsid w:val="008439AC"/>
    <w:rsid w:val="008443AF"/>
    <w:rsid w:val="008524E3"/>
    <w:rsid w:val="008531ED"/>
    <w:rsid w:val="00853824"/>
    <w:rsid w:val="00853F46"/>
    <w:rsid w:val="00860DF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0A"/>
    <w:rsid w:val="008A20F0"/>
    <w:rsid w:val="008A2AA4"/>
    <w:rsid w:val="008A2B78"/>
    <w:rsid w:val="008A2C40"/>
    <w:rsid w:val="008A668D"/>
    <w:rsid w:val="008B0011"/>
    <w:rsid w:val="008B1FF6"/>
    <w:rsid w:val="008B60AE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077"/>
    <w:rsid w:val="008F7C09"/>
    <w:rsid w:val="00900B50"/>
    <w:rsid w:val="00900E33"/>
    <w:rsid w:val="00907A0E"/>
    <w:rsid w:val="00907C4E"/>
    <w:rsid w:val="00910AD0"/>
    <w:rsid w:val="00911298"/>
    <w:rsid w:val="009125BE"/>
    <w:rsid w:val="00912A35"/>
    <w:rsid w:val="0091343B"/>
    <w:rsid w:val="009228EF"/>
    <w:rsid w:val="00922C31"/>
    <w:rsid w:val="0092312B"/>
    <w:rsid w:val="0093107E"/>
    <w:rsid w:val="009345C6"/>
    <w:rsid w:val="009357BB"/>
    <w:rsid w:val="00941E03"/>
    <w:rsid w:val="0094280E"/>
    <w:rsid w:val="009432D9"/>
    <w:rsid w:val="009449BD"/>
    <w:rsid w:val="00951970"/>
    <w:rsid w:val="00955AB9"/>
    <w:rsid w:val="00963940"/>
    <w:rsid w:val="009640BD"/>
    <w:rsid w:val="0097412A"/>
    <w:rsid w:val="00974F1C"/>
    <w:rsid w:val="00974FA5"/>
    <w:rsid w:val="00977945"/>
    <w:rsid w:val="00977CDE"/>
    <w:rsid w:val="009801F2"/>
    <w:rsid w:val="00982B17"/>
    <w:rsid w:val="00982EB2"/>
    <w:rsid w:val="00986340"/>
    <w:rsid w:val="0099050A"/>
    <w:rsid w:val="009927EF"/>
    <w:rsid w:val="00993204"/>
    <w:rsid w:val="00994A36"/>
    <w:rsid w:val="00994C55"/>
    <w:rsid w:val="0099713B"/>
    <w:rsid w:val="009A4D0B"/>
    <w:rsid w:val="009B0FB4"/>
    <w:rsid w:val="009C15E7"/>
    <w:rsid w:val="009C6AA8"/>
    <w:rsid w:val="009D1200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810"/>
    <w:rsid w:val="00A06A43"/>
    <w:rsid w:val="00A11821"/>
    <w:rsid w:val="00A13FE6"/>
    <w:rsid w:val="00A16B54"/>
    <w:rsid w:val="00A16C34"/>
    <w:rsid w:val="00A17BA4"/>
    <w:rsid w:val="00A21351"/>
    <w:rsid w:val="00A21C93"/>
    <w:rsid w:val="00A23922"/>
    <w:rsid w:val="00A24990"/>
    <w:rsid w:val="00A27C47"/>
    <w:rsid w:val="00A3084F"/>
    <w:rsid w:val="00A31EED"/>
    <w:rsid w:val="00A34587"/>
    <w:rsid w:val="00A34590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D87"/>
    <w:rsid w:val="00A7014B"/>
    <w:rsid w:val="00A72A9A"/>
    <w:rsid w:val="00A92EA7"/>
    <w:rsid w:val="00A94ECC"/>
    <w:rsid w:val="00A95915"/>
    <w:rsid w:val="00AA00F9"/>
    <w:rsid w:val="00AA078C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564"/>
    <w:rsid w:val="00B01B6B"/>
    <w:rsid w:val="00B03F6C"/>
    <w:rsid w:val="00B0401C"/>
    <w:rsid w:val="00B072AC"/>
    <w:rsid w:val="00B2038C"/>
    <w:rsid w:val="00B22012"/>
    <w:rsid w:val="00B23837"/>
    <w:rsid w:val="00B25134"/>
    <w:rsid w:val="00B25681"/>
    <w:rsid w:val="00B27403"/>
    <w:rsid w:val="00B35356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067"/>
    <w:rsid w:val="00BB27BF"/>
    <w:rsid w:val="00BB5B87"/>
    <w:rsid w:val="00BC1ACA"/>
    <w:rsid w:val="00BC3527"/>
    <w:rsid w:val="00BC48CB"/>
    <w:rsid w:val="00BD246C"/>
    <w:rsid w:val="00BD51D2"/>
    <w:rsid w:val="00BD5CEB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17B3E"/>
    <w:rsid w:val="00C21C75"/>
    <w:rsid w:val="00C2235B"/>
    <w:rsid w:val="00C256CA"/>
    <w:rsid w:val="00C348B0"/>
    <w:rsid w:val="00C360A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6B0"/>
    <w:rsid w:val="00C73D3C"/>
    <w:rsid w:val="00C75090"/>
    <w:rsid w:val="00C81030"/>
    <w:rsid w:val="00C8359C"/>
    <w:rsid w:val="00C83B82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172E0"/>
    <w:rsid w:val="00D20748"/>
    <w:rsid w:val="00D21C33"/>
    <w:rsid w:val="00D2708D"/>
    <w:rsid w:val="00D33718"/>
    <w:rsid w:val="00D35569"/>
    <w:rsid w:val="00D37D05"/>
    <w:rsid w:val="00D40C06"/>
    <w:rsid w:val="00D441E6"/>
    <w:rsid w:val="00D44FF8"/>
    <w:rsid w:val="00D45653"/>
    <w:rsid w:val="00D563F1"/>
    <w:rsid w:val="00D6529D"/>
    <w:rsid w:val="00D656D8"/>
    <w:rsid w:val="00D65E1A"/>
    <w:rsid w:val="00D67FAA"/>
    <w:rsid w:val="00D70308"/>
    <w:rsid w:val="00D707CB"/>
    <w:rsid w:val="00D71F89"/>
    <w:rsid w:val="00D75CF7"/>
    <w:rsid w:val="00D91B8E"/>
    <w:rsid w:val="00D945A7"/>
    <w:rsid w:val="00D97B67"/>
    <w:rsid w:val="00DA2601"/>
    <w:rsid w:val="00DA31EE"/>
    <w:rsid w:val="00DA4F9B"/>
    <w:rsid w:val="00DC637E"/>
    <w:rsid w:val="00DD3721"/>
    <w:rsid w:val="00DD5DA5"/>
    <w:rsid w:val="00DD5DF3"/>
    <w:rsid w:val="00DD5F4B"/>
    <w:rsid w:val="00DE0C53"/>
    <w:rsid w:val="00DE2DF7"/>
    <w:rsid w:val="00DE367E"/>
    <w:rsid w:val="00DE41B0"/>
    <w:rsid w:val="00DE495F"/>
    <w:rsid w:val="00DE56D9"/>
    <w:rsid w:val="00DE5D06"/>
    <w:rsid w:val="00DF23BE"/>
    <w:rsid w:val="00DF3236"/>
    <w:rsid w:val="00DF3B89"/>
    <w:rsid w:val="00DF67CF"/>
    <w:rsid w:val="00E00C9F"/>
    <w:rsid w:val="00E01D70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01AC"/>
    <w:rsid w:val="00E51396"/>
    <w:rsid w:val="00E55F41"/>
    <w:rsid w:val="00E56F4E"/>
    <w:rsid w:val="00E6238F"/>
    <w:rsid w:val="00E633D6"/>
    <w:rsid w:val="00E64908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190F"/>
    <w:rsid w:val="00EB2127"/>
    <w:rsid w:val="00EB6BBF"/>
    <w:rsid w:val="00EC14A7"/>
    <w:rsid w:val="00EC1929"/>
    <w:rsid w:val="00EC23B8"/>
    <w:rsid w:val="00EC2AC6"/>
    <w:rsid w:val="00EC3CC5"/>
    <w:rsid w:val="00ED2A96"/>
    <w:rsid w:val="00ED3631"/>
    <w:rsid w:val="00ED36E4"/>
    <w:rsid w:val="00ED5A50"/>
    <w:rsid w:val="00EE0A0B"/>
    <w:rsid w:val="00EE6E3C"/>
    <w:rsid w:val="00EF11D8"/>
    <w:rsid w:val="00EF1946"/>
    <w:rsid w:val="00EF48C1"/>
    <w:rsid w:val="00F01650"/>
    <w:rsid w:val="00F0244F"/>
    <w:rsid w:val="00F046DF"/>
    <w:rsid w:val="00F05E60"/>
    <w:rsid w:val="00F126E5"/>
    <w:rsid w:val="00F13A84"/>
    <w:rsid w:val="00F17818"/>
    <w:rsid w:val="00F17A82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DD5"/>
    <w:rsid w:val="00F5544D"/>
    <w:rsid w:val="00F637F1"/>
    <w:rsid w:val="00F655DC"/>
    <w:rsid w:val="00F664FE"/>
    <w:rsid w:val="00F73C90"/>
    <w:rsid w:val="00F75A6F"/>
    <w:rsid w:val="00F75D07"/>
    <w:rsid w:val="00F77DB6"/>
    <w:rsid w:val="00F86D58"/>
    <w:rsid w:val="00F91AE2"/>
    <w:rsid w:val="00FA2123"/>
    <w:rsid w:val="00FA3580"/>
    <w:rsid w:val="00FA4406"/>
    <w:rsid w:val="00FB07FF"/>
    <w:rsid w:val="00FB0979"/>
    <w:rsid w:val="00FB0CEF"/>
    <w:rsid w:val="00FC0760"/>
    <w:rsid w:val="00FC6196"/>
    <w:rsid w:val="00FD0322"/>
    <w:rsid w:val="00FD26CF"/>
    <w:rsid w:val="00FD32EB"/>
    <w:rsid w:val="00FD623B"/>
    <w:rsid w:val="00FE02D5"/>
    <w:rsid w:val="00FE0949"/>
    <w:rsid w:val="00FE1877"/>
    <w:rsid w:val="00FE1DE6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97FEB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42631C"/>
    <w:rPr>
      <w:b/>
      <w:i/>
      <w:sz w:val="24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2631C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631C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hAnsi="Calibri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17A82"/>
    <w:rPr>
      <w:rFonts w:ascii="Calibri" w:eastAsia="Times New Roman" w:hAnsi="Calibri"/>
      <w:sz w:val="28"/>
    </w:rPr>
  </w:style>
  <w:style w:type="paragraph" w:styleId="PlainText">
    <w:name w:val="Plain Text"/>
    <w:basedOn w:val="Normal"/>
    <w:link w:val="PlainTextChar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17A82"/>
    <w:rPr>
      <w:rFonts w:ascii="Courier New" w:eastAsia="Times New Roman" w:hAnsi="Courier New"/>
    </w:rPr>
  </w:style>
  <w:style w:type="paragraph" w:customStyle="1" w:styleId="nospacing">
    <w:name w:val="nospacing"/>
    <w:basedOn w:val="Normal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Strong">
    <w:name w:val="Strong"/>
    <w:basedOn w:val="DefaultParagraphFont"/>
    <w:uiPriority w:val="22"/>
    <w:qFormat/>
    <w:rsid w:val="00FE1DE6"/>
    <w:rPr>
      <w:b/>
    </w:rPr>
  </w:style>
  <w:style w:type="character" w:customStyle="1" w:styleId="answernumber">
    <w:name w:val="answernumber"/>
    <w:basedOn w:val="DefaultParagraphFont"/>
    <w:rsid w:val="00FE1DE6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06332"/>
    <w:rPr>
      <w:color w:val="0000FF"/>
      <w:u w:val="single"/>
    </w:rPr>
  </w:style>
  <w:style w:type="paragraph" w:customStyle="1" w:styleId="a">
    <w:name w:val="Стиль заголовка параграфа"/>
    <w:basedOn w:val="Normal"/>
    <w:rsid w:val="00EB2127"/>
    <w:pPr>
      <w:widowControl/>
      <w:tabs>
        <w:tab w:val="left" w:pos="284"/>
      </w:tabs>
      <w:autoSpaceDE/>
      <w:autoSpaceDN/>
      <w:adjustRightInd/>
      <w:ind w:firstLine="0"/>
    </w:pPr>
    <w:rPr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42631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70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7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7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9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5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5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8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6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84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90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0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8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1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8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5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2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9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7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5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4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4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7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9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70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9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6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8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8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1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4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87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9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8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6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5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7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8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8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49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6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78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9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93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51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7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36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lms.magtu.ru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6.png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s://magtu.informsystema.ru/uploader/fileUpload?name=3069.pdf&amp;show=dcatalogues/1/1135247/3069.pdf&amp;view=true" TargetMode="External"/><Relationship Id="rId47" Type="http://schemas.openxmlformats.org/officeDocument/2006/relationships/hyperlink" Target="https://znanium.com/read?id=347103" TargetMode="External"/><Relationship Id="rId50" Type="http://schemas.openxmlformats.org/officeDocument/2006/relationships/hyperlink" Target="http://www.springer.com/references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29" Type="http://schemas.openxmlformats.org/officeDocument/2006/relationships/image" Target="media/image18.jpeg"/><Relationship Id="rId41" Type="http://schemas.openxmlformats.org/officeDocument/2006/relationships/hyperlink" Target="https://znanium.com/read?id=347064" TargetMode="External"/><Relationship Id="rId54" Type="http://schemas.openxmlformats.org/officeDocument/2006/relationships/hyperlink" Target="https://scholar.google.ru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wmf"/><Relationship Id="rId32" Type="http://schemas.openxmlformats.org/officeDocument/2006/relationships/image" Target="media/image21.png"/><Relationship Id="rId37" Type="http://schemas.openxmlformats.org/officeDocument/2006/relationships/oleObject" Target="embeddings/oleObject2.bin"/><Relationship Id="rId40" Type="http://schemas.openxmlformats.org/officeDocument/2006/relationships/hyperlink" Target="https://znanium.com/read?id=354047" TargetMode="External"/><Relationship Id="rId45" Type="http://schemas.openxmlformats.org/officeDocument/2006/relationships/hyperlink" Target="https://znanium.com/read?id=303080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4.wmf"/><Relationship Id="rId49" Type="http://schemas.openxmlformats.org/officeDocument/2006/relationships/hyperlink" Target="http://link.springer.com/" TargetMode="External"/><Relationship Id="rId57" Type="http://schemas.openxmlformats.org/officeDocument/2006/relationships/hyperlink" Target="http://ecsocman.hse.ru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image" Target="media/image20.png"/><Relationship Id="rId44" Type="http://schemas.openxmlformats.org/officeDocument/2006/relationships/hyperlink" Target="https://znanium.com/read?id=354738" TargetMode="External"/><Relationship Id="rId52" Type="http://schemas.openxmlformats.org/officeDocument/2006/relationships/hyperlink" Target="http://scopus.com" TargetMode="External"/><Relationship Id="rId60" Type="http://schemas.openxmlformats.org/officeDocument/2006/relationships/hyperlink" Target="https://pandia.ru/text/category/gosudarstvennaya_yekonomicheskaya_politi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-exam.ru" TargetMode="Externa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png"/><Relationship Id="rId35" Type="http://schemas.openxmlformats.org/officeDocument/2006/relationships/oleObject" Target="embeddings/oleObject1.bin"/><Relationship Id="rId43" Type="http://schemas.openxmlformats.org/officeDocument/2006/relationships/hyperlink" Target="https://znanium.com/read?id=344847" TargetMode="External"/><Relationship Id="rId48" Type="http://schemas.openxmlformats.org/officeDocument/2006/relationships/hyperlink" Target="http://window.edu.ru/" TargetMode="External"/><Relationship Id="rId56" Type="http://schemas.openxmlformats.org/officeDocument/2006/relationships/hyperlink" Target="https://uisrussia.msu.ru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newlms.magtu.ru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yperlink" Target="https://magtu.informsystema.ru/uploader/fileUpload?name=3073.pdf&amp;show=dcatalogues/1/1135267/3073.pdf&amp;view=true" TargetMode="External"/><Relationship Id="rId59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61</Pages>
  <Words>18489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Administrator</cp:lastModifiedBy>
  <cp:revision>2</cp:revision>
  <cp:lastPrinted>2018-05-21T06:19:00Z</cp:lastPrinted>
  <dcterms:created xsi:type="dcterms:W3CDTF">2020-11-23T05:47:00Z</dcterms:created>
  <dcterms:modified xsi:type="dcterms:W3CDTF">2020-11-23T05:47:00Z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