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B6A" w:rsidRDefault="00FA7B6A" w:rsidP="009B08BB">
      <w:r>
        <w:rPr>
          <w:rStyle w:val="FontStyle16"/>
          <w:b w:val="0"/>
          <w:bCs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67.5pt">
            <v:imagedata r:id="rId7" o:title=""/>
          </v:shape>
        </w:pict>
      </w:r>
      <w:r w:rsidRPr="00C17915">
        <w:rPr>
          <w:rStyle w:val="FontStyle16"/>
          <w:b w:val="0"/>
          <w:bCs/>
          <w:sz w:val="24"/>
        </w:rPr>
        <w:br w:type="page"/>
      </w:r>
      <w:r>
        <w:pict>
          <v:shape id="_x0000_i1026" type="#_x0000_t75" style="width:460.5pt;height:577.5pt">
            <v:imagedata r:id="rId8" o:title=""/>
          </v:shape>
        </w:pict>
      </w:r>
    </w:p>
    <w:p w:rsidR="00FA7B6A" w:rsidRDefault="00FA7B6A" w:rsidP="009B08BB"/>
    <w:p w:rsidR="00FA7B6A" w:rsidRDefault="00FA7B6A" w:rsidP="009B08BB"/>
    <w:p w:rsidR="00FA7B6A" w:rsidRDefault="00FA7B6A" w:rsidP="009B08BB"/>
    <w:p w:rsidR="00FA7B6A" w:rsidRDefault="00FA7B6A" w:rsidP="009B08BB"/>
    <w:p w:rsidR="00FA7B6A" w:rsidRDefault="00FA7B6A" w:rsidP="009B08BB"/>
    <w:p w:rsidR="00FA7B6A" w:rsidRDefault="00FA7B6A" w:rsidP="009B08BB"/>
    <w:p w:rsidR="00FA7B6A" w:rsidRDefault="00FA7B6A" w:rsidP="009B08BB"/>
    <w:p w:rsidR="00FA7B6A" w:rsidRDefault="00FA7B6A" w:rsidP="009B08BB"/>
    <w:p w:rsidR="00FA7B6A" w:rsidRPr="00466EA2" w:rsidRDefault="00FA7B6A" w:rsidP="0055328D">
      <w:pPr>
        <w:ind w:hanging="567"/>
        <w:jc w:val="center"/>
        <w:rPr>
          <w:rStyle w:val="FontStyle16"/>
          <w:sz w:val="24"/>
        </w:rPr>
      </w:pPr>
      <w:r>
        <w:br w:type="page"/>
      </w:r>
      <w:r w:rsidRPr="0055328D">
        <w:pict>
          <v:shape id="_x0000_i1027" type="#_x0000_t75" style="width:507.75pt;height:699pt">
            <v:imagedata r:id="rId9" o:title=""/>
          </v:shape>
        </w:pict>
      </w:r>
      <w:r w:rsidRPr="00C17915">
        <w:rPr>
          <w:rStyle w:val="FontStyle16"/>
          <w:b w:val="0"/>
          <w:sz w:val="24"/>
        </w:rPr>
        <w:br w:type="page"/>
      </w:r>
      <w:r w:rsidRPr="00466EA2">
        <w:rPr>
          <w:rStyle w:val="FontStyle16"/>
          <w:sz w:val="24"/>
        </w:rPr>
        <w:t>1 Цели освоения дисциплины (модуля)</w:t>
      </w:r>
    </w:p>
    <w:p w:rsidR="00FA7B6A" w:rsidRPr="00C83B82" w:rsidRDefault="00FA7B6A" w:rsidP="0055328D">
      <w:pPr>
        <w:rPr>
          <w:rStyle w:val="FontStyle17"/>
          <w:b w:val="0"/>
          <w:bCs/>
          <w:sz w:val="24"/>
        </w:rPr>
      </w:pPr>
      <w:r w:rsidRPr="00C83B82">
        <w:rPr>
          <w:rStyle w:val="FontStyle16"/>
          <w:b w:val="0"/>
          <w:bCs/>
          <w:sz w:val="24"/>
        </w:rPr>
        <w:t>Целями освоения дисциплины (модуля) «</w:t>
      </w:r>
      <w:r>
        <w:rPr>
          <w:rStyle w:val="FontStyle16"/>
          <w:b w:val="0"/>
          <w:bCs/>
          <w:sz w:val="24"/>
        </w:rPr>
        <w:t>Экономика</w:t>
      </w:r>
      <w:r w:rsidRPr="00C83B82">
        <w:rPr>
          <w:rStyle w:val="FontStyle16"/>
          <w:b w:val="0"/>
          <w:bCs/>
          <w:sz w:val="24"/>
        </w:rPr>
        <w:t xml:space="preserve">» являются: </w:t>
      </w:r>
    </w:p>
    <w:p w:rsidR="00FA7B6A" w:rsidRPr="00C83B82" w:rsidRDefault="00FA7B6A" w:rsidP="0055328D">
      <w:pPr>
        <w:numPr>
          <w:ilvl w:val="0"/>
          <w:numId w:val="3"/>
        </w:numPr>
        <w:ind w:left="0" w:firstLine="567"/>
        <w:rPr>
          <w:shd w:val="clear" w:color="auto" w:fill="FFFFFF"/>
        </w:rPr>
      </w:pPr>
      <w:r w:rsidRPr="00C83B82">
        <w:t>изучение фундаментальных закономерностей экономического развития общества, лежащих в основе всей системы экономических знаний, анализ функционирования рыночной экономики на микро и макроуровне, опред</w:t>
      </w:r>
      <w:r w:rsidRPr="00C83B82">
        <w:t>е</w:t>
      </w:r>
      <w:r w:rsidRPr="00C83B82">
        <w:t>ление роли государственных институтов в экономике, рассмотрение теоретических концепций, обосновыва</w:t>
      </w:r>
      <w:r w:rsidRPr="00C83B82">
        <w:t>ю</w:t>
      </w:r>
      <w:r w:rsidRPr="00C83B82">
        <w:t>щих механизм эффективного функционирования экон</w:t>
      </w:r>
      <w:r w:rsidRPr="00C83B82">
        <w:t>о</w:t>
      </w:r>
      <w:r w:rsidRPr="00C83B82">
        <w:t>мики</w:t>
      </w:r>
      <w:r w:rsidRPr="00C83B82">
        <w:rPr>
          <w:shd w:val="clear" w:color="auto" w:fill="FFFFFF"/>
        </w:rPr>
        <w:t>;</w:t>
      </w:r>
    </w:p>
    <w:p w:rsidR="00FA7B6A" w:rsidRPr="00E20FA1" w:rsidRDefault="00FA7B6A" w:rsidP="0055328D">
      <w:pPr>
        <w:numPr>
          <w:ilvl w:val="0"/>
          <w:numId w:val="3"/>
        </w:numPr>
        <w:ind w:left="0" w:firstLine="567"/>
      </w:pPr>
      <w:r w:rsidRPr="00E20FA1">
        <w:t>освоение навыков оценки использования ресурсов предприятия и результатов его деятельности;</w:t>
      </w:r>
    </w:p>
    <w:p w:rsidR="00FA7B6A" w:rsidRPr="00C83B82" w:rsidRDefault="00FA7B6A" w:rsidP="0055328D">
      <w:pPr>
        <w:numPr>
          <w:ilvl w:val="0"/>
          <w:numId w:val="3"/>
        </w:numPr>
        <w:ind w:left="0" w:firstLine="567"/>
      </w:pPr>
      <w:r w:rsidRPr="00C83B82">
        <w:t xml:space="preserve">формирование у студентов основ экономического мышления; </w:t>
      </w:r>
    </w:p>
    <w:p w:rsidR="00FA7B6A" w:rsidRPr="00C83B82" w:rsidRDefault="00FA7B6A" w:rsidP="0055328D">
      <w:pPr>
        <w:numPr>
          <w:ilvl w:val="0"/>
          <w:numId w:val="3"/>
        </w:numPr>
        <w:ind w:left="0" w:firstLine="567"/>
      </w:pPr>
      <w:r w:rsidRPr="00C83B82">
        <w:t xml:space="preserve">выработка способности </w:t>
      </w:r>
      <w:r w:rsidRPr="00C83B82">
        <w:rPr>
          <w:bCs/>
        </w:rPr>
        <w:t>использовать основы экономических знаний в различных сферах жизнедеятельности</w:t>
      </w:r>
      <w:r w:rsidRPr="00C83B82">
        <w:t xml:space="preserve">;  </w:t>
      </w:r>
    </w:p>
    <w:p w:rsidR="00FA7B6A" w:rsidRPr="00C83B82" w:rsidRDefault="00FA7B6A" w:rsidP="0055328D">
      <w:pPr>
        <w:numPr>
          <w:ilvl w:val="0"/>
          <w:numId w:val="3"/>
        </w:numPr>
        <w:ind w:left="0" w:firstLine="567"/>
        <w:rPr>
          <w:bCs/>
        </w:rPr>
      </w:pPr>
      <w:r w:rsidRPr="00C83B82">
        <w:t xml:space="preserve">формирование компетенций, необходимых </w:t>
      </w:r>
      <w:r w:rsidRPr="00C83B82">
        <w:rPr>
          <w:bCs/>
        </w:rPr>
        <w:t>при решении профессиональных з</w:t>
      </w:r>
      <w:r w:rsidRPr="00C83B82">
        <w:rPr>
          <w:bCs/>
        </w:rPr>
        <w:t>а</w:t>
      </w:r>
      <w:r w:rsidRPr="00C83B82">
        <w:rPr>
          <w:bCs/>
        </w:rPr>
        <w:t>дач.</w:t>
      </w:r>
    </w:p>
    <w:p w:rsidR="00FA7B6A" w:rsidRPr="00C83B82" w:rsidRDefault="00FA7B6A" w:rsidP="00F17A82">
      <w:pPr>
        <w:pStyle w:val="BodyText"/>
        <w:jc w:val="center"/>
        <w:rPr>
          <w:rFonts w:ascii="Times New Roman" w:hAnsi="Times New Roman"/>
          <w:sz w:val="20"/>
        </w:rPr>
      </w:pPr>
    </w:p>
    <w:p w:rsidR="00FA7B6A" w:rsidRPr="00C83B82" w:rsidRDefault="00FA7B6A" w:rsidP="00F17A82">
      <w:pPr>
        <w:pStyle w:val="BodyText"/>
        <w:jc w:val="center"/>
        <w:rPr>
          <w:rFonts w:ascii="Times New Roman" w:hAnsi="Times New Roman"/>
          <w:sz w:val="20"/>
        </w:rPr>
      </w:pPr>
    </w:p>
    <w:p w:rsidR="00FA7B6A" w:rsidRPr="00C83B82" w:rsidRDefault="00FA7B6A" w:rsidP="00B401FA">
      <w:pPr>
        <w:pStyle w:val="Heading1"/>
        <w:jc w:val="left"/>
        <w:rPr>
          <w:rStyle w:val="FontStyle21"/>
          <w:sz w:val="24"/>
          <w:szCs w:val="24"/>
        </w:rPr>
      </w:pPr>
      <w:r w:rsidRPr="00C83B82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83B82">
        <w:rPr>
          <w:rStyle w:val="FontStyle21"/>
          <w:sz w:val="24"/>
          <w:szCs w:val="24"/>
        </w:rPr>
        <w:br/>
        <w:t xml:space="preserve">подготовки бакалавра </w:t>
      </w:r>
    </w:p>
    <w:p w:rsidR="00FA7B6A" w:rsidRPr="00C83B82" w:rsidRDefault="00FA7B6A" w:rsidP="002A720F">
      <w:pPr>
        <w:rPr>
          <w:rStyle w:val="FontStyle16"/>
          <w:b w:val="0"/>
          <w:bCs/>
          <w:sz w:val="24"/>
        </w:rPr>
      </w:pPr>
      <w:r w:rsidRPr="00C83B82">
        <w:rPr>
          <w:rStyle w:val="FontStyle16"/>
          <w:b w:val="0"/>
          <w:bCs/>
          <w:sz w:val="24"/>
        </w:rPr>
        <w:t>Дисциплина «</w:t>
      </w:r>
      <w:r>
        <w:rPr>
          <w:rStyle w:val="FontStyle16"/>
          <w:b w:val="0"/>
          <w:bCs/>
          <w:sz w:val="24"/>
        </w:rPr>
        <w:t>Экономика</w:t>
      </w:r>
      <w:r w:rsidRPr="00C83B82">
        <w:rPr>
          <w:rStyle w:val="FontStyle16"/>
          <w:b w:val="0"/>
          <w:bCs/>
          <w:sz w:val="24"/>
        </w:rPr>
        <w:t>» входит в базовую часть блока 1 образовательной пр</w:t>
      </w:r>
      <w:r w:rsidRPr="00C83B82">
        <w:rPr>
          <w:rStyle w:val="FontStyle16"/>
          <w:b w:val="0"/>
          <w:bCs/>
          <w:sz w:val="24"/>
        </w:rPr>
        <w:t>о</w:t>
      </w:r>
      <w:r w:rsidRPr="00C83B82">
        <w:rPr>
          <w:rStyle w:val="FontStyle16"/>
          <w:b w:val="0"/>
          <w:bCs/>
          <w:sz w:val="24"/>
        </w:rPr>
        <w:t>граммы.</w:t>
      </w:r>
    </w:p>
    <w:p w:rsidR="00FA7B6A" w:rsidRPr="00C83B82" w:rsidRDefault="00FA7B6A" w:rsidP="006F74C3">
      <w:pPr>
        <w:pStyle w:val="Style3"/>
        <w:widowControl/>
        <w:rPr>
          <w:rStyle w:val="FontStyle16"/>
          <w:b w:val="0"/>
          <w:bCs/>
          <w:sz w:val="24"/>
        </w:rPr>
      </w:pPr>
      <w:r w:rsidRPr="00C83B82">
        <w:rPr>
          <w:rStyle w:val="FontStyle16"/>
          <w:b w:val="0"/>
          <w:bCs/>
          <w:sz w:val="24"/>
        </w:rPr>
        <w:t xml:space="preserve">Для изучения дисциплины необходимы знания (умения, владения), сформированные в результате изучения в рамках сформированные в </w:t>
      </w:r>
      <w:r w:rsidRPr="000E5FE6">
        <w:rPr>
          <w:rStyle w:val="FontStyle16"/>
          <w:b w:val="0"/>
          <w:bCs/>
          <w:sz w:val="24"/>
        </w:rPr>
        <w:t>результате изучения курса эконом</w:t>
      </w:r>
      <w:r w:rsidRPr="000E5FE6">
        <w:rPr>
          <w:rStyle w:val="FontStyle16"/>
          <w:b w:val="0"/>
          <w:bCs/>
          <w:sz w:val="24"/>
        </w:rPr>
        <w:t>и</w:t>
      </w:r>
      <w:r w:rsidRPr="000E5FE6">
        <w:rPr>
          <w:rStyle w:val="FontStyle16"/>
          <w:b w:val="0"/>
          <w:bCs/>
          <w:sz w:val="24"/>
        </w:rPr>
        <w:t>ки</w:t>
      </w:r>
      <w:r>
        <w:rPr>
          <w:rStyle w:val="FontStyle16"/>
          <w:b w:val="0"/>
          <w:bCs/>
          <w:sz w:val="24"/>
        </w:rPr>
        <w:t xml:space="preserve">, математики </w:t>
      </w:r>
      <w:r w:rsidRPr="000E5FE6">
        <w:rPr>
          <w:rStyle w:val="FontStyle16"/>
          <w:b w:val="0"/>
          <w:bCs/>
          <w:sz w:val="24"/>
        </w:rPr>
        <w:t>в объёме программы ср</w:t>
      </w:r>
      <w:r w:rsidRPr="00C83B82">
        <w:rPr>
          <w:rStyle w:val="FontStyle16"/>
          <w:b w:val="0"/>
          <w:bCs/>
          <w:sz w:val="24"/>
        </w:rPr>
        <w:t>едней школы.</w:t>
      </w:r>
    </w:p>
    <w:p w:rsidR="00FA7B6A" w:rsidRPr="00C83B82" w:rsidRDefault="00FA7B6A" w:rsidP="006F74C3">
      <w:pPr>
        <w:pStyle w:val="Style3"/>
        <w:widowControl/>
        <w:rPr>
          <w:rStyle w:val="FontStyle16"/>
          <w:b w:val="0"/>
          <w:bCs/>
          <w:sz w:val="24"/>
        </w:rPr>
      </w:pPr>
      <w:r w:rsidRPr="00C83B82">
        <w:rPr>
          <w:rStyle w:val="FontStyle16"/>
          <w:b w:val="0"/>
          <w:bCs/>
          <w:sz w:val="24"/>
        </w:rPr>
        <w:t xml:space="preserve">Знания (умения, владения), полученные при изучении данной дисциплины будут необходимы </w:t>
      </w:r>
      <w:r>
        <w:rPr>
          <w:rStyle w:val="FontStyle16"/>
          <w:b w:val="0"/>
          <w:bCs/>
          <w:sz w:val="24"/>
        </w:rPr>
        <w:t>для изучения дисциплин:</w:t>
      </w:r>
      <w:r w:rsidRPr="00C83B82">
        <w:rPr>
          <w:rStyle w:val="FontStyle16"/>
          <w:b w:val="0"/>
          <w:bCs/>
          <w:sz w:val="24"/>
        </w:rPr>
        <w:t xml:space="preserve"> «</w:t>
      </w:r>
      <w:r w:rsidRPr="009D1200">
        <w:rPr>
          <w:rStyle w:val="FontStyle16"/>
          <w:b w:val="0"/>
          <w:bCs/>
          <w:sz w:val="24"/>
        </w:rPr>
        <w:t>Продвижение научной продукции</w:t>
      </w:r>
      <w:r w:rsidRPr="00C83B82">
        <w:rPr>
          <w:rStyle w:val="FontStyle16"/>
          <w:b w:val="0"/>
          <w:bCs/>
          <w:sz w:val="24"/>
        </w:rPr>
        <w:t>»,</w:t>
      </w:r>
      <w:r>
        <w:rPr>
          <w:rStyle w:val="FontStyle16"/>
          <w:b w:val="0"/>
          <w:bCs/>
          <w:sz w:val="24"/>
        </w:rPr>
        <w:t xml:space="preserve"> «</w:t>
      </w:r>
      <w:r w:rsidRPr="009D1200">
        <w:rPr>
          <w:rStyle w:val="FontStyle16"/>
          <w:b w:val="0"/>
          <w:bCs/>
          <w:sz w:val="24"/>
        </w:rPr>
        <w:t>Проектная деятельность</w:t>
      </w:r>
      <w:r>
        <w:rPr>
          <w:rStyle w:val="FontStyle16"/>
          <w:b w:val="0"/>
          <w:bCs/>
          <w:sz w:val="24"/>
        </w:rPr>
        <w:t xml:space="preserve">», </w:t>
      </w:r>
      <w:r w:rsidRPr="00C83B82">
        <w:rPr>
          <w:rStyle w:val="FontStyle16"/>
          <w:b w:val="0"/>
          <w:bCs/>
          <w:sz w:val="24"/>
        </w:rPr>
        <w:t>в ходе подготовки выпускной квал</w:t>
      </w:r>
      <w:r w:rsidRPr="00C83B82">
        <w:rPr>
          <w:rStyle w:val="FontStyle16"/>
          <w:b w:val="0"/>
          <w:bCs/>
          <w:sz w:val="24"/>
        </w:rPr>
        <w:t>и</w:t>
      </w:r>
      <w:r w:rsidRPr="00C83B82">
        <w:rPr>
          <w:rStyle w:val="FontStyle16"/>
          <w:b w:val="0"/>
          <w:bCs/>
          <w:sz w:val="24"/>
        </w:rPr>
        <w:t>фикационной работы.</w:t>
      </w:r>
    </w:p>
    <w:p w:rsidR="00FA7B6A" w:rsidRPr="00C83B82" w:rsidRDefault="00FA7B6A" w:rsidP="00C17B3E">
      <w:pPr>
        <w:pStyle w:val="Style3"/>
        <w:widowControl/>
        <w:rPr>
          <w:rStyle w:val="FontStyle16"/>
          <w:b w:val="0"/>
          <w:bCs/>
          <w:sz w:val="24"/>
        </w:rPr>
      </w:pPr>
    </w:p>
    <w:p w:rsidR="00FA7B6A" w:rsidRPr="00C83B82" w:rsidRDefault="00FA7B6A" w:rsidP="0079022C">
      <w:pPr>
        <w:pStyle w:val="Heading1"/>
        <w:jc w:val="left"/>
        <w:rPr>
          <w:rStyle w:val="FontStyle21"/>
          <w:sz w:val="24"/>
          <w:szCs w:val="24"/>
        </w:rPr>
      </w:pPr>
      <w:r w:rsidRPr="00C83B82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83B82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FA7B6A" w:rsidRPr="00C83B82" w:rsidRDefault="00FA7B6A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C83B82">
        <w:rPr>
          <w:rStyle w:val="FontStyle16"/>
          <w:b w:val="0"/>
          <w:bCs/>
          <w:sz w:val="24"/>
        </w:rPr>
        <w:t>В результате освоения дисциплины (модуля)  «</w:t>
      </w:r>
      <w:r>
        <w:rPr>
          <w:rStyle w:val="FontStyle16"/>
          <w:b w:val="0"/>
          <w:bCs/>
          <w:sz w:val="24"/>
        </w:rPr>
        <w:t>Экономика</w:t>
      </w:r>
      <w:r w:rsidRPr="00C83B82">
        <w:rPr>
          <w:rStyle w:val="FontStyle16"/>
          <w:b w:val="0"/>
          <w:bCs/>
          <w:sz w:val="24"/>
        </w:rPr>
        <w:t>» обучающийся должен обладать следующими компетенциями:</w:t>
      </w:r>
    </w:p>
    <w:p w:rsidR="00FA7B6A" w:rsidRPr="00C83B82" w:rsidRDefault="00FA7B6A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FA7B6A" w:rsidRPr="00C83B82" w:rsidTr="0016576C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7B6A" w:rsidRPr="00C83B82" w:rsidRDefault="00FA7B6A" w:rsidP="0016576C">
            <w:pPr>
              <w:ind w:firstLine="0"/>
              <w:jc w:val="center"/>
            </w:pPr>
            <w:r w:rsidRPr="00C83B82">
              <w:t xml:space="preserve">Структурный </w:t>
            </w:r>
            <w:r w:rsidRPr="00C83B82">
              <w:br/>
              <w:t xml:space="preserve">элемент </w:t>
            </w:r>
            <w:r w:rsidRPr="00C83B8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7B6A" w:rsidRPr="00C83B82" w:rsidRDefault="00FA7B6A" w:rsidP="0016576C">
            <w:pPr>
              <w:ind w:firstLine="0"/>
              <w:jc w:val="center"/>
            </w:pPr>
            <w:r w:rsidRPr="00C83B82">
              <w:rPr>
                <w:bCs/>
              </w:rPr>
              <w:t xml:space="preserve">Планируемые результаты обучения </w:t>
            </w:r>
          </w:p>
        </w:tc>
      </w:tr>
      <w:tr w:rsidR="00FA7B6A" w:rsidRPr="00C83B82" w:rsidTr="0016576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B6A" w:rsidRPr="00C83B82" w:rsidRDefault="00FA7B6A" w:rsidP="002222FC">
            <w:pPr>
              <w:ind w:firstLine="0"/>
              <w:jc w:val="left"/>
            </w:pPr>
            <w:r w:rsidRPr="002222FC">
              <w:rPr>
                <w:b/>
                <w:bCs/>
              </w:rPr>
              <w:t>ОК-3 способностью использовать основы экономических знаний в различных сф</w:t>
            </w:r>
            <w:r w:rsidRPr="002222FC">
              <w:rPr>
                <w:b/>
                <w:bCs/>
              </w:rPr>
              <w:t>е</w:t>
            </w:r>
            <w:r w:rsidRPr="002222FC">
              <w:rPr>
                <w:b/>
                <w:bCs/>
              </w:rPr>
              <w:t>рах деятельности</w:t>
            </w:r>
          </w:p>
        </w:tc>
      </w:tr>
      <w:tr w:rsidR="00FA7B6A" w:rsidRPr="00C83B82" w:rsidTr="0016576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B6A" w:rsidRPr="00C83B82" w:rsidRDefault="00FA7B6A" w:rsidP="0016576C">
            <w:pPr>
              <w:ind w:firstLine="0"/>
              <w:jc w:val="left"/>
            </w:pPr>
            <w:r w:rsidRPr="00C83B8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B6A" w:rsidRPr="00150CAE" w:rsidRDefault="00FA7B6A" w:rsidP="00063E7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основные термины, определения, экономические законы и взаимозависим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сти на уровне экономики в целом и на уровне отдельного предпр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 xml:space="preserve">ятия; </w:t>
            </w:r>
          </w:p>
          <w:p w:rsidR="00FA7B6A" w:rsidRPr="00150CAE" w:rsidRDefault="00FA7B6A" w:rsidP="00063E7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методы исследования экономических отношений на уровне экономики в ц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 xml:space="preserve">лом и на уровне отдельного предприятия; </w:t>
            </w:r>
          </w:p>
          <w:p w:rsidR="00FA7B6A" w:rsidRPr="00150CAE" w:rsidRDefault="00FA7B6A" w:rsidP="00063E7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методики расчета важнейших экономических показателей и коэфф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>циентов на уровне экономики в целом и на уровне отдельного предпри</w:t>
            </w:r>
            <w:r w:rsidRPr="00150CAE">
              <w:rPr>
                <w:sz w:val="22"/>
                <w:szCs w:val="22"/>
              </w:rPr>
              <w:t>я</w:t>
            </w:r>
            <w:r w:rsidRPr="00150CAE">
              <w:rPr>
                <w:sz w:val="22"/>
                <w:szCs w:val="22"/>
              </w:rPr>
              <w:t xml:space="preserve">тия; </w:t>
            </w:r>
          </w:p>
          <w:p w:rsidR="00FA7B6A" w:rsidRPr="00150CAE" w:rsidRDefault="00FA7B6A" w:rsidP="00063E7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теоретические принципы выработки экономической политики на уровне го</w:t>
            </w:r>
            <w:r w:rsidRPr="00150CAE">
              <w:rPr>
                <w:sz w:val="22"/>
                <w:szCs w:val="22"/>
              </w:rPr>
              <w:t>с</w:t>
            </w:r>
            <w:r w:rsidRPr="00150CAE">
              <w:rPr>
                <w:sz w:val="22"/>
                <w:szCs w:val="22"/>
              </w:rPr>
              <w:t>ударства и на уровне отдельного предприятия.</w:t>
            </w:r>
          </w:p>
        </w:tc>
      </w:tr>
      <w:tr w:rsidR="00FA7B6A" w:rsidRPr="00C83B82" w:rsidTr="0016576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B6A" w:rsidRPr="00C83B82" w:rsidRDefault="00FA7B6A" w:rsidP="006A25BD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83B82">
              <w:rPr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B6A" w:rsidRPr="00150CAE" w:rsidRDefault="00FA7B6A" w:rsidP="00063E7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ориентироваться в типовых экономических ситуациях, основных в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просах эконом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 xml:space="preserve">ческой политики; </w:t>
            </w:r>
          </w:p>
          <w:p w:rsidR="00FA7B6A" w:rsidRPr="00150CAE" w:rsidRDefault="00FA7B6A" w:rsidP="00063E7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использовать элементы экономического анализа в своей профессиональной де</w:t>
            </w:r>
            <w:r w:rsidRPr="00150CAE">
              <w:rPr>
                <w:sz w:val="22"/>
                <w:szCs w:val="22"/>
              </w:rPr>
              <w:t>я</w:t>
            </w:r>
            <w:r w:rsidRPr="00150CAE">
              <w:rPr>
                <w:sz w:val="22"/>
                <w:szCs w:val="22"/>
              </w:rPr>
              <w:t>тельности;</w:t>
            </w:r>
          </w:p>
          <w:p w:rsidR="00FA7B6A" w:rsidRPr="00150CAE" w:rsidRDefault="00FA7B6A" w:rsidP="00063E7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рационально организовать свое экономическое поведение в качестве агента рыно</w:t>
            </w:r>
            <w:r w:rsidRPr="00150CAE">
              <w:rPr>
                <w:sz w:val="22"/>
                <w:szCs w:val="22"/>
              </w:rPr>
              <w:t>ч</w:t>
            </w:r>
            <w:r w:rsidRPr="00150CAE">
              <w:rPr>
                <w:sz w:val="22"/>
                <w:szCs w:val="22"/>
              </w:rPr>
              <w:t>ных отношений,</w:t>
            </w:r>
          </w:p>
          <w:p w:rsidR="00FA7B6A" w:rsidRPr="00150CAE" w:rsidRDefault="00FA7B6A" w:rsidP="00063E7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анализировать и объективно оценивать процессы и явления, осуществля</w:t>
            </w:r>
            <w:r w:rsidRPr="00150CAE">
              <w:rPr>
                <w:sz w:val="22"/>
                <w:szCs w:val="22"/>
              </w:rPr>
              <w:t>ю</w:t>
            </w:r>
            <w:r w:rsidRPr="00150CAE">
              <w:rPr>
                <w:sz w:val="22"/>
                <w:szCs w:val="22"/>
              </w:rPr>
              <w:t>щиеся в рамках национальной экономики в целом и отдельного предприятия в частности.</w:t>
            </w:r>
          </w:p>
          <w:p w:rsidR="00FA7B6A" w:rsidRPr="00150CAE" w:rsidRDefault="00FA7B6A" w:rsidP="00063E7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ориентироваться в учебной, справочной и научной лит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ратуре.</w:t>
            </w:r>
          </w:p>
        </w:tc>
      </w:tr>
      <w:tr w:rsidR="00FA7B6A" w:rsidRPr="00C83B82" w:rsidTr="0016576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B6A" w:rsidRPr="00C83B82" w:rsidRDefault="00FA7B6A" w:rsidP="0016576C">
            <w:pPr>
              <w:ind w:firstLine="0"/>
              <w:jc w:val="left"/>
            </w:pPr>
            <w:r w:rsidRPr="00C83B82">
              <w:t>Владеть</w:t>
            </w:r>
          </w:p>
          <w:p w:rsidR="00FA7B6A" w:rsidRPr="00C83B82" w:rsidRDefault="00FA7B6A" w:rsidP="006471ED">
            <w:pPr>
              <w:tabs>
                <w:tab w:val="left" w:pos="1440"/>
              </w:tabs>
            </w:pPr>
            <w:r w:rsidRPr="00C83B82">
              <w:tab/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B6A" w:rsidRPr="00150CAE" w:rsidRDefault="00FA7B6A" w:rsidP="00063E7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методами и приемами анализа экономических явлений и  процессов на уровне экономики в целом и на уровне отдельного предприятия;</w:t>
            </w:r>
          </w:p>
          <w:p w:rsidR="00FA7B6A" w:rsidRPr="00150CAE" w:rsidRDefault="00FA7B6A" w:rsidP="00063E7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практическими навыками использования экономических знаний на других дисциплинах, на з</w:t>
            </w:r>
            <w:r w:rsidRPr="00150CAE">
              <w:rPr>
                <w:sz w:val="22"/>
                <w:szCs w:val="22"/>
              </w:rPr>
              <w:t>а</w:t>
            </w:r>
            <w:r w:rsidRPr="00150CAE">
              <w:rPr>
                <w:sz w:val="22"/>
                <w:szCs w:val="22"/>
              </w:rPr>
              <w:t>нятиях в аудитории и на практике;</w:t>
            </w:r>
          </w:p>
          <w:p w:rsidR="00FA7B6A" w:rsidRPr="00150CAE" w:rsidRDefault="00FA7B6A" w:rsidP="00063E7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на основании теоретических знаний принимать решения на уровне эконом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>ки в целом и на уровне отдельного предприятия;</w:t>
            </w:r>
          </w:p>
          <w:p w:rsidR="00FA7B6A" w:rsidRPr="00150CAE" w:rsidRDefault="00FA7B6A" w:rsidP="00063E7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самостоятельно приобретать, усваивать и применять эконом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>ческие знания, наблюдать, анализировать и объяснять экономические явления, события, ситу</w:t>
            </w:r>
            <w:r w:rsidRPr="00150CAE">
              <w:rPr>
                <w:sz w:val="22"/>
                <w:szCs w:val="22"/>
              </w:rPr>
              <w:t>а</w:t>
            </w:r>
            <w:r w:rsidRPr="00150CAE">
              <w:rPr>
                <w:sz w:val="22"/>
                <w:szCs w:val="22"/>
              </w:rPr>
              <w:t>ции.</w:t>
            </w:r>
          </w:p>
        </w:tc>
      </w:tr>
    </w:tbl>
    <w:p w:rsidR="00FA7B6A" w:rsidRPr="00C83B82" w:rsidRDefault="00FA7B6A" w:rsidP="00D21C33">
      <w:pPr>
        <w:pStyle w:val="Heading1"/>
        <w:rPr>
          <w:rStyle w:val="FontStyle18"/>
          <w:b/>
          <w:bCs/>
          <w:sz w:val="24"/>
          <w:szCs w:val="24"/>
        </w:rPr>
      </w:pPr>
    </w:p>
    <w:p w:rsidR="00FA7B6A" w:rsidRPr="00C83B82" w:rsidRDefault="00FA7B6A" w:rsidP="00951970">
      <w:pPr>
        <w:sectPr w:rsidR="00FA7B6A" w:rsidRPr="00C83B82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A7B6A" w:rsidRPr="00C83B82" w:rsidRDefault="00FA7B6A" w:rsidP="00D21C33">
      <w:pPr>
        <w:pStyle w:val="Heading1"/>
        <w:rPr>
          <w:rStyle w:val="FontStyle18"/>
          <w:b/>
          <w:bCs/>
          <w:i/>
          <w:sz w:val="24"/>
          <w:szCs w:val="24"/>
        </w:rPr>
      </w:pPr>
      <w:r w:rsidRPr="00C83B82">
        <w:rPr>
          <w:rStyle w:val="FontStyle18"/>
          <w:b/>
          <w:bCs/>
          <w:sz w:val="24"/>
          <w:szCs w:val="24"/>
        </w:rPr>
        <w:t xml:space="preserve">4 Структура и содержание дисциплины (модуля) </w:t>
      </w:r>
    </w:p>
    <w:p w:rsidR="00FA7B6A" w:rsidRPr="00C83B82" w:rsidRDefault="00FA7B6A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83B82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>3</w:t>
      </w:r>
      <w:r w:rsidRPr="00C83B82">
        <w:rPr>
          <w:rStyle w:val="FontStyle18"/>
          <w:b w:val="0"/>
          <w:bCs/>
          <w:sz w:val="24"/>
        </w:rPr>
        <w:t xml:space="preserve"> зачетных единиц 1</w:t>
      </w:r>
      <w:r>
        <w:rPr>
          <w:rStyle w:val="FontStyle18"/>
          <w:b w:val="0"/>
          <w:bCs/>
          <w:sz w:val="24"/>
        </w:rPr>
        <w:t>08</w:t>
      </w:r>
      <w:r w:rsidRPr="00C83B82">
        <w:rPr>
          <w:rStyle w:val="FontStyle18"/>
          <w:b w:val="0"/>
          <w:bCs/>
          <w:sz w:val="24"/>
        </w:rPr>
        <w:t xml:space="preserve"> акад. часов, в том числе:</w:t>
      </w:r>
    </w:p>
    <w:p w:rsidR="00FA7B6A" w:rsidRPr="00C83B82" w:rsidRDefault="00FA7B6A" w:rsidP="00EF48C1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83B82">
        <w:rPr>
          <w:rStyle w:val="FontStyle18"/>
          <w:b w:val="0"/>
          <w:bCs/>
          <w:sz w:val="24"/>
        </w:rPr>
        <w:t>–</w:t>
      </w:r>
      <w:r w:rsidRPr="00C83B82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>4,4</w:t>
      </w:r>
      <w:r w:rsidRPr="00C83B82">
        <w:rPr>
          <w:rStyle w:val="FontStyle18"/>
          <w:b w:val="0"/>
          <w:bCs/>
          <w:sz w:val="24"/>
        </w:rPr>
        <w:t xml:space="preserve"> акад. часов:</w:t>
      </w:r>
    </w:p>
    <w:p w:rsidR="00FA7B6A" w:rsidRPr="00C83B82" w:rsidRDefault="00FA7B6A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C83B82">
        <w:rPr>
          <w:rStyle w:val="FontStyle18"/>
          <w:b w:val="0"/>
          <w:bCs/>
          <w:sz w:val="24"/>
        </w:rPr>
        <w:tab/>
        <w:t>–</w:t>
      </w:r>
      <w:r w:rsidRPr="00C83B82">
        <w:rPr>
          <w:rStyle w:val="FontStyle18"/>
          <w:b w:val="0"/>
          <w:bCs/>
          <w:sz w:val="24"/>
        </w:rPr>
        <w:tab/>
        <w:t xml:space="preserve">аудиторная – </w:t>
      </w:r>
      <w:r>
        <w:rPr>
          <w:rStyle w:val="FontStyle18"/>
          <w:b w:val="0"/>
          <w:bCs/>
          <w:sz w:val="24"/>
        </w:rPr>
        <w:t>4</w:t>
      </w:r>
      <w:r w:rsidRPr="00C83B82">
        <w:rPr>
          <w:rStyle w:val="FontStyle18"/>
          <w:b w:val="0"/>
          <w:bCs/>
          <w:sz w:val="24"/>
        </w:rPr>
        <w:t xml:space="preserve"> акад. часов;</w:t>
      </w:r>
    </w:p>
    <w:p w:rsidR="00FA7B6A" w:rsidRPr="00C83B82" w:rsidRDefault="00FA7B6A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C83B82">
        <w:rPr>
          <w:rStyle w:val="FontStyle18"/>
          <w:b w:val="0"/>
          <w:bCs/>
          <w:sz w:val="24"/>
        </w:rPr>
        <w:tab/>
        <w:t>–</w:t>
      </w:r>
      <w:r w:rsidRPr="00C83B82">
        <w:rPr>
          <w:rStyle w:val="FontStyle18"/>
          <w:b w:val="0"/>
          <w:bCs/>
          <w:sz w:val="24"/>
        </w:rPr>
        <w:tab/>
        <w:t xml:space="preserve">внеаудиторная – </w:t>
      </w:r>
      <w:r>
        <w:rPr>
          <w:rStyle w:val="FontStyle18"/>
          <w:b w:val="0"/>
          <w:bCs/>
          <w:sz w:val="24"/>
        </w:rPr>
        <w:t>0,4</w:t>
      </w:r>
      <w:r w:rsidRPr="00C83B82">
        <w:rPr>
          <w:rStyle w:val="FontStyle18"/>
          <w:b w:val="0"/>
          <w:bCs/>
          <w:sz w:val="24"/>
        </w:rPr>
        <w:t xml:space="preserve"> акад. часов </w:t>
      </w:r>
    </w:p>
    <w:p w:rsidR="00FA7B6A" w:rsidRDefault="00FA7B6A" w:rsidP="00C17B3E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C83B82">
        <w:rPr>
          <w:rStyle w:val="FontStyle18"/>
          <w:b w:val="0"/>
          <w:bCs/>
          <w:sz w:val="24"/>
        </w:rPr>
        <w:t>–</w:t>
      </w:r>
      <w:r w:rsidRPr="00C83B82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99,7</w:t>
      </w:r>
      <w:r w:rsidRPr="00C83B82">
        <w:rPr>
          <w:rStyle w:val="FontStyle18"/>
          <w:b w:val="0"/>
          <w:bCs/>
          <w:sz w:val="24"/>
        </w:rPr>
        <w:t xml:space="preserve"> акад. часов</w:t>
      </w:r>
    </w:p>
    <w:p w:rsidR="00FA7B6A" w:rsidRDefault="00FA7B6A" w:rsidP="00C17B3E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6F74C3">
        <w:rPr>
          <w:rStyle w:val="FontStyle18"/>
          <w:b w:val="0"/>
          <w:bCs/>
          <w:sz w:val="24"/>
        </w:rPr>
        <w:t>–</w:t>
      </w:r>
      <w:r w:rsidRPr="006F74C3">
        <w:rPr>
          <w:rStyle w:val="FontStyle18"/>
          <w:b w:val="0"/>
          <w:bCs/>
          <w:sz w:val="24"/>
        </w:rPr>
        <w:tab/>
        <w:t>–</w:t>
      </w:r>
      <w:r w:rsidRPr="006F74C3">
        <w:rPr>
          <w:rStyle w:val="FontStyle18"/>
          <w:b w:val="0"/>
          <w:bCs/>
          <w:sz w:val="24"/>
        </w:rPr>
        <w:tab/>
        <w:t>подготовка к зачету – 3,9 акад. часа</w:t>
      </w:r>
      <w:r>
        <w:rPr>
          <w:rStyle w:val="FontStyle18"/>
          <w:b w:val="0"/>
          <w:bCs/>
          <w:sz w:val="24"/>
        </w:rPr>
        <w:t>.</w:t>
      </w:r>
    </w:p>
    <w:p w:rsidR="00FA7B6A" w:rsidRPr="00C83B82" w:rsidRDefault="00FA7B6A" w:rsidP="00C17B3E">
      <w:pPr>
        <w:tabs>
          <w:tab w:val="left" w:pos="851"/>
          <w:tab w:val="left" w:pos="1134"/>
        </w:tabs>
        <w:rPr>
          <w:rStyle w:val="FontStyle18"/>
          <w:b w:val="0"/>
          <w:bCs/>
          <w:i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657"/>
        <w:gridCol w:w="578"/>
        <w:gridCol w:w="603"/>
        <w:gridCol w:w="688"/>
        <w:gridCol w:w="862"/>
        <w:gridCol w:w="868"/>
        <w:gridCol w:w="3350"/>
        <w:gridCol w:w="3034"/>
        <w:gridCol w:w="1146"/>
      </w:tblGrid>
      <w:tr w:rsidR="00FA7B6A" w:rsidRPr="00C83B82" w:rsidTr="00E20FA1">
        <w:trPr>
          <w:cantSplit/>
          <w:trHeight w:val="1156"/>
          <w:tblHeader/>
        </w:trPr>
        <w:tc>
          <w:tcPr>
            <w:tcW w:w="1475" w:type="pct"/>
            <w:vMerge w:val="restart"/>
            <w:vAlign w:val="center"/>
          </w:tcPr>
          <w:p w:rsidR="00FA7B6A" w:rsidRPr="00C83B82" w:rsidRDefault="00FA7B6A" w:rsidP="0016576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FA7B6A" w:rsidRPr="00C83B82" w:rsidRDefault="00FA7B6A" w:rsidP="0016576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FA7B6A" w:rsidRPr="00C83B82" w:rsidRDefault="00FA7B6A" w:rsidP="0016576C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682" w:type="pct"/>
            <w:gridSpan w:val="3"/>
            <w:vAlign w:val="center"/>
          </w:tcPr>
          <w:p w:rsidR="00FA7B6A" w:rsidRPr="00C83B82" w:rsidRDefault="00FA7B6A" w:rsidP="0016576C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t>Ауд</w:t>
            </w: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t>и</w:t>
            </w: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t xml:space="preserve">торная </w:t>
            </w: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br/>
              <w:t>контактная раб</w:t>
            </w: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t>о</w:t>
            </w: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t xml:space="preserve">та </w:t>
            </w: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</w:t>
            </w: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t>сах)</w:t>
            </w:r>
          </w:p>
        </w:tc>
        <w:tc>
          <w:tcPr>
            <w:tcW w:w="275" w:type="pct"/>
            <w:vMerge w:val="restart"/>
            <w:textDirection w:val="btLr"/>
            <w:vAlign w:val="center"/>
          </w:tcPr>
          <w:p w:rsidR="00FA7B6A" w:rsidRPr="00C83B82" w:rsidRDefault="00FA7B6A" w:rsidP="0016576C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C83B82">
              <w:rPr>
                <w:rStyle w:val="FontStyle20"/>
                <w:rFonts w:ascii="Times New Roman" w:hAnsi="Times New Roman" w:cs="Georgia"/>
                <w:sz w:val="24"/>
              </w:rPr>
              <w:t>Самостоятельная р</w:t>
            </w:r>
            <w:r w:rsidRPr="00C83B82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C83B82">
              <w:rPr>
                <w:rStyle w:val="FontStyle20"/>
                <w:rFonts w:ascii="Times New Roman" w:hAnsi="Times New Roman" w:cs="Georgia"/>
                <w:sz w:val="24"/>
              </w:rPr>
              <w:t>бота (в акад. часах)</w:t>
            </w:r>
          </w:p>
        </w:tc>
        <w:tc>
          <w:tcPr>
            <w:tcW w:w="1061" w:type="pct"/>
            <w:vMerge w:val="restart"/>
            <w:vAlign w:val="center"/>
          </w:tcPr>
          <w:p w:rsidR="00FA7B6A" w:rsidRPr="00C83B82" w:rsidRDefault="00FA7B6A" w:rsidP="0016576C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83B82">
              <w:rPr>
                <w:rStyle w:val="FontStyle20"/>
                <w:rFonts w:ascii="Times New Roman" w:hAnsi="Times New Roman" w:cs="Georgia"/>
                <w:sz w:val="24"/>
              </w:rPr>
              <w:t>Вид сам</w:t>
            </w:r>
            <w:r w:rsidRPr="00C83B82">
              <w:rPr>
                <w:rStyle w:val="FontStyle20"/>
                <w:rFonts w:ascii="Times New Roman" w:hAnsi="Times New Roman" w:cs="Georgia"/>
                <w:sz w:val="24"/>
              </w:rPr>
              <w:t>о</w:t>
            </w:r>
            <w:r w:rsidRPr="00C83B82">
              <w:rPr>
                <w:rStyle w:val="FontStyle20"/>
                <w:rFonts w:ascii="Times New Roman" w:hAnsi="Times New Roman" w:cs="Georgia"/>
                <w:sz w:val="24"/>
              </w:rPr>
              <w:t xml:space="preserve">стоятельной </w:t>
            </w:r>
            <w:r w:rsidRPr="00C83B82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61" w:type="pct"/>
            <w:vMerge w:val="restart"/>
            <w:vAlign w:val="center"/>
          </w:tcPr>
          <w:p w:rsidR="00FA7B6A" w:rsidRPr="00C83B82" w:rsidRDefault="00FA7B6A" w:rsidP="0016576C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t>Форма текущего ко</w:t>
            </w: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t>н</w:t>
            </w: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t xml:space="preserve">троля успеваемости и </w:t>
            </w: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</w:t>
            </w: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t>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FA7B6A" w:rsidRPr="00C83B82" w:rsidRDefault="00FA7B6A" w:rsidP="0016576C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83B82">
              <w:rPr>
                <w:rStyle w:val="FontStyle31"/>
                <w:rFonts w:cs="Georgia"/>
                <w:sz w:val="22"/>
                <w:szCs w:val="22"/>
              </w:rPr>
              <w:t>Код и структу</w:t>
            </w:r>
            <w:r w:rsidRPr="00C83B82">
              <w:rPr>
                <w:rStyle w:val="FontStyle31"/>
                <w:rFonts w:cs="Georgia"/>
                <w:sz w:val="22"/>
                <w:szCs w:val="22"/>
              </w:rPr>
              <w:t>р</w:t>
            </w:r>
            <w:r w:rsidRPr="00C83B82">
              <w:rPr>
                <w:rStyle w:val="FontStyle31"/>
                <w:rFonts w:cs="Georgia"/>
                <w:sz w:val="22"/>
                <w:szCs w:val="22"/>
              </w:rPr>
              <w:t xml:space="preserve">ный </w:t>
            </w:r>
            <w:r w:rsidRPr="00C83B82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C83B82">
              <w:rPr>
                <w:rStyle w:val="FontStyle31"/>
                <w:rFonts w:cs="Georgia"/>
                <w:sz w:val="22"/>
                <w:szCs w:val="22"/>
              </w:rPr>
              <w:br/>
              <w:t>компетенции</w:t>
            </w:r>
          </w:p>
        </w:tc>
      </w:tr>
      <w:tr w:rsidR="00FA7B6A" w:rsidRPr="00C83B82" w:rsidTr="00E20FA1">
        <w:trPr>
          <w:cantSplit/>
          <w:trHeight w:val="1134"/>
          <w:tblHeader/>
        </w:trPr>
        <w:tc>
          <w:tcPr>
            <w:tcW w:w="1475" w:type="pct"/>
            <w:vMerge/>
          </w:tcPr>
          <w:p w:rsidR="00FA7B6A" w:rsidRPr="00C83B82" w:rsidRDefault="00FA7B6A" w:rsidP="0016576C">
            <w:pPr>
              <w:pStyle w:val="Style14"/>
              <w:widowControl/>
              <w:jc w:val="center"/>
            </w:pPr>
          </w:p>
        </w:tc>
        <w:tc>
          <w:tcPr>
            <w:tcW w:w="183" w:type="pct"/>
            <w:vMerge/>
          </w:tcPr>
          <w:p w:rsidR="00FA7B6A" w:rsidRPr="00C83B82" w:rsidRDefault="00FA7B6A" w:rsidP="0016576C">
            <w:pPr>
              <w:pStyle w:val="Style14"/>
              <w:widowControl/>
              <w:jc w:val="center"/>
            </w:pPr>
          </w:p>
        </w:tc>
        <w:tc>
          <w:tcPr>
            <w:tcW w:w="191" w:type="pct"/>
            <w:textDirection w:val="btLr"/>
            <w:vAlign w:val="center"/>
          </w:tcPr>
          <w:p w:rsidR="00FA7B6A" w:rsidRPr="00C83B82" w:rsidRDefault="00FA7B6A" w:rsidP="0016576C">
            <w:pPr>
              <w:pStyle w:val="Style14"/>
              <w:widowControl/>
              <w:ind w:firstLine="0"/>
              <w:jc w:val="center"/>
            </w:pPr>
            <w:r w:rsidRPr="00C83B82">
              <w:t>лекции</w:t>
            </w:r>
          </w:p>
        </w:tc>
        <w:tc>
          <w:tcPr>
            <w:tcW w:w="218" w:type="pct"/>
            <w:textDirection w:val="btLr"/>
            <w:vAlign w:val="center"/>
          </w:tcPr>
          <w:p w:rsidR="00FA7B6A" w:rsidRPr="00C83B82" w:rsidRDefault="00FA7B6A" w:rsidP="0016576C">
            <w:pPr>
              <w:pStyle w:val="Style14"/>
              <w:widowControl/>
              <w:ind w:firstLine="0"/>
              <w:jc w:val="center"/>
            </w:pPr>
            <w:r w:rsidRPr="00C83B82">
              <w:t>лаборат.</w:t>
            </w:r>
          </w:p>
          <w:p w:rsidR="00FA7B6A" w:rsidRPr="00C83B82" w:rsidRDefault="00FA7B6A" w:rsidP="0016576C">
            <w:pPr>
              <w:pStyle w:val="Style14"/>
              <w:widowControl/>
              <w:ind w:firstLine="0"/>
              <w:jc w:val="center"/>
            </w:pPr>
            <w:r w:rsidRPr="00C83B82">
              <w:t>занятия</w:t>
            </w:r>
          </w:p>
        </w:tc>
        <w:tc>
          <w:tcPr>
            <w:tcW w:w="273" w:type="pct"/>
            <w:textDirection w:val="btLr"/>
            <w:vAlign w:val="center"/>
          </w:tcPr>
          <w:p w:rsidR="00FA7B6A" w:rsidRPr="00C83B82" w:rsidRDefault="00FA7B6A" w:rsidP="0016576C">
            <w:pPr>
              <w:pStyle w:val="Style14"/>
              <w:widowControl/>
              <w:ind w:firstLine="0"/>
              <w:jc w:val="center"/>
            </w:pPr>
            <w:r w:rsidRPr="00C83B82">
              <w:t>практич. занятия</w:t>
            </w:r>
          </w:p>
        </w:tc>
        <w:tc>
          <w:tcPr>
            <w:tcW w:w="275" w:type="pct"/>
            <w:vMerge/>
            <w:textDirection w:val="btLr"/>
          </w:tcPr>
          <w:p w:rsidR="00FA7B6A" w:rsidRPr="00C83B82" w:rsidRDefault="00FA7B6A" w:rsidP="0016576C">
            <w:pPr>
              <w:pStyle w:val="Style14"/>
              <w:widowControl/>
              <w:jc w:val="center"/>
            </w:pPr>
          </w:p>
        </w:tc>
        <w:tc>
          <w:tcPr>
            <w:tcW w:w="1061" w:type="pct"/>
            <w:vMerge/>
            <w:textDirection w:val="btLr"/>
          </w:tcPr>
          <w:p w:rsidR="00FA7B6A" w:rsidRPr="00C83B82" w:rsidRDefault="00FA7B6A" w:rsidP="0016576C">
            <w:pPr>
              <w:pStyle w:val="Style14"/>
              <w:widowControl/>
              <w:jc w:val="center"/>
            </w:pPr>
          </w:p>
        </w:tc>
        <w:tc>
          <w:tcPr>
            <w:tcW w:w="961" w:type="pct"/>
            <w:vMerge/>
            <w:textDirection w:val="btLr"/>
            <w:vAlign w:val="center"/>
          </w:tcPr>
          <w:p w:rsidR="00FA7B6A" w:rsidRPr="00C83B82" w:rsidRDefault="00FA7B6A" w:rsidP="0016576C">
            <w:pPr>
              <w:pStyle w:val="Style14"/>
              <w:widowControl/>
              <w:jc w:val="center"/>
            </w:pPr>
          </w:p>
        </w:tc>
        <w:tc>
          <w:tcPr>
            <w:tcW w:w="363" w:type="pct"/>
            <w:vMerge/>
            <w:textDirection w:val="btLr"/>
          </w:tcPr>
          <w:p w:rsidR="00FA7B6A" w:rsidRPr="00C83B82" w:rsidRDefault="00FA7B6A" w:rsidP="0016576C">
            <w:pPr>
              <w:pStyle w:val="Style14"/>
              <w:widowControl/>
              <w:jc w:val="center"/>
            </w:pPr>
          </w:p>
        </w:tc>
      </w:tr>
      <w:tr w:rsidR="00FA7B6A" w:rsidRPr="00C83B82" w:rsidTr="00E20FA1">
        <w:trPr>
          <w:cantSplit/>
          <w:trHeight w:val="1134"/>
          <w:tblHeader/>
        </w:trPr>
        <w:tc>
          <w:tcPr>
            <w:tcW w:w="1475" w:type="pct"/>
          </w:tcPr>
          <w:p w:rsidR="00FA7B6A" w:rsidRPr="00C83B82" w:rsidRDefault="00FA7B6A" w:rsidP="0055328D">
            <w:pPr>
              <w:ind w:firstLine="0"/>
              <w:rPr>
                <w:sz w:val="22"/>
              </w:rPr>
            </w:pPr>
            <w:r w:rsidRPr="00C83B82">
              <w:rPr>
                <w:b/>
                <w:sz w:val="22"/>
                <w:szCs w:val="22"/>
              </w:rPr>
              <w:t>1. Введение в экономическую теорию.</w:t>
            </w:r>
            <w:r w:rsidRPr="00C83B82">
              <w:rPr>
                <w:sz w:val="22"/>
              </w:rPr>
              <w:t xml:space="preserve"> Опр</w:t>
            </w:r>
            <w:r w:rsidRPr="00C83B82">
              <w:rPr>
                <w:sz w:val="22"/>
              </w:rPr>
              <w:t>е</w:t>
            </w:r>
            <w:r w:rsidRPr="00C83B82">
              <w:rPr>
                <w:sz w:val="22"/>
              </w:rPr>
              <w:t>деление экономики, основные понятия и опр</w:t>
            </w:r>
            <w:r w:rsidRPr="00C83B82">
              <w:rPr>
                <w:sz w:val="22"/>
              </w:rPr>
              <w:t>е</w:t>
            </w:r>
            <w:r w:rsidRPr="00C83B82">
              <w:rPr>
                <w:sz w:val="22"/>
              </w:rPr>
              <w:t>деления. Факторы производства. Структура экономики. Границы производственных во</w:t>
            </w:r>
            <w:r w:rsidRPr="00C83B82">
              <w:rPr>
                <w:sz w:val="22"/>
              </w:rPr>
              <w:t>з</w:t>
            </w:r>
            <w:r w:rsidRPr="00C83B82">
              <w:rPr>
                <w:sz w:val="22"/>
              </w:rPr>
              <w:t>можностей общ</w:t>
            </w:r>
            <w:r w:rsidRPr="00C83B82">
              <w:rPr>
                <w:sz w:val="22"/>
              </w:rPr>
              <w:t>е</w:t>
            </w:r>
            <w:r w:rsidRPr="00C83B82">
              <w:rPr>
                <w:sz w:val="22"/>
              </w:rPr>
              <w:t>ства.</w:t>
            </w:r>
          </w:p>
        </w:tc>
        <w:tc>
          <w:tcPr>
            <w:tcW w:w="183" w:type="pct"/>
            <w:vAlign w:val="center"/>
          </w:tcPr>
          <w:p w:rsidR="00FA7B6A" w:rsidRPr="00C83B82" w:rsidRDefault="00FA7B6A" w:rsidP="00E6238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  <w:vAlign w:val="center"/>
          </w:tcPr>
          <w:p w:rsidR="00FA7B6A" w:rsidRDefault="00FA7B6A" w:rsidP="00DF23BE">
            <w:pPr>
              <w:pStyle w:val="Style14"/>
              <w:widowControl/>
              <w:ind w:firstLine="0"/>
              <w:jc w:val="center"/>
            </w:pPr>
            <w:r>
              <w:t>1/</w:t>
            </w:r>
          </w:p>
          <w:p w:rsidR="00FA7B6A" w:rsidRPr="00C83B82" w:rsidRDefault="00FA7B6A" w:rsidP="00DF23BE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218" w:type="pct"/>
            <w:vAlign w:val="center"/>
          </w:tcPr>
          <w:p w:rsidR="00FA7B6A" w:rsidRPr="00C83B82" w:rsidRDefault="00FA7B6A" w:rsidP="0099050A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73" w:type="pct"/>
            <w:vAlign w:val="center"/>
          </w:tcPr>
          <w:p w:rsidR="00FA7B6A" w:rsidRPr="00C83B82" w:rsidRDefault="00FA7B6A" w:rsidP="00E623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:rsidR="00FA7B6A" w:rsidRPr="00C83B82" w:rsidRDefault="00FA7B6A" w:rsidP="00DF23BE">
            <w:pPr>
              <w:tabs>
                <w:tab w:val="left" w:pos="993"/>
              </w:tabs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061" w:type="pct"/>
          </w:tcPr>
          <w:p w:rsidR="00FA7B6A" w:rsidRDefault="00FA7B6A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 xml:space="preserve">Выполнение </w:t>
            </w:r>
            <w:r>
              <w:rPr>
                <w:sz w:val="22"/>
              </w:rPr>
              <w:t>контрольной работы</w:t>
            </w:r>
            <w:r w:rsidRPr="00C83B82">
              <w:rPr>
                <w:sz w:val="22"/>
              </w:rPr>
              <w:t xml:space="preserve">. </w:t>
            </w:r>
          </w:p>
          <w:p w:rsidR="00FA7B6A" w:rsidRPr="008F5077" w:rsidRDefault="00FA7B6A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Сам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стоятельное изучение учебной и научно</w:t>
            </w:r>
            <w:r>
              <w:rPr>
                <w:sz w:val="22"/>
              </w:rPr>
              <w:t>й</w:t>
            </w:r>
            <w:r w:rsidRPr="00C83B82">
              <w:rPr>
                <w:sz w:val="22"/>
              </w:rPr>
              <w:t xml:space="preserve"> литерат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ры.</w:t>
            </w:r>
          </w:p>
        </w:tc>
        <w:tc>
          <w:tcPr>
            <w:tcW w:w="961" w:type="pct"/>
          </w:tcPr>
          <w:p w:rsidR="00FA7B6A" w:rsidRPr="00150CAE" w:rsidRDefault="00FA7B6A" w:rsidP="00063E7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3" w:type="pct"/>
          </w:tcPr>
          <w:p w:rsidR="00FA7B6A" w:rsidRPr="00C83B82" w:rsidRDefault="00FA7B6A" w:rsidP="00912A3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3</w:t>
            </w:r>
            <w:r w:rsidRPr="00C83B82">
              <w:rPr>
                <w:i/>
              </w:rPr>
              <w:t xml:space="preserve"> – зув</w:t>
            </w:r>
          </w:p>
        </w:tc>
      </w:tr>
      <w:tr w:rsidR="00FA7B6A" w:rsidRPr="00C83B82" w:rsidTr="00E20FA1">
        <w:trPr>
          <w:cantSplit/>
          <w:trHeight w:val="1134"/>
          <w:tblHeader/>
        </w:trPr>
        <w:tc>
          <w:tcPr>
            <w:tcW w:w="1475" w:type="pct"/>
          </w:tcPr>
          <w:p w:rsidR="00FA7B6A" w:rsidRPr="00C83B82" w:rsidRDefault="00FA7B6A" w:rsidP="0055328D">
            <w:pPr>
              <w:ind w:firstLine="0"/>
              <w:rPr>
                <w:b/>
                <w:sz w:val="22"/>
              </w:rPr>
            </w:pPr>
            <w:r w:rsidRPr="00C83B82">
              <w:rPr>
                <w:b/>
                <w:sz w:val="22"/>
              </w:rPr>
              <w:t>2. Законы рыночной экономики: спрос, предл</w:t>
            </w:r>
            <w:r w:rsidRPr="00C83B82">
              <w:rPr>
                <w:b/>
                <w:sz w:val="22"/>
              </w:rPr>
              <w:t>о</w:t>
            </w:r>
            <w:r w:rsidRPr="00C83B82">
              <w:rPr>
                <w:b/>
                <w:sz w:val="22"/>
              </w:rPr>
              <w:t>жение, ценообразование.</w:t>
            </w:r>
          </w:p>
          <w:p w:rsidR="00FA7B6A" w:rsidRPr="00C83B82" w:rsidRDefault="00FA7B6A" w:rsidP="0055328D">
            <w:pPr>
              <w:widowControl/>
              <w:autoSpaceDE/>
              <w:autoSpaceDN/>
              <w:adjustRightInd/>
              <w:ind w:firstLine="0"/>
              <w:rPr>
                <w:sz w:val="22"/>
              </w:rPr>
            </w:pPr>
            <w:r w:rsidRPr="00C83B82">
              <w:rPr>
                <w:sz w:val="22"/>
              </w:rPr>
              <w:t>Рынок: сущность, структура и инфраструкт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ра, роль в общественном воспрои</w:t>
            </w:r>
            <w:r w:rsidRPr="00C83B82">
              <w:rPr>
                <w:sz w:val="22"/>
              </w:rPr>
              <w:t>з</w:t>
            </w:r>
            <w:r w:rsidRPr="00C83B82">
              <w:rPr>
                <w:sz w:val="22"/>
              </w:rPr>
              <w:t>водстве. Спрос и предложение. Равновесная цена. Государстве</w:t>
            </w:r>
            <w:r w:rsidRPr="00C83B82">
              <w:rPr>
                <w:sz w:val="22"/>
              </w:rPr>
              <w:t>н</w:t>
            </w:r>
            <w:r w:rsidRPr="00C83B82">
              <w:rPr>
                <w:sz w:val="22"/>
              </w:rPr>
              <w:t>ное вмешательство в рыночное ценообразов</w:t>
            </w:r>
            <w:r w:rsidRPr="00C83B82">
              <w:rPr>
                <w:sz w:val="22"/>
              </w:rPr>
              <w:t>а</w:t>
            </w:r>
            <w:r w:rsidRPr="00C83B82">
              <w:rPr>
                <w:sz w:val="22"/>
              </w:rPr>
              <w:t>ние и его формы. Эластичность спроса и пре</w:t>
            </w:r>
            <w:r w:rsidRPr="00C83B82">
              <w:rPr>
                <w:sz w:val="22"/>
              </w:rPr>
              <w:t>д</w:t>
            </w:r>
            <w:r w:rsidRPr="00C83B82">
              <w:rPr>
                <w:sz w:val="22"/>
              </w:rPr>
              <w:t>ложения.</w:t>
            </w:r>
          </w:p>
        </w:tc>
        <w:tc>
          <w:tcPr>
            <w:tcW w:w="183" w:type="pct"/>
            <w:vAlign w:val="center"/>
          </w:tcPr>
          <w:p w:rsidR="00FA7B6A" w:rsidRPr="00C83B82" w:rsidRDefault="00FA7B6A" w:rsidP="00E6238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  <w:vAlign w:val="center"/>
          </w:tcPr>
          <w:p w:rsidR="00FA7B6A" w:rsidRPr="00C83B82" w:rsidRDefault="00FA7B6A" w:rsidP="00DF23BE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18" w:type="pct"/>
            <w:vAlign w:val="center"/>
          </w:tcPr>
          <w:p w:rsidR="00FA7B6A" w:rsidRDefault="00FA7B6A" w:rsidP="00F621D0">
            <w:pPr>
              <w:pStyle w:val="Style14"/>
              <w:widowControl/>
              <w:ind w:firstLine="0"/>
              <w:jc w:val="center"/>
            </w:pPr>
            <w:r>
              <w:t>1/</w:t>
            </w:r>
          </w:p>
          <w:p w:rsidR="00FA7B6A" w:rsidRPr="00C83B82" w:rsidRDefault="00FA7B6A" w:rsidP="00F621D0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273" w:type="pct"/>
            <w:vAlign w:val="center"/>
          </w:tcPr>
          <w:p w:rsidR="00FA7B6A" w:rsidRPr="00C83B82" w:rsidRDefault="00FA7B6A" w:rsidP="006246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:rsidR="00FA7B6A" w:rsidRPr="00C83B82" w:rsidRDefault="00FA7B6A" w:rsidP="00E6238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1" w:type="pct"/>
          </w:tcPr>
          <w:p w:rsidR="00FA7B6A" w:rsidRDefault="00FA7B6A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 xml:space="preserve">Выполнение </w:t>
            </w:r>
            <w:r>
              <w:rPr>
                <w:sz w:val="22"/>
              </w:rPr>
              <w:t>контрольной работы</w:t>
            </w:r>
            <w:r w:rsidRPr="00C83B82">
              <w:rPr>
                <w:sz w:val="22"/>
              </w:rPr>
              <w:t xml:space="preserve">. </w:t>
            </w:r>
          </w:p>
          <w:p w:rsidR="00FA7B6A" w:rsidRPr="00C83B82" w:rsidRDefault="00FA7B6A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Сам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стоятельное изучение учебной и научно</w:t>
            </w:r>
            <w:r>
              <w:rPr>
                <w:sz w:val="22"/>
              </w:rPr>
              <w:t>й</w:t>
            </w:r>
            <w:r w:rsidRPr="00C83B82">
              <w:rPr>
                <w:sz w:val="22"/>
              </w:rPr>
              <w:t xml:space="preserve"> литерат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ры.</w:t>
            </w:r>
          </w:p>
        </w:tc>
        <w:tc>
          <w:tcPr>
            <w:tcW w:w="961" w:type="pct"/>
          </w:tcPr>
          <w:p w:rsidR="00FA7B6A" w:rsidRPr="00150CAE" w:rsidRDefault="00FA7B6A" w:rsidP="00063E7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3" w:type="pct"/>
          </w:tcPr>
          <w:p w:rsidR="00FA7B6A" w:rsidRPr="00C83B82" w:rsidRDefault="00FA7B6A" w:rsidP="00912A35">
            <w:pPr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3</w:t>
            </w:r>
            <w:r w:rsidRPr="00C83B82">
              <w:rPr>
                <w:i/>
              </w:rPr>
              <w:t>– зув</w:t>
            </w:r>
          </w:p>
        </w:tc>
      </w:tr>
      <w:tr w:rsidR="00FA7B6A" w:rsidRPr="00C83B82" w:rsidTr="00E20FA1">
        <w:trPr>
          <w:cantSplit/>
          <w:trHeight w:val="1134"/>
          <w:tblHeader/>
        </w:trPr>
        <w:tc>
          <w:tcPr>
            <w:tcW w:w="1475" w:type="pct"/>
          </w:tcPr>
          <w:p w:rsidR="00FA7B6A" w:rsidRPr="00C83B82" w:rsidRDefault="00FA7B6A" w:rsidP="0055328D">
            <w:pPr>
              <w:widowControl/>
              <w:autoSpaceDE/>
              <w:autoSpaceDN/>
              <w:adjustRightInd/>
              <w:ind w:firstLine="0"/>
              <w:rPr>
                <w:b/>
                <w:sz w:val="22"/>
              </w:rPr>
            </w:pPr>
            <w:r w:rsidRPr="00C83B82">
              <w:rPr>
                <w:b/>
                <w:sz w:val="22"/>
              </w:rPr>
              <w:t>3. Производитель и потребитель в рыно</w:t>
            </w:r>
            <w:r w:rsidRPr="00C83B82">
              <w:rPr>
                <w:b/>
                <w:sz w:val="22"/>
              </w:rPr>
              <w:t>ч</w:t>
            </w:r>
            <w:r w:rsidRPr="00C83B82">
              <w:rPr>
                <w:b/>
                <w:sz w:val="22"/>
              </w:rPr>
              <w:t>ной экономике.</w:t>
            </w:r>
          </w:p>
          <w:p w:rsidR="00FA7B6A" w:rsidRPr="00C83B82" w:rsidRDefault="00FA7B6A" w:rsidP="0055328D">
            <w:pPr>
              <w:widowControl/>
              <w:autoSpaceDE/>
              <w:autoSpaceDN/>
              <w:adjustRightInd/>
              <w:ind w:firstLine="0"/>
              <w:rPr>
                <w:sz w:val="22"/>
              </w:rPr>
            </w:pPr>
            <w:r w:rsidRPr="00C83B82">
              <w:rPr>
                <w:sz w:val="22"/>
              </w:rPr>
              <w:t>Основы потребител</w:t>
            </w:r>
            <w:r w:rsidRPr="00C83B82">
              <w:rPr>
                <w:sz w:val="22"/>
              </w:rPr>
              <w:t>ь</w:t>
            </w:r>
            <w:r w:rsidRPr="00C83B82">
              <w:rPr>
                <w:sz w:val="22"/>
              </w:rPr>
              <w:t>ского поведения. Основы теории производства. Производс</w:t>
            </w:r>
            <w:r w:rsidRPr="00C83B82">
              <w:rPr>
                <w:sz w:val="22"/>
              </w:rPr>
              <w:t>т</w:t>
            </w:r>
            <w:r w:rsidRPr="00C83B82">
              <w:rPr>
                <w:sz w:val="22"/>
              </w:rPr>
              <w:t>вен</w:t>
            </w:r>
          </w:p>
          <w:p w:rsidR="00FA7B6A" w:rsidRPr="00C83B82" w:rsidRDefault="00FA7B6A" w:rsidP="0055328D">
            <w:pPr>
              <w:widowControl/>
              <w:autoSpaceDE/>
              <w:autoSpaceDN/>
              <w:adjustRightInd/>
              <w:ind w:firstLine="0"/>
              <w:rPr>
                <w:sz w:val="22"/>
              </w:rPr>
            </w:pPr>
            <w:r w:rsidRPr="00C83B82">
              <w:rPr>
                <w:sz w:val="22"/>
              </w:rPr>
              <w:t>ная функция. Издержки производства: пон</w:t>
            </w:r>
            <w:r w:rsidRPr="00C83B82">
              <w:rPr>
                <w:sz w:val="22"/>
              </w:rPr>
              <w:t>я</w:t>
            </w:r>
            <w:r w:rsidRPr="00C83B82">
              <w:rPr>
                <w:sz w:val="22"/>
              </w:rPr>
              <w:t>тие, виды. Выручка. Прибыль. Рентабельность. Определение цены и объема производства. Р</w:t>
            </w:r>
            <w:r w:rsidRPr="00C83B82">
              <w:rPr>
                <w:sz w:val="22"/>
              </w:rPr>
              <w:t>ы</w:t>
            </w:r>
            <w:r w:rsidRPr="00C83B82">
              <w:rPr>
                <w:sz w:val="22"/>
              </w:rPr>
              <w:t>нок ресурсов: особенности их экономического ан</w:t>
            </w:r>
            <w:r w:rsidRPr="00C83B82">
              <w:rPr>
                <w:sz w:val="22"/>
              </w:rPr>
              <w:t>а</w:t>
            </w:r>
            <w:r w:rsidRPr="00C83B82">
              <w:rPr>
                <w:sz w:val="22"/>
              </w:rPr>
              <w:t>лиза.</w:t>
            </w:r>
            <w:r w:rsidRPr="00C83B82">
              <w:t xml:space="preserve"> </w:t>
            </w:r>
          </w:p>
        </w:tc>
        <w:tc>
          <w:tcPr>
            <w:tcW w:w="183" w:type="pct"/>
            <w:vAlign w:val="center"/>
          </w:tcPr>
          <w:p w:rsidR="00FA7B6A" w:rsidRPr="00C83B82" w:rsidRDefault="00FA7B6A" w:rsidP="00E6238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  <w:vAlign w:val="center"/>
          </w:tcPr>
          <w:p w:rsidR="00FA7B6A" w:rsidRPr="00C83B82" w:rsidRDefault="00FA7B6A" w:rsidP="00DF23BE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18" w:type="pct"/>
            <w:vAlign w:val="center"/>
          </w:tcPr>
          <w:p w:rsidR="00FA7B6A" w:rsidRDefault="00FA7B6A" w:rsidP="00F621D0">
            <w:pPr>
              <w:pStyle w:val="Style14"/>
              <w:widowControl/>
              <w:ind w:firstLine="0"/>
              <w:jc w:val="center"/>
            </w:pPr>
            <w:r>
              <w:t>1/</w:t>
            </w:r>
          </w:p>
          <w:p w:rsidR="00FA7B6A" w:rsidRPr="00C83B82" w:rsidRDefault="00FA7B6A" w:rsidP="00F621D0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273" w:type="pct"/>
            <w:vAlign w:val="center"/>
          </w:tcPr>
          <w:p w:rsidR="00FA7B6A" w:rsidRPr="00C83B82" w:rsidRDefault="00FA7B6A" w:rsidP="006246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:rsidR="00FA7B6A" w:rsidRPr="00C83B82" w:rsidRDefault="00FA7B6A" w:rsidP="00E6238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1" w:type="pct"/>
          </w:tcPr>
          <w:p w:rsidR="00FA7B6A" w:rsidRDefault="00FA7B6A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 xml:space="preserve">Выполнение </w:t>
            </w:r>
            <w:r>
              <w:rPr>
                <w:sz w:val="22"/>
              </w:rPr>
              <w:t>контрольной работы</w:t>
            </w:r>
            <w:r w:rsidRPr="00C83B82">
              <w:rPr>
                <w:sz w:val="22"/>
              </w:rPr>
              <w:t xml:space="preserve">. </w:t>
            </w:r>
          </w:p>
          <w:p w:rsidR="00FA7B6A" w:rsidRPr="00C83B82" w:rsidRDefault="00FA7B6A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Сам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стоятельное изучение учебной и научно</w:t>
            </w:r>
            <w:r>
              <w:rPr>
                <w:sz w:val="22"/>
              </w:rPr>
              <w:t>й</w:t>
            </w:r>
            <w:r w:rsidRPr="00C83B82">
              <w:rPr>
                <w:sz w:val="22"/>
              </w:rPr>
              <w:t xml:space="preserve"> литерат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ры.</w:t>
            </w:r>
          </w:p>
        </w:tc>
        <w:tc>
          <w:tcPr>
            <w:tcW w:w="961" w:type="pct"/>
          </w:tcPr>
          <w:p w:rsidR="00FA7B6A" w:rsidRPr="00150CAE" w:rsidRDefault="00FA7B6A" w:rsidP="00063E7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3" w:type="pct"/>
          </w:tcPr>
          <w:p w:rsidR="00FA7B6A" w:rsidRPr="00C83B82" w:rsidRDefault="00FA7B6A" w:rsidP="00912A35">
            <w:pPr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3</w:t>
            </w:r>
            <w:r w:rsidRPr="00C83B82">
              <w:rPr>
                <w:i/>
              </w:rPr>
              <w:t>– зув</w:t>
            </w:r>
          </w:p>
        </w:tc>
      </w:tr>
      <w:tr w:rsidR="00FA7B6A" w:rsidRPr="00C83B82" w:rsidTr="00E20FA1">
        <w:trPr>
          <w:cantSplit/>
          <w:trHeight w:val="1134"/>
          <w:tblHeader/>
        </w:trPr>
        <w:tc>
          <w:tcPr>
            <w:tcW w:w="1475" w:type="pct"/>
          </w:tcPr>
          <w:p w:rsidR="00FA7B6A" w:rsidRPr="00C83B82" w:rsidRDefault="00FA7B6A" w:rsidP="0055328D">
            <w:pPr>
              <w:widowControl/>
              <w:autoSpaceDE/>
              <w:autoSpaceDN/>
              <w:adjustRightInd/>
              <w:ind w:firstLine="0"/>
              <w:rPr>
                <w:b/>
                <w:sz w:val="22"/>
              </w:rPr>
            </w:pPr>
            <w:r w:rsidRPr="00C83B82">
              <w:rPr>
                <w:b/>
                <w:sz w:val="22"/>
              </w:rPr>
              <w:t>4. Конкуренция: виды рыночных структур.</w:t>
            </w:r>
          </w:p>
          <w:p w:rsidR="00FA7B6A" w:rsidRPr="00C83B82" w:rsidRDefault="00FA7B6A" w:rsidP="0055328D">
            <w:pPr>
              <w:widowControl/>
              <w:autoSpaceDE/>
              <w:autoSpaceDN/>
              <w:adjustRightInd/>
              <w:ind w:firstLine="0"/>
              <w:rPr>
                <w:sz w:val="22"/>
              </w:rPr>
            </w:pPr>
            <w:r w:rsidRPr="00C83B82">
              <w:rPr>
                <w:sz w:val="22"/>
              </w:rPr>
              <w:t>Особенности рынка совершенной конкуре</w:t>
            </w:r>
            <w:r w:rsidRPr="00C83B82">
              <w:rPr>
                <w:sz w:val="22"/>
              </w:rPr>
              <w:t>н</w:t>
            </w:r>
            <w:r w:rsidRPr="00C83B82">
              <w:rPr>
                <w:sz w:val="22"/>
              </w:rPr>
              <w:t>ции. Три типа рынков несовершенной конк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ренции. Антимонопольное регулир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вание.</w:t>
            </w:r>
          </w:p>
        </w:tc>
        <w:tc>
          <w:tcPr>
            <w:tcW w:w="183" w:type="pct"/>
            <w:vAlign w:val="center"/>
          </w:tcPr>
          <w:p w:rsidR="00FA7B6A" w:rsidRPr="00C83B82" w:rsidRDefault="00FA7B6A" w:rsidP="00E6238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  <w:vAlign w:val="center"/>
          </w:tcPr>
          <w:p w:rsidR="00FA7B6A" w:rsidRPr="00C83B82" w:rsidRDefault="00FA7B6A" w:rsidP="00F621D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8" w:type="pct"/>
            <w:vAlign w:val="center"/>
          </w:tcPr>
          <w:p w:rsidR="00FA7B6A" w:rsidRPr="00C83B82" w:rsidRDefault="00FA7B6A" w:rsidP="0099050A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73" w:type="pct"/>
            <w:vAlign w:val="center"/>
          </w:tcPr>
          <w:p w:rsidR="00FA7B6A" w:rsidRPr="00C83B82" w:rsidRDefault="00FA7B6A" w:rsidP="00E623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:rsidR="00FA7B6A" w:rsidRPr="00C83B82" w:rsidRDefault="00FA7B6A" w:rsidP="00E6238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1" w:type="pct"/>
          </w:tcPr>
          <w:p w:rsidR="00FA7B6A" w:rsidRDefault="00FA7B6A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 xml:space="preserve">Выполнение </w:t>
            </w:r>
            <w:r>
              <w:rPr>
                <w:sz w:val="22"/>
              </w:rPr>
              <w:t>контрольной работы</w:t>
            </w:r>
            <w:r w:rsidRPr="00C83B82">
              <w:rPr>
                <w:sz w:val="22"/>
              </w:rPr>
              <w:t xml:space="preserve">. </w:t>
            </w:r>
          </w:p>
          <w:p w:rsidR="00FA7B6A" w:rsidRPr="00C83B82" w:rsidRDefault="00FA7B6A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Сам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стоятельное изучение учебной и научно</w:t>
            </w:r>
            <w:r>
              <w:rPr>
                <w:sz w:val="22"/>
              </w:rPr>
              <w:t>й</w:t>
            </w:r>
            <w:r w:rsidRPr="00C83B82">
              <w:rPr>
                <w:sz w:val="22"/>
              </w:rPr>
              <w:t xml:space="preserve"> литерат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ры.</w:t>
            </w:r>
          </w:p>
        </w:tc>
        <w:tc>
          <w:tcPr>
            <w:tcW w:w="961" w:type="pct"/>
          </w:tcPr>
          <w:p w:rsidR="00FA7B6A" w:rsidRPr="00150CAE" w:rsidRDefault="00FA7B6A" w:rsidP="00063E7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3" w:type="pct"/>
          </w:tcPr>
          <w:p w:rsidR="00FA7B6A" w:rsidRPr="00C83B82" w:rsidRDefault="00FA7B6A" w:rsidP="00912A35">
            <w:pPr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3</w:t>
            </w:r>
            <w:r w:rsidRPr="00C83B82">
              <w:rPr>
                <w:i/>
              </w:rPr>
              <w:t xml:space="preserve"> – зув</w:t>
            </w:r>
          </w:p>
        </w:tc>
      </w:tr>
      <w:tr w:rsidR="00FA7B6A" w:rsidRPr="00C83B82" w:rsidTr="00E20FA1">
        <w:trPr>
          <w:cantSplit/>
          <w:trHeight w:val="1134"/>
          <w:tblHeader/>
        </w:trPr>
        <w:tc>
          <w:tcPr>
            <w:tcW w:w="1475" w:type="pct"/>
          </w:tcPr>
          <w:p w:rsidR="00FA7B6A" w:rsidRPr="00C83B82" w:rsidRDefault="00FA7B6A" w:rsidP="0055328D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</w:rPr>
            </w:pPr>
            <w:r w:rsidRPr="00C83B82">
              <w:rPr>
                <w:b/>
                <w:sz w:val="22"/>
              </w:rPr>
              <w:t>5. Закономерности функционирования нац</w:t>
            </w:r>
            <w:r w:rsidRPr="00C83B82">
              <w:rPr>
                <w:b/>
                <w:sz w:val="22"/>
              </w:rPr>
              <w:t>и</w:t>
            </w:r>
            <w:r w:rsidRPr="00C83B82">
              <w:rPr>
                <w:b/>
                <w:sz w:val="22"/>
              </w:rPr>
              <w:t>ональной экономики</w:t>
            </w:r>
            <w:r w:rsidRPr="00C83B82">
              <w:rPr>
                <w:sz w:val="22"/>
              </w:rPr>
              <w:t>. Система национал</w:t>
            </w:r>
            <w:r w:rsidRPr="00C83B82">
              <w:rPr>
                <w:sz w:val="22"/>
              </w:rPr>
              <w:t>ь</w:t>
            </w:r>
            <w:r w:rsidRPr="00C83B82">
              <w:rPr>
                <w:sz w:val="22"/>
              </w:rPr>
              <w:t>ных счетов (СНС) как способ единообразного о п</w:t>
            </w:r>
            <w:r w:rsidRPr="00C83B82">
              <w:rPr>
                <w:sz w:val="22"/>
              </w:rPr>
              <w:t>и</w:t>
            </w:r>
            <w:r w:rsidRPr="00C83B82">
              <w:rPr>
                <w:sz w:val="22"/>
              </w:rPr>
              <w:t>сания различных сторон макроэкономики. О</w:t>
            </w:r>
            <w:r w:rsidRPr="00C83B82">
              <w:rPr>
                <w:sz w:val="22"/>
              </w:rPr>
              <w:t>с</w:t>
            </w:r>
            <w:r w:rsidRPr="00C83B82">
              <w:rPr>
                <w:sz w:val="22"/>
              </w:rPr>
              <w:t>новные макроэкономические показатели. Сов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купный спрос, совокупное предложение. Мод</w:t>
            </w:r>
            <w:r w:rsidRPr="00C83B82">
              <w:rPr>
                <w:sz w:val="22"/>
              </w:rPr>
              <w:t>е</w:t>
            </w:r>
            <w:r w:rsidRPr="00C83B82">
              <w:rPr>
                <w:sz w:val="22"/>
              </w:rPr>
              <w:t xml:space="preserve">ли макроэкономического равновесия. </w:t>
            </w:r>
          </w:p>
        </w:tc>
        <w:tc>
          <w:tcPr>
            <w:tcW w:w="183" w:type="pct"/>
            <w:vAlign w:val="center"/>
          </w:tcPr>
          <w:p w:rsidR="00FA7B6A" w:rsidRPr="00C83B82" w:rsidRDefault="00FA7B6A" w:rsidP="00E6238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  <w:vAlign w:val="center"/>
          </w:tcPr>
          <w:p w:rsidR="00FA7B6A" w:rsidRPr="00C83B82" w:rsidRDefault="00FA7B6A" w:rsidP="001F4BF5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18" w:type="pct"/>
            <w:vAlign w:val="center"/>
          </w:tcPr>
          <w:p w:rsidR="00FA7B6A" w:rsidRPr="00C83B82" w:rsidRDefault="00FA7B6A" w:rsidP="0099050A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73" w:type="pct"/>
            <w:vAlign w:val="center"/>
          </w:tcPr>
          <w:p w:rsidR="00FA7B6A" w:rsidRPr="00C83B82" w:rsidRDefault="00FA7B6A" w:rsidP="006246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:rsidR="00FA7B6A" w:rsidRPr="00C83B82" w:rsidRDefault="00FA7B6A" w:rsidP="00E6238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1" w:type="pct"/>
          </w:tcPr>
          <w:p w:rsidR="00FA7B6A" w:rsidRDefault="00FA7B6A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 xml:space="preserve">Выполнение </w:t>
            </w:r>
            <w:r>
              <w:rPr>
                <w:sz w:val="22"/>
              </w:rPr>
              <w:t>контрольной работы</w:t>
            </w:r>
            <w:r w:rsidRPr="00C83B82">
              <w:rPr>
                <w:sz w:val="22"/>
              </w:rPr>
              <w:t xml:space="preserve">. </w:t>
            </w:r>
          </w:p>
          <w:p w:rsidR="00FA7B6A" w:rsidRPr="00C83B82" w:rsidRDefault="00FA7B6A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Сам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стоятельное изучение учебной и научно</w:t>
            </w:r>
            <w:r>
              <w:rPr>
                <w:sz w:val="22"/>
              </w:rPr>
              <w:t>й</w:t>
            </w:r>
            <w:r w:rsidRPr="00C83B82">
              <w:rPr>
                <w:sz w:val="22"/>
              </w:rPr>
              <w:t xml:space="preserve"> литерат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ры.</w:t>
            </w:r>
          </w:p>
        </w:tc>
        <w:tc>
          <w:tcPr>
            <w:tcW w:w="961" w:type="pct"/>
          </w:tcPr>
          <w:p w:rsidR="00FA7B6A" w:rsidRPr="00150CAE" w:rsidRDefault="00FA7B6A" w:rsidP="00063E7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3" w:type="pct"/>
          </w:tcPr>
          <w:p w:rsidR="00FA7B6A" w:rsidRPr="00C83B82" w:rsidRDefault="00FA7B6A" w:rsidP="00912A35">
            <w:pPr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3</w:t>
            </w:r>
            <w:r w:rsidRPr="00C83B82">
              <w:rPr>
                <w:i/>
              </w:rPr>
              <w:t>– зув</w:t>
            </w:r>
          </w:p>
        </w:tc>
      </w:tr>
      <w:tr w:rsidR="00FA7B6A" w:rsidRPr="00C83B82" w:rsidTr="00E20FA1">
        <w:trPr>
          <w:cantSplit/>
          <w:trHeight w:val="1134"/>
          <w:tblHeader/>
        </w:trPr>
        <w:tc>
          <w:tcPr>
            <w:tcW w:w="1475" w:type="pct"/>
          </w:tcPr>
          <w:p w:rsidR="00FA7B6A" w:rsidRPr="00C83B82" w:rsidRDefault="00FA7B6A" w:rsidP="0055328D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</w:rPr>
            </w:pPr>
            <w:r w:rsidRPr="00C83B82">
              <w:rPr>
                <w:b/>
                <w:sz w:val="22"/>
              </w:rPr>
              <w:t>6. Цикличность экон</w:t>
            </w:r>
            <w:r w:rsidRPr="00C83B82">
              <w:rPr>
                <w:b/>
                <w:sz w:val="22"/>
              </w:rPr>
              <w:t>о</w:t>
            </w:r>
            <w:r w:rsidRPr="00C83B82">
              <w:rPr>
                <w:b/>
                <w:sz w:val="22"/>
              </w:rPr>
              <w:t>мического развития.</w:t>
            </w:r>
            <w:r w:rsidRPr="00C83B82">
              <w:rPr>
                <w:sz w:val="22"/>
              </w:rPr>
              <w:t xml:space="preserve"> Циклическое развитие экономики. Инфляция: сущность, оценка, причины возникновения, формы, социально-экономические  после</w:t>
            </w:r>
            <w:r w:rsidRPr="00C83B82">
              <w:rPr>
                <w:sz w:val="22"/>
              </w:rPr>
              <w:t>д</w:t>
            </w:r>
            <w:r w:rsidRPr="00C83B82">
              <w:rPr>
                <w:sz w:val="22"/>
              </w:rPr>
              <w:t>ствия.  Безработица: сущность, формы, оценка. Ант</w:t>
            </w:r>
            <w:r w:rsidRPr="00C83B82">
              <w:rPr>
                <w:sz w:val="22"/>
              </w:rPr>
              <w:t>и</w:t>
            </w:r>
            <w:r w:rsidRPr="00C83B82">
              <w:rPr>
                <w:sz w:val="22"/>
              </w:rPr>
              <w:t>инфляционное регулир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вание.</w:t>
            </w:r>
          </w:p>
        </w:tc>
        <w:tc>
          <w:tcPr>
            <w:tcW w:w="183" w:type="pct"/>
            <w:vAlign w:val="center"/>
          </w:tcPr>
          <w:p w:rsidR="00FA7B6A" w:rsidRPr="00C83B82" w:rsidRDefault="00FA7B6A" w:rsidP="00E6238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  <w:vAlign w:val="center"/>
          </w:tcPr>
          <w:p w:rsidR="00FA7B6A" w:rsidRPr="00C83B82" w:rsidRDefault="00FA7B6A" w:rsidP="001F4BF5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18" w:type="pct"/>
            <w:vAlign w:val="center"/>
          </w:tcPr>
          <w:p w:rsidR="00FA7B6A" w:rsidRPr="00C83B82" w:rsidRDefault="00FA7B6A" w:rsidP="0099050A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73" w:type="pct"/>
            <w:vAlign w:val="center"/>
          </w:tcPr>
          <w:p w:rsidR="00FA7B6A" w:rsidRPr="00C83B82" w:rsidRDefault="00FA7B6A" w:rsidP="006246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:rsidR="00FA7B6A" w:rsidRPr="00C83B82" w:rsidRDefault="00FA7B6A" w:rsidP="00E6238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1" w:type="pct"/>
          </w:tcPr>
          <w:p w:rsidR="00FA7B6A" w:rsidRDefault="00FA7B6A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 xml:space="preserve">Выполнение </w:t>
            </w:r>
            <w:r>
              <w:rPr>
                <w:sz w:val="22"/>
              </w:rPr>
              <w:t>контрольной работы</w:t>
            </w:r>
            <w:r w:rsidRPr="00C83B82">
              <w:rPr>
                <w:sz w:val="22"/>
              </w:rPr>
              <w:t xml:space="preserve">. </w:t>
            </w:r>
          </w:p>
          <w:p w:rsidR="00FA7B6A" w:rsidRPr="00C83B82" w:rsidRDefault="00FA7B6A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Сам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стоятельное изучение учебной и научно</w:t>
            </w:r>
            <w:r>
              <w:rPr>
                <w:sz w:val="22"/>
              </w:rPr>
              <w:t>й</w:t>
            </w:r>
            <w:r w:rsidRPr="00C83B82">
              <w:rPr>
                <w:sz w:val="22"/>
              </w:rPr>
              <w:t xml:space="preserve"> литерат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ры.</w:t>
            </w:r>
          </w:p>
        </w:tc>
        <w:tc>
          <w:tcPr>
            <w:tcW w:w="961" w:type="pct"/>
          </w:tcPr>
          <w:p w:rsidR="00FA7B6A" w:rsidRPr="00150CAE" w:rsidRDefault="00FA7B6A" w:rsidP="00063E7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3" w:type="pct"/>
          </w:tcPr>
          <w:p w:rsidR="00FA7B6A" w:rsidRPr="00C83B82" w:rsidRDefault="00FA7B6A" w:rsidP="00912A35">
            <w:pPr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3</w:t>
            </w:r>
            <w:r w:rsidRPr="00C83B82">
              <w:rPr>
                <w:i/>
              </w:rPr>
              <w:t xml:space="preserve"> – зув</w:t>
            </w:r>
          </w:p>
        </w:tc>
      </w:tr>
      <w:tr w:rsidR="00FA7B6A" w:rsidRPr="00C83B82" w:rsidTr="00E20FA1">
        <w:trPr>
          <w:cantSplit/>
          <w:trHeight w:val="1134"/>
          <w:tblHeader/>
        </w:trPr>
        <w:tc>
          <w:tcPr>
            <w:tcW w:w="1475" w:type="pct"/>
          </w:tcPr>
          <w:p w:rsidR="00FA7B6A" w:rsidRPr="00C83B82" w:rsidRDefault="00FA7B6A" w:rsidP="0055328D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b/>
                <w:sz w:val="22"/>
              </w:rPr>
            </w:pPr>
            <w:r w:rsidRPr="00C83B82">
              <w:rPr>
                <w:b/>
                <w:sz w:val="22"/>
              </w:rPr>
              <w:t>7. Экономическая пол</w:t>
            </w:r>
            <w:r w:rsidRPr="00C83B82">
              <w:rPr>
                <w:b/>
                <w:sz w:val="22"/>
              </w:rPr>
              <w:t>и</w:t>
            </w:r>
            <w:r w:rsidRPr="00C83B82">
              <w:rPr>
                <w:b/>
                <w:sz w:val="22"/>
              </w:rPr>
              <w:t>тика государства.</w:t>
            </w:r>
          </w:p>
          <w:p w:rsidR="00FA7B6A" w:rsidRPr="00C83B82" w:rsidRDefault="00FA7B6A" w:rsidP="0055328D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</w:rPr>
            </w:pPr>
            <w:r w:rsidRPr="00C83B82">
              <w:rPr>
                <w:sz w:val="22"/>
              </w:rPr>
              <w:t>Финансовая система и ф</w:t>
            </w:r>
            <w:r w:rsidRPr="00C83B82">
              <w:rPr>
                <w:sz w:val="22"/>
              </w:rPr>
              <w:t>и</w:t>
            </w:r>
            <w:r w:rsidRPr="00C83B82">
              <w:rPr>
                <w:sz w:val="22"/>
              </w:rPr>
              <w:t>нансовая политика государства. Налоги: сущность, функции. Кр</w:t>
            </w:r>
            <w:r w:rsidRPr="00C83B82">
              <w:rPr>
                <w:sz w:val="22"/>
              </w:rPr>
              <w:t>е</w:t>
            </w:r>
            <w:r w:rsidRPr="00C83B82">
              <w:rPr>
                <w:sz w:val="22"/>
              </w:rPr>
              <w:t>дитно-денежная система государства. Теорет</w:t>
            </w:r>
            <w:r w:rsidRPr="00C83B82">
              <w:rPr>
                <w:sz w:val="22"/>
              </w:rPr>
              <w:t>и</w:t>
            </w:r>
            <w:r w:rsidRPr="00C83B82">
              <w:rPr>
                <w:sz w:val="22"/>
              </w:rPr>
              <w:t>ческие основы кредитно-денежной пол</w:t>
            </w:r>
            <w:r w:rsidRPr="00C83B82">
              <w:rPr>
                <w:sz w:val="22"/>
              </w:rPr>
              <w:t>и</w:t>
            </w:r>
            <w:r w:rsidRPr="00C83B82">
              <w:rPr>
                <w:sz w:val="22"/>
              </w:rPr>
              <w:t xml:space="preserve">тики. </w:t>
            </w:r>
          </w:p>
        </w:tc>
        <w:tc>
          <w:tcPr>
            <w:tcW w:w="183" w:type="pct"/>
            <w:vAlign w:val="center"/>
          </w:tcPr>
          <w:p w:rsidR="00FA7B6A" w:rsidRPr="00C83B82" w:rsidRDefault="00FA7B6A" w:rsidP="00E6238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  <w:vAlign w:val="center"/>
          </w:tcPr>
          <w:p w:rsidR="00FA7B6A" w:rsidRPr="00C83B82" w:rsidRDefault="00FA7B6A" w:rsidP="00005224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18" w:type="pct"/>
            <w:vAlign w:val="center"/>
          </w:tcPr>
          <w:p w:rsidR="00FA7B6A" w:rsidRPr="00C83B82" w:rsidRDefault="00FA7B6A" w:rsidP="0099050A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73" w:type="pct"/>
            <w:vAlign w:val="center"/>
          </w:tcPr>
          <w:p w:rsidR="00FA7B6A" w:rsidRPr="00C83B82" w:rsidRDefault="00FA7B6A" w:rsidP="00E623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:rsidR="00FA7B6A" w:rsidRPr="00C83B82" w:rsidRDefault="00FA7B6A" w:rsidP="00F621D0">
            <w:pPr>
              <w:pStyle w:val="Style14"/>
              <w:widowControl/>
              <w:ind w:firstLine="0"/>
              <w:jc w:val="center"/>
            </w:pPr>
            <w:r>
              <w:t>9,7</w:t>
            </w:r>
          </w:p>
        </w:tc>
        <w:tc>
          <w:tcPr>
            <w:tcW w:w="1061" w:type="pct"/>
          </w:tcPr>
          <w:p w:rsidR="00FA7B6A" w:rsidRDefault="00FA7B6A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 xml:space="preserve">Выполнение </w:t>
            </w:r>
            <w:r>
              <w:rPr>
                <w:sz w:val="22"/>
              </w:rPr>
              <w:t>контрольной работы</w:t>
            </w:r>
            <w:r w:rsidRPr="00C83B82">
              <w:rPr>
                <w:sz w:val="22"/>
              </w:rPr>
              <w:t xml:space="preserve">. </w:t>
            </w:r>
          </w:p>
          <w:p w:rsidR="00FA7B6A" w:rsidRPr="00C83B82" w:rsidRDefault="00FA7B6A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Сам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стоятельное изучение учебной и научно</w:t>
            </w:r>
            <w:r>
              <w:rPr>
                <w:sz w:val="22"/>
              </w:rPr>
              <w:t>й</w:t>
            </w:r>
            <w:r w:rsidRPr="00C83B82">
              <w:rPr>
                <w:sz w:val="22"/>
              </w:rPr>
              <w:t xml:space="preserve"> литерат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ры.</w:t>
            </w:r>
          </w:p>
        </w:tc>
        <w:tc>
          <w:tcPr>
            <w:tcW w:w="961" w:type="pct"/>
          </w:tcPr>
          <w:p w:rsidR="00FA7B6A" w:rsidRPr="00150CAE" w:rsidRDefault="00FA7B6A" w:rsidP="00063E7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3" w:type="pct"/>
          </w:tcPr>
          <w:p w:rsidR="00FA7B6A" w:rsidRPr="00C83B82" w:rsidRDefault="00FA7B6A" w:rsidP="00912A35">
            <w:pPr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3</w:t>
            </w:r>
            <w:r w:rsidRPr="00C83B82">
              <w:rPr>
                <w:i/>
              </w:rPr>
              <w:t xml:space="preserve"> – зув</w:t>
            </w:r>
          </w:p>
        </w:tc>
      </w:tr>
      <w:tr w:rsidR="00FA7B6A" w:rsidRPr="00150CAE" w:rsidTr="00E20FA1">
        <w:trPr>
          <w:cantSplit/>
          <w:trHeight w:val="1134"/>
          <w:tblHeader/>
        </w:trPr>
        <w:tc>
          <w:tcPr>
            <w:tcW w:w="1475" w:type="pct"/>
          </w:tcPr>
          <w:p w:rsidR="00FA7B6A" w:rsidRPr="00150CAE" w:rsidRDefault="00FA7B6A" w:rsidP="0055328D">
            <w:pPr>
              <w:ind w:firstLine="0"/>
              <w:rPr>
                <w:b/>
                <w:sz w:val="22"/>
                <w:szCs w:val="22"/>
              </w:rPr>
            </w:pPr>
            <w:r w:rsidRPr="00150CAE">
              <w:rPr>
                <w:b/>
                <w:sz w:val="22"/>
                <w:szCs w:val="22"/>
              </w:rPr>
              <w:t>8. Предприятие как хозяйствующий суб</w:t>
            </w:r>
            <w:r w:rsidRPr="00150CAE">
              <w:rPr>
                <w:b/>
                <w:sz w:val="22"/>
                <w:szCs w:val="22"/>
              </w:rPr>
              <w:t>ъ</w:t>
            </w:r>
            <w:r w:rsidRPr="00150CAE">
              <w:rPr>
                <w:b/>
                <w:sz w:val="22"/>
                <w:szCs w:val="22"/>
              </w:rPr>
              <w:t>ект рыночной экономики.</w:t>
            </w:r>
          </w:p>
          <w:p w:rsidR="00FA7B6A" w:rsidRPr="00150CAE" w:rsidRDefault="00FA7B6A" w:rsidP="0055328D">
            <w:pPr>
              <w:ind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Понятие предприятия как юридического лица.  Организационно-правовые формы предпри</w:t>
            </w:r>
            <w:r w:rsidRPr="00150CAE">
              <w:rPr>
                <w:sz w:val="22"/>
                <w:szCs w:val="22"/>
              </w:rPr>
              <w:t>я</w:t>
            </w:r>
            <w:r w:rsidRPr="00150CAE">
              <w:rPr>
                <w:sz w:val="22"/>
                <w:szCs w:val="22"/>
              </w:rPr>
              <w:t>тий. Формы объединения предприятий. Структура предприятия.</w:t>
            </w:r>
          </w:p>
        </w:tc>
        <w:tc>
          <w:tcPr>
            <w:tcW w:w="183" w:type="pct"/>
            <w:vAlign w:val="center"/>
          </w:tcPr>
          <w:p w:rsidR="00FA7B6A" w:rsidRPr="00150CAE" w:rsidRDefault="00FA7B6A" w:rsidP="00063E7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91" w:type="pct"/>
            <w:vAlign w:val="center"/>
          </w:tcPr>
          <w:p w:rsidR="00FA7B6A" w:rsidRPr="00150CAE" w:rsidRDefault="00FA7B6A" w:rsidP="00063E7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8" w:type="pct"/>
            <w:vAlign w:val="center"/>
          </w:tcPr>
          <w:p w:rsidR="00FA7B6A" w:rsidRPr="00150CAE" w:rsidRDefault="00FA7B6A" w:rsidP="00063E7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3" w:type="pct"/>
            <w:vAlign w:val="center"/>
          </w:tcPr>
          <w:p w:rsidR="00FA7B6A" w:rsidRPr="00150CAE" w:rsidRDefault="00FA7B6A" w:rsidP="00063E7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5" w:type="pct"/>
            <w:vAlign w:val="center"/>
          </w:tcPr>
          <w:p w:rsidR="00FA7B6A" w:rsidRPr="00150CAE" w:rsidRDefault="00FA7B6A" w:rsidP="00063E7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61" w:type="pct"/>
          </w:tcPr>
          <w:p w:rsidR="00FA7B6A" w:rsidRPr="00150CAE" w:rsidRDefault="00FA7B6A" w:rsidP="00063E7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Сам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стоятельное изучение учебной и научной литерат</w:t>
            </w:r>
            <w:r w:rsidRPr="00150CAE">
              <w:rPr>
                <w:sz w:val="22"/>
                <w:szCs w:val="22"/>
              </w:rPr>
              <w:t>у</w:t>
            </w:r>
            <w:r w:rsidRPr="00150CAE">
              <w:rPr>
                <w:sz w:val="22"/>
                <w:szCs w:val="22"/>
              </w:rPr>
              <w:t>ры.</w:t>
            </w:r>
          </w:p>
          <w:p w:rsidR="00FA7B6A" w:rsidRPr="00150CAE" w:rsidRDefault="00FA7B6A" w:rsidP="00063E7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Выполнение контрольной работы.</w:t>
            </w:r>
          </w:p>
        </w:tc>
        <w:tc>
          <w:tcPr>
            <w:tcW w:w="961" w:type="pct"/>
          </w:tcPr>
          <w:p w:rsidR="00FA7B6A" w:rsidRPr="00150CAE" w:rsidRDefault="00FA7B6A" w:rsidP="00063E7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3" w:type="pct"/>
          </w:tcPr>
          <w:p w:rsidR="00FA7B6A" w:rsidRPr="00150CAE" w:rsidRDefault="00FA7B6A" w:rsidP="00063E7C">
            <w:pPr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150CAE">
              <w:rPr>
                <w:i/>
                <w:sz w:val="22"/>
                <w:szCs w:val="22"/>
              </w:rPr>
              <w:t>ОК-3 – зув</w:t>
            </w:r>
          </w:p>
        </w:tc>
      </w:tr>
      <w:tr w:rsidR="00FA7B6A" w:rsidRPr="00150CAE" w:rsidTr="00E20FA1">
        <w:trPr>
          <w:cantSplit/>
          <w:trHeight w:val="1134"/>
          <w:tblHeader/>
        </w:trPr>
        <w:tc>
          <w:tcPr>
            <w:tcW w:w="1475" w:type="pct"/>
          </w:tcPr>
          <w:p w:rsidR="00FA7B6A" w:rsidRPr="00150CAE" w:rsidRDefault="00FA7B6A" w:rsidP="0055328D">
            <w:pPr>
              <w:ind w:firstLine="0"/>
              <w:rPr>
                <w:b/>
                <w:sz w:val="22"/>
                <w:szCs w:val="22"/>
              </w:rPr>
            </w:pPr>
            <w:r w:rsidRPr="00150CAE">
              <w:rPr>
                <w:b/>
                <w:sz w:val="22"/>
                <w:szCs w:val="22"/>
              </w:rPr>
              <w:t>9. Ресурсы предприятия.</w:t>
            </w:r>
          </w:p>
          <w:p w:rsidR="00FA7B6A" w:rsidRPr="00150CAE" w:rsidRDefault="00FA7B6A" w:rsidP="0055328D">
            <w:pPr>
              <w:ind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Трудовые ресурсы предприятий. Основные фонды предприятий. Оборотные средства пре</w:t>
            </w:r>
            <w:r w:rsidRPr="00150CAE">
              <w:rPr>
                <w:sz w:val="22"/>
                <w:szCs w:val="22"/>
              </w:rPr>
              <w:t>д</w:t>
            </w:r>
            <w:r w:rsidRPr="00150CAE">
              <w:rPr>
                <w:sz w:val="22"/>
                <w:szCs w:val="22"/>
              </w:rPr>
              <w:t>приятий. Эффективность использования ресу</w:t>
            </w:r>
            <w:r w:rsidRPr="00150CAE">
              <w:rPr>
                <w:sz w:val="22"/>
                <w:szCs w:val="22"/>
              </w:rPr>
              <w:t>р</w:t>
            </w:r>
            <w:r w:rsidRPr="00150CAE">
              <w:rPr>
                <w:sz w:val="22"/>
                <w:szCs w:val="22"/>
              </w:rPr>
              <w:t>сов предприятия.</w:t>
            </w:r>
          </w:p>
        </w:tc>
        <w:tc>
          <w:tcPr>
            <w:tcW w:w="183" w:type="pct"/>
            <w:vAlign w:val="center"/>
          </w:tcPr>
          <w:p w:rsidR="00FA7B6A" w:rsidRPr="00150CAE" w:rsidRDefault="00FA7B6A" w:rsidP="00063E7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91" w:type="pct"/>
            <w:vAlign w:val="center"/>
          </w:tcPr>
          <w:p w:rsidR="00FA7B6A" w:rsidRPr="00150CAE" w:rsidRDefault="00FA7B6A" w:rsidP="00063E7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8" w:type="pct"/>
            <w:vAlign w:val="center"/>
          </w:tcPr>
          <w:p w:rsidR="00FA7B6A" w:rsidRPr="00150CAE" w:rsidRDefault="00FA7B6A" w:rsidP="00063E7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3" w:type="pct"/>
            <w:vAlign w:val="center"/>
          </w:tcPr>
          <w:p w:rsidR="00FA7B6A" w:rsidRPr="00150CAE" w:rsidRDefault="00FA7B6A" w:rsidP="00063E7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5" w:type="pct"/>
            <w:vAlign w:val="center"/>
          </w:tcPr>
          <w:p w:rsidR="00FA7B6A" w:rsidRPr="00150CAE" w:rsidRDefault="00FA7B6A" w:rsidP="00063E7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61" w:type="pct"/>
          </w:tcPr>
          <w:p w:rsidR="00FA7B6A" w:rsidRPr="00150CAE" w:rsidRDefault="00FA7B6A" w:rsidP="00063E7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Сам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стоятельное изучение учебной и научной литерат</w:t>
            </w:r>
            <w:r w:rsidRPr="00150CAE">
              <w:rPr>
                <w:sz w:val="22"/>
                <w:szCs w:val="22"/>
              </w:rPr>
              <w:t>у</w:t>
            </w:r>
            <w:r w:rsidRPr="00150CAE">
              <w:rPr>
                <w:sz w:val="22"/>
                <w:szCs w:val="22"/>
              </w:rPr>
              <w:t>ры.</w:t>
            </w:r>
          </w:p>
          <w:p w:rsidR="00FA7B6A" w:rsidRPr="00150CAE" w:rsidRDefault="00FA7B6A" w:rsidP="00063E7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Выполнение контрольной работы.</w:t>
            </w:r>
          </w:p>
        </w:tc>
        <w:tc>
          <w:tcPr>
            <w:tcW w:w="961" w:type="pct"/>
          </w:tcPr>
          <w:p w:rsidR="00FA7B6A" w:rsidRPr="00150CAE" w:rsidRDefault="00FA7B6A" w:rsidP="00063E7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3" w:type="pct"/>
          </w:tcPr>
          <w:p w:rsidR="00FA7B6A" w:rsidRPr="00150CAE" w:rsidRDefault="00FA7B6A" w:rsidP="00063E7C">
            <w:pPr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150CAE">
              <w:rPr>
                <w:i/>
                <w:sz w:val="22"/>
                <w:szCs w:val="22"/>
              </w:rPr>
              <w:t>ОК-3 – зув</w:t>
            </w:r>
          </w:p>
        </w:tc>
      </w:tr>
      <w:tr w:rsidR="00FA7B6A" w:rsidRPr="00150CAE" w:rsidTr="00E20FA1">
        <w:trPr>
          <w:cantSplit/>
          <w:trHeight w:val="1134"/>
          <w:tblHeader/>
        </w:trPr>
        <w:tc>
          <w:tcPr>
            <w:tcW w:w="1475" w:type="pct"/>
          </w:tcPr>
          <w:p w:rsidR="00FA7B6A" w:rsidRPr="00150CAE" w:rsidRDefault="00FA7B6A" w:rsidP="0055328D">
            <w:pPr>
              <w:ind w:firstLine="0"/>
              <w:rPr>
                <w:b/>
                <w:sz w:val="22"/>
                <w:szCs w:val="22"/>
              </w:rPr>
            </w:pPr>
            <w:r w:rsidRPr="00150CAE">
              <w:rPr>
                <w:b/>
                <w:sz w:val="22"/>
                <w:szCs w:val="22"/>
              </w:rPr>
              <w:t>10. Затраты и финансовые результаты де</w:t>
            </w:r>
            <w:r w:rsidRPr="00150CAE">
              <w:rPr>
                <w:b/>
                <w:sz w:val="22"/>
                <w:szCs w:val="22"/>
              </w:rPr>
              <w:t>я</w:t>
            </w:r>
            <w:r w:rsidRPr="00150CAE">
              <w:rPr>
                <w:b/>
                <w:sz w:val="22"/>
                <w:szCs w:val="22"/>
              </w:rPr>
              <w:t xml:space="preserve">тельности предприятия. </w:t>
            </w:r>
          </w:p>
          <w:p w:rsidR="00FA7B6A" w:rsidRPr="00150CAE" w:rsidRDefault="00FA7B6A" w:rsidP="0055328D">
            <w:pPr>
              <w:ind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Понятие себестоимости ее виды. Кальк</w:t>
            </w:r>
            <w:r w:rsidRPr="00150CAE">
              <w:rPr>
                <w:sz w:val="22"/>
                <w:szCs w:val="22"/>
              </w:rPr>
              <w:t>у</w:t>
            </w:r>
            <w:r w:rsidRPr="00150CAE">
              <w:rPr>
                <w:sz w:val="22"/>
                <w:szCs w:val="22"/>
              </w:rPr>
              <w:t>ляция. Состав и структура цены. Порядок формиров</w:t>
            </w:r>
            <w:r w:rsidRPr="00150CAE">
              <w:rPr>
                <w:sz w:val="22"/>
                <w:szCs w:val="22"/>
              </w:rPr>
              <w:t>а</w:t>
            </w:r>
            <w:r w:rsidRPr="00150CAE">
              <w:rPr>
                <w:sz w:val="22"/>
                <w:szCs w:val="22"/>
              </w:rPr>
              <w:t>ния и виды прибыли предприятия. Точка бе</w:t>
            </w:r>
            <w:r w:rsidRPr="00150CAE">
              <w:rPr>
                <w:sz w:val="22"/>
                <w:szCs w:val="22"/>
              </w:rPr>
              <w:t>з</w:t>
            </w:r>
            <w:r w:rsidRPr="00150CAE">
              <w:rPr>
                <w:sz w:val="22"/>
                <w:szCs w:val="22"/>
              </w:rPr>
              <w:t>убыточности и запас финансовой прочн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 xml:space="preserve">сти. </w:t>
            </w:r>
          </w:p>
        </w:tc>
        <w:tc>
          <w:tcPr>
            <w:tcW w:w="183" w:type="pct"/>
            <w:vAlign w:val="center"/>
          </w:tcPr>
          <w:p w:rsidR="00FA7B6A" w:rsidRPr="00150CAE" w:rsidRDefault="00FA7B6A" w:rsidP="00063E7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91" w:type="pct"/>
            <w:vAlign w:val="center"/>
          </w:tcPr>
          <w:p w:rsidR="00FA7B6A" w:rsidRPr="00150CAE" w:rsidRDefault="00FA7B6A" w:rsidP="00063E7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8" w:type="pct"/>
            <w:vAlign w:val="center"/>
          </w:tcPr>
          <w:p w:rsidR="00FA7B6A" w:rsidRPr="00150CAE" w:rsidRDefault="00FA7B6A" w:rsidP="00063E7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3" w:type="pct"/>
            <w:vAlign w:val="center"/>
          </w:tcPr>
          <w:p w:rsidR="00FA7B6A" w:rsidRPr="00150CAE" w:rsidRDefault="00FA7B6A" w:rsidP="00063E7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5" w:type="pct"/>
            <w:vAlign w:val="center"/>
          </w:tcPr>
          <w:p w:rsidR="00FA7B6A" w:rsidRPr="00150CAE" w:rsidRDefault="00FA7B6A" w:rsidP="00063E7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61" w:type="pct"/>
          </w:tcPr>
          <w:p w:rsidR="00FA7B6A" w:rsidRPr="00150CAE" w:rsidRDefault="00FA7B6A" w:rsidP="00063E7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Сам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стоятельное изучение учебной и научной литерат</w:t>
            </w:r>
            <w:r w:rsidRPr="00150CAE">
              <w:rPr>
                <w:sz w:val="22"/>
                <w:szCs w:val="22"/>
              </w:rPr>
              <w:t>у</w:t>
            </w:r>
            <w:r w:rsidRPr="00150CAE">
              <w:rPr>
                <w:sz w:val="22"/>
                <w:szCs w:val="22"/>
              </w:rPr>
              <w:t>ры.</w:t>
            </w:r>
          </w:p>
          <w:p w:rsidR="00FA7B6A" w:rsidRPr="00150CAE" w:rsidRDefault="00FA7B6A" w:rsidP="00063E7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Выполнение контрольной работы.</w:t>
            </w:r>
          </w:p>
        </w:tc>
        <w:tc>
          <w:tcPr>
            <w:tcW w:w="961" w:type="pct"/>
          </w:tcPr>
          <w:p w:rsidR="00FA7B6A" w:rsidRPr="00150CAE" w:rsidRDefault="00FA7B6A" w:rsidP="00063E7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3" w:type="pct"/>
          </w:tcPr>
          <w:p w:rsidR="00FA7B6A" w:rsidRPr="00150CAE" w:rsidRDefault="00FA7B6A" w:rsidP="00063E7C">
            <w:pPr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150CAE">
              <w:rPr>
                <w:i/>
                <w:sz w:val="22"/>
                <w:szCs w:val="22"/>
              </w:rPr>
              <w:t>ОК-3 – зув</w:t>
            </w:r>
          </w:p>
        </w:tc>
      </w:tr>
      <w:tr w:rsidR="00FA7B6A" w:rsidRPr="00150CAE" w:rsidTr="00E20FA1">
        <w:trPr>
          <w:cantSplit/>
          <w:trHeight w:val="1134"/>
          <w:tblHeader/>
        </w:trPr>
        <w:tc>
          <w:tcPr>
            <w:tcW w:w="1475" w:type="pct"/>
          </w:tcPr>
          <w:p w:rsidR="00FA7B6A" w:rsidRPr="00150CAE" w:rsidRDefault="00FA7B6A" w:rsidP="0055328D">
            <w:pPr>
              <w:ind w:firstLine="0"/>
              <w:rPr>
                <w:b/>
                <w:sz w:val="22"/>
                <w:szCs w:val="22"/>
              </w:rPr>
            </w:pPr>
            <w:r w:rsidRPr="00150CAE">
              <w:rPr>
                <w:b/>
                <w:sz w:val="22"/>
                <w:szCs w:val="22"/>
              </w:rPr>
              <w:t>11.  История экономических учений.</w:t>
            </w:r>
          </w:p>
          <w:p w:rsidR="00FA7B6A" w:rsidRPr="00150CAE" w:rsidRDefault="00FA7B6A" w:rsidP="0055328D">
            <w:pPr>
              <w:ind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Экономические мысли древнего мира и средн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вековья. Меркантилизм. Физиократы. Класс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>ческая политэкономия. Марксизм. Кейнсиа</w:t>
            </w:r>
            <w:r w:rsidRPr="00150CAE">
              <w:rPr>
                <w:sz w:val="22"/>
                <w:szCs w:val="22"/>
              </w:rPr>
              <w:t>н</w:t>
            </w:r>
            <w:r w:rsidRPr="00150CAE">
              <w:rPr>
                <w:sz w:val="22"/>
                <w:szCs w:val="22"/>
              </w:rPr>
              <w:t>ство. Маржинализм. Монетаризм. Неокейнс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 xml:space="preserve">анство. </w:t>
            </w:r>
          </w:p>
        </w:tc>
        <w:tc>
          <w:tcPr>
            <w:tcW w:w="183" w:type="pct"/>
            <w:vAlign w:val="center"/>
          </w:tcPr>
          <w:p w:rsidR="00FA7B6A" w:rsidRPr="00150CAE" w:rsidRDefault="00FA7B6A" w:rsidP="00063E7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91" w:type="pct"/>
            <w:vAlign w:val="center"/>
          </w:tcPr>
          <w:p w:rsidR="00FA7B6A" w:rsidRPr="00150CAE" w:rsidRDefault="00FA7B6A" w:rsidP="00063E7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8" w:type="pct"/>
            <w:vAlign w:val="center"/>
          </w:tcPr>
          <w:p w:rsidR="00FA7B6A" w:rsidRPr="00150CAE" w:rsidRDefault="00FA7B6A" w:rsidP="00063E7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3" w:type="pct"/>
            <w:vAlign w:val="center"/>
          </w:tcPr>
          <w:p w:rsidR="00FA7B6A" w:rsidRPr="00150CAE" w:rsidRDefault="00FA7B6A" w:rsidP="00063E7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5" w:type="pct"/>
            <w:vAlign w:val="center"/>
          </w:tcPr>
          <w:p w:rsidR="00FA7B6A" w:rsidRPr="00150CAE" w:rsidRDefault="00FA7B6A" w:rsidP="00063E7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61" w:type="pct"/>
          </w:tcPr>
          <w:p w:rsidR="00FA7B6A" w:rsidRPr="00150CAE" w:rsidRDefault="00FA7B6A" w:rsidP="00063E7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Сам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стоятельное изучение учебной и научной литерат</w:t>
            </w:r>
            <w:r w:rsidRPr="00150CAE">
              <w:rPr>
                <w:sz w:val="22"/>
                <w:szCs w:val="22"/>
              </w:rPr>
              <w:t>у</w:t>
            </w:r>
            <w:r w:rsidRPr="00150CAE">
              <w:rPr>
                <w:sz w:val="22"/>
                <w:szCs w:val="22"/>
              </w:rPr>
              <w:t>ры.</w:t>
            </w:r>
          </w:p>
          <w:p w:rsidR="00FA7B6A" w:rsidRPr="00150CAE" w:rsidRDefault="00FA7B6A" w:rsidP="00063E7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Выполнение контрольной работы. </w:t>
            </w:r>
          </w:p>
        </w:tc>
        <w:tc>
          <w:tcPr>
            <w:tcW w:w="961" w:type="pct"/>
          </w:tcPr>
          <w:p w:rsidR="00FA7B6A" w:rsidRPr="00150CAE" w:rsidRDefault="00FA7B6A" w:rsidP="00063E7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3" w:type="pct"/>
          </w:tcPr>
          <w:p w:rsidR="00FA7B6A" w:rsidRPr="00150CAE" w:rsidRDefault="00FA7B6A" w:rsidP="00063E7C">
            <w:pPr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150CAE">
              <w:rPr>
                <w:i/>
                <w:sz w:val="22"/>
                <w:szCs w:val="22"/>
              </w:rPr>
              <w:t>ОК-3 – зув</w:t>
            </w:r>
          </w:p>
        </w:tc>
      </w:tr>
      <w:tr w:rsidR="00FA7B6A" w:rsidRPr="00C83B82" w:rsidTr="00E20FA1">
        <w:trPr>
          <w:trHeight w:val="499"/>
        </w:trPr>
        <w:tc>
          <w:tcPr>
            <w:tcW w:w="1475" w:type="pct"/>
          </w:tcPr>
          <w:p w:rsidR="00FA7B6A" w:rsidRPr="00C83B82" w:rsidRDefault="00FA7B6A" w:rsidP="00FE1DE6">
            <w:pPr>
              <w:pStyle w:val="Style14"/>
              <w:widowControl/>
              <w:ind w:firstLine="0"/>
              <w:rPr>
                <w:b/>
              </w:rPr>
            </w:pPr>
            <w:r w:rsidRPr="00C83B82">
              <w:rPr>
                <w:b/>
              </w:rPr>
              <w:t>Итого по дисциплине</w:t>
            </w:r>
          </w:p>
        </w:tc>
        <w:tc>
          <w:tcPr>
            <w:tcW w:w="183" w:type="pct"/>
          </w:tcPr>
          <w:p w:rsidR="00FA7B6A" w:rsidRPr="00C83B82" w:rsidRDefault="00FA7B6A" w:rsidP="00FE1D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1" w:type="pct"/>
          </w:tcPr>
          <w:p w:rsidR="00FA7B6A" w:rsidRPr="00C83B82" w:rsidRDefault="00FA7B6A" w:rsidP="00F621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C83B82">
              <w:rPr>
                <w:b/>
              </w:rPr>
              <w:t>/</w:t>
            </w:r>
            <w:r>
              <w:rPr>
                <w:b/>
              </w:rPr>
              <w:t>2</w:t>
            </w:r>
            <w:r w:rsidRPr="00C83B82">
              <w:rPr>
                <w:b/>
              </w:rPr>
              <w:t>И</w:t>
            </w:r>
          </w:p>
        </w:tc>
        <w:tc>
          <w:tcPr>
            <w:tcW w:w="218" w:type="pct"/>
          </w:tcPr>
          <w:p w:rsidR="00FA7B6A" w:rsidRPr="00C83B82" w:rsidRDefault="00FA7B6A" w:rsidP="00DA31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C83B82">
              <w:rPr>
                <w:b/>
              </w:rPr>
              <w:t>/</w:t>
            </w:r>
            <w:r>
              <w:rPr>
                <w:b/>
              </w:rPr>
              <w:t>2</w:t>
            </w:r>
            <w:r w:rsidRPr="00C83B82">
              <w:rPr>
                <w:b/>
              </w:rPr>
              <w:t>И</w:t>
            </w:r>
          </w:p>
        </w:tc>
        <w:tc>
          <w:tcPr>
            <w:tcW w:w="273" w:type="pct"/>
          </w:tcPr>
          <w:p w:rsidR="00FA7B6A" w:rsidRPr="00C83B82" w:rsidRDefault="00FA7B6A" w:rsidP="006F74C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5" w:type="pct"/>
          </w:tcPr>
          <w:p w:rsidR="00FA7B6A" w:rsidRPr="00C83B82" w:rsidRDefault="00FA7B6A" w:rsidP="00F621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99,7</w:t>
            </w:r>
          </w:p>
        </w:tc>
        <w:tc>
          <w:tcPr>
            <w:tcW w:w="1061" w:type="pct"/>
          </w:tcPr>
          <w:p w:rsidR="00FA7B6A" w:rsidRPr="00C83B82" w:rsidRDefault="00FA7B6A" w:rsidP="00FB0CEF">
            <w:pPr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1" w:type="pct"/>
          </w:tcPr>
          <w:p w:rsidR="00FA7B6A" w:rsidRPr="00C83B82" w:rsidRDefault="00FA7B6A" w:rsidP="00DD5DA5">
            <w:pPr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D172E0">
              <w:rPr>
                <w:b/>
              </w:rPr>
              <w:t>Промежуточная аттест</w:t>
            </w:r>
            <w:r w:rsidRPr="00D172E0">
              <w:rPr>
                <w:b/>
              </w:rPr>
              <w:t>а</w:t>
            </w:r>
            <w:r w:rsidRPr="00D172E0">
              <w:rPr>
                <w:b/>
              </w:rPr>
              <w:t>ция (</w:t>
            </w:r>
            <w:r>
              <w:rPr>
                <w:b/>
              </w:rPr>
              <w:t>зачет с оценкой</w:t>
            </w:r>
            <w:r w:rsidRPr="00D172E0">
              <w:rPr>
                <w:b/>
              </w:rPr>
              <w:t>)</w:t>
            </w:r>
          </w:p>
        </w:tc>
        <w:tc>
          <w:tcPr>
            <w:tcW w:w="363" w:type="pct"/>
          </w:tcPr>
          <w:p w:rsidR="00FA7B6A" w:rsidRPr="00C83B82" w:rsidRDefault="00FA7B6A" w:rsidP="00FB0CEF">
            <w:pPr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</w:tbl>
    <w:p w:rsidR="00FA7B6A" w:rsidRPr="00C83B82" w:rsidRDefault="00FA7B6A" w:rsidP="008531ED">
      <w:r w:rsidRPr="00C83B82">
        <w:rPr>
          <w:rStyle w:val="FontStyle18"/>
          <w:b w:val="0"/>
          <w:bCs/>
          <w:sz w:val="24"/>
        </w:rPr>
        <w:t>И – в том числе,</w:t>
      </w:r>
      <w:r w:rsidRPr="00C83B82">
        <w:rPr>
          <w:rStyle w:val="FontStyle18"/>
          <w:bCs/>
          <w:sz w:val="24"/>
        </w:rPr>
        <w:t xml:space="preserve"> </w:t>
      </w:r>
      <w:r w:rsidRPr="00C83B82">
        <w:t xml:space="preserve">часы, отведенные на работу в интерактивной форме. </w:t>
      </w:r>
    </w:p>
    <w:p w:rsidR="00FA7B6A" w:rsidRPr="00C83B82" w:rsidRDefault="00FA7B6A" w:rsidP="003622D7">
      <w:pPr>
        <w:ind w:firstLine="0"/>
        <w:rPr>
          <w:i/>
          <w:szCs w:val="20"/>
        </w:rPr>
      </w:pPr>
    </w:p>
    <w:p w:rsidR="00FA7B6A" w:rsidRPr="00C83B82" w:rsidRDefault="00FA7B6A" w:rsidP="00E06342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FA7B6A" w:rsidRPr="00C83B8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A7B6A" w:rsidRPr="00C83B82" w:rsidRDefault="00FA7B6A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C83B82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FA7B6A" w:rsidRPr="00C83B82" w:rsidRDefault="00FA7B6A" w:rsidP="00AA078C">
      <w:r w:rsidRPr="00C83B82">
        <w:t>При реализации программы дисциплины «</w:t>
      </w:r>
      <w:r>
        <w:t>Экономика</w:t>
      </w:r>
      <w:r w:rsidRPr="00C83B82">
        <w:t>» используются как традиц</w:t>
      </w:r>
      <w:r w:rsidRPr="00C83B82">
        <w:t>и</w:t>
      </w:r>
      <w:r w:rsidRPr="00C83B82">
        <w:t>онные технологии в виде аудиторных занятий, состоящих из лекционных, практ</w:t>
      </w:r>
      <w:r w:rsidRPr="00C83B82">
        <w:t>и</w:t>
      </w:r>
      <w:r w:rsidRPr="00C83B82">
        <w:t>ческих, и работу с рекомендованной литер</w:t>
      </w:r>
      <w:r w:rsidRPr="00C83B82">
        <w:t>а</w:t>
      </w:r>
      <w:r w:rsidRPr="00C83B82">
        <w:t xml:space="preserve">турой. </w:t>
      </w:r>
    </w:p>
    <w:p w:rsidR="00FA7B6A" w:rsidRPr="00C83B82" w:rsidRDefault="00FA7B6A" w:rsidP="00AA078C">
      <w:r w:rsidRPr="00C83B82">
        <w:t>Преподавание дисциплины ведется с применением следующих видов образовател</w:t>
      </w:r>
      <w:r w:rsidRPr="00C83B82">
        <w:t>ь</w:t>
      </w:r>
      <w:r w:rsidRPr="00C83B82">
        <w:t xml:space="preserve">ных технологий: </w:t>
      </w:r>
    </w:p>
    <w:p w:rsidR="00FA7B6A" w:rsidRPr="00C83B82" w:rsidRDefault="00FA7B6A" w:rsidP="00AA078C">
      <w:r w:rsidRPr="00C83B82">
        <w:t>Информационно-коммуникационных образовательных технологий: использование электронных образовательных ресурсов (электронный конспект лекций), чтение лекций с использованием презентаций практическим занят</w:t>
      </w:r>
      <w:r w:rsidRPr="00C83B82">
        <w:t>и</w:t>
      </w:r>
      <w:r w:rsidRPr="00C83B82">
        <w:t xml:space="preserve">ям. </w:t>
      </w:r>
    </w:p>
    <w:p w:rsidR="00FA7B6A" w:rsidRPr="00C83B82" w:rsidRDefault="00FA7B6A" w:rsidP="00AA078C">
      <w:r w:rsidRPr="00C83B82">
        <w:t>Технологии проблемного обучения - предполагает постановку проблемных вопр</w:t>
      </w:r>
      <w:r w:rsidRPr="00C83B82">
        <w:t>о</w:t>
      </w:r>
      <w:r w:rsidRPr="00C83B82">
        <w:t>сов, создание учебных проблемных ситуаций, использование кейс-метода в рамках изуч</w:t>
      </w:r>
      <w:r w:rsidRPr="00C83B82">
        <w:t>а</w:t>
      </w:r>
      <w:r>
        <w:t>емых тем</w:t>
      </w:r>
      <w:r w:rsidRPr="00C83B82">
        <w:t>.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Самостоятельная работа студентов предусматривает использование основных дидактич</w:t>
      </w:r>
      <w:r w:rsidRPr="00E20FA1">
        <w:rPr>
          <w:sz w:val="22"/>
          <w:szCs w:val="22"/>
        </w:rPr>
        <w:t>е</w:t>
      </w:r>
      <w:r w:rsidRPr="00E20FA1">
        <w:rPr>
          <w:sz w:val="22"/>
          <w:szCs w:val="22"/>
        </w:rPr>
        <w:t xml:space="preserve">ских материалов, размещенных на образовательном портале ФГБОУ ВО «МГТУ им. Г.И. Носова» </w:t>
      </w:r>
      <w:hyperlink r:id="rId12" w:history="1">
        <w:r w:rsidRPr="00E20FA1">
          <w:rPr>
            <w:sz w:val="22"/>
            <w:szCs w:val="22"/>
          </w:rPr>
          <w:t>http://newlms.magtu.ru</w:t>
        </w:r>
      </w:hyperlink>
      <w:r w:rsidRPr="00E20FA1">
        <w:rPr>
          <w:sz w:val="22"/>
          <w:szCs w:val="22"/>
        </w:rPr>
        <w:t>.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Еще одним элементом образовательных технологий является тестирование по основным т</w:t>
      </w:r>
      <w:r w:rsidRPr="00E20FA1">
        <w:rPr>
          <w:sz w:val="22"/>
          <w:szCs w:val="22"/>
        </w:rPr>
        <w:t>е</w:t>
      </w:r>
      <w:r w:rsidRPr="00E20FA1">
        <w:rPr>
          <w:sz w:val="22"/>
          <w:szCs w:val="22"/>
        </w:rPr>
        <w:t xml:space="preserve">мам учебного курса, реализованного на базе образовательного портала ФГБОУ ВО «МГТУ им. Г.И. Носова» </w:t>
      </w:r>
      <w:hyperlink r:id="rId13" w:history="1">
        <w:r w:rsidRPr="00E20FA1">
          <w:rPr>
            <w:sz w:val="22"/>
            <w:szCs w:val="22"/>
          </w:rPr>
          <w:t>http://newlms.magtu.ru</w:t>
        </w:r>
      </w:hyperlink>
      <w:r w:rsidRPr="00E20FA1">
        <w:rPr>
          <w:sz w:val="22"/>
          <w:szCs w:val="22"/>
        </w:rPr>
        <w:t>, при разработке тестовых материалов используются фонды оценочных средств, сконструированные с помощью сервиса «Мастер ФОС» НИИ МКО (</w:t>
      </w:r>
      <w:hyperlink r:id="rId14" w:history="1">
        <w:r w:rsidRPr="00E20FA1">
          <w:rPr>
            <w:sz w:val="22"/>
            <w:szCs w:val="22"/>
          </w:rPr>
          <w:t>https://i-exam.ru</w:t>
        </w:r>
      </w:hyperlink>
      <w:r w:rsidRPr="00E20FA1">
        <w:rPr>
          <w:sz w:val="22"/>
          <w:szCs w:val="22"/>
        </w:rPr>
        <w:t>).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Для оценки уровня обученности студентов на всех этапах обучения используются инстр</w:t>
      </w:r>
      <w:r w:rsidRPr="00E20FA1">
        <w:rPr>
          <w:sz w:val="22"/>
          <w:szCs w:val="22"/>
        </w:rPr>
        <w:t>у</w:t>
      </w:r>
      <w:r w:rsidRPr="00E20FA1">
        <w:rPr>
          <w:sz w:val="22"/>
          <w:szCs w:val="22"/>
        </w:rPr>
        <w:t>менты разработанные НИИ мониторинга качества образования: тестирование в рамках проектов «Федеральный интернет-экзамен в сфере профессионального образования (ФЭПО)», «Интернет-тренажеры в сфере образования» (https://i-exam.ru).</w:t>
      </w:r>
    </w:p>
    <w:p w:rsidR="00FA7B6A" w:rsidRPr="00E20FA1" w:rsidRDefault="00FA7B6A" w:rsidP="00E20FA1">
      <w:pPr>
        <w:rPr>
          <w:sz w:val="22"/>
          <w:szCs w:val="22"/>
        </w:rPr>
      </w:pP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6 Учебно-методическое обеспечение самостоятельной работы обучающихся</w:t>
      </w:r>
    </w:p>
    <w:p w:rsidR="00FA7B6A" w:rsidRPr="00E20FA1" w:rsidRDefault="00FA7B6A" w:rsidP="00E20FA1">
      <w:pPr>
        <w:widowControl/>
        <w:rPr>
          <w:sz w:val="22"/>
          <w:szCs w:val="22"/>
        </w:rPr>
      </w:pPr>
      <w:r w:rsidRPr="00E20FA1">
        <w:rPr>
          <w:sz w:val="22"/>
          <w:szCs w:val="22"/>
        </w:rPr>
        <w:t xml:space="preserve">По дисциплине «Экономика» предусмотрена аудиторная и внеаудиторная самостоятельная работа обучающихся. </w:t>
      </w:r>
    </w:p>
    <w:p w:rsidR="00FA7B6A" w:rsidRPr="00E20FA1" w:rsidRDefault="00FA7B6A" w:rsidP="00E20FA1">
      <w:pPr>
        <w:widowControl/>
        <w:rPr>
          <w:sz w:val="22"/>
          <w:szCs w:val="22"/>
        </w:rPr>
      </w:pPr>
      <w:r w:rsidRPr="00E20FA1">
        <w:rPr>
          <w:sz w:val="22"/>
          <w:szCs w:val="22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FA7B6A" w:rsidRPr="00E20FA1" w:rsidRDefault="00FA7B6A" w:rsidP="00E20FA1">
      <w:pPr>
        <w:widowControl/>
        <w:rPr>
          <w:b/>
          <w:sz w:val="22"/>
          <w:szCs w:val="22"/>
        </w:rPr>
      </w:pPr>
    </w:p>
    <w:p w:rsidR="00FA7B6A" w:rsidRPr="00E20FA1" w:rsidRDefault="00FA7B6A" w:rsidP="00E20FA1">
      <w:pPr>
        <w:widowControl/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Примерные задачи для проведения контрольных работ.</w:t>
      </w:r>
    </w:p>
    <w:p w:rsidR="00FA7B6A" w:rsidRPr="00E20FA1" w:rsidRDefault="00FA7B6A" w:rsidP="00E20FA1">
      <w:pPr>
        <w:widowControl/>
        <w:autoSpaceDE/>
        <w:autoSpaceDN/>
        <w:adjustRightInd/>
        <w:rPr>
          <w:sz w:val="22"/>
          <w:szCs w:val="22"/>
        </w:rPr>
      </w:pPr>
      <w:r w:rsidRPr="00E20FA1">
        <w:rPr>
          <w:snapToGrid w:val="0"/>
          <w:sz w:val="22"/>
          <w:szCs w:val="22"/>
        </w:rPr>
        <w:t>1) Раскройте содержание следующих понятий: а) рыночный спрос; б) закон спроса; в) изм</w:t>
      </w:r>
      <w:r w:rsidRPr="00E20FA1">
        <w:rPr>
          <w:snapToGrid w:val="0"/>
          <w:sz w:val="22"/>
          <w:szCs w:val="22"/>
        </w:rPr>
        <w:t>е</w:t>
      </w:r>
      <w:r w:rsidRPr="00E20FA1">
        <w:rPr>
          <w:snapToGrid w:val="0"/>
          <w:sz w:val="22"/>
          <w:szCs w:val="22"/>
        </w:rPr>
        <w:t>нение спроса.</w:t>
      </w:r>
      <w:r w:rsidRPr="00E20FA1">
        <w:rPr>
          <w:sz w:val="22"/>
          <w:szCs w:val="22"/>
        </w:rPr>
        <w:t xml:space="preserve"> </w:t>
      </w:r>
    </w:p>
    <w:p w:rsidR="00FA7B6A" w:rsidRPr="00E20FA1" w:rsidRDefault="00FA7B6A" w:rsidP="00E20FA1">
      <w:pPr>
        <w:widowControl/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2) Функции спроса и предложения для некоторого товара, а также размер потоварного нал</w:t>
      </w:r>
      <w:r w:rsidRPr="00E20FA1">
        <w:rPr>
          <w:sz w:val="22"/>
          <w:szCs w:val="22"/>
        </w:rPr>
        <w:t>о</w:t>
      </w:r>
      <w:r w:rsidRPr="00E20FA1">
        <w:rPr>
          <w:sz w:val="22"/>
          <w:szCs w:val="22"/>
        </w:rPr>
        <w:t>га на производителей данного товара приведены в таблице.</w:t>
      </w:r>
    </w:p>
    <w:p w:rsidR="00FA7B6A" w:rsidRPr="00E20FA1" w:rsidRDefault="00FA7B6A" w:rsidP="00E20FA1">
      <w:pPr>
        <w:widowControl/>
        <w:autoSpaceDE/>
        <w:autoSpaceDN/>
        <w:adjustRightInd/>
        <w:jc w:val="center"/>
        <w:rPr>
          <w:sz w:val="22"/>
          <w:szCs w:val="22"/>
        </w:rPr>
      </w:pPr>
      <w:r w:rsidRPr="00E20FA1">
        <w:rPr>
          <w:sz w:val="22"/>
          <w:szCs w:val="22"/>
        </w:rPr>
        <w:t>Данные о  спросе, предложении и размере налога</w:t>
      </w:r>
    </w:p>
    <w:p w:rsidR="00FA7B6A" w:rsidRPr="00E20FA1" w:rsidRDefault="00FA7B6A" w:rsidP="00E20FA1">
      <w:pPr>
        <w:widowControl/>
        <w:autoSpaceDE/>
        <w:autoSpaceDN/>
        <w:adjustRightInd/>
        <w:jc w:val="center"/>
        <w:rPr>
          <w:sz w:val="22"/>
          <w:szCs w:val="22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6"/>
        <w:gridCol w:w="1979"/>
        <w:gridCol w:w="1544"/>
      </w:tblGrid>
      <w:tr w:rsidR="00FA7B6A" w:rsidRPr="00E20FA1" w:rsidTr="00063E7C">
        <w:trPr>
          <w:jc w:val="center"/>
        </w:trPr>
        <w:tc>
          <w:tcPr>
            <w:tcW w:w="1956" w:type="dxa"/>
            <w:vAlign w:val="center"/>
          </w:tcPr>
          <w:p w:rsidR="00FA7B6A" w:rsidRPr="00E20FA1" w:rsidRDefault="00FA7B6A" w:rsidP="00E20FA1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  <w:r w:rsidRPr="00E20FA1">
              <w:rPr>
                <w:sz w:val="22"/>
                <w:szCs w:val="22"/>
              </w:rPr>
              <w:t>Функция спроса</w:t>
            </w:r>
          </w:p>
        </w:tc>
        <w:tc>
          <w:tcPr>
            <w:tcW w:w="1979" w:type="dxa"/>
            <w:vAlign w:val="center"/>
          </w:tcPr>
          <w:p w:rsidR="00FA7B6A" w:rsidRPr="00E20FA1" w:rsidRDefault="00FA7B6A" w:rsidP="00E20FA1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  <w:r w:rsidRPr="00E20FA1">
              <w:rPr>
                <w:sz w:val="22"/>
                <w:szCs w:val="22"/>
              </w:rPr>
              <w:t>Функция предл</w:t>
            </w:r>
            <w:r w:rsidRPr="00E20FA1">
              <w:rPr>
                <w:sz w:val="22"/>
                <w:szCs w:val="22"/>
              </w:rPr>
              <w:t>о</w:t>
            </w:r>
            <w:r w:rsidRPr="00E20FA1">
              <w:rPr>
                <w:sz w:val="22"/>
                <w:szCs w:val="22"/>
              </w:rPr>
              <w:t>жения</w:t>
            </w:r>
          </w:p>
        </w:tc>
        <w:tc>
          <w:tcPr>
            <w:tcW w:w="1544" w:type="dxa"/>
            <w:vAlign w:val="center"/>
          </w:tcPr>
          <w:p w:rsidR="00FA7B6A" w:rsidRPr="00E20FA1" w:rsidRDefault="00FA7B6A" w:rsidP="00E20FA1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  <w:r w:rsidRPr="00E20FA1">
              <w:rPr>
                <w:sz w:val="22"/>
                <w:szCs w:val="22"/>
              </w:rPr>
              <w:t>Размер нал</w:t>
            </w:r>
            <w:r w:rsidRPr="00E20FA1">
              <w:rPr>
                <w:sz w:val="22"/>
                <w:szCs w:val="22"/>
              </w:rPr>
              <w:t>о</w:t>
            </w:r>
            <w:r w:rsidRPr="00E20FA1">
              <w:rPr>
                <w:sz w:val="22"/>
                <w:szCs w:val="22"/>
              </w:rPr>
              <w:t>га</w:t>
            </w:r>
          </w:p>
        </w:tc>
      </w:tr>
      <w:tr w:rsidR="00FA7B6A" w:rsidRPr="00E20FA1" w:rsidTr="00063E7C">
        <w:trPr>
          <w:jc w:val="center"/>
        </w:trPr>
        <w:tc>
          <w:tcPr>
            <w:tcW w:w="1956" w:type="dxa"/>
            <w:vAlign w:val="center"/>
          </w:tcPr>
          <w:p w:rsidR="00FA7B6A" w:rsidRPr="00E20FA1" w:rsidRDefault="00FA7B6A" w:rsidP="00E20FA1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  <w:r w:rsidRPr="00E20FA1">
              <w:rPr>
                <w:position w:val="-14"/>
                <w:sz w:val="22"/>
                <w:szCs w:val="22"/>
              </w:rPr>
              <w:pict>
                <v:shape id="_x0000_i1028" type="#_x0000_t75" style="width:42.75pt;height:15.75pt">
                  <v:imagedata r:id="rId15" o:title=""/>
                </v:shape>
              </w:pict>
            </w:r>
          </w:p>
        </w:tc>
        <w:tc>
          <w:tcPr>
            <w:tcW w:w="1979" w:type="dxa"/>
            <w:vAlign w:val="center"/>
          </w:tcPr>
          <w:p w:rsidR="00FA7B6A" w:rsidRPr="00E20FA1" w:rsidRDefault="00FA7B6A" w:rsidP="00E20FA1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  <w:r w:rsidRPr="00E20FA1">
              <w:rPr>
                <w:position w:val="-14"/>
                <w:sz w:val="22"/>
                <w:szCs w:val="22"/>
              </w:rPr>
              <w:pict>
                <v:shape id="_x0000_i1029" type="#_x0000_t75" style="width:42.75pt;height:15.75pt">
                  <v:imagedata r:id="rId16" o:title=""/>
                </v:shape>
              </w:pict>
            </w:r>
          </w:p>
        </w:tc>
        <w:tc>
          <w:tcPr>
            <w:tcW w:w="1544" w:type="dxa"/>
            <w:vAlign w:val="center"/>
          </w:tcPr>
          <w:p w:rsidR="00FA7B6A" w:rsidRPr="00E20FA1" w:rsidRDefault="00FA7B6A" w:rsidP="00E20FA1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  <w:r w:rsidRPr="00E20FA1">
              <w:rPr>
                <w:position w:val="-8"/>
                <w:sz w:val="22"/>
                <w:szCs w:val="22"/>
              </w:rPr>
              <w:pict>
                <v:shape id="_x0000_i1030" type="#_x0000_t75" style="width:21pt;height:12pt">
                  <v:imagedata r:id="rId17" o:title=""/>
                </v:shape>
              </w:pict>
            </w:r>
          </w:p>
        </w:tc>
      </w:tr>
    </w:tbl>
    <w:p w:rsidR="00FA7B6A" w:rsidRPr="00E20FA1" w:rsidRDefault="00FA7B6A" w:rsidP="00E20FA1">
      <w:pPr>
        <w:widowControl/>
        <w:autoSpaceDE/>
        <w:autoSpaceDN/>
        <w:adjustRightInd/>
        <w:rPr>
          <w:sz w:val="22"/>
          <w:szCs w:val="22"/>
        </w:rPr>
      </w:pPr>
    </w:p>
    <w:p w:rsidR="00FA7B6A" w:rsidRPr="00E20FA1" w:rsidRDefault="00FA7B6A" w:rsidP="00E20FA1">
      <w:pPr>
        <w:widowControl/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Определите:</w:t>
      </w:r>
    </w:p>
    <w:p w:rsidR="00FA7B6A" w:rsidRPr="00E20FA1" w:rsidRDefault="00FA7B6A" w:rsidP="00E20FA1">
      <w:pPr>
        <w:widowControl/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а) параметры рыночного равновесия до и после введения налога;</w:t>
      </w:r>
    </w:p>
    <w:p w:rsidR="00FA7B6A" w:rsidRPr="00E20FA1" w:rsidRDefault="00FA7B6A" w:rsidP="00E20FA1">
      <w:pPr>
        <w:widowControl/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б) выигрыш потребителей и производителей до и после введения налога;</w:t>
      </w:r>
    </w:p>
    <w:p w:rsidR="00FA7B6A" w:rsidRPr="00E20FA1" w:rsidRDefault="00FA7B6A" w:rsidP="00E20FA1">
      <w:pPr>
        <w:widowControl/>
        <w:autoSpaceDE/>
        <w:autoSpaceDN/>
        <w:adjustRightInd/>
        <w:rPr>
          <w:spacing w:val="-4"/>
          <w:sz w:val="22"/>
          <w:szCs w:val="22"/>
        </w:rPr>
      </w:pPr>
      <w:r w:rsidRPr="00E20FA1">
        <w:rPr>
          <w:spacing w:val="-4"/>
          <w:sz w:val="22"/>
          <w:szCs w:val="22"/>
        </w:rPr>
        <w:t>в) общую сумму налоговых поступлений в государственный бюджет;</w:t>
      </w:r>
    </w:p>
    <w:p w:rsidR="00FA7B6A" w:rsidRPr="00E20FA1" w:rsidRDefault="00FA7B6A" w:rsidP="00E20FA1">
      <w:pPr>
        <w:widowControl/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г) объем налогового бремени, приходящийся на потребителей и на производителей товара.</w:t>
      </w:r>
    </w:p>
    <w:p w:rsidR="00FA7B6A" w:rsidRPr="00E20FA1" w:rsidRDefault="00FA7B6A" w:rsidP="00E20FA1">
      <w:pPr>
        <w:widowControl/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Изобразите решение графически.</w:t>
      </w:r>
    </w:p>
    <w:p w:rsidR="00FA7B6A" w:rsidRPr="00E20FA1" w:rsidRDefault="00FA7B6A" w:rsidP="00E20FA1">
      <w:pPr>
        <w:rPr>
          <w:snapToGrid w:val="0"/>
          <w:sz w:val="22"/>
          <w:szCs w:val="22"/>
        </w:rPr>
      </w:pPr>
      <w:r w:rsidRPr="00E20FA1">
        <w:rPr>
          <w:snapToGrid w:val="0"/>
          <w:sz w:val="22"/>
          <w:szCs w:val="22"/>
        </w:rPr>
        <w:t>3) Если предприятие функционирует в условиях совершенной конкуренции, а зависимость общих затрат от выпуска продукции представлена ниже, то  сколько продукции должна произв</w:t>
      </w:r>
      <w:r w:rsidRPr="00E20FA1">
        <w:rPr>
          <w:snapToGrid w:val="0"/>
          <w:sz w:val="22"/>
          <w:szCs w:val="22"/>
        </w:rPr>
        <w:t>е</w:t>
      </w:r>
      <w:r w:rsidRPr="00E20FA1">
        <w:rPr>
          <w:snapToGrid w:val="0"/>
          <w:sz w:val="22"/>
          <w:szCs w:val="22"/>
        </w:rPr>
        <w:t>сти фирма, максимизируя прибыль, при  условии, что цена на продукт установилась на рынке в размере 8 ден. единиц.</w:t>
      </w:r>
    </w:p>
    <w:p w:rsidR="00FA7B6A" w:rsidRPr="00E20FA1" w:rsidRDefault="00FA7B6A" w:rsidP="00E20FA1">
      <w:pPr>
        <w:rPr>
          <w:snapToGrid w:val="0"/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536"/>
        <w:gridCol w:w="851"/>
        <w:gridCol w:w="850"/>
        <w:gridCol w:w="851"/>
        <w:gridCol w:w="850"/>
        <w:gridCol w:w="851"/>
        <w:gridCol w:w="850"/>
      </w:tblGrid>
      <w:tr w:rsidR="00FA7B6A" w:rsidRPr="00E20FA1" w:rsidTr="00063E7C">
        <w:trPr>
          <w:trHeight w:val="340"/>
        </w:trPr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>Выпуск продукции в ед. времени, шт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 xml:space="preserve">   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 xml:space="preserve">    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 xml:space="preserve">    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 xml:space="preserve">  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 xml:space="preserve"> 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 xml:space="preserve">   5</w:t>
            </w:r>
          </w:p>
        </w:tc>
      </w:tr>
      <w:tr w:rsidR="00FA7B6A" w:rsidRPr="00E20FA1" w:rsidTr="00063E7C">
        <w:trPr>
          <w:trHeight w:val="340"/>
        </w:trPr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>Общие затраты, ден. ед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 xml:space="preserve">  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 xml:space="preserve">   13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 xml:space="preserve">  18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 xml:space="preserve"> 24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 xml:space="preserve"> 32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 xml:space="preserve">  45</w:t>
            </w:r>
          </w:p>
        </w:tc>
      </w:tr>
    </w:tbl>
    <w:p w:rsidR="00FA7B6A" w:rsidRPr="00E20FA1" w:rsidRDefault="00FA7B6A" w:rsidP="00E20FA1">
      <w:pPr>
        <w:rPr>
          <w:snapToGrid w:val="0"/>
          <w:sz w:val="22"/>
          <w:szCs w:val="22"/>
        </w:rPr>
      </w:pPr>
    </w:p>
    <w:p w:rsidR="00FA7B6A" w:rsidRPr="00E20FA1" w:rsidRDefault="00FA7B6A" w:rsidP="00E20FA1">
      <w:pPr>
        <w:rPr>
          <w:snapToGrid w:val="0"/>
          <w:sz w:val="22"/>
          <w:szCs w:val="22"/>
        </w:rPr>
      </w:pPr>
      <w:r w:rsidRPr="00E20FA1">
        <w:rPr>
          <w:snapToGrid w:val="0"/>
          <w:sz w:val="22"/>
          <w:szCs w:val="22"/>
        </w:rPr>
        <w:t>4) Сформулируйте закон убывающей производительности факторов производства; при к</w:t>
      </w:r>
      <w:r w:rsidRPr="00E20FA1">
        <w:rPr>
          <w:snapToGrid w:val="0"/>
          <w:sz w:val="22"/>
          <w:szCs w:val="22"/>
        </w:rPr>
        <w:t>а</w:t>
      </w:r>
      <w:r w:rsidRPr="00E20FA1">
        <w:rPr>
          <w:snapToGrid w:val="0"/>
          <w:sz w:val="22"/>
          <w:szCs w:val="22"/>
        </w:rPr>
        <w:t>ких условиях он действует.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5) В таблице приведены данные о величине предельного продукта (</w:t>
      </w:r>
      <w:r w:rsidRPr="00E20FA1">
        <w:rPr>
          <w:position w:val="-4"/>
          <w:sz w:val="22"/>
          <w:szCs w:val="22"/>
        </w:rPr>
        <w:pict>
          <v:shape id="_x0000_i1031" type="#_x0000_t75" style="width:15.75pt;height:10.5pt">
            <v:imagedata r:id="rId18" o:title=""/>
          </v:shape>
        </w:pict>
      </w:r>
      <w:r w:rsidRPr="00E20FA1">
        <w:rPr>
          <w:sz w:val="22"/>
          <w:szCs w:val="22"/>
        </w:rPr>
        <w:t>) труда (</w:t>
      </w:r>
      <w:r w:rsidRPr="00E20FA1">
        <w:rPr>
          <w:position w:val="-4"/>
          <w:sz w:val="22"/>
          <w:szCs w:val="22"/>
        </w:rPr>
        <w:pict>
          <v:shape id="_x0000_i1032" type="#_x0000_t75" style="width:9pt;height:10.5pt">
            <v:imagedata r:id="rId19" o:title=""/>
          </v:shape>
        </w:pict>
      </w:r>
      <w:r w:rsidRPr="00E20FA1">
        <w:rPr>
          <w:sz w:val="22"/>
          <w:szCs w:val="22"/>
        </w:rPr>
        <w:t>) и капит</w:t>
      </w:r>
      <w:r w:rsidRPr="00E20FA1">
        <w:rPr>
          <w:sz w:val="22"/>
          <w:szCs w:val="22"/>
        </w:rPr>
        <w:t>а</w:t>
      </w:r>
      <w:r w:rsidRPr="00E20FA1">
        <w:rPr>
          <w:sz w:val="22"/>
          <w:szCs w:val="22"/>
        </w:rPr>
        <w:t>ла (</w:t>
      </w:r>
      <w:r w:rsidRPr="00E20FA1">
        <w:rPr>
          <w:position w:val="-6"/>
          <w:sz w:val="22"/>
          <w:szCs w:val="22"/>
        </w:rPr>
        <w:pict>
          <v:shape id="_x0000_i1033" type="#_x0000_t75" style="width:10.5pt;height:11.25pt">
            <v:imagedata r:id="rId20" o:title=""/>
          </v:shape>
        </w:pict>
      </w:r>
      <w:r w:rsidRPr="00E20FA1">
        <w:rPr>
          <w:sz w:val="22"/>
          <w:szCs w:val="22"/>
        </w:rPr>
        <w:t>). Оба ресурса являются переменными и приобретаются на конкурентном рынке. Цена труда составляет 2 долл., цена капитала – 3 долл. Продукт, произведенный с помощью этих ресурсов, реализуется на конкурентном рынке по 0,5 долл. за единицу.</w:t>
      </w:r>
    </w:p>
    <w:p w:rsidR="00FA7B6A" w:rsidRPr="00E20FA1" w:rsidRDefault="00FA7B6A" w:rsidP="00E20FA1">
      <w:pPr>
        <w:jc w:val="center"/>
        <w:rPr>
          <w:sz w:val="22"/>
          <w:szCs w:val="22"/>
        </w:rPr>
      </w:pPr>
      <w:r w:rsidRPr="00E20FA1">
        <w:rPr>
          <w:sz w:val="22"/>
          <w:szCs w:val="22"/>
        </w:rPr>
        <w:t>Данные о величине предельного продукта труда и капитала</w:t>
      </w:r>
    </w:p>
    <w:p w:rsidR="00FA7B6A" w:rsidRPr="00E20FA1" w:rsidRDefault="00FA7B6A" w:rsidP="00E20FA1">
      <w:pPr>
        <w:jc w:val="center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00"/>
        <w:gridCol w:w="480"/>
        <w:gridCol w:w="480"/>
      </w:tblGrid>
      <w:tr w:rsidR="00FA7B6A" w:rsidRPr="00E20FA1" w:rsidTr="00063E7C">
        <w:trPr>
          <w:trHeight w:val="616"/>
          <w:jc w:val="center"/>
        </w:trPr>
        <w:tc>
          <w:tcPr>
            <w:tcW w:w="1500" w:type="dxa"/>
            <w:vAlign w:val="center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</w:rPr>
            </w:pPr>
            <w:r w:rsidRPr="00E20FA1">
              <w:rPr>
                <w:sz w:val="22"/>
                <w:szCs w:val="22"/>
              </w:rPr>
              <w:t>Объем прим</w:t>
            </w:r>
            <w:r w:rsidRPr="00E20FA1">
              <w:rPr>
                <w:sz w:val="22"/>
                <w:szCs w:val="22"/>
              </w:rPr>
              <w:t>е</w:t>
            </w:r>
            <w:r w:rsidRPr="00E20FA1">
              <w:rPr>
                <w:sz w:val="22"/>
                <w:szCs w:val="22"/>
              </w:rPr>
              <w:t>няемого ресу</w:t>
            </w:r>
            <w:r w:rsidRPr="00E20FA1">
              <w:rPr>
                <w:sz w:val="22"/>
                <w:szCs w:val="22"/>
              </w:rPr>
              <w:t>р</w:t>
            </w:r>
            <w:r w:rsidRPr="00E20FA1">
              <w:rPr>
                <w:sz w:val="22"/>
                <w:szCs w:val="22"/>
              </w:rPr>
              <w:t>са</w:t>
            </w:r>
          </w:p>
        </w:tc>
        <w:tc>
          <w:tcPr>
            <w:tcW w:w="480" w:type="dxa"/>
            <w:noWrap/>
            <w:vAlign w:val="center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</w:rPr>
            </w:pPr>
            <w:r w:rsidRPr="00E20FA1">
              <w:rPr>
                <w:position w:val="-10"/>
                <w:sz w:val="22"/>
                <w:szCs w:val="22"/>
              </w:rPr>
              <w:pict>
                <v:shape id="_x0000_i1034" type="#_x0000_t75" style="width:18pt;height:17.25pt">
                  <v:imagedata r:id="rId21" o:title=""/>
                </v:shape>
              </w:pict>
            </w:r>
          </w:p>
        </w:tc>
        <w:tc>
          <w:tcPr>
            <w:tcW w:w="480" w:type="dxa"/>
            <w:noWrap/>
            <w:vAlign w:val="center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</w:rPr>
            </w:pPr>
            <w:r w:rsidRPr="00E20FA1">
              <w:rPr>
                <w:position w:val="-12"/>
                <w:sz w:val="22"/>
                <w:szCs w:val="22"/>
              </w:rPr>
              <w:pict>
                <v:shape id="_x0000_i1035" type="#_x0000_t75" style="width:18pt;height:18pt">
                  <v:imagedata r:id="rId22" o:title=""/>
                </v:shape>
              </w:pict>
            </w:r>
          </w:p>
        </w:tc>
      </w:tr>
      <w:tr w:rsidR="00FA7B6A" w:rsidRPr="00E20FA1" w:rsidTr="00063E7C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</w:rPr>
            </w:pPr>
            <w:r w:rsidRPr="00E20FA1">
              <w:rPr>
                <w:sz w:val="22"/>
                <w:szCs w:val="22"/>
              </w:rPr>
              <w:t>1</w:t>
            </w:r>
          </w:p>
        </w:tc>
        <w:tc>
          <w:tcPr>
            <w:tcW w:w="480" w:type="dxa"/>
            <w:noWrap/>
            <w:vAlign w:val="center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</w:rPr>
            </w:pPr>
            <w:r w:rsidRPr="00E20FA1">
              <w:rPr>
                <w:sz w:val="22"/>
                <w:szCs w:val="22"/>
              </w:rPr>
              <w:t>24</w:t>
            </w:r>
          </w:p>
        </w:tc>
        <w:tc>
          <w:tcPr>
            <w:tcW w:w="480" w:type="dxa"/>
            <w:noWrap/>
            <w:vAlign w:val="center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</w:rPr>
            </w:pPr>
            <w:r w:rsidRPr="00E20FA1">
              <w:rPr>
                <w:sz w:val="22"/>
                <w:szCs w:val="22"/>
              </w:rPr>
              <w:t>20</w:t>
            </w:r>
          </w:p>
        </w:tc>
      </w:tr>
      <w:tr w:rsidR="00FA7B6A" w:rsidRPr="00E20FA1" w:rsidTr="00063E7C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</w:rPr>
            </w:pPr>
            <w:r w:rsidRPr="00E20FA1">
              <w:rPr>
                <w:sz w:val="22"/>
                <w:szCs w:val="22"/>
              </w:rPr>
              <w:t>2</w:t>
            </w:r>
          </w:p>
        </w:tc>
        <w:tc>
          <w:tcPr>
            <w:tcW w:w="480" w:type="dxa"/>
            <w:noWrap/>
            <w:vAlign w:val="center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</w:rPr>
            </w:pPr>
            <w:r w:rsidRPr="00E20FA1">
              <w:rPr>
                <w:sz w:val="22"/>
                <w:szCs w:val="22"/>
              </w:rPr>
              <w:t>18</w:t>
            </w:r>
          </w:p>
        </w:tc>
        <w:tc>
          <w:tcPr>
            <w:tcW w:w="480" w:type="dxa"/>
            <w:noWrap/>
            <w:vAlign w:val="center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</w:rPr>
            </w:pPr>
            <w:r w:rsidRPr="00E20FA1">
              <w:rPr>
                <w:sz w:val="22"/>
                <w:szCs w:val="22"/>
              </w:rPr>
              <w:t>14</w:t>
            </w:r>
          </w:p>
        </w:tc>
      </w:tr>
      <w:tr w:rsidR="00FA7B6A" w:rsidRPr="00E20FA1" w:rsidTr="00063E7C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</w:rPr>
            </w:pPr>
            <w:r w:rsidRPr="00E20FA1">
              <w:rPr>
                <w:sz w:val="22"/>
                <w:szCs w:val="22"/>
              </w:rPr>
              <w:t>3</w:t>
            </w:r>
          </w:p>
        </w:tc>
        <w:tc>
          <w:tcPr>
            <w:tcW w:w="480" w:type="dxa"/>
            <w:noWrap/>
            <w:vAlign w:val="center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</w:rPr>
            </w:pPr>
            <w:r w:rsidRPr="00E20FA1">
              <w:rPr>
                <w:sz w:val="22"/>
                <w:szCs w:val="22"/>
              </w:rPr>
              <w:t>13</w:t>
            </w:r>
          </w:p>
        </w:tc>
        <w:tc>
          <w:tcPr>
            <w:tcW w:w="480" w:type="dxa"/>
            <w:noWrap/>
            <w:vAlign w:val="center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</w:rPr>
            </w:pPr>
            <w:r w:rsidRPr="00E20FA1">
              <w:rPr>
                <w:sz w:val="22"/>
                <w:szCs w:val="22"/>
              </w:rPr>
              <w:t>10</w:t>
            </w:r>
          </w:p>
        </w:tc>
      </w:tr>
    </w:tbl>
    <w:p w:rsidR="00FA7B6A" w:rsidRPr="00E20FA1" w:rsidRDefault="00FA7B6A" w:rsidP="00E20FA1">
      <w:pPr>
        <w:rPr>
          <w:sz w:val="22"/>
          <w:szCs w:val="22"/>
        </w:rPr>
      </w:pP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а) Сколько единиц труда и капитала должна использовать фирма, чтобы получить макс</w:t>
      </w:r>
      <w:r w:rsidRPr="00E20FA1">
        <w:rPr>
          <w:sz w:val="22"/>
          <w:szCs w:val="22"/>
        </w:rPr>
        <w:t>и</w:t>
      </w:r>
      <w:r w:rsidRPr="00E20FA1">
        <w:rPr>
          <w:sz w:val="22"/>
          <w:szCs w:val="22"/>
        </w:rPr>
        <w:t>мальную прибыль?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б) Почему фирма, получая максимальную прибыль, одновременно обеспечивает минимал</w:t>
      </w:r>
      <w:r w:rsidRPr="00E20FA1">
        <w:rPr>
          <w:sz w:val="22"/>
          <w:szCs w:val="22"/>
        </w:rPr>
        <w:t>ь</w:t>
      </w:r>
      <w:r w:rsidRPr="00E20FA1">
        <w:rPr>
          <w:sz w:val="22"/>
          <w:szCs w:val="22"/>
        </w:rPr>
        <w:t>ные издержки?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в) При условии, что фирма получит максимальную прибыль, определите ее общий объем продукта (</w:t>
      </w:r>
      <w:r w:rsidRPr="00E20FA1">
        <w:rPr>
          <w:position w:val="-4"/>
          <w:sz w:val="22"/>
          <w:szCs w:val="22"/>
        </w:rPr>
        <w:pict>
          <v:shape id="_x0000_i1036" type="#_x0000_t75" style="width:12.75pt;height:10.5pt">
            <v:imagedata r:id="rId23" o:title=""/>
          </v:shape>
        </w:pict>
      </w:r>
      <w:r w:rsidRPr="00E20FA1">
        <w:rPr>
          <w:sz w:val="22"/>
          <w:szCs w:val="22"/>
        </w:rPr>
        <w:t>), общую выручку (</w:t>
      </w:r>
      <w:r w:rsidRPr="00E20FA1">
        <w:rPr>
          <w:position w:val="-4"/>
          <w:sz w:val="22"/>
          <w:szCs w:val="22"/>
        </w:rPr>
        <w:pict>
          <v:shape id="_x0000_i1037" type="#_x0000_t75" style="width:12.75pt;height:10.5pt">
            <v:imagedata r:id="rId24" o:title=""/>
          </v:shape>
        </w:pict>
      </w:r>
      <w:r w:rsidRPr="00E20FA1">
        <w:rPr>
          <w:sz w:val="22"/>
          <w:szCs w:val="22"/>
        </w:rPr>
        <w:t>), общие издержки (</w:t>
      </w:r>
      <w:r w:rsidRPr="00E20FA1">
        <w:rPr>
          <w:position w:val="-6"/>
          <w:sz w:val="22"/>
          <w:szCs w:val="22"/>
        </w:rPr>
        <w:pict>
          <v:shape id="_x0000_i1038" type="#_x0000_t75" style="width:14.25pt;height:11.25pt">
            <v:imagedata r:id="rId25" o:title=""/>
          </v:shape>
        </w:pict>
      </w:r>
      <w:r w:rsidRPr="00E20FA1">
        <w:rPr>
          <w:sz w:val="22"/>
          <w:szCs w:val="22"/>
        </w:rPr>
        <w:t>) и величину прибыли.</w:t>
      </w:r>
    </w:p>
    <w:p w:rsidR="00FA7B6A" w:rsidRPr="00E20FA1" w:rsidRDefault="00FA7B6A" w:rsidP="00E20FA1">
      <w:pPr>
        <w:rPr>
          <w:snapToGrid w:val="0"/>
          <w:sz w:val="22"/>
          <w:szCs w:val="22"/>
        </w:rPr>
      </w:pPr>
      <w:r w:rsidRPr="00E20FA1">
        <w:rPr>
          <w:snapToGrid w:val="0"/>
          <w:sz w:val="22"/>
          <w:szCs w:val="22"/>
        </w:rPr>
        <w:t xml:space="preserve">6) Допустим, что функция спроса на товар имеет вид: </w:t>
      </w:r>
      <w:r w:rsidRPr="00E20FA1">
        <w:rPr>
          <w:snapToGrid w:val="0"/>
          <w:sz w:val="22"/>
          <w:szCs w:val="22"/>
          <w:lang w:val="en-US"/>
        </w:rPr>
        <w:t>Qd</w:t>
      </w:r>
      <w:r w:rsidRPr="00E20FA1">
        <w:rPr>
          <w:snapToGrid w:val="0"/>
          <w:sz w:val="22"/>
          <w:szCs w:val="22"/>
        </w:rPr>
        <w:t xml:space="preserve">= 700 – </w:t>
      </w:r>
      <w:r w:rsidRPr="00E20FA1">
        <w:rPr>
          <w:snapToGrid w:val="0"/>
          <w:sz w:val="22"/>
          <w:szCs w:val="22"/>
          <w:lang w:val="en-US"/>
        </w:rPr>
        <w:t>P</w:t>
      </w:r>
      <w:r w:rsidRPr="00E20FA1">
        <w:rPr>
          <w:snapToGrid w:val="0"/>
          <w:sz w:val="22"/>
          <w:szCs w:val="22"/>
        </w:rPr>
        <w:t xml:space="preserve">, а функция предложения </w:t>
      </w:r>
      <w:r w:rsidRPr="00E20FA1">
        <w:rPr>
          <w:snapToGrid w:val="0"/>
          <w:sz w:val="22"/>
          <w:szCs w:val="22"/>
          <w:lang w:val="en-US"/>
        </w:rPr>
        <w:t>Qs</w:t>
      </w:r>
      <w:r w:rsidRPr="00E20FA1">
        <w:rPr>
          <w:snapToGrid w:val="0"/>
          <w:sz w:val="22"/>
          <w:szCs w:val="22"/>
        </w:rPr>
        <w:t xml:space="preserve"> = 2</w:t>
      </w:r>
      <w:r w:rsidRPr="00E20FA1">
        <w:rPr>
          <w:snapToGrid w:val="0"/>
          <w:sz w:val="22"/>
          <w:szCs w:val="22"/>
          <w:lang w:val="en-US"/>
        </w:rPr>
        <w:t>P</w:t>
      </w:r>
      <w:r w:rsidRPr="00E20FA1">
        <w:rPr>
          <w:snapToGrid w:val="0"/>
          <w:sz w:val="22"/>
          <w:szCs w:val="22"/>
        </w:rPr>
        <w:t xml:space="preserve"> – 200, где Р – цена товара в ден. единицах, а </w:t>
      </w:r>
      <w:r w:rsidRPr="00E20FA1">
        <w:rPr>
          <w:snapToGrid w:val="0"/>
          <w:sz w:val="22"/>
          <w:szCs w:val="22"/>
          <w:lang w:val="en-US"/>
        </w:rPr>
        <w:t>Q</w:t>
      </w:r>
      <w:r w:rsidRPr="00E20FA1">
        <w:rPr>
          <w:snapToGrid w:val="0"/>
          <w:sz w:val="22"/>
          <w:szCs w:val="22"/>
        </w:rPr>
        <w:t xml:space="preserve">  - количество в тыс. штук а) Определите равновесную цену и разновесное количество товара; б) государственными органами установлена фиксированная цена в размере 200 ден. единиц. Определите величину предложения, количество продаж и величину неудовлетворенного спроса.</w:t>
      </w:r>
    </w:p>
    <w:p w:rsidR="00FA7B6A" w:rsidRPr="00E20FA1" w:rsidRDefault="00FA7B6A" w:rsidP="00E20FA1">
      <w:pPr>
        <w:rPr>
          <w:snapToGrid w:val="0"/>
          <w:sz w:val="22"/>
          <w:szCs w:val="22"/>
        </w:rPr>
      </w:pPr>
      <w:r w:rsidRPr="00E20FA1">
        <w:rPr>
          <w:snapToGrid w:val="0"/>
          <w:sz w:val="22"/>
          <w:szCs w:val="22"/>
        </w:rPr>
        <w:t>7) Постройте кривые общей полезности, предельной полезности, используя следующие да</w:t>
      </w:r>
      <w:r w:rsidRPr="00E20FA1">
        <w:rPr>
          <w:snapToGrid w:val="0"/>
          <w:sz w:val="22"/>
          <w:szCs w:val="22"/>
        </w:rPr>
        <w:t>н</w:t>
      </w:r>
      <w:r w:rsidRPr="00E20FA1">
        <w:rPr>
          <w:snapToGrid w:val="0"/>
          <w:sz w:val="22"/>
          <w:szCs w:val="22"/>
        </w:rPr>
        <w:t>ные:</w:t>
      </w:r>
    </w:p>
    <w:p w:rsidR="00FA7B6A" w:rsidRPr="00E20FA1" w:rsidRDefault="00FA7B6A" w:rsidP="00E20FA1">
      <w:pPr>
        <w:rPr>
          <w:snapToGrid w:val="0"/>
          <w:sz w:val="22"/>
          <w:szCs w:val="22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4A0"/>
      </w:tblPr>
      <w:tblGrid>
        <w:gridCol w:w="3828"/>
        <w:gridCol w:w="850"/>
        <w:gridCol w:w="851"/>
        <w:gridCol w:w="1134"/>
        <w:gridCol w:w="992"/>
        <w:gridCol w:w="992"/>
        <w:gridCol w:w="851"/>
      </w:tblGrid>
      <w:tr w:rsidR="00FA7B6A" w:rsidRPr="00E20FA1" w:rsidTr="00063E7C">
        <w:trPr>
          <w:trHeight w:val="340"/>
        </w:trPr>
        <w:tc>
          <w:tcPr>
            <w:tcW w:w="38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>Мука, кг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 xml:space="preserve">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 xml:space="preserve"> 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 xml:space="preserve">  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 xml:space="preserve">  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>6</w:t>
            </w:r>
          </w:p>
        </w:tc>
      </w:tr>
      <w:tr w:rsidR="00FA7B6A" w:rsidRPr="00E20FA1" w:rsidTr="00063E7C">
        <w:trPr>
          <w:trHeight w:val="360"/>
        </w:trPr>
        <w:tc>
          <w:tcPr>
            <w:tcW w:w="38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A7B6A" w:rsidRPr="00E20FA1" w:rsidRDefault="00FA7B6A" w:rsidP="00E20FA1">
            <w:pPr>
              <w:ind w:firstLine="0"/>
              <w:rPr>
                <w:smallCaps/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 xml:space="preserve">Общая полезность </w:t>
            </w:r>
            <w:r w:rsidRPr="00E20FA1">
              <w:rPr>
                <w:smallCaps/>
                <w:snapToGrid w:val="0"/>
                <w:sz w:val="22"/>
                <w:szCs w:val="22"/>
              </w:rPr>
              <w:t>(ютили)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>500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>950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>1350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>1700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>2000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>2250</w:t>
            </w:r>
          </w:p>
        </w:tc>
      </w:tr>
    </w:tbl>
    <w:p w:rsidR="00FA7B6A" w:rsidRPr="00E20FA1" w:rsidRDefault="00FA7B6A" w:rsidP="00E20FA1">
      <w:pPr>
        <w:rPr>
          <w:snapToGrid w:val="0"/>
          <w:sz w:val="22"/>
          <w:szCs w:val="22"/>
        </w:rPr>
      </w:pPr>
    </w:p>
    <w:p w:rsidR="00FA7B6A" w:rsidRPr="00E20FA1" w:rsidRDefault="00FA7B6A" w:rsidP="00E20FA1">
      <w:pPr>
        <w:rPr>
          <w:snapToGrid w:val="0"/>
          <w:sz w:val="22"/>
          <w:szCs w:val="22"/>
        </w:rPr>
      </w:pPr>
      <w:r w:rsidRPr="00E20FA1">
        <w:rPr>
          <w:snapToGrid w:val="0"/>
          <w:sz w:val="22"/>
          <w:szCs w:val="22"/>
        </w:rPr>
        <w:t>Какую закономерность имеет предельная полезность и как она  влияет на спрос?</w:t>
      </w:r>
    </w:p>
    <w:p w:rsidR="00FA7B6A" w:rsidRPr="00E20FA1" w:rsidRDefault="00FA7B6A" w:rsidP="00E20FA1">
      <w:pPr>
        <w:rPr>
          <w:snapToGrid w:val="0"/>
          <w:sz w:val="22"/>
          <w:szCs w:val="22"/>
        </w:rPr>
      </w:pPr>
      <w:r w:rsidRPr="00E20FA1">
        <w:rPr>
          <w:snapToGrid w:val="0"/>
          <w:sz w:val="22"/>
          <w:szCs w:val="22"/>
        </w:rPr>
        <w:t>8) Проанализируйте общие условия, которые необходимы  для возникновения предприним</w:t>
      </w:r>
      <w:r w:rsidRPr="00E20FA1">
        <w:rPr>
          <w:snapToGrid w:val="0"/>
          <w:sz w:val="22"/>
          <w:szCs w:val="22"/>
        </w:rPr>
        <w:t>а</w:t>
      </w:r>
      <w:r w:rsidRPr="00E20FA1">
        <w:rPr>
          <w:snapToGrid w:val="0"/>
          <w:sz w:val="22"/>
          <w:szCs w:val="22"/>
        </w:rPr>
        <w:t>тельства. Что, на Ваш взгляд, тормозит процесс развития предпринимательской деятельности в России?</w:t>
      </w:r>
    </w:p>
    <w:p w:rsidR="00FA7B6A" w:rsidRPr="00E20FA1" w:rsidRDefault="00FA7B6A" w:rsidP="00E20FA1">
      <w:pPr>
        <w:rPr>
          <w:snapToGrid w:val="0"/>
          <w:sz w:val="22"/>
          <w:szCs w:val="22"/>
        </w:rPr>
      </w:pPr>
      <w:r w:rsidRPr="00E20FA1">
        <w:rPr>
          <w:snapToGrid w:val="0"/>
          <w:sz w:val="22"/>
          <w:szCs w:val="22"/>
        </w:rPr>
        <w:t>9) Основные виды доходов от использования ресурсов производства. Характеристика ренты, процента и прибыли.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 xml:space="preserve">10) В таблице приведены данные об объеме продаж и изменении  переменных затрат фирмы, где </w:t>
      </w:r>
      <w:r w:rsidRPr="00E20FA1">
        <w:rPr>
          <w:position w:val="-8"/>
          <w:sz w:val="22"/>
          <w:szCs w:val="22"/>
        </w:rPr>
        <w:pict>
          <v:shape id="_x0000_i1039" type="#_x0000_t75" style="width:10.5pt;height:12pt">
            <v:imagedata r:id="rId26" o:title=""/>
          </v:shape>
        </w:pict>
      </w:r>
      <w:r w:rsidRPr="00E20FA1">
        <w:rPr>
          <w:sz w:val="22"/>
          <w:szCs w:val="22"/>
        </w:rPr>
        <w:t xml:space="preserve"> – объем производства и продаж, </w:t>
      </w:r>
      <w:r w:rsidRPr="00E20FA1">
        <w:rPr>
          <w:position w:val="-4"/>
          <w:sz w:val="22"/>
          <w:szCs w:val="22"/>
        </w:rPr>
        <w:pict>
          <v:shape id="_x0000_i1040" type="#_x0000_t75" style="width:12.75pt;height:10.5pt">
            <v:imagedata r:id="rId27" o:title=""/>
          </v:shape>
        </w:pict>
      </w:r>
      <w:r w:rsidRPr="00E20FA1">
        <w:rPr>
          <w:sz w:val="22"/>
          <w:szCs w:val="22"/>
        </w:rPr>
        <w:t xml:space="preserve"> – общая выручка, </w:t>
      </w:r>
      <w:r w:rsidRPr="00E20FA1">
        <w:rPr>
          <w:position w:val="-6"/>
          <w:sz w:val="22"/>
          <w:szCs w:val="22"/>
        </w:rPr>
        <w:pict>
          <v:shape id="_x0000_i1041" type="#_x0000_t75" style="width:18.75pt;height:11.25pt">
            <v:imagedata r:id="rId28" o:title=""/>
          </v:shape>
        </w:pict>
      </w:r>
      <w:r w:rsidRPr="00E20FA1">
        <w:rPr>
          <w:sz w:val="22"/>
          <w:szCs w:val="22"/>
        </w:rPr>
        <w:t xml:space="preserve"> – переменные затраты.</w:t>
      </w:r>
    </w:p>
    <w:p w:rsidR="00FA7B6A" w:rsidRPr="00E20FA1" w:rsidRDefault="00FA7B6A" w:rsidP="00E20FA1">
      <w:pPr>
        <w:jc w:val="center"/>
        <w:rPr>
          <w:sz w:val="22"/>
          <w:szCs w:val="22"/>
        </w:rPr>
      </w:pPr>
      <w:r w:rsidRPr="00E20FA1">
        <w:rPr>
          <w:sz w:val="22"/>
          <w:szCs w:val="22"/>
        </w:rPr>
        <w:t>Данные об объеме продаж и изменении переменных затрат</w:t>
      </w:r>
    </w:p>
    <w:p w:rsidR="00FA7B6A" w:rsidRPr="00E20FA1" w:rsidRDefault="00FA7B6A" w:rsidP="00E20FA1">
      <w:pPr>
        <w:jc w:val="center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992"/>
        <w:gridCol w:w="1276"/>
      </w:tblGrid>
      <w:tr w:rsidR="00FA7B6A" w:rsidRPr="00E20FA1" w:rsidTr="00063E7C">
        <w:trPr>
          <w:jc w:val="center"/>
        </w:trPr>
        <w:tc>
          <w:tcPr>
            <w:tcW w:w="817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E20FA1">
              <w:rPr>
                <w:sz w:val="22"/>
                <w:szCs w:val="22"/>
              </w:rPr>
              <w:t>Q</w:t>
            </w:r>
          </w:p>
        </w:tc>
        <w:tc>
          <w:tcPr>
            <w:tcW w:w="992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E20FA1">
              <w:rPr>
                <w:sz w:val="22"/>
                <w:szCs w:val="22"/>
                <w:lang w:val="en-US"/>
              </w:rPr>
              <w:t>TR</w:t>
            </w:r>
          </w:p>
        </w:tc>
        <w:tc>
          <w:tcPr>
            <w:tcW w:w="1276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E20FA1">
              <w:rPr>
                <w:sz w:val="22"/>
                <w:szCs w:val="22"/>
                <w:lang w:val="en-US"/>
              </w:rPr>
              <w:t>TVC</w:t>
            </w:r>
          </w:p>
        </w:tc>
      </w:tr>
      <w:tr w:rsidR="00FA7B6A" w:rsidRPr="00E20FA1" w:rsidTr="00063E7C">
        <w:trPr>
          <w:jc w:val="center"/>
        </w:trPr>
        <w:tc>
          <w:tcPr>
            <w:tcW w:w="817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E20FA1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992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E20FA1">
              <w:rPr>
                <w:sz w:val="22"/>
                <w:szCs w:val="22"/>
                <w:lang w:val="en-US"/>
              </w:rPr>
              <w:t>150</w:t>
            </w:r>
          </w:p>
        </w:tc>
        <w:tc>
          <w:tcPr>
            <w:tcW w:w="1276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E20FA1">
              <w:rPr>
                <w:sz w:val="22"/>
                <w:szCs w:val="22"/>
                <w:lang w:val="en-US"/>
              </w:rPr>
              <w:t>90</w:t>
            </w:r>
          </w:p>
        </w:tc>
      </w:tr>
      <w:tr w:rsidR="00FA7B6A" w:rsidRPr="00E20FA1" w:rsidTr="00063E7C">
        <w:trPr>
          <w:jc w:val="center"/>
        </w:trPr>
        <w:tc>
          <w:tcPr>
            <w:tcW w:w="817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E20FA1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992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E20FA1">
              <w:rPr>
                <w:sz w:val="22"/>
                <w:szCs w:val="22"/>
                <w:lang w:val="en-US"/>
              </w:rPr>
              <w:t>280</w:t>
            </w:r>
          </w:p>
        </w:tc>
        <w:tc>
          <w:tcPr>
            <w:tcW w:w="1276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E20FA1">
              <w:rPr>
                <w:sz w:val="22"/>
                <w:szCs w:val="22"/>
                <w:lang w:val="en-US"/>
              </w:rPr>
              <w:t>160</w:t>
            </w:r>
          </w:p>
        </w:tc>
      </w:tr>
      <w:tr w:rsidR="00FA7B6A" w:rsidRPr="00E20FA1" w:rsidTr="00063E7C">
        <w:trPr>
          <w:jc w:val="center"/>
        </w:trPr>
        <w:tc>
          <w:tcPr>
            <w:tcW w:w="817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E20FA1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992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E20FA1">
              <w:rPr>
                <w:sz w:val="22"/>
                <w:szCs w:val="22"/>
                <w:lang w:val="en-US"/>
              </w:rPr>
              <w:t>390</w:t>
            </w:r>
          </w:p>
        </w:tc>
        <w:tc>
          <w:tcPr>
            <w:tcW w:w="1276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E20FA1">
              <w:rPr>
                <w:sz w:val="22"/>
                <w:szCs w:val="22"/>
                <w:lang w:val="en-US"/>
              </w:rPr>
              <w:t>210</w:t>
            </w:r>
          </w:p>
        </w:tc>
      </w:tr>
      <w:tr w:rsidR="00FA7B6A" w:rsidRPr="00E20FA1" w:rsidTr="00063E7C">
        <w:trPr>
          <w:jc w:val="center"/>
        </w:trPr>
        <w:tc>
          <w:tcPr>
            <w:tcW w:w="817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E20FA1">
              <w:rPr>
                <w:sz w:val="22"/>
                <w:szCs w:val="22"/>
                <w:lang w:val="en-US"/>
              </w:rPr>
              <w:t>40</w:t>
            </w:r>
          </w:p>
        </w:tc>
        <w:tc>
          <w:tcPr>
            <w:tcW w:w="992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E20FA1">
              <w:rPr>
                <w:sz w:val="22"/>
                <w:szCs w:val="22"/>
                <w:lang w:val="en-US"/>
              </w:rPr>
              <w:t>480</w:t>
            </w:r>
          </w:p>
        </w:tc>
        <w:tc>
          <w:tcPr>
            <w:tcW w:w="1276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E20FA1">
              <w:rPr>
                <w:sz w:val="22"/>
                <w:szCs w:val="22"/>
                <w:lang w:val="en-US"/>
              </w:rPr>
              <w:t>270</w:t>
            </w:r>
          </w:p>
        </w:tc>
      </w:tr>
      <w:tr w:rsidR="00FA7B6A" w:rsidRPr="00E20FA1" w:rsidTr="00063E7C">
        <w:trPr>
          <w:jc w:val="center"/>
        </w:trPr>
        <w:tc>
          <w:tcPr>
            <w:tcW w:w="817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E20FA1">
              <w:rPr>
                <w:sz w:val="22"/>
                <w:szCs w:val="22"/>
                <w:lang w:val="en-US"/>
              </w:rPr>
              <w:t>50</w:t>
            </w:r>
          </w:p>
        </w:tc>
        <w:tc>
          <w:tcPr>
            <w:tcW w:w="992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E20FA1">
              <w:rPr>
                <w:sz w:val="22"/>
                <w:szCs w:val="22"/>
                <w:lang w:val="en-US"/>
              </w:rPr>
              <w:t>550</w:t>
            </w:r>
          </w:p>
        </w:tc>
        <w:tc>
          <w:tcPr>
            <w:tcW w:w="1276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E20FA1">
              <w:rPr>
                <w:sz w:val="22"/>
                <w:szCs w:val="22"/>
                <w:lang w:val="en-US"/>
              </w:rPr>
              <w:t>340</w:t>
            </w:r>
          </w:p>
        </w:tc>
      </w:tr>
      <w:tr w:rsidR="00FA7B6A" w:rsidRPr="00E20FA1" w:rsidTr="00063E7C">
        <w:trPr>
          <w:jc w:val="center"/>
        </w:trPr>
        <w:tc>
          <w:tcPr>
            <w:tcW w:w="817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E20FA1">
              <w:rPr>
                <w:sz w:val="22"/>
                <w:szCs w:val="22"/>
                <w:lang w:val="en-US"/>
              </w:rPr>
              <w:t>60</w:t>
            </w:r>
          </w:p>
        </w:tc>
        <w:tc>
          <w:tcPr>
            <w:tcW w:w="992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E20FA1">
              <w:rPr>
                <w:sz w:val="22"/>
                <w:szCs w:val="22"/>
                <w:lang w:val="en-US"/>
              </w:rPr>
              <w:t>600</w:t>
            </w:r>
          </w:p>
        </w:tc>
        <w:tc>
          <w:tcPr>
            <w:tcW w:w="1276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E20FA1">
              <w:rPr>
                <w:sz w:val="22"/>
                <w:szCs w:val="22"/>
                <w:lang w:val="en-US"/>
              </w:rPr>
              <w:t>420</w:t>
            </w:r>
          </w:p>
        </w:tc>
      </w:tr>
    </w:tbl>
    <w:p w:rsidR="00FA7B6A" w:rsidRPr="00E20FA1" w:rsidRDefault="00FA7B6A" w:rsidP="00E20FA1">
      <w:pPr>
        <w:jc w:val="center"/>
        <w:rPr>
          <w:sz w:val="22"/>
          <w:szCs w:val="22"/>
        </w:rPr>
      </w:pP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а) Определите объем продаж фирмы, максимизирущий прибыль, и цену, которую она выб</w:t>
      </w:r>
      <w:r w:rsidRPr="00E20FA1">
        <w:rPr>
          <w:sz w:val="22"/>
          <w:szCs w:val="22"/>
        </w:rPr>
        <w:t>е</w:t>
      </w:r>
      <w:r w:rsidRPr="00E20FA1">
        <w:rPr>
          <w:sz w:val="22"/>
          <w:szCs w:val="22"/>
        </w:rPr>
        <w:t>рет.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б) Действует ли фирма на рынке совершенной или несовершенной конкуренции (аргумент</w:t>
      </w:r>
      <w:r w:rsidRPr="00E20FA1">
        <w:rPr>
          <w:sz w:val="22"/>
          <w:szCs w:val="22"/>
        </w:rPr>
        <w:t>и</w:t>
      </w:r>
      <w:r w:rsidRPr="00E20FA1">
        <w:rPr>
          <w:sz w:val="22"/>
          <w:szCs w:val="22"/>
        </w:rPr>
        <w:t>руйте ответ)?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в) Изобразите графически кривую предложения фирмы в том случае, если бы фирма де</w:t>
      </w:r>
      <w:r w:rsidRPr="00E20FA1">
        <w:rPr>
          <w:sz w:val="22"/>
          <w:szCs w:val="22"/>
        </w:rPr>
        <w:t>й</w:t>
      </w:r>
      <w:r w:rsidRPr="00E20FA1">
        <w:rPr>
          <w:sz w:val="22"/>
          <w:szCs w:val="22"/>
        </w:rPr>
        <w:t>ствовала на рынке совершенной конкуренции.</w:t>
      </w:r>
    </w:p>
    <w:p w:rsidR="00FA7B6A" w:rsidRPr="00E20FA1" w:rsidRDefault="00FA7B6A" w:rsidP="00E20FA1">
      <w:pPr>
        <w:rPr>
          <w:snapToGrid w:val="0"/>
          <w:sz w:val="22"/>
          <w:szCs w:val="22"/>
        </w:rPr>
      </w:pPr>
      <w:r w:rsidRPr="00E20FA1">
        <w:rPr>
          <w:snapToGrid w:val="0"/>
          <w:sz w:val="22"/>
          <w:szCs w:val="22"/>
        </w:rPr>
        <w:t>11) Сущность антиинфляционной политики. Какие методы борьбы с инфляцией использ</w:t>
      </w:r>
      <w:r w:rsidRPr="00E20FA1">
        <w:rPr>
          <w:snapToGrid w:val="0"/>
          <w:sz w:val="22"/>
          <w:szCs w:val="22"/>
        </w:rPr>
        <w:t>у</w:t>
      </w:r>
      <w:r w:rsidRPr="00E20FA1">
        <w:rPr>
          <w:snapToGrid w:val="0"/>
          <w:sz w:val="22"/>
          <w:szCs w:val="22"/>
        </w:rPr>
        <w:t xml:space="preserve">ются в России в последние годы? </w:t>
      </w:r>
    </w:p>
    <w:p w:rsidR="00FA7B6A" w:rsidRPr="00E20FA1" w:rsidRDefault="00FA7B6A" w:rsidP="00E20FA1">
      <w:pPr>
        <w:rPr>
          <w:snapToGrid w:val="0"/>
          <w:sz w:val="22"/>
          <w:szCs w:val="22"/>
        </w:rPr>
      </w:pPr>
      <w:r w:rsidRPr="00E20FA1">
        <w:rPr>
          <w:snapToGrid w:val="0"/>
          <w:sz w:val="22"/>
          <w:szCs w:val="22"/>
        </w:rPr>
        <w:t>12) Найдите правильный ответ и поясните. Трансфертные выплаты государства: а) погл</w:t>
      </w:r>
      <w:r w:rsidRPr="00E20FA1">
        <w:rPr>
          <w:snapToGrid w:val="0"/>
          <w:sz w:val="22"/>
          <w:szCs w:val="22"/>
        </w:rPr>
        <w:t>о</w:t>
      </w:r>
      <w:r w:rsidRPr="00E20FA1">
        <w:rPr>
          <w:snapToGrid w:val="0"/>
          <w:sz w:val="22"/>
          <w:szCs w:val="22"/>
        </w:rPr>
        <w:t>щают ресурсы и вносят вклад в создание национального продукта; б) с их помощью государство перераспределяет ресурсы от частного к общественному потреблению товара; в) приводят к изм</w:t>
      </w:r>
      <w:r w:rsidRPr="00E20FA1">
        <w:rPr>
          <w:snapToGrid w:val="0"/>
          <w:sz w:val="22"/>
          <w:szCs w:val="22"/>
        </w:rPr>
        <w:t>е</w:t>
      </w:r>
      <w:r w:rsidRPr="00E20FA1">
        <w:rPr>
          <w:snapToGrid w:val="0"/>
          <w:sz w:val="22"/>
          <w:szCs w:val="22"/>
        </w:rPr>
        <w:t>нению структуры производства товаров индивидуального потребления в интересах малообесп</w:t>
      </w:r>
      <w:r w:rsidRPr="00E20FA1">
        <w:rPr>
          <w:snapToGrid w:val="0"/>
          <w:sz w:val="22"/>
          <w:szCs w:val="22"/>
        </w:rPr>
        <w:t>е</w:t>
      </w:r>
      <w:r w:rsidRPr="00E20FA1">
        <w:rPr>
          <w:snapToGrid w:val="0"/>
          <w:sz w:val="22"/>
          <w:szCs w:val="22"/>
        </w:rPr>
        <w:t>ченных слоев; г)  это расходы на содержание непроизводственной сферы.</w:t>
      </w:r>
    </w:p>
    <w:p w:rsidR="00FA7B6A" w:rsidRPr="00E20FA1" w:rsidRDefault="00FA7B6A" w:rsidP="00E20FA1">
      <w:pPr>
        <w:rPr>
          <w:snapToGrid w:val="0"/>
          <w:sz w:val="22"/>
          <w:szCs w:val="22"/>
        </w:rPr>
      </w:pPr>
      <w:r w:rsidRPr="00E20FA1">
        <w:rPr>
          <w:snapToGrid w:val="0"/>
          <w:sz w:val="22"/>
          <w:szCs w:val="22"/>
        </w:rPr>
        <w:t>13) Стоит ли брать кредит под 40 % годовых для открытия дела, если ожидаемая норма пр</w:t>
      </w:r>
      <w:r w:rsidRPr="00E20FA1">
        <w:rPr>
          <w:snapToGrid w:val="0"/>
          <w:sz w:val="22"/>
          <w:szCs w:val="22"/>
        </w:rPr>
        <w:t>и</w:t>
      </w:r>
      <w:r w:rsidRPr="00E20FA1">
        <w:rPr>
          <w:snapToGrid w:val="0"/>
          <w:sz w:val="22"/>
          <w:szCs w:val="22"/>
        </w:rPr>
        <w:t>были составит 25 % при годовом уровне инфляции 30 %.</w:t>
      </w:r>
    </w:p>
    <w:p w:rsidR="00FA7B6A" w:rsidRPr="00E20FA1" w:rsidRDefault="00FA7B6A" w:rsidP="00E20FA1">
      <w:pPr>
        <w:rPr>
          <w:snapToGrid w:val="0"/>
          <w:sz w:val="22"/>
          <w:szCs w:val="22"/>
        </w:rPr>
      </w:pPr>
      <w:r w:rsidRPr="00E20FA1">
        <w:rPr>
          <w:snapToGrid w:val="0"/>
          <w:sz w:val="22"/>
          <w:szCs w:val="22"/>
        </w:rPr>
        <w:t xml:space="preserve">14) Определите ЧНП и размер валовых частных инвестиций при условии: </w:t>
      </w:r>
    </w:p>
    <w:p w:rsidR="00FA7B6A" w:rsidRPr="00E20FA1" w:rsidRDefault="00FA7B6A" w:rsidP="00E20FA1">
      <w:pPr>
        <w:rPr>
          <w:snapToGrid w:val="0"/>
          <w:sz w:val="22"/>
          <w:szCs w:val="22"/>
        </w:rPr>
      </w:pPr>
      <w:r w:rsidRPr="00E20FA1">
        <w:rPr>
          <w:snapToGrid w:val="0"/>
          <w:sz w:val="22"/>
          <w:szCs w:val="22"/>
        </w:rPr>
        <w:t xml:space="preserve">ВНП                                                    -12000 ден. ед </w:t>
      </w:r>
    </w:p>
    <w:p w:rsidR="00FA7B6A" w:rsidRPr="00E20FA1" w:rsidRDefault="00FA7B6A" w:rsidP="00E20FA1">
      <w:pPr>
        <w:rPr>
          <w:snapToGrid w:val="0"/>
          <w:sz w:val="22"/>
          <w:szCs w:val="22"/>
        </w:rPr>
      </w:pPr>
      <w:r w:rsidRPr="00E20FA1">
        <w:rPr>
          <w:snapToGrid w:val="0"/>
          <w:sz w:val="22"/>
          <w:szCs w:val="22"/>
        </w:rPr>
        <w:t>Потребительские расходы               -  6400  ден. ед</w:t>
      </w:r>
    </w:p>
    <w:p w:rsidR="00FA7B6A" w:rsidRPr="00E20FA1" w:rsidRDefault="00FA7B6A" w:rsidP="00E20FA1">
      <w:pPr>
        <w:rPr>
          <w:snapToGrid w:val="0"/>
          <w:sz w:val="22"/>
          <w:szCs w:val="22"/>
        </w:rPr>
      </w:pPr>
      <w:r w:rsidRPr="00E20FA1">
        <w:rPr>
          <w:snapToGrid w:val="0"/>
          <w:sz w:val="22"/>
          <w:szCs w:val="22"/>
        </w:rPr>
        <w:t xml:space="preserve">Государственное потребление        -  1800 ден. ед </w:t>
      </w:r>
    </w:p>
    <w:p w:rsidR="00FA7B6A" w:rsidRPr="00E20FA1" w:rsidRDefault="00FA7B6A" w:rsidP="00E20FA1">
      <w:pPr>
        <w:rPr>
          <w:snapToGrid w:val="0"/>
          <w:sz w:val="22"/>
          <w:szCs w:val="22"/>
        </w:rPr>
      </w:pPr>
      <w:r w:rsidRPr="00E20FA1">
        <w:rPr>
          <w:snapToGrid w:val="0"/>
          <w:sz w:val="22"/>
          <w:szCs w:val="22"/>
        </w:rPr>
        <w:t>Чистый экспорт                                  -   700 ден. ед</w:t>
      </w:r>
    </w:p>
    <w:p w:rsidR="00FA7B6A" w:rsidRPr="00E20FA1" w:rsidRDefault="00FA7B6A" w:rsidP="00E20FA1">
      <w:pPr>
        <w:rPr>
          <w:snapToGrid w:val="0"/>
          <w:sz w:val="22"/>
          <w:szCs w:val="22"/>
        </w:rPr>
      </w:pPr>
      <w:r w:rsidRPr="00E20FA1">
        <w:rPr>
          <w:snapToGrid w:val="0"/>
          <w:sz w:val="22"/>
          <w:szCs w:val="22"/>
        </w:rPr>
        <w:t>Амортизация                                      -   300 ден. ед.</w:t>
      </w:r>
    </w:p>
    <w:p w:rsidR="00FA7B6A" w:rsidRPr="00E20FA1" w:rsidRDefault="00FA7B6A" w:rsidP="00E20FA1">
      <w:pPr>
        <w:rPr>
          <w:snapToGrid w:val="0"/>
          <w:sz w:val="22"/>
          <w:szCs w:val="22"/>
        </w:rPr>
      </w:pPr>
      <w:r w:rsidRPr="00E20FA1">
        <w:rPr>
          <w:snapToGrid w:val="0"/>
          <w:sz w:val="22"/>
          <w:szCs w:val="22"/>
        </w:rPr>
        <w:t>14) Фирма производит продукцию, используя для фактора: труд и капитал. Сколько ресу</w:t>
      </w:r>
      <w:r w:rsidRPr="00E20FA1">
        <w:rPr>
          <w:snapToGrid w:val="0"/>
          <w:sz w:val="22"/>
          <w:szCs w:val="22"/>
        </w:rPr>
        <w:t>р</w:t>
      </w:r>
      <w:r w:rsidRPr="00E20FA1">
        <w:rPr>
          <w:snapToGrid w:val="0"/>
          <w:sz w:val="22"/>
          <w:szCs w:val="22"/>
        </w:rPr>
        <w:t>сов каждого вида должна использовать фирма для производства 60 единиц продукта с минимал</w:t>
      </w:r>
      <w:r w:rsidRPr="00E20FA1">
        <w:rPr>
          <w:snapToGrid w:val="0"/>
          <w:sz w:val="22"/>
          <w:szCs w:val="22"/>
        </w:rPr>
        <w:t>ь</w:t>
      </w:r>
      <w:r w:rsidRPr="00E20FA1">
        <w:rPr>
          <w:snapToGrid w:val="0"/>
          <w:sz w:val="22"/>
          <w:szCs w:val="22"/>
        </w:rPr>
        <w:t>ными издержками, если цена продукта = 5 ден. единицам; цена труда = 10 ден. единицам, цена к</w:t>
      </w:r>
      <w:r w:rsidRPr="00E20FA1">
        <w:rPr>
          <w:snapToGrid w:val="0"/>
          <w:sz w:val="22"/>
          <w:szCs w:val="22"/>
        </w:rPr>
        <w:t>а</w:t>
      </w:r>
      <w:r w:rsidRPr="00E20FA1">
        <w:rPr>
          <w:snapToGrid w:val="0"/>
          <w:sz w:val="22"/>
          <w:szCs w:val="22"/>
        </w:rPr>
        <w:t>питала = 9 ден. единицам?</w:t>
      </w:r>
    </w:p>
    <w:p w:rsidR="00FA7B6A" w:rsidRPr="00E20FA1" w:rsidRDefault="00FA7B6A" w:rsidP="00E20FA1">
      <w:pPr>
        <w:rPr>
          <w:snapToGrid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44"/>
        <w:gridCol w:w="1134"/>
        <w:gridCol w:w="993"/>
        <w:gridCol w:w="992"/>
        <w:gridCol w:w="992"/>
        <w:gridCol w:w="992"/>
      </w:tblGrid>
      <w:tr w:rsidR="00FA7B6A" w:rsidRPr="00E20FA1" w:rsidTr="00063E7C">
        <w:tc>
          <w:tcPr>
            <w:tcW w:w="4644" w:type="dxa"/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>Количество ресурса, ед</w:t>
            </w:r>
          </w:p>
        </w:tc>
        <w:tc>
          <w:tcPr>
            <w:tcW w:w="1134" w:type="dxa"/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 xml:space="preserve">  1 </w:t>
            </w:r>
          </w:p>
        </w:tc>
        <w:tc>
          <w:tcPr>
            <w:tcW w:w="993" w:type="dxa"/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 xml:space="preserve">   2</w:t>
            </w:r>
          </w:p>
        </w:tc>
        <w:tc>
          <w:tcPr>
            <w:tcW w:w="992" w:type="dxa"/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 xml:space="preserve"> 3</w:t>
            </w:r>
          </w:p>
        </w:tc>
        <w:tc>
          <w:tcPr>
            <w:tcW w:w="992" w:type="dxa"/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 xml:space="preserve"> 4</w:t>
            </w:r>
          </w:p>
        </w:tc>
        <w:tc>
          <w:tcPr>
            <w:tcW w:w="992" w:type="dxa"/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 xml:space="preserve"> 5</w:t>
            </w:r>
          </w:p>
        </w:tc>
      </w:tr>
      <w:tr w:rsidR="00FA7B6A" w:rsidRPr="00E20FA1" w:rsidTr="00063E7C">
        <w:tc>
          <w:tcPr>
            <w:tcW w:w="4644" w:type="dxa"/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  <w:lang w:val="en-US"/>
              </w:rPr>
              <w:t>MP</w:t>
            </w:r>
            <w:r w:rsidRPr="00E20FA1">
              <w:rPr>
                <w:snapToGrid w:val="0"/>
                <w:sz w:val="22"/>
                <w:szCs w:val="22"/>
              </w:rPr>
              <w:t xml:space="preserve"> </w:t>
            </w:r>
            <w:r w:rsidRPr="00E20FA1">
              <w:rPr>
                <w:snapToGrid w:val="0"/>
                <w:sz w:val="22"/>
                <w:szCs w:val="22"/>
                <w:lang w:val="en-US"/>
              </w:rPr>
              <w:t>L</w:t>
            </w:r>
            <w:r w:rsidRPr="00E20FA1">
              <w:rPr>
                <w:snapToGrid w:val="0"/>
                <w:sz w:val="22"/>
                <w:szCs w:val="22"/>
              </w:rPr>
              <w:t xml:space="preserve"> (труда)</w:t>
            </w:r>
          </w:p>
        </w:tc>
        <w:tc>
          <w:tcPr>
            <w:tcW w:w="1134" w:type="dxa"/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>10</w:t>
            </w:r>
          </w:p>
        </w:tc>
        <w:tc>
          <w:tcPr>
            <w:tcW w:w="993" w:type="dxa"/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 xml:space="preserve">  9</w:t>
            </w:r>
          </w:p>
        </w:tc>
        <w:tc>
          <w:tcPr>
            <w:tcW w:w="992" w:type="dxa"/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 xml:space="preserve"> 8</w:t>
            </w:r>
          </w:p>
        </w:tc>
        <w:tc>
          <w:tcPr>
            <w:tcW w:w="992" w:type="dxa"/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 xml:space="preserve"> 7</w:t>
            </w:r>
          </w:p>
        </w:tc>
        <w:tc>
          <w:tcPr>
            <w:tcW w:w="992" w:type="dxa"/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 xml:space="preserve"> 6</w:t>
            </w:r>
          </w:p>
        </w:tc>
      </w:tr>
      <w:tr w:rsidR="00FA7B6A" w:rsidRPr="00E20FA1" w:rsidTr="00063E7C">
        <w:tc>
          <w:tcPr>
            <w:tcW w:w="4644" w:type="dxa"/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 xml:space="preserve">МР </w:t>
            </w:r>
            <w:r w:rsidRPr="00E20FA1">
              <w:rPr>
                <w:snapToGrid w:val="0"/>
                <w:sz w:val="22"/>
                <w:szCs w:val="22"/>
                <w:lang w:val="en-US"/>
              </w:rPr>
              <w:t>C</w:t>
            </w:r>
            <w:r w:rsidRPr="00E20FA1">
              <w:rPr>
                <w:snapToGrid w:val="0"/>
                <w:sz w:val="22"/>
                <w:szCs w:val="22"/>
              </w:rPr>
              <w:t xml:space="preserve"> (капитала)</w:t>
            </w:r>
          </w:p>
        </w:tc>
        <w:tc>
          <w:tcPr>
            <w:tcW w:w="1134" w:type="dxa"/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>15</w:t>
            </w:r>
          </w:p>
        </w:tc>
        <w:tc>
          <w:tcPr>
            <w:tcW w:w="993" w:type="dxa"/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>14</w:t>
            </w:r>
          </w:p>
        </w:tc>
        <w:tc>
          <w:tcPr>
            <w:tcW w:w="992" w:type="dxa"/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>12</w:t>
            </w:r>
          </w:p>
        </w:tc>
        <w:tc>
          <w:tcPr>
            <w:tcW w:w="992" w:type="dxa"/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 xml:space="preserve"> 9</w:t>
            </w:r>
          </w:p>
        </w:tc>
        <w:tc>
          <w:tcPr>
            <w:tcW w:w="992" w:type="dxa"/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</w:rPr>
            </w:pPr>
            <w:r w:rsidRPr="00E20FA1">
              <w:rPr>
                <w:snapToGrid w:val="0"/>
                <w:sz w:val="22"/>
                <w:szCs w:val="22"/>
              </w:rPr>
              <w:t xml:space="preserve"> 8</w:t>
            </w:r>
          </w:p>
        </w:tc>
      </w:tr>
    </w:tbl>
    <w:p w:rsidR="00FA7B6A" w:rsidRPr="00E20FA1" w:rsidRDefault="00FA7B6A" w:rsidP="00E20FA1">
      <w:pPr>
        <w:rPr>
          <w:snapToGrid w:val="0"/>
          <w:sz w:val="22"/>
          <w:szCs w:val="22"/>
        </w:rPr>
      </w:pPr>
    </w:p>
    <w:p w:rsidR="00FA7B6A" w:rsidRPr="00E20FA1" w:rsidRDefault="00FA7B6A" w:rsidP="00E20FA1">
      <w:pPr>
        <w:rPr>
          <w:snapToGrid w:val="0"/>
          <w:sz w:val="22"/>
          <w:szCs w:val="22"/>
        </w:rPr>
      </w:pPr>
      <w:r w:rsidRPr="00E20FA1">
        <w:rPr>
          <w:snapToGrid w:val="0"/>
          <w:sz w:val="22"/>
          <w:szCs w:val="22"/>
        </w:rPr>
        <w:t xml:space="preserve">15) Почему в краткосрочном периоде все издержки можно подразделить на постоянные и переменные? Приведите примеры. 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16) Среднесписочная численность работников предприятия за год составила 600 чел. В т</w:t>
      </w:r>
      <w:r w:rsidRPr="00E20FA1">
        <w:rPr>
          <w:sz w:val="22"/>
          <w:szCs w:val="22"/>
        </w:rPr>
        <w:t>е</w:t>
      </w:r>
      <w:r w:rsidRPr="00E20FA1">
        <w:rPr>
          <w:sz w:val="22"/>
          <w:szCs w:val="22"/>
        </w:rPr>
        <w:t>чение года уволилось по собственному желанию 27 чел., уволено за нарушения трудовой дисц</w:t>
      </w:r>
      <w:r w:rsidRPr="00E20FA1">
        <w:rPr>
          <w:sz w:val="22"/>
          <w:szCs w:val="22"/>
        </w:rPr>
        <w:t>и</w:t>
      </w:r>
      <w:r w:rsidRPr="00E20FA1">
        <w:rPr>
          <w:sz w:val="22"/>
          <w:szCs w:val="22"/>
        </w:rPr>
        <w:t>плины 5 чел., ушли на пенсию 11 чел., призваны в Вооруженные Силы 2 чел., переведены на др</w:t>
      </w:r>
      <w:r w:rsidRPr="00E20FA1">
        <w:rPr>
          <w:sz w:val="22"/>
          <w:szCs w:val="22"/>
        </w:rPr>
        <w:t>у</w:t>
      </w:r>
      <w:r w:rsidRPr="00E20FA1">
        <w:rPr>
          <w:sz w:val="22"/>
          <w:szCs w:val="22"/>
        </w:rPr>
        <w:t xml:space="preserve">гие должности и в другие подразделения предприятия 15 чел. Определите: коэффициент выбытия кадров (%), коэффициент текучести кадров (%). 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iCs/>
          <w:sz w:val="22"/>
          <w:szCs w:val="22"/>
        </w:rPr>
        <w:t xml:space="preserve">17)  </w:t>
      </w:r>
      <w:r w:rsidRPr="00E20FA1">
        <w:rPr>
          <w:sz w:val="22"/>
          <w:szCs w:val="22"/>
        </w:rPr>
        <w:t>Основные производственные фонды фирмы на начало года составляют 1800 тыс. ру</w:t>
      </w:r>
      <w:r w:rsidRPr="00E20FA1">
        <w:rPr>
          <w:sz w:val="22"/>
          <w:szCs w:val="22"/>
        </w:rPr>
        <w:t>б</w:t>
      </w:r>
      <w:r w:rsidRPr="00E20FA1">
        <w:rPr>
          <w:sz w:val="22"/>
          <w:szCs w:val="22"/>
        </w:rPr>
        <w:t>лей. В течение года имело место следующее их движение:</w:t>
      </w:r>
    </w:p>
    <w:p w:rsidR="00FA7B6A" w:rsidRPr="00E20FA1" w:rsidRDefault="00FA7B6A" w:rsidP="00063E7C">
      <w:pPr>
        <w:widowControl/>
        <w:numPr>
          <w:ilvl w:val="0"/>
          <w:numId w:val="17"/>
        </w:numPr>
        <w:shd w:val="clear" w:color="auto" w:fill="FFFFFF"/>
        <w:tabs>
          <w:tab w:val="left" w:pos="773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В январе было приобретено фондов на сумму 215 тыс. руб.</w:t>
      </w:r>
    </w:p>
    <w:p w:rsidR="00FA7B6A" w:rsidRPr="00E20FA1" w:rsidRDefault="00FA7B6A" w:rsidP="00063E7C">
      <w:pPr>
        <w:widowControl/>
        <w:numPr>
          <w:ilvl w:val="0"/>
          <w:numId w:val="18"/>
        </w:numPr>
        <w:shd w:val="clear" w:color="auto" w:fill="FFFFFF"/>
        <w:tabs>
          <w:tab w:val="left" w:pos="773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В апреле приобретено на сумму 135 тыс. руб. и ликвидиро</w:t>
      </w:r>
      <w:r w:rsidRPr="00E20FA1">
        <w:rPr>
          <w:sz w:val="22"/>
          <w:szCs w:val="22"/>
        </w:rPr>
        <w:softHyphen/>
        <w:t>вано на 117 тыс. руб.</w:t>
      </w:r>
    </w:p>
    <w:p w:rsidR="00FA7B6A" w:rsidRPr="00E20FA1" w:rsidRDefault="00FA7B6A" w:rsidP="00063E7C">
      <w:pPr>
        <w:widowControl/>
        <w:numPr>
          <w:ilvl w:val="0"/>
          <w:numId w:val="17"/>
        </w:numPr>
        <w:shd w:val="clear" w:color="auto" w:fill="FFFFFF"/>
        <w:tabs>
          <w:tab w:val="left" w:pos="773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В июле приобретено на 313 тыс. руб.</w:t>
      </w:r>
    </w:p>
    <w:p w:rsidR="00FA7B6A" w:rsidRPr="00E20FA1" w:rsidRDefault="00FA7B6A" w:rsidP="00063E7C">
      <w:pPr>
        <w:widowControl/>
        <w:numPr>
          <w:ilvl w:val="0"/>
          <w:numId w:val="17"/>
        </w:numPr>
        <w:shd w:val="clear" w:color="auto" w:fill="FFFFFF"/>
        <w:tabs>
          <w:tab w:val="left" w:pos="773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В октябре приобретено на 221 тыс. руб.</w:t>
      </w:r>
    </w:p>
    <w:p w:rsidR="00FA7B6A" w:rsidRPr="00E20FA1" w:rsidRDefault="00FA7B6A" w:rsidP="00063E7C">
      <w:pPr>
        <w:widowControl/>
        <w:numPr>
          <w:ilvl w:val="0"/>
          <w:numId w:val="17"/>
        </w:numPr>
        <w:shd w:val="clear" w:color="auto" w:fill="FFFFFF"/>
        <w:tabs>
          <w:tab w:val="left" w:pos="773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В декабре ликвидировано на 143 тыс. руб.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sz w:val="22"/>
          <w:szCs w:val="22"/>
        </w:rPr>
        <w:t>Рассчитать    среднегодовую    стоимость   основных произ</w:t>
      </w:r>
      <w:r w:rsidRPr="00E20FA1">
        <w:rPr>
          <w:sz w:val="22"/>
          <w:szCs w:val="22"/>
        </w:rPr>
        <w:softHyphen/>
        <w:t>водственных фондов.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iCs/>
          <w:sz w:val="22"/>
          <w:szCs w:val="22"/>
        </w:rPr>
        <w:t xml:space="preserve">18)  </w:t>
      </w:r>
      <w:r w:rsidRPr="00E20FA1">
        <w:rPr>
          <w:sz w:val="22"/>
          <w:szCs w:val="22"/>
        </w:rPr>
        <w:t>Определите, как изменится число оборотов обо</w:t>
      </w:r>
      <w:r w:rsidRPr="00E20FA1">
        <w:rPr>
          <w:sz w:val="22"/>
          <w:szCs w:val="22"/>
        </w:rPr>
        <w:softHyphen/>
        <w:t>ротных средств, если коэффициент их закрепления в предыдущем году составлял 0,185, а в отчетном году равен 0,178.</w:t>
      </w:r>
    </w:p>
    <w:p w:rsidR="00FA7B6A" w:rsidRPr="00E20FA1" w:rsidRDefault="00FA7B6A" w:rsidP="00E20FA1">
      <w:pPr>
        <w:tabs>
          <w:tab w:val="num" w:pos="993"/>
        </w:tabs>
        <w:overflowPunct w:val="0"/>
        <w:rPr>
          <w:bCs/>
          <w:iCs/>
          <w:sz w:val="22"/>
          <w:szCs w:val="22"/>
        </w:rPr>
      </w:pPr>
      <w:r w:rsidRPr="00E20FA1">
        <w:rPr>
          <w:bCs/>
          <w:iCs/>
          <w:sz w:val="22"/>
          <w:szCs w:val="22"/>
        </w:rPr>
        <w:t>19)  Себестоимость товарной продукции предприятия в базисном периоде составила 380,5 млн. руб. В отчетном периоде предполагается повысить производительность труда на 6% и сре</w:t>
      </w:r>
      <w:r w:rsidRPr="00E20FA1">
        <w:rPr>
          <w:bCs/>
          <w:iCs/>
          <w:sz w:val="22"/>
          <w:szCs w:val="22"/>
        </w:rPr>
        <w:t>д</w:t>
      </w:r>
      <w:r w:rsidRPr="00E20FA1">
        <w:rPr>
          <w:bCs/>
          <w:iCs/>
          <w:sz w:val="22"/>
          <w:szCs w:val="22"/>
        </w:rPr>
        <w:t>нюю заработную плату на 4%. Объем производства возрастет на 8% при неизменной величине п</w:t>
      </w:r>
      <w:r w:rsidRPr="00E20FA1">
        <w:rPr>
          <w:bCs/>
          <w:iCs/>
          <w:sz w:val="22"/>
          <w:szCs w:val="22"/>
        </w:rPr>
        <w:t>о</w:t>
      </w:r>
      <w:r w:rsidRPr="00E20FA1">
        <w:rPr>
          <w:bCs/>
          <w:iCs/>
          <w:sz w:val="22"/>
          <w:szCs w:val="22"/>
        </w:rPr>
        <w:t>стоянных расходов. Удельный вес оплаты труда в себестоимости продукции – 23%, а постоянных расходов – 20%. Определите процент снижения себестоимости и полученную экономию под во</w:t>
      </w:r>
      <w:r w:rsidRPr="00E20FA1">
        <w:rPr>
          <w:bCs/>
          <w:iCs/>
          <w:sz w:val="22"/>
          <w:szCs w:val="22"/>
        </w:rPr>
        <w:t>з</w:t>
      </w:r>
      <w:r w:rsidRPr="00E20FA1">
        <w:rPr>
          <w:bCs/>
          <w:iCs/>
          <w:sz w:val="22"/>
          <w:szCs w:val="22"/>
        </w:rPr>
        <w:t>действием указанных факторов.</w:t>
      </w:r>
    </w:p>
    <w:p w:rsidR="00FA7B6A" w:rsidRPr="00E20FA1" w:rsidRDefault="00FA7B6A" w:rsidP="00E20FA1">
      <w:pPr>
        <w:widowControl/>
        <w:autoSpaceDE/>
        <w:autoSpaceDN/>
        <w:adjustRightInd/>
        <w:ind w:firstLine="709"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20)  Определите чистую прибыль предприятия, если выручка от реализации продукции с</w:t>
      </w:r>
      <w:r w:rsidRPr="00E20FA1">
        <w:rPr>
          <w:sz w:val="22"/>
          <w:szCs w:val="22"/>
          <w:lang w:eastAsia="en-US"/>
        </w:rPr>
        <w:t>о</w:t>
      </w:r>
      <w:r w:rsidRPr="00E20FA1">
        <w:rPr>
          <w:sz w:val="22"/>
          <w:szCs w:val="22"/>
          <w:lang w:eastAsia="en-US"/>
        </w:rPr>
        <w:t>ставила 900000 руб., в том числе НДС, материальные затраты составили 315000 руб., в т.ч. НДС, расходы на оплату труда – 286000 руб., амортизационные отчисления – 15000 руб., прочие расх</w:t>
      </w:r>
      <w:r w:rsidRPr="00E20FA1">
        <w:rPr>
          <w:sz w:val="22"/>
          <w:szCs w:val="22"/>
          <w:lang w:eastAsia="en-US"/>
        </w:rPr>
        <w:t>о</w:t>
      </w:r>
      <w:r w:rsidRPr="00E20FA1">
        <w:rPr>
          <w:sz w:val="22"/>
          <w:szCs w:val="22"/>
          <w:lang w:eastAsia="en-US"/>
        </w:rPr>
        <w:t>ды – 8200 руб.</w:t>
      </w:r>
    </w:p>
    <w:p w:rsidR="00FA7B6A" w:rsidRPr="00E20FA1" w:rsidRDefault="00FA7B6A" w:rsidP="00E20FA1">
      <w:pPr>
        <w:widowControl/>
        <w:rPr>
          <w:sz w:val="22"/>
          <w:szCs w:val="22"/>
        </w:rPr>
      </w:pPr>
    </w:p>
    <w:p w:rsidR="00FA7B6A" w:rsidRPr="00E20FA1" w:rsidRDefault="00FA7B6A" w:rsidP="00E20FA1">
      <w:pPr>
        <w:widowControl/>
        <w:rPr>
          <w:sz w:val="22"/>
          <w:szCs w:val="22"/>
        </w:rPr>
      </w:pPr>
      <w:r w:rsidRPr="00E20FA1">
        <w:rPr>
          <w:sz w:val="22"/>
          <w:szCs w:val="22"/>
        </w:rPr>
        <w:t>В процессе самостоятельного изучения дисциплины, подготовки к семинарским занятиям студенту необходимо найти и изучить рекомендуемую литературу, действующие законодательные и нормативные акты. Для осмысления прочитанного материала студенту предлагается ответить на вопросы. Решение тестов, ситуационных и аналитических задач научит студентов самостоятельно принимать управленческие решения.</w:t>
      </w:r>
    </w:p>
    <w:p w:rsidR="00FA7B6A" w:rsidRPr="00E20FA1" w:rsidRDefault="00FA7B6A" w:rsidP="0055328D">
      <w:pPr>
        <w:suppressLineNumbers/>
        <w:tabs>
          <w:tab w:val="left" w:pos="851"/>
          <w:tab w:val="left" w:pos="1080"/>
        </w:tabs>
        <w:ind w:firstLine="539"/>
        <w:rPr>
          <w:sz w:val="22"/>
          <w:szCs w:val="22"/>
        </w:rPr>
      </w:pPr>
      <w:r w:rsidRPr="00E20FA1">
        <w:rPr>
          <w:sz w:val="22"/>
          <w:szCs w:val="22"/>
        </w:rPr>
        <w:t>Самостоятельная подготовка к семинарским занятиям по дисциплине должна включать сл</w:t>
      </w:r>
      <w:r w:rsidRPr="00E20FA1">
        <w:rPr>
          <w:sz w:val="22"/>
          <w:szCs w:val="22"/>
        </w:rPr>
        <w:t>е</w:t>
      </w:r>
      <w:r w:rsidRPr="00E20FA1">
        <w:rPr>
          <w:sz w:val="22"/>
          <w:szCs w:val="22"/>
        </w:rPr>
        <w:t xml:space="preserve">дующие аспекты: </w:t>
      </w:r>
    </w:p>
    <w:p w:rsidR="00FA7B6A" w:rsidRPr="00E20FA1" w:rsidRDefault="00FA7B6A" w:rsidP="0055328D">
      <w:pPr>
        <w:numPr>
          <w:ilvl w:val="0"/>
          <w:numId w:val="19"/>
        </w:numPr>
        <w:suppressLineNumbers/>
        <w:tabs>
          <w:tab w:val="left" w:pos="851"/>
          <w:tab w:val="left" w:pos="1080"/>
        </w:tabs>
        <w:autoSpaceDE/>
        <w:autoSpaceDN/>
        <w:adjustRightInd/>
        <w:ind w:left="0" w:firstLine="539"/>
        <w:rPr>
          <w:sz w:val="22"/>
          <w:szCs w:val="22"/>
        </w:rPr>
      </w:pPr>
      <w:r w:rsidRPr="00E20FA1">
        <w:rPr>
          <w:sz w:val="22"/>
          <w:szCs w:val="22"/>
        </w:rPr>
        <w:t>знакомство с соответствующими главами учебника; оптимальным был бы вариант работы не с одним учебником, так как разными авторами и</w:t>
      </w:r>
      <w:r w:rsidRPr="00E20FA1">
        <w:rPr>
          <w:sz w:val="22"/>
          <w:szCs w:val="22"/>
        </w:rPr>
        <w:t>з</w:t>
      </w:r>
      <w:r w:rsidRPr="00E20FA1">
        <w:rPr>
          <w:sz w:val="22"/>
          <w:szCs w:val="22"/>
        </w:rPr>
        <w:t xml:space="preserve">бран различный подход к предмету, и полезно понять особенности подходов, сравнить их, чтобы выработать свою позицию; </w:t>
      </w:r>
    </w:p>
    <w:p w:rsidR="00FA7B6A" w:rsidRPr="00E20FA1" w:rsidRDefault="00FA7B6A" w:rsidP="0055328D">
      <w:pPr>
        <w:numPr>
          <w:ilvl w:val="0"/>
          <w:numId w:val="19"/>
        </w:numPr>
        <w:suppressLineNumbers/>
        <w:tabs>
          <w:tab w:val="left" w:pos="851"/>
          <w:tab w:val="left" w:pos="1080"/>
        </w:tabs>
        <w:autoSpaceDE/>
        <w:autoSpaceDN/>
        <w:adjustRightInd/>
        <w:ind w:left="0" w:firstLine="539"/>
        <w:rPr>
          <w:sz w:val="22"/>
          <w:szCs w:val="22"/>
        </w:rPr>
      </w:pPr>
      <w:r w:rsidRPr="00E20FA1">
        <w:rPr>
          <w:sz w:val="22"/>
          <w:szCs w:val="22"/>
        </w:rPr>
        <w:t xml:space="preserve">чтение конспекта лекции; </w:t>
      </w:r>
    </w:p>
    <w:p w:rsidR="00FA7B6A" w:rsidRPr="00E20FA1" w:rsidRDefault="00FA7B6A" w:rsidP="0055328D">
      <w:pPr>
        <w:numPr>
          <w:ilvl w:val="0"/>
          <w:numId w:val="19"/>
        </w:numPr>
        <w:suppressLineNumbers/>
        <w:tabs>
          <w:tab w:val="left" w:pos="851"/>
          <w:tab w:val="left" w:pos="1080"/>
        </w:tabs>
        <w:autoSpaceDE/>
        <w:autoSpaceDN/>
        <w:adjustRightInd/>
        <w:ind w:left="0" w:firstLine="539"/>
        <w:rPr>
          <w:sz w:val="22"/>
          <w:szCs w:val="22"/>
        </w:rPr>
      </w:pPr>
      <w:r w:rsidRPr="00E20FA1">
        <w:rPr>
          <w:sz w:val="22"/>
          <w:szCs w:val="22"/>
        </w:rPr>
        <w:t xml:space="preserve">чтение и осмысление одного-двух источников из приведенного списка литературы. </w:t>
      </w:r>
    </w:p>
    <w:p w:rsidR="00FA7B6A" w:rsidRPr="00E20FA1" w:rsidRDefault="00FA7B6A" w:rsidP="00E20FA1">
      <w:pPr>
        <w:suppressLineNumbers/>
        <w:tabs>
          <w:tab w:val="left" w:pos="1080"/>
        </w:tabs>
        <w:ind w:firstLine="539"/>
        <w:rPr>
          <w:sz w:val="22"/>
          <w:szCs w:val="22"/>
        </w:rPr>
      </w:pPr>
      <w:r w:rsidRPr="00E20FA1">
        <w:rPr>
          <w:sz w:val="22"/>
          <w:szCs w:val="22"/>
        </w:rPr>
        <w:t>Выбор дополнительных первоисточников, которые могут оказать помощь при подготовке к выступлению и позволят организовать на семинаре дискуссию, студент осуществляет по своему усмотрению, в соответствии со своими интересами, ориентируясь на вопросы семинарского зан</w:t>
      </w:r>
      <w:r w:rsidRPr="00E20FA1">
        <w:rPr>
          <w:sz w:val="22"/>
          <w:szCs w:val="22"/>
        </w:rPr>
        <w:t>я</w:t>
      </w:r>
      <w:r w:rsidRPr="00E20FA1">
        <w:rPr>
          <w:sz w:val="22"/>
          <w:szCs w:val="22"/>
        </w:rPr>
        <w:t>тия.</w:t>
      </w:r>
    </w:p>
    <w:p w:rsidR="00FA7B6A" w:rsidRPr="00E20FA1" w:rsidRDefault="00FA7B6A" w:rsidP="00E20FA1">
      <w:pPr>
        <w:widowControl/>
        <w:rPr>
          <w:sz w:val="22"/>
          <w:szCs w:val="22"/>
        </w:rPr>
      </w:pPr>
      <w:r w:rsidRPr="00E20FA1">
        <w:rPr>
          <w:sz w:val="22"/>
          <w:szCs w:val="22"/>
        </w:rPr>
        <w:t>Внеаудиторная самостоятельная работа студентов предполагает ответы на вопросы для с</w:t>
      </w:r>
      <w:r w:rsidRPr="00E20FA1">
        <w:rPr>
          <w:sz w:val="22"/>
          <w:szCs w:val="22"/>
        </w:rPr>
        <w:t>а</w:t>
      </w:r>
      <w:r w:rsidRPr="00E20FA1">
        <w:rPr>
          <w:sz w:val="22"/>
          <w:szCs w:val="22"/>
        </w:rPr>
        <w:t xml:space="preserve">моконтроля, решение тестовых заданий, подготовку рефератов. </w:t>
      </w:r>
    </w:p>
    <w:p w:rsidR="00FA7B6A" w:rsidRPr="00E20FA1" w:rsidRDefault="00FA7B6A" w:rsidP="00E20FA1">
      <w:pPr>
        <w:ind w:firstLine="0"/>
        <w:jc w:val="center"/>
        <w:rPr>
          <w:b/>
          <w:sz w:val="22"/>
          <w:szCs w:val="22"/>
        </w:rPr>
      </w:pPr>
    </w:p>
    <w:p w:rsidR="00FA7B6A" w:rsidRPr="00E20FA1" w:rsidRDefault="00FA7B6A" w:rsidP="00E20FA1">
      <w:pPr>
        <w:ind w:firstLine="0"/>
        <w:jc w:val="center"/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Здания для самостоятельной работы студентов:</w:t>
      </w:r>
    </w:p>
    <w:p w:rsidR="00FA7B6A" w:rsidRPr="00E20FA1" w:rsidRDefault="00FA7B6A" w:rsidP="00E20FA1">
      <w:pPr>
        <w:ind w:firstLine="0"/>
        <w:rPr>
          <w:b/>
          <w:i/>
          <w:sz w:val="22"/>
          <w:szCs w:val="22"/>
        </w:rPr>
      </w:pPr>
    </w:p>
    <w:p w:rsidR="00FA7B6A" w:rsidRPr="00E20FA1" w:rsidRDefault="00FA7B6A" w:rsidP="00E20FA1">
      <w:pPr>
        <w:rPr>
          <w:b/>
          <w:i/>
          <w:sz w:val="22"/>
          <w:szCs w:val="22"/>
        </w:rPr>
      </w:pPr>
      <w:r w:rsidRPr="00E20FA1">
        <w:rPr>
          <w:b/>
          <w:i/>
          <w:sz w:val="22"/>
          <w:szCs w:val="22"/>
        </w:rPr>
        <w:t>Тема 1. Введение в экономическую теорию</w:t>
      </w:r>
    </w:p>
    <w:p w:rsidR="00FA7B6A" w:rsidRPr="00E20FA1" w:rsidRDefault="00FA7B6A" w:rsidP="00E20FA1">
      <w:pPr>
        <w:rPr>
          <w:i/>
          <w:sz w:val="22"/>
          <w:szCs w:val="22"/>
        </w:rPr>
      </w:pPr>
      <w:r w:rsidRPr="00E20FA1">
        <w:rPr>
          <w:i/>
          <w:sz w:val="22"/>
          <w:szCs w:val="22"/>
        </w:rPr>
        <w:t xml:space="preserve"> 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Вопросы для самоконтроля: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1. Что изучает Экономика? Какие подходы к определению предмета экономики вам извес</w:t>
      </w:r>
      <w:r w:rsidRPr="00E20FA1">
        <w:rPr>
          <w:sz w:val="22"/>
          <w:szCs w:val="22"/>
        </w:rPr>
        <w:t>т</w:t>
      </w:r>
      <w:r w:rsidRPr="00E20FA1">
        <w:rPr>
          <w:sz w:val="22"/>
          <w:szCs w:val="22"/>
        </w:rPr>
        <w:t>ны? В чем их сходство и различие?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2. Какие функции выполняет экономическая теория?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3. Что такое материальные потребности, экономические ресурсы, экономические блага? Назовите важнейшие факторы производства.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4. Как Вы понимаете термины «альтернативная стоимость», «экономическая эффекти</w:t>
      </w:r>
      <w:r w:rsidRPr="00E20FA1">
        <w:rPr>
          <w:sz w:val="22"/>
          <w:szCs w:val="22"/>
        </w:rPr>
        <w:t>в</w:t>
      </w:r>
      <w:r w:rsidRPr="00E20FA1">
        <w:rPr>
          <w:sz w:val="22"/>
          <w:szCs w:val="22"/>
        </w:rPr>
        <w:t>ность»?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5. Что демонстрирует кривая производственных возможностей и почему, собственно, она кривая?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6. Можно ли при полном использовании ресурсов одновременно увеличить производство и одного и другого продукта в рамках кривой производственных возможностей?</w:t>
      </w:r>
    </w:p>
    <w:p w:rsidR="00FA7B6A" w:rsidRPr="00E20FA1" w:rsidRDefault="00FA7B6A" w:rsidP="00E20FA1">
      <w:pPr>
        <w:rPr>
          <w:b/>
          <w:i/>
          <w:sz w:val="22"/>
          <w:szCs w:val="22"/>
        </w:rPr>
      </w:pPr>
    </w:p>
    <w:p w:rsidR="00FA7B6A" w:rsidRPr="00E20FA1" w:rsidRDefault="00FA7B6A" w:rsidP="00E20FA1">
      <w:pPr>
        <w:tabs>
          <w:tab w:val="left" w:pos="993"/>
        </w:tabs>
        <w:rPr>
          <w:b/>
          <w:bCs/>
          <w:sz w:val="22"/>
          <w:szCs w:val="22"/>
        </w:rPr>
      </w:pPr>
      <w:r w:rsidRPr="00E20FA1">
        <w:rPr>
          <w:b/>
          <w:sz w:val="22"/>
          <w:szCs w:val="22"/>
        </w:rPr>
        <w:t>Тест</w:t>
      </w:r>
      <w:r w:rsidRPr="00E20FA1">
        <w:rPr>
          <w:b/>
          <w:bCs/>
          <w:sz w:val="22"/>
          <w:szCs w:val="22"/>
        </w:rPr>
        <w:t xml:space="preserve">:  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b/>
          <w:bCs/>
          <w:sz w:val="22"/>
          <w:szCs w:val="22"/>
        </w:rPr>
      </w:pPr>
    </w:p>
    <w:p w:rsidR="00FA7B6A" w:rsidRPr="00E20FA1" w:rsidRDefault="00FA7B6A" w:rsidP="00063E7C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Какое из положений не относится к предмету экономической теории: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a. максимальное удовлетворение потребностей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b. неограниченные ресурсы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c. экономическое благо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d. неограниченные потребности</w:t>
      </w:r>
    </w:p>
    <w:p w:rsidR="00FA7B6A" w:rsidRPr="00E20FA1" w:rsidRDefault="00FA7B6A" w:rsidP="00063E7C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В модели кругооборота благ и доходов домохозяйства выступают: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a. продавцам на рынке товаров и услуг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b. продавцами и покупателями на рынке ресурсов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c. покупателями на рынке ресурсов (факторов производства)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d. продавцами на рынке ресурсов (факторов производства)</w:t>
      </w:r>
    </w:p>
    <w:p w:rsidR="00FA7B6A" w:rsidRPr="00E20FA1" w:rsidRDefault="00FA7B6A" w:rsidP="00063E7C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К числу основных недостатков административно-командной системы относятся (2 отв.):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Выберите один или несколько ответов: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a. монополия государственной собственности на все экономические ресурсы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b. централизованное экономическое планирование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c. ограничение частного предпринимательства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d. полная занятость ресурсов, особенно трудовых</w:t>
      </w:r>
    </w:p>
    <w:p w:rsidR="00FA7B6A" w:rsidRPr="00E20FA1" w:rsidRDefault="00FA7B6A" w:rsidP="00063E7C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Как повлияют на кривую производственных возможностей забастовки рабочих: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a. КПВ сдвинется вправо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b. КПВ сдвинется вверх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c. КПВ сдвинется влево и вниз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d. не изменится</w:t>
      </w:r>
    </w:p>
    <w:p w:rsidR="00FA7B6A" w:rsidRPr="00E20FA1" w:rsidRDefault="00FA7B6A" w:rsidP="00063E7C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Производственные возможности - это: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a. наибольший объем выпуска продукции, достигающийся при полном использовании р</w:t>
      </w:r>
      <w:r w:rsidRPr="00E20FA1">
        <w:rPr>
          <w:sz w:val="22"/>
          <w:szCs w:val="22"/>
        </w:rPr>
        <w:t>е</w:t>
      </w:r>
      <w:r w:rsidRPr="00E20FA1">
        <w:rPr>
          <w:sz w:val="22"/>
          <w:szCs w:val="22"/>
        </w:rPr>
        <w:t>сурсов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b. наличие у фирмы необходимых ресурсов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c. возможности производства какого-либо блага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d. наибольший объем выпуска продукции, достигающийся при использовании ресурсов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</w:p>
    <w:p w:rsidR="00FA7B6A" w:rsidRPr="00E20FA1" w:rsidRDefault="00FA7B6A" w:rsidP="00E20FA1">
      <w:pPr>
        <w:ind w:firstLine="0"/>
        <w:rPr>
          <w:sz w:val="22"/>
          <w:szCs w:val="22"/>
        </w:rPr>
      </w:pPr>
    </w:p>
    <w:p w:rsidR="00FA7B6A" w:rsidRPr="00E20FA1" w:rsidRDefault="00FA7B6A" w:rsidP="00E20FA1">
      <w:pPr>
        <w:tabs>
          <w:tab w:val="left" w:pos="1560"/>
        </w:tabs>
        <w:jc w:val="center"/>
        <w:rPr>
          <w:b/>
          <w:i/>
          <w:sz w:val="22"/>
          <w:szCs w:val="22"/>
        </w:rPr>
      </w:pPr>
      <w:r w:rsidRPr="00E20FA1">
        <w:rPr>
          <w:b/>
          <w:i/>
          <w:sz w:val="22"/>
          <w:szCs w:val="22"/>
        </w:rPr>
        <w:t>Тема  2. Законы рыночной экономики: спрос, предложение, ценообразование.</w:t>
      </w:r>
    </w:p>
    <w:p w:rsidR="00FA7B6A" w:rsidRPr="00E20FA1" w:rsidRDefault="00FA7B6A" w:rsidP="00E20FA1">
      <w:pPr>
        <w:tabs>
          <w:tab w:val="left" w:pos="1560"/>
        </w:tabs>
        <w:rPr>
          <w:sz w:val="22"/>
          <w:szCs w:val="22"/>
        </w:rPr>
      </w:pPr>
    </w:p>
    <w:p w:rsidR="00FA7B6A" w:rsidRPr="00E20FA1" w:rsidRDefault="00FA7B6A" w:rsidP="00E20FA1">
      <w:pPr>
        <w:tabs>
          <w:tab w:val="left" w:pos="1560"/>
        </w:tabs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Вопросы для самоконтроля:</w:t>
      </w:r>
    </w:p>
    <w:p w:rsidR="00FA7B6A" w:rsidRPr="00E20FA1" w:rsidRDefault="00FA7B6A" w:rsidP="00063E7C">
      <w:pPr>
        <w:widowControl/>
        <w:numPr>
          <w:ilvl w:val="0"/>
          <w:numId w:val="78"/>
        </w:numPr>
        <w:tabs>
          <w:tab w:val="left" w:pos="993"/>
          <w:tab w:val="left" w:pos="1560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Дайте определение рынка и перечислите факторы его возникновения</w:t>
      </w:r>
    </w:p>
    <w:p w:rsidR="00FA7B6A" w:rsidRPr="00E20FA1" w:rsidRDefault="00FA7B6A" w:rsidP="00063E7C">
      <w:pPr>
        <w:widowControl/>
        <w:numPr>
          <w:ilvl w:val="0"/>
          <w:numId w:val="78"/>
        </w:numPr>
        <w:tabs>
          <w:tab w:val="left" w:pos="993"/>
          <w:tab w:val="left" w:pos="1560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Что такое спрос и предложение? Сформулируйте законы спроса и предложения.</w:t>
      </w:r>
    </w:p>
    <w:p w:rsidR="00FA7B6A" w:rsidRPr="00E20FA1" w:rsidRDefault="00FA7B6A" w:rsidP="00063E7C">
      <w:pPr>
        <w:widowControl/>
        <w:numPr>
          <w:ilvl w:val="0"/>
          <w:numId w:val="78"/>
        </w:numPr>
        <w:tabs>
          <w:tab w:val="left" w:pos="993"/>
          <w:tab w:val="left" w:pos="1560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Какие состояния рынка возможны. Дайте им характеристику</w:t>
      </w:r>
    </w:p>
    <w:p w:rsidR="00FA7B6A" w:rsidRPr="00E20FA1" w:rsidRDefault="00FA7B6A" w:rsidP="00063E7C">
      <w:pPr>
        <w:widowControl/>
        <w:numPr>
          <w:ilvl w:val="0"/>
          <w:numId w:val="78"/>
        </w:numPr>
        <w:tabs>
          <w:tab w:val="left" w:pos="993"/>
          <w:tab w:val="left" w:pos="1560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 xml:space="preserve"> Что представляет собой эластичность спроса и предложения?</w:t>
      </w:r>
    </w:p>
    <w:p w:rsidR="00FA7B6A" w:rsidRPr="00E20FA1" w:rsidRDefault="00FA7B6A" w:rsidP="00E20FA1">
      <w:pPr>
        <w:tabs>
          <w:tab w:val="left" w:pos="1560"/>
        </w:tabs>
        <w:rPr>
          <w:sz w:val="22"/>
          <w:szCs w:val="22"/>
        </w:rPr>
      </w:pPr>
    </w:p>
    <w:p w:rsidR="00FA7B6A" w:rsidRPr="00E20FA1" w:rsidRDefault="00FA7B6A" w:rsidP="00E20FA1">
      <w:pPr>
        <w:tabs>
          <w:tab w:val="left" w:pos="1560"/>
        </w:tabs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 xml:space="preserve">Тест: 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b/>
          <w:bCs/>
          <w:sz w:val="22"/>
          <w:szCs w:val="22"/>
        </w:rPr>
      </w:pPr>
    </w:p>
    <w:p w:rsidR="00FA7B6A" w:rsidRPr="00E20FA1" w:rsidRDefault="00FA7B6A" w:rsidP="00063E7C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В условиях равновесия на рынке при функции спроса на хлеб 2500-100 Р и функции</w:t>
      </w:r>
      <w:r w:rsidRPr="00E20FA1">
        <w:rPr>
          <w:sz w:val="22"/>
          <w:szCs w:val="22"/>
        </w:rPr>
        <w:t> </w:t>
      </w:r>
      <w:r w:rsidRPr="00E20FA1">
        <w:rPr>
          <w:b/>
          <w:bCs/>
          <w:sz w:val="22"/>
          <w:szCs w:val="22"/>
        </w:rPr>
        <w:t>предложения 1000+50 Р после установления правительством твердой цены Р=8 дефицит</w:t>
      </w:r>
      <w:r w:rsidRPr="00E20FA1">
        <w:rPr>
          <w:sz w:val="22"/>
          <w:szCs w:val="22"/>
        </w:rPr>
        <w:t> </w:t>
      </w:r>
      <w:r w:rsidRPr="00E20FA1">
        <w:rPr>
          <w:b/>
          <w:bCs/>
          <w:sz w:val="22"/>
          <w:szCs w:val="22"/>
        </w:rPr>
        <w:t>хлеба составил: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a. 200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b. 350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c. 400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d. 300</w:t>
      </w:r>
    </w:p>
    <w:p w:rsidR="00FA7B6A" w:rsidRPr="00E20FA1" w:rsidRDefault="00FA7B6A" w:rsidP="00063E7C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jc w:val="left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Исходное равновесие соответствует точке А. На рынке появилось большое количество товаров-заменителей, спрос на которые оказался достаточно велик. Вследствие этого в краткосрочном периоде равновесная цена установится на уровне …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b/>
          <w:bCs/>
          <w:sz w:val="22"/>
          <w:szCs w:val="22"/>
        </w:rPr>
      </w:pPr>
      <w:r w:rsidRPr="00E20FA1">
        <w:rPr>
          <w:noProof/>
          <w:color w:val="FF0000"/>
          <w:sz w:val="22"/>
          <w:szCs w:val="22"/>
        </w:rPr>
        <w:pict>
          <v:shape id="Рисунок 1" o:spid="_x0000_i1042" type="#_x0000_t75" alt="Описание: Описание: https://test.i-exam.ru/training/student/pic/1873_218744/0184E3DB8D1B759D946819B6E4163C17.jpg" style="width:180.75pt;height:172.5pt;visibility:visible">
            <v:imagedata r:id="rId29" o:title=""/>
          </v:shape>
        </w:pic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b/>
          <w:bCs/>
          <w:sz w:val="22"/>
          <w:szCs w:val="22"/>
        </w:rPr>
      </w:pP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E20FA1">
        <w:rPr>
          <w:bCs/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E20FA1">
        <w:rPr>
          <w:bCs/>
          <w:sz w:val="22"/>
          <w:szCs w:val="22"/>
          <w:lang w:val="en-US"/>
        </w:rPr>
        <w:t>a</w:t>
      </w:r>
      <w:r w:rsidRPr="00E20FA1">
        <w:rPr>
          <w:bCs/>
          <w:sz w:val="22"/>
          <w:szCs w:val="22"/>
        </w:rPr>
        <w:t>. 10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E20FA1">
        <w:rPr>
          <w:bCs/>
          <w:sz w:val="22"/>
          <w:szCs w:val="22"/>
          <w:lang w:val="en-US"/>
        </w:rPr>
        <w:t>b</w:t>
      </w:r>
      <w:r w:rsidRPr="00E20FA1">
        <w:rPr>
          <w:bCs/>
          <w:sz w:val="22"/>
          <w:szCs w:val="22"/>
        </w:rPr>
        <w:t>. 42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E20FA1">
        <w:rPr>
          <w:bCs/>
          <w:sz w:val="22"/>
          <w:szCs w:val="22"/>
          <w:lang w:val="en-US"/>
        </w:rPr>
        <w:t>c</w:t>
      </w:r>
      <w:r w:rsidRPr="00E20FA1">
        <w:rPr>
          <w:bCs/>
          <w:sz w:val="22"/>
          <w:szCs w:val="22"/>
        </w:rPr>
        <w:t>. 53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E20FA1">
        <w:rPr>
          <w:bCs/>
          <w:sz w:val="22"/>
          <w:szCs w:val="22"/>
          <w:lang w:val="en-US"/>
        </w:rPr>
        <w:t>d</w:t>
      </w:r>
      <w:r w:rsidRPr="00E20FA1">
        <w:rPr>
          <w:bCs/>
          <w:sz w:val="22"/>
          <w:szCs w:val="22"/>
        </w:rPr>
        <w:t>. 30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E20FA1">
        <w:rPr>
          <w:bCs/>
          <w:sz w:val="22"/>
          <w:szCs w:val="22"/>
          <w:lang w:val="en-US"/>
        </w:rPr>
        <w:t>e</w:t>
      </w:r>
      <w:r w:rsidRPr="00E20FA1">
        <w:rPr>
          <w:bCs/>
          <w:sz w:val="22"/>
          <w:szCs w:val="22"/>
        </w:rPr>
        <w:t>. 67</w:t>
      </w:r>
    </w:p>
    <w:p w:rsidR="00FA7B6A" w:rsidRPr="00E20FA1" w:rsidRDefault="00FA7B6A" w:rsidP="00063E7C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На графике исходное рыночное равновесие соответствует точке А. Если цена вырастет</w:t>
      </w:r>
      <w:r w:rsidRPr="00E20FA1">
        <w:rPr>
          <w:sz w:val="22"/>
          <w:szCs w:val="22"/>
        </w:rPr>
        <w:t> </w:t>
      </w:r>
      <w:r w:rsidRPr="00E20FA1">
        <w:rPr>
          <w:b/>
          <w:bCs/>
          <w:sz w:val="22"/>
          <w:szCs w:val="22"/>
        </w:rPr>
        <w:t>до уровня Р=33. то избыток товара составит: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  Выберите один ответ: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a. 0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b. 7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c. 10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d. 2</w:t>
      </w:r>
    </w:p>
    <w:p w:rsidR="00FA7B6A" w:rsidRPr="00E20FA1" w:rsidRDefault="00FA7B6A" w:rsidP="00063E7C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Если товары взаимодополняемы, то рост цены на первый вызовет: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a. рост спроса на второй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b. падение спроса на второй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c. падение величины спроса на второй товар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d. увеличение величины спроса на первый товар</w:t>
      </w:r>
    </w:p>
    <w:p w:rsidR="00FA7B6A" w:rsidRPr="00E20FA1" w:rsidRDefault="00FA7B6A" w:rsidP="00063E7C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Рост спроса на автомобили, вызванный ростом доходов потребителей, прив</w:t>
      </w:r>
      <w:r w:rsidRPr="00E20FA1">
        <w:rPr>
          <w:b/>
          <w:bCs/>
          <w:sz w:val="22"/>
          <w:szCs w:val="22"/>
        </w:rPr>
        <w:t>е</w:t>
      </w:r>
      <w:r w:rsidRPr="00E20FA1">
        <w:rPr>
          <w:b/>
          <w:bCs/>
          <w:sz w:val="22"/>
          <w:szCs w:val="22"/>
        </w:rPr>
        <w:t>дет к (2</w:t>
      </w:r>
      <w:r w:rsidRPr="00E20FA1">
        <w:rPr>
          <w:sz w:val="22"/>
          <w:szCs w:val="22"/>
        </w:rPr>
        <w:t> </w:t>
      </w:r>
      <w:r w:rsidRPr="00E20FA1">
        <w:rPr>
          <w:b/>
          <w:bCs/>
          <w:sz w:val="22"/>
          <w:szCs w:val="22"/>
        </w:rPr>
        <w:t>отв.):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Выберите один или несколько ответов: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a. сокращению предложения автомобилей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b. росту равновесной цены на мотоциклы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c. росту равновесной цены на рынке автомобилей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d. росту равновесного количества товара на рынке автомобилей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b/>
          <w:bCs/>
          <w:sz w:val="22"/>
          <w:szCs w:val="22"/>
        </w:rPr>
      </w:pPr>
    </w:p>
    <w:p w:rsidR="00FA7B6A" w:rsidRPr="00E20FA1" w:rsidRDefault="00FA7B6A" w:rsidP="00063E7C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Укажите, какое из данных положений является неверным. Если спрос на т</w:t>
      </w:r>
      <w:r w:rsidRPr="00E20FA1">
        <w:rPr>
          <w:b/>
          <w:bCs/>
          <w:sz w:val="22"/>
          <w:szCs w:val="22"/>
        </w:rPr>
        <w:t>о</w:t>
      </w:r>
      <w:r w:rsidRPr="00E20FA1">
        <w:rPr>
          <w:b/>
          <w:bCs/>
          <w:sz w:val="22"/>
          <w:szCs w:val="22"/>
        </w:rPr>
        <w:t>вар</w:t>
      </w:r>
      <w:r w:rsidRPr="00E20FA1">
        <w:rPr>
          <w:sz w:val="22"/>
          <w:szCs w:val="22"/>
        </w:rPr>
        <w:t> </w:t>
      </w:r>
      <w:r w:rsidRPr="00E20FA1">
        <w:rPr>
          <w:b/>
          <w:bCs/>
          <w:sz w:val="22"/>
          <w:szCs w:val="22"/>
        </w:rPr>
        <w:t>эластичен по цене, то: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a. при снижении цены на 10% спрос увеличится на 8%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b. при увеличении цены выручка не изменится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c. при снижении цены выручка от продажи увеличится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d. при увеличении цены на 20% спрос уменьшится на 32%</w:t>
      </w:r>
    </w:p>
    <w:p w:rsidR="00FA7B6A" w:rsidRPr="00E20FA1" w:rsidRDefault="00FA7B6A" w:rsidP="00063E7C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Коэффициент перекрестной эластичности спроса, близкий к нулю могут иметь такие</w:t>
      </w:r>
      <w:r w:rsidRPr="00E20FA1">
        <w:rPr>
          <w:sz w:val="22"/>
          <w:szCs w:val="22"/>
        </w:rPr>
        <w:t> </w:t>
      </w:r>
      <w:r w:rsidRPr="00E20FA1">
        <w:rPr>
          <w:b/>
          <w:bCs/>
          <w:sz w:val="22"/>
          <w:szCs w:val="22"/>
        </w:rPr>
        <w:t>товары, как (2 отв.):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Выберите один или несколько ответов: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a. книга и мотоцикл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b. хлеб и сахар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c. машины и бензин</w:t>
      </w:r>
    </w:p>
    <w:p w:rsidR="00FA7B6A" w:rsidRPr="00E20FA1" w:rsidRDefault="00FA7B6A" w:rsidP="00E20FA1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d. ручки и карандаши</w:t>
      </w:r>
    </w:p>
    <w:p w:rsidR="00FA7B6A" w:rsidRPr="00E20FA1" w:rsidRDefault="00FA7B6A" w:rsidP="00063E7C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contextualSpacing/>
        <w:jc w:val="left"/>
        <w:rPr>
          <w:b/>
          <w:sz w:val="22"/>
          <w:szCs w:val="22"/>
          <w:lang w:eastAsia="en-US"/>
        </w:rPr>
      </w:pPr>
      <w:r w:rsidRPr="00E20FA1">
        <w:rPr>
          <w:b/>
          <w:sz w:val="22"/>
          <w:szCs w:val="22"/>
          <w:lang w:eastAsia="en-US"/>
        </w:rPr>
        <w:t xml:space="preserve">Функция спроса задана уравнением </w:t>
      </w:r>
      <w:r w:rsidRPr="00E20FA1">
        <w:rPr>
          <w:b/>
          <w:noProof/>
          <w:sz w:val="22"/>
          <w:szCs w:val="22"/>
        </w:rPr>
        <w:pict>
          <v:shape id="Рисунок 2" o:spid="_x0000_i1043" type="#_x0000_t75" alt="Описание: http://i-exam.net/pic/1286_183616/A4ACE50160E3ABF8364631662D981A9D.png" style="width:123pt;height:21pt;visibility:visible">
            <v:imagedata r:id="rId30" o:title=""/>
          </v:shape>
        </w:pict>
      </w:r>
      <w:r w:rsidRPr="00E20FA1">
        <w:rPr>
          <w:b/>
          <w:sz w:val="22"/>
          <w:szCs w:val="22"/>
          <w:lang w:eastAsia="en-US"/>
        </w:rPr>
        <w:t xml:space="preserve">, где </w:t>
      </w:r>
      <w:r w:rsidRPr="00E20FA1">
        <w:rPr>
          <w:b/>
          <w:i/>
          <w:iCs/>
          <w:sz w:val="22"/>
          <w:szCs w:val="22"/>
          <w:lang w:eastAsia="en-US"/>
        </w:rPr>
        <w:t>Q</w:t>
      </w:r>
      <w:r w:rsidRPr="00E20FA1">
        <w:rPr>
          <w:b/>
          <w:i/>
          <w:iCs/>
          <w:sz w:val="22"/>
          <w:szCs w:val="22"/>
          <w:vertAlign w:val="subscript"/>
          <w:lang w:eastAsia="en-US"/>
        </w:rPr>
        <w:t>D</w:t>
      </w:r>
      <w:r w:rsidRPr="00E20FA1">
        <w:rPr>
          <w:b/>
          <w:i/>
          <w:iCs/>
          <w:sz w:val="22"/>
          <w:szCs w:val="22"/>
          <w:lang w:eastAsia="en-US"/>
        </w:rPr>
        <w:t xml:space="preserve"> </w:t>
      </w:r>
      <w:r w:rsidRPr="00E20FA1">
        <w:rPr>
          <w:b/>
          <w:sz w:val="22"/>
          <w:szCs w:val="22"/>
          <w:lang w:eastAsia="en-US"/>
        </w:rPr>
        <w:t>– вел</w:t>
      </w:r>
      <w:r w:rsidRPr="00E20FA1">
        <w:rPr>
          <w:b/>
          <w:sz w:val="22"/>
          <w:szCs w:val="22"/>
          <w:lang w:eastAsia="en-US"/>
        </w:rPr>
        <w:t>и</w:t>
      </w:r>
      <w:r w:rsidRPr="00E20FA1">
        <w:rPr>
          <w:b/>
          <w:sz w:val="22"/>
          <w:szCs w:val="22"/>
          <w:lang w:eastAsia="en-US"/>
        </w:rPr>
        <w:t>чина спроса, тыс. шт.,</w:t>
      </w:r>
      <w:r w:rsidRPr="00E20FA1">
        <w:rPr>
          <w:b/>
          <w:i/>
          <w:iCs/>
          <w:sz w:val="22"/>
          <w:szCs w:val="22"/>
          <w:lang w:eastAsia="en-US"/>
        </w:rPr>
        <w:t xml:space="preserve"> Р </w:t>
      </w:r>
      <w:r w:rsidRPr="00E20FA1">
        <w:rPr>
          <w:b/>
          <w:sz w:val="22"/>
          <w:szCs w:val="22"/>
          <w:lang w:eastAsia="en-US"/>
        </w:rPr>
        <w:t xml:space="preserve">– цена, ден. ед.; функция предложения задана уравнением </w:t>
      </w:r>
      <w:r w:rsidRPr="00E20FA1">
        <w:rPr>
          <w:b/>
          <w:noProof/>
          <w:sz w:val="22"/>
          <w:szCs w:val="22"/>
        </w:rPr>
        <w:pict>
          <v:shape id="Рисунок 3" o:spid="_x0000_i1044" type="#_x0000_t75" alt="Описание: http://i-exam.net/pic/1286_183616/9A38B457B92E58A2890F8E96D444E2C6.png" style="width:106.5pt;height:21.75pt;visibility:visible">
            <v:imagedata r:id="rId31" o:title=""/>
          </v:shape>
        </w:pict>
      </w:r>
      <w:r w:rsidRPr="00E20FA1">
        <w:rPr>
          <w:b/>
          <w:sz w:val="22"/>
          <w:szCs w:val="22"/>
          <w:lang w:eastAsia="en-US"/>
        </w:rPr>
        <w:t xml:space="preserve">, где </w:t>
      </w:r>
      <w:r w:rsidRPr="00E20FA1">
        <w:rPr>
          <w:b/>
          <w:i/>
          <w:iCs/>
          <w:sz w:val="22"/>
          <w:szCs w:val="22"/>
          <w:lang w:eastAsia="en-US"/>
        </w:rPr>
        <w:t>Q</w:t>
      </w:r>
      <w:r w:rsidRPr="00E20FA1">
        <w:rPr>
          <w:b/>
          <w:i/>
          <w:iCs/>
          <w:sz w:val="22"/>
          <w:szCs w:val="22"/>
          <w:vertAlign w:val="subscript"/>
          <w:lang w:eastAsia="en-US"/>
        </w:rPr>
        <w:t>S</w:t>
      </w:r>
      <w:r w:rsidRPr="00E20FA1">
        <w:rPr>
          <w:b/>
          <w:i/>
          <w:iCs/>
          <w:sz w:val="22"/>
          <w:szCs w:val="22"/>
          <w:lang w:eastAsia="en-US"/>
        </w:rPr>
        <w:t xml:space="preserve"> </w:t>
      </w:r>
      <w:r w:rsidRPr="00E20FA1">
        <w:rPr>
          <w:b/>
          <w:sz w:val="22"/>
          <w:szCs w:val="22"/>
          <w:lang w:eastAsia="en-US"/>
        </w:rPr>
        <w:t>– величина предложения, тыс. шт.,</w:t>
      </w:r>
      <w:r w:rsidRPr="00E20FA1">
        <w:rPr>
          <w:b/>
          <w:i/>
          <w:iCs/>
          <w:sz w:val="22"/>
          <w:szCs w:val="22"/>
          <w:lang w:eastAsia="en-US"/>
        </w:rPr>
        <w:t xml:space="preserve"> Р </w:t>
      </w:r>
      <w:r w:rsidRPr="00E20FA1">
        <w:rPr>
          <w:b/>
          <w:sz w:val="22"/>
          <w:szCs w:val="22"/>
          <w:lang w:eastAsia="en-US"/>
        </w:rPr>
        <w:t>– цена, ден. ед. Равновесный объем продаж составит ___ тыс. шт.</w:t>
      </w:r>
    </w:p>
    <w:p w:rsidR="00FA7B6A" w:rsidRPr="00E20FA1" w:rsidRDefault="00FA7B6A" w:rsidP="00063E7C">
      <w:pPr>
        <w:widowControl/>
        <w:numPr>
          <w:ilvl w:val="0"/>
          <w:numId w:val="20"/>
        </w:numPr>
        <w:tabs>
          <w:tab w:val="left" w:pos="851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E20FA1">
        <w:rPr>
          <w:sz w:val="22"/>
          <w:szCs w:val="22"/>
        </w:rPr>
        <w:t xml:space="preserve">4 875 </w:t>
      </w:r>
    </w:p>
    <w:p w:rsidR="00FA7B6A" w:rsidRPr="00E20FA1" w:rsidRDefault="00FA7B6A" w:rsidP="00063E7C">
      <w:pPr>
        <w:widowControl/>
        <w:numPr>
          <w:ilvl w:val="0"/>
          <w:numId w:val="20"/>
        </w:numPr>
        <w:tabs>
          <w:tab w:val="left" w:pos="851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E20FA1">
        <w:rPr>
          <w:sz w:val="22"/>
          <w:szCs w:val="22"/>
        </w:rPr>
        <w:t xml:space="preserve">4 312,5 </w:t>
      </w:r>
    </w:p>
    <w:p w:rsidR="00FA7B6A" w:rsidRPr="00E20FA1" w:rsidRDefault="00FA7B6A" w:rsidP="00063E7C">
      <w:pPr>
        <w:widowControl/>
        <w:numPr>
          <w:ilvl w:val="0"/>
          <w:numId w:val="20"/>
        </w:numPr>
        <w:tabs>
          <w:tab w:val="left" w:pos="851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E20FA1">
        <w:rPr>
          <w:sz w:val="22"/>
          <w:szCs w:val="22"/>
        </w:rPr>
        <w:t xml:space="preserve">2 700 </w:t>
      </w:r>
    </w:p>
    <w:p w:rsidR="00FA7B6A" w:rsidRPr="00E20FA1" w:rsidRDefault="00FA7B6A" w:rsidP="00063E7C">
      <w:pPr>
        <w:widowControl/>
        <w:numPr>
          <w:ilvl w:val="0"/>
          <w:numId w:val="20"/>
        </w:numPr>
        <w:tabs>
          <w:tab w:val="left" w:pos="851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E20FA1">
        <w:rPr>
          <w:sz w:val="22"/>
          <w:szCs w:val="22"/>
        </w:rPr>
        <w:t xml:space="preserve">7 800 </w:t>
      </w:r>
    </w:p>
    <w:p w:rsidR="00FA7B6A" w:rsidRPr="00E20FA1" w:rsidRDefault="00FA7B6A" w:rsidP="00063E7C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contextualSpacing/>
        <w:jc w:val="left"/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Средние доходы потребителей выросли с 6000 до 15000 руб., при этом объем спроса на товар Х вырос с 50 тыс. до 100 тыс. шт. Это позволяет характеризовать т</w:t>
      </w:r>
      <w:r w:rsidRPr="00E20FA1">
        <w:rPr>
          <w:b/>
          <w:sz w:val="22"/>
          <w:szCs w:val="22"/>
        </w:rPr>
        <w:t>о</w:t>
      </w:r>
      <w:r w:rsidRPr="00E20FA1">
        <w:rPr>
          <w:b/>
          <w:sz w:val="22"/>
          <w:szCs w:val="22"/>
        </w:rPr>
        <w:t>вар Х как …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Укажите один вариант ответа</w:t>
      </w:r>
    </w:p>
    <w:p w:rsidR="00FA7B6A" w:rsidRPr="00E20FA1" w:rsidRDefault="00FA7B6A" w:rsidP="00063E7C">
      <w:pPr>
        <w:widowControl/>
        <w:numPr>
          <w:ilvl w:val="0"/>
          <w:numId w:val="21"/>
        </w:numPr>
        <w:tabs>
          <w:tab w:val="left" w:pos="851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E20FA1">
        <w:rPr>
          <w:sz w:val="22"/>
          <w:szCs w:val="22"/>
        </w:rPr>
        <w:t>товар низшей категории</w:t>
      </w:r>
    </w:p>
    <w:p w:rsidR="00FA7B6A" w:rsidRPr="00E20FA1" w:rsidRDefault="00FA7B6A" w:rsidP="00063E7C">
      <w:pPr>
        <w:widowControl/>
        <w:numPr>
          <w:ilvl w:val="0"/>
          <w:numId w:val="21"/>
        </w:numPr>
        <w:tabs>
          <w:tab w:val="left" w:pos="851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E20FA1">
        <w:rPr>
          <w:sz w:val="22"/>
          <w:szCs w:val="22"/>
        </w:rPr>
        <w:t>товар-заменитель</w:t>
      </w:r>
    </w:p>
    <w:p w:rsidR="00FA7B6A" w:rsidRPr="00E20FA1" w:rsidRDefault="00FA7B6A" w:rsidP="00063E7C">
      <w:pPr>
        <w:widowControl/>
        <w:numPr>
          <w:ilvl w:val="0"/>
          <w:numId w:val="21"/>
        </w:numPr>
        <w:tabs>
          <w:tab w:val="left" w:pos="851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предмет роскоши</w:t>
      </w:r>
    </w:p>
    <w:p w:rsidR="00FA7B6A" w:rsidRPr="00E20FA1" w:rsidRDefault="00FA7B6A" w:rsidP="00063E7C">
      <w:pPr>
        <w:widowControl/>
        <w:numPr>
          <w:ilvl w:val="0"/>
          <w:numId w:val="21"/>
        </w:numPr>
        <w:tabs>
          <w:tab w:val="left" w:pos="851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предмет первой необходимости</w:t>
      </w:r>
    </w:p>
    <w:p w:rsidR="00FA7B6A" w:rsidRPr="00E20FA1" w:rsidRDefault="00FA7B6A" w:rsidP="00E20FA1">
      <w:pPr>
        <w:rPr>
          <w:b/>
          <w:sz w:val="22"/>
          <w:szCs w:val="22"/>
          <w:lang w:val="en-US"/>
        </w:rPr>
      </w:pP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b/>
          <w:i/>
          <w:sz w:val="22"/>
          <w:szCs w:val="22"/>
        </w:rPr>
      </w:pPr>
      <w:r w:rsidRPr="00E20FA1">
        <w:rPr>
          <w:b/>
          <w:i/>
          <w:sz w:val="22"/>
          <w:szCs w:val="22"/>
        </w:rPr>
        <w:t>Тема 3. Производитель и потребитель в рыночной экономике.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b/>
          <w:i/>
          <w:sz w:val="22"/>
          <w:szCs w:val="22"/>
        </w:rPr>
      </w:pP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Вопросы для самоконтроля:</w:t>
      </w:r>
    </w:p>
    <w:p w:rsidR="00FA7B6A" w:rsidRPr="00E20FA1" w:rsidRDefault="00FA7B6A" w:rsidP="00063E7C">
      <w:pPr>
        <w:widowControl/>
        <w:numPr>
          <w:ilvl w:val="0"/>
          <w:numId w:val="79"/>
        </w:numPr>
        <w:tabs>
          <w:tab w:val="left" w:pos="851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Дайте характеристику поведения потребителя в рыночной экономике.</w:t>
      </w:r>
    </w:p>
    <w:p w:rsidR="00FA7B6A" w:rsidRPr="00E20FA1" w:rsidRDefault="00FA7B6A" w:rsidP="00063E7C">
      <w:pPr>
        <w:widowControl/>
        <w:numPr>
          <w:ilvl w:val="0"/>
          <w:numId w:val="79"/>
        </w:numPr>
        <w:tabs>
          <w:tab w:val="left" w:pos="851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Раскройте условие равновесия потребителя.</w:t>
      </w:r>
    </w:p>
    <w:p w:rsidR="00FA7B6A" w:rsidRPr="00E20FA1" w:rsidRDefault="00FA7B6A" w:rsidP="00063E7C">
      <w:pPr>
        <w:widowControl/>
        <w:numPr>
          <w:ilvl w:val="0"/>
          <w:numId w:val="79"/>
        </w:numPr>
        <w:tabs>
          <w:tab w:val="left" w:pos="851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Дайте характеристику поведения производителя в рыночной экономике.</w:t>
      </w:r>
    </w:p>
    <w:p w:rsidR="00FA7B6A" w:rsidRPr="00E20FA1" w:rsidRDefault="00FA7B6A" w:rsidP="00063E7C">
      <w:pPr>
        <w:widowControl/>
        <w:numPr>
          <w:ilvl w:val="0"/>
          <w:numId w:val="79"/>
        </w:numPr>
        <w:tabs>
          <w:tab w:val="left" w:pos="851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Чем руководствуется предприятие в совей деятельности в плане прибыли и издержек?</w:t>
      </w:r>
    </w:p>
    <w:p w:rsidR="00FA7B6A" w:rsidRPr="00E20FA1" w:rsidRDefault="00FA7B6A" w:rsidP="00E20FA1">
      <w:pPr>
        <w:tabs>
          <w:tab w:val="left" w:pos="993"/>
        </w:tabs>
        <w:rPr>
          <w:b/>
          <w:sz w:val="22"/>
          <w:szCs w:val="22"/>
        </w:rPr>
      </w:pP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b/>
          <w:bCs/>
          <w:sz w:val="22"/>
          <w:szCs w:val="22"/>
        </w:rPr>
      </w:pPr>
      <w:r w:rsidRPr="00E20FA1">
        <w:rPr>
          <w:b/>
          <w:sz w:val="22"/>
          <w:szCs w:val="22"/>
        </w:rPr>
        <w:t xml:space="preserve">Тест  </w:t>
      </w:r>
    </w:p>
    <w:p w:rsidR="00FA7B6A" w:rsidRPr="00E20FA1" w:rsidRDefault="00FA7B6A" w:rsidP="00063E7C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Если объём производства фирмы составляет Q= 5 ед., цена Р=5 тыс. ден.  ед., сре</w:t>
      </w:r>
      <w:r w:rsidRPr="00E20FA1">
        <w:rPr>
          <w:b/>
          <w:bCs/>
          <w:sz w:val="22"/>
          <w:szCs w:val="22"/>
        </w:rPr>
        <w:t>д</w:t>
      </w:r>
      <w:r w:rsidRPr="00E20FA1">
        <w:rPr>
          <w:b/>
          <w:bCs/>
          <w:sz w:val="22"/>
          <w:szCs w:val="22"/>
        </w:rPr>
        <w:t>ние</w:t>
      </w:r>
      <w:r w:rsidRPr="00E20FA1">
        <w:rPr>
          <w:sz w:val="22"/>
          <w:szCs w:val="22"/>
        </w:rPr>
        <w:t> </w:t>
      </w:r>
      <w:r w:rsidRPr="00E20FA1">
        <w:rPr>
          <w:b/>
          <w:bCs/>
          <w:sz w:val="22"/>
          <w:szCs w:val="22"/>
        </w:rPr>
        <w:t>валовые издержки АТС=5 тыс. ден. ед., то фирма: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a. приостанавливает свою деятельность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b. работает, минимизируя убыток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c. работает,  максимизируя прибыль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d. безубыточна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b/>
          <w:bCs/>
          <w:sz w:val="22"/>
          <w:szCs w:val="22"/>
        </w:rPr>
      </w:pPr>
    </w:p>
    <w:p w:rsidR="00FA7B6A" w:rsidRPr="00E20FA1" w:rsidRDefault="00FA7B6A" w:rsidP="00063E7C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Функция общих издержек: ТС=1000+3Q, где Q- количество единиц проду</w:t>
      </w:r>
      <w:r w:rsidRPr="00E20FA1">
        <w:rPr>
          <w:b/>
          <w:bCs/>
          <w:sz w:val="22"/>
          <w:szCs w:val="22"/>
        </w:rPr>
        <w:t>к</w:t>
      </w:r>
      <w:r w:rsidRPr="00E20FA1">
        <w:rPr>
          <w:b/>
          <w:bCs/>
          <w:sz w:val="22"/>
          <w:szCs w:val="22"/>
        </w:rPr>
        <w:t>та,</w:t>
      </w:r>
      <w:r w:rsidRPr="00E20FA1">
        <w:rPr>
          <w:sz w:val="22"/>
          <w:szCs w:val="22"/>
        </w:rPr>
        <w:t> </w:t>
      </w:r>
      <w:r w:rsidRPr="00E20FA1">
        <w:rPr>
          <w:b/>
          <w:bCs/>
          <w:sz w:val="22"/>
          <w:szCs w:val="22"/>
        </w:rPr>
        <w:t>производимого в месяц. Функция спроса на продукцию: Р=200- Q,где Р – цена продукта.</w:t>
      </w:r>
      <w:r w:rsidRPr="00E20FA1">
        <w:rPr>
          <w:sz w:val="22"/>
          <w:szCs w:val="22"/>
        </w:rPr>
        <w:t> </w:t>
      </w:r>
      <w:r w:rsidRPr="00E20FA1">
        <w:rPr>
          <w:b/>
          <w:bCs/>
          <w:sz w:val="22"/>
          <w:szCs w:val="22"/>
        </w:rPr>
        <w:t>Если фирма производит 20 ед. продукта в месяц, то прибыль составит: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a. 2540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b. 1540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c. 3600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d. 180</w:t>
      </w:r>
    </w:p>
    <w:p w:rsidR="00FA7B6A" w:rsidRPr="00E20FA1" w:rsidRDefault="00FA7B6A" w:rsidP="00063E7C">
      <w:pPr>
        <w:widowControl/>
        <w:numPr>
          <w:ilvl w:val="0"/>
          <w:numId w:val="27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jc w:val="left"/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Функция общих экономических издержек (TC) на весь объем производимой пр</w:t>
      </w:r>
      <w:r w:rsidRPr="00E20FA1">
        <w:rPr>
          <w:b/>
          <w:sz w:val="22"/>
          <w:szCs w:val="22"/>
        </w:rPr>
        <w:t>о</w:t>
      </w:r>
      <w:r w:rsidRPr="00E20FA1">
        <w:rPr>
          <w:b/>
          <w:sz w:val="22"/>
          <w:szCs w:val="22"/>
        </w:rPr>
        <w:t>дукции (q) имеет следующий вид: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993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E20FA1">
        <w:rPr>
          <w:noProof/>
          <w:sz w:val="22"/>
          <w:szCs w:val="22"/>
        </w:rPr>
        <w:pict>
          <v:shape id="_x0000_i1045" type="#_x0000_t75" alt="Описание: https://test.i-exam.ru/training/student/pic/1873_218748/BB8358E227A8670CCF8CB11059338AB6.png" style="width:162.75pt;height:23.25pt;visibility:visible">
            <v:imagedata r:id="rId32" o:title=""/>
          </v:shape>
        </w:pict>
      </w:r>
    </w:p>
    <w:p w:rsidR="00FA7B6A" w:rsidRPr="00E20FA1" w:rsidRDefault="00FA7B6A" w:rsidP="00E20FA1">
      <w:pPr>
        <w:widowControl/>
        <w:shd w:val="clear" w:color="auto" w:fill="FFFFFF"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это означает, что функция средних переменных издержек (AVC) имеет вид (укажите один вариант ответа):</w:t>
      </w:r>
    </w:p>
    <w:p w:rsidR="00FA7B6A" w:rsidRPr="00E20FA1" w:rsidRDefault="00FA7B6A" w:rsidP="00063E7C">
      <w:pPr>
        <w:widowControl/>
        <w:numPr>
          <w:ilvl w:val="0"/>
          <w:numId w:val="22"/>
        </w:numPr>
        <w:tabs>
          <w:tab w:val="left" w:pos="993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E20FA1">
        <w:rPr>
          <w:sz w:val="22"/>
          <w:szCs w:val="22"/>
        </w:rPr>
        <w:t>AVC=100</w:t>
      </w:r>
    </w:p>
    <w:p w:rsidR="00FA7B6A" w:rsidRPr="00E20FA1" w:rsidRDefault="00FA7B6A" w:rsidP="00063E7C">
      <w:pPr>
        <w:widowControl/>
        <w:numPr>
          <w:ilvl w:val="0"/>
          <w:numId w:val="22"/>
        </w:numPr>
        <w:tabs>
          <w:tab w:val="left" w:pos="993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E20FA1">
        <w:rPr>
          <w:sz w:val="22"/>
          <w:szCs w:val="22"/>
        </w:rPr>
        <w:t>AVC=0,1q</w:t>
      </w:r>
      <w:r w:rsidRPr="00E20FA1">
        <w:rPr>
          <w:sz w:val="22"/>
          <w:szCs w:val="22"/>
          <w:vertAlign w:val="superscript"/>
        </w:rPr>
        <w:t>2</w:t>
      </w:r>
      <w:r w:rsidRPr="00E20FA1">
        <w:rPr>
          <w:sz w:val="22"/>
          <w:szCs w:val="22"/>
        </w:rPr>
        <w:t>–4q+50</w:t>
      </w:r>
    </w:p>
    <w:p w:rsidR="00FA7B6A" w:rsidRPr="00E20FA1" w:rsidRDefault="00FA7B6A" w:rsidP="00063E7C">
      <w:pPr>
        <w:widowControl/>
        <w:numPr>
          <w:ilvl w:val="0"/>
          <w:numId w:val="22"/>
        </w:numPr>
        <w:tabs>
          <w:tab w:val="left" w:pos="993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E20FA1">
        <w:rPr>
          <w:sz w:val="22"/>
          <w:szCs w:val="22"/>
        </w:rPr>
        <w:t>AVC=0,1q</w:t>
      </w:r>
      <w:r w:rsidRPr="00E20FA1">
        <w:rPr>
          <w:sz w:val="22"/>
          <w:szCs w:val="22"/>
          <w:vertAlign w:val="superscript"/>
        </w:rPr>
        <w:t>3</w:t>
      </w:r>
      <w:r w:rsidRPr="00E20FA1">
        <w:rPr>
          <w:sz w:val="22"/>
          <w:szCs w:val="22"/>
        </w:rPr>
        <w:t>–4q</w:t>
      </w:r>
      <w:r w:rsidRPr="00E20FA1">
        <w:rPr>
          <w:sz w:val="22"/>
          <w:szCs w:val="22"/>
          <w:vertAlign w:val="superscript"/>
        </w:rPr>
        <w:t>2</w:t>
      </w:r>
      <w:r w:rsidRPr="00E20FA1">
        <w:rPr>
          <w:sz w:val="22"/>
          <w:szCs w:val="22"/>
        </w:rPr>
        <w:t>+50q</w:t>
      </w:r>
    </w:p>
    <w:p w:rsidR="00FA7B6A" w:rsidRPr="00E20FA1" w:rsidRDefault="00FA7B6A" w:rsidP="00063E7C">
      <w:pPr>
        <w:widowControl/>
        <w:numPr>
          <w:ilvl w:val="0"/>
          <w:numId w:val="22"/>
        </w:numPr>
        <w:tabs>
          <w:tab w:val="left" w:pos="993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E20FA1">
        <w:rPr>
          <w:sz w:val="22"/>
          <w:szCs w:val="22"/>
        </w:rPr>
        <w:t>AVC=0,3q</w:t>
      </w:r>
      <w:r w:rsidRPr="00E20FA1">
        <w:rPr>
          <w:sz w:val="22"/>
          <w:szCs w:val="22"/>
          <w:vertAlign w:val="superscript"/>
        </w:rPr>
        <w:t>2</w:t>
      </w:r>
      <w:r w:rsidRPr="00E20FA1">
        <w:rPr>
          <w:sz w:val="22"/>
          <w:szCs w:val="22"/>
        </w:rPr>
        <w:t>–8q</w:t>
      </w:r>
      <w:r w:rsidRPr="00E20FA1">
        <w:rPr>
          <w:sz w:val="22"/>
          <w:szCs w:val="22"/>
          <w:vertAlign w:val="superscript"/>
        </w:rPr>
        <w:t>2</w:t>
      </w:r>
      <w:r w:rsidRPr="00E20FA1">
        <w:rPr>
          <w:sz w:val="22"/>
          <w:szCs w:val="22"/>
        </w:rPr>
        <w:t>+50</w:t>
      </w:r>
    </w:p>
    <w:p w:rsidR="00FA7B6A" w:rsidRPr="00E20FA1" w:rsidRDefault="00FA7B6A" w:rsidP="00063E7C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contextualSpacing/>
        <w:jc w:val="left"/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Положительный эффект масштаба заключается в том, что с ростом объема прои</w:t>
      </w:r>
      <w:r w:rsidRPr="00E20FA1">
        <w:rPr>
          <w:b/>
          <w:sz w:val="22"/>
          <w:szCs w:val="22"/>
        </w:rPr>
        <w:t>з</w:t>
      </w:r>
      <w:r w:rsidRPr="00E20FA1">
        <w:rPr>
          <w:b/>
          <w:sz w:val="22"/>
          <w:szCs w:val="22"/>
        </w:rPr>
        <w:t>водства …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Укажите один вариант ответа</w:t>
      </w:r>
    </w:p>
    <w:p w:rsidR="00FA7B6A" w:rsidRPr="00E20FA1" w:rsidRDefault="00FA7B6A" w:rsidP="00063E7C">
      <w:pPr>
        <w:widowControl/>
        <w:numPr>
          <w:ilvl w:val="0"/>
          <w:numId w:val="23"/>
        </w:numPr>
        <w:tabs>
          <w:tab w:val="left" w:pos="993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валовые издержки уменьшаются</w:t>
      </w:r>
    </w:p>
    <w:p w:rsidR="00FA7B6A" w:rsidRPr="00E20FA1" w:rsidRDefault="00FA7B6A" w:rsidP="00063E7C">
      <w:pPr>
        <w:widowControl/>
        <w:numPr>
          <w:ilvl w:val="0"/>
          <w:numId w:val="23"/>
        </w:numPr>
        <w:tabs>
          <w:tab w:val="left" w:pos="993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валовые издержки увеличиваются</w:t>
      </w:r>
    </w:p>
    <w:p w:rsidR="00FA7B6A" w:rsidRPr="00E20FA1" w:rsidRDefault="00FA7B6A" w:rsidP="00063E7C">
      <w:pPr>
        <w:widowControl/>
        <w:numPr>
          <w:ilvl w:val="0"/>
          <w:numId w:val="23"/>
        </w:numPr>
        <w:tabs>
          <w:tab w:val="left" w:pos="993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долгосрочные средние издержки снижаются</w:t>
      </w:r>
    </w:p>
    <w:p w:rsidR="00FA7B6A" w:rsidRPr="00E20FA1" w:rsidRDefault="00FA7B6A" w:rsidP="00063E7C">
      <w:pPr>
        <w:widowControl/>
        <w:numPr>
          <w:ilvl w:val="0"/>
          <w:numId w:val="23"/>
        </w:numPr>
        <w:tabs>
          <w:tab w:val="left" w:pos="993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долгосрочные средние издержки увеличиваются</w:t>
      </w:r>
    </w:p>
    <w:p w:rsidR="00FA7B6A" w:rsidRPr="00E20FA1" w:rsidRDefault="00FA7B6A" w:rsidP="00063E7C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Какое из следующих утверждений является правильным: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a</w:t>
      </w:r>
      <w:r w:rsidRPr="00E20FA1">
        <w:rPr>
          <w:sz w:val="22"/>
          <w:szCs w:val="22"/>
        </w:rPr>
        <w:t>. экономическая прибыль — бухгалтерская прибыль = явные издержки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b. бухгалтерская прибыль - неявные издержки = экономическая прибыль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c. экономическая прибыль — неявные издержки = бухгалтерская прибыль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d. явные издержки + неявные издержки = бухгалтерские издержки</w:t>
      </w:r>
    </w:p>
    <w:p w:rsidR="00FA7B6A" w:rsidRPr="00E20FA1" w:rsidRDefault="00FA7B6A" w:rsidP="00063E7C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Неявные издержки — это: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a. альтернативные издержки использования ресурсов, являющихся собственностью фирмы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b. издержки бухгалтерские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c. экономические издержки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d. издержки упущенных возможностей</w:t>
      </w:r>
    </w:p>
    <w:p w:rsidR="00FA7B6A" w:rsidRPr="00E20FA1" w:rsidRDefault="00FA7B6A" w:rsidP="00063E7C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Когда студент в столовой ест бутерброды, то максимальную предельную поле</w:t>
      </w:r>
      <w:r w:rsidRPr="00E20FA1">
        <w:rPr>
          <w:b/>
          <w:bCs/>
          <w:sz w:val="22"/>
          <w:szCs w:val="22"/>
        </w:rPr>
        <w:t>з</w:t>
      </w:r>
      <w:r w:rsidRPr="00E20FA1">
        <w:rPr>
          <w:b/>
          <w:bCs/>
          <w:sz w:val="22"/>
          <w:szCs w:val="22"/>
        </w:rPr>
        <w:t>ность</w:t>
      </w:r>
      <w:r w:rsidRPr="00E20FA1">
        <w:rPr>
          <w:sz w:val="22"/>
          <w:szCs w:val="22"/>
        </w:rPr>
        <w:t> </w:t>
      </w:r>
      <w:r w:rsidRPr="00E20FA1">
        <w:rPr>
          <w:b/>
          <w:bCs/>
          <w:sz w:val="22"/>
          <w:szCs w:val="22"/>
        </w:rPr>
        <w:t>будет иметь: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a. последний бутерброд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b. первый бутерброд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c. бутерброд, соответствующий точке насыщения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d. средний из съеденных</w:t>
      </w:r>
    </w:p>
    <w:p w:rsidR="00FA7B6A" w:rsidRPr="00E20FA1" w:rsidRDefault="00FA7B6A" w:rsidP="00063E7C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Условие равновесия потребителя: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a. верны все утверждения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b. предельные полезности благ равны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c. предельные полезности благ равны предельной полезности денег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d. взвешенные по ценам предельные полезности благ равны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jc w:val="left"/>
        <w:rPr>
          <w:b/>
          <w:sz w:val="22"/>
          <w:szCs w:val="22"/>
        </w:rPr>
      </w:pPr>
    </w:p>
    <w:p w:rsidR="00FA7B6A" w:rsidRPr="00E20FA1" w:rsidRDefault="00FA7B6A" w:rsidP="00E20FA1">
      <w:pPr>
        <w:widowControl/>
        <w:autoSpaceDE/>
        <w:autoSpaceDN/>
        <w:adjustRightInd/>
        <w:jc w:val="left"/>
        <w:rPr>
          <w:b/>
          <w:i/>
          <w:sz w:val="22"/>
          <w:szCs w:val="22"/>
        </w:rPr>
      </w:pPr>
      <w:r w:rsidRPr="00E20FA1">
        <w:rPr>
          <w:b/>
          <w:i/>
          <w:sz w:val="22"/>
          <w:szCs w:val="22"/>
        </w:rPr>
        <w:t>Тема 4. Конкуренция: виды рыночных структур.</w:t>
      </w:r>
    </w:p>
    <w:p w:rsidR="00FA7B6A" w:rsidRPr="00E20FA1" w:rsidRDefault="00FA7B6A" w:rsidP="00E20FA1">
      <w:pPr>
        <w:widowControl/>
        <w:autoSpaceDE/>
        <w:autoSpaceDN/>
        <w:adjustRightInd/>
        <w:jc w:val="left"/>
        <w:rPr>
          <w:b/>
          <w:i/>
          <w:sz w:val="22"/>
          <w:szCs w:val="22"/>
        </w:rPr>
      </w:pPr>
    </w:p>
    <w:p w:rsidR="00FA7B6A" w:rsidRPr="00E20FA1" w:rsidRDefault="00FA7B6A" w:rsidP="00E20FA1">
      <w:pPr>
        <w:widowControl/>
        <w:autoSpaceDE/>
        <w:autoSpaceDN/>
        <w:adjustRightInd/>
        <w:jc w:val="left"/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Вопросы для самоконтроля:</w:t>
      </w:r>
    </w:p>
    <w:p w:rsidR="00FA7B6A" w:rsidRPr="00E20FA1" w:rsidRDefault="00FA7B6A" w:rsidP="00063E7C">
      <w:pPr>
        <w:widowControl/>
        <w:numPr>
          <w:ilvl w:val="0"/>
          <w:numId w:val="80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Что такое конкуренция?</w:t>
      </w:r>
    </w:p>
    <w:p w:rsidR="00FA7B6A" w:rsidRPr="00E20FA1" w:rsidRDefault="00FA7B6A" w:rsidP="00063E7C">
      <w:pPr>
        <w:widowControl/>
        <w:numPr>
          <w:ilvl w:val="0"/>
          <w:numId w:val="80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Раскройте виды конкуренции.</w:t>
      </w:r>
    </w:p>
    <w:p w:rsidR="00FA7B6A" w:rsidRPr="00E20FA1" w:rsidRDefault="00FA7B6A" w:rsidP="00063E7C">
      <w:pPr>
        <w:widowControl/>
        <w:numPr>
          <w:ilvl w:val="0"/>
          <w:numId w:val="80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Чем руководствуется фирма при производстве в условиях совершенной конкуренции?</w:t>
      </w:r>
    </w:p>
    <w:p w:rsidR="00FA7B6A" w:rsidRPr="00E20FA1" w:rsidRDefault="00FA7B6A" w:rsidP="00063E7C">
      <w:pPr>
        <w:widowControl/>
        <w:numPr>
          <w:ilvl w:val="0"/>
          <w:numId w:val="80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Чем руководствуется фирма при производстве в условиях олигополии?</w:t>
      </w:r>
    </w:p>
    <w:p w:rsidR="00FA7B6A" w:rsidRPr="00E20FA1" w:rsidRDefault="00FA7B6A" w:rsidP="00063E7C">
      <w:pPr>
        <w:widowControl/>
        <w:numPr>
          <w:ilvl w:val="0"/>
          <w:numId w:val="80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Опишите поведение фирмы-монополиста на рынке.</w:t>
      </w:r>
    </w:p>
    <w:p w:rsidR="00FA7B6A" w:rsidRPr="00E20FA1" w:rsidRDefault="00FA7B6A" w:rsidP="00E20FA1">
      <w:pPr>
        <w:widowControl/>
        <w:autoSpaceDE/>
        <w:autoSpaceDN/>
        <w:adjustRightInd/>
        <w:jc w:val="left"/>
        <w:rPr>
          <w:b/>
          <w:i/>
          <w:sz w:val="22"/>
          <w:szCs w:val="22"/>
        </w:rPr>
      </w:pPr>
    </w:p>
    <w:p w:rsidR="00FA7B6A" w:rsidRPr="00E20FA1" w:rsidRDefault="00FA7B6A" w:rsidP="00E20FA1">
      <w:pPr>
        <w:widowControl/>
        <w:autoSpaceDE/>
        <w:autoSpaceDN/>
        <w:adjustRightInd/>
        <w:jc w:val="left"/>
        <w:rPr>
          <w:b/>
          <w:i/>
          <w:sz w:val="22"/>
          <w:szCs w:val="22"/>
        </w:rPr>
      </w:pPr>
      <w:r w:rsidRPr="00E20FA1">
        <w:rPr>
          <w:b/>
          <w:i/>
          <w:sz w:val="22"/>
          <w:szCs w:val="22"/>
        </w:rPr>
        <w:t>Тест</w:t>
      </w:r>
    </w:p>
    <w:p w:rsidR="00FA7B6A" w:rsidRPr="00E20FA1" w:rsidRDefault="00FA7B6A" w:rsidP="00063E7C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Успех производителя продукции (услуги) на рынке совершенной конкуренции зав</w:t>
      </w:r>
      <w:r w:rsidRPr="00E20FA1">
        <w:rPr>
          <w:b/>
          <w:bCs/>
          <w:sz w:val="22"/>
          <w:szCs w:val="22"/>
        </w:rPr>
        <w:t>и</w:t>
      </w:r>
      <w:r w:rsidRPr="00E20FA1">
        <w:rPr>
          <w:b/>
          <w:bCs/>
          <w:sz w:val="22"/>
          <w:szCs w:val="22"/>
        </w:rPr>
        <w:t>сит</w:t>
      </w:r>
      <w:r w:rsidRPr="00E20FA1">
        <w:rPr>
          <w:sz w:val="22"/>
          <w:szCs w:val="22"/>
        </w:rPr>
        <w:t> </w:t>
      </w:r>
      <w:r w:rsidRPr="00E20FA1">
        <w:rPr>
          <w:b/>
          <w:bCs/>
          <w:sz w:val="22"/>
          <w:szCs w:val="22"/>
        </w:rPr>
        <w:t>от (3 отв):</w:t>
      </w:r>
    </w:p>
    <w:p w:rsidR="00FA7B6A" w:rsidRPr="00E20FA1" w:rsidRDefault="00FA7B6A" w:rsidP="00E20FA1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Выберите один или несколько ответов:</w:t>
      </w:r>
    </w:p>
    <w:p w:rsidR="00FA7B6A" w:rsidRPr="00E20FA1" w:rsidRDefault="00FA7B6A" w:rsidP="00E20FA1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a. рекламы</w:t>
      </w:r>
    </w:p>
    <w:p w:rsidR="00FA7B6A" w:rsidRPr="00E20FA1" w:rsidRDefault="00FA7B6A" w:rsidP="00E20FA1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b. возможности влиять на цену</w:t>
      </w:r>
    </w:p>
    <w:p w:rsidR="00FA7B6A" w:rsidRPr="00E20FA1" w:rsidRDefault="00FA7B6A" w:rsidP="00E20FA1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c. высокого качества товара</w:t>
      </w:r>
    </w:p>
    <w:p w:rsidR="00FA7B6A" w:rsidRPr="00E20FA1" w:rsidRDefault="00FA7B6A" w:rsidP="00E20FA1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d. возможности снизить издержки</w:t>
      </w:r>
    </w:p>
    <w:p w:rsidR="00FA7B6A" w:rsidRPr="00E20FA1" w:rsidRDefault="00FA7B6A" w:rsidP="00E20FA1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e. возможности сговора производителей</w:t>
      </w:r>
    </w:p>
    <w:p w:rsidR="00FA7B6A" w:rsidRPr="00E20FA1" w:rsidRDefault="00FA7B6A" w:rsidP="00063E7C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Больше всего условиям совершенной конкуренции соответствует рынок:</w:t>
      </w:r>
    </w:p>
    <w:p w:rsidR="00FA7B6A" w:rsidRPr="00E20FA1" w:rsidRDefault="00FA7B6A" w:rsidP="00E20FA1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a. пшеницы</w:t>
      </w:r>
    </w:p>
    <w:p w:rsidR="00FA7B6A" w:rsidRPr="00E20FA1" w:rsidRDefault="00FA7B6A" w:rsidP="00E20FA1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b. автомобилей</w:t>
      </w:r>
    </w:p>
    <w:p w:rsidR="00FA7B6A" w:rsidRPr="00E20FA1" w:rsidRDefault="00FA7B6A" w:rsidP="00E20FA1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c. стали</w:t>
      </w:r>
    </w:p>
    <w:p w:rsidR="00FA7B6A" w:rsidRPr="00E20FA1" w:rsidRDefault="00FA7B6A" w:rsidP="00E20FA1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d. парикмахерских услуг</w:t>
      </w:r>
    </w:p>
    <w:p w:rsidR="00FA7B6A" w:rsidRPr="00E20FA1" w:rsidRDefault="00FA7B6A" w:rsidP="00063E7C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Прибыль монополиста будет максимальной при условии, что:</w:t>
      </w:r>
    </w:p>
    <w:p w:rsidR="00FA7B6A" w:rsidRPr="00E20FA1" w:rsidRDefault="00FA7B6A" w:rsidP="00E20FA1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a. предельные издержки меньше предельного дохода (MC&lt;MR)</w:t>
      </w:r>
    </w:p>
    <w:p w:rsidR="00FA7B6A" w:rsidRPr="00E20FA1" w:rsidRDefault="00FA7B6A" w:rsidP="00E20FA1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b. предельные издержки равны предельному доходу (MC=MR)</w:t>
      </w:r>
    </w:p>
    <w:p w:rsidR="00FA7B6A" w:rsidRPr="00E20FA1" w:rsidRDefault="00FA7B6A" w:rsidP="00E20FA1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c. предельные издержки больше предельного дохода (MC&gt;MR)</w:t>
      </w:r>
    </w:p>
    <w:p w:rsidR="00FA7B6A" w:rsidRPr="00E20FA1" w:rsidRDefault="00FA7B6A" w:rsidP="00E20FA1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d. предельные издержки равны цене (MC=P)</w:t>
      </w:r>
    </w:p>
    <w:p w:rsidR="00FA7B6A" w:rsidRPr="00E20FA1" w:rsidRDefault="00FA7B6A" w:rsidP="00063E7C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На рынке монополистической конкуренции, в отличие от олигополии, фирмы:</w:t>
      </w:r>
    </w:p>
    <w:p w:rsidR="00FA7B6A" w:rsidRPr="00E20FA1" w:rsidRDefault="00FA7B6A" w:rsidP="00E20FA1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a. выпускают однородную продукцию</w:t>
      </w:r>
    </w:p>
    <w:p w:rsidR="00FA7B6A" w:rsidRPr="00E20FA1" w:rsidRDefault="00FA7B6A" w:rsidP="00E20FA1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b. обладают большей рыночной властью</w:t>
      </w:r>
    </w:p>
    <w:p w:rsidR="00FA7B6A" w:rsidRPr="00E20FA1" w:rsidRDefault="00FA7B6A" w:rsidP="00E20FA1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c. могут вступить в тайный сговор</w:t>
      </w:r>
    </w:p>
    <w:p w:rsidR="00FA7B6A" w:rsidRPr="00E20FA1" w:rsidRDefault="00FA7B6A" w:rsidP="00E20FA1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d. обладают небольшой рыночной долей</w:t>
      </w:r>
    </w:p>
    <w:p w:rsidR="00FA7B6A" w:rsidRPr="00E20FA1" w:rsidRDefault="00FA7B6A" w:rsidP="00063E7C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contextualSpacing/>
        <w:rPr>
          <w:b/>
          <w:color w:val="333333"/>
          <w:sz w:val="22"/>
          <w:szCs w:val="22"/>
        </w:rPr>
      </w:pPr>
      <w:r w:rsidRPr="00E20FA1">
        <w:rPr>
          <w:b/>
          <w:bCs/>
          <w:sz w:val="22"/>
          <w:szCs w:val="22"/>
        </w:rPr>
        <w:t>На рисунке представлена графическая модель доходов и издержек фирмы-монополиста: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851"/>
        </w:tabs>
        <w:autoSpaceDE/>
        <w:autoSpaceDN/>
        <w:adjustRightInd/>
        <w:rPr>
          <w:b/>
          <w:color w:val="333333"/>
          <w:sz w:val="22"/>
          <w:szCs w:val="22"/>
        </w:rPr>
      </w:pPr>
      <w:r w:rsidRPr="00E20FA1">
        <w:rPr>
          <w:b/>
          <w:noProof/>
          <w:sz w:val="22"/>
          <w:szCs w:val="22"/>
        </w:rPr>
        <w:pict>
          <v:shape id="Рисунок 5" o:spid="_x0000_i1046" type="#_x0000_t75" alt="Описание: https://studfiles.net/html/2706/361/html_2K6hJ4UpBe.hT5k/img-XPaFzY.png" style="width:2in;height:132.75pt;visibility:visible">
            <v:imagedata r:id="rId33" o:title=""/>
          </v:shape>
        </w:pict>
      </w:r>
    </w:p>
    <w:p w:rsidR="00FA7B6A" w:rsidRPr="00E20FA1" w:rsidRDefault="00FA7B6A" w:rsidP="00E20FA1">
      <w:pPr>
        <w:widowControl/>
        <w:shd w:val="clear" w:color="auto" w:fill="FFFFFF"/>
        <w:tabs>
          <w:tab w:val="left" w:pos="851"/>
        </w:tabs>
        <w:autoSpaceDE/>
        <w:autoSpaceDN/>
        <w:adjustRightInd/>
        <w:rPr>
          <w:b/>
          <w:color w:val="333333"/>
          <w:sz w:val="22"/>
          <w:szCs w:val="22"/>
        </w:rPr>
      </w:pPr>
    </w:p>
    <w:p w:rsidR="00FA7B6A" w:rsidRPr="00E20FA1" w:rsidRDefault="00FA7B6A" w:rsidP="00063E7C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contextualSpacing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Фирме следует прекратить производство при цене ниже ____ ден. ед.</w:t>
      </w:r>
    </w:p>
    <w:p w:rsidR="00FA7B6A" w:rsidRPr="00E20FA1" w:rsidRDefault="00FA7B6A" w:rsidP="00063E7C">
      <w:pPr>
        <w:widowControl/>
        <w:numPr>
          <w:ilvl w:val="0"/>
          <w:numId w:val="24"/>
        </w:numPr>
        <w:tabs>
          <w:tab w:val="left" w:pos="851"/>
        </w:tabs>
        <w:autoSpaceDE/>
        <w:autoSpaceDN/>
        <w:adjustRightInd/>
        <w:contextualSpacing/>
        <w:rPr>
          <w:bCs/>
          <w:sz w:val="22"/>
          <w:szCs w:val="22"/>
        </w:rPr>
      </w:pPr>
      <w:r w:rsidRPr="00E20FA1">
        <w:rPr>
          <w:bCs/>
          <w:sz w:val="22"/>
          <w:szCs w:val="22"/>
        </w:rPr>
        <w:t>10</w:t>
      </w:r>
    </w:p>
    <w:p w:rsidR="00FA7B6A" w:rsidRPr="00E20FA1" w:rsidRDefault="00FA7B6A" w:rsidP="00063E7C">
      <w:pPr>
        <w:widowControl/>
        <w:numPr>
          <w:ilvl w:val="0"/>
          <w:numId w:val="24"/>
        </w:numPr>
        <w:tabs>
          <w:tab w:val="left" w:pos="851"/>
        </w:tabs>
        <w:autoSpaceDE/>
        <w:autoSpaceDN/>
        <w:adjustRightInd/>
        <w:contextualSpacing/>
        <w:rPr>
          <w:bCs/>
          <w:sz w:val="22"/>
          <w:szCs w:val="22"/>
        </w:rPr>
      </w:pPr>
      <w:r w:rsidRPr="00E20FA1">
        <w:rPr>
          <w:bCs/>
          <w:sz w:val="22"/>
          <w:szCs w:val="22"/>
        </w:rPr>
        <w:t>5</w:t>
      </w:r>
    </w:p>
    <w:p w:rsidR="00FA7B6A" w:rsidRPr="00E20FA1" w:rsidRDefault="00FA7B6A" w:rsidP="00063E7C">
      <w:pPr>
        <w:widowControl/>
        <w:numPr>
          <w:ilvl w:val="0"/>
          <w:numId w:val="24"/>
        </w:numPr>
        <w:tabs>
          <w:tab w:val="left" w:pos="851"/>
        </w:tabs>
        <w:autoSpaceDE/>
        <w:autoSpaceDN/>
        <w:adjustRightInd/>
        <w:contextualSpacing/>
        <w:rPr>
          <w:bCs/>
          <w:sz w:val="22"/>
          <w:szCs w:val="22"/>
        </w:rPr>
      </w:pPr>
      <w:r w:rsidRPr="00E20FA1">
        <w:rPr>
          <w:bCs/>
          <w:sz w:val="22"/>
          <w:szCs w:val="22"/>
        </w:rPr>
        <w:t>3</w:t>
      </w:r>
    </w:p>
    <w:p w:rsidR="00FA7B6A" w:rsidRPr="00E20FA1" w:rsidRDefault="00FA7B6A" w:rsidP="00063E7C">
      <w:pPr>
        <w:widowControl/>
        <w:numPr>
          <w:ilvl w:val="0"/>
          <w:numId w:val="24"/>
        </w:numPr>
        <w:tabs>
          <w:tab w:val="left" w:pos="851"/>
        </w:tabs>
        <w:autoSpaceDE/>
        <w:autoSpaceDN/>
        <w:adjustRightInd/>
        <w:contextualSpacing/>
        <w:rPr>
          <w:bCs/>
          <w:sz w:val="22"/>
          <w:szCs w:val="22"/>
        </w:rPr>
      </w:pPr>
      <w:r w:rsidRPr="00E20FA1">
        <w:rPr>
          <w:bCs/>
          <w:sz w:val="22"/>
          <w:szCs w:val="22"/>
        </w:rPr>
        <w:t>2</w:t>
      </w:r>
    </w:p>
    <w:p w:rsidR="00FA7B6A" w:rsidRPr="00E20FA1" w:rsidRDefault="00FA7B6A" w:rsidP="00E20FA1">
      <w:pPr>
        <w:widowControl/>
        <w:tabs>
          <w:tab w:val="left" w:pos="851"/>
        </w:tabs>
        <w:autoSpaceDE/>
        <w:autoSpaceDN/>
        <w:adjustRightInd/>
        <w:ind w:firstLine="0"/>
        <w:rPr>
          <w:b/>
          <w:sz w:val="22"/>
          <w:szCs w:val="22"/>
          <w:lang w:val="en-US"/>
        </w:rPr>
      </w:pPr>
    </w:p>
    <w:p w:rsidR="00FA7B6A" w:rsidRPr="00E20FA1" w:rsidRDefault="00FA7B6A" w:rsidP="00E20FA1">
      <w:pPr>
        <w:widowControl/>
        <w:shd w:val="clear" w:color="auto" w:fill="FFFFFF"/>
        <w:autoSpaceDE/>
        <w:autoSpaceDN/>
        <w:adjustRightInd/>
        <w:ind w:firstLine="0"/>
        <w:jc w:val="left"/>
        <w:rPr>
          <w:b/>
          <w:i/>
          <w:sz w:val="22"/>
          <w:szCs w:val="22"/>
          <w:lang w:val="en-US"/>
        </w:rPr>
      </w:pPr>
    </w:p>
    <w:p w:rsidR="00FA7B6A" w:rsidRPr="00E20FA1" w:rsidRDefault="00FA7B6A" w:rsidP="00E20FA1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i/>
          <w:sz w:val="22"/>
          <w:szCs w:val="22"/>
        </w:rPr>
      </w:pPr>
      <w:r w:rsidRPr="00E20FA1">
        <w:rPr>
          <w:b/>
          <w:i/>
          <w:sz w:val="22"/>
          <w:szCs w:val="22"/>
        </w:rPr>
        <w:t>Тема 5. Закономерности функционирования национальной экономики</w:t>
      </w:r>
      <w:r w:rsidRPr="00E20FA1">
        <w:rPr>
          <w:i/>
          <w:sz w:val="22"/>
          <w:szCs w:val="22"/>
        </w:rPr>
        <w:t xml:space="preserve">. 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i/>
          <w:sz w:val="22"/>
          <w:szCs w:val="22"/>
        </w:rPr>
      </w:pPr>
    </w:p>
    <w:p w:rsidR="00FA7B6A" w:rsidRPr="00E20FA1" w:rsidRDefault="00FA7B6A" w:rsidP="0055328D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Вопросы для самоконтроля:</w:t>
      </w:r>
    </w:p>
    <w:p w:rsidR="00FA7B6A" w:rsidRPr="00E20FA1" w:rsidRDefault="00FA7B6A" w:rsidP="0055328D">
      <w:pPr>
        <w:widowControl/>
        <w:numPr>
          <w:ilvl w:val="0"/>
          <w:numId w:val="82"/>
        </w:numPr>
        <w:shd w:val="clear" w:color="auto" w:fill="FFFFFF"/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E20FA1">
        <w:rPr>
          <w:sz w:val="22"/>
          <w:szCs w:val="22"/>
        </w:rPr>
        <w:t>Какие показатели входят в СНС?</w:t>
      </w:r>
    </w:p>
    <w:p w:rsidR="00FA7B6A" w:rsidRPr="00E20FA1" w:rsidRDefault="00FA7B6A" w:rsidP="0055328D">
      <w:pPr>
        <w:widowControl/>
        <w:numPr>
          <w:ilvl w:val="0"/>
          <w:numId w:val="82"/>
        </w:numPr>
        <w:shd w:val="clear" w:color="auto" w:fill="FFFFFF"/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E20FA1">
        <w:rPr>
          <w:sz w:val="22"/>
          <w:szCs w:val="22"/>
        </w:rPr>
        <w:t>Как рассчитываются показателя, входящие в СНС?</w:t>
      </w:r>
    </w:p>
    <w:p w:rsidR="00FA7B6A" w:rsidRPr="00E20FA1" w:rsidRDefault="00FA7B6A" w:rsidP="0055328D">
      <w:pPr>
        <w:widowControl/>
        <w:numPr>
          <w:ilvl w:val="0"/>
          <w:numId w:val="82"/>
        </w:numPr>
        <w:tabs>
          <w:tab w:val="left" w:pos="1134"/>
        </w:tabs>
        <w:autoSpaceDE/>
        <w:autoSpaceDN/>
        <w:adjustRightInd/>
        <w:ind w:left="0" w:firstLine="720"/>
        <w:contextualSpacing/>
        <w:textAlignment w:val="baseline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Что такое макроэкономическое равновесие? Какие его виды вы знаете?</w:t>
      </w:r>
    </w:p>
    <w:p w:rsidR="00FA7B6A" w:rsidRPr="00E20FA1" w:rsidRDefault="00FA7B6A" w:rsidP="0055328D">
      <w:pPr>
        <w:widowControl/>
        <w:numPr>
          <w:ilvl w:val="0"/>
          <w:numId w:val="82"/>
        </w:numPr>
        <w:tabs>
          <w:tab w:val="left" w:pos="1134"/>
        </w:tabs>
        <w:autoSpaceDE/>
        <w:autoSpaceDN/>
        <w:adjustRightInd/>
        <w:ind w:left="0" w:firstLine="720"/>
        <w:contextualSpacing/>
        <w:textAlignment w:val="baseline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Какие модели макроэкономического равновесия вы знаете?</w:t>
      </w:r>
    </w:p>
    <w:p w:rsidR="00FA7B6A" w:rsidRPr="00E20FA1" w:rsidRDefault="00FA7B6A" w:rsidP="0055328D">
      <w:pPr>
        <w:widowControl/>
        <w:numPr>
          <w:ilvl w:val="0"/>
          <w:numId w:val="82"/>
        </w:numPr>
        <w:tabs>
          <w:tab w:val="left" w:pos="1134"/>
        </w:tabs>
        <w:autoSpaceDE/>
        <w:autoSpaceDN/>
        <w:adjustRightInd/>
        <w:ind w:left="0" w:firstLine="720"/>
        <w:contextualSpacing/>
        <w:textAlignment w:val="baseline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Что такое совокупный спрос и каковы его составляющие?</w:t>
      </w:r>
    </w:p>
    <w:p w:rsidR="00FA7B6A" w:rsidRPr="00E20FA1" w:rsidRDefault="00FA7B6A" w:rsidP="0055328D">
      <w:pPr>
        <w:widowControl/>
        <w:numPr>
          <w:ilvl w:val="0"/>
          <w:numId w:val="82"/>
        </w:numPr>
        <w:tabs>
          <w:tab w:val="left" w:pos="1134"/>
        </w:tabs>
        <w:autoSpaceDE/>
        <w:autoSpaceDN/>
        <w:adjustRightInd/>
        <w:ind w:left="0" w:firstLine="720"/>
        <w:contextualSpacing/>
        <w:textAlignment w:val="baseline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С чем связана обратная зависимость между величиной совокупного спроса и уровнем цен?</w:t>
      </w:r>
    </w:p>
    <w:p w:rsidR="00FA7B6A" w:rsidRPr="00E20FA1" w:rsidRDefault="00FA7B6A" w:rsidP="0055328D">
      <w:pPr>
        <w:widowControl/>
        <w:numPr>
          <w:ilvl w:val="0"/>
          <w:numId w:val="82"/>
        </w:numPr>
        <w:tabs>
          <w:tab w:val="left" w:pos="1134"/>
        </w:tabs>
        <w:autoSpaceDE/>
        <w:autoSpaceDN/>
        <w:adjustRightInd/>
        <w:ind w:left="0" w:firstLine="720"/>
        <w:contextualSpacing/>
        <w:textAlignment w:val="baseline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Назовите неценовые факторы совокупного спроса.</w:t>
      </w:r>
    </w:p>
    <w:p w:rsidR="00FA7B6A" w:rsidRPr="00E20FA1" w:rsidRDefault="00FA7B6A" w:rsidP="0055328D">
      <w:pPr>
        <w:widowControl/>
        <w:numPr>
          <w:ilvl w:val="0"/>
          <w:numId w:val="82"/>
        </w:numPr>
        <w:tabs>
          <w:tab w:val="left" w:pos="1134"/>
        </w:tabs>
        <w:autoSpaceDE/>
        <w:autoSpaceDN/>
        <w:adjustRightInd/>
        <w:ind w:left="0" w:firstLine="720"/>
        <w:contextualSpacing/>
        <w:textAlignment w:val="baseline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Что такое совокупное предложение и какие факторы оказывают на него влияние?</w:t>
      </w:r>
    </w:p>
    <w:p w:rsidR="00FA7B6A" w:rsidRPr="00E20FA1" w:rsidRDefault="00FA7B6A" w:rsidP="0055328D">
      <w:pPr>
        <w:widowControl/>
        <w:numPr>
          <w:ilvl w:val="0"/>
          <w:numId w:val="82"/>
        </w:numPr>
        <w:tabs>
          <w:tab w:val="left" w:pos="1134"/>
        </w:tabs>
        <w:autoSpaceDE/>
        <w:autoSpaceDN/>
        <w:adjustRightInd/>
        <w:ind w:left="0" w:firstLine="720"/>
        <w:contextualSpacing/>
        <w:textAlignment w:val="baseline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Какие варианты возможны при нарушении равновесия между совокупным спросом и предложением?</w:t>
      </w:r>
    </w:p>
    <w:p w:rsidR="00FA7B6A" w:rsidRPr="00E20FA1" w:rsidRDefault="00FA7B6A" w:rsidP="0055328D">
      <w:pPr>
        <w:widowControl/>
        <w:numPr>
          <w:ilvl w:val="0"/>
          <w:numId w:val="82"/>
        </w:numPr>
        <w:tabs>
          <w:tab w:val="left" w:pos="1134"/>
        </w:tabs>
        <w:autoSpaceDE/>
        <w:autoSpaceDN/>
        <w:adjustRightInd/>
        <w:ind w:left="0" w:firstLine="720"/>
        <w:contextualSpacing/>
        <w:textAlignment w:val="baseline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Что такое предельная склонность к потреблению и сбережению?</w:t>
      </w:r>
    </w:p>
    <w:p w:rsidR="00FA7B6A" w:rsidRPr="00E20FA1" w:rsidRDefault="00FA7B6A" w:rsidP="0055328D">
      <w:pPr>
        <w:widowControl/>
        <w:numPr>
          <w:ilvl w:val="0"/>
          <w:numId w:val="82"/>
        </w:numPr>
        <w:tabs>
          <w:tab w:val="left" w:pos="1134"/>
        </w:tabs>
        <w:autoSpaceDE/>
        <w:autoSpaceDN/>
        <w:adjustRightInd/>
        <w:ind w:left="0" w:firstLine="720"/>
        <w:contextualSpacing/>
        <w:textAlignment w:val="baseline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Объясните сущность модели «доходы — расходы».</w:t>
      </w:r>
    </w:p>
    <w:p w:rsidR="00FA7B6A" w:rsidRPr="00E20FA1" w:rsidRDefault="00FA7B6A" w:rsidP="0055328D">
      <w:pPr>
        <w:widowControl/>
        <w:numPr>
          <w:ilvl w:val="0"/>
          <w:numId w:val="82"/>
        </w:numPr>
        <w:tabs>
          <w:tab w:val="left" w:pos="1134"/>
        </w:tabs>
        <w:autoSpaceDE/>
        <w:autoSpaceDN/>
        <w:adjustRightInd/>
        <w:ind w:left="0" w:firstLine="720"/>
        <w:contextualSpacing/>
        <w:textAlignment w:val="baseline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Что такое мультипликатор расходов и принцип акселерации?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b/>
          <w:i/>
          <w:sz w:val="22"/>
          <w:szCs w:val="22"/>
        </w:rPr>
      </w:pPr>
    </w:p>
    <w:p w:rsidR="00FA7B6A" w:rsidRPr="00E20FA1" w:rsidRDefault="00FA7B6A" w:rsidP="00E20FA1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Тест</w:t>
      </w:r>
    </w:p>
    <w:p w:rsidR="00FA7B6A" w:rsidRPr="00E20FA1" w:rsidRDefault="00FA7B6A" w:rsidP="00063E7C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Валовой национальный продукт — это показатель: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a. общих расходов правительства и муниципальных органов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b. количества товаров и услуг, произведенных частным бизнесом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c</w:t>
      </w:r>
      <w:r w:rsidRPr="00E20FA1">
        <w:rPr>
          <w:sz w:val="22"/>
          <w:szCs w:val="22"/>
        </w:rPr>
        <w:t>. рыночной стоимости национального валового выпуска конечных товаров и услуг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d. уровня цен проданных товаров и услуг</w:t>
      </w:r>
    </w:p>
    <w:p w:rsidR="00FA7B6A" w:rsidRPr="00E20FA1" w:rsidRDefault="00FA7B6A" w:rsidP="00063E7C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В модели, где отсутствуют госзакупки, чистые инвестиции, амортиз</w:t>
      </w:r>
      <w:r w:rsidRPr="00E20FA1">
        <w:rPr>
          <w:b/>
          <w:bCs/>
          <w:sz w:val="22"/>
          <w:szCs w:val="22"/>
        </w:rPr>
        <w:t>а</w:t>
      </w:r>
      <w:r w:rsidRPr="00E20FA1">
        <w:rPr>
          <w:b/>
          <w:bCs/>
          <w:sz w:val="22"/>
          <w:szCs w:val="22"/>
        </w:rPr>
        <w:t>ция и</w:t>
      </w:r>
      <w:r w:rsidRPr="00E20FA1">
        <w:rPr>
          <w:sz w:val="22"/>
          <w:szCs w:val="22"/>
        </w:rPr>
        <w:t> </w:t>
      </w:r>
      <w:r w:rsidRPr="00E20FA1">
        <w:rPr>
          <w:b/>
          <w:bCs/>
          <w:sz w:val="22"/>
          <w:szCs w:val="22"/>
        </w:rPr>
        <w:t>международная торговля, рыночная стоимость конечного производства равна: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a. всему перечисленному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b. совокупному потреблению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c</w:t>
      </w:r>
      <w:r w:rsidRPr="00E20FA1">
        <w:rPr>
          <w:sz w:val="22"/>
          <w:szCs w:val="22"/>
        </w:rPr>
        <w:t>. сумме зарплаты, ренты, процента и прибыли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d. сумме купленных экономических благ</w:t>
      </w:r>
    </w:p>
    <w:p w:rsidR="00FA7B6A" w:rsidRPr="00E20FA1" w:rsidRDefault="00FA7B6A" w:rsidP="00063E7C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Какое из следующих высказываний неверно: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a. ЧНП - прямые налоги = НД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b. ЧНП + амортизация = ВНП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c. личный доход = располагаемый доход + прямые налоги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d. валовые инвестиции = чистые инвестиции + амортизация</w:t>
      </w:r>
    </w:p>
    <w:p w:rsidR="00FA7B6A" w:rsidRPr="00E20FA1" w:rsidRDefault="00FA7B6A" w:rsidP="00063E7C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К государственным закупкам товаров и услуг не относятся: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a. расходы выплату пособий по безработице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b. жалование врачей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c. расходы на строительство новых государственных школ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d</w:t>
      </w:r>
      <w:r w:rsidRPr="00E20FA1">
        <w:rPr>
          <w:sz w:val="22"/>
          <w:szCs w:val="22"/>
        </w:rPr>
        <w:t>. расходы на содержание государственных учреждений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b/>
          <w:bCs/>
          <w:sz w:val="22"/>
          <w:szCs w:val="22"/>
        </w:rPr>
      </w:pPr>
    </w:p>
    <w:p w:rsidR="00FA7B6A" w:rsidRPr="00E20FA1" w:rsidRDefault="00FA7B6A" w:rsidP="00063E7C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Личный располагаемый доход представляет собой: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a. полученный совокупный доход за вычетом налоговых и налоговых обязательных плат</w:t>
      </w:r>
      <w:r w:rsidRPr="00E20FA1">
        <w:rPr>
          <w:sz w:val="22"/>
          <w:szCs w:val="22"/>
        </w:rPr>
        <w:t>е</w:t>
      </w:r>
      <w:r w:rsidRPr="00E20FA1">
        <w:rPr>
          <w:sz w:val="22"/>
          <w:szCs w:val="22"/>
        </w:rPr>
        <w:t>жей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b. полученный совокупный доход (заработная плата и другие доходы)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c. начисленную заработную плату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d. реальный доход</w:t>
      </w:r>
    </w:p>
    <w:p w:rsidR="00FA7B6A" w:rsidRPr="00E20FA1" w:rsidRDefault="00FA7B6A" w:rsidP="00063E7C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Если равновесие достигается на кейнсианском участке кривой сов</w:t>
      </w:r>
      <w:r w:rsidRPr="00E20FA1">
        <w:rPr>
          <w:b/>
          <w:bCs/>
          <w:sz w:val="22"/>
          <w:szCs w:val="22"/>
        </w:rPr>
        <w:t>о</w:t>
      </w:r>
      <w:r w:rsidRPr="00E20FA1">
        <w:rPr>
          <w:b/>
          <w:bCs/>
          <w:sz w:val="22"/>
          <w:szCs w:val="22"/>
        </w:rPr>
        <w:t>купного</w:t>
      </w:r>
      <w:r w:rsidRPr="00E20FA1">
        <w:rPr>
          <w:sz w:val="22"/>
          <w:szCs w:val="22"/>
        </w:rPr>
        <w:t> </w:t>
      </w:r>
      <w:r w:rsidRPr="00E20FA1">
        <w:rPr>
          <w:b/>
          <w:bCs/>
          <w:sz w:val="22"/>
          <w:szCs w:val="22"/>
        </w:rPr>
        <w:t>предложения, то увеличение совокупного спроса (сдвиг кривой) приводит к: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a. росту цен при постоянном объеме занятости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b. росту цен и увеличению объема производства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c. увеличению занятости при постоянном уровне цен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d. увеличению занятости и росту уровня цен</w:t>
      </w:r>
    </w:p>
    <w:p w:rsidR="00FA7B6A" w:rsidRPr="00E20FA1" w:rsidRDefault="00FA7B6A" w:rsidP="00063E7C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Если равновесие достигается на классическом участке кривой сов</w:t>
      </w:r>
      <w:r w:rsidRPr="00E20FA1">
        <w:rPr>
          <w:b/>
          <w:bCs/>
          <w:sz w:val="22"/>
          <w:szCs w:val="22"/>
        </w:rPr>
        <w:t>о</w:t>
      </w:r>
      <w:r w:rsidRPr="00E20FA1">
        <w:rPr>
          <w:b/>
          <w:bCs/>
          <w:sz w:val="22"/>
          <w:szCs w:val="22"/>
        </w:rPr>
        <w:t>купного</w:t>
      </w:r>
      <w:r w:rsidRPr="00E20FA1">
        <w:rPr>
          <w:sz w:val="22"/>
          <w:szCs w:val="22"/>
        </w:rPr>
        <w:t> </w:t>
      </w:r>
      <w:r w:rsidRPr="00E20FA1">
        <w:rPr>
          <w:b/>
          <w:bCs/>
          <w:sz w:val="22"/>
          <w:szCs w:val="22"/>
        </w:rPr>
        <w:t>предложения, то увеличение совокупного спро</w:t>
      </w:r>
      <w:r w:rsidRPr="00E20FA1">
        <w:rPr>
          <w:b/>
          <w:bCs/>
          <w:sz w:val="22"/>
          <w:szCs w:val="22"/>
        </w:rPr>
        <w:softHyphen/>
        <w:t>са (сдвиг кривой) приводит к: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a. увеличению производства при постоянной занятости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b. увеличению объема производства и уровня цен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c. инфляции при постоянном объеме производства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d. увеличению уровня занятости при постоянном уровне цен</w:t>
      </w:r>
    </w:p>
    <w:p w:rsidR="00FA7B6A" w:rsidRPr="00E20FA1" w:rsidRDefault="00FA7B6A" w:rsidP="00063E7C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Сокращение совокупного предложения (сдвиг кривой) приводит к: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a. стагнации при неизменном уровне цен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b. дефляции и сокращению объема производства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c. росту объема производства и к инфляции</w:t>
      </w:r>
    </w:p>
    <w:p w:rsidR="00FA7B6A" w:rsidRPr="00E20FA1" w:rsidRDefault="00FA7B6A" w:rsidP="00E20FA1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E20FA1">
        <w:rPr>
          <w:sz w:val="22"/>
          <w:szCs w:val="22"/>
        </w:rPr>
        <w:t>d. инфляции и сокращению объема производства</w:t>
      </w:r>
    </w:p>
    <w:p w:rsidR="00FA7B6A" w:rsidRPr="00E20FA1" w:rsidRDefault="00FA7B6A" w:rsidP="00E20FA1">
      <w:pPr>
        <w:widowControl/>
        <w:shd w:val="clear" w:color="auto" w:fill="FFFFFF"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FA7B6A" w:rsidRPr="00E20FA1" w:rsidRDefault="00FA7B6A" w:rsidP="00E20FA1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i/>
          <w:sz w:val="22"/>
          <w:szCs w:val="22"/>
        </w:rPr>
      </w:pPr>
      <w:r w:rsidRPr="00E20FA1">
        <w:rPr>
          <w:b/>
          <w:i/>
          <w:sz w:val="22"/>
          <w:szCs w:val="22"/>
        </w:rPr>
        <w:t>Тема 6. Цикличность экономического развития.</w:t>
      </w:r>
      <w:r w:rsidRPr="00E20FA1">
        <w:rPr>
          <w:i/>
          <w:sz w:val="22"/>
          <w:szCs w:val="22"/>
        </w:rPr>
        <w:t xml:space="preserve"> 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i/>
          <w:sz w:val="22"/>
          <w:szCs w:val="22"/>
        </w:rPr>
      </w:pPr>
    </w:p>
    <w:p w:rsidR="00FA7B6A" w:rsidRPr="00E20FA1" w:rsidRDefault="00FA7B6A" w:rsidP="00E20FA1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Вопросы для самоконтроля:</w:t>
      </w:r>
    </w:p>
    <w:p w:rsidR="00FA7B6A" w:rsidRPr="00E20FA1" w:rsidRDefault="00FA7B6A" w:rsidP="00063E7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Что такое экономический цикл и из каких фаз он состоит?</w:t>
      </w:r>
    </w:p>
    <w:p w:rsidR="00FA7B6A" w:rsidRPr="00E20FA1" w:rsidRDefault="00FA7B6A" w:rsidP="00063E7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Что такое инфляция и как она измеряется?</w:t>
      </w:r>
    </w:p>
    <w:p w:rsidR="00FA7B6A" w:rsidRPr="00E20FA1" w:rsidRDefault="00FA7B6A" w:rsidP="00063E7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В каких формах может протекать инфляция?</w:t>
      </w:r>
    </w:p>
    <w:p w:rsidR="00FA7B6A" w:rsidRPr="00E20FA1" w:rsidRDefault="00FA7B6A" w:rsidP="00063E7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Как различают инфляцию в зависимости от её темпов роста?</w:t>
      </w:r>
    </w:p>
    <w:p w:rsidR="00FA7B6A" w:rsidRPr="00E20FA1" w:rsidRDefault="00FA7B6A" w:rsidP="00063E7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val="en-US" w:eastAsia="en-US"/>
        </w:rPr>
      </w:pPr>
      <w:r w:rsidRPr="00E20FA1">
        <w:rPr>
          <w:sz w:val="22"/>
          <w:szCs w:val="22"/>
          <w:lang w:val="en-US" w:eastAsia="en-US"/>
        </w:rPr>
        <w:t>Каковы причины инфляции?</w:t>
      </w:r>
    </w:p>
    <w:p w:rsidR="00FA7B6A" w:rsidRPr="00E20FA1" w:rsidRDefault="00FA7B6A" w:rsidP="00063E7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Что такое дефлятор ВВП, как он рассчитывается и где используется?</w:t>
      </w:r>
    </w:p>
    <w:p w:rsidR="00FA7B6A" w:rsidRPr="00E20FA1" w:rsidRDefault="00FA7B6A" w:rsidP="00063E7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Дайте характеристику инфляции спроса и инфляции издержек.</w:t>
      </w:r>
    </w:p>
    <w:p w:rsidR="00FA7B6A" w:rsidRPr="00E20FA1" w:rsidRDefault="00FA7B6A" w:rsidP="00063E7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val="en-US" w:eastAsia="en-US"/>
        </w:rPr>
      </w:pPr>
      <w:r w:rsidRPr="00E20FA1">
        <w:rPr>
          <w:sz w:val="22"/>
          <w:szCs w:val="22"/>
          <w:lang w:val="en-US" w:eastAsia="en-US"/>
        </w:rPr>
        <w:t>Что иллюстрирует кривая Филлипса?</w:t>
      </w:r>
    </w:p>
    <w:p w:rsidR="00FA7B6A" w:rsidRPr="00E20FA1" w:rsidRDefault="00FA7B6A" w:rsidP="00063E7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Почему в модели кривой Филлипса различают краткосрочный и долгосрочный пери</w:t>
      </w:r>
      <w:r w:rsidRPr="00E20FA1">
        <w:rPr>
          <w:sz w:val="22"/>
          <w:szCs w:val="22"/>
          <w:lang w:eastAsia="en-US"/>
        </w:rPr>
        <w:t>о</w:t>
      </w:r>
      <w:r w:rsidRPr="00E20FA1">
        <w:rPr>
          <w:sz w:val="22"/>
          <w:szCs w:val="22"/>
          <w:lang w:eastAsia="en-US"/>
        </w:rPr>
        <w:t>ды?</w:t>
      </w:r>
    </w:p>
    <w:p w:rsidR="00FA7B6A" w:rsidRPr="00E20FA1" w:rsidRDefault="00FA7B6A" w:rsidP="00063E7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Чему посвящена теория адаптивных ожиданий?</w:t>
      </w:r>
    </w:p>
    <w:p w:rsidR="00FA7B6A" w:rsidRPr="00E20FA1" w:rsidRDefault="00FA7B6A" w:rsidP="00063E7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На чём основана теория рациональных ожиданий?</w:t>
      </w:r>
    </w:p>
    <w:p w:rsidR="00FA7B6A" w:rsidRPr="00E20FA1" w:rsidRDefault="00FA7B6A" w:rsidP="00063E7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val="en-US" w:eastAsia="en-US"/>
        </w:rPr>
      </w:pPr>
      <w:r w:rsidRPr="00E20FA1">
        <w:rPr>
          <w:sz w:val="22"/>
          <w:szCs w:val="22"/>
          <w:lang w:val="en-US" w:eastAsia="en-US"/>
        </w:rPr>
        <w:t>Какова цена инфляции?</w:t>
      </w:r>
    </w:p>
    <w:p w:rsidR="00FA7B6A" w:rsidRPr="00E20FA1" w:rsidRDefault="00FA7B6A" w:rsidP="00063E7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val="en-US" w:eastAsia="en-US"/>
        </w:rPr>
      </w:pPr>
      <w:r w:rsidRPr="00E20FA1">
        <w:rPr>
          <w:sz w:val="22"/>
          <w:szCs w:val="22"/>
          <w:lang w:val="en-US" w:eastAsia="en-US"/>
        </w:rPr>
        <w:t>Что такое инфляционный налог?</w:t>
      </w:r>
    </w:p>
    <w:p w:rsidR="00FA7B6A" w:rsidRPr="00E20FA1" w:rsidRDefault="00FA7B6A" w:rsidP="00063E7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Какие позитивные функции выполняет инфляция?</w:t>
      </w:r>
    </w:p>
    <w:p w:rsidR="00FA7B6A" w:rsidRPr="00E20FA1" w:rsidRDefault="00FA7B6A" w:rsidP="00063E7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Поясните основные негативные последствия инфляции.</w:t>
      </w:r>
    </w:p>
    <w:p w:rsidR="00FA7B6A" w:rsidRPr="00E20FA1" w:rsidRDefault="00FA7B6A" w:rsidP="00063E7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Что такое занятость и безработица?</w:t>
      </w:r>
    </w:p>
    <w:p w:rsidR="00FA7B6A" w:rsidRPr="00E20FA1" w:rsidRDefault="00FA7B6A" w:rsidP="00063E7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В каких формах существует безработица?</w:t>
      </w:r>
    </w:p>
    <w:p w:rsidR="00FA7B6A" w:rsidRPr="00E20FA1" w:rsidRDefault="00FA7B6A" w:rsidP="00063E7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Объясните действие закона Оукена.  Каковы социально-экономические последствия безработицы?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sz w:val="22"/>
          <w:szCs w:val="22"/>
        </w:rPr>
      </w:pPr>
    </w:p>
    <w:p w:rsidR="00FA7B6A" w:rsidRPr="00E20FA1" w:rsidRDefault="00FA7B6A" w:rsidP="00E20FA1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sz w:val="22"/>
          <w:szCs w:val="22"/>
        </w:rPr>
      </w:pPr>
    </w:p>
    <w:p w:rsidR="00FA7B6A" w:rsidRPr="00E20FA1" w:rsidRDefault="00FA7B6A" w:rsidP="00E20FA1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Тест: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b/>
          <w:bCs/>
          <w:sz w:val="22"/>
          <w:szCs w:val="22"/>
        </w:rPr>
      </w:pPr>
    </w:p>
    <w:p w:rsidR="00FA7B6A" w:rsidRPr="00E20FA1" w:rsidRDefault="00FA7B6A" w:rsidP="00063E7C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Экономический цикл – это: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a. период от начала одного экономического кризиса до начала другого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b. время оборота денежной единицы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c. интервал колебания одного из макроэкономических показателей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d. период, зa который создается продукция</w:t>
      </w:r>
    </w:p>
    <w:p w:rsidR="00FA7B6A" w:rsidRPr="00E20FA1" w:rsidRDefault="00FA7B6A" w:rsidP="00063E7C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Полная занятость - это занятость при: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a. все ответы верны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b. равенстве спроса и предложения рабочей силы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c. естественной безработице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d. 100% занятости всего трудоспособного населения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e. равенстве спроса и предложения рабочей силы и естественной безработице</w:t>
      </w:r>
    </w:p>
    <w:p w:rsidR="00FA7B6A" w:rsidRPr="00E20FA1" w:rsidRDefault="00FA7B6A" w:rsidP="00063E7C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Появление фрикционной безработицы связано с: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a. временем, необходимым для поиска новой работы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b. падением совокупного спроса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c. недостаточной квалификацией безработных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d. высокой реальной заработной платой</w:t>
      </w:r>
    </w:p>
    <w:p w:rsidR="00FA7B6A" w:rsidRPr="00E20FA1" w:rsidRDefault="00FA7B6A" w:rsidP="00063E7C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Не включаются в состав рабочей силы (2 отв.):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Выберите один или несколько ответов: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a. безработные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b. уволенные по инвалидности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c. студенты дневной формы обучения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d. находящиеся в отпусках</w:t>
      </w:r>
    </w:p>
    <w:p w:rsidR="00FA7B6A" w:rsidRPr="00E20FA1" w:rsidRDefault="00FA7B6A" w:rsidP="00063E7C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В условиях полной занятости уровень циклической безработицы должен быть: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a. больше чем уровень естественной безработицы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b. равен естественной безработице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c. равен 0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d</w:t>
      </w:r>
      <w:r w:rsidRPr="00E20FA1">
        <w:rPr>
          <w:sz w:val="22"/>
          <w:szCs w:val="22"/>
        </w:rPr>
        <w:t>. равен добровольной безработице</w:t>
      </w:r>
    </w:p>
    <w:p w:rsidR="00FA7B6A" w:rsidRPr="00E20FA1" w:rsidRDefault="00FA7B6A" w:rsidP="00063E7C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К последствиям безработицы не относится: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a</w:t>
      </w:r>
      <w:r w:rsidRPr="00E20FA1">
        <w:rPr>
          <w:sz w:val="22"/>
          <w:szCs w:val="22"/>
        </w:rPr>
        <w:t>. уменьшение доходов населения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b. разрушение психического и физического здоровья человека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c. обострение социальных и политических проблем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d. уменьшение денежной массы в экономике</w:t>
      </w:r>
    </w:p>
    <w:p w:rsidR="00FA7B6A" w:rsidRPr="00E20FA1" w:rsidRDefault="00FA7B6A" w:rsidP="00063E7C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Что не относится к методам борьбы с инфляцией: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a. повышение ставки рефинансирования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b. контроль уровня цен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c. снижение уровня безработицы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d. индексация доходов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b/>
          <w:bCs/>
          <w:sz w:val="22"/>
          <w:szCs w:val="22"/>
        </w:rPr>
      </w:pPr>
    </w:p>
    <w:p w:rsidR="00FA7B6A" w:rsidRPr="00E20FA1" w:rsidRDefault="00FA7B6A" w:rsidP="00063E7C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Покупательная способность денег: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a. уменьшается по время инфляции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b. увеличивается во время инфляции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c. не зависит ни от инфляции, ни от дефляции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d. уменьшается во время дефляции</w:t>
      </w:r>
    </w:p>
    <w:p w:rsidR="00FA7B6A" w:rsidRPr="00E20FA1" w:rsidRDefault="00FA7B6A" w:rsidP="00063E7C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Инфляция означает: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a. падение уровня цен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b. обесценивание бумажных денег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c. бегство денег в товар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d. повышение покупательной способности денег</w:t>
      </w:r>
    </w:p>
    <w:p w:rsidR="00FA7B6A" w:rsidRPr="00E20FA1" w:rsidRDefault="00FA7B6A" w:rsidP="00E20FA1">
      <w:pPr>
        <w:widowControl/>
        <w:shd w:val="clear" w:color="auto" w:fill="FFFFFF"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FA7B6A" w:rsidRPr="00E20FA1" w:rsidRDefault="00FA7B6A" w:rsidP="00E20FA1">
      <w:pPr>
        <w:widowControl/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b/>
          <w:i/>
          <w:sz w:val="22"/>
          <w:szCs w:val="22"/>
        </w:rPr>
      </w:pPr>
      <w:r w:rsidRPr="00E20FA1">
        <w:rPr>
          <w:b/>
          <w:i/>
          <w:sz w:val="22"/>
          <w:szCs w:val="22"/>
        </w:rPr>
        <w:t>Тема  7. Экономическая политика государства.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b/>
          <w:i/>
          <w:sz w:val="22"/>
          <w:szCs w:val="22"/>
        </w:rPr>
      </w:pPr>
    </w:p>
    <w:p w:rsidR="00FA7B6A" w:rsidRPr="00E20FA1" w:rsidRDefault="00FA7B6A" w:rsidP="00E20FA1">
      <w:pPr>
        <w:widowControl/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Вопросы для самоконтроля:</w:t>
      </w:r>
    </w:p>
    <w:p w:rsidR="00FA7B6A" w:rsidRPr="00E20FA1" w:rsidRDefault="00FA7B6A" w:rsidP="00063E7C">
      <w:pPr>
        <w:widowControl/>
        <w:numPr>
          <w:ilvl w:val="0"/>
          <w:numId w:val="8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В чем сущность и функции денег?</w:t>
      </w:r>
    </w:p>
    <w:p w:rsidR="00FA7B6A" w:rsidRPr="00E20FA1" w:rsidRDefault="00FA7B6A" w:rsidP="00063E7C">
      <w:pPr>
        <w:widowControl/>
        <w:numPr>
          <w:ilvl w:val="0"/>
          <w:numId w:val="8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Раскройте цели и задачи ДКП?</w:t>
      </w:r>
    </w:p>
    <w:p w:rsidR="00FA7B6A" w:rsidRPr="00E20FA1" w:rsidRDefault="00FA7B6A" w:rsidP="00063E7C">
      <w:pPr>
        <w:widowControl/>
        <w:numPr>
          <w:ilvl w:val="0"/>
          <w:numId w:val="8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Какие</w:t>
      </w:r>
      <w:r w:rsidRPr="00E20FA1">
        <w:rPr>
          <w:sz w:val="22"/>
          <w:szCs w:val="22"/>
        </w:rPr>
        <w:t xml:space="preserve"> </w:t>
      </w:r>
      <w:r w:rsidRPr="00E20FA1">
        <w:rPr>
          <w:sz w:val="22"/>
          <w:szCs w:val="22"/>
          <w:lang w:val="en-US"/>
        </w:rPr>
        <w:t>ин</w:t>
      </w:r>
      <w:r w:rsidRPr="00E20FA1">
        <w:rPr>
          <w:sz w:val="22"/>
          <w:szCs w:val="22"/>
        </w:rPr>
        <w:t>с</w:t>
      </w:r>
      <w:r w:rsidRPr="00E20FA1">
        <w:rPr>
          <w:sz w:val="22"/>
          <w:szCs w:val="22"/>
          <w:lang w:val="en-US"/>
        </w:rPr>
        <w:t>турменты использует ДКП?</w:t>
      </w:r>
    </w:p>
    <w:p w:rsidR="00FA7B6A" w:rsidRPr="00E20FA1" w:rsidRDefault="00FA7B6A" w:rsidP="00063E7C">
      <w:pPr>
        <w:widowControl/>
        <w:numPr>
          <w:ilvl w:val="0"/>
          <w:numId w:val="8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Что представляет собой кредитная система, какова ее структура?</w:t>
      </w:r>
    </w:p>
    <w:p w:rsidR="00FA7B6A" w:rsidRPr="00E20FA1" w:rsidRDefault="00FA7B6A" w:rsidP="00063E7C">
      <w:pPr>
        <w:widowControl/>
        <w:numPr>
          <w:ilvl w:val="0"/>
          <w:numId w:val="8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Что представляет собой банковская система, какова ее структура?</w:t>
      </w:r>
    </w:p>
    <w:p w:rsidR="00FA7B6A" w:rsidRPr="00E20FA1" w:rsidRDefault="00FA7B6A" w:rsidP="00063E7C">
      <w:pPr>
        <w:widowControl/>
        <w:numPr>
          <w:ilvl w:val="0"/>
          <w:numId w:val="8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Каковы цели и задачи центрального банка РФ?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b/>
          <w:i/>
          <w:sz w:val="22"/>
          <w:szCs w:val="22"/>
        </w:rPr>
      </w:pPr>
    </w:p>
    <w:p w:rsidR="00FA7B6A" w:rsidRPr="00E20FA1" w:rsidRDefault="00FA7B6A" w:rsidP="00E20FA1">
      <w:pPr>
        <w:widowControl/>
        <w:tabs>
          <w:tab w:val="left" w:pos="567"/>
          <w:tab w:val="left" w:pos="993"/>
        </w:tabs>
        <w:autoSpaceDE/>
        <w:autoSpaceDN/>
        <w:adjustRightInd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Тест:</w:t>
      </w:r>
    </w:p>
    <w:p w:rsidR="00FA7B6A" w:rsidRPr="00E20FA1" w:rsidRDefault="00FA7B6A" w:rsidP="00063E7C">
      <w:pPr>
        <w:widowControl/>
        <w:numPr>
          <w:ilvl w:val="0"/>
          <w:numId w:val="30"/>
        </w:numPr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Реальная стоимость бумажных денег:</w:t>
      </w:r>
    </w:p>
    <w:p w:rsidR="00FA7B6A" w:rsidRPr="00E20FA1" w:rsidRDefault="00FA7B6A" w:rsidP="00E20FA1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a. Понижается при повышении уровня цен в экономике</w:t>
      </w:r>
    </w:p>
    <w:p w:rsidR="00FA7B6A" w:rsidRPr="00E20FA1" w:rsidRDefault="00FA7B6A" w:rsidP="00E20FA1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b. Изменение уровня цен не отражается на реальной стоимости денег</w:t>
      </w:r>
    </w:p>
    <w:p w:rsidR="00FA7B6A" w:rsidRPr="00E20FA1" w:rsidRDefault="00FA7B6A" w:rsidP="00E20FA1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c. Растёт при повышении уровня цен в экономике</w:t>
      </w:r>
    </w:p>
    <w:p w:rsidR="00FA7B6A" w:rsidRPr="00E20FA1" w:rsidRDefault="00FA7B6A" w:rsidP="00E20FA1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d. Понижается при снижении уровня цен в экономике</w:t>
      </w:r>
    </w:p>
    <w:p w:rsidR="00FA7B6A" w:rsidRPr="00E20FA1" w:rsidRDefault="00FA7B6A" w:rsidP="00063E7C">
      <w:pPr>
        <w:widowControl/>
        <w:numPr>
          <w:ilvl w:val="0"/>
          <w:numId w:val="30"/>
        </w:numPr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Среди перечисленных ниже задач, решаемых банковской системой страны, определ</w:t>
      </w:r>
      <w:r w:rsidRPr="00E20FA1">
        <w:rPr>
          <w:b/>
          <w:bCs/>
          <w:sz w:val="22"/>
          <w:szCs w:val="22"/>
        </w:rPr>
        <w:t>и</w:t>
      </w:r>
      <w:r w:rsidRPr="00E20FA1">
        <w:rPr>
          <w:b/>
          <w:bCs/>
          <w:sz w:val="22"/>
          <w:szCs w:val="22"/>
        </w:rPr>
        <w:t>те</w:t>
      </w:r>
      <w:r w:rsidRPr="00E20FA1">
        <w:rPr>
          <w:sz w:val="22"/>
          <w:szCs w:val="22"/>
        </w:rPr>
        <w:t> </w:t>
      </w:r>
      <w:r w:rsidRPr="00E20FA1">
        <w:rPr>
          <w:b/>
          <w:bCs/>
          <w:sz w:val="22"/>
          <w:szCs w:val="22"/>
        </w:rPr>
        <w:t>несвойственную деятельности Центрального банка функцию:</w:t>
      </w:r>
    </w:p>
    <w:p w:rsidR="00FA7B6A" w:rsidRPr="00E20FA1" w:rsidRDefault="00FA7B6A" w:rsidP="00E20FA1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a. Выпуск и погашение государственных ценных бумаг</w:t>
      </w:r>
    </w:p>
    <w:p w:rsidR="00FA7B6A" w:rsidRPr="00E20FA1" w:rsidRDefault="00FA7B6A" w:rsidP="00E20FA1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b. Все перечисленные выше функции свойственны функционированию Центрального банка</w:t>
      </w:r>
    </w:p>
    <w:p w:rsidR="00FA7B6A" w:rsidRPr="00E20FA1" w:rsidRDefault="00FA7B6A" w:rsidP="00E20FA1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c. Регулирование объема денежной массы в экономике страны</w:t>
      </w:r>
    </w:p>
    <w:p w:rsidR="00FA7B6A" w:rsidRPr="00E20FA1" w:rsidRDefault="00FA7B6A" w:rsidP="00E20FA1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d. Эмиссия и изъятие из обращения денежных знаков</w:t>
      </w:r>
    </w:p>
    <w:p w:rsidR="00FA7B6A" w:rsidRPr="00E20FA1" w:rsidRDefault="00FA7B6A" w:rsidP="00E20FA1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e. Максимизация прибыли, получаемой банковской системой страны</w:t>
      </w:r>
    </w:p>
    <w:p w:rsidR="00FA7B6A" w:rsidRPr="00E20FA1" w:rsidRDefault="00FA7B6A" w:rsidP="00063E7C">
      <w:pPr>
        <w:widowControl/>
        <w:numPr>
          <w:ilvl w:val="0"/>
          <w:numId w:val="30"/>
        </w:numPr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Кредитная система – это (2 отв.):</w:t>
      </w:r>
    </w:p>
    <w:p w:rsidR="00FA7B6A" w:rsidRPr="00E20FA1" w:rsidRDefault="00FA7B6A" w:rsidP="00E20FA1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Выберите один или несколько ответов:</w:t>
      </w:r>
    </w:p>
    <w:p w:rsidR="00FA7B6A" w:rsidRPr="00E20FA1" w:rsidRDefault="00FA7B6A" w:rsidP="00E20FA1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a. Совокупность кредитных отношений, форм и методов кредита</w:t>
      </w:r>
    </w:p>
    <w:p w:rsidR="00FA7B6A" w:rsidRPr="00E20FA1" w:rsidRDefault="00FA7B6A" w:rsidP="00E20FA1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b. Формы и метода кредитования</w:t>
      </w:r>
    </w:p>
    <w:p w:rsidR="00FA7B6A" w:rsidRPr="00E20FA1" w:rsidRDefault="00FA7B6A" w:rsidP="00E20FA1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c. Совокупность различных видов национальных банков</w:t>
      </w:r>
    </w:p>
    <w:p w:rsidR="00FA7B6A" w:rsidRPr="00E20FA1" w:rsidRDefault="00FA7B6A" w:rsidP="00E20FA1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d. Совокупность кредитных учреждений</w:t>
      </w:r>
    </w:p>
    <w:p w:rsidR="00FA7B6A" w:rsidRPr="00E20FA1" w:rsidRDefault="00FA7B6A" w:rsidP="00063E7C">
      <w:pPr>
        <w:widowControl/>
        <w:numPr>
          <w:ilvl w:val="0"/>
          <w:numId w:val="30"/>
        </w:numPr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К какому типу денежных систем относится денежная система РФ:</w:t>
      </w:r>
    </w:p>
    <w:p w:rsidR="00FA7B6A" w:rsidRPr="00E20FA1" w:rsidRDefault="00FA7B6A" w:rsidP="00E20FA1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a. Бумажно-кредитная система</w:t>
      </w:r>
    </w:p>
    <w:p w:rsidR="00FA7B6A" w:rsidRPr="00E20FA1" w:rsidRDefault="00FA7B6A" w:rsidP="00E20FA1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b. Золотослитковый стандарт</w:t>
      </w:r>
    </w:p>
    <w:p w:rsidR="00FA7B6A" w:rsidRPr="00E20FA1" w:rsidRDefault="00FA7B6A" w:rsidP="00E20FA1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c. Золотодевизный стандарт</w:t>
      </w:r>
    </w:p>
    <w:p w:rsidR="00FA7B6A" w:rsidRPr="00E20FA1" w:rsidRDefault="00FA7B6A" w:rsidP="00E20FA1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d. Биметаллизм</w:t>
      </w:r>
    </w:p>
    <w:p w:rsidR="00FA7B6A" w:rsidRPr="00E20FA1" w:rsidRDefault="00FA7B6A" w:rsidP="00063E7C">
      <w:pPr>
        <w:widowControl/>
        <w:numPr>
          <w:ilvl w:val="0"/>
          <w:numId w:val="30"/>
        </w:numPr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Основная цель ЦБ РФ:</w:t>
      </w:r>
    </w:p>
    <w:p w:rsidR="00FA7B6A" w:rsidRPr="00E20FA1" w:rsidRDefault="00FA7B6A" w:rsidP="00E20FA1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Выберите один ответ:</w:t>
      </w:r>
    </w:p>
    <w:p w:rsidR="00FA7B6A" w:rsidRPr="00E20FA1" w:rsidRDefault="00FA7B6A" w:rsidP="00E20FA1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a. Эмиссия денег</w:t>
      </w:r>
    </w:p>
    <w:p w:rsidR="00FA7B6A" w:rsidRPr="00E20FA1" w:rsidRDefault="00FA7B6A" w:rsidP="00E20FA1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b. Борьба с инфляцией</w:t>
      </w:r>
    </w:p>
    <w:p w:rsidR="00FA7B6A" w:rsidRPr="00E20FA1" w:rsidRDefault="00FA7B6A" w:rsidP="00E20FA1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c. Создание золотовалютного запаса</w:t>
      </w:r>
    </w:p>
    <w:p w:rsidR="00FA7B6A" w:rsidRPr="00E20FA1" w:rsidRDefault="00FA7B6A" w:rsidP="00E20FA1">
      <w:pPr>
        <w:widowControl/>
        <w:tabs>
          <w:tab w:val="left" w:pos="567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d. Поддержание денежно-кредитной и валютной стабилизации</w:t>
      </w:r>
    </w:p>
    <w:p w:rsidR="00FA7B6A" w:rsidRPr="00E20FA1" w:rsidRDefault="00FA7B6A" w:rsidP="00E20FA1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FA7B6A" w:rsidRPr="00E20FA1" w:rsidRDefault="00FA7B6A" w:rsidP="00E20FA1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FA7B6A" w:rsidRPr="00E20FA1" w:rsidRDefault="00FA7B6A" w:rsidP="00E20FA1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FA7B6A" w:rsidRPr="00E20FA1" w:rsidRDefault="00FA7B6A" w:rsidP="00E20FA1">
      <w:pPr>
        <w:jc w:val="left"/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8. Предприятие как хозяйствующий субъект рыночной экономики</w:t>
      </w:r>
    </w:p>
    <w:p w:rsidR="00FA7B6A" w:rsidRPr="00E20FA1" w:rsidRDefault="00FA7B6A" w:rsidP="00E20FA1">
      <w:pPr>
        <w:jc w:val="left"/>
        <w:rPr>
          <w:b/>
          <w:sz w:val="22"/>
          <w:szCs w:val="22"/>
        </w:rPr>
      </w:pP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Вопросы для самоконтроля:</w:t>
      </w:r>
    </w:p>
    <w:p w:rsidR="00FA7B6A" w:rsidRPr="00E20FA1" w:rsidRDefault="00FA7B6A" w:rsidP="00063E7C">
      <w:pPr>
        <w:widowControl/>
        <w:numPr>
          <w:ilvl w:val="0"/>
          <w:numId w:val="84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</w:rPr>
      </w:pPr>
      <w:r w:rsidRPr="00E20FA1">
        <w:rPr>
          <w:sz w:val="22"/>
          <w:szCs w:val="22"/>
        </w:rPr>
        <w:t xml:space="preserve">Назовите организационно-правовые формы предпринимательской деятельности, дайте их развернутую характеристику. Раскройте достоинства и недостатки каждой из них. В каких случаях целесообразно выбирать ту или иную форму бизнеса? </w:t>
      </w:r>
    </w:p>
    <w:p w:rsidR="00FA7B6A" w:rsidRPr="00E20FA1" w:rsidRDefault="00FA7B6A" w:rsidP="00063E7C">
      <w:pPr>
        <w:widowControl/>
        <w:numPr>
          <w:ilvl w:val="0"/>
          <w:numId w:val="84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</w:rPr>
      </w:pPr>
      <w:r w:rsidRPr="00E20FA1">
        <w:rPr>
          <w:sz w:val="22"/>
          <w:szCs w:val="22"/>
        </w:rPr>
        <w:t>Перечислите некоммерческие организации и дайте им характеристику.</w:t>
      </w:r>
    </w:p>
    <w:p w:rsidR="00FA7B6A" w:rsidRPr="00E20FA1" w:rsidRDefault="00FA7B6A" w:rsidP="00063E7C">
      <w:pPr>
        <w:widowControl/>
        <w:numPr>
          <w:ilvl w:val="0"/>
          <w:numId w:val="84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</w:rPr>
      </w:pPr>
      <w:r w:rsidRPr="00E20FA1">
        <w:rPr>
          <w:sz w:val="22"/>
          <w:szCs w:val="22"/>
        </w:rPr>
        <w:t>Перечислите крупные предпринимательские системы, действующие в рыночной экон</w:t>
      </w:r>
      <w:r w:rsidRPr="00E20FA1">
        <w:rPr>
          <w:sz w:val="22"/>
          <w:szCs w:val="22"/>
        </w:rPr>
        <w:t>о</w:t>
      </w:r>
      <w:r w:rsidRPr="00E20FA1">
        <w:rPr>
          <w:sz w:val="22"/>
          <w:szCs w:val="22"/>
        </w:rPr>
        <w:t>мике.</w:t>
      </w:r>
    </w:p>
    <w:p w:rsidR="00FA7B6A" w:rsidRPr="00E20FA1" w:rsidRDefault="00FA7B6A" w:rsidP="00063E7C">
      <w:pPr>
        <w:widowControl/>
        <w:numPr>
          <w:ilvl w:val="0"/>
          <w:numId w:val="84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</w:rPr>
      </w:pPr>
      <w:r w:rsidRPr="00E20FA1">
        <w:rPr>
          <w:sz w:val="22"/>
          <w:szCs w:val="22"/>
        </w:rPr>
        <w:t>Что понимают под предпринимательской средой? Каково ее значение в деятельности предприятия?</w:t>
      </w:r>
    </w:p>
    <w:p w:rsidR="00FA7B6A" w:rsidRPr="00E20FA1" w:rsidRDefault="00FA7B6A" w:rsidP="00063E7C">
      <w:pPr>
        <w:widowControl/>
        <w:numPr>
          <w:ilvl w:val="0"/>
          <w:numId w:val="84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</w:rPr>
      </w:pPr>
      <w:r w:rsidRPr="00E20FA1">
        <w:rPr>
          <w:sz w:val="22"/>
          <w:szCs w:val="22"/>
        </w:rPr>
        <w:t>Что такое внешняя среда предприятия? Перечислите внешние факторы прямого и ко</w:t>
      </w:r>
      <w:r w:rsidRPr="00E20FA1">
        <w:rPr>
          <w:sz w:val="22"/>
          <w:szCs w:val="22"/>
        </w:rPr>
        <w:t>с</w:t>
      </w:r>
      <w:r w:rsidRPr="00E20FA1">
        <w:rPr>
          <w:sz w:val="22"/>
          <w:szCs w:val="22"/>
        </w:rPr>
        <w:t>венного воздействия на предпринимательскую организацию, дайте их характеристику.</w:t>
      </w:r>
    </w:p>
    <w:p w:rsidR="00FA7B6A" w:rsidRPr="00E20FA1" w:rsidRDefault="00FA7B6A" w:rsidP="00063E7C">
      <w:pPr>
        <w:widowControl/>
        <w:numPr>
          <w:ilvl w:val="0"/>
          <w:numId w:val="84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</w:rPr>
      </w:pPr>
      <w:r w:rsidRPr="00E20FA1">
        <w:rPr>
          <w:sz w:val="22"/>
          <w:szCs w:val="22"/>
        </w:rPr>
        <w:t>Что такое внутренняя среда организации? Каковы ее основные элементы? Как они вли</w:t>
      </w:r>
      <w:r w:rsidRPr="00E20FA1">
        <w:rPr>
          <w:sz w:val="22"/>
          <w:szCs w:val="22"/>
        </w:rPr>
        <w:t>я</w:t>
      </w:r>
      <w:r w:rsidRPr="00E20FA1">
        <w:rPr>
          <w:sz w:val="22"/>
          <w:szCs w:val="22"/>
        </w:rPr>
        <w:t>ют на деятельность предприятия?</w:t>
      </w:r>
    </w:p>
    <w:p w:rsidR="00FA7B6A" w:rsidRPr="00E20FA1" w:rsidRDefault="00FA7B6A" w:rsidP="00E20FA1">
      <w:pPr>
        <w:ind w:firstLine="0"/>
        <w:jc w:val="left"/>
        <w:rPr>
          <w:b/>
          <w:sz w:val="22"/>
          <w:szCs w:val="22"/>
        </w:rPr>
      </w:pPr>
    </w:p>
    <w:p w:rsidR="00FA7B6A" w:rsidRPr="00E20FA1" w:rsidRDefault="00FA7B6A" w:rsidP="00E20FA1">
      <w:pPr>
        <w:jc w:val="left"/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Тест: 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iCs/>
          <w:sz w:val="22"/>
          <w:szCs w:val="22"/>
        </w:rPr>
        <w:t>1. Коммерческая организация с разделенным на доли складочным капиталом, учас</w:t>
      </w:r>
      <w:r w:rsidRPr="00E20FA1">
        <w:rPr>
          <w:b/>
          <w:iCs/>
          <w:sz w:val="22"/>
          <w:szCs w:val="22"/>
        </w:rPr>
        <w:t>т</w:t>
      </w:r>
      <w:r w:rsidRPr="00E20FA1">
        <w:rPr>
          <w:b/>
          <w:iCs/>
          <w:sz w:val="22"/>
          <w:szCs w:val="22"/>
        </w:rPr>
        <w:t>ники которой в соответствии с заключенным между ними договором занимаются предпр</w:t>
      </w:r>
      <w:r w:rsidRPr="00E20FA1">
        <w:rPr>
          <w:b/>
          <w:iCs/>
          <w:sz w:val="22"/>
          <w:szCs w:val="22"/>
        </w:rPr>
        <w:t>и</w:t>
      </w:r>
      <w:r w:rsidRPr="00E20FA1">
        <w:rPr>
          <w:b/>
          <w:iCs/>
          <w:sz w:val="22"/>
          <w:szCs w:val="22"/>
        </w:rPr>
        <w:t>нимательской деятельностью от имени организации и несут ответственность по ее обяз</w:t>
      </w:r>
      <w:r w:rsidRPr="00E20FA1">
        <w:rPr>
          <w:b/>
          <w:iCs/>
          <w:sz w:val="22"/>
          <w:szCs w:val="22"/>
        </w:rPr>
        <w:t>а</w:t>
      </w:r>
      <w:r w:rsidRPr="00E20FA1">
        <w:rPr>
          <w:b/>
          <w:iCs/>
          <w:sz w:val="22"/>
          <w:szCs w:val="22"/>
        </w:rPr>
        <w:t>тельствам принадлежащим им имуществом, – это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a) полное товарищество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b) общество с ограниченной ответственностью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c) хозяйственное партнерство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акционерное общество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e) производственный кооператив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iCs/>
          <w:sz w:val="22"/>
          <w:szCs w:val="22"/>
        </w:rPr>
        <w:t> 2. Прибыль и убытки полного товарищества распределяются между его участниками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a) поровну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 xml:space="preserve">b) пропорционально количеству купленных ими акций 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c) обратно пропорционально их долям в складочном капитале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пропорционально их долям в складочном капитале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e) пропорционально количеству купленных ими голосующих акций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iCs/>
          <w:sz w:val="22"/>
          <w:szCs w:val="22"/>
        </w:rPr>
        <w:t> 3. Коммерческая организация, уставный капитал которой разделен на доли опред</w:t>
      </w:r>
      <w:r w:rsidRPr="00E20FA1">
        <w:rPr>
          <w:b/>
          <w:iCs/>
          <w:sz w:val="22"/>
          <w:szCs w:val="22"/>
        </w:rPr>
        <w:t>е</w:t>
      </w:r>
      <w:r w:rsidRPr="00E20FA1">
        <w:rPr>
          <w:b/>
          <w:iCs/>
          <w:sz w:val="22"/>
          <w:szCs w:val="22"/>
        </w:rPr>
        <w:t>ленных учредительными документами размеров, участники которой не отвечают по его об</w:t>
      </w:r>
      <w:r w:rsidRPr="00E20FA1">
        <w:rPr>
          <w:b/>
          <w:iCs/>
          <w:sz w:val="22"/>
          <w:szCs w:val="22"/>
        </w:rPr>
        <w:t>я</w:t>
      </w:r>
      <w:r w:rsidRPr="00E20FA1">
        <w:rPr>
          <w:b/>
          <w:iCs/>
          <w:sz w:val="22"/>
          <w:szCs w:val="22"/>
        </w:rPr>
        <w:t>зательствам и несут риск убытков, связанных с деятельностью организации в пределах ст</w:t>
      </w:r>
      <w:r w:rsidRPr="00E20FA1">
        <w:rPr>
          <w:b/>
          <w:iCs/>
          <w:sz w:val="22"/>
          <w:szCs w:val="22"/>
        </w:rPr>
        <w:t>о</w:t>
      </w:r>
      <w:r w:rsidRPr="00E20FA1">
        <w:rPr>
          <w:b/>
          <w:iCs/>
          <w:sz w:val="22"/>
          <w:szCs w:val="22"/>
        </w:rPr>
        <w:t>имости внесенных ими вкладов, – это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a) производственный кооператив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b) акционерное общество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c) общество с ограниченной ответственностью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унитарное предприятие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e) полное товарищество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iCs/>
          <w:sz w:val="22"/>
          <w:szCs w:val="22"/>
        </w:rPr>
        <w:t>4. Коммерческая организация, уставный капитал которой разделен на определенное число акций, удостоверяющих обязательственные права участников организации по отн</w:t>
      </w:r>
      <w:r w:rsidRPr="00E20FA1">
        <w:rPr>
          <w:b/>
          <w:iCs/>
          <w:sz w:val="22"/>
          <w:szCs w:val="22"/>
        </w:rPr>
        <w:t>о</w:t>
      </w:r>
      <w:r w:rsidRPr="00E20FA1">
        <w:rPr>
          <w:b/>
          <w:iCs/>
          <w:sz w:val="22"/>
          <w:szCs w:val="22"/>
        </w:rPr>
        <w:t>шению к организации, – это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a) акционерное общество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b) товарищество на вере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c) унитарное предприятие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производственный кооператив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e) общество с ограниченной ответственностью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iCs/>
          <w:sz w:val="22"/>
          <w:szCs w:val="22"/>
        </w:rPr>
        <w:t>5. Уставный капитал акционерного общества состоит из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a) оплаченных участниками долей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b) номинальной стоимости акций, приобретенных участниками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c) стоимости паев, приобретенных учредителями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номинальной стоимости акций и облигаций, приобретенных участниками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iCs/>
          <w:sz w:val="22"/>
          <w:szCs w:val="22"/>
        </w:rPr>
        <w:t>6. Высший орган управления акционерного общества – это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a) совет директоров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b) генеральный директор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c) общее собрание участников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ревизионная комиссия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e) общее собрание акционеров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iCs/>
          <w:sz w:val="22"/>
          <w:szCs w:val="22"/>
        </w:rPr>
        <w:t>7. Добровольное объединение граждан на основе членства для совместной произво</w:t>
      </w:r>
      <w:r w:rsidRPr="00E20FA1">
        <w:rPr>
          <w:b/>
          <w:iCs/>
          <w:sz w:val="22"/>
          <w:szCs w:val="22"/>
        </w:rPr>
        <w:t>д</w:t>
      </w:r>
      <w:r w:rsidRPr="00E20FA1">
        <w:rPr>
          <w:b/>
          <w:iCs/>
          <w:sz w:val="22"/>
          <w:szCs w:val="22"/>
        </w:rPr>
        <w:t>ственной или иной хозяйственной деятельности, основанное на их личном трудовом и ином участии и объединении их имущественных паевых взносов, – это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a) общество с ограниченной ответственностью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b) хозяйственное товарищество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c) акционерное общество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производственный кооператив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e) унитарное предприятие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iCs/>
          <w:sz w:val="22"/>
          <w:szCs w:val="22"/>
        </w:rPr>
        <w:t>8. Коммерческая организация, не наделенная правом собственности на закрепленное за ней собственником имущество, которое является неделимым, – это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a) общество с ограниченной ответственностью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b) общество с дополнительной ответственностью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c) акционерное общество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производственный кооператив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e) унитарное предприятие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iCs/>
          <w:sz w:val="22"/>
          <w:szCs w:val="22"/>
        </w:rPr>
        <w:t>9. Имущество государственного или муниципального унитарного предприятия может принадлежать такому предприятию на праве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a) собственности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b) владения и пользования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c) хозяйственного ведения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оперативного управления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iCs/>
          <w:sz w:val="22"/>
          <w:szCs w:val="22"/>
        </w:rPr>
        <w:t>10. Обособленное подразделение общества, расположенное вне его места нахождения и осуществляющее все его функции или их часть, – это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a) дочернее общество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b) зависимое общество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c) филиал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представительство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iCs/>
          <w:sz w:val="22"/>
          <w:szCs w:val="22"/>
        </w:rPr>
        <w:t>11. Компания, владеющая контрольным пакетом акций или долями в паях других компаний с целью контроля и управления их деятельностью, – это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a) общество с ограниченной ответственностью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b) общество с дополнительной ответственностью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c) акционерное общество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основная компания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e) холдинговая компания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iCs/>
          <w:sz w:val="22"/>
          <w:szCs w:val="22"/>
        </w:rPr>
        <w:t>12. К числу основных показателей, на основе которых субъекты рыночной экономики относятся к субъектам малого предпринимательства, принадлежат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a) размер уставного капитала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b) объем оборота предприятия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c) себестоимость продукции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структура органов управления предприятием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e) удельные издержки производства продукции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iCs/>
          <w:sz w:val="22"/>
          <w:szCs w:val="22"/>
        </w:rPr>
        <w:t>13. Физическое лицо, зарегистрированное в установленном порядке и осуществляющее предпринимательскую деятельность без образования юридического лица, – это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a) простое товарищество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b) индивидуальный предприниматель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c) малое предприятие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интрапренер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e) франчайзер</w:t>
      </w:r>
    </w:p>
    <w:p w:rsidR="00FA7B6A" w:rsidRPr="00E20FA1" w:rsidRDefault="00FA7B6A" w:rsidP="00E20FA1">
      <w:pPr>
        <w:ind w:firstLine="0"/>
        <w:jc w:val="left"/>
        <w:rPr>
          <w:b/>
          <w:sz w:val="22"/>
          <w:szCs w:val="22"/>
        </w:rPr>
      </w:pPr>
    </w:p>
    <w:p w:rsidR="00FA7B6A" w:rsidRPr="00E20FA1" w:rsidRDefault="00FA7B6A" w:rsidP="00E20FA1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9. Ресурсы предприятия</w:t>
      </w:r>
    </w:p>
    <w:p w:rsidR="00FA7B6A" w:rsidRPr="00E20FA1" w:rsidRDefault="00FA7B6A" w:rsidP="00E20FA1">
      <w:pPr>
        <w:rPr>
          <w:b/>
          <w:sz w:val="22"/>
          <w:szCs w:val="22"/>
        </w:rPr>
      </w:pPr>
    </w:p>
    <w:p w:rsidR="00FA7B6A" w:rsidRPr="00E20FA1" w:rsidRDefault="00FA7B6A" w:rsidP="00E20FA1">
      <w:pPr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Вопросы для самоконтроля:</w:t>
      </w:r>
    </w:p>
    <w:p w:rsidR="00FA7B6A" w:rsidRPr="00E20FA1" w:rsidRDefault="00FA7B6A" w:rsidP="00063E7C">
      <w:pPr>
        <w:numPr>
          <w:ilvl w:val="0"/>
          <w:numId w:val="86"/>
        </w:numPr>
        <w:tabs>
          <w:tab w:val="left" w:pos="567"/>
          <w:tab w:val="num" w:pos="993"/>
        </w:tabs>
        <w:rPr>
          <w:sz w:val="22"/>
          <w:szCs w:val="22"/>
        </w:rPr>
      </w:pPr>
      <w:r w:rsidRPr="00E20FA1">
        <w:rPr>
          <w:sz w:val="22"/>
          <w:szCs w:val="22"/>
        </w:rPr>
        <w:t>Дайте определение основных средств предприятия.</w:t>
      </w:r>
    </w:p>
    <w:p w:rsidR="00FA7B6A" w:rsidRPr="00E20FA1" w:rsidRDefault="00FA7B6A" w:rsidP="00063E7C">
      <w:pPr>
        <w:numPr>
          <w:ilvl w:val="0"/>
          <w:numId w:val="86"/>
        </w:numPr>
        <w:tabs>
          <w:tab w:val="left" w:pos="567"/>
          <w:tab w:val="num" w:pos="993"/>
        </w:tabs>
        <w:rPr>
          <w:sz w:val="22"/>
          <w:szCs w:val="22"/>
        </w:rPr>
      </w:pPr>
      <w:r w:rsidRPr="00E20FA1">
        <w:rPr>
          <w:sz w:val="22"/>
          <w:szCs w:val="22"/>
        </w:rPr>
        <w:t>Назовите основные классификационные признаки основных средств.</w:t>
      </w:r>
    </w:p>
    <w:p w:rsidR="00FA7B6A" w:rsidRPr="00E20FA1" w:rsidRDefault="00FA7B6A" w:rsidP="00063E7C">
      <w:pPr>
        <w:widowControl/>
        <w:numPr>
          <w:ilvl w:val="0"/>
          <w:numId w:val="86"/>
        </w:numPr>
        <w:tabs>
          <w:tab w:val="left" w:pos="567"/>
          <w:tab w:val="num" w:pos="993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Какие виды оценки основных средств применяются  в практике предпринимател</w:t>
      </w:r>
      <w:r w:rsidRPr="00E20FA1">
        <w:rPr>
          <w:sz w:val="22"/>
          <w:szCs w:val="22"/>
          <w:lang w:eastAsia="en-US"/>
        </w:rPr>
        <w:t>ь</w:t>
      </w:r>
      <w:r w:rsidRPr="00E20FA1">
        <w:rPr>
          <w:sz w:val="22"/>
          <w:szCs w:val="22"/>
          <w:lang w:eastAsia="en-US"/>
        </w:rPr>
        <w:t>ской деятельности.</w:t>
      </w:r>
    </w:p>
    <w:p w:rsidR="00FA7B6A" w:rsidRPr="00E20FA1" w:rsidRDefault="00FA7B6A" w:rsidP="00063E7C">
      <w:pPr>
        <w:widowControl/>
        <w:numPr>
          <w:ilvl w:val="0"/>
          <w:numId w:val="86"/>
        </w:numPr>
        <w:tabs>
          <w:tab w:val="left" w:pos="567"/>
          <w:tab w:val="num" w:pos="993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Раскройте экономическую сущность  и назовите основные виды износа основных средств.</w:t>
      </w:r>
    </w:p>
    <w:p w:rsidR="00FA7B6A" w:rsidRPr="00E20FA1" w:rsidRDefault="00FA7B6A" w:rsidP="00063E7C">
      <w:pPr>
        <w:widowControl/>
        <w:numPr>
          <w:ilvl w:val="0"/>
          <w:numId w:val="86"/>
        </w:numPr>
        <w:tabs>
          <w:tab w:val="left" w:pos="567"/>
          <w:tab w:val="num" w:pos="993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Какие способы начисления амортизации применяются в современных условиях пре</w:t>
      </w:r>
      <w:r w:rsidRPr="00E20FA1">
        <w:rPr>
          <w:sz w:val="22"/>
          <w:szCs w:val="22"/>
          <w:lang w:eastAsia="en-US"/>
        </w:rPr>
        <w:t>д</w:t>
      </w:r>
      <w:r w:rsidRPr="00E20FA1">
        <w:rPr>
          <w:sz w:val="22"/>
          <w:szCs w:val="22"/>
          <w:lang w:eastAsia="en-US"/>
        </w:rPr>
        <w:t>принимательства.</w:t>
      </w:r>
    </w:p>
    <w:p w:rsidR="00FA7B6A" w:rsidRPr="00E20FA1" w:rsidRDefault="00FA7B6A" w:rsidP="00063E7C">
      <w:pPr>
        <w:widowControl/>
        <w:numPr>
          <w:ilvl w:val="0"/>
          <w:numId w:val="86"/>
        </w:numPr>
        <w:tabs>
          <w:tab w:val="left" w:pos="567"/>
          <w:tab w:val="num" w:pos="993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Назовите показатели движения, технического состояния и эффективности использ</w:t>
      </w:r>
      <w:r w:rsidRPr="00E20FA1">
        <w:rPr>
          <w:sz w:val="22"/>
          <w:szCs w:val="22"/>
          <w:lang w:eastAsia="en-US"/>
        </w:rPr>
        <w:t>о</w:t>
      </w:r>
      <w:r w:rsidRPr="00E20FA1">
        <w:rPr>
          <w:sz w:val="22"/>
          <w:szCs w:val="22"/>
          <w:lang w:eastAsia="en-US"/>
        </w:rPr>
        <w:t>вания  основных средств.</w:t>
      </w:r>
    </w:p>
    <w:p w:rsidR="00FA7B6A" w:rsidRPr="00E20FA1" w:rsidRDefault="00FA7B6A" w:rsidP="00063E7C">
      <w:pPr>
        <w:widowControl/>
        <w:numPr>
          <w:ilvl w:val="0"/>
          <w:numId w:val="86"/>
        </w:numPr>
        <w:tabs>
          <w:tab w:val="num" w:pos="993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Дайте определение оборотных средств предприятия.</w:t>
      </w:r>
    </w:p>
    <w:p w:rsidR="00FA7B6A" w:rsidRPr="00E20FA1" w:rsidRDefault="00FA7B6A" w:rsidP="00063E7C">
      <w:pPr>
        <w:widowControl/>
        <w:numPr>
          <w:ilvl w:val="0"/>
          <w:numId w:val="86"/>
        </w:numPr>
        <w:tabs>
          <w:tab w:val="num" w:pos="993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Какие элементы оборотных средств формируют его структуру?</w:t>
      </w:r>
    </w:p>
    <w:p w:rsidR="00FA7B6A" w:rsidRPr="00E20FA1" w:rsidRDefault="00FA7B6A" w:rsidP="00063E7C">
      <w:pPr>
        <w:widowControl/>
        <w:numPr>
          <w:ilvl w:val="0"/>
          <w:numId w:val="86"/>
        </w:numPr>
        <w:tabs>
          <w:tab w:val="num" w:pos="993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Назовите стадии кругооборота оборотных средств в процессе предпринимательской деятельности.</w:t>
      </w:r>
    </w:p>
    <w:p w:rsidR="00FA7B6A" w:rsidRPr="00E20FA1" w:rsidRDefault="00FA7B6A" w:rsidP="00063E7C">
      <w:pPr>
        <w:widowControl/>
        <w:numPr>
          <w:ilvl w:val="0"/>
          <w:numId w:val="86"/>
        </w:numPr>
        <w:tabs>
          <w:tab w:val="num" w:pos="993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Подлежат ли амортизации оборотные средства? Объясните.</w:t>
      </w:r>
    </w:p>
    <w:p w:rsidR="00FA7B6A" w:rsidRPr="00E20FA1" w:rsidRDefault="00FA7B6A" w:rsidP="00063E7C">
      <w:pPr>
        <w:widowControl/>
        <w:numPr>
          <w:ilvl w:val="0"/>
          <w:numId w:val="86"/>
        </w:numPr>
        <w:tabs>
          <w:tab w:val="num" w:pos="993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Назовите цели нормирования оборотных средств в современных условиях предпр</w:t>
      </w:r>
      <w:r w:rsidRPr="00E20FA1">
        <w:rPr>
          <w:sz w:val="22"/>
          <w:szCs w:val="22"/>
          <w:lang w:eastAsia="en-US"/>
        </w:rPr>
        <w:t>и</w:t>
      </w:r>
      <w:r w:rsidRPr="00E20FA1">
        <w:rPr>
          <w:sz w:val="22"/>
          <w:szCs w:val="22"/>
          <w:lang w:eastAsia="en-US"/>
        </w:rPr>
        <w:t>нимательства.</w:t>
      </w:r>
    </w:p>
    <w:p w:rsidR="00FA7B6A" w:rsidRPr="00E20FA1" w:rsidRDefault="00FA7B6A" w:rsidP="00063E7C">
      <w:pPr>
        <w:widowControl/>
        <w:numPr>
          <w:ilvl w:val="0"/>
          <w:numId w:val="86"/>
        </w:numPr>
        <w:tabs>
          <w:tab w:val="num" w:pos="993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Какие показатели характеризуют эффективность использования оборотных средств субъектами предпринимательства.</w:t>
      </w:r>
    </w:p>
    <w:p w:rsidR="00FA7B6A" w:rsidRPr="00E20FA1" w:rsidRDefault="00FA7B6A" w:rsidP="00063E7C">
      <w:pPr>
        <w:numPr>
          <w:ilvl w:val="0"/>
          <w:numId w:val="86"/>
        </w:numPr>
        <w:tabs>
          <w:tab w:val="num" w:pos="993"/>
        </w:tabs>
        <w:rPr>
          <w:sz w:val="22"/>
          <w:szCs w:val="22"/>
        </w:rPr>
      </w:pPr>
      <w:r w:rsidRPr="00E20FA1">
        <w:rPr>
          <w:sz w:val="22"/>
          <w:szCs w:val="22"/>
        </w:rPr>
        <w:t>Дайте определение трудовым ресурсам, приведите их классификацию</w:t>
      </w:r>
    </w:p>
    <w:p w:rsidR="00FA7B6A" w:rsidRPr="00E20FA1" w:rsidRDefault="00FA7B6A" w:rsidP="00063E7C">
      <w:pPr>
        <w:numPr>
          <w:ilvl w:val="0"/>
          <w:numId w:val="86"/>
        </w:numPr>
        <w:tabs>
          <w:tab w:val="num" w:pos="993"/>
        </w:tabs>
        <w:rPr>
          <w:sz w:val="22"/>
          <w:szCs w:val="22"/>
        </w:rPr>
      </w:pPr>
      <w:r w:rsidRPr="00E20FA1">
        <w:rPr>
          <w:sz w:val="22"/>
          <w:szCs w:val="22"/>
        </w:rPr>
        <w:t>Какими показателями характеризуется движение персонала?</w:t>
      </w:r>
    </w:p>
    <w:p w:rsidR="00FA7B6A" w:rsidRPr="00E20FA1" w:rsidRDefault="00FA7B6A" w:rsidP="00063E7C">
      <w:pPr>
        <w:numPr>
          <w:ilvl w:val="0"/>
          <w:numId w:val="86"/>
        </w:numPr>
        <w:tabs>
          <w:tab w:val="num" w:pos="993"/>
        </w:tabs>
        <w:rPr>
          <w:sz w:val="22"/>
          <w:szCs w:val="22"/>
        </w:rPr>
      </w:pPr>
      <w:r w:rsidRPr="00E20FA1">
        <w:rPr>
          <w:sz w:val="22"/>
          <w:szCs w:val="22"/>
        </w:rPr>
        <w:t>Как можно оценить эффективность использования трудовых ресурсов в организации?</w:t>
      </w:r>
    </w:p>
    <w:p w:rsidR="00FA7B6A" w:rsidRPr="00E20FA1" w:rsidRDefault="00FA7B6A" w:rsidP="00063E7C">
      <w:pPr>
        <w:numPr>
          <w:ilvl w:val="0"/>
          <w:numId w:val="86"/>
        </w:numPr>
        <w:tabs>
          <w:tab w:val="num" w:pos="993"/>
        </w:tabs>
        <w:rPr>
          <w:sz w:val="22"/>
          <w:szCs w:val="22"/>
        </w:rPr>
      </w:pPr>
      <w:r w:rsidRPr="00E20FA1">
        <w:rPr>
          <w:sz w:val="22"/>
          <w:szCs w:val="22"/>
        </w:rPr>
        <w:t>Какие формы и системы оплаты труда Вам известны?</w:t>
      </w:r>
    </w:p>
    <w:p w:rsidR="00FA7B6A" w:rsidRPr="00E20FA1" w:rsidRDefault="00FA7B6A" w:rsidP="00063E7C">
      <w:pPr>
        <w:numPr>
          <w:ilvl w:val="0"/>
          <w:numId w:val="86"/>
        </w:numPr>
        <w:tabs>
          <w:tab w:val="num" w:pos="993"/>
        </w:tabs>
        <w:rPr>
          <w:sz w:val="22"/>
          <w:szCs w:val="22"/>
        </w:rPr>
      </w:pPr>
      <w:r w:rsidRPr="00E20FA1">
        <w:rPr>
          <w:sz w:val="22"/>
          <w:szCs w:val="22"/>
        </w:rPr>
        <w:t>Какие выделяют фонды рабочего времени? Раскройте их структуру.</w:t>
      </w:r>
    </w:p>
    <w:p w:rsidR="00FA7B6A" w:rsidRPr="00E20FA1" w:rsidRDefault="00FA7B6A" w:rsidP="00063E7C">
      <w:pPr>
        <w:numPr>
          <w:ilvl w:val="0"/>
          <w:numId w:val="86"/>
        </w:numPr>
        <w:tabs>
          <w:tab w:val="num" w:pos="993"/>
        </w:tabs>
        <w:rPr>
          <w:sz w:val="22"/>
          <w:szCs w:val="22"/>
        </w:rPr>
      </w:pPr>
      <w:r w:rsidRPr="00E20FA1">
        <w:rPr>
          <w:sz w:val="22"/>
          <w:szCs w:val="22"/>
        </w:rPr>
        <w:t>Перечислите факторы роста производительности труда.</w:t>
      </w:r>
    </w:p>
    <w:p w:rsidR="00FA7B6A" w:rsidRPr="00E20FA1" w:rsidRDefault="00FA7B6A" w:rsidP="00E20FA1">
      <w:pPr>
        <w:widowControl/>
        <w:tabs>
          <w:tab w:val="num" w:pos="993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Тесты:</w:t>
      </w:r>
    </w:p>
    <w:p w:rsidR="00FA7B6A" w:rsidRPr="00E20FA1" w:rsidRDefault="00FA7B6A" w:rsidP="0055328D">
      <w:pPr>
        <w:widowControl/>
        <w:numPr>
          <w:ilvl w:val="0"/>
          <w:numId w:val="31"/>
        </w:numPr>
        <w:tabs>
          <w:tab w:val="left" w:pos="851"/>
          <w:tab w:val="left" w:pos="6096"/>
        </w:tabs>
        <w:autoSpaceDE/>
        <w:autoSpaceDN/>
        <w:adjustRightInd/>
        <w:ind w:left="0" w:firstLine="567"/>
        <w:contextualSpacing/>
        <w:jc w:val="left"/>
        <w:rPr>
          <w:b/>
          <w:sz w:val="22"/>
          <w:szCs w:val="22"/>
          <w:lang w:eastAsia="en-US"/>
        </w:rPr>
      </w:pPr>
      <w:r w:rsidRPr="00E20FA1">
        <w:rPr>
          <w:b/>
          <w:sz w:val="22"/>
          <w:szCs w:val="22"/>
          <w:lang w:eastAsia="en-US"/>
        </w:rPr>
        <w:t>Основные средства вводятся в эксплуатацию по</w:t>
      </w:r>
    </w:p>
    <w:p w:rsidR="00FA7B6A" w:rsidRPr="00E20FA1" w:rsidRDefault="00FA7B6A" w:rsidP="0055328D">
      <w:pPr>
        <w:widowControl/>
        <w:numPr>
          <w:ilvl w:val="0"/>
          <w:numId w:val="32"/>
        </w:numPr>
        <w:tabs>
          <w:tab w:val="left" w:pos="851"/>
          <w:tab w:val="left" w:pos="6096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  <w:lang w:val="en-US" w:eastAsia="en-US"/>
        </w:rPr>
      </w:pPr>
      <w:r w:rsidRPr="00E20FA1">
        <w:rPr>
          <w:sz w:val="22"/>
          <w:szCs w:val="22"/>
          <w:lang w:val="en-US" w:eastAsia="en-US"/>
        </w:rPr>
        <w:t>ликвидационной стоимости;</w:t>
      </w:r>
    </w:p>
    <w:p w:rsidR="00FA7B6A" w:rsidRPr="00E20FA1" w:rsidRDefault="00FA7B6A" w:rsidP="0055328D">
      <w:pPr>
        <w:widowControl/>
        <w:numPr>
          <w:ilvl w:val="0"/>
          <w:numId w:val="32"/>
        </w:numPr>
        <w:tabs>
          <w:tab w:val="left" w:pos="851"/>
          <w:tab w:val="left" w:pos="6096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  <w:lang w:val="en-US" w:eastAsia="en-US"/>
        </w:rPr>
      </w:pPr>
      <w:r w:rsidRPr="00E20FA1">
        <w:rPr>
          <w:sz w:val="22"/>
          <w:szCs w:val="22"/>
          <w:lang w:val="en-US" w:eastAsia="en-US"/>
        </w:rPr>
        <w:t xml:space="preserve"> первоначальной стоимости;</w:t>
      </w:r>
    </w:p>
    <w:p w:rsidR="00FA7B6A" w:rsidRPr="00E20FA1" w:rsidRDefault="00FA7B6A" w:rsidP="0055328D">
      <w:pPr>
        <w:widowControl/>
        <w:numPr>
          <w:ilvl w:val="0"/>
          <w:numId w:val="32"/>
        </w:numPr>
        <w:tabs>
          <w:tab w:val="left" w:pos="851"/>
          <w:tab w:val="left" w:pos="6096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  <w:lang w:val="en-US" w:eastAsia="en-US"/>
        </w:rPr>
      </w:pPr>
      <w:r w:rsidRPr="00E20FA1">
        <w:rPr>
          <w:sz w:val="22"/>
          <w:szCs w:val="22"/>
          <w:lang w:val="en-US" w:eastAsia="en-US"/>
        </w:rPr>
        <w:t>остаточной стоимости;</w:t>
      </w:r>
    </w:p>
    <w:p w:rsidR="00FA7B6A" w:rsidRPr="00E20FA1" w:rsidRDefault="00FA7B6A" w:rsidP="0055328D">
      <w:pPr>
        <w:widowControl/>
        <w:numPr>
          <w:ilvl w:val="0"/>
          <w:numId w:val="32"/>
        </w:numPr>
        <w:tabs>
          <w:tab w:val="left" w:pos="851"/>
          <w:tab w:val="left" w:pos="6096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  <w:lang w:val="en-US" w:eastAsia="en-US"/>
        </w:rPr>
      </w:pPr>
      <w:r w:rsidRPr="00E20FA1">
        <w:rPr>
          <w:sz w:val="22"/>
          <w:szCs w:val="22"/>
          <w:lang w:val="en-US" w:eastAsia="en-US"/>
        </w:rPr>
        <w:t>восстановительной стоимости.</w:t>
      </w:r>
    </w:p>
    <w:p w:rsidR="00FA7B6A" w:rsidRPr="00E20FA1" w:rsidRDefault="00FA7B6A" w:rsidP="0055328D">
      <w:pPr>
        <w:widowControl/>
        <w:numPr>
          <w:ilvl w:val="0"/>
          <w:numId w:val="31"/>
        </w:numPr>
        <w:tabs>
          <w:tab w:val="left" w:pos="851"/>
          <w:tab w:val="left" w:pos="6096"/>
        </w:tabs>
        <w:autoSpaceDE/>
        <w:autoSpaceDN/>
        <w:adjustRightInd/>
        <w:ind w:left="0" w:firstLine="567"/>
        <w:contextualSpacing/>
        <w:jc w:val="left"/>
        <w:rPr>
          <w:b/>
          <w:sz w:val="22"/>
          <w:szCs w:val="22"/>
          <w:lang w:eastAsia="en-US"/>
        </w:rPr>
      </w:pPr>
      <w:r w:rsidRPr="00E20FA1">
        <w:rPr>
          <w:b/>
          <w:sz w:val="22"/>
          <w:szCs w:val="22"/>
          <w:lang w:eastAsia="en-US"/>
        </w:rPr>
        <w:t>Уровень эффективности и</w:t>
      </w:r>
      <w:r w:rsidRPr="00E20FA1">
        <w:rPr>
          <w:b/>
          <w:sz w:val="22"/>
          <w:szCs w:val="22"/>
          <w:lang w:eastAsia="en-US"/>
        </w:rPr>
        <w:t>с</w:t>
      </w:r>
      <w:r w:rsidRPr="00E20FA1">
        <w:rPr>
          <w:b/>
          <w:sz w:val="22"/>
          <w:szCs w:val="22"/>
          <w:lang w:eastAsia="en-US"/>
        </w:rPr>
        <w:t>пользования основных средств определяется пок</w:t>
      </w:r>
      <w:r w:rsidRPr="00E20FA1">
        <w:rPr>
          <w:b/>
          <w:sz w:val="22"/>
          <w:szCs w:val="22"/>
          <w:lang w:eastAsia="en-US"/>
        </w:rPr>
        <w:t>а</w:t>
      </w:r>
      <w:r w:rsidRPr="00E20FA1">
        <w:rPr>
          <w:b/>
          <w:sz w:val="22"/>
          <w:szCs w:val="22"/>
          <w:lang w:eastAsia="en-US"/>
        </w:rPr>
        <w:t>зателем</w:t>
      </w:r>
    </w:p>
    <w:p w:rsidR="00FA7B6A" w:rsidRPr="00E20FA1" w:rsidRDefault="00FA7B6A" w:rsidP="0055328D">
      <w:pPr>
        <w:widowControl/>
        <w:numPr>
          <w:ilvl w:val="0"/>
          <w:numId w:val="33"/>
        </w:numPr>
        <w:tabs>
          <w:tab w:val="left" w:pos="851"/>
          <w:tab w:val="left" w:pos="6096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  <w:lang w:val="en-US" w:eastAsia="en-US"/>
        </w:rPr>
      </w:pPr>
      <w:r w:rsidRPr="00E20FA1">
        <w:rPr>
          <w:sz w:val="22"/>
          <w:szCs w:val="22"/>
          <w:lang w:val="en-US" w:eastAsia="en-US"/>
        </w:rPr>
        <w:t>коэффициент сменности;</w:t>
      </w:r>
    </w:p>
    <w:p w:rsidR="00FA7B6A" w:rsidRPr="00E20FA1" w:rsidRDefault="00FA7B6A" w:rsidP="0055328D">
      <w:pPr>
        <w:widowControl/>
        <w:numPr>
          <w:ilvl w:val="0"/>
          <w:numId w:val="33"/>
        </w:numPr>
        <w:tabs>
          <w:tab w:val="left" w:pos="851"/>
          <w:tab w:val="left" w:pos="6096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  <w:lang w:val="en-US" w:eastAsia="en-US"/>
        </w:rPr>
      </w:pPr>
      <w:r w:rsidRPr="00E20FA1">
        <w:rPr>
          <w:sz w:val="22"/>
          <w:szCs w:val="22"/>
          <w:lang w:val="en-US" w:eastAsia="en-US"/>
        </w:rPr>
        <w:t>производительность труда;</w:t>
      </w:r>
    </w:p>
    <w:p w:rsidR="00FA7B6A" w:rsidRPr="00E20FA1" w:rsidRDefault="00FA7B6A" w:rsidP="0055328D">
      <w:pPr>
        <w:widowControl/>
        <w:numPr>
          <w:ilvl w:val="0"/>
          <w:numId w:val="33"/>
        </w:numPr>
        <w:tabs>
          <w:tab w:val="left" w:pos="851"/>
          <w:tab w:val="left" w:pos="6096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  <w:lang w:val="en-US" w:eastAsia="en-US"/>
        </w:rPr>
      </w:pPr>
      <w:r w:rsidRPr="00E20FA1">
        <w:rPr>
          <w:sz w:val="22"/>
          <w:szCs w:val="22"/>
          <w:lang w:val="en-US" w:eastAsia="en-US"/>
        </w:rPr>
        <w:t>фондоотдача;</w:t>
      </w:r>
    </w:p>
    <w:p w:rsidR="00FA7B6A" w:rsidRPr="00E20FA1" w:rsidRDefault="00FA7B6A" w:rsidP="0055328D">
      <w:pPr>
        <w:widowControl/>
        <w:numPr>
          <w:ilvl w:val="0"/>
          <w:numId w:val="33"/>
        </w:numPr>
        <w:tabs>
          <w:tab w:val="left" w:pos="851"/>
          <w:tab w:val="left" w:pos="6096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  <w:lang w:val="en-US" w:eastAsia="en-US"/>
        </w:rPr>
      </w:pPr>
      <w:r w:rsidRPr="00E20FA1">
        <w:rPr>
          <w:sz w:val="22"/>
          <w:szCs w:val="22"/>
          <w:lang w:val="en-US" w:eastAsia="en-US"/>
        </w:rPr>
        <w:t>прибыль.</w:t>
      </w:r>
    </w:p>
    <w:p w:rsidR="00FA7B6A" w:rsidRPr="00E20FA1" w:rsidRDefault="00FA7B6A" w:rsidP="0055328D">
      <w:pPr>
        <w:widowControl/>
        <w:numPr>
          <w:ilvl w:val="0"/>
          <w:numId w:val="31"/>
        </w:numPr>
        <w:tabs>
          <w:tab w:val="left" w:pos="851"/>
          <w:tab w:val="left" w:pos="6096"/>
        </w:tabs>
        <w:autoSpaceDE/>
        <w:autoSpaceDN/>
        <w:adjustRightInd/>
        <w:ind w:left="0" w:firstLine="567"/>
        <w:contextualSpacing/>
        <w:jc w:val="left"/>
        <w:rPr>
          <w:b/>
          <w:sz w:val="22"/>
          <w:szCs w:val="22"/>
          <w:lang w:eastAsia="en-US"/>
        </w:rPr>
      </w:pPr>
      <w:r w:rsidRPr="00E20FA1">
        <w:rPr>
          <w:b/>
          <w:sz w:val="22"/>
          <w:szCs w:val="22"/>
          <w:lang w:eastAsia="en-US"/>
        </w:rPr>
        <w:t>Какой показатель характ</w:t>
      </w:r>
      <w:r w:rsidRPr="00E20FA1">
        <w:rPr>
          <w:b/>
          <w:sz w:val="22"/>
          <w:szCs w:val="22"/>
          <w:lang w:eastAsia="en-US"/>
        </w:rPr>
        <w:t>е</w:t>
      </w:r>
      <w:r w:rsidRPr="00E20FA1">
        <w:rPr>
          <w:b/>
          <w:sz w:val="22"/>
          <w:szCs w:val="22"/>
          <w:lang w:eastAsia="en-US"/>
        </w:rPr>
        <w:t>ризует состояние основных средств?</w:t>
      </w:r>
    </w:p>
    <w:p w:rsidR="00FA7B6A" w:rsidRPr="00E20FA1" w:rsidRDefault="00FA7B6A" w:rsidP="0055328D">
      <w:pPr>
        <w:widowControl/>
        <w:numPr>
          <w:ilvl w:val="0"/>
          <w:numId w:val="34"/>
        </w:numPr>
        <w:tabs>
          <w:tab w:val="left" w:pos="851"/>
          <w:tab w:val="left" w:pos="6096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  <w:lang w:val="en-US" w:eastAsia="en-US"/>
        </w:rPr>
      </w:pPr>
      <w:r w:rsidRPr="00E20FA1">
        <w:rPr>
          <w:sz w:val="22"/>
          <w:szCs w:val="22"/>
          <w:lang w:val="en-US" w:eastAsia="en-US"/>
        </w:rPr>
        <w:t>коэффициент обновления;</w:t>
      </w:r>
    </w:p>
    <w:p w:rsidR="00FA7B6A" w:rsidRPr="00E20FA1" w:rsidRDefault="00FA7B6A" w:rsidP="0055328D">
      <w:pPr>
        <w:widowControl/>
        <w:numPr>
          <w:ilvl w:val="0"/>
          <w:numId w:val="34"/>
        </w:numPr>
        <w:tabs>
          <w:tab w:val="left" w:pos="851"/>
          <w:tab w:val="left" w:pos="6096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  <w:lang w:val="en-US" w:eastAsia="en-US"/>
        </w:rPr>
      </w:pPr>
      <w:r w:rsidRPr="00E20FA1">
        <w:rPr>
          <w:sz w:val="22"/>
          <w:szCs w:val="22"/>
          <w:lang w:val="en-US" w:eastAsia="en-US"/>
        </w:rPr>
        <w:t>коэффициент годности;</w:t>
      </w:r>
    </w:p>
    <w:p w:rsidR="00FA7B6A" w:rsidRPr="00E20FA1" w:rsidRDefault="00FA7B6A" w:rsidP="0055328D">
      <w:pPr>
        <w:widowControl/>
        <w:numPr>
          <w:ilvl w:val="0"/>
          <w:numId w:val="34"/>
        </w:numPr>
        <w:tabs>
          <w:tab w:val="left" w:pos="851"/>
          <w:tab w:val="left" w:pos="6096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  <w:lang w:val="en-US" w:eastAsia="en-US"/>
        </w:rPr>
      </w:pPr>
      <w:r w:rsidRPr="00E20FA1">
        <w:rPr>
          <w:sz w:val="22"/>
          <w:szCs w:val="22"/>
          <w:lang w:val="en-US" w:eastAsia="en-US"/>
        </w:rPr>
        <w:t>коэффициент ликвидности.</w:t>
      </w:r>
    </w:p>
    <w:p w:rsidR="00FA7B6A" w:rsidRPr="00E20FA1" w:rsidRDefault="00FA7B6A" w:rsidP="0055328D">
      <w:pPr>
        <w:widowControl/>
        <w:numPr>
          <w:ilvl w:val="0"/>
          <w:numId w:val="31"/>
        </w:numPr>
        <w:tabs>
          <w:tab w:val="left" w:pos="851"/>
          <w:tab w:val="left" w:pos="6096"/>
        </w:tabs>
        <w:autoSpaceDE/>
        <w:autoSpaceDN/>
        <w:adjustRightInd/>
        <w:ind w:left="0" w:firstLine="567"/>
        <w:contextualSpacing/>
        <w:jc w:val="left"/>
        <w:rPr>
          <w:b/>
          <w:sz w:val="22"/>
          <w:szCs w:val="22"/>
          <w:lang w:val="en-US" w:eastAsia="en-US"/>
        </w:rPr>
      </w:pPr>
      <w:r w:rsidRPr="00E20FA1">
        <w:rPr>
          <w:b/>
          <w:sz w:val="22"/>
          <w:szCs w:val="22"/>
          <w:lang w:val="en-US" w:eastAsia="en-US"/>
        </w:rPr>
        <w:t>Амортизация основных средств – это</w:t>
      </w:r>
    </w:p>
    <w:p w:rsidR="00FA7B6A" w:rsidRPr="00E20FA1" w:rsidRDefault="00FA7B6A" w:rsidP="0055328D">
      <w:pPr>
        <w:widowControl/>
        <w:numPr>
          <w:ilvl w:val="0"/>
          <w:numId w:val="35"/>
        </w:numPr>
        <w:tabs>
          <w:tab w:val="left" w:pos="851"/>
          <w:tab w:val="left" w:pos="6096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  <w:lang w:val="en-US" w:eastAsia="en-US"/>
        </w:rPr>
      </w:pPr>
      <w:r w:rsidRPr="00E20FA1">
        <w:rPr>
          <w:sz w:val="22"/>
          <w:szCs w:val="22"/>
          <w:lang w:val="en-US" w:eastAsia="en-US"/>
        </w:rPr>
        <w:t>износ основных средств;</w:t>
      </w:r>
    </w:p>
    <w:p w:rsidR="00FA7B6A" w:rsidRPr="00E20FA1" w:rsidRDefault="00FA7B6A" w:rsidP="0055328D">
      <w:pPr>
        <w:widowControl/>
        <w:numPr>
          <w:ilvl w:val="0"/>
          <w:numId w:val="35"/>
        </w:numPr>
        <w:tabs>
          <w:tab w:val="left" w:pos="851"/>
          <w:tab w:val="left" w:pos="6096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  <w:lang w:val="en-US" w:eastAsia="en-US"/>
        </w:rPr>
      </w:pPr>
      <w:r w:rsidRPr="00E20FA1">
        <w:rPr>
          <w:sz w:val="22"/>
          <w:szCs w:val="22"/>
          <w:lang w:val="en-US" w:eastAsia="en-US"/>
        </w:rPr>
        <w:t>восстановление основных средств;</w:t>
      </w:r>
    </w:p>
    <w:p w:rsidR="00FA7B6A" w:rsidRPr="00E20FA1" w:rsidRDefault="00FA7B6A" w:rsidP="0055328D">
      <w:pPr>
        <w:widowControl/>
        <w:numPr>
          <w:ilvl w:val="0"/>
          <w:numId w:val="35"/>
        </w:numPr>
        <w:tabs>
          <w:tab w:val="left" w:pos="851"/>
          <w:tab w:val="left" w:pos="6096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расходы по содержанию основных средств;</w:t>
      </w:r>
    </w:p>
    <w:p w:rsidR="00FA7B6A" w:rsidRPr="00E20FA1" w:rsidRDefault="00FA7B6A" w:rsidP="0055328D">
      <w:pPr>
        <w:widowControl/>
        <w:numPr>
          <w:ilvl w:val="0"/>
          <w:numId w:val="35"/>
        </w:numPr>
        <w:tabs>
          <w:tab w:val="left" w:pos="851"/>
          <w:tab w:val="left" w:pos="6096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процесс перенесения стоимости основных средств на себестоимость производимой продукции.</w:t>
      </w:r>
    </w:p>
    <w:p w:rsidR="00FA7B6A" w:rsidRPr="00E20FA1" w:rsidRDefault="00FA7B6A" w:rsidP="0055328D">
      <w:pPr>
        <w:widowControl/>
        <w:numPr>
          <w:ilvl w:val="0"/>
          <w:numId w:val="31"/>
        </w:numPr>
        <w:tabs>
          <w:tab w:val="left" w:pos="851"/>
          <w:tab w:val="left" w:pos="6096"/>
        </w:tabs>
        <w:autoSpaceDE/>
        <w:autoSpaceDN/>
        <w:adjustRightInd/>
        <w:ind w:left="0" w:firstLine="567"/>
        <w:contextualSpacing/>
        <w:jc w:val="left"/>
        <w:rPr>
          <w:b/>
          <w:sz w:val="22"/>
          <w:szCs w:val="22"/>
          <w:lang w:eastAsia="en-US"/>
        </w:rPr>
      </w:pPr>
      <w:r w:rsidRPr="00E20FA1">
        <w:rPr>
          <w:b/>
          <w:sz w:val="22"/>
          <w:szCs w:val="22"/>
          <w:lang w:eastAsia="en-US"/>
        </w:rPr>
        <w:t>Какое утверждение характ</w:t>
      </w:r>
      <w:r w:rsidRPr="00E20FA1">
        <w:rPr>
          <w:b/>
          <w:sz w:val="22"/>
          <w:szCs w:val="22"/>
          <w:lang w:eastAsia="en-US"/>
        </w:rPr>
        <w:t>е</w:t>
      </w:r>
      <w:r w:rsidRPr="00E20FA1">
        <w:rPr>
          <w:b/>
          <w:sz w:val="22"/>
          <w:szCs w:val="22"/>
          <w:lang w:eastAsia="en-US"/>
        </w:rPr>
        <w:t>ризует моральный износ второго вида?</w:t>
      </w:r>
    </w:p>
    <w:p w:rsidR="00FA7B6A" w:rsidRPr="00E20FA1" w:rsidRDefault="00FA7B6A" w:rsidP="00063E7C">
      <w:pPr>
        <w:widowControl/>
        <w:numPr>
          <w:ilvl w:val="0"/>
          <w:numId w:val="36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постепенная утрата потребительной стоимости объекта в процессе его эксплуатации;</w:t>
      </w:r>
    </w:p>
    <w:p w:rsidR="00FA7B6A" w:rsidRPr="00E20FA1" w:rsidRDefault="00FA7B6A" w:rsidP="00063E7C">
      <w:pPr>
        <w:widowControl/>
        <w:numPr>
          <w:ilvl w:val="0"/>
          <w:numId w:val="36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уменьшение стоимости объекта в результате появления на рынке более производ</w:t>
      </w:r>
      <w:r w:rsidRPr="00E20FA1">
        <w:rPr>
          <w:sz w:val="22"/>
          <w:szCs w:val="22"/>
          <w:lang w:eastAsia="en-US"/>
        </w:rPr>
        <w:t>и</w:t>
      </w:r>
      <w:r w:rsidRPr="00E20FA1">
        <w:rPr>
          <w:sz w:val="22"/>
          <w:szCs w:val="22"/>
          <w:lang w:eastAsia="en-US"/>
        </w:rPr>
        <w:t>тельных аналогов;</w:t>
      </w:r>
    </w:p>
    <w:p w:rsidR="00FA7B6A" w:rsidRPr="00E20FA1" w:rsidRDefault="00FA7B6A" w:rsidP="00063E7C">
      <w:pPr>
        <w:widowControl/>
        <w:numPr>
          <w:ilvl w:val="0"/>
          <w:numId w:val="36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уменьшение стоимости объекта в результате появления на рынке таких же, более д</w:t>
      </w:r>
      <w:r w:rsidRPr="00E20FA1">
        <w:rPr>
          <w:sz w:val="22"/>
          <w:szCs w:val="22"/>
          <w:lang w:eastAsia="en-US"/>
        </w:rPr>
        <w:t>е</w:t>
      </w:r>
      <w:r w:rsidRPr="00E20FA1">
        <w:rPr>
          <w:sz w:val="22"/>
          <w:szCs w:val="22"/>
          <w:lang w:eastAsia="en-US"/>
        </w:rPr>
        <w:t>шевых объектов;</w:t>
      </w:r>
    </w:p>
    <w:p w:rsidR="00FA7B6A" w:rsidRPr="00E20FA1" w:rsidRDefault="00FA7B6A" w:rsidP="00063E7C">
      <w:pPr>
        <w:widowControl/>
        <w:numPr>
          <w:ilvl w:val="0"/>
          <w:numId w:val="36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уменьшение стоимости основных средств в результате их разрушения под воздейств</w:t>
      </w:r>
      <w:r w:rsidRPr="00E20FA1">
        <w:rPr>
          <w:sz w:val="22"/>
          <w:szCs w:val="22"/>
          <w:lang w:eastAsia="en-US"/>
        </w:rPr>
        <w:t>и</w:t>
      </w:r>
      <w:r w:rsidRPr="00E20FA1">
        <w:rPr>
          <w:sz w:val="22"/>
          <w:szCs w:val="22"/>
          <w:lang w:eastAsia="en-US"/>
        </w:rPr>
        <w:t>ем природных условий.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6. Предприятие приобрело станок, стоимость которого составила 22800 т.р., доставка – 7500 т.р.,     установка – 1440 т.р. Чему равна первоначальная стоимость станка?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a</w:t>
      </w:r>
      <w:r w:rsidRPr="00E20FA1">
        <w:rPr>
          <w:sz w:val="22"/>
          <w:szCs w:val="22"/>
        </w:rPr>
        <w:t xml:space="preserve">)  30300 т.р.  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b</w:t>
      </w:r>
      <w:r w:rsidRPr="00E20FA1">
        <w:rPr>
          <w:sz w:val="22"/>
          <w:szCs w:val="22"/>
        </w:rPr>
        <w:t xml:space="preserve">)  22800 т.р.,   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c</w:t>
      </w:r>
      <w:r w:rsidRPr="00E20FA1">
        <w:rPr>
          <w:sz w:val="22"/>
          <w:szCs w:val="22"/>
        </w:rPr>
        <w:t>)  31740 т.р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7. Экстенсивное использование основных производственных фондов характеризуют: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a</w:t>
      </w:r>
      <w:r w:rsidRPr="00E20FA1">
        <w:rPr>
          <w:sz w:val="22"/>
          <w:szCs w:val="22"/>
        </w:rPr>
        <w:t>)  фондоотдача, фондоемкость;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b</w:t>
      </w:r>
      <w:r w:rsidRPr="00E20FA1">
        <w:rPr>
          <w:sz w:val="22"/>
          <w:szCs w:val="22"/>
        </w:rPr>
        <w:t xml:space="preserve">)  коэффициент сменности;      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c</w:t>
      </w:r>
      <w:r w:rsidRPr="00E20FA1">
        <w:rPr>
          <w:sz w:val="22"/>
          <w:szCs w:val="22"/>
        </w:rPr>
        <w:t>) коэффициент экстенсивного использования оборудования;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d</w:t>
      </w:r>
      <w:r w:rsidRPr="00E20FA1">
        <w:rPr>
          <w:sz w:val="22"/>
          <w:szCs w:val="22"/>
        </w:rPr>
        <w:t xml:space="preserve">)  рентабельность производства. 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8.Интенсивное использование оборудования характеризуют: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a</w:t>
      </w:r>
      <w:r w:rsidRPr="00E20FA1">
        <w:rPr>
          <w:sz w:val="22"/>
          <w:szCs w:val="22"/>
        </w:rPr>
        <w:t>)  коэффициент сменности;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b</w:t>
      </w:r>
      <w:r w:rsidRPr="00E20FA1">
        <w:rPr>
          <w:sz w:val="22"/>
          <w:szCs w:val="22"/>
        </w:rPr>
        <w:t>)  фондоотдача;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c</w:t>
      </w:r>
      <w:r w:rsidRPr="00E20FA1">
        <w:rPr>
          <w:sz w:val="22"/>
          <w:szCs w:val="22"/>
        </w:rPr>
        <w:t>)  производительность данного вида оборудования;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d</w:t>
      </w:r>
      <w:r w:rsidRPr="00E20FA1">
        <w:rPr>
          <w:sz w:val="22"/>
          <w:szCs w:val="22"/>
        </w:rPr>
        <w:t>)  коэффициент интенсивного использования оборудования.</w:t>
      </w:r>
    </w:p>
    <w:p w:rsidR="00FA7B6A" w:rsidRPr="00E20FA1" w:rsidRDefault="00FA7B6A" w:rsidP="00E20FA1">
      <w:pPr>
        <w:shd w:val="clear" w:color="auto" w:fill="FFFFFF"/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9. В состав основных производственных фондов предприятия включаются…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a</w:t>
      </w:r>
      <w:r w:rsidRPr="00E20FA1">
        <w:rPr>
          <w:sz w:val="22"/>
          <w:szCs w:val="22"/>
        </w:rPr>
        <w:t>)здания, сооружения, передаточные устройства, транспортные средства;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b</w:t>
      </w:r>
      <w:r w:rsidRPr="00E20FA1">
        <w:rPr>
          <w:sz w:val="22"/>
          <w:szCs w:val="22"/>
        </w:rPr>
        <w:t>) здания, сооружения, передаточные устройства, машины и оборудование, незавершенное производство, инструменты и приспособления, транспортные средства;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c</w:t>
      </w:r>
      <w:r w:rsidRPr="00E20FA1">
        <w:rPr>
          <w:sz w:val="22"/>
          <w:szCs w:val="22"/>
        </w:rPr>
        <w:t>) здания, сооружения, передаточные устройства, машины и оборудование, транспортные средства, инструменты и приспособления, производственный и хозяйственный инвентарь;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d</w:t>
      </w:r>
      <w:r w:rsidRPr="00E20FA1">
        <w:rPr>
          <w:sz w:val="22"/>
          <w:szCs w:val="22"/>
        </w:rPr>
        <w:t>)здания, сооружения, передаточные устройства, машины и оборудование, транспортные средства, запасы сырья и материалов, производственный и хозяйственный инвентарь.</w:t>
      </w:r>
    </w:p>
    <w:p w:rsidR="00FA7B6A" w:rsidRPr="00E20FA1" w:rsidRDefault="00FA7B6A" w:rsidP="00E20FA1">
      <w:pPr>
        <w:shd w:val="clear" w:color="auto" w:fill="FFFFFF"/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10. Фондоотдача  характеризует..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a</w:t>
      </w:r>
      <w:r w:rsidRPr="00E20FA1">
        <w:rPr>
          <w:sz w:val="22"/>
          <w:szCs w:val="22"/>
        </w:rPr>
        <w:t>) уровень технической оснащенности труда;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b</w:t>
      </w:r>
      <w:r w:rsidRPr="00E20FA1">
        <w:rPr>
          <w:sz w:val="22"/>
          <w:szCs w:val="22"/>
        </w:rPr>
        <w:t>) удельные затраты основных фондов на 1 руб.реализованной продукции;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sz w:val="22"/>
          <w:szCs w:val="22"/>
          <w:lang w:val="en-US"/>
        </w:rPr>
        <w:t>c</w:t>
      </w:r>
      <w:r w:rsidRPr="00E20FA1">
        <w:rPr>
          <w:sz w:val="22"/>
          <w:szCs w:val="22"/>
        </w:rPr>
        <w:t>)размер объема товарной продукции, приходящейся на 1 руб. основных</w:t>
      </w:r>
    </w:p>
    <w:p w:rsidR="00FA7B6A" w:rsidRPr="00E20FA1" w:rsidRDefault="00FA7B6A" w:rsidP="00E20FA1">
      <w:pPr>
        <w:widowControl/>
        <w:autoSpaceDE/>
        <w:autoSpaceDN/>
        <w:adjustRightInd/>
        <w:jc w:val="left"/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11. В состав оборотных производственных фондов входят:</w:t>
      </w:r>
    </w:p>
    <w:p w:rsidR="00FA7B6A" w:rsidRPr="00E20FA1" w:rsidRDefault="00FA7B6A" w:rsidP="00063E7C">
      <w:pPr>
        <w:widowControl/>
        <w:numPr>
          <w:ilvl w:val="0"/>
          <w:numId w:val="37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запасы сырья, материалов, полуфабрикатов, незавершенного производства, расх</w:t>
      </w:r>
      <w:r w:rsidRPr="00E20FA1">
        <w:rPr>
          <w:sz w:val="22"/>
          <w:szCs w:val="22"/>
          <w:lang w:eastAsia="en-US"/>
        </w:rPr>
        <w:t>о</w:t>
      </w:r>
      <w:r w:rsidRPr="00E20FA1">
        <w:rPr>
          <w:sz w:val="22"/>
          <w:szCs w:val="22"/>
          <w:lang w:eastAsia="en-US"/>
        </w:rPr>
        <w:t>дов будущих периодов;</w:t>
      </w:r>
    </w:p>
    <w:p w:rsidR="00FA7B6A" w:rsidRPr="00E20FA1" w:rsidRDefault="00FA7B6A" w:rsidP="00063E7C">
      <w:pPr>
        <w:widowControl/>
        <w:numPr>
          <w:ilvl w:val="0"/>
          <w:numId w:val="37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станки, машины, оборудование, расходы будущих периодов;</w:t>
      </w:r>
    </w:p>
    <w:p w:rsidR="00FA7B6A" w:rsidRPr="00E20FA1" w:rsidRDefault="00FA7B6A" w:rsidP="00063E7C">
      <w:pPr>
        <w:widowControl/>
        <w:numPr>
          <w:ilvl w:val="0"/>
          <w:numId w:val="37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готовая продукция, денежные средства, дебиторская задолженность;</w:t>
      </w:r>
    </w:p>
    <w:p w:rsidR="00FA7B6A" w:rsidRPr="00E20FA1" w:rsidRDefault="00FA7B6A" w:rsidP="00063E7C">
      <w:pPr>
        <w:widowControl/>
        <w:numPr>
          <w:ilvl w:val="0"/>
          <w:numId w:val="37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val="en-US" w:eastAsia="en-US"/>
        </w:rPr>
      </w:pPr>
      <w:r w:rsidRPr="00E20FA1">
        <w:rPr>
          <w:sz w:val="22"/>
          <w:szCs w:val="22"/>
          <w:lang w:val="en-US" w:eastAsia="en-US"/>
        </w:rPr>
        <w:t>прибыль, кредиторская задолженность.</w:t>
      </w:r>
    </w:p>
    <w:p w:rsidR="00FA7B6A" w:rsidRPr="00E20FA1" w:rsidRDefault="00FA7B6A" w:rsidP="00E20FA1">
      <w:pPr>
        <w:tabs>
          <w:tab w:val="left" w:pos="851"/>
        </w:tabs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12.К фондам обращения относят:</w:t>
      </w:r>
    </w:p>
    <w:p w:rsidR="00FA7B6A" w:rsidRPr="00E20FA1" w:rsidRDefault="00FA7B6A" w:rsidP="00063E7C">
      <w:pPr>
        <w:widowControl/>
        <w:numPr>
          <w:ilvl w:val="0"/>
          <w:numId w:val="38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запасы сырья, материалов, полуфабрикатов, незавершенного производства, расх</w:t>
      </w:r>
      <w:r w:rsidRPr="00E20FA1">
        <w:rPr>
          <w:sz w:val="22"/>
          <w:szCs w:val="22"/>
          <w:lang w:eastAsia="en-US"/>
        </w:rPr>
        <w:t>о</w:t>
      </w:r>
      <w:r w:rsidRPr="00E20FA1">
        <w:rPr>
          <w:sz w:val="22"/>
          <w:szCs w:val="22"/>
          <w:lang w:eastAsia="en-US"/>
        </w:rPr>
        <w:t>дов будущих периодов;</w:t>
      </w:r>
    </w:p>
    <w:p w:rsidR="00FA7B6A" w:rsidRPr="00E20FA1" w:rsidRDefault="00FA7B6A" w:rsidP="00063E7C">
      <w:pPr>
        <w:widowControl/>
        <w:numPr>
          <w:ilvl w:val="0"/>
          <w:numId w:val="38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станки, машины, оборудование, расходы будущих периодов;</w:t>
      </w:r>
    </w:p>
    <w:p w:rsidR="00FA7B6A" w:rsidRPr="00E20FA1" w:rsidRDefault="00FA7B6A" w:rsidP="00063E7C">
      <w:pPr>
        <w:widowControl/>
        <w:numPr>
          <w:ilvl w:val="0"/>
          <w:numId w:val="38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готовая продукция, денежные средства, дебиторская задолженность;</w:t>
      </w:r>
    </w:p>
    <w:p w:rsidR="00FA7B6A" w:rsidRPr="00E20FA1" w:rsidRDefault="00FA7B6A" w:rsidP="00063E7C">
      <w:pPr>
        <w:widowControl/>
        <w:numPr>
          <w:ilvl w:val="0"/>
          <w:numId w:val="38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val="en-US" w:eastAsia="en-US"/>
        </w:rPr>
      </w:pPr>
      <w:r w:rsidRPr="00E20FA1">
        <w:rPr>
          <w:sz w:val="22"/>
          <w:szCs w:val="22"/>
          <w:lang w:val="en-US" w:eastAsia="en-US"/>
        </w:rPr>
        <w:t>прибыль, кредиторская задолженность.</w:t>
      </w:r>
    </w:p>
    <w:p w:rsidR="00FA7B6A" w:rsidRPr="00E20FA1" w:rsidRDefault="00FA7B6A" w:rsidP="00E20FA1">
      <w:pPr>
        <w:tabs>
          <w:tab w:val="left" w:pos="851"/>
        </w:tabs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13. Какие элементы относят  к нормируемым оборотным средствам?</w:t>
      </w:r>
    </w:p>
    <w:p w:rsidR="00FA7B6A" w:rsidRPr="00E20FA1" w:rsidRDefault="00FA7B6A" w:rsidP="00063E7C">
      <w:pPr>
        <w:widowControl/>
        <w:numPr>
          <w:ilvl w:val="0"/>
          <w:numId w:val="39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запасы сырья, материалов, полуфабрикатов, незавершенного прои</w:t>
      </w:r>
      <w:r w:rsidRPr="00E20FA1">
        <w:rPr>
          <w:sz w:val="22"/>
          <w:szCs w:val="22"/>
          <w:lang w:eastAsia="en-US"/>
        </w:rPr>
        <w:t>з</w:t>
      </w:r>
      <w:r w:rsidRPr="00E20FA1">
        <w:rPr>
          <w:sz w:val="22"/>
          <w:szCs w:val="22"/>
          <w:lang w:eastAsia="en-US"/>
        </w:rPr>
        <w:t>водства, готовая продукция;</w:t>
      </w:r>
    </w:p>
    <w:p w:rsidR="00FA7B6A" w:rsidRPr="00E20FA1" w:rsidRDefault="00FA7B6A" w:rsidP="00063E7C">
      <w:pPr>
        <w:widowControl/>
        <w:numPr>
          <w:ilvl w:val="0"/>
          <w:numId w:val="39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здания, сооружения, оборудование, расходы будущих периодов;</w:t>
      </w:r>
    </w:p>
    <w:p w:rsidR="00FA7B6A" w:rsidRPr="00E20FA1" w:rsidRDefault="00FA7B6A" w:rsidP="00063E7C">
      <w:pPr>
        <w:widowControl/>
        <w:numPr>
          <w:ilvl w:val="0"/>
          <w:numId w:val="39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готовая продукция, денежные средства, дебиторская задолженность;</w:t>
      </w:r>
    </w:p>
    <w:p w:rsidR="00FA7B6A" w:rsidRPr="00E20FA1" w:rsidRDefault="00FA7B6A" w:rsidP="00063E7C">
      <w:pPr>
        <w:widowControl/>
        <w:numPr>
          <w:ilvl w:val="0"/>
          <w:numId w:val="39"/>
        </w:numPr>
        <w:tabs>
          <w:tab w:val="left" w:pos="851"/>
        </w:tabs>
        <w:autoSpaceDE/>
        <w:autoSpaceDN/>
        <w:adjustRightInd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прибыль, кредиторская задолженность, дебиторская задолженность.</w:t>
      </w:r>
    </w:p>
    <w:p w:rsidR="00FA7B6A" w:rsidRPr="00E20FA1" w:rsidRDefault="00FA7B6A" w:rsidP="00E20FA1">
      <w:pPr>
        <w:tabs>
          <w:tab w:val="left" w:pos="851"/>
        </w:tabs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14.Коэффициент оборачиваемости оборотных средств характеризует:</w:t>
      </w:r>
    </w:p>
    <w:p w:rsidR="00FA7B6A" w:rsidRPr="00E20FA1" w:rsidRDefault="00FA7B6A" w:rsidP="00063E7C">
      <w:pPr>
        <w:widowControl/>
        <w:numPr>
          <w:ilvl w:val="0"/>
          <w:numId w:val="40"/>
        </w:numPr>
        <w:tabs>
          <w:tab w:val="left" w:pos="851"/>
        </w:tabs>
        <w:autoSpaceDE/>
        <w:autoSpaceDN/>
        <w:adjustRightInd/>
        <w:rPr>
          <w:sz w:val="22"/>
          <w:szCs w:val="22"/>
          <w:lang w:val="en-US" w:eastAsia="en-US"/>
        </w:rPr>
      </w:pPr>
      <w:r w:rsidRPr="00E20FA1">
        <w:rPr>
          <w:sz w:val="22"/>
          <w:szCs w:val="22"/>
          <w:lang w:val="en-US" w:eastAsia="en-US"/>
        </w:rPr>
        <w:t>среднюю длительность одного оборота;</w:t>
      </w:r>
    </w:p>
    <w:p w:rsidR="00FA7B6A" w:rsidRPr="00E20FA1" w:rsidRDefault="00FA7B6A" w:rsidP="00063E7C">
      <w:pPr>
        <w:widowControl/>
        <w:numPr>
          <w:ilvl w:val="0"/>
          <w:numId w:val="40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val="en-US" w:eastAsia="en-US"/>
        </w:rPr>
      </w:pPr>
      <w:r w:rsidRPr="00E20FA1">
        <w:rPr>
          <w:sz w:val="22"/>
          <w:szCs w:val="22"/>
          <w:lang w:val="en-US" w:eastAsia="en-US"/>
        </w:rPr>
        <w:t>уровень технической оснащенности труда;</w:t>
      </w:r>
    </w:p>
    <w:p w:rsidR="00FA7B6A" w:rsidRPr="00E20FA1" w:rsidRDefault="00FA7B6A" w:rsidP="00063E7C">
      <w:pPr>
        <w:widowControl/>
        <w:numPr>
          <w:ilvl w:val="0"/>
          <w:numId w:val="40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затраты производственных фондов на 1 руб. товарной продукции;</w:t>
      </w:r>
    </w:p>
    <w:p w:rsidR="00FA7B6A" w:rsidRPr="00E20FA1" w:rsidRDefault="00FA7B6A" w:rsidP="00063E7C">
      <w:pPr>
        <w:widowControl/>
        <w:numPr>
          <w:ilvl w:val="0"/>
          <w:numId w:val="40"/>
        </w:numPr>
        <w:tabs>
          <w:tab w:val="left" w:pos="851"/>
        </w:tabs>
        <w:autoSpaceDE/>
        <w:autoSpaceDN/>
        <w:adjustRightInd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количество оборотов оборотных средств за соответствующий период.</w:t>
      </w:r>
    </w:p>
    <w:p w:rsidR="00FA7B6A" w:rsidRPr="00E20FA1" w:rsidRDefault="00FA7B6A" w:rsidP="00E20FA1">
      <w:pPr>
        <w:widowControl/>
        <w:tabs>
          <w:tab w:val="left" w:pos="851"/>
        </w:tabs>
        <w:autoSpaceDE/>
        <w:autoSpaceDN/>
        <w:adjustRightInd/>
        <w:rPr>
          <w:b/>
          <w:sz w:val="22"/>
          <w:szCs w:val="22"/>
          <w:lang w:eastAsia="en-US"/>
        </w:rPr>
      </w:pPr>
      <w:r w:rsidRPr="00E20FA1">
        <w:rPr>
          <w:b/>
          <w:sz w:val="22"/>
          <w:szCs w:val="22"/>
          <w:lang w:eastAsia="en-US"/>
        </w:rPr>
        <w:t>15.Эффективность использования оборотных средств характеризуют:</w:t>
      </w:r>
    </w:p>
    <w:p w:rsidR="00FA7B6A" w:rsidRPr="00E20FA1" w:rsidRDefault="00FA7B6A" w:rsidP="00063E7C">
      <w:pPr>
        <w:widowControl/>
        <w:numPr>
          <w:ilvl w:val="0"/>
          <w:numId w:val="41"/>
        </w:numPr>
        <w:tabs>
          <w:tab w:val="left" w:pos="851"/>
        </w:tabs>
        <w:autoSpaceDE/>
        <w:autoSpaceDN/>
        <w:adjustRightInd/>
        <w:rPr>
          <w:sz w:val="22"/>
          <w:szCs w:val="22"/>
          <w:lang w:val="en-US" w:eastAsia="en-US"/>
        </w:rPr>
      </w:pPr>
      <w:r w:rsidRPr="00E20FA1">
        <w:rPr>
          <w:sz w:val="22"/>
          <w:szCs w:val="22"/>
          <w:lang w:val="en-US" w:eastAsia="en-US"/>
        </w:rPr>
        <w:t>прибыль, рентабельность производства;</w:t>
      </w:r>
    </w:p>
    <w:p w:rsidR="00FA7B6A" w:rsidRPr="00E20FA1" w:rsidRDefault="00FA7B6A" w:rsidP="00063E7C">
      <w:pPr>
        <w:widowControl/>
        <w:numPr>
          <w:ilvl w:val="0"/>
          <w:numId w:val="41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val="en-US" w:eastAsia="en-US"/>
        </w:rPr>
      </w:pPr>
      <w:r w:rsidRPr="00E20FA1">
        <w:rPr>
          <w:sz w:val="22"/>
          <w:szCs w:val="22"/>
          <w:lang w:val="en-US" w:eastAsia="en-US"/>
        </w:rPr>
        <w:t>уровень отдачи оборотных средств;</w:t>
      </w:r>
    </w:p>
    <w:p w:rsidR="00FA7B6A" w:rsidRPr="00E20FA1" w:rsidRDefault="00FA7B6A" w:rsidP="00063E7C">
      <w:pPr>
        <w:widowControl/>
        <w:numPr>
          <w:ilvl w:val="0"/>
          <w:numId w:val="41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val="en-US" w:eastAsia="en-US"/>
        </w:rPr>
      </w:pPr>
      <w:r w:rsidRPr="00E20FA1">
        <w:rPr>
          <w:sz w:val="22"/>
          <w:szCs w:val="22"/>
          <w:lang w:val="en-US" w:eastAsia="en-US"/>
        </w:rPr>
        <w:t>коэффициент оборачиваемости, период оборота;</w:t>
      </w:r>
    </w:p>
    <w:p w:rsidR="00FA7B6A" w:rsidRPr="00E20FA1" w:rsidRDefault="00FA7B6A" w:rsidP="00063E7C">
      <w:pPr>
        <w:widowControl/>
        <w:numPr>
          <w:ilvl w:val="0"/>
          <w:numId w:val="41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val="en-US" w:eastAsia="en-US"/>
        </w:rPr>
      </w:pPr>
      <w:r w:rsidRPr="00E20FA1">
        <w:rPr>
          <w:sz w:val="22"/>
          <w:szCs w:val="22"/>
          <w:lang w:val="en-US" w:eastAsia="en-US"/>
        </w:rPr>
        <w:t>фондоотдача, фондоемкость.</w:t>
      </w:r>
    </w:p>
    <w:p w:rsidR="00FA7B6A" w:rsidRPr="00E20FA1" w:rsidRDefault="00FA7B6A" w:rsidP="00E20FA1">
      <w:pPr>
        <w:shd w:val="clear" w:color="auto" w:fill="FFFFFF"/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16.Какие из названных позиций используются при нормировании сырья и материалов, находящихся в производственных запасах: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a</w:t>
      </w:r>
      <w:r w:rsidRPr="00E20FA1">
        <w:rPr>
          <w:sz w:val="22"/>
          <w:szCs w:val="22"/>
        </w:rPr>
        <w:t>) текущий запас;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b</w:t>
      </w:r>
      <w:r w:rsidRPr="00E20FA1">
        <w:rPr>
          <w:sz w:val="22"/>
          <w:szCs w:val="22"/>
        </w:rPr>
        <w:t>) время упаковки продукции;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c</w:t>
      </w:r>
      <w:r w:rsidRPr="00E20FA1">
        <w:rPr>
          <w:sz w:val="22"/>
          <w:szCs w:val="22"/>
        </w:rPr>
        <w:t>) страховой запас;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d</w:t>
      </w:r>
      <w:r w:rsidRPr="00E20FA1">
        <w:rPr>
          <w:sz w:val="22"/>
          <w:szCs w:val="22"/>
        </w:rPr>
        <w:t>) транспортный запас.</w:t>
      </w:r>
    </w:p>
    <w:p w:rsidR="00FA7B6A" w:rsidRPr="00E20FA1" w:rsidRDefault="00FA7B6A" w:rsidP="00E20FA1">
      <w:pPr>
        <w:shd w:val="clear" w:color="auto" w:fill="FFFFFF"/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17.  Расходы будущих периодов - это ..,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a</w:t>
      </w:r>
      <w:r w:rsidRPr="00E20FA1">
        <w:rPr>
          <w:sz w:val="22"/>
          <w:szCs w:val="22"/>
        </w:rPr>
        <w:t>) расходы на приобретение сырья и материалов в будущем;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b</w:t>
      </w:r>
      <w:r w:rsidRPr="00E20FA1">
        <w:rPr>
          <w:sz w:val="22"/>
          <w:szCs w:val="22"/>
        </w:rPr>
        <w:t>) расходы, связанные с реализацией продукции;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c</w:t>
      </w:r>
      <w:r w:rsidRPr="00E20FA1">
        <w:rPr>
          <w:sz w:val="22"/>
          <w:szCs w:val="22"/>
        </w:rPr>
        <w:t>) расходы на подготовку производства, осуществляемые единовременно, не в настоящее время, а погашаемые в дальнейшем.</w:t>
      </w:r>
    </w:p>
    <w:p w:rsidR="00FA7B6A" w:rsidRPr="00E20FA1" w:rsidRDefault="00FA7B6A" w:rsidP="00E20FA1">
      <w:pPr>
        <w:shd w:val="clear" w:color="auto" w:fill="FFFFFF"/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18. Длительность оборота оборотных средств характеризует...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a</w:t>
      </w:r>
      <w:r w:rsidRPr="00E20FA1">
        <w:rPr>
          <w:sz w:val="22"/>
          <w:szCs w:val="22"/>
        </w:rPr>
        <w:t>) время нахождения оборотных производственных фондов в за</w:t>
      </w:r>
      <w:r w:rsidRPr="00E20FA1">
        <w:rPr>
          <w:sz w:val="22"/>
          <w:szCs w:val="22"/>
        </w:rPr>
        <w:softHyphen/>
        <w:t>пасах и незавершенном пр</w:t>
      </w:r>
      <w:r w:rsidRPr="00E20FA1">
        <w:rPr>
          <w:sz w:val="22"/>
          <w:szCs w:val="22"/>
        </w:rPr>
        <w:t>о</w:t>
      </w:r>
      <w:r w:rsidRPr="00E20FA1">
        <w:rPr>
          <w:sz w:val="22"/>
          <w:szCs w:val="22"/>
        </w:rPr>
        <w:t>изводстве;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b</w:t>
      </w:r>
      <w:r w:rsidRPr="00E20FA1">
        <w:rPr>
          <w:sz w:val="22"/>
          <w:szCs w:val="22"/>
        </w:rPr>
        <w:t>) средняя скорость движения оборотных средств;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c</w:t>
      </w:r>
      <w:r w:rsidRPr="00E20FA1">
        <w:rPr>
          <w:sz w:val="22"/>
          <w:szCs w:val="22"/>
        </w:rPr>
        <w:t>) количество дней, за которое совершается полный оборот;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d</w:t>
      </w:r>
      <w:r w:rsidRPr="00E20FA1">
        <w:rPr>
          <w:sz w:val="22"/>
          <w:szCs w:val="22"/>
        </w:rPr>
        <w:t>) время, необходимое для полного обновления производствен</w:t>
      </w:r>
      <w:r w:rsidRPr="00E20FA1">
        <w:rPr>
          <w:sz w:val="22"/>
          <w:szCs w:val="22"/>
        </w:rPr>
        <w:softHyphen/>
        <w:t>ных фондов предприятия.</w:t>
      </w:r>
    </w:p>
    <w:p w:rsidR="00FA7B6A" w:rsidRPr="00E20FA1" w:rsidRDefault="00FA7B6A" w:rsidP="00E20FA1">
      <w:pPr>
        <w:shd w:val="clear" w:color="auto" w:fill="FFFFFF"/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19.Посредством нормирования оборотных средств определяется потребность в со</w:t>
      </w:r>
      <w:r w:rsidRPr="00E20FA1">
        <w:rPr>
          <w:b/>
          <w:sz w:val="22"/>
          <w:szCs w:val="22"/>
        </w:rPr>
        <w:t>б</w:t>
      </w:r>
      <w:r w:rsidRPr="00E20FA1">
        <w:rPr>
          <w:b/>
          <w:sz w:val="22"/>
          <w:szCs w:val="22"/>
        </w:rPr>
        <w:t>ственном оборотном капитале: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a</w:t>
      </w:r>
      <w:r w:rsidRPr="00E20FA1">
        <w:rPr>
          <w:sz w:val="22"/>
          <w:szCs w:val="22"/>
        </w:rPr>
        <w:t>) в среднем объеме;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b</w:t>
      </w:r>
      <w:r w:rsidRPr="00E20FA1">
        <w:rPr>
          <w:sz w:val="22"/>
          <w:szCs w:val="22"/>
        </w:rPr>
        <w:t>) в максимальном объеме;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c</w:t>
      </w:r>
      <w:r w:rsidRPr="00E20FA1">
        <w:rPr>
          <w:sz w:val="22"/>
          <w:szCs w:val="22"/>
        </w:rPr>
        <w:t>) в минимальном, но достаточном для обеспечения бесперебойного воспроизводства объ</w:t>
      </w:r>
      <w:r w:rsidRPr="00E20FA1">
        <w:rPr>
          <w:sz w:val="22"/>
          <w:szCs w:val="22"/>
        </w:rPr>
        <w:t>е</w:t>
      </w:r>
      <w:r w:rsidRPr="00E20FA1">
        <w:rPr>
          <w:sz w:val="22"/>
          <w:szCs w:val="22"/>
        </w:rPr>
        <w:t>ме.</w:t>
      </w:r>
    </w:p>
    <w:p w:rsidR="00FA7B6A" w:rsidRPr="00E20FA1" w:rsidRDefault="00FA7B6A" w:rsidP="00E20FA1">
      <w:pPr>
        <w:shd w:val="clear" w:color="auto" w:fill="FFFFFF"/>
        <w:rPr>
          <w:b/>
          <w:sz w:val="22"/>
          <w:szCs w:val="22"/>
        </w:rPr>
      </w:pPr>
      <w:r w:rsidRPr="00E20FA1">
        <w:rPr>
          <w:b/>
          <w:bCs/>
          <w:sz w:val="22"/>
          <w:szCs w:val="22"/>
        </w:rPr>
        <w:t>20.</w:t>
      </w:r>
      <w:r w:rsidRPr="00E20FA1">
        <w:rPr>
          <w:b/>
          <w:sz w:val="22"/>
          <w:szCs w:val="22"/>
        </w:rPr>
        <w:t xml:space="preserve"> Понятие «оборотные средства предприятия» — это...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a</w:t>
      </w:r>
      <w:r w:rsidRPr="00E20FA1">
        <w:rPr>
          <w:sz w:val="22"/>
          <w:szCs w:val="22"/>
        </w:rPr>
        <w:t>) средства производства, многократно участвующие в процессе производства и постепенно переносящие свою стоимость на себестоимость выпускаемой продукции;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b</w:t>
      </w:r>
      <w:r w:rsidRPr="00E20FA1">
        <w:rPr>
          <w:sz w:val="22"/>
          <w:szCs w:val="22"/>
        </w:rPr>
        <w:t>) орудия труда, многократно участвующие в производственном цикле и переносящие свою стоимость на себестоимость изготовляемой продукции не сразу, а по частям, по мере изнашив</w:t>
      </w:r>
      <w:r w:rsidRPr="00E20FA1">
        <w:rPr>
          <w:sz w:val="22"/>
          <w:szCs w:val="22"/>
        </w:rPr>
        <w:t>а</w:t>
      </w:r>
      <w:r w:rsidRPr="00E20FA1">
        <w:rPr>
          <w:sz w:val="22"/>
          <w:szCs w:val="22"/>
        </w:rPr>
        <w:t>ния;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c</w:t>
      </w:r>
      <w:r w:rsidRPr="00E20FA1">
        <w:rPr>
          <w:sz w:val="22"/>
          <w:szCs w:val="22"/>
        </w:rPr>
        <w:t>) денежное выражение оборотных фондов и фондов обращения.</w:t>
      </w:r>
    </w:p>
    <w:p w:rsidR="00FA7B6A" w:rsidRPr="00E20FA1" w:rsidRDefault="00FA7B6A" w:rsidP="00E20FA1">
      <w:pPr>
        <w:rPr>
          <w:i/>
          <w:sz w:val="22"/>
          <w:szCs w:val="22"/>
        </w:rPr>
      </w:pPr>
      <w:r w:rsidRPr="00E20FA1">
        <w:rPr>
          <w:i/>
          <w:sz w:val="22"/>
          <w:szCs w:val="22"/>
        </w:rPr>
        <w:t>1. Работники, которые непосредственно связаны с производством и его обслуживанием относятся к категории: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bCs/>
          <w:sz w:val="22"/>
          <w:szCs w:val="22"/>
        </w:rPr>
        <w:t xml:space="preserve">а) промьппленно-производственный персонал 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 xml:space="preserve">b) непромышленный персонал 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 xml:space="preserve">c) основной персонал 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активный персонал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21. Работники, которые непосредственно не связаны с производством и его обслужив</w:t>
      </w:r>
      <w:r w:rsidRPr="00E20FA1">
        <w:rPr>
          <w:b/>
          <w:sz w:val="22"/>
          <w:szCs w:val="22"/>
        </w:rPr>
        <w:t>а</w:t>
      </w:r>
      <w:r w:rsidRPr="00E20FA1">
        <w:rPr>
          <w:b/>
          <w:sz w:val="22"/>
          <w:szCs w:val="22"/>
        </w:rPr>
        <w:t xml:space="preserve">нием 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а) промышленно-производственный персонал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 xml:space="preserve">b) </w:t>
      </w:r>
      <w:r w:rsidRPr="00E20FA1">
        <w:rPr>
          <w:bCs/>
          <w:sz w:val="22"/>
          <w:szCs w:val="22"/>
        </w:rPr>
        <w:t xml:space="preserve">непромышленный персонал 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c) основной персонал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активный персонал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 xml:space="preserve">22. Затраты рабочего времени на производство единицы продукции 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bCs/>
          <w:sz w:val="22"/>
          <w:szCs w:val="22"/>
        </w:rPr>
        <w:t xml:space="preserve">а) трудоемкость 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b) скорость труда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c) эффективность труда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коэффициент выработки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 xml:space="preserve">23. Выраженное в процентах отношение числа уволенных по собственному желанию работников за определенный период времени к их среднесписочной численности за этот же период 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a) перемещение кадров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bCs/>
          <w:sz w:val="22"/>
          <w:szCs w:val="22"/>
        </w:rPr>
        <w:t xml:space="preserve">b) текучесть кадров 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c) диаграмма увольнения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коэффициент увольнения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24. Фиксированный размер оплаты труда работника за выполнение нормы труда (тр</w:t>
      </w:r>
      <w:r w:rsidRPr="00E20FA1">
        <w:rPr>
          <w:b/>
          <w:sz w:val="22"/>
          <w:szCs w:val="22"/>
        </w:rPr>
        <w:t>у</w:t>
      </w:r>
      <w:r w:rsidRPr="00E20FA1">
        <w:rPr>
          <w:b/>
          <w:sz w:val="22"/>
          <w:szCs w:val="22"/>
        </w:rPr>
        <w:t>довых обязанностей) определенной сложности (квалификации) за единицу времени.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bCs/>
          <w:sz w:val="22"/>
          <w:szCs w:val="22"/>
        </w:rPr>
        <w:t xml:space="preserve">a) тарифная ставка 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b) тарифный разряд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c) тарифная сетка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тарифная система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 xml:space="preserve">25 Величина, отражающая сложность труда и квалификацию работника. 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a) тарифная ставка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bCs/>
          <w:sz w:val="22"/>
          <w:szCs w:val="22"/>
        </w:rPr>
        <w:t xml:space="preserve">b) тарифный разряд 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c) тарифная сетка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тарифная система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26. Совокупность тарифных разрядов работ (профессий, должностей), определенных в зависимости от сложности работ и квалификационных характеристик работников с пом</w:t>
      </w:r>
      <w:r w:rsidRPr="00E20FA1">
        <w:rPr>
          <w:b/>
          <w:sz w:val="22"/>
          <w:szCs w:val="22"/>
        </w:rPr>
        <w:t>о</w:t>
      </w:r>
      <w:r w:rsidRPr="00E20FA1">
        <w:rPr>
          <w:b/>
          <w:sz w:val="22"/>
          <w:szCs w:val="22"/>
        </w:rPr>
        <w:t>щью тарифных коэффициентов.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a) тарифная ставка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b) тарифный разряд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bCs/>
          <w:sz w:val="22"/>
          <w:szCs w:val="22"/>
        </w:rPr>
        <w:t xml:space="preserve">c) тарифная сетка 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тарифная система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27 Совокупность нормативов, с помощью которых осуществляется дифференциация заработной платы работников различных категорий.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a) тарифная ставка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b) тарифный разряд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c) тарифная сетка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bCs/>
          <w:sz w:val="22"/>
          <w:szCs w:val="22"/>
        </w:rPr>
        <w:t>d) тарифная система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28. Оплата труда исходя из фактически выполненного объема работ в натуральных измерителях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a) тарифная система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bCs/>
          <w:sz w:val="22"/>
          <w:szCs w:val="22"/>
        </w:rPr>
        <w:t xml:space="preserve">b) сдельная оплата 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c) повременная оплата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премирование труда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29. Эта оплата начисляется исходя из числа отработанных часов и квалификации р</w:t>
      </w:r>
      <w:r w:rsidRPr="00E20FA1">
        <w:rPr>
          <w:b/>
          <w:sz w:val="22"/>
          <w:szCs w:val="22"/>
        </w:rPr>
        <w:t>а</w:t>
      </w:r>
      <w:r w:rsidRPr="00E20FA1">
        <w:rPr>
          <w:b/>
          <w:sz w:val="22"/>
          <w:szCs w:val="22"/>
        </w:rPr>
        <w:t xml:space="preserve">ботника, определенной с помощью тарифной ставки или должностного оклада 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a) тарифная система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b) сдельная оплата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bCs/>
          <w:sz w:val="22"/>
          <w:szCs w:val="22"/>
        </w:rPr>
        <w:t xml:space="preserve">c) повременная оплата 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премирование труда</w:t>
      </w:r>
    </w:p>
    <w:p w:rsidR="00FA7B6A" w:rsidRPr="00E20FA1" w:rsidRDefault="00FA7B6A" w:rsidP="00E20FA1">
      <w:pPr>
        <w:rPr>
          <w:i/>
          <w:sz w:val="22"/>
          <w:szCs w:val="22"/>
        </w:rPr>
      </w:pPr>
    </w:p>
    <w:p w:rsidR="00FA7B6A" w:rsidRPr="00E20FA1" w:rsidRDefault="00FA7B6A" w:rsidP="00E20FA1">
      <w:pPr>
        <w:widowControl/>
        <w:autoSpaceDE/>
        <w:autoSpaceDN/>
        <w:adjustRightInd/>
        <w:rPr>
          <w:sz w:val="22"/>
          <w:szCs w:val="22"/>
        </w:rPr>
      </w:pP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 xml:space="preserve">Тема 10. Затраты и финансовые результаты деятельности предприятия. </w:t>
      </w:r>
    </w:p>
    <w:p w:rsidR="00FA7B6A" w:rsidRPr="00E20FA1" w:rsidRDefault="00FA7B6A" w:rsidP="00E20FA1">
      <w:pPr>
        <w:rPr>
          <w:b/>
          <w:bCs/>
          <w:sz w:val="22"/>
          <w:szCs w:val="22"/>
        </w:rPr>
      </w:pPr>
    </w:p>
    <w:p w:rsidR="00FA7B6A" w:rsidRPr="00E20FA1" w:rsidRDefault="00FA7B6A" w:rsidP="00E20FA1">
      <w:pPr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Вопросы для самоконтроля: </w:t>
      </w:r>
    </w:p>
    <w:p w:rsidR="00FA7B6A" w:rsidRPr="00E20FA1" w:rsidRDefault="00FA7B6A" w:rsidP="00063E7C">
      <w:pPr>
        <w:numPr>
          <w:ilvl w:val="0"/>
          <w:numId w:val="87"/>
        </w:numPr>
        <w:shd w:val="clear" w:color="auto" w:fill="FFFFFF"/>
        <w:tabs>
          <w:tab w:val="left" w:pos="993"/>
        </w:tabs>
        <w:rPr>
          <w:sz w:val="22"/>
          <w:szCs w:val="22"/>
        </w:rPr>
      </w:pPr>
      <w:r w:rsidRPr="00E20FA1">
        <w:rPr>
          <w:sz w:val="22"/>
          <w:szCs w:val="22"/>
        </w:rPr>
        <w:t>Назовите виды расходов субъекта предпринимательства.</w:t>
      </w:r>
    </w:p>
    <w:p w:rsidR="00FA7B6A" w:rsidRPr="00E20FA1" w:rsidRDefault="00FA7B6A" w:rsidP="00063E7C">
      <w:pPr>
        <w:numPr>
          <w:ilvl w:val="0"/>
          <w:numId w:val="87"/>
        </w:numPr>
        <w:shd w:val="clear" w:color="auto" w:fill="FFFFFF"/>
        <w:tabs>
          <w:tab w:val="left" w:pos="993"/>
        </w:tabs>
        <w:rPr>
          <w:sz w:val="22"/>
          <w:szCs w:val="22"/>
        </w:rPr>
      </w:pPr>
      <w:r w:rsidRPr="00E20FA1">
        <w:rPr>
          <w:sz w:val="22"/>
          <w:szCs w:val="22"/>
        </w:rPr>
        <w:t>Укажите группировки экономических элементов затрат.</w:t>
      </w:r>
    </w:p>
    <w:p w:rsidR="00FA7B6A" w:rsidRPr="00E20FA1" w:rsidRDefault="00FA7B6A" w:rsidP="00063E7C">
      <w:pPr>
        <w:numPr>
          <w:ilvl w:val="0"/>
          <w:numId w:val="87"/>
        </w:numPr>
        <w:shd w:val="clear" w:color="auto" w:fill="FFFFFF"/>
        <w:tabs>
          <w:tab w:val="left" w:pos="993"/>
        </w:tabs>
        <w:rPr>
          <w:sz w:val="22"/>
          <w:szCs w:val="22"/>
        </w:rPr>
      </w:pPr>
      <w:r w:rsidRPr="00E20FA1">
        <w:rPr>
          <w:sz w:val="22"/>
          <w:szCs w:val="22"/>
        </w:rPr>
        <w:t>Какие затраты относятся к материальным затратам?</w:t>
      </w:r>
    </w:p>
    <w:p w:rsidR="00FA7B6A" w:rsidRPr="00E20FA1" w:rsidRDefault="00FA7B6A" w:rsidP="00063E7C">
      <w:pPr>
        <w:numPr>
          <w:ilvl w:val="0"/>
          <w:numId w:val="87"/>
        </w:numPr>
        <w:shd w:val="clear" w:color="auto" w:fill="FFFFFF"/>
        <w:tabs>
          <w:tab w:val="left" w:pos="993"/>
        </w:tabs>
        <w:rPr>
          <w:sz w:val="22"/>
          <w:szCs w:val="22"/>
        </w:rPr>
      </w:pPr>
      <w:r w:rsidRPr="00E20FA1">
        <w:rPr>
          <w:sz w:val="22"/>
          <w:szCs w:val="22"/>
        </w:rPr>
        <w:t>В чем отличие основных и накладных расходов?</w:t>
      </w:r>
    </w:p>
    <w:p w:rsidR="00FA7B6A" w:rsidRPr="00E20FA1" w:rsidRDefault="00FA7B6A" w:rsidP="00063E7C">
      <w:pPr>
        <w:numPr>
          <w:ilvl w:val="0"/>
          <w:numId w:val="87"/>
        </w:numPr>
        <w:shd w:val="clear" w:color="auto" w:fill="FFFFFF"/>
        <w:tabs>
          <w:tab w:val="left" w:pos="993"/>
        </w:tabs>
        <w:rPr>
          <w:sz w:val="22"/>
          <w:szCs w:val="22"/>
        </w:rPr>
      </w:pPr>
      <w:r w:rsidRPr="00E20FA1">
        <w:rPr>
          <w:iCs/>
          <w:sz w:val="22"/>
          <w:szCs w:val="22"/>
        </w:rPr>
        <w:t>Назовите основные цели составления калькуляции себестоимости продукции на пре</w:t>
      </w:r>
      <w:r w:rsidRPr="00E20FA1">
        <w:rPr>
          <w:iCs/>
          <w:sz w:val="22"/>
          <w:szCs w:val="22"/>
        </w:rPr>
        <w:t>д</w:t>
      </w:r>
      <w:r w:rsidRPr="00E20FA1">
        <w:rPr>
          <w:iCs/>
          <w:sz w:val="22"/>
          <w:szCs w:val="22"/>
        </w:rPr>
        <w:t>приятии.</w:t>
      </w:r>
    </w:p>
    <w:p w:rsidR="00FA7B6A" w:rsidRPr="00E20FA1" w:rsidRDefault="00FA7B6A" w:rsidP="00063E7C">
      <w:pPr>
        <w:numPr>
          <w:ilvl w:val="0"/>
          <w:numId w:val="87"/>
        </w:numPr>
        <w:shd w:val="clear" w:color="auto" w:fill="FFFFFF"/>
        <w:tabs>
          <w:tab w:val="left" w:pos="993"/>
        </w:tabs>
        <w:rPr>
          <w:iCs/>
          <w:sz w:val="22"/>
          <w:szCs w:val="22"/>
        </w:rPr>
      </w:pPr>
      <w:r w:rsidRPr="00E20FA1">
        <w:rPr>
          <w:iCs/>
          <w:sz w:val="22"/>
          <w:szCs w:val="22"/>
        </w:rPr>
        <w:t>Назовите основные пути снижения себестоимости продукции.</w:t>
      </w:r>
    </w:p>
    <w:p w:rsidR="00FA7B6A" w:rsidRPr="00E20FA1" w:rsidRDefault="00FA7B6A" w:rsidP="00063E7C">
      <w:pPr>
        <w:numPr>
          <w:ilvl w:val="0"/>
          <w:numId w:val="87"/>
        </w:numPr>
        <w:tabs>
          <w:tab w:val="left" w:pos="993"/>
        </w:tabs>
        <w:rPr>
          <w:sz w:val="22"/>
          <w:szCs w:val="22"/>
        </w:rPr>
      </w:pPr>
      <w:r w:rsidRPr="00E20FA1">
        <w:rPr>
          <w:sz w:val="22"/>
          <w:szCs w:val="22"/>
        </w:rPr>
        <w:t xml:space="preserve">Раскройте сущность и виды цен. </w:t>
      </w:r>
    </w:p>
    <w:p w:rsidR="00FA7B6A" w:rsidRPr="00E20FA1" w:rsidRDefault="00FA7B6A" w:rsidP="00063E7C">
      <w:pPr>
        <w:numPr>
          <w:ilvl w:val="0"/>
          <w:numId w:val="87"/>
        </w:numPr>
        <w:tabs>
          <w:tab w:val="left" w:pos="993"/>
        </w:tabs>
        <w:rPr>
          <w:sz w:val="22"/>
          <w:szCs w:val="22"/>
        </w:rPr>
      </w:pPr>
      <w:r w:rsidRPr="00E20FA1">
        <w:rPr>
          <w:sz w:val="22"/>
          <w:szCs w:val="22"/>
        </w:rPr>
        <w:t>Назовите функции цены.</w:t>
      </w:r>
    </w:p>
    <w:p w:rsidR="00FA7B6A" w:rsidRPr="00E20FA1" w:rsidRDefault="00FA7B6A" w:rsidP="00063E7C">
      <w:pPr>
        <w:numPr>
          <w:ilvl w:val="0"/>
          <w:numId w:val="87"/>
        </w:numPr>
        <w:tabs>
          <w:tab w:val="left" w:pos="993"/>
        </w:tabs>
        <w:rPr>
          <w:sz w:val="22"/>
          <w:szCs w:val="22"/>
        </w:rPr>
      </w:pPr>
      <w:r w:rsidRPr="00E20FA1">
        <w:rPr>
          <w:sz w:val="22"/>
          <w:szCs w:val="22"/>
        </w:rPr>
        <w:t>Назовите порядок формирования цены.</w:t>
      </w:r>
    </w:p>
    <w:p w:rsidR="00FA7B6A" w:rsidRPr="00E20FA1" w:rsidRDefault="00FA7B6A" w:rsidP="00063E7C">
      <w:pPr>
        <w:numPr>
          <w:ilvl w:val="0"/>
          <w:numId w:val="87"/>
        </w:numPr>
        <w:tabs>
          <w:tab w:val="left" w:pos="993"/>
        </w:tabs>
        <w:rPr>
          <w:sz w:val="22"/>
          <w:szCs w:val="22"/>
        </w:rPr>
      </w:pPr>
      <w:r w:rsidRPr="00E20FA1">
        <w:rPr>
          <w:sz w:val="22"/>
          <w:szCs w:val="22"/>
        </w:rPr>
        <w:t>Раскройте порядок формирования цены.</w:t>
      </w:r>
    </w:p>
    <w:p w:rsidR="00FA7B6A" w:rsidRPr="00E20FA1" w:rsidRDefault="00FA7B6A" w:rsidP="00063E7C">
      <w:pPr>
        <w:numPr>
          <w:ilvl w:val="0"/>
          <w:numId w:val="87"/>
        </w:numPr>
        <w:tabs>
          <w:tab w:val="left" w:pos="993"/>
        </w:tabs>
        <w:rPr>
          <w:sz w:val="22"/>
          <w:szCs w:val="22"/>
        </w:rPr>
      </w:pPr>
      <w:r w:rsidRPr="00E20FA1">
        <w:rPr>
          <w:sz w:val="22"/>
          <w:szCs w:val="22"/>
        </w:rPr>
        <w:t>Назовите методы ценообразования.</w:t>
      </w:r>
    </w:p>
    <w:p w:rsidR="00FA7B6A" w:rsidRPr="00E20FA1" w:rsidRDefault="00FA7B6A" w:rsidP="00063E7C">
      <w:pPr>
        <w:numPr>
          <w:ilvl w:val="0"/>
          <w:numId w:val="87"/>
        </w:numPr>
        <w:tabs>
          <w:tab w:val="left" w:pos="993"/>
        </w:tabs>
        <w:rPr>
          <w:sz w:val="22"/>
          <w:szCs w:val="22"/>
        </w:rPr>
      </w:pPr>
      <w:r w:rsidRPr="00E20FA1">
        <w:rPr>
          <w:sz w:val="22"/>
          <w:szCs w:val="22"/>
        </w:rPr>
        <w:t>Раскройте стратегии ценообразования.</w:t>
      </w:r>
    </w:p>
    <w:p w:rsidR="00FA7B6A" w:rsidRPr="00E20FA1" w:rsidRDefault="00FA7B6A" w:rsidP="00063E7C">
      <w:pPr>
        <w:widowControl/>
        <w:numPr>
          <w:ilvl w:val="0"/>
          <w:numId w:val="87"/>
        </w:numPr>
        <w:tabs>
          <w:tab w:val="left" w:pos="993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Что относится к финансовым результатам деятельности организации?</w:t>
      </w:r>
    </w:p>
    <w:p w:rsidR="00FA7B6A" w:rsidRPr="00E20FA1" w:rsidRDefault="00FA7B6A" w:rsidP="00063E7C">
      <w:pPr>
        <w:widowControl/>
        <w:numPr>
          <w:ilvl w:val="0"/>
          <w:numId w:val="87"/>
        </w:numPr>
        <w:tabs>
          <w:tab w:val="left" w:pos="993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Дайте определение выручке, доходу и прибыли.</w:t>
      </w:r>
    </w:p>
    <w:p w:rsidR="00FA7B6A" w:rsidRPr="00E20FA1" w:rsidRDefault="00FA7B6A" w:rsidP="00063E7C">
      <w:pPr>
        <w:widowControl/>
        <w:numPr>
          <w:ilvl w:val="0"/>
          <w:numId w:val="87"/>
        </w:numPr>
        <w:tabs>
          <w:tab w:val="left" w:pos="993"/>
        </w:tabs>
        <w:autoSpaceDE/>
        <w:autoSpaceDN/>
        <w:adjustRightInd/>
        <w:contextualSpacing/>
        <w:rPr>
          <w:sz w:val="22"/>
          <w:szCs w:val="22"/>
          <w:lang w:val="en-US" w:eastAsia="en-US"/>
        </w:rPr>
      </w:pPr>
      <w:r w:rsidRPr="00E20FA1">
        <w:rPr>
          <w:sz w:val="22"/>
          <w:szCs w:val="22"/>
          <w:lang w:eastAsia="en-US"/>
        </w:rPr>
        <w:t xml:space="preserve">Какие виды прибыли Вам известны? </w:t>
      </w:r>
      <w:r w:rsidRPr="00E20FA1">
        <w:rPr>
          <w:sz w:val="22"/>
          <w:szCs w:val="22"/>
          <w:lang w:val="en-US" w:eastAsia="en-US"/>
        </w:rPr>
        <w:t>Как они исчисляются?</w:t>
      </w:r>
    </w:p>
    <w:p w:rsidR="00FA7B6A" w:rsidRPr="00E20FA1" w:rsidRDefault="00FA7B6A" w:rsidP="00063E7C">
      <w:pPr>
        <w:widowControl/>
        <w:numPr>
          <w:ilvl w:val="0"/>
          <w:numId w:val="87"/>
        </w:numPr>
        <w:tabs>
          <w:tab w:val="left" w:pos="993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Назовите порядок формирования чистой прибыли хозяйствующего субъекта.</w:t>
      </w:r>
    </w:p>
    <w:p w:rsidR="00FA7B6A" w:rsidRPr="00E20FA1" w:rsidRDefault="00FA7B6A" w:rsidP="00063E7C">
      <w:pPr>
        <w:widowControl/>
        <w:numPr>
          <w:ilvl w:val="0"/>
          <w:numId w:val="87"/>
        </w:numPr>
        <w:tabs>
          <w:tab w:val="left" w:pos="993"/>
        </w:tabs>
        <w:autoSpaceDE/>
        <w:autoSpaceDN/>
        <w:adjustRightInd/>
        <w:contextualSpacing/>
        <w:rPr>
          <w:sz w:val="22"/>
          <w:szCs w:val="22"/>
          <w:lang w:val="en-US" w:eastAsia="en-US"/>
        </w:rPr>
      </w:pPr>
      <w:r w:rsidRPr="00E20FA1">
        <w:rPr>
          <w:sz w:val="22"/>
          <w:szCs w:val="22"/>
          <w:lang w:val="en-US" w:eastAsia="en-US"/>
        </w:rPr>
        <w:t>Что такое рентабельность?</w:t>
      </w:r>
    </w:p>
    <w:p w:rsidR="00FA7B6A" w:rsidRPr="00E20FA1" w:rsidRDefault="00FA7B6A" w:rsidP="00063E7C">
      <w:pPr>
        <w:widowControl/>
        <w:numPr>
          <w:ilvl w:val="0"/>
          <w:numId w:val="87"/>
        </w:numPr>
        <w:tabs>
          <w:tab w:val="left" w:pos="993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Перечислите показатели рентабельности и раскройте их содержание.</w:t>
      </w:r>
    </w:p>
    <w:p w:rsidR="00FA7B6A" w:rsidRPr="00E20FA1" w:rsidRDefault="00FA7B6A" w:rsidP="00E20FA1">
      <w:pPr>
        <w:widowControl/>
        <w:autoSpaceDE/>
        <w:autoSpaceDN/>
        <w:adjustRightInd/>
        <w:contextualSpacing/>
        <w:rPr>
          <w:sz w:val="22"/>
          <w:szCs w:val="22"/>
          <w:lang w:eastAsia="en-US"/>
        </w:rPr>
      </w:pP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Тесты:</w:t>
      </w:r>
    </w:p>
    <w:p w:rsidR="00FA7B6A" w:rsidRPr="00E20FA1" w:rsidRDefault="00FA7B6A" w:rsidP="00063E7C">
      <w:pPr>
        <w:widowControl/>
        <w:numPr>
          <w:ilvl w:val="0"/>
          <w:numId w:val="42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E20FA1">
        <w:rPr>
          <w:b/>
          <w:bCs/>
          <w:iCs/>
          <w:sz w:val="22"/>
          <w:szCs w:val="22"/>
        </w:rPr>
        <w:t>Назначение классификации расходов по обычным видам деятельности по экономич</w:t>
      </w:r>
      <w:r w:rsidRPr="00E20FA1">
        <w:rPr>
          <w:b/>
          <w:bCs/>
          <w:iCs/>
          <w:sz w:val="22"/>
          <w:szCs w:val="22"/>
        </w:rPr>
        <w:t>е</w:t>
      </w:r>
      <w:r w:rsidRPr="00E20FA1">
        <w:rPr>
          <w:b/>
          <w:bCs/>
          <w:iCs/>
          <w:sz w:val="22"/>
          <w:szCs w:val="22"/>
        </w:rPr>
        <w:t>ским элементам</w:t>
      </w:r>
      <w:r w:rsidRPr="00E20FA1">
        <w:rPr>
          <w:bCs/>
          <w:iCs/>
          <w:sz w:val="22"/>
          <w:szCs w:val="22"/>
        </w:rPr>
        <w:t>:</w:t>
      </w:r>
    </w:p>
    <w:p w:rsidR="00FA7B6A" w:rsidRPr="00E20FA1" w:rsidRDefault="00FA7B6A" w:rsidP="00063E7C">
      <w:pPr>
        <w:widowControl/>
        <w:numPr>
          <w:ilvl w:val="1"/>
          <w:numId w:val="43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E20FA1">
        <w:rPr>
          <w:bCs/>
          <w:iCs/>
          <w:sz w:val="22"/>
          <w:szCs w:val="22"/>
        </w:rPr>
        <w:t>расчет себестоимости единицы конкретного вида продукции;</w:t>
      </w:r>
    </w:p>
    <w:p w:rsidR="00FA7B6A" w:rsidRPr="00E20FA1" w:rsidRDefault="00FA7B6A" w:rsidP="00063E7C">
      <w:pPr>
        <w:widowControl/>
        <w:numPr>
          <w:ilvl w:val="1"/>
          <w:numId w:val="43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E20FA1">
        <w:rPr>
          <w:bCs/>
          <w:iCs/>
          <w:sz w:val="22"/>
          <w:szCs w:val="22"/>
        </w:rPr>
        <w:t>основание для составления сметы затрат на производство;</w:t>
      </w:r>
    </w:p>
    <w:p w:rsidR="00FA7B6A" w:rsidRPr="00E20FA1" w:rsidRDefault="00FA7B6A" w:rsidP="00063E7C">
      <w:pPr>
        <w:widowControl/>
        <w:numPr>
          <w:ilvl w:val="1"/>
          <w:numId w:val="43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E20FA1">
        <w:rPr>
          <w:bCs/>
          <w:iCs/>
          <w:sz w:val="22"/>
          <w:szCs w:val="22"/>
        </w:rPr>
        <w:t>исчисление затрат на материалы;</w:t>
      </w:r>
    </w:p>
    <w:p w:rsidR="00FA7B6A" w:rsidRPr="00E20FA1" w:rsidRDefault="00FA7B6A" w:rsidP="00063E7C">
      <w:pPr>
        <w:widowControl/>
        <w:numPr>
          <w:ilvl w:val="1"/>
          <w:numId w:val="43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E20FA1">
        <w:rPr>
          <w:bCs/>
          <w:iCs/>
          <w:sz w:val="22"/>
          <w:szCs w:val="22"/>
        </w:rPr>
        <w:t>установление цены изделия.</w:t>
      </w:r>
    </w:p>
    <w:p w:rsidR="00FA7B6A" w:rsidRPr="00E20FA1" w:rsidRDefault="00FA7B6A" w:rsidP="00063E7C">
      <w:pPr>
        <w:widowControl/>
        <w:numPr>
          <w:ilvl w:val="0"/>
          <w:numId w:val="42"/>
        </w:numPr>
        <w:tabs>
          <w:tab w:val="left" w:pos="993"/>
        </w:tabs>
        <w:overflowPunct w:val="0"/>
        <w:rPr>
          <w:b/>
          <w:bCs/>
          <w:iCs/>
          <w:sz w:val="22"/>
          <w:szCs w:val="22"/>
        </w:rPr>
      </w:pPr>
      <w:r w:rsidRPr="00E20FA1">
        <w:rPr>
          <w:b/>
          <w:bCs/>
          <w:iCs/>
          <w:sz w:val="22"/>
          <w:szCs w:val="22"/>
        </w:rPr>
        <w:t>Цеховая себестоимость продукции включает в себя затраты:</w:t>
      </w:r>
    </w:p>
    <w:p w:rsidR="00FA7B6A" w:rsidRPr="00E20FA1" w:rsidRDefault="00FA7B6A" w:rsidP="00063E7C">
      <w:pPr>
        <w:widowControl/>
        <w:numPr>
          <w:ilvl w:val="1"/>
          <w:numId w:val="44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E20FA1">
        <w:rPr>
          <w:bCs/>
          <w:iCs/>
          <w:sz w:val="22"/>
          <w:szCs w:val="22"/>
        </w:rPr>
        <w:t>цеха на выполнение технологических операций;</w:t>
      </w:r>
    </w:p>
    <w:p w:rsidR="00FA7B6A" w:rsidRPr="00E20FA1" w:rsidRDefault="00FA7B6A" w:rsidP="00063E7C">
      <w:pPr>
        <w:widowControl/>
        <w:numPr>
          <w:ilvl w:val="1"/>
          <w:numId w:val="44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E20FA1">
        <w:rPr>
          <w:bCs/>
          <w:iCs/>
          <w:sz w:val="22"/>
          <w:szCs w:val="22"/>
        </w:rPr>
        <w:t>предприятия на производство данного вида продукции;</w:t>
      </w:r>
    </w:p>
    <w:p w:rsidR="00FA7B6A" w:rsidRPr="00E20FA1" w:rsidRDefault="00FA7B6A" w:rsidP="00063E7C">
      <w:pPr>
        <w:widowControl/>
        <w:numPr>
          <w:ilvl w:val="1"/>
          <w:numId w:val="44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E20FA1">
        <w:rPr>
          <w:bCs/>
          <w:iCs/>
          <w:sz w:val="22"/>
          <w:szCs w:val="22"/>
        </w:rPr>
        <w:t>цеха на управление производством;</w:t>
      </w:r>
    </w:p>
    <w:p w:rsidR="00FA7B6A" w:rsidRPr="00E20FA1" w:rsidRDefault="00FA7B6A" w:rsidP="00063E7C">
      <w:pPr>
        <w:widowControl/>
        <w:numPr>
          <w:ilvl w:val="1"/>
          <w:numId w:val="44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E20FA1">
        <w:rPr>
          <w:bCs/>
          <w:iCs/>
          <w:sz w:val="22"/>
          <w:szCs w:val="22"/>
        </w:rPr>
        <w:t>цеха на выполнение технологических операций и управление цехом.</w:t>
      </w:r>
    </w:p>
    <w:p w:rsidR="00FA7B6A" w:rsidRPr="00E20FA1" w:rsidRDefault="00FA7B6A" w:rsidP="00063E7C">
      <w:pPr>
        <w:widowControl/>
        <w:numPr>
          <w:ilvl w:val="0"/>
          <w:numId w:val="42"/>
        </w:numPr>
        <w:tabs>
          <w:tab w:val="left" w:pos="993"/>
        </w:tabs>
        <w:overflowPunct w:val="0"/>
        <w:rPr>
          <w:b/>
          <w:bCs/>
          <w:iCs/>
          <w:sz w:val="22"/>
          <w:szCs w:val="22"/>
        </w:rPr>
      </w:pPr>
      <w:r w:rsidRPr="00E20FA1">
        <w:rPr>
          <w:b/>
          <w:bCs/>
          <w:iCs/>
          <w:sz w:val="22"/>
          <w:szCs w:val="22"/>
        </w:rPr>
        <w:t>Производственная себестоимость продукции включает затраты:</w:t>
      </w:r>
    </w:p>
    <w:p w:rsidR="00FA7B6A" w:rsidRPr="00E20FA1" w:rsidRDefault="00FA7B6A" w:rsidP="00063E7C">
      <w:pPr>
        <w:widowControl/>
        <w:numPr>
          <w:ilvl w:val="1"/>
          <w:numId w:val="45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E20FA1">
        <w:rPr>
          <w:bCs/>
          <w:iCs/>
          <w:sz w:val="22"/>
          <w:szCs w:val="22"/>
        </w:rPr>
        <w:t>цеховую себестоимость и общезаводские расходы;</w:t>
      </w:r>
    </w:p>
    <w:p w:rsidR="00FA7B6A" w:rsidRPr="00E20FA1" w:rsidRDefault="00FA7B6A" w:rsidP="00063E7C">
      <w:pPr>
        <w:widowControl/>
        <w:numPr>
          <w:ilvl w:val="1"/>
          <w:numId w:val="45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E20FA1">
        <w:rPr>
          <w:bCs/>
          <w:iCs/>
          <w:sz w:val="22"/>
          <w:szCs w:val="22"/>
        </w:rPr>
        <w:t>на производство и сбыт продукции;</w:t>
      </w:r>
    </w:p>
    <w:p w:rsidR="00FA7B6A" w:rsidRPr="00E20FA1" w:rsidRDefault="00FA7B6A" w:rsidP="00063E7C">
      <w:pPr>
        <w:widowControl/>
        <w:numPr>
          <w:ilvl w:val="1"/>
          <w:numId w:val="45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E20FA1">
        <w:rPr>
          <w:bCs/>
          <w:iCs/>
          <w:sz w:val="22"/>
          <w:szCs w:val="22"/>
        </w:rPr>
        <w:t>на технологическую себестоимость;</w:t>
      </w:r>
    </w:p>
    <w:p w:rsidR="00FA7B6A" w:rsidRPr="00E20FA1" w:rsidRDefault="00FA7B6A" w:rsidP="00063E7C">
      <w:pPr>
        <w:widowControl/>
        <w:numPr>
          <w:ilvl w:val="1"/>
          <w:numId w:val="45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E20FA1">
        <w:rPr>
          <w:bCs/>
          <w:iCs/>
          <w:sz w:val="22"/>
          <w:szCs w:val="22"/>
        </w:rPr>
        <w:t>на коммерческую себестоимость.</w:t>
      </w:r>
    </w:p>
    <w:p w:rsidR="00FA7B6A" w:rsidRPr="00E20FA1" w:rsidRDefault="00FA7B6A" w:rsidP="00063E7C">
      <w:pPr>
        <w:widowControl/>
        <w:numPr>
          <w:ilvl w:val="0"/>
          <w:numId w:val="42"/>
        </w:numPr>
        <w:tabs>
          <w:tab w:val="left" w:pos="993"/>
        </w:tabs>
        <w:overflowPunct w:val="0"/>
        <w:rPr>
          <w:b/>
          <w:bCs/>
          <w:iCs/>
          <w:sz w:val="22"/>
          <w:szCs w:val="22"/>
        </w:rPr>
      </w:pPr>
      <w:r w:rsidRPr="00E20FA1">
        <w:rPr>
          <w:b/>
          <w:bCs/>
          <w:iCs/>
          <w:sz w:val="22"/>
          <w:szCs w:val="22"/>
        </w:rPr>
        <w:t>На снижение себестоимости продукции влияют внутрипроизводственные технико-экономические факторы:</w:t>
      </w:r>
    </w:p>
    <w:p w:rsidR="00FA7B6A" w:rsidRPr="00E20FA1" w:rsidRDefault="00FA7B6A" w:rsidP="00063E7C">
      <w:pPr>
        <w:widowControl/>
        <w:numPr>
          <w:ilvl w:val="1"/>
          <w:numId w:val="46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E20FA1">
        <w:rPr>
          <w:bCs/>
          <w:iCs/>
          <w:sz w:val="22"/>
          <w:szCs w:val="22"/>
        </w:rPr>
        <w:t>улучшение использования природных ресурсов;</w:t>
      </w:r>
    </w:p>
    <w:p w:rsidR="00FA7B6A" w:rsidRPr="00E20FA1" w:rsidRDefault="00FA7B6A" w:rsidP="00063E7C">
      <w:pPr>
        <w:widowControl/>
        <w:numPr>
          <w:ilvl w:val="1"/>
          <w:numId w:val="46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E20FA1">
        <w:rPr>
          <w:bCs/>
          <w:iCs/>
          <w:sz w:val="22"/>
          <w:szCs w:val="22"/>
        </w:rPr>
        <w:t>повышение технического уровня производства;</w:t>
      </w:r>
    </w:p>
    <w:p w:rsidR="00FA7B6A" w:rsidRPr="00E20FA1" w:rsidRDefault="00FA7B6A" w:rsidP="00063E7C">
      <w:pPr>
        <w:widowControl/>
        <w:numPr>
          <w:ilvl w:val="1"/>
          <w:numId w:val="46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E20FA1">
        <w:rPr>
          <w:bCs/>
          <w:iCs/>
          <w:sz w:val="22"/>
          <w:szCs w:val="22"/>
        </w:rPr>
        <w:t>улучшение структуры производимой продукции;</w:t>
      </w:r>
    </w:p>
    <w:p w:rsidR="00FA7B6A" w:rsidRPr="00E20FA1" w:rsidRDefault="00FA7B6A" w:rsidP="00063E7C">
      <w:pPr>
        <w:widowControl/>
        <w:numPr>
          <w:ilvl w:val="1"/>
          <w:numId w:val="46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E20FA1">
        <w:rPr>
          <w:bCs/>
          <w:iCs/>
          <w:sz w:val="22"/>
          <w:szCs w:val="22"/>
        </w:rPr>
        <w:t>изменение состава и качества природного сырья.</w:t>
      </w:r>
    </w:p>
    <w:p w:rsidR="00FA7B6A" w:rsidRPr="00E20FA1" w:rsidRDefault="00FA7B6A" w:rsidP="00063E7C">
      <w:pPr>
        <w:widowControl/>
        <w:numPr>
          <w:ilvl w:val="0"/>
          <w:numId w:val="42"/>
        </w:numPr>
        <w:tabs>
          <w:tab w:val="left" w:pos="993"/>
        </w:tabs>
        <w:overflowPunct w:val="0"/>
        <w:rPr>
          <w:b/>
          <w:bCs/>
          <w:iCs/>
          <w:sz w:val="22"/>
          <w:szCs w:val="22"/>
        </w:rPr>
      </w:pPr>
      <w:r w:rsidRPr="00E20FA1">
        <w:rPr>
          <w:b/>
          <w:bCs/>
          <w:iCs/>
          <w:sz w:val="22"/>
          <w:szCs w:val="22"/>
        </w:rPr>
        <w:t>К переменным расходам относятся:</w:t>
      </w:r>
    </w:p>
    <w:p w:rsidR="00FA7B6A" w:rsidRPr="00E20FA1" w:rsidRDefault="00FA7B6A" w:rsidP="00063E7C">
      <w:pPr>
        <w:widowControl/>
        <w:numPr>
          <w:ilvl w:val="1"/>
          <w:numId w:val="47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E20FA1">
        <w:rPr>
          <w:bCs/>
          <w:iCs/>
          <w:sz w:val="22"/>
          <w:szCs w:val="22"/>
        </w:rPr>
        <w:t>материальные затраты;</w:t>
      </w:r>
    </w:p>
    <w:p w:rsidR="00FA7B6A" w:rsidRPr="00E20FA1" w:rsidRDefault="00FA7B6A" w:rsidP="00063E7C">
      <w:pPr>
        <w:widowControl/>
        <w:numPr>
          <w:ilvl w:val="1"/>
          <w:numId w:val="47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E20FA1">
        <w:rPr>
          <w:bCs/>
          <w:iCs/>
          <w:sz w:val="22"/>
          <w:szCs w:val="22"/>
        </w:rPr>
        <w:t>расходы по реализации продукции;</w:t>
      </w:r>
    </w:p>
    <w:p w:rsidR="00FA7B6A" w:rsidRPr="00E20FA1" w:rsidRDefault="00FA7B6A" w:rsidP="00063E7C">
      <w:pPr>
        <w:widowControl/>
        <w:numPr>
          <w:ilvl w:val="1"/>
          <w:numId w:val="47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E20FA1">
        <w:rPr>
          <w:bCs/>
          <w:iCs/>
          <w:sz w:val="22"/>
          <w:szCs w:val="22"/>
        </w:rPr>
        <w:t>амортизационные отчисления;</w:t>
      </w:r>
    </w:p>
    <w:p w:rsidR="00FA7B6A" w:rsidRPr="00E20FA1" w:rsidRDefault="00FA7B6A" w:rsidP="00063E7C">
      <w:pPr>
        <w:widowControl/>
        <w:numPr>
          <w:ilvl w:val="1"/>
          <w:numId w:val="47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E20FA1">
        <w:rPr>
          <w:bCs/>
          <w:iCs/>
          <w:sz w:val="22"/>
          <w:szCs w:val="22"/>
        </w:rPr>
        <w:t>заработная плата производственного персонала.</w:t>
      </w:r>
    </w:p>
    <w:p w:rsidR="00FA7B6A" w:rsidRPr="00E20FA1" w:rsidRDefault="00FA7B6A" w:rsidP="00E20FA1">
      <w:pPr>
        <w:widowControl/>
        <w:autoSpaceDE/>
        <w:autoSpaceDN/>
        <w:adjustRightInd/>
        <w:rPr>
          <w:b/>
          <w:sz w:val="22"/>
          <w:szCs w:val="22"/>
          <w:lang w:eastAsia="en-US"/>
        </w:rPr>
      </w:pPr>
      <w:r w:rsidRPr="00E20FA1">
        <w:rPr>
          <w:b/>
          <w:sz w:val="22"/>
          <w:szCs w:val="22"/>
          <w:lang w:eastAsia="en-US"/>
        </w:rPr>
        <w:t>6.  Показателями себестоимости на предприятии являются:</w:t>
      </w:r>
    </w:p>
    <w:p w:rsidR="00FA7B6A" w:rsidRPr="00E20FA1" w:rsidRDefault="00FA7B6A" w:rsidP="00E20FA1">
      <w:pPr>
        <w:widowControl/>
        <w:autoSpaceDE/>
        <w:autoSpaceDN/>
        <w:adjustRightInd/>
        <w:rPr>
          <w:sz w:val="22"/>
          <w:szCs w:val="22"/>
          <w:lang w:eastAsia="en-US"/>
        </w:rPr>
      </w:pPr>
      <w:r w:rsidRPr="00E20FA1">
        <w:rPr>
          <w:sz w:val="22"/>
          <w:szCs w:val="22"/>
          <w:lang w:val="en-US" w:eastAsia="en-US"/>
        </w:rPr>
        <w:t>a</w:t>
      </w:r>
      <w:r w:rsidRPr="00E20FA1">
        <w:rPr>
          <w:sz w:val="22"/>
          <w:szCs w:val="22"/>
          <w:lang w:eastAsia="en-US"/>
        </w:rPr>
        <w:t>)  отношение прибыли от реализации к полной себестоимости, в процентах;</w:t>
      </w:r>
    </w:p>
    <w:p w:rsidR="00FA7B6A" w:rsidRPr="00E20FA1" w:rsidRDefault="00FA7B6A" w:rsidP="00E20FA1">
      <w:pPr>
        <w:widowControl/>
        <w:autoSpaceDE/>
        <w:autoSpaceDN/>
        <w:adjustRightInd/>
        <w:rPr>
          <w:sz w:val="22"/>
          <w:szCs w:val="22"/>
          <w:lang w:eastAsia="en-US"/>
        </w:rPr>
      </w:pPr>
      <w:r w:rsidRPr="00E20FA1">
        <w:rPr>
          <w:sz w:val="22"/>
          <w:szCs w:val="22"/>
          <w:lang w:val="en-US" w:eastAsia="en-US"/>
        </w:rPr>
        <w:t>b</w:t>
      </w:r>
      <w:r w:rsidRPr="00E20FA1">
        <w:rPr>
          <w:sz w:val="22"/>
          <w:szCs w:val="22"/>
          <w:lang w:eastAsia="en-US"/>
        </w:rPr>
        <w:t>) отношение затрат предприятия на выпуск товарной продукции к товарной продукции, коп./руб.</w:t>
      </w:r>
    </w:p>
    <w:p w:rsidR="00FA7B6A" w:rsidRPr="00E20FA1" w:rsidRDefault="00FA7B6A" w:rsidP="00E20FA1">
      <w:pPr>
        <w:widowControl/>
        <w:autoSpaceDE/>
        <w:autoSpaceDN/>
        <w:adjustRightInd/>
        <w:rPr>
          <w:sz w:val="22"/>
          <w:szCs w:val="22"/>
          <w:lang w:eastAsia="en-US"/>
        </w:rPr>
      </w:pPr>
      <w:r w:rsidRPr="00E20FA1">
        <w:rPr>
          <w:sz w:val="22"/>
          <w:szCs w:val="22"/>
          <w:lang w:val="en-US" w:eastAsia="en-US"/>
        </w:rPr>
        <w:t>c</w:t>
      </w:r>
      <w:r w:rsidRPr="00E20FA1">
        <w:rPr>
          <w:sz w:val="22"/>
          <w:szCs w:val="22"/>
          <w:lang w:eastAsia="en-US"/>
        </w:rPr>
        <w:t>)  затраты сырья, материалов, заработной платы на единицу продукции, руб.</w:t>
      </w:r>
    </w:p>
    <w:p w:rsidR="00FA7B6A" w:rsidRPr="00E20FA1" w:rsidRDefault="00FA7B6A" w:rsidP="00E20FA1">
      <w:pPr>
        <w:widowControl/>
        <w:autoSpaceDE/>
        <w:autoSpaceDN/>
        <w:adjustRightInd/>
        <w:rPr>
          <w:b/>
          <w:sz w:val="22"/>
          <w:szCs w:val="22"/>
          <w:lang w:eastAsia="en-US"/>
        </w:rPr>
      </w:pPr>
      <w:r w:rsidRPr="00E20FA1">
        <w:rPr>
          <w:b/>
          <w:sz w:val="22"/>
          <w:szCs w:val="22"/>
          <w:lang w:eastAsia="en-US"/>
        </w:rPr>
        <w:t>7.  Какое влияние на себестоимость единицы продукции оказывают постоянные затр</w:t>
      </w:r>
      <w:r w:rsidRPr="00E20FA1">
        <w:rPr>
          <w:b/>
          <w:sz w:val="22"/>
          <w:szCs w:val="22"/>
          <w:lang w:eastAsia="en-US"/>
        </w:rPr>
        <w:t>а</w:t>
      </w:r>
      <w:r w:rsidRPr="00E20FA1">
        <w:rPr>
          <w:b/>
          <w:sz w:val="22"/>
          <w:szCs w:val="22"/>
          <w:lang w:eastAsia="en-US"/>
        </w:rPr>
        <w:t>ты при   изменении объемов производства?</w:t>
      </w:r>
    </w:p>
    <w:p w:rsidR="00FA7B6A" w:rsidRPr="00E20FA1" w:rsidRDefault="00FA7B6A" w:rsidP="00E20FA1">
      <w:pPr>
        <w:widowControl/>
        <w:autoSpaceDE/>
        <w:autoSpaceDN/>
        <w:adjustRightInd/>
        <w:rPr>
          <w:sz w:val="22"/>
          <w:szCs w:val="22"/>
          <w:lang w:eastAsia="en-US"/>
        </w:rPr>
      </w:pPr>
      <w:r w:rsidRPr="00E20FA1">
        <w:rPr>
          <w:sz w:val="22"/>
          <w:szCs w:val="22"/>
          <w:lang w:val="en-US" w:eastAsia="en-US"/>
        </w:rPr>
        <w:t>a</w:t>
      </w:r>
      <w:r w:rsidRPr="00E20FA1">
        <w:rPr>
          <w:sz w:val="22"/>
          <w:szCs w:val="22"/>
          <w:lang w:eastAsia="en-US"/>
        </w:rPr>
        <w:t>)  при снижении объема затраты падают, при повышении – растут;</w:t>
      </w:r>
    </w:p>
    <w:p w:rsidR="00FA7B6A" w:rsidRPr="00E20FA1" w:rsidRDefault="00FA7B6A" w:rsidP="00E20FA1">
      <w:pPr>
        <w:widowControl/>
        <w:autoSpaceDE/>
        <w:autoSpaceDN/>
        <w:adjustRightInd/>
        <w:rPr>
          <w:sz w:val="22"/>
          <w:szCs w:val="22"/>
          <w:lang w:eastAsia="en-US"/>
        </w:rPr>
      </w:pPr>
      <w:r w:rsidRPr="00E20FA1">
        <w:rPr>
          <w:sz w:val="22"/>
          <w:szCs w:val="22"/>
          <w:lang w:val="en-US" w:eastAsia="en-US"/>
        </w:rPr>
        <w:t>b</w:t>
      </w:r>
      <w:r w:rsidRPr="00E20FA1">
        <w:rPr>
          <w:sz w:val="22"/>
          <w:szCs w:val="22"/>
          <w:lang w:eastAsia="en-US"/>
        </w:rPr>
        <w:t>) при снижении объема производства затраты растут, а при увеличении –падают;</w:t>
      </w:r>
    </w:p>
    <w:p w:rsidR="00FA7B6A" w:rsidRPr="00E20FA1" w:rsidRDefault="00FA7B6A" w:rsidP="00E20FA1">
      <w:pPr>
        <w:widowControl/>
        <w:autoSpaceDE/>
        <w:autoSpaceDN/>
        <w:adjustRightInd/>
        <w:rPr>
          <w:sz w:val="22"/>
          <w:szCs w:val="22"/>
          <w:lang w:eastAsia="en-US"/>
        </w:rPr>
      </w:pPr>
      <w:r w:rsidRPr="00E20FA1">
        <w:rPr>
          <w:sz w:val="22"/>
          <w:szCs w:val="22"/>
          <w:lang w:val="en-US" w:eastAsia="en-US"/>
        </w:rPr>
        <w:t>c</w:t>
      </w:r>
      <w:r w:rsidRPr="00E20FA1">
        <w:rPr>
          <w:sz w:val="22"/>
          <w:szCs w:val="22"/>
          <w:lang w:eastAsia="en-US"/>
        </w:rPr>
        <w:t>) никакое.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8. Затраты на управление и организацию производства в себестоимости продукции о</w:t>
      </w:r>
      <w:r w:rsidRPr="00E20FA1">
        <w:rPr>
          <w:b/>
          <w:sz w:val="22"/>
          <w:szCs w:val="22"/>
        </w:rPr>
        <w:t>т</w:t>
      </w:r>
      <w:r w:rsidRPr="00E20FA1">
        <w:rPr>
          <w:b/>
          <w:sz w:val="22"/>
          <w:szCs w:val="22"/>
        </w:rPr>
        <w:t>носятся к  затратам: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a</w:t>
      </w:r>
      <w:r w:rsidRPr="00E20FA1">
        <w:rPr>
          <w:sz w:val="22"/>
          <w:szCs w:val="22"/>
        </w:rPr>
        <w:t>) прямым;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b</w:t>
      </w:r>
      <w:r w:rsidRPr="00E20FA1">
        <w:rPr>
          <w:sz w:val="22"/>
          <w:szCs w:val="22"/>
        </w:rPr>
        <w:t>) косвенным;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c</w:t>
      </w:r>
      <w:r w:rsidRPr="00E20FA1">
        <w:rPr>
          <w:sz w:val="22"/>
          <w:szCs w:val="22"/>
        </w:rPr>
        <w:t>) постоянным.</w:t>
      </w:r>
    </w:p>
    <w:p w:rsidR="00FA7B6A" w:rsidRPr="00E20FA1" w:rsidRDefault="00FA7B6A" w:rsidP="00E20FA1">
      <w:pPr>
        <w:shd w:val="clear" w:color="auto" w:fill="FFFFFF"/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9. Затраты, распределяемые пропорционально выбранной базе, называются: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a</w:t>
      </w:r>
      <w:r w:rsidRPr="00E20FA1">
        <w:rPr>
          <w:sz w:val="22"/>
          <w:szCs w:val="22"/>
        </w:rPr>
        <w:t>) Постоянными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b</w:t>
      </w:r>
      <w:r w:rsidRPr="00E20FA1">
        <w:rPr>
          <w:sz w:val="22"/>
          <w:szCs w:val="22"/>
        </w:rPr>
        <w:t>) Переменными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c</w:t>
      </w:r>
      <w:r w:rsidRPr="00E20FA1">
        <w:rPr>
          <w:sz w:val="22"/>
          <w:szCs w:val="22"/>
        </w:rPr>
        <w:t>) Косвенными</w:t>
      </w:r>
    </w:p>
    <w:p w:rsidR="00FA7B6A" w:rsidRPr="00E20FA1" w:rsidRDefault="00FA7B6A" w:rsidP="00E20FA1">
      <w:pPr>
        <w:shd w:val="clear" w:color="auto" w:fill="FFFFFF"/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10. Калькуляция составляется с целью: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a</w:t>
      </w:r>
      <w:r w:rsidRPr="00E20FA1">
        <w:rPr>
          <w:sz w:val="22"/>
          <w:szCs w:val="22"/>
        </w:rPr>
        <w:t>) определения цены продукции;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b</w:t>
      </w:r>
      <w:r w:rsidRPr="00E20FA1">
        <w:rPr>
          <w:sz w:val="22"/>
          <w:szCs w:val="22"/>
        </w:rPr>
        <w:t>)составления сметы затрат на производство;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c</w:t>
      </w:r>
      <w:r w:rsidRPr="00E20FA1">
        <w:rPr>
          <w:sz w:val="22"/>
          <w:szCs w:val="22"/>
        </w:rPr>
        <w:t>) расчета себестоимости единицы продукции;</w:t>
      </w:r>
    </w:p>
    <w:p w:rsidR="00FA7B6A" w:rsidRPr="00E20FA1" w:rsidRDefault="00FA7B6A" w:rsidP="00E20FA1">
      <w:pPr>
        <w:shd w:val="clear" w:color="auto" w:fill="FFFFFF"/>
        <w:rPr>
          <w:sz w:val="22"/>
          <w:szCs w:val="22"/>
        </w:rPr>
      </w:pPr>
      <w:r w:rsidRPr="00E20FA1">
        <w:rPr>
          <w:sz w:val="22"/>
          <w:szCs w:val="22"/>
          <w:lang w:val="en-US"/>
        </w:rPr>
        <w:t>d</w:t>
      </w:r>
      <w:r w:rsidRPr="00E20FA1">
        <w:rPr>
          <w:sz w:val="22"/>
          <w:szCs w:val="22"/>
        </w:rPr>
        <w:t xml:space="preserve">)исчисления прямых и косвенных затрат, 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iCs/>
          <w:sz w:val="22"/>
          <w:szCs w:val="22"/>
        </w:rPr>
        <w:t>11.Исключите лишнее. В структуре оптовой цены учитывают</w:t>
      </w:r>
      <w:r w:rsidRPr="00E20FA1">
        <w:rPr>
          <w:b/>
          <w:sz w:val="22"/>
          <w:szCs w:val="22"/>
        </w:rPr>
        <w:t>: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a) затраты производителя;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b) оптовая торговая наценка;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c) розничная торговая наценка;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прибыль производителя.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iCs/>
          <w:sz w:val="22"/>
          <w:szCs w:val="22"/>
        </w:rPr>
        <w:t>12.   Выберите правильный ответ. По характеру обслуживаемого оборота выделяют: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a) регулируемые цены;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b) закупочные цены;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c) биржевые котировки;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скользящие цены.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iCs/>
          <w:sz w:val="22"/>
          <w:szCs w:val="22"/>
        </w:rPr>
        <w:t>13. Выберите правильный ответ. По степени обоснования цена может быть: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a) скользящая;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b) ступенчатая;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c) базисная;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сезонная.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iCs/>
          <w:sz w:val="22"/>
          <w:szCs w:val="22"/>
        </w:rPr>
        <w:t>14.   Выберите правильный ответ. Целью фирмы является: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a) максимизация прибыли;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b) максимизация оборота;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c) стабилизация цен, объемов, состояния на рынке;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все вышеперечисленное.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iCs/>
          <w:sz w:val="22"/>
          <w:szCs w:val="22"/>
        </w:rPr>
        <w:t>15.  Стратегия высоких цен может быть представлена: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a) стратегия проникновения на рынок;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b) стратегия премиального ценообразования;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c) стратегия следования за лидером;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стратегия справедливого ценообразования.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iCs/>
          <w:sz w:val="22"/>
          <w:szCs w:val="22"/>
        </w:rPr>
        <w:t>16.   Выберите правильный ответ. Ценообразование затратным методом может осн</w:t>
      </w:r>
      <w:r w:rsidRPr="00E20FA1">
        <w:rPr>
          <w:b/>
          <w:iCs/>
          <w:sz w:val="22"/>
          <w:szCs w:val="22"/>
        </w:rPr>
        <w:t>о</w:t>
      </w:r>
      <w:r w:rsidRPr="00E20FA1">
        <w:rPr>
          <w:b/>
          <w:iCs/>
          <w:sz w:val="22"/>
          <w:szCs w:val="22"/>
        </w:rPr>
        <w:t>вываться на: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a) сумме постоянных и переменных затрат;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b) на предельных затратах;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c) на общих затратах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верны все предыдущие ответы.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iCs/>
          <w:sz w:val="22"/>
          <w:szCs w:val="22"/>
        </w:rPr>
        <w:t>17.  Выберите правильный ответ. К параметрическим методам относят: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a) структурной аналогии;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b) метод удельных показателей;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c) балловый;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все являются параметрическими методами.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iCs/>
          <w:sz w:val="22"/>
          <w:szCs w:val="22"/>
        </w:rPr>
        <w:t>18.   Выберите правильный ответ. Стратегию ценового прорыва рекомендуют при: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a) высокой эластичности спроса по цене;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b) низкой эластичности спроса по цене;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c) высокой эластичности спроса по доходу;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низкой эластичности спроса по доходу.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 xml:space="preserve">19. </w:t>
      </w:r>
      <w:r w:rsidRPr="00E20FA1">
        <w:rPr>
          <w:b/>
          <w:iCs/>
          <w:sz w:val="22"/>
          <w:szCs w:val="22"/>
        </w:rPr>
        <w:t>Выберите правильный ответ. Стратегия средних цен означает?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a) установление цен примерно на уровне цен фирм-конкурентов;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b) установление цен со средним по отрасли уровнем прибыли;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c) установление цен на основе затрат на производства и планируемой нормы прибыли;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нет правильного ответа.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20.</w:t>
      </w:r>
      <w:r w:rsidRPr="00E20FA1">
        <w:rPr>
          <w:b/>
          <w:iCs/>
          <w:sz w:val="22"/>
          <w:szCs w:val="22"/>
        </w:rPr>
        <w:t xml:space="preserve"> Выберите правильный ответ. Полная себестоимость продукции включает в себя: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a) амортизацию;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b) акциз;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c) торговую надбавку;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d) все вышеперечисленное.</w:t>
      </w:r>
    </w:p>
    <w:p w:rsidR="00FA7B6A" w:rsidRPr="00E20FA1" w:rsidRDefault="00FA7B6A" w:rsidP="00E20FA1">
      <w:pPr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 xml:space="preserve">21. </w:t>
      </w:r>
      <w:r w:rsidRPr="00E20FA1">
        <w:rPr>
          <w:b/>
          <w:bCs/>
          <w:sz w:val="22"/>
          <w:szCs w:val="22"/>
        </w:rPr>
        <w:t>Валовая прибыль рассчитывается:</w:t>
      </w:r>
    </w:p>
    <w:p w:rsidR="00FA7B6A" w:rsidRPr="00E20FA1" w:rsidRDefault="00FA7B6A" w:rsidP="00063E7C">
      <w:pPr>
        <w:widowControl/>
        <w:numPr>
          <w:ilvl w:val="0"/>
          <w:numId w:val="48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разность выручка от продаж и себестоимость продаж</w:t>
      </w:r>
    </w:p>
    <w:p w:rsidR="00FA7B6A" w:rsidRPr="00E20FA1" w:rsidRDefault="00FA7B6A" w:rsidP="00063E7C">
      <w:pPr>
        <w:widowControl/>
        <w:numPr>
          <w:ilvl w:val="0"/>
          <w:numId w:val="48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разность выручка от продаж и сумма себестоимость продаж, управленческие расходы</w:t>
      </w:r>
    </w:p>
    <w:p w:rsidR="00FA7B6A" w:rsidRPr="00E20FA1" w:rsidRDefault="00FA7B6A" w:rsidP="00063E7C">
      <w:pPr>
        <w:widowControl/>
        <w:numPr>
          <w:ilvl w:val="0"/>
          <w:numId w:val="48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разность выручка от продаж и сумма себестоимость продаж, управленческие и коммерч</w:t>
      </w:r>
      <w:r w:rsidRPr="00E20FA1">
        <w:rPr>
          <w:sz w:val="22"/>
          <w:szCs w:val="22"/>
        </w:rPr>
        <w:t>е</w:t>
      </w:r>
      <w:r w:rsidRPr="00E20FA1">
        <w:rPr>
          <w:sz w:val="22"/>
          <w:szCs w:val="22"/>
        </w:rPr>
        <w:t>ские расходы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contextualSpacing/>
        <w:rPr>
          <w:b/>
          <w:sz w:val="22"/>
          <w:szCs w:val="22"/>
          <w:lang w:val="en-US"/>
        </w:rPr>
      </w:pPr>
      <w:r w:rsidRPr="00E20FA1">
        <w:rPr>
          <w:b/>
          <w:bCs/>
          <w:sz w:val="22"/>
          <w:szCs w:val="22"/>
        </w:rPr>
        <w:t>22.К</w:t>
      </w:r>
      <w:r w:rsidRPr="00E20FA1">
        <w:rPr>
          <w:b/>
          <w:bCs/>
          <w:sz w:val="22"/>
          <w:szCs w:val="22"/>
          <w:lang w:val="en-US"/>
        </w:rPr>
        <w:t>ачество прибыли характеризуется:</w:t>
      </w:r>
    </w:p>
    <w:p w:rsidR="00FA7B6A" w:rsidRPr="00E20FA1" w:rsidRDefault="00FA7B6A" w:rsidP="00063E7C">
      <w:pPr>
        <w:widowControl/>
        <w:numPr>
          <w:ilvl w:val="0"/>
          <w:numId w:val="49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долей прочих статей доходов и расходов</w:t>
      </w:r>
    </w:p>
    <w:p w:rsidR="00FA7B6A" w:rsidRPr="00E20FA1" w:rsidRDefault="00FA7B6A" w:rsidP="00063E7C">
      <w:pPr>
        <w:widowControl/>
        <w:numPr>
          <w:ilvl w:val="0"/>
          <w:numId w:val="49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величиной прибыли от обычной деятельности</w:t>
      </w:r>
    </w:p>
    <w:p w:rsidR="00FA7B6A" w:rsidRPr="00E20FA1" w:rsidRDefault="00FA7B6A" w:rsidP="00063E7C">
      <w:pPr>
        <w:widowControl/>
        <w:numPr>
          <w:ilvl w:val="0"/>
          <w:numId w:val="49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величиной чистой прибыли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contextualSpacing/>
        <w:rPr>
          <w:b/>
          <w:sz w:val="22"/>
          <w:szCs w:val="22"/>
        </w:rPr>
      </w:pPr>
      <w:r w:rsidRPr="00E20FA1">
        <w:rPr>
          <w:b/>
          <w:bCs/>
          <w:sz w:val="22"/>
          <w:szCs w:val="22"/>
        </w:rPr>
        <w:t>23.Конечным финансовым результатом от основной деятельности является:</w:t>
      </w:r>
    </w:p>
    <w:p w:rsidR="00FA7B6A" w:rsidRPr="00E20FA1" w:rsidRDefault="00FA7B6A" w:rsidP="00063E7C">
      <w:pPr>
        <w:widowControl/>
        <w:numPr>
          <w:ilvl w:val="0"/>
          <w:numId w:val="50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валовая прибыль</w:t>
      </w:r>
    </w:p>
    <w:p w:rsidR="00FA7B6A" w:rsidRPr="00E20FA1" w:rsidRDefault="00FA7B6A" w:rsidP="00063E7C">
      <w:pPr>
        <w:widowControl/>
        <w:numPr>
          <w:ilvl w:val="0"/>
          <w:numId w:val="50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прибыль от продаж</w:t>
      </w:r>
    </w:p>
    <w:p w:rsidR="00FA7B6A" w:rsidRPr="00E20FA1" w:rsidRDefault="00FA7B6A" w:rsidP="00063E7C">
      <w:pPr>
        <w:widowControl/>
        <w:numPr>
          <w:ilvl w:val="0"/>
          <w:numId w:val="50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прибыль от обычной деятельности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contextualSpacing/>
        <w:rPr>
          <w:b/>
          <w:sz w:val="22"/>
          <w:szCs w:val="22"/>
        </w:rPr>
      </w:pPr>
      <w:r w:rsidRPr="00E20FA1">
        <w:rPr>
          <w:b/>
          <w:bCs/>
          <w:sz w:val="22"/>
          <w:szCs w:val="22"/>
        </w:rPr>
        <w:t>24.На изменение величины валовой прибыли оказывают влияние факторы:</w:t>
      </w:r>
    </w:p>
    <w:p w:rsidR="00FA7B6A" w:rsidRPr="00E20FA1" w:rsidRDefault="00FA7B6A" w:rsidP="00063E7C">
      <w:pPr>
        <w:widowControl/>
        <w:numPr>
          <w:ilvl w:val="0"/>
          <w:numId w:val="51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объем продаж, коэффициент маржинального дохода</w:t>
      </w:r>
    </w:p>
    <w:p w:rsidR="00FA7B6A" w:rsidRPr="00E20FA1" w:rsidRDefault="00FA7B6A" w:rsidP="00063E7C">
      <w:pPr>
        <w:widowControl/>
        <w:numPr>
          <w:ilvl w:val="0"/>
          <w:numId w:val="51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себестоимость продаж, коэффициент маржинального дохода</w:t>
      </w:r>
    </w:p>
    <w:p w:rsidR="00FA7B6A" w:rsidRPr="00E20FA1" w:rsidRDefault="00FA7B6A" w:rsidP="00063E7C">
      <w:pPr>
        <w:widowControl/>
        <w:numPr>
          <w:ilvl w:val="0"/>
          <w:numId w:val="51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себестоимость и объем продаж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contextualSpacing/>
        <w:rPr>
          <w:b/>
          <w:sz w:val="22"/>
          <w:szCs w:val="22"/>
        </w:rPr>
      </w:pPr>
      <w:r w:rsidRPr="00E20FA1">
        <w:rPr>
          <w:b/>
          <w:bCs/>
          <w:sz w:val="22"/>
          <w:szCs w:val="22"/>
        </w:rPr>
        <w:t>25.Опережение темпов роста прибыли от продаж по сравнению с темпами роста в</w:t>
      </w:r>
      <w:r w:rsidRPr="00E20FA1">
        <w:rPr>
          <w:b/>
          <w:bCs/>
          <w:sz w:val="22"/>
          <w:szCs w:val="22"/>
        </w:rPr>
        <w:t>ы</w:t>
      </w:r>
      <w:r w:rsidRPr="00E20FA1">
        <w:rPr>
          <w:b/>
          <w:bCs/>
          <w:sz w:val="22"/>
          <w:szCs w:val="22"/>
        </w:rPr>
        <w:t>ручки от продаж свидетельствует:</w:t>
      </w:r>
    </w:p>
    <w:p w:rsidR="00FA7B6A" w:rsidRPr="00E20FA1" w:rsidRDefault="00FA7B6A" w:rsidP="00063E7C">
      <w:pPr>
        <w:widowControl/>
        <w:numPr>
          <w:ilvl w:val="0"/>
          <w:numId w:val="52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о повышении производительности активов</w:t>
      </w:r>
    </w:p>
    <w:p w:rsidR="00FA7B6A" w:rsidRPr="00E20FA1" w:rsidRDefault="00FA7B6A" w:rsidP="00063E7C">
      <w:pPr>
        <w:widowControl/>
        <w:numPr>
          <w:ilvl w:val="0"/>
          <w:numId w:val="52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об относительном снижении затрат на производство</w:t>
      </w:r>
    </w:p>
    <w:p w:rsidR="00FA7B6A" w:rsidRPr="00E20FA1" w:rsidRDefault="00FA7B6A" w:rsidP="00063E7C">
      <w:pPr>
        <w:widowControl/>
        <w:numPr>
          <w:ilvl w:val="0"/>
          <w:numId w:val="52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о росте объема производства продукции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contextualSpacing/>
        <w:rPr>
          <w:b/>
          <w:sz w:val="22"/>
          <w:szCs w:val="22"/>
          <w:lang w:val="en-US"/>
        </w:rPr>
      </w:pPr>
      <w:r w:rsidRPr="00E20FA1">
        <w:rPr>
          <w:b/>
          <w:bCs/>
          <w:sz w:val="22"/>
          <w:szCs w:val="22"/>
        </w:rPr>
        <w:t>26.</w:t>
      </w:r>
      <w:r w:rsidRPr="00E20FA1">
        <w:rPr>
          <w:b/>
          <w:bCs/>
          <w:sz w:val="22"/>
          <w:szCs w:val="22"/>
          <w:lang w:val="en-US"/>
        </w:rPr>
        <w:t>Рентабельность активов определяется:</w:t>
      </w:r>
    </w:p>
    <w:p w:rsidR="00FA7B6A" w:rsidRPr="00E20FA1" w:rsidRDefault="00FA7B6A" w:rsidP="00063E7C">
      <w:pPr>
        <w:widowControl/>
        <w:numPr>
          <w:ilvl w:val="0"/>
          <w:numId w:val="53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прибыль / средняя стоимость активов</w:t>
      </w:r>
    </w:p>
    <w:p w:rsidR="00FA7B6A" w:rsidRPr="00E20FA1" w:rsidRDefault="00FA7B6A" w:rsidP="00063E7C">
      <w:pPr>
        <w:widowControl/>
        <w:numPr>
          <w:ilvl w:val="0"/>
          <w:numId w:val="53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выручка от продаж / средняя стоимость активов</w:t>
      </w:r>
    </w:p>
    <w:p w:rsidR="00FA7B6A" w:rsidRPr="00E20FA1" w:rsidRDefault="00FA7B6A" w:rsidP="00063E7C">
      <w:pPr>
        <w:widowControl/>
        <w:numPr>
          <w:ilvl w:val="0"/>
          <w:numId w:val="53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себестоимость продаж / средняя стоимость активов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contextualSpacing/>
        <w:rPr>
          <w:b/>
          <w:sz w:val="22"/>
          <w:szCs w:val="22"/>
          <w:lang w:val="en-US"/>
        </w:rPr>
      </w:pPr>
      <w:r w:rsidRPr="00E20FA1">
        <w:rPr>
          <w:b/>
          <w:bCs/>
          <w:sz w:val="22"/>
          <w:szCs w:val="22"/>
        </w:rPr>
        <w:t>27.</w:t>
      </w:r>
      <w:r w:rsidRPr="00E20FA1">
        <w:rPr>
          <w:b/>
          <w:bCs/>
          <w:sz w:val="22"/>
          <w:szCs w:val="22"/>
          <w:lang w:val="en-US"/>
        </w:rPr>
        <w:t>Рентабельность собственного капитала определяется:</w:t>
      </w:r>
    </w:p>
    <w:p w:rsidR="00FA7B6A" w:rsidRPr="00E20FA1" w:rsidRDefault="00FA7B6A" w:rsidP="00063E7C">
      <w:pPr>
        <w:widowControl/>
        <w:numPr>
          <w:ilvl w:val="0"/>
          <w:numId w:val="54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прибыль / средняя стоимость собственного капитала</w:t>
      </w:r>
    </w:p>
    <w:p w:rsidR="00FA7B6A" w:rsidRPr="00E20FA1" w:rsidRDefault="00FA7B6A" w:rsidP="00063E7C">
      <w:pPr>
        <w:widowControl/>
        <w:numPr>
          <w:ilvl w:val="0"/>
          <w:numId w:val="54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выручка от продаж / средняя стоимость собственного капитала</w:t>
      </w:r>
    </w:p>
    <w:p w:rsidR="00FA7B6A" w:rsidRPr="00E20FA1" w:rsidRDefault="00FA7B6A" w:rsidP="00063E7C">
      <w:pPr>
        <w:widowControl/>
        <w:numPr>
          <w:ilvl w:val="0"/>
          <w:numId w:val="54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прибыль до налогообложения / средняя стоимость собственного и долгосрочного заемного капитала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contextualSpacing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>28.Факторы, влияющие на величину рентабельности активов</w:t>
      </w:r>
      <w:r w:rsidRPr="00E20FA1">
        <w:rPr>
          <w:bCs/>
          <w:sz w:val="22"/>
          <w:szCs w:val="22"/>
        </w:rPr>
        <w:t>:</w:t>
      </w:r>
    </w:p>
    <w:p w:rsidR="00FA7B6A" w:rsidRPr="00E20FA1" w:rsidRDefault="00FA7B6A" w:rsidP="00063E7C">
      <w:pPr>
        <w:widowControl/>
        <w:numPr>
          <w:ilvl w:val="0"/>
          <w:numId w:val="55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рентабельность продаж, ресурсоотдача</w:t>
      </w:r>
    </w:p>
    <w:p w:rsidR="00FA7B6A" w:rsidRPr="00E20FA1" w:rsidRDefault="00FA7B6A" w:rsidP="00063E7C">
      <w:pPr>
        <w:widowControl/>
        <w:numPr>
          <w:ilvl w:val="0"/>
          <w:numId w:val="55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себестоимость продаж, рентабельность собственного капитала</w:t>
      </w:r>
    </w:p>
    <w:p w:rsidR="00FA7B6A" w:rsidRPr="00E20FA1" w:rsidRDefault="00FA7B6A" w:rsidP="00063E7C">
      <w:pPr>
        <w:widowControl/>
        <w:numPr>
          <w:ilvl w:val="0"/>
          <w:numId w:val="55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общая величина активов, чистая прибыль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contextualSpacing/>
        <w:rPr>
          <w:b/>
          <w:sz w:val="22"/>
          <w:szCs w:val="22"/>
          <w:lang w:val="en-US"/>
        </w:rPr>
      </w:pPr>
      <w:r w:rsidRPr="00E20FA1">
        <w:rPr>
          <w:b/>
          <w:bCs/>
          <w:sz w:val="22"/>
          <w:szCs w:val="22"/>
        </w:rPr>
        <w:t>29.</w:t>
      </w:r>
      <w:r w:rsidRPr="00E20FA1">
        <w:rPr>
          <w:b/>
          <w:bCs/>
          <w:sz w:val="22"/>
          <w:szCs w:val="22"/>
          <w:lang w:val="en-US"/>
        </w:rPr>
        <w:t>Рентабельность продаж определяется:</w:t>
      </w:r>
    </w:p>
    <w:p w:rsidR="00FA7B6A" w:rsidRPr="00E20FA1" w:rsidRDefault="00FA7B6A" w:rsidP="00063E7C">
      <w:pPr>
        <w:widowControl/>
        <w:numPr>
          <w:ilvl w:val="0"/>
          <w:numId w:val="56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прибыль от продаж / выручка от продаж</w:t>
      </w:r>
    </w:p>
    <w:p w:rsidR="00FA7B6A" w:rsidRPr="00E20FA1" w:rsidRDefault="00FA7B6A" w:rsidP="00063E7C">
      <w:pPr>
        <w:widowControl/>
        <w:numPr>
          <w:ilvl w:val="0"/>
          <w:numId w:val="56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прибыль до налогообложения / себестоимость продаж</w:t>
      </w:r>
    </w:p>
    <w:p w:rsidR="00FA7B6A" w:rsidRPr="00E20FA1" w:rsidRDefault="00FA7B6A" w:rsidP="00063E7C">
      <w:pPr>
        <w:widowControl/>
        <w:numPr>
          <w:ilvl w:val="0"/>
          <w:numId w:val="56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выручка от продаж / себестоимость продаж</w:t>
      </w:r>
    </w:p>
    <w:p w:rsidR="00FA7B6A" w:rsidRPr="00E20FA1" w:rsidRDefault="00FA7B6A" w:rsidP="00E20FA1">
      <w:pPr>
        <w:widowControl/>
        <w:tabs>
          <w:tab w:val="left" w:pos="993"/>
        </w:tabs>
        <w:autoSpaceDE/>
        <w:autoSpaceDN/>
        <w:adjustRightInd/>
        <w:contextualSpacing/>
        <w:rPr>
          <w:b/>
          <w:sz w:val="22"/>
          <w:szCs w:val="22"/>
        </w:rPr>
      </w:pPr>
      <w:r w:rsidRPr="00E20FA1">
        <w:rPr>
          <w:b/>
          <w:bCs/>
          <w:sz w:val="22"/>
          <w:szCs w:val="22"/>
        </w:rPr>
        <w:t>30.Показатель рентабельности активов характеризует эффективность:</w:t>
      </w:r>
    </w:p>
    <w:p w:rsidR="00FA7B6A" w:rsidRPr="00E20FA1" w:rsidRDefault="00FA7B6A" w:rsidP="00063E7C">
      <w:pPr>
        <w:widowControl/>
        <w:numPr>
          <w:ilvl w:val="0"/>
          <w:numId w:val="57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операционной деятельности</w:t>
      </w:r>
    </w:p>
    <w:p w:rsidR="00FA7B6A" w:rsidRPr="00E20FA1" w:rsidRDefault="00FA7B6A" w:rsidP="00063E7C">
      <w:pPr>
        <w:widowControl/>
        <w:numPr>
          <w:ilvl w:val="0"/>
          <w:numId w:val="57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инвестиционной деятельности</w:t>
      </w:r>
    </w:p>
    <w:p w:rsidR="00FA7B6A" w:rsidRPr="00E20FA1" w:rsidRDefault="00FA7B6A" w:rsidP="00063E7C">
      <w:pPr>
        <w:widowControl/>
        <w:numPr>
          <w:ilvl w:val="0"/>
          <w:numId w:val="57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E20FA1">
        <w:rPr>
          <w:sz w:val="22"/>
          <w:szCs w:val="22"/>
        </w:rPr>
        <w:t>финансовой и инвестиционной деятельности</w:t>
      </w:r>
    </w:p>
    <w:p w:rsidR="00FA7B6A" w:rsidRPr="00E20FA1" w:rsidRDefault="00FA7B6A" w:rsidP="00E20FA1">
      <w:pPr>
        <w:widowControl/>
        <w:autoSpaceDE/>
        <w:autoSpaceDN/>
        <w:adjustRightInd/>
        <w:rPr>
          <w:sz w:val="22"/>
          <w:szCs w:val="22"/>
        </w:rPr>
      </w:pPr>
    </w:p>
    <w:p w:rsidR="00FA7B6A" w:rsidRPr="00E20FA1" w:rsidRDefault="00FA7B6A" w:rsidP="00E20FA1">
      <w:pPr>
        <w:widowControl/>
        <w:autoSpaceDE/>
        <w:autoSpaceDN/>
        <w:adjustRightInd/>
        <w:rPr>
          <w:sz w:val="22"/>
          <w:szCs w:val="22"/>
        </w:rPr>
      </w:pPr>
    </w:p>
    <w:p w:rsidR="00FA7B6A" w:rsidRPr="00E20FA1" w:rsidRDefault="00FA7B6A" w:rsidP="00E20FA1">
      <w:pPr>
        <w:widowControl/>
        <w:autoSpaceDE/>
        <w:autoSpaceDN/>
        <w:adjustRightInd/>
        <w:jc w:val="left"/>
        <w:rPr>
          <w:sz w:val="22"/>
          <w:szCs w:val="22"/>
        </w:rPr>
      </w:pPr>
      <w:r w:rsidRPr="00E20FA1">
        <w:rPr>
          <w:b/>
          <w:sz w:val="22"/>
          <w:szCs w:val="22"/>
        </w:rPr>
        <w:t>Тема 11.  История экономических учений</w:t>
      </w:r>
    </w:p>
    <w:p w:rsidR="00FA7B6A" w:rsidRPr="00E20FA1" w:rsidRDefault="00FA7B6A" w:rsidP="00E20FA1">
      <w:pPr>
        <w:widowControl/>
        <w:autoSpaceDE/>
        <w:autoSpaceDN/>
        <w:adjustRightInd/>
        <w:jc w:val="left"/>
        <w:rPr>
          <w:sz w:val="22"/>
          <w:szCs w:val="22"/>
        </w:rPr>
      </w:pPr>
    </w:p>
    <w:p w:rsidR="00FA7B6A" w:rsidRPr="00E20FA1" w:rsidRDefault="00FA7B6A" w:rsidP="00E20FA1">
      <w:pPr>
        <w:widowControl/>
        <w:autoSpaceDE/>
        <w:autoSpaceDN/>
        <w:adjustRightInd/>
        <w:jc w:val="left"/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Вопросы для самоконтроля:</w:t>
      </w:r>
    </w:p>
    <w:p w:rsidR="00FA7B6A" w:rsidRPr="00E20FA1" w:rsidRDefault="00FA7B6A" w:rsidP="00063E7C">
      <w:pPr>
        <w:widowControl/>
        <w:numPr>
          <w:ilvl w:val="2"/>
          <w:numId w:val="42"/>
        </w:numPr>
        <w:tabs>
          <w:tab w:val="num" w:pos="851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В чем заключаются основные экономические идеи древнегреческих фил</w:t>
      </w:r>
      <w:r w:rsidRPr="00E20FA1">
        <w:rPr>
          <w:sz w:val="22"/>
          <w:szCs w:val="22"/>
        </w:rPr>
        <w:t>о</w:t>
      </w:r>
      <w:r w:rsidRPr="00E20FA1">
        <w:rPr>
          <w:sz w:val="22"/>
          <w:szCs w:val="22"/>
        </w:rPr>
        <w:t>софов?</w:t>
      </w:r>
    </w:p>
    <w:p w:rsidR="00FA7B6A" w:rsidRPr="00E20FA1" w:rsidRDefault="00FA7B6A" w:rsidP="00063E7C">
      <w:pPr>
        <w:widowControl/>
        <w:numPr>
          <w:ilvl w:val="2"/>
          <w:numId w:val="42"/>
        </w:numPr>
        <w:tabs>
          <w:tab w:val="num" w:pos="851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В чем заключаются основные экономические идеи эпохи средневековья?</w:t>
      </w:r>
    </w:p>
    <w:p w:rsidR="00FA7B6A" w:rsidRPr="00E20FA1" w:rsidRDefault="00FA7B6A" w:rsidP="00063E7C">
      <w:pPr>
        <w:widowControl/>
        <w:numPr>
          <w:ilvl w:val="2"/>
          <w:numId w:val="42"/>
        </w:numPr>
        <w:tabs>
          <w:tab w:val="num" w:pos="851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Каковы основные этапы  развития экономической мысли?</w:t>
      </w:r>
    </w:p>
    <w:p w:rsidR="00FA7B6A" w:rsidRPr="00E20FA1" w:rsidRDefault="00FA7B6A" w:rsidP="00063E7C">
      <w:pPr>
        <w:widowControl/>
        <w:numPr>
          <w:ilvl w:val="2"/>
          <w:numId w:val="42"/>
        </w:numPr>
        <w:tabs>
          <w:tab w:val="num" w:pos="851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Каковы основные достижения школы меркантилизма?</w:t>
      </w:r>
    </w:p>
    <w:p w:rsidR="00FA7B6A" w:rsidRPr="00E20FA1" w:rsidRDefault="00FA7B6A" w:rsidP="00063E7C">
      <w:pPr>
        <w:widowControl/>
        <w:numPr>
          <w:ilvl w:val="2"/>
          <w:numId w:val="42"/>
        </w:numPr>
        <w:tabs>
          <w:tab w:val="num" w:pos="851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Каковы основные достижения английской классической политической эк</w:t>
      </w:r>
      <w:r w:rsidRPr="00E20FA1">
        <w:rPr>
          <w:sz w:val="22"/>
          <w:szCs w:val="22"/>
        </w:rPr>
        <w:t>о</w:t>
      </w:r>
      <w:r w:rsidRPr="00E20FA1">
        <w:rPr>
          <w:sz w:val="22"/>
          <w:szCs w:val="22"/>
        </w:rPr>
        <w:t>номии?</w:t>
      </w:r>
    </w:p>
    <w:p w:rsidR="00FA7B6A" w:rsidRPr="00E20FA1" w:rsidRDefault="00FA7B6A" w:rsidP="00063E7C">
      <w:pPr>
        <w:widowControl/>
        <w:numPr>
          <w:ilvl w:val="2"/>
          <w:numId w:val="42"/>
        </w:numPr>
        <w:tabs>
          <w:tab w:val="num" w:pos="851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Перечислите основные положения учения К. Маркса и процесс формиров</w:t>
      </w:r>
      <w:r w:rsidRPr="00E20FA1">
        <w:rPr>
          <w:sz w:val="22"/>
          <w:szCs w:val="22"/>
        </w:rPr>
        <w:t>а</w:t>
      </w:r>
      <w:r w:rsidRPr="00E20FA1">
        <w:rPr>
          <w:sz w:val="22"/>
          <w:szCs w:val="22"/>
        </w:rPr>
        <w:t xml:space="preserve">ние марксистской экономической теории. </w:t>
      </w:r>
    </w:p>
    <w:p w:rsidR="00FA7B6A" w:rsidRPr="00E20FA1" w:rsidRDefault="00FA7B6A" w:rsidP="00063E7C">
      <w:pPr>
        <w:widowControl/>
        <w:numPr>
          <w:ilvl w:val="2"/>
          <w:numId w:val="42"/>
        </w:numPr>
        <w:tabs>
          <w:tab w:val="num" w:pos="851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Раскройте положения школы маржинализма?</w:t>
      </w:r>
    </w:p>
    <w:p w:rsidR="00FA7B6A" w:rsidRPr="00E20FA1" w:rsidRDefault="00FA7B6A" w:rsidP="00063E7C">
      <w:pPr>
        <w:widowControl/>
        <w:numPr>
          <w:ilvl w:val="2"/>
          <w:numId w:val="42"/>
        </w:numPr>
        <w:tabs>
          <w:tab w:val="num" w:pos="851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В чем суть Кейнсианской теории регулирования экономики?</w:t>
      </w:r>
    </w:p>
    <w:p w:rsidR="00FA7B6A" w:rsidRPr="00E20FA1" w:rsidRDefault="00FA7B6A" w:rsidP="00063E7C">
      <w:pPr>
        <w:widowControl/>
        <w:numPr>
          <w:ilvl w:val="2"/>
          <w:numId w:val="42"/>
        </w:numPr>
        <w:tabs>
          <w:tab w:val="num" w:pos="851"/>
        </w:tabs>
        <w:autoSpaceDE/>
        <w:autoSpaceDN/>
        <w:adjustRightInd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На чем базируется монетаристская теория?</w:t>
      </w:r>
    </w:p>
    <w:p w:rsidR="00FA7B6A" w:rsidRPr="00E20FA1" w:rsidRDefault="00FA7B6A" w:rsidP="00E20FA1">
      <w:pPr>
        <w:widowControl/>
        <w:autoSpaceDE/>
        <w:autoSpaceDN/>
        <w:adjustRightInd/>
        <w:jc w:val="left"/>
        <w:rPr>
          <w:b/>
          <w:color w:val="000000"/>
          <w:sz w:val="22"/>
          <w:szCs w:val="22"/>
        </w:rPr>
      </w:pPr>
    </w:p>
    <w:p w:rsidR="00FA7B6A" w:rsidRPr="00E20FA1" w:rsidRDefault="00FA7B6A" w:rsidP="00E20FA1">
      <w:pPr>
        <w:widowControl/>
        <w:autoSpaceDE/>
        <w:autoSpaceDN/>
        <w:adjustRightInd/>
        <w:jc w:val="left"/>
        <w:rPr>
          <w:b/>
          <w:color w:val="000000"/>
          <w:sz w:val="22"/>
          <w:szCs w:val="22"/>
        </w:rPr>
      </w:pPr>
      <w:r w:rsidRPr="00E20FA1">
        <w:rPr>
          <w:b/>
          <w:color w:val="000000"/>
          <w:sz w:val="22"/>
          <w:szCs w:val="22"/>
        </w:rPr>
        <w:t xml:space="preserve">Тест: </w:t>
      </w:r>
    </w:p>
    <w:p w:rsidR="00FA7B6A" w:rsidRPr="00E20FA1" w:rsidRDefault="00FA7B6A" w:rsidP="00E20FA1">
      <w:pPr>
        <w:widowControl/>
        <w:autoSpaceDE/>
        <w:autoSpaceDN/>
        <w:adjustRightInd/>
        <w:jc w:val="left"/>
        <w:rPr>
          <w:b/>
          <w:color w:val="000000"/>
          <w:sz w:val="22"/>
          <w:szCs w:val="22"/>
        </w:rPr>
      </w:pPr>
      <w:r w:rsidRPr="00E20FA1">
        <w:rPr>
          <w:b/>
          <w:color w:val="000000"/>
          <w:sz w:val="22"/>
          <w:szCs w:val="22"/>
        </w:rPr>
        <w:t>1. Термин «экономика» впервые ввел:</w:t>
      </w:r>
    </w:p>
    <w:p w:rsidR="00FA7B6A" w:rsidRPr="00E20FA1" w:rsidRDefault="00FA7B6A" w:rsidP="00063E7C">
      <w:pPr>
        <w:widowControl/>
        <w:numPr>
          <w:ilvl w:val="0"/>
          <w:numId w:val="58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Платон;</w:t>
      </w:r>
    </w:p>
    <w:p w:rsidR="00FA7B6A" w:rsidRPr="00E20FA1" w:rsidRDefault="00FA7B6A" w:rsidP="00063E7C">
      <w:pPr>
        <w:widowControl/>
        <w:numPr>
          <w:ilvl w:val="0"/>
          <w:numId w:val="58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bCs/>
          <w:color w:val="000000"/>
          <w:sz w:val="22"/>
          <w:szCs w:val="22"/>
          <w:lang w:val="en-US" w:eastAsia="en-US"/>
        </w:rPr>
        <w:t>Ксенофонт;</w:t>
      </w:r>
    </w:p>
    <w:p w:rsidR="00FA7B6A" w:rsidRPr="00E20FA1" w:rsidRDefault="00FA7B6A" w:rsidP="00063E7C">
      <w:pPr>
        <w:widowControl/>
        <w:numPr>
          <w:ilvl w:val="0"/>
          <w:numId w:val="58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Аристотель;</w:t>
      </w:r>
    </w:p>
    <w:p w:rsidR="00FA7B6A" w:rsidRPr="00E20FA1" w:rsidRDefault="00FA7B6A" w:rsidP="00063E7C">
      <w:pPr>
        <w:widowControl/>
        <w:numPr>
          <w:ilvl w:val="0"/>
          <w:numId w:val="58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Пифагор;</w:t>
      </w:r>
    </w:p>
    <w:p w:rsidR="00FA7B6A" w:rsidRPr="00E20FA1" w:rsidRDefault="00FA7B6A" w:rsidP="00063E7C">
      <w:pPr>
        <w:widowControl/>
        <w:numPr>
          <w:ilvl w:val="0"/>
          <w:numId w:val="58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Адам Смит.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E20FA1">
        <w:rPr>
          <w:b/>
          <w:color w:val="000000"/>
          <w:sz w:val="22"/>
          <w:szCs w:val="22"/>
        </w:rPr>
        <w:t>2. Что из нижеперечисленного не характерно для утверждений Платона?</w:t>
      </w:r>
    </w:p>
    <w:p w:rsidR="00FA7B6A" w:rsidRPr="00E20FA1" w:rsidRDefault="00FA7B6A" w:rsidP="00063E7C">
      <w:pPr>
        <w:widowControl/>
        <w:numPr>
          <w:ilvl w:val="0"/>
          <w:numId w:val="59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E20FA1">
        <w:rPr>
          <w:color w:val="000000"/>
          <w:sz w:val="22"/>
          <w:szCs w:val="22"/>
          <w:lang w:eastAsia="en-US"/>
        </w:rPr>
        <w:t>разделение труда создает преимущество для общества;</w:t>
      </w:r>
    </w:p>
    <w:p w:rsidR="00FA7B6A" w:rsidRPr="00E20FA1" w:rsidRDefault="00FA7B6A" w:rsidP="00063E7C">
      <w:pPr>
        <w:widowControl/>
        <w:numPr>
          <w:ilvl w:val="0"/>
          <w:numId w:val="59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E20FA1">
        <w:rPr>
          <w:color w:val="000000"/>
          <w:sz w:val="22"/>
          <w:szCs w:val="22"/>
          <w:lang w:eastAsia="en-US"/>
        </w:rPr>
        <w:t>все общество делится на три сословия: философов, воинов и ремесленников.</w:t>
      </w:r>
    </w:p>
    <w:p w:rsidR="00FA7B6A" w:rsidRPr="00E20FA1" w:rsidRDefault="00FA7B6A" w:rsidP="00063E7C">
      <w:pPr>
        <w:widowControl/>
        <w:numPr>
          <w:ilvl w:val="0"/>
          <w:numId w:val="59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E20FA1">
        <w:rPr>
          <w:color w:val="000000"/>
          <w:sz w:val="22"/>
          <w:szCs w:val="22"/>
          <w:lang w:eastAsia="en-US"/>
        </w:rPr>
        <w:t>философы и воины должны отказаться от частной собственности;</w:t>
      </w:r>
    </w:p>
    <w:p w:rsidR="00FA7B6A" w:rsidRPr="00E20FA1" w:rsidRDefault="00FA7B6A" w:rsidP="00063E7C">
      <w:pPr>
        <w:widowControl/>
        <w:numPr>
          <w:ilvl w:val="0"/>
          <w:numId w:val="59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bCs/>
          <w:color w:val="000000"/>
          <w:sz w:val="22"/>
          <w:szCs w:val="22"/>
          <w:lang w:val="en-US" w:eastAsia="en-US"/>
        </w:rPr>
        <w:t>государство должно поддерживать торговлю.</w:t>
      </w:r>
    </w:p>
    <w:p w:rsidR="00FA7B6A" w:rsidRPr="00E20FA1" w:rsidRDefault="00FA7B6A" w:rsidP="00063E7C">
      <w:pPr>
        <w:widowControl/>
        <w:numPr>
          <w:ilvl w:val="0"/>
          <w:numId w:val="59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все ответы верны.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E20FA1">
        <w:rPr>
          <w:b/>
          <w:color w:val="000000"/>
          <w:sz w:val="22"/>
          <w:szCs w:val="22"/>
        </w:rPr>
        <w:t>3. Меркантилизм – это политика, направленная на развитие:</w:t>
      </w:r>
    </w:p>
    <w:p w:rsidR="00FA7B6A" w:rsidRPr="00E20FA1" w:rsidRDefault="00FA7B6A" w:rsidP="00063E7C">
      <w:pPr>
        <w:widowControl/>
        <w:numPr>
          <w:ilvl w:val="0"/>
          <w:numId w:val="60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сельского хозяйства;</w:t>
      </w:r>
    </w:p>
    <w:p w:rsidR="00FA7B6A" w:rsidRPr="00E20FA1" w:rsidRDefault="00FA7B6A" w:rsidP="00063E7C">
      <w:pPr>
        <w:widowControl/>
        <w:numPr>
          <w:ilvl w:val="0"/>
          <w:numId w:val="60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мануфактуры;</w:t>
      </w:r>
    </w:p>
    <w:p w:rsidR="00FA7B6A" w:rsidRPr="00E20FA1" w:rsidRDefault="00FA7B6A" w:rsidP="00063E7C">
      <w:pPr>
        <w:widowControl/>
        <w:numPr>
          <w:ilvl w:val="0"/>
          <w:numId w:val="60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bCs/>
          <w:color w:val="000000"/>
          <w:sz w:val="22"/>
          <w:szCs w:val="22"/>
          <w:lang w:val="en-US" w:eastAsia="en-US"/>
        </w:rPr>
        <w:t>торговли;</w:t>
      </w:r>
    </w:p>
    <w:p w:rsidR="00FA7B6A" w:rsidRPr="00E20FA1" w:rsidRDefault="00FA7B6A" w:rsidP="00063E7C">
      <w:pPr>
        <w:widowControl/>
        <w:numPr>
          <w:ilvl w:val="0"/>
          <w:numId w:val="60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науки;</w:t>
      </w:r>
    </w:p>
    <w:p w:rsidR="00FA7B6A" w:rsidRPr="00E20FA1" w:rsidRDefault="00FA7B6A" w:rsidP="00063E7C">
      <w:pPr>
        <w:widowControl/>
        <w:numPr>
          <w:ilvl w:val="0"/>
          <w:numId w:val="60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торговли и сельского хозяйства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E20FA1">
        <w:rPr>
          <w:b/>
          <w:color w:val="000000"/>
          <w:sz w:val="22"/>
          <w:szCs w:val="22"/>
        </w:rPr>
        <w:t>4. Основателем физиократии был:</w:t>
      </w:r>
    </w:p>
    <w:p w:rsidR="00FA7B6A" w:rsidRPr="00E20FA1" w:rsidRDefault="00FA7B6A" w:rsidP="00063E7C">
      <w:pPr>
        <w:widowControl/>
        <w:numPr>
          <w:ilvl w:val="0"/>
          <w:numId w:val="61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Жак Тюрго;</w:t>
      </w:r>
    </w:p>
    <w:p w:rsidR="00FA7B6A" w:rsidRPr="00E20FA1" w:rsidRDefault="00FA7B6A" w:rsidP="00063E7C">
      <w:pPr>
        <w:widowControl/>
        <w:numPr>
          <w:ilvl w:val="0"/>
          <w:numId w:val="61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Томас Мен;</w:t>
      </w:r>
    </w:p>
    <w:p w:rsidR="00FA7B6A" w:rsidRPr="00E20FA1" w:rsidRDefault="00FA7B6A" w:rsidP="00063E7C">
      <w:pPr>
        <w:widowControl/>
        <w:numPr>
          <w:ilvl w:val="0"/>
          <w:numId w:val="61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Антуан Монкретьен;</w:t>
      </w:r>
    </w:p>
    <w:p w:rsidR="00FA7B6A" w:rsidRPr="00E20FA1" w:rsidRDefault="00FA7B6A" w:rsidP="00063E7C">
      <w:pPr>
        <w:widowControl/>
        <w:numPr>
          <w:ilvl w:val="0"/>
          <w:numId w:val="61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bCs/>
          <w:color w:val="000000"/>
          <w:sz w:val="22"/>
          <w:szCs w:val="22"/>
          <w:lang w:val="en-US" w:eastAsia="en-US"/>
        </w:rPr>
        <w:t>Франсуа Кенэ.</w:t>
      </w:r>
    </w:p>
    <w:p w:rsidR="00FA7B6A" w:rsidRPr="00E20FA1" w:rsidRDefault="00FA7B6A" w:rsidP="00063E7C">
      <w:pPr>
        <w:widowControl/>
        <w:numPr>
          <w:ilvl w:val="0"/>
          <w:numId w:val="61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Д. Рикардо.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E20FA1">
        <w:rPr>
          <w:b/>
          <w:color w:val="000000"/>
          <w:sz w:val="22"/>
          <w:szCs w:val="22"/>
        </w:rPr>
        <w:t>5. А.Смит считал, что государство не должно регулировать:</w:t>
      </w:r>
    </w:p>
    <w:p w:rsidR="00FA7B6A" w:rsidRPr="00E20FA1" w:rsidRDefault="00FA7B6A" w:rsidP="00063E7C">
      <w:pPr>
        <w:widowControl/>
        <w:numPr>
          <w:ilvl w:val="0"/>
          <w:numId w:val="62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bCs/>
          <w:color w:val="000000"/>
          <w:sz w:val="22"/>
          <w:szCs w:val="22"/>
          <w:lang w:val="en-US" w:eastAsia="en-US"/>
        </w:rPr>
        <w:t>хозяйственную деятельность;</w:t>
      </w:r>
    </w:p>
    <w:p w:rsidR="00FA7B6A" w:rsidRPr="00E20FA1" w:rsidRDefault="00FA7B6A" w:rsidP="00063E7C">
      <w:pPr>
        <w:widowControl/>
        <w:numPr>
          <w:ilvl w:val="0"/>
          <w:numId w:val="62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денежное обращение;</w:t>
      </w:r>
    </w:p>
    <w:p w:rsidR="00FA7B6A" w:rsidRPr="00E20FA1" w:rsidRDefault="00FA7B6A" w:rsidP="00063E7C">
      <w:pPr>
        <w:widowControl/>
        <w:numPr>
          <w:ilvl w:val="0"/>
          <w:numId w:val="62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предотвращение угрозы общественному благу;</w:t>
      </w:r>
    </w:p>
    <w:p w:rsidR="00FA7B6A" w:rsidRPr="00E20FA1" w:rsidRDefault="00FA7B6A" w:rsidP="00063E7C">
      <w:pPr>
        <w:widowControl/>
        <w:numPr>
          <w:ilvl w:val="0"/>
          <w:numId w:val="62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вопросы безопасности</w:t>
      </w:r>
    </w:p>
    <w:p w:rsidR="00FA7B6A" w:rsidRPr="00E20FA1" w:rsidRDefault="00FA7B6A" w:rsidP="00063E7C">
      <w:pPr>
        <w:widowControl/>
        <w:numPr>
          <w:ilvl w:val="0"/>
          <w:numId w:val="62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E20FA1">
        <w:rPr>
          <w:color w:val="000000"/>
          <w:sz w:val="22"/>
          <w:szCs w:val="22"/>
          <w:lang w:eastAsia="en-US"/>
        </w:rPr>
        <w:t>денежное обращение и вопросы безопасности.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E20FA1">
        <w:rPr>
          <w:b/>
          <w:color w:val="000000"/>
          <w:sz w:val="22"/>
          <w:szCs w:val="22"/>
        </w:rPr>
        <w:t>6. Кто из экономистов утверждал, что товар обладает меновой и потребительной сто</w:t>
      </w:r>
      <w:r w:rsidRPr="00E20FA1">
        <w:rPr>
          <w:b/>
          <w:color w:val="000000"/>
          <w:sz w:val="22"/>
          <w:szCs w:val="22"/>
        </w:rPr>
        <w:t>и</w:t>
      </w:r>
      <w:r w:rsidRPr="00E20FA1">
        <w:rPr>
          <w:b/>
          <w:color w:val="000000"/>
          <w:sz w:val="22"/>
          <w:szCs w:val="22"/>
        </w:rPr>
        <w:t>мостями?</w:t>
      </w:r>
    </w:p>
    <w:p w:rsidR="00FA7B6A" w:rsidRPr="00E20FA1" w:rsidRDefault="00FA7B6A" w:rsidP="00063E7C">
      <w:pPr>
        <w:widowControl/>
        <w:numPr>
          <w:ilvl w:val="0"/>
          <w:numId w:val="63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У.Петти;</w:t>
      </w:r>
    </w:p>
    <w:p w:rsidR="00FA7B6A" w:rsidRPr="00E20FA1" w:rsidRDefault="00FA7B6A" w:rsidP="00063E7C">
      <w:pPr>
        <w:widowControl/>
        <w:numPr>
          <w:ilvl w:val="0"/>
          <w:numId w:val="63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Ж-Б. Сэй;</w:t>
      </w:r>
    </w:p>
    <w:p w:rsidR="00FA7B6A" w:rsidRPr="00E20FA1" w:rsidRDefault="00FA7B6A" w:rsidP="00063E7C">
      <w:pPr>
        <w:widowControl/>
        <w:numPr>
          <w:ilvl w:val="0"/>
          <w:numId w:val="63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А.Смит;</w:t>
      </w:r>
    </w:p>
    <w:p w:rsidR="00FA7B6A" w:rsidRPr="00E20FA1" w:rsidRDefault="00FA7B6A" w:rsidP="00063E7C">
      <w:pPr>
        <w:widowControl/>
        <w:numPr>
          <w:ilvl w:val="0"/>
          <w:numId w:val="63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bCs/>
          <w:color w:val="000000"/>
          <w:sz w:val="22"/>
          <w:szCs w:val="22"/>
          <w:lang w:val="en-US" w:eastAsia="en-US"/>
        </w:rPr>
        <w:t>Д. Рикардо</w:t>
      </w:r>
    </w:p>
    <w:p w:rsidR="00FA7B6A" w:rsidRPr="00E20FA1" w:rsidRDefault="00FA7B6A" w:rsidP="00063E7C">
      <w:pPr>
        <w:widowControl/>
        <w:numPr>
          <w:ilvl w:val="0"/>
          <w:numId w:val="63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К. Маркс.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E20FA1">
        <w:rPr>
          <w:b/>
          <w:color w:val="000000"/>
          <w:sz w:val="22"/>
          <w:szCs w:val="22"/>
        </w:rPr>
        <w:t>7. Основатель Кембриджской школы:</w:t>
      </w:r>
    </w:p>
    <w:p w:rsidR="00FA7B6A" w:rsidRPr="00E20FA1" w:rsidRDefault="00FA7B6A" w:rsidP="00063E7C">
      <w:pPr>
        <w:widowControl/>
        <w:numPr>
          <w:ilvl w:val="0"/>
          <w:numId w:val="64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К. Менгер;</w:t>
      </w:r>
    </w:p>
    <w:p w:rsidR="00FA7B6A" w:rsidRPr="00E20FA1" w:rsidRDefault="00FA7B6A" w:rsidP="00063E7C">
      <w:pPr>
        <w:widowControl/>
        <w:numPr>
          <w:ilvl w:val="0"/>
          <w:numId w:val="64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Л. Вальрас;</w:t>
      </w:r>
    </w:p>
    <w:p w:rsidR="00FA7B6A" w:rsidRPr="00E20FA1" w:rsidRDefault="00FA7B6A" w:rsidP="00063E7C">
      <w:pPr>
        <w:widowControl/>
        <w:numPr>
          <w:ilvl w:val="0"/>
          <w:numId w:val="64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bCs/>
          <w:color w:val="000000"/>
          <w:sz w:val="22"/>
          <w:szCs w:val="22"/>
          <w:lang w:val="en-US" w:eastAsia="en-US"/>
        </w:rPr>
        <w:t>А. Маршалл;</w:t>
      </w:r>
    </w:p>
    <w:p w:rsidR="00FA7B6A" w:rsidRPr="00E20FA1" w:rsidRDefault="00FA7B6A" w:rsidP="00063E7C">
      <w:pPr>
        <w:widowControl/>
        <w:numPr>
          <w:ilvl w:val="0"/>
          <w:numId w:val="64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Дж. Б. Кларк;</w:t>
      </w:r>
    </w:p>
    <w:p w:rsidR="00FA7B6A" w:rsidRPr="00E20FA1" w:rsidRDefault="00FA7B6A" w:rsidP="00063E7C">
      <w:pPr>
        <w:widowControl/>
        <w:numPr>
          <w:ilvl w:val="0"/>
          <w:numId w:val="64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Т.Веблен.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color w:val="000000"/>
          <w:sz w:val="22"/>
          <w:szCs w:val="22"/>
        </w:rPr>
      </w:pPr>
      <w:r w:rsidRPr="00E20FA1">
        <w:rPr>
          <w:b/>
          <w:color w:val="000000"/>
          <w:sz w:val="22"/>
          <w:szCs w:val="22"/>
        </w:rPr>
        <w:t>8.Направление в экономической науке, рассматривающее экономические отношения в их взаимосвязи с отношениями социальными, политическими и духовными:</w:t>
      </w:r>
    </w:p>
    <w:p w:rsidR="00FA7B6A" w:rsidRPr="00E20FA1" w:rsidRDefault="00FA7B6A" w:rsidP="00063E7C">
      <w:pPr>
        <w:widowControl/>
        <w:numPr>
          <w:ilvl w:val="0"/>
          <w:numId w:val="65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кейнсианство;</w:t>
      </w:r>
    </w:p>
    <w:p w:rsidR="00FA7B6A" w:rsidRPr="00E20FA1" w:rsidRDefault="00FA7B6A" w:rsidP="00063E7C">
      <w:pPr>
        <w:widowControl/>
        <w:numPr>
          <w:ilvl w:val="0"/>
          <w:numId w:val="65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маржинализм;</w:t>
      </w:r>
    </w:p>
    <w:p w:rsidR="00FA7B6A" w:rsidRPr="00E20FA1" w:rsidRDefault="00FA7B6A" w:rsidP="00063E7C">
      <w:pPr>
        <w:widowControl/>
        <w:numPr>
          <w:ilvl w:val="0"/>
          <w:numId w:val="65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bCs/>
          <w:color w:val="000000"/>
          <w:sz w:val="22"/>
          <w:szCs w:val="22"/>
          <w:lang w:val="en-US" w:eastAsia="en-US"/>
        </w:rPr>
        <w:t>институционализм;</w:t>
      </w:r>
    </w:p>
    <w:p w:rsidR="00FA7B6A" w:rsidRPr="00E20FA1" w:rsidRDefault="00FA7B6A" w:rsidP="00063E7C">
      <w:pPr>
        <w:widowControl/>
        <w:numPr>
          <w:ilvl w:val="0"/>
          <w:numId w:val="65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марксизм;</w:t>
      </w:r>
    </w:p>
    <w:p w:rsidR="00FA7B6A" w:rsidRPr="00E20FA1" w:rsidRDefault="00FA7B6A" w:rsidP="00063E7C">
      <w:pPr>
        <w:widowControl/>
        <w:numPr>
          <w:ilvl w:val="0"/>
          <w:numId w:val="65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классическая политическая экономия.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color w:val="000000"/>
          <w:sz w:val="22"/>
          <w:szCs w:val="22"/>
        </w:rPr>
      </w:pPr>
      <w:r w:rsidRPr="00E20FA1">
        <w:rPr>
          <w:b/>
          <w:color w:val="000000"/>
          <w:sz w:val="22"/>
          <w:szCs w:val="22"/>
        </w:rPr>
        <w:t>9. Главная идея Кейнса – макроэкономическое регулирование производства путем во</w:t>
      </w:r>
      <w:r w:rsidRPr="00E20FA1">
        <w:rPr>
          <w:b/>
          <w:color w:val="000000"/>
          <w:sz w:val="22"/>
          <w:szCs w:val="22"/>
        </w:rPr>
        <w:t>з</w:t>
      </w:r>
      <w:r w:rsidRPr="00E20FA1">
        <w:rPr>
          <w:b/>
          <w:color w:val="000000"/>
          <w:sz w:val="22"/>
          <w:szCs w:val="22"/>
        </w:rPr>
        <w:t>действия на:</w:t>
      </w:r>
    </w:p>
    <w:p w:rsidR="00FA7B6A" w:rsidRPr="00E20FA1" w:rsidRDefault="00FA7B6A" w:rsidP="00063E7C">
      <w:pPr>
        <w:widowControl/>
        <w:numPr>
          <w:ilvl w:val="0"/>
          <w:numId w:val="66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предложение;</w:t>
      </w:r>
    </w:p>
    <w:p w:rsidR="00FA7B6A" w:rsidRPr="00E20FA1" w:rsidRDefault="00FA7B6A" w:rsidP="00063E7C">
      <w:pPr>
        <w:widowControl/>
        <w:numPr>
          <w:ilvl w:val="0"/>
          <w:numId w:val="66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bCs/>
          <w:color w:val="000000"/>
          <w:sz w:val="22"/>
          <w:szCs w:val="22"/>
          <w:lang w:val="en-US" w:eastAsia="en-US"/>
        </w:rPr>
        <w:t>спрос;</w:t>
      </w:r>
    </w:p>
    <w:p w:rsidR="00FA7B6A" w:rsidRPr="00E20FA1" w:rsidRDefault="00FA7B6A" w:rsidP="00063E7C">
      <w:pPr>
        <w:widowControl/>
        <w:numPr>
          <w:ilvl w:val="0"/>
          <w:numId w:val="66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цену;</w:t>
      </w:r>
    </w:p>
    <w:p w:rsidR="00FA7B6A" w:rsidRPr="00E20FA1" w:rsidRDefault="00FA7B6A" w:rsidP="00063E7C">
      <w:pPr>
        <w:widowControl/>
        <w:numPr>
          <w:ilvl w:val="0"/>
          <w:numId w:val="66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конкуренцию;</w:t>
      </w:r>
    </w:p>
    <w:p w:rsidR="00FA7B6A" w:rsidRPr="00E20FA1" w:rsidRDefault="00FA7B6A" w:rsidP="00063E7C">
      <w:pPr>
        <w:widowControl/>
        <w:numPr>
          <w:ilvl w:val="0"/>
          <w:numId w:val="66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спрос и предложение.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E20FA1">
        <w:rPr>
          <w:b/>
          <w:color w:val="000000"/>
          <w:sz w:val="22"/>
          <w:szCs w:val="22"/>
        </w:rPr>
        <w:t>10. Направление в экономической науке, где главным источником богатства считалось сельское хозяйство:</w:t>
      </w:r>
    </w:p>
    <w:p w:rsidR="00FA7B6A" w:rsidRPr="00E20FA1" w:rsidRDefault="00FA7B6A" w:rsidP="00063E7C">
      <w:pPr>
        <w:widowControl/>
        <w:numPr>
          <w:ilvl w:val="0"/>
          <w:numId w:val="77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меркантилизм;</w:t>
      </w:r>
    </w:p>
    <w:p w:rsidR="00FA7B6A" w:rsidRPr="00E20FA1" w:rsidRDefault="00FA7B6A" w:rsidP="00063E7C">
      <w:pPr>
        <w:widowControl/>
        <w:numPr>
          <w:ilvl w:val="0"/>
          <w:numId w:val="77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маржинализм;</w:t>
      </w:r>
    </w:p>
    <w:p w:rsidR="00FA7B6A" w:rsidRPr="00E20FA1" w:rsidRDefault="00FA7B6A" w:rsidP="00063E7C">
      <w:pPr>
        <w:widowControl/>
        <w:numPr>
          <w:ilvl w:val="0"/>
          <w:numId w:val="77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bCs/>
          <w:color w:val="000000"/>
          <w:sz w:val="22"/>
          <w:szCs w:val="22"/>
          <w:lang w:val="en-US" w:eastAsia="en-US"/>
        </w:rPr>
        <w:t>физиократия;</w:t>
      </w:r>
    </w:p>
    <w:p w:rsidR="00FA7B6A" w:rsidRPr="00E20FA1" w:rsidRDefault="00FA7B6A" w:rsidP="00063E7C">
      <w:pPr>
        <w:widowControl/>
        <w:numPr>
          <w:ilvl w:val="0"/>
          <w:numId w:val="77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классическая политэкономия</w:t>
      </w:r>
    </w:p>
    <w:p w:rsidR="00FA7B6A" w:rsidRPr="00E20FA1" w:rsidRDefault="00FA7B6A" w:rsidP="00063E7C">
      <w:pPr>
        <w:widowControl/>
        <w:numPr>
          <w:ilvl w:val="0"/>
          <w:numId w:val="77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марксизм.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E20FA1">
        <w:rPr>
          <w:b/>
          <w:color w:val="000000"/>
          <w:sz w:val="22"/>
          <w:szCs w:val="22"/>
        </w:rPr>
        <w:t>11. Направление экономической науки, исследующее экономические отношения, во</w:t>
      </w:r>
      <w:r w:rsidRPr="00E20FA1">
        <w:rPr>
          <w:b/>
          <w:color w:val="000000"/>
          <w:sz w:val="22"/>
          <w:szCs w:val="22"/>
        </w:rPr>
        <w:t>з</w:t>
      </w:r>
      <w:r w:rsidRPr="00E20FA1">
        <w:rPr>
          <w:b/>
          <w:color w:val="000000"/>
          <w:sz w:val="22"/>
          <w:szCs w:val="22"/>
        </w:rPr>
        <w:t>никающие в процессе производства, распределения, обмена и потребления; социально-экономическое учение рабочего класса и трудового крестьянства:</w:t>
      </w:r>
    </w:p>
    <w:p w:rsidR="00FA7B6A" w:rsidRPr="00E20FA1" w:rsidRDefault="00FA7B6A" w:rsidP="00063E7C">
      <w:pPr>
        <w:widowControl/>
        <w:numPr>
          <w:ilvl w:val="0"/>
          <w:numId w:val="76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кейнсианство;</w:t>
      </w:r>
    </w:p>
    <w:p w:rsidR="00FA7B6A" w:rsidRPr="00E20FA1" w:rsidRDefault="00FA7B6A" w:rsidP="00063E7C">
      <w:pPr>
        <w:widowControl/>
        <w:numPr>
          <w:ilvl w:val="0"/>
          <w:numId w:val="76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маржинализм;</w:t>
      </w:r>
    </w:p>
    <w:p w:rsidR="00FA7B6A" w:rsidRPr="00E20FA1" w:rsidRDefault="00FA7B6A" w:rsidP="00063E7C">
      <w:pPr>
        <w:widowControl/>
        <w:numPr>
          <w:ilvl w:val="0"/>
          <w:numId w:val="76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институционализм;</w:t>
      </w:r>
    </w:p>
    <w:p w:rsidR="00FA7B6A" w:rsidRPr="00E20FA1" w:rsidRDefault="00FA7B6A" w:rsidP="00063E7C">
      <w:pPr>
        <w:widowControl/>
        <w:numPr>
          <w:ilvl w:val="0"/>
          <w:numId w:val="76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bCs/>
          <w:color w:val="000000"/>
          <w:sz w:val="22"/>
          <w:szCs w:val="22"/>
          <w:lang w:val="en-US" w:eastAsia="en-US"/>
        </w:rPr>
        <w:t>марксизм;</w:t>
      </w:r>
    </w:p>
    <w:p w:rsidR="00FA7B6A" w:rsidRPr="00E20FA1" w:rsidRDefault="00FA7B6A" w:rsidP="00063E7C">
      <w:pPr>
        <w:widowControl/>
        <w:numPr>
          <w:ilvl w:val="0"/>
          <w:numId w:val="76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классическая политическая экономия.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E20FA1">
        <w:rPr>
          <w:b/>
          <w:color w:val="000000"/>
          <w:sz w:val="22"/>
          <w:szCs w:val="22"/>
        </w:rPr>
        <w:t>12. В качестве источника стоимости Ж–Б. Сэй выделял три фактора производства:</w:t>
      </w:r>
    </w:p>
    <w:p w:rsidR="00FA7B6A" w:rsidRPr="00E20FA1" w:rsidRDefault="00FA7B6A" w:rsidP="00063E7C">
      <w:pPr>
        <w:widowControl/>
        <w:numPr>
          <w:ilvl w:val="0"/>
          <w:numId w:val="74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труд, капитал, информация;</w:t>
      </w:r>
    </w:p>
    <w:p w:rsidR="00FA7B6A" w:rsidRPr="00E20FA1" w:rsidRDefault="00FA7B6A" w:rsidP="00063E7C">
      <w:pPr>
        <w:widowControl/>
        <w:numPr>
          <w:ilvl w:val="0"/>
          <w:numId w:val="74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капитал, земля, информация;</w:t>
      </w:r>
    </w:p>
    <w:p w:rsidR="00FA7B6A" w:rsidRPr="00E20FA1" w:rsidRDefault="00FA7B6A" w:rsidP="00063E7C">
      <w:pPr>
        <w:widowControl/>
        <w:numPr>
          <w:ilvl w:val="0"/>
          <w:numId w:val="74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bCs/>
          <w:color w:val="000000"/>
          <w:sz w:val="22"/>
          <w:szCs w:val="22"/>
          <w:lang w:val="en-US" w:eastAsia="en-US"/>
        </w:rPr>
        <w:t>труд, земля, капитал;</w:t>
      </w:r>
    </w:p>
    <w:p w:rsidR="00FA7B6A" w:rsidRPr="00E20FA1" w:rsidRDefault="00FA7B6A" w:rsidP="00063E7C">
      <w:pPr>
        <w:widowControl/>
        <w:numPr>
          <w:ilvl w:val="0"/>
          <w:numId w:val="74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труд, капитал, предпринимательская способность;</w:t>
      </w:r>
    </w:p>
    <w:p w:rsidR="00FA7B6A" w:rsidRPr="00E20FA1" w:rsidRDefault="00FA7B6A" w:rsidP="00063E7C">
      <w:pPr>
        <w:widowControl/>
        <w:numPr>
          <w:ilvl w:val="0"/>
          <w:numId w:val="74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труд, земля, предпринимательская способность.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E20FA1">
        <w:rPr>
          <w:b/>
          <w:color w:val="000000"/>
          <w:sz w:val="22"/>
          <w:szCs w:val="22"/>
        </w:rPr>
        <w:t>13. Принято считать, что каждому экономисту полезно и даже необходимо знать ист</w:t>
      </w:r>
      <w:r w:rsidRPr="00E20FA1">
        <w:rPr>
          <w:b/>
          <w:color w:val="000000"/>
          <w:sz w:val="22"/>
          <w:szCs w:val="22"/>
        </w:rPr>
        <w:t>о</w:t>
      </w:r>
      <w:r w:rsidRPr="00E20FA1">
        <w:rPr>
          <w:b/>
          <w:color w:val="000000"/>
          <w:sz w:val="22"/>
          <w:szCs w:val="22"/>
        </w:rPr>
        <w:t>рию возникновения и развития экономической науки, ее теоретические разработки и ко</w:t>
      </w:r>
      <w:r w:rsidRPr="00E20FA1">
        <w:rPr>
          <w:b/>
          <w:color w:val="000000"/>
          <w:sz w:val="22"/>
          <w:szCs w:val="22"/>
        </w:rPr>
        <w:t>н</w:t>
      </w:r>
      <w:r w:rsidRPr="00E20FA1">
        <w:rPr>
          <w:b/>
          <w:color w:val="000000"/>
          <w:sz w:val="22"/>
          <w:szCs w:val="22"/>
        </w:rPr>
        <w:t>цепции. Знание этих вопросов позволяет:</w:t>
      </w:r>
    </w:p>
    <w:p w:rsidR="00FA7B6A" w:rsidRPr="00E20FA1" w:rsidRDefault="00FA7B6A" w:rsidP="00063E7C">
      <w:pPr>
        <w:widowControl/>
        <w:numPr>
          <w:ilvl w:val="0"/>
          <w:numId w:val="75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E20FA1">
        <w:rPr>
          <w:color w:val="000000"/>
          <w:sz w:val="22"/>
          <w:szCs w:val="22"/>
          <w:lang w:eastAsia="en-US"/>
        </w:rPr>
        <w:t>понять внутреннюю логику, взаимосвязь экономических категорий, законов, конце</w:t>
      </w:r>
      <w:r w:rsidRPr="00E20FA1">
        <w:rPr>
          <w:color w:val="000000"/>
          <w:sz w:val="22"/>
          <w:szCs w:val="22"/>
          <w:lang w:eastAsia="en-US"/>
        </w:rPr>
        <w:t>п</w:t>
      </w:r>
      <w:r w:rsidRPr="00E20FA1">
        <w:rPr>
          <w:color w:val="000000"/>
          <w:sz w:val="22"/>
          <w:szCs w:val="22"/>
          <w:lang w:eastAsia="en-US"/>
        </w:rPr>
        <w:t>ций;</w:t>
      </w:r>
    </w:p>
    <w:p w:rsidR="00FA7B6A" w:rsidRPr="00E20FA1" w:rsidRDefault="00FA7B6A" w:rsidP="00063E7C">
      <w:pPr>
        <w:widowControl/>
        <w:numPr>
          <w:ilvl w:val="0"/>
          <w:numId w:val="75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E20FA1">
        <w:rPr>
          <w:color w:val="000000"/>
          <w:sz w:val="22"/>
          <w:szCs w:val="22"/>
          <w:lang w:eastAsia="en-US"/>
        </w:rPr>
        <w:t>уяснить взаимосвязь теоретических взглядов и концепций с условиями и причинами их возникновения, потребностями экономической практики;</w:t>
      </w:r>
    </w:p>
    <w:p w:rsidR="00FA7B6A" w:rsidRPr="00E20FA1" w:rsidRDefault="00FA7B6A" w:rsidP="00063E7C">
      <w:pPr>
        <w:widowControl/>
        <w:numPr>
          <w:ilvl w:val="0"/>
          <w:numId w:val="75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E20FA1">
        <w:rPr>
          <w:color w:val="000000"/>
          <w:sz w:val="22"/>
          <w:szCs w:val="22"/>
          <w:lang w:eastAsia="en-US"/>
        </w:rPr>
        <w:t>объективно оценить теории, рекомендации, выводы;</w:t>
      </w:r>
    </w:p>
    <w:p w:rsidR="00FA7B6A" w:rsidRPr="00E20FA1" w:rsidRDefault="00FA7B6A" w:rsidP="00063E7C">
      <w:pPr>
        <w:widowControl/>
        <w:numPr>
          <w:ilvl w:val="0"/>
          <w:numId w:val="75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bCs/>
          <w:color w:val="000000"/>
          <w:sz w:val="22"/>
          <w:szCs w:val="22"/>
          <w:lang w:val="en-US" w:eastAsia="en-US"/>
        </w:rPr>
        <w:t>все ответы являются правильными;</w:t>
      </w:r>
    </w:p>
    <w:p w:rsidR="00FA7B6A" w:rsidRPr="00E20FA1" w:rsidRDefault="00FA7B6A" w:rsidP="00063E7C">
      <w:pPr>
        <w:widowControl/>
        <w:numPr>
          <w:ilvl w:val="0"/>
          <w:numId w:val="75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E20FA1">
        <w:rPr>
          <w:color w:val="000000"/>
          <w:sz w:val="22"/>
          <w:szCs w:val="22"/>
          <w:lang w:eastAsia="en-US"/>
        </w:rPr>
        <w:t>проникнуть в лабораторию экономического мышления.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E20FA1">
        <w:rPr>
          <w:b/>
          <w:color w:val="000000"/>
          <w:sz w:val="22"/>
          <w:szCs w:val="22"/>
        </w:rPr>
        <w:t>14. С точки зрения классика английской буржуазной классической политической эк</w:t>
      </w:r>
      <w:r w:rsidRPr="00E20FA1">
        <w:rPr>
          <w:b/>
          <w:color w:val="000000"/>
          <w:sz w:val="22"/>
          <w:szCs w:val="22"/>
        </w:rPr>
        <w:t>о</w:t>
      </w:r>
      <w:r w:rsidRPr="00E20FA1">
        <w:rPr>
          <w:b/>
          <w:color w:val="000000"/>
          <w:sz w:val="22"/>
          <w:szCs w:val="22"/>
        </w:rPr>
        <w:t>номии А.Смита источником богатства является:</w:t>
      </w:r>
    </w:p>
    <w:p w:rsidR="00FA7B6A" w:rsidRPr="00E20FA1" w:rsidRDefault="00FA7B6A" w:rsidP="00063E7C">
      <w:pPr>
        <w:widowControl/>
        <w:numPr>
          <w:ilvl w:val="0"/>
          <w:numId w:val="73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внешняя торговля;</w:t>
      </w:r>
    </w:p>
    <w:p w:rsidR="00FA7B6A" w:rsidRPr="00E20FA1" w:rsidRDefault="00FA7B6A" w:rsidP="00063E7C">
      <w:pPr>
        <w:widowControl/>
        <w:numPr>
          <w:ilvl w:val="0"/>
          <w:numId w:val="73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сельское хозяйство;</w:t>
      </w:r>
    </w:p>
    <w:p w:rsidR="00FA7B6A" w:rsidRPr="00E20FA1" w:rsidRDefault="00FA7B6A" w:rsidP="00063E7C">
      <w:pPr>
        <w:widowControl/>
        <w:numPr>
          <w:ilvl w:val="0"/>
          <w:numId w:val="73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E20FA1">
        <w:rPr>
          <w:bCs/>
          <w:color w:val="000000"/>
          <w:sz w:val="22"/>
          <w:szCs w:val="22"/>
          <w:lang w:eastAsia="en-US"/>
        </w:rPr>
        <w:t>труд во всех сферах производства;</w:t>
      </w:r>
    </w:p>
    <w:p w:rsidR="00FA7B6A" w:rsidRPr="00E20FA1" w:rsidRDefault="00FA7B6A" w:rsidP="00063E7C">
      <w:pPr>
        <w:widowControl/>
        <w:numPr>
          <w:ilvl w:val="0"/>
          <w:numId w:val="73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труд ремесленников и мануфактурщиков;</w:t>
      </w:r>
    </w:p>
    <w:p w:rsidR="00FA7B6A" w:rsidRPr="00E20FA1" w:rsidRDefault="00FA7B6A" w:rsidP="00063E7C">
      <w:pPr>
        <w:widowControl/>
        <w:numPr>
          <w:ilvl w:val="0"/>
          <w:numId w:val="73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все ответы являются правильными.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E20FA1">
        <w:rPr>
          <w:b/>
          <w:color w:val="000000"/>
          <w:sz w:val="22"/>
          <w:szCs w:val="22"/>
        </w:rPr>
        <w:t>15. Предметом исследования институционализма является:</w:t>
      </w:r>
    </w:p>
    <w:p w:rsidR="00FA7B6A" w:rsidRPr="00E20FA1" w:rsidRDefault="00FA7B6A" w:rsidP="00063E7C">
      <w:pPr>
        <w:widowControl/>
        <w:numPr>
          <w:ilvl w:val="0"/>
          <w:numId w:val="72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политические институты</w:t>
      </w:r>
    </w:p>
    <w:p w:rsidR="00FA7B6A" w:rsidRPr="00E20FA1" w:rsidRDefault="00FA7B6A" w:rsidP="00063E7C">
      <w:pPr>
        <w:widowControl/>
        <w:numPr>
          <w:ilvl w:val="0"/>
          <w:numId w:val="72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юридические институты</w:t>
      </w:r>
    </w:p>
    <w:p w:rsidR="00FA7B6A" w:rsidRPr="00E20FA1" w:rsidRDefault="00FA7B6A" w:rsidP="00063E7C">
      <w:pPr>
        <w:widowControl/>
        <w:numPr>
          <w:ilvl w:val="0"/>
          <w:numId w:val="72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E20FA1">
        <w:rPr>
          <w:color w:val="000000"/>
          <w:sz w:val="22"/>
          <w:szCs w:val="22"/>
          <w:lang w:eastAsia="en-US"/>
        </w:rPr>
        <w:t>налоги, семья и т.п.</w:t>
      </w:r>
    </w:p>
    <w:p w:rsidR="00FA7B6A" w:rsidRPr="00E20FA1" w:rsidRDefault="00FA7B6A" w:rsidP="00063E7C">
      <w:pPr>
        <w:widowControl/>
        <w:numPr>
          <w:ilvl w:val="0"/>
          <w:numId w:val="72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bCs/>
          <w:color w:val="000000"/>
          <w:sz w:val="22"/>
          <w:szCs w:val="22"/>
          <w:lang w:val="en-US" w:eastAsia="en-US"/>
        </w:rPr>
        <w:t>все ответы являются правильными;</w:t>
      </w:r>
    </w:p>
    <w:p w:rsidR="00FA7B6A" w:rsidRPr="00E20FA1" w:rsidRDefault="00FA7B6A" w:rsidP="00063E7C">
      <w:pPr>
        <w:widowControl/>
        <w:numPr>
          <w:ilvl w:val="0"/>
          <w:numId w:val="72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обычаи, традиции.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E20FA1">
        <w:rPr>
          <w:b/>
          <w:color w:val="000000"/>
          <w:sz w:val="22"/>
          <w:szCs w:val="22"/>
        </w:rPr>
        <w:t>16. Известно, что А.Маршалл создал теорию экономического равновесия. Что он пон</w:t>
      </w:r>
      <w:r w:rsidRPr="00E20FA1">
        <w:rPr>
          <w:b/>
          <w:color w:val="000000"/>
          <w:sz w:val="22"/>
          <w:szCs w:val="22"/>
        </w:rPr>
        <w:t>и</w:t>
      </w:r>
      <w:r w:rsidRPr="00E20FA1">
        <w:rPr>
          <w:b/>
          <w:color w:val="000000"/>
          <w:sz w:val="22"/>
          <w:szCs w:val="22"/>
        </w:rPr>
        <w:t>мал под равновесной ценой:</w:t>
      </w:r>
    </w:p>
    <w:p w:rsidR="00FA7B6A" w:rsidRPr="00E20FA1" w:rsidRDefault="00FA7B6A" w:rsidP="00063E7C">
      <w:pPr>
        <w:widowControl/>
        <w:numPr>
          <w:ilvl w:val="0"/>
          <w:numId w:val="71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E20FA1">
        <w:rPr>
          <w:color w:val="000000"/>
          <w:sz w:val="22"/>
          <w:szCs w:val="22"/>
          <w:lang w:eastAsia="en-US"/>
        </w:rPr>
        <w:t>соответствие между спросом и предложением;</w:t>
      </w:r>
    </w:p>
    <w:p w:rsidR="00FA7B6A" w:rsidRPr="00E20FA1" w:rsidRDefault="00FA7B6A" w:rsidP="00063E7C">
      <w:pPr>
        <w:widowControl/>
        <w:numPr>
          <w:ilvl w:val="0"/>
          <w:numId w:val="71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E20FA1">
        <w:rPr>
          <w:color w:val="000000"/>
          <w:sz w:val="22"/>
          <w:szCs w:val="22"/>
          <w:lang w:eastAsia="en-US"/>
        </w:rPr>
        <w:t>соответствие между ресурсами и потребностями;</w:t>
      </w:r>
    </w:p>
    <w:p w:rsidR="00FA7B6A" w:rsidRPr="00E20FA1" w:rsidRDefault="00FA7B6A" w:rsidP="00063E7C">
      <w:pPr>
        <w:widowControl/>
        <w:numPr>
          <w:ilvl w:val="0"/>
          <w:numId w:val="71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E20FA1">
        <w:rPr>
          <w:bCs/>
          <w:color w:val="000000"/>
          <w:sz w:val="22"/>
          <w:szCs w:val="22"/>
          <w:lang w:eastAsia="en-US"/>
        </w:rPr>
        <w:t>точки пересечения кривых спроса и предложения;</w:t>
      </w:r>
    </w:p>
    <w:p w:rsidR="00FA7B6A" w:rsidRPr="00E20FA1" w:rsidRDefault="00FA7B6A" w:rsidP="00063E7C">
      <w:pPr>
        <w:widowControl/>
        <w:numPr>
          <w:ilvl w:val="0"/>
          <w:numId w:val="71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E20FA1">
        <w:rPr>
          <w:color w:val="000000"/>
          <w:sz w:val="22"/>
          <w:szCs w:val="22"/>
          <w:lang w:eastAsia="en-US"/>
        </w:rPr>
        <w:t>соответствие между доходами и расходами;</w:t>
      </w:r>
    </w:p>
    <w:p w:rsidR="00FA7B6A" w:rsidRPr="00E20FA1" w:rsidRDefault="00FA7B6A" w:rsidP="00063E7C">
      <w:pPr>
        <w:widowControl/>
        <w:numPr>
          <w:ilvl w:val="0"/>
          <w:numId w:val="71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все ответы верны.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E20FA1">
        <w:rPr>
          <w:b/>
          <w:color w:val="000000"/>
          <w:sz w:val="22"/>
          <w:szCs w:val="22"/>
        </w:rPr>
        <w:t>17. Исходным пунктом экономического анализа у К.Маркса является:</w:t>
      </w:r>
    </w:p>
    <w:p w:rsidR="00FA7B6A" w:rsidRPr="00E20FA1" w:rsidRDefault="00FA7B6A" w:rsidP="00063E7C">
      <w:pPr>
        <w:widowControl/>
        <w:numPr>
          <w:ilvl w:val="0"/>
          <w:numId w:val="70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богатство;</w:t>
      </w:r>
    </w:p>
    <w:p w:rsidR="00FA7B6A" w:rsidRPr="00E20FA1" w:rsidRDefault="00FA7B6A" w:rsidP="00063E7C">
      <w:pPr>
        <w:widowControl/>
        <w:numPr>
          <w:ilvl w:val="0"/>
          <w:numId w:val="70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bCs/>
          <w:color w:val="000000"/>
          <w:sz w:val="22"/>
          <w:szCs w:val="22"/>
          <w:lang w:val="en-US" w:eastAsia="en-US"/>
        </w:rPr>
        <w:t>товар;</w:t>
      </w:r>
    </w:p>
    <w:p w:rsidR="00FA7B6A" w:rsidRPr="00E20FA1" w:rsidRDefault="00FA7B6A" w:rsidP="00063E7C">
      <w:pPr>
        <w:widowControl/>
        <w:numPr>
          <w:ilvl w:val="0"/>
          <w:numId w:val="70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деньги;</w:t>
      </w:r>
    </w:p>
    <w:p w:rsidR="00FA7B6A" w:rsidRPr="00E20FA1" w:rsidRDefault="00FA7B6A" w:rsidP="00063E7C">
      <w:pPr>
        <w:widowControl/>
        <w:numPr>
          <w:ilvl w:val="0"/>
          <w:numId w:val="70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расширенное воспроизводство;</w:t>
      </w:r>
    </w:p>
    <w:p w:rsidR="00FA7B6A" w:rsidRPr="00E20FA1" w:rsidRDefault="00FA7B6A" w:rsidP="00063E7C">
      <w:pPr>
        <w:widowControl/>
        <w:numPr>
          <w:ilvl w:val="0"/>
          <w:numId w:val="70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сфера обращения.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E20FA1">
        <w:rPr>
          <w:b/>
          <w:color w:val="000000"/>
          <w:sz w:val="22"/>
          <w:szCs w:val="22"/>
        </w:rPr>
        <w:t>18. Какое направление экономической мысли базируется на методах анализа, позв</w:t>
      </w:r>
      <w:r w:rsidRPr="00E20FA1">
        <w:rPr>
          <w:b/>
          <w:color w:val="000000"/>
          <w:sz w:val="22"/>
          <w:szCs w:val="22"/>
        </w:rPr>
        <w:t>о</w:t>
      </w:r>
      <w:r w:rsidRPr="00E20FA1">
        <w:rPr>
          <w:b/>
          <w:color w:val="000000"/>
          <w:sz w:val="22"/>
          <w:szCs w:val="22"/>
        </w:rPr>
        <w:t>ляющих определять предельные величины для характеристики происходящих изменений в экономических явлениях:</w:t>
      </w:r>
    </w:p>
    <w:p w:rsidR="00FA7B6A" w:rsidRPr="00E20FA1" w:rsidRDefault="00FA7B6A" w:rsidP="00063E7C">
      <w:pPr>
        <w:widowControl/>
        <w:numPr>
          <w:ilvl w:val="0"/>
          <w:numId w:val="69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кейнсианство;</w:t>
      </w:r>
    </w:p>
    <w:p w:rsidR="00FA7B6A" w:rsidRPr="00E20FA1" w:rsidRDefault="00FA7B6A" w:rsidP="00063E7C">
      <w:pPr>
        <w:widowControl/>
        <w:numPr>
          <w:ilvl w:val="0"/>
          <w:numId w:val="69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bCs/>
          <w:color w:val="000000"/>
          <w:sz w:val="22"/>
          <w:szCs w:val="22"/>
          <w:lang w:val="en-US" w:eastAsia="en-US"/>
        </w:rPr>
        <w:t>маржинализм;</w:t>
      </w:r>
    </w:p>
    <w:p w:rsidR="00FA7B6A" w:rsidRPr="00E20FA1" w:rsidRDefault="00FA7B6A" w:rsidP="00063E7C">
      <w:pPr>
        <w:widowControl/>
        <w:numPr>
          <w:ilvl w:val="0"/>
          <w:numId w:val="69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институционализм;</w:t>
      </w:r>
    </w:p>
    <w:p w:rsidR="00FA7B6A" w:rsidRPr="00E20FA1" w:rsidRDefault="00FA7B6A" w:rsidP="00063E7C">
      <w:pPr>
        <w:widowControl/>
        <w:numPr>
          <w:ilvl w:val="0"/>
          <w:numId w:val="69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марксизм;</w:t>
      </w:r>
    </w:p>
    <w:p w:rsidR="00FA7B6A" w:rsidRPr="00E20FA1" w:rsidRDefault="00FA7B6A" w:rsidP="00063E7C">
      <w:pPr>
        <w:widowControl/>
        <w:numPr>
          <w:ilvl w:val="0"/>
          <w:numId w:val="69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меркантилизм.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E20FA1">
        <w:rPr>
          <w:b/>
          <w:color w:val="000000"/>
          <w:sz w:val="22"/>
          <w:szCs w:val="22"/>
        </w:rPr>
        <w:t>19.Проблема, с которой «боролся» Т.Р. Мальтус:</w:t>
      </w:r>
    </w:p>
    <w:p w:rsidR="00FA7B6A" w:rsidRPr="00E20FA1" w:rsidRDefault="00FA7B6A" w:rsidP="00063E7C">
      <w:pPr>
        <w:widowControl/>
        <w:numPr>
          <w:ilvl w:val="0"/>
          <w:numId w:val="68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загрязнение окружающей среды;</w:t>
      </w:r>
    </w:p>
    <w:p w:rsidR="00FA7B6A" w:rsidRPr="00E20FA1" w:rsidRDefault="00FA7B6A" w:rsidP="00063E7C">
      <w:pPr>
        <w:widowControl/>
        <w:numPr>
          <w:ilvl w:val="0"/>
          <w:numId w:val="68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нерациональное использование ресурсов;</w:t>
      </w:r>
    </w:p>
    <w:p w:rsidR="00FA7B6A" w:rsidRPr="00E20FA1" w:rsidRDefault="00FA7B6A" w:rsidP="00063E7C">
      <w:pPr>
        <w:widowControl/>
        <w:numPr>
          <w:ilvl w:val="0"/>
          <w:numId w:val="68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bCs/>
          <w:color w:val="000000"/>
          <w:sz w:val="22"/>
          <w:szCs w:val="22"/>
          <w:lang w:val="en-US" w:eastAsia="en-US"/>
        </w:rPr>
        <w:t>бедность;</w:t>
      </w:r>
    </w:p>
    <w:p w:rsidR="00FA7B6A" w:rsidRPr="00E20FA1" w:rsidRDefault="00FA7B6A" w:rsidP="00063E7C">
      <w:pPr>
        <w:widowControl/>
        <w:numPr>
          <w:ilvl w:val="0"/>
          <w:numId w:val="68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дефицит государственного бюджета;</w:t>
      </w:r>
    </w:p>
    <w:p w:rsidR="00FA7B6A" w:rsidRPr="00E20FA1" w:rsidRDefault="00FA7B6A" w:rsidP="00063E7C">
      <w:pPr>
        <w:widowControl/>
        <w:numPr>
          <w:ilvl w:val="0"/>
          <w:numId w:val="68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демографический кризис.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E20FA1">
        <w:rPr>
          <w:b/>
          <w:color w:val="000000"/>
          <w:sz w:val="22"/>
          <w:szCs w:val="22"/>
        </w:rPr>
        <w:t>20. К. Маркс, автор теории прибавочной стоимости, утверждает, что прибавочная ст</w:t>
      </w:r>
      <w:r w:rsidRPr="00E20FA1">
        <w:rPr>
          <w:b/>
          <w:color w:val="000000"/>
          <w:sz w:val="22"/>
          <w:szCs w:val="22"/>
        </w:rPr>
        <w:t>о</w:t>
      </w:r>
      <w:r w:rsidRPr="00E20FA1">
        <w:rPr>
          <w:b/>
          <w:color w:val="000000"/>
          <w:sz w:val="22"/>
          <w:szCs w:val="22"/>
        </w:rPr>
        <w:t>имость есть:</w:t>
      </w:r>
    </w:p>
    <w:p w:rsidR="00FA7B6A" w:rsidRPr="00E20FA1" w:rsidRDefault="00FA7B6A" w:rsidP="00063E7C">
      <w:pPr>
        <w:widowControl/>
        <w:numPr>
          <w:ilvl w:val="0"/>
          <w:numId w:val="67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Вычет из труда рабочего;</w:t>
      </w:r>
    </w:p>
    <w:p w:rsidR="00FA7B6A" w:rsidRPr="00E20FA1" w:rsidRDefault="00FA7B6A" w:rsidP="00063E7C">
      <w:pPr>
        <w:widowControl/>
        <w:numPr>
          <w:ilvl w:val="0"/>
          <w:numId w:val="67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E20FA1">
        <w:rPr>
          <w:bCs/>
          <w:color w:val="000000"/>
          <w:sz w:val="22"/>
          <w:szCs w:val="22"/>
          <w:lang w:eastAsia="en-US"/>
        </w:rPr>
        <w:t>Продукт, создаваемый прибавочным трудом наемного рабочего, и безвозмездно пр</w:t>
      </w:r>
      <w:r w:rsidRPr="00E20FA1">
        <w:rPr>
          <w:bCs/>
          <w:color w:val="000000"/>
          <w:sz w:val="22"/>
          <w:szCs w:val="22"/>
          <w:lang w:eastAsia="en-US"/>
        </w:rPr>
        <w:t>и</w:t>
      </w:r>
      <w:r w:rsidRPr="00E20FA1">
        <w:rPr>
          <w:bCs/>
          <w:color w:val="000000"/>
          <w:sz w:val="22"/>
          <w:szCs w:val="22"/>
          <w:lang w:eastAsia="en-US"/>
        </w:rPr>
        <w:t>своенный капиталистом;</w:t>
      </w:r>
    </w:p>
    <w:p w:rsidR="00FA7B6A" w:rsidRPr="00E20FA1" w:rsidRDefault="00FA7B6A" w:rsidP="00063E7C">
      <w:pPr>
        <w:widowControl/>
        <w:numPr>
          <w:ilvl w:val="0"/>
          <w:numId w:val="67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E20FA1">
        <w:rPr>
          <w:color w:val="000000"/>
          <w:sz w:val="22"/>
          <w:szCs w:val="22"/>
          <w:lang w:val="en-US" w:eastAsia="en-US"/>
        </w:rPr>
        <w:t>Доход на капитал;</w:t>
      </w:r>
    </w:p>
    <w:p w:rsidR="00FA7B6A" w:rsidRPr="00E20FA1" w:rsidRDefault="00FA7B6A" w:rsidP="00063E7C">
      <w:pPr>
        <w:widowControl/>
        <w:numPr>
          <w:ilvl w:val="0"/>
          <w:numId w:val="67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E20FA1">
        <w:rPr>
          <w:color w:val="000000"/>
          <w:sz w:val="22"/>
          <w:szCs w:val="22"/>
          <w:lang w:eastAsia="en-US"/>
        </w:rPr>
        <w:t>Плата капиталисту за управление и организацию производства;</w:t>
      </w:r>
    </w:p>
    <w:p w:rsidR="00FA7B6A" w:rsidRPr="00E20FA1" w:rsidRDefault="00FA7B6A" w:rsidP="00063E7C">
      <w:pPr>
        <w:widowControl/>
        <w:numPr>
          <w:ilvl w:val="0"/>
          <w:numId w:val="67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E20FA1">
        <w:rPr>
          <w:color w:val="000000"/>
          <w:sz w:val="22"/>
          <w:szCs w:val="22"/>
          <w:lang w:eastAsia="en-US"/>
        </w:rPr>
        <w:t>Плата капиталисту за ожидание, за риск, которому он подвергает свой капитал, вклад</w:t>
      </w:r>
      <w:r w:rsidRPr="00E20FA1">
        <w:rPr>
          <w:color w:val="000000"/>
          <w:sz w:val="22"/>
          <w:szCs w:val="22"/>
          <w:lang w:eastAsia="en-US"/>
        </w:rPr>
        <w:t>ы</w:t>
      </w:r>
      <w:r w:rsidRPr="00E20FA1">
        <w:rPr>
          <w:color w:val="000000"/>
          <w:sz w:val="22"/>
          <w:szCs w:val="22"/>
          <w:lang w:eastAsia="en-US"/>
        </w:rPr>
        <w:t>вая его в производство</w:t>
      </w:r>
    </w:p>
    <w:p w:rsidR="00FA7B6A" w:rsidRPr="00E20FA1" w:rsidRDefault="00FA7B6A" w:rsidP="0079022C">
      <w:pPr>
        <w:pStyle w:val="Heading1"/>
        <w:rPr>
          <w:rStyle w:val="FontStyle20"/>
          <w:rFonts w:ascii="Times New Roman" w:hAnsi="Times New Roman"/>
          <w:sz w:val="24"/>
          <w:szCs w:val="24"/>
          <w:lang/>
        </w:rPr>
      </w:pPr>
    </w:p>
    <w:p w:rsidR="00FA7B6A" w:rsidRPr="00C83B82" w:rsidRDefault="00FA7B6A" w:rsidP="000332A6">
      <w:pPr>
        <w:rPr>
          <w:i/>
        </w:rPr>
        <w:sectPr w:rsidR="00FA7B6A" w:rsidRPr="00C83B82" w:rsidSect="00D35569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A7B6A" w:rsidRPr="00C83B82" w:rsidRDefault="00FA7B6A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C83B82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FA7B6A" w:rsidRPr="00C83B82" w:rsidRDefault="00FA7B6A" w:rsidP="00197B54">
      <w:pPr>
        <w:rPr>
          <w:b/>
        </w:rPr>
      </w:pPr>
      <w:r w:rsidRPr="00C83B8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034"/>
        <w:gridCol w:w="2935"/>
        <w:gridCol w:w="11817"/>
      </w:tblGrid>
      <w:tr w:rsidR="00FA7B6A" w:rsidRPr="00C83B82" w:rsidTr="00306332">
        <w:trPr>
          <w:trHeight w:val="753"/>
          <w:tblHeader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7B6A" w:rsidRPr="00C83B82" w:rsidRDefault="00FA7B6A" w:rsidP="009B0FB4">
            <w:pPr>
              <w:ind w:firstLine="0"/>
              <w:jc w:val="center"/>
            </w:pPr>
            <w:r w:rsidRPr="00C83B82">
              <w:t>Стру</w:t>
            </w:r>
            <w:r w:rsidRPr="00C83B82">
              <w:t>к</w:t>
            </w:r>
            <w:r w:rsidRPr="00C83B82">
              <w:t xml:space="preserve">турный элемент </w:t>
            </w:r>
            <w:r w:rsidRPr="00C83B82">
              <w:br/>
              <w:t>комп</w:t>
            </w:r>
            <w:r w:rsidRPr="00C83B82">
              <w:t>е</w:t>
            </w:r>
            <w:r w:rsidRPr="00C83B82">
              <w:t>тенции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7B6A" w:rsidRPr="00C83B82" w:rsidRDefault="00FA7B6A" w:rsidP="009B0FB4">
            <w:pPr>
              <w:ind w:firstLine="0"/>
              <w:jc w:val="center"/>
            </w:pPr>
            <w:r w:rsidRPr="00C83B82">
              <w:rPr>
                <w:bCs/>
              </w:rPr>
              <w:t>Планируемые результ</w:t>
            </w:r>
            <w:r w:rsidRPr="00C83B82">
              <w:rPr>
                <w:bCs/>
              </w:rPr>
              <w:t>а</w:t>
            </w:r>
            <w:r w:rsidRPr="00C83B82">
              <w:rPr>
                <w:bCs/>
              </w:rPr>
              <w:t xml:space="preserve">ты обучения 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7B6A" w:rsidRPr="00C83B82" w:rsidRDefault="00FA7B6A" w:rsidP="009B0FB4">
            <w:pPr>
              <w:ind w:firstLine="0"/>
              <w:jc w:val="center"/>
            </w:pPr>
            <w:r w:rsidRPr="00C83B82">
              <w:t>Оценочные средства</w:t>
            </w:r>
          </w:p>
        </w:tc>
      </w:tr>
      <w:tr w:rsidR="00FA7B6A" w:rsidRPr="00C83B82" w:rsidTr="0030633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B6A" w:rsidRPr="00C83B82" w:rsidRDefault="00FA7B6A" w:rsidP="009B0FB4">
            <w:pPr>
              <w:ind w:firstLine="0"/>
              <w:jc w:val="left"/>
            </w:pPr>
            <w:r w:rsidRPr="002222FC">
              <w:rPr>
                <w:b/>
                <w:bCs/>
              </w:rPr>
              <w:t>ОК-3 способностью использовать основы экономических знаний в различных сф</w:t>
            </w:r>
            <w:r w:rsidRPr="002222FC">
              <w:rPr>
                <w:b/>
                <w:bCs/>
              </w:rPr>
              <w:t>е</w:t>
            </w:r>
            <w:r w:rsidRPr="002222FC">
              <w:rPr>
                <w:b/>
                <w:bCs/>
              </w:rPr>
              <w:t>рах деятельности</w:t>
            </w:r>
          </w:p>
        </w:tc>
      </w:tr>
      <w:tr w:rsidR="00FA7B6A" w:rsidRPr="00C83B82" w:rsidTr="00306332">
        <w:trPr>
          <w:trHeight w:val="225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B6A" w:rsidRPr="00C83B82" w:rsidRDefault="00FA7B6A" w:rsidP="009B0FB4">
            <w:pPr>
              <w:ind w:firstLine="0"/>
              <w:jc w:val="left"/>
            </w:pPr>
            <w:r w:rsidRPr="00C83B82">
              <w:t>Знать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B6A" w:rsidRPr="00150CAE" w:rsidRDefault="00FA7B6A" w:rsidP="00063E7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основные термины, определения, экон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мические законы и взаимоз</w:t>
            </w:r>
            <w:r w:rsidRPr="00150CAE">
              <w:rPr>
                <w:sz w:val="22"/>
                <w:szCs w:val="22"/>
              </w:rPr>
              <w:t>а</w:t>
            </w:r>
            <w:r w:rsidRPr="00150CAE">
              <w:rPr>
                <w:sz w:val="22"/>
                <w:szCs w:val="22"/>
              </w:rPr>
              <w:t>висимости на уровне экономики в ц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лом и на уровне о</w:t>
            </w:r>
            <w:r w:rsidRPr="00150CAE">
              <w:rPr>
                <w:sz w:val="22"/>
                <w:szCs w:val="22"/>
              </w:rPr>
              <w:t>т</w:t>
            </w:r>
            <w:r w:rsidRPr="00150CAE">
              <w:rPr>
                <w:sz w:val="22"/>
                <w:szCs w:val="22"/>
              </w:rPr>
              <w:t>дельного пре</w:t>
            </w:r>
            <w:r w:rsidRPr="00150CAE">
              <w:rPr>
                <w:sz w:val="22"/>
                <w:szCs w:val="22"/>
              </w:rPr>
              <w:t>д</w:t>
            </w:r>
            <w:r w:rsidRPr="00150CAE">
              <w:rPr>
                <w:sz w:val="22"/>
                <w:szCs w:val="22"/>
              </w:rPr>
              <w:t xml:space="preserve">приятия; </w:t>
            </w:r>
          </w:p>
          <w:p w:rsidR="00FA7B6A" w:rsidRPr="00150CAE" w:rsidRDefault="00FA7B6A" w:rsidP="00063E7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методы исследования экономических о</w:t>
            </w:r>
            <w:r w:rsidRPr="00150CAE">
              <w:rPr>
                <w:sz w:val="22"/>
                <w:szCs w:val="22"/>
              </w:rPr>
              <w:t>т</w:t>
            </w:r>
            <w:r w:rsidRPr="00150CAE">
              <w:rPr>
                <w:sz w:val="22"/>
                <w:szCs w:val="22"/>
              </w:rPr>
              <w:t>ношений на уровне экономики в ц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лом и на уровне о</w:t>
            </w:r>
            <w:r w:rsidRPr="00150CAE">
              <w:rPr>
                <w:sz w:val="22"/>
                <w:szCs w:val="22"/>
              </w:rPr>
              <w:t>т</w:t>
            </w:r>
            <w:r w:rsidRPr="00150CAE">
              <w:rPr>
                <w:sz w:val="22"/>
                <w:szCs w:val="22"/>
              </w:rPr>
              <w:t>дельного пре</w:t>
            </w:r>
            <w:r w:rsidRPr="00150CAE">
              <w:rPr>
                <w:sz w:val="22"/>
                <w:szCs w:val="22"/>
              </w:rPr>
              <w:t>д</w:t>
            </w:r>
            <w:r w:rsidRPr="00150CAE">
              <w:rPr>
                <w:sz w:val="22"/>
                <w:szCs w:val="22"/>
              </w:rPr>
              <w:t xml:space="preserve">приятия; </w:t>
            </w:r>
          </w:p>
          <w:p w:rsidR="00FA7B6A" w:rsidRPr="00150CAE" w:rsidRDefault="00FA7B6A" w:rsidP="00063E7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методики расчета ва</w:t>
            </w:r>
            <w:r w:rsidRPr="00150CAE">
              <w:rPr>
                <w:sz w:val="22"/>
                <w:szCs w:val="22"/>
              </w:rPr>
              <w:t>ж</w:t>
            </w:r>
            <w:r w:rsidRPr="00150CAE">
              <w:rPr>
                <w:sz w:val="22"/>
                <w:szCs w:val="22"/>
              </w:rPr>
              <w:t>нейших экономических п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казателей и коэффиц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>ентов на уровне экономики в ц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лом и на уровне о</w:t>
            </w:r>
            <w:r w:rsidRPr="00150CAE">
              <w:rPr>
                <w:sz w:val="22"/>
                <w:szCs w:val="22"/>
              </w:rPr>
              <w:t>т</w:t>
            </w:r>
            <w:r w:rsidRPr="00150CAE">
              <w:rPr>
                <w:sz w:val="22"/>
                <w:szCs w:val="22"/>
              </w:rPr>
              <w:t>дельного пре</w:t>
            </w:r>
            <w:r w:rsidRPr="00150CAE">
              <w:rPr>
                <w:sz w:val="22"/>
                <w:szCs w:val="22"/>
              </w:rPr>
              <w:t>д</w:t>
            </w:r>
            <w:r w:rsidRPr="00150CAE">
              <w:rPr>
                <w:sz w:val="22"/>
                <w:szCs w:val="22"/>
              </w:rPr>
              <w:t xml:space="preserve">приятия; </w:t>
            </w:r>
          </w:p>
          <w:p w:rsidR="00FA7B6A" w:rsidRPr="00150CAE" w:rsidRDefault="00FA7B6A" w:rsidP="00063E7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теоретические при</w:t>
            </w:r>
            <w:r w:rsidRPr="00150CAE">
              <w:rPr>
                <w:sz w:val="22"/>
                <w:szCs w:val="22"/>
              </w:rPr>
              <w:t>н</w:t>
            </w:r>
            <w:r w:rsidRPr="00150CAE">
              <w:rPr>
                <w:sz w:val="22"/>
                <w:szCs w:val="22"/>
              </w:rPr>
              <w:t>ципы выработки экономической политики на уровне госуда</w:t>
            </w:r>
            <w:r w:rsidRPr="00150CAE">
              <w:rPr>
                <w:sz w:val="22"/>
                <w:szCs w:val="22"/>
              </w:rPr>
              <w:t>р</w:t>
            </w:r>
            <w:r w:rsidRPr="00150CAE">
              <w:rPr>
                <w:sz w:val="22"/>
                <w:szCs w:val="22"/>
              </w:rPr>
              <w:t>ства и на уровне отдельного предприятия.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B6A" w:rsidRPr="00150CAE" w:rsidRDefault="00FA7B6A" w:rsidP="00063E7C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b/>
                <w:sz w:val="22"/>
                <w:szCs w:val="22"/>
              </w:rPr>
            </w:pPr>
            <w:r w:rsidRPr="00150CAE">
              <w:rPr>
                <w:b/>
                <w:sz w:val="22"/>
                <w:szCs w:val="22"/>
              </w:rPr>
              <w:t>Перечень теоретических вопросов к зачету</w:t>
            </w:r>
            <w:r>
              <w:rPr>
                <w:b/>
                <w:sz w:val="22"/>
                <w:szCs w:val="22"/>
              </w:rPr>
              <w:t xml:space="preserve"> с оценкой</w:t>
            </w:r>
            <w:r w:rsidRPr="00150CAE">
              <w:rPr>
                <w:b/>
                <w:sz w:val="22"/>
                <w:szCs w:val="22"/>
              </w:rPr>
              <w:t>: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Определение экономики, основные понятия и определ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 xml:space="preserve">ния. 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Факторы производства. 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Структура экономики.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Границы производственных возможностей общ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ства.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Спрос и предложение. Равновесная цена. Государственное вмешательство в рыночное цен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 xml:space="preserve">образование и его формы. 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Эластичность спроса и предложения.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Основы потребительского поведения. 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Основы теории производства. Производственная функция. 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Издержки производства: понятие, виды. Выручка. Прибыль. Рент</w:t>
            </w:r>
            <w:r w:rsidRPr="00150CAE">
              <w:rPr>
                <w:sz w:val="22"/>
                <w:szCs w:val="22"/>
              </w:rPr>
              <w:t>а</w:t>
            </w:r>
            <w:r w:rsidRPr="00150CAE">
              <w:rPr>
                <w:sz w:val="22"/>
                <w:szCs w:val="22"/>
              </w:rPr>
              <w:t>бельность.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Определение цены и объема производства. 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Рынок ресурсов: особенности их экономического анал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 xml:space="preserve">за. 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Особенности рынка совершенной конкуренции. 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Три типа рынков несовершенной конкуренции. Антимонопольное регулир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вание.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Система национальных счетов (СНС) как способ единообразного о писания различных ст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 xml:space="preserve">рон макроэкономики. 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Основные макроэкономические показатели. 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Совокупный спрос, совокупное предложение. 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Мод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 xml:space="preserve">ли макроэкономического равновесия. 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Циклическое развитие экономики. 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Инфляция: сущность, оценка, причины возникновения, формы, социально-экономические  последствия.  Антиинфл</w:t>
            </w:r>
            <w:r w:rsidRPr="00150CAE">
              <w:rPr>
                <w:sz w:val="22"/>
                <w:szCs w:val="22"/>
              </w:rPr>
              <w:t>я</w:t>
            </w:r>
            <w:r w:rsidRPr="00150CAE">
              <w:rPr>
                <w:sz w:val="22"/>
                <w:szCs w:val="22"/>
              </w:rPr>
              <w:t>ционное регулир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вание.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Безработица: сущность, формы, оценка. 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Финансовая система и финансовая политика государства. Налоги: сущность, функции. 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Кредитно-денежная система государства. Теоретические основы кредитно-денежной пол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 xml:space="preserve">тики. 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Предприятие в рыночной среде. Классификация предприятий. Фо</w:t>
            </w:r>
            <w:r w:rsidRPr="00150CAE">
              <w:rPr>
                <w:sz w:val="22"/>
                <w:szCs w:val="22"/>
              </w:rPr>
              <w:t>р</w:t>
            </w:r>
            <w:r w:rsidRPr="00150CAE">
              <w:rPr>
                <w:sz w:val="22"/>
                <w:szCs w:val="22"/>
              </w:rPr>
              <w:t>мы объединения предприятий.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Основные средства предприятия. Состав и виды основных средств. Оценка и учет основных средств. 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Износ и амортизация основных средств. Нормы амортизации. Сп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собы начисления амортизации.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Показатели эффективности использования основных средств пре</w:t>
            </w:r>
            <w:r w:rsidRPr="00150CAE">
              <w:rPr>
                <w:sz w:val="22"/>
                <w:szCs w:val="22"/>
              </w:rPr>
              <w:t>д</w:t>
            </w:r>
            <w:r w:rsidRPr="00150CAE">
              <w:rPr>
                <w:sz w:val="22"/>
                <w:szCs w:val="22"/>
              </w:rPr>
              <w:t>приятия и пути их повышения.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Оборотные средства. Состав и структура оборотных средств пре</w:t>
            </w:r>
            <w:r w:rsidRPr="00150CAE">
              <w:rPr>
                <w:sz w:val="22"/>
                <w:szCs w:val="22"/>
              </w:rPr>
              <w:t>д</w:t>
            </w:r>
            <w:r w:rsidRPr="00150CAE">
              <w:rPr>
                <w:sz w:val="22"/>
                <w:szCs w:val="22"/>
              </w:rPr>
              <w:t>приятия.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Показатели эффективности использования оборотных средств и пути ускорения их оборачиваемости.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Трудовые ресурсы предприятия: количественная и качественная х</w:t>
            </w:r>
            <w:r w:rsidRPr="00150CAE">
              <w:rPr>
                <w:sz w:val="22"/>
                <w:szCs w:val="22"/>
              </w:rPr>
              <w:t>а</w:t>
            </w:r>
            <w:r w:rsidRPr="00150CAE">
              <w:rPr>
                <w:sz w:val="22"/>
                <w:szCs w:val="22"/>
              </w:rPr>
              <w:t>рактеристика.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Фонды рабочего времени. Показатели их использования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Показатели эффективности использования трудовых ресурсов. Пр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изводительность труда.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Оплата труда на предприятии: сущность, функции. Системы сдел</w:t>
            </w:r>
            <w:r w:rsidRPr="00150CAE">
              <w:rPr>
                <w:sz w:val="22"/>
                <w:szCs w:val="22"/>
              </w:rPr>
              <w:t>ь</w:t>
            </w:r>
            <w:r w:rsidRPr="00150CAE">
              <w:rPr>
                <w:sz w:val="22"/>
                <w:szCs w:val="22"/>
              </w:rPr>
              <w:t>ной и повременной оплаты труда.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Расходы и затраты предприятия. Экономические элементы затрат и калькуляционные статьи.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Расходы и затраты предприятия. Постоянные и переменные, прямые и косвенные, основные и накладные затраты.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Себестоимость продукции предприятия и структура затрат. Кальк</w:t>
            </w:r>
            <w:r w:rsidRPr="00150CAE">
              <w:rPr>
                <w:sz w:val="22"/>
                <w:szCs w:val="22"/>
              </w:rPr>
              <w:t>у</w:t>
            </w:r>
            <w:r w:rsidRPr="00150CAE">
              <w:rPr>
                <w:sz w:val="22"/>
                <w:szCs w:val="22"/>
              </w:rPr>
              <w:t>лирование себестоимости продукции предприятия.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Цены и ценообразование на предприятии. Состав и структура цены.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Прибыль как основной показатель деятельности предприятия. Виды прибыли и методы ее расчета.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Рентабельность продукции и общая рентабельность предприятия: показатели и пути их повышения.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Точка безубыточности и запас финансовой прочности.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Основные экономические школы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150CAE">
              <w:rPr>
                <w:b/>
                <w:color w:val="000000"/>
                <w:sz w:val="22"/>
                <w:szCs w:val="22"/>
              </w:rPr>
              <w:t>Задания в тестовой форме «выбор одного ответа из предложенных».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1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Невозможность удовлетворения потребностей всех членов общества одновременно и в полном объеме определяется в эк</w:t>
            </w:r>
            <w:r w:rsidRPr="00150CAE">
              <w:rPr>
                <w:color w:val="000000"/>
                <w:sz w:val="22"/>
                <w:szCs w:val="22"/>
              </w:rPr>
              <w:t>о</w:t>
            </w:r>
            <w:r w:rsidRPr="00150CAE">
              <w:rPr>
                <w:color w:val="000000"/>
                <w:sz w:val="22"/>
                <w:szCs w:val="22"/>
              </w:rPr>
              <w:t>номической теории как …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ограниченность ресурсов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чрезмерность потребностей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доминирование псевдопотребностей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отсутствие природных ресурсов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2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Исходной стадией процесса общественного воспроизводства является …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производство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распределение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обмен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потребление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3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Взаимосвязь экономических интересов продавцов и покупателей обеспечивается выполнением рынком __________ фун</w:t>
            </w:r>
            <w:r w:rsidRPr="00150CAE">
              <w:rPr>
                <w:color w:val="000000"/>
                <w:sz w:val="22"/>
                <w:szCs w:val="22"/>
              </w:rPr>
              <w:t>к</w:t>
            </w:r>
            <w:r w:rsidRPr="00150CAE">
              <w:rPr>
                <w:color w:val="000000"/>
                <w:sz w:val="22"/>
                <w:szCs w:val="22"/>
              </w:rPr>
              <w:t>ции.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посреднической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стимулирующей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ценообразующей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информационной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4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Рыночные барьеры на рынке совершенной конкуренции …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отсутствуют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низкие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высокие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непреодолимые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5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К физическому капиталу относятся …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здания, сооружения, машины и оборудование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денежные средства, акции, облигации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предметы труда, которые ранее не подвергались обработке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нематериальные активы (торговые марки, патенты и др.)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6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Суммарная стоимость всех рыночных и нерыночных продуктов и услуг, произведенных в стране в отчетном п</w:t>
            </w:r>
            <w:r w:rsidRPr="00150CAE">
              <w:rPr>
                <w:color w:val="000000"/>
                <w:sz w:val="22"/>
                <w:szCs w:val="22"/>
              </w:rPr>
              <w:t>е</w:t>
            </w:r>
            <w:r w:rsidRPr="00150CAE">
              <w:rPr>
                <w:color w:val="000000"/>
                <w:sz w:val="22"/>
                <w:szCs w:val="22"/>
              </w:rPr>
              <w:t>риоде, в системе национальных счетов получила название …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валового выпуска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валового внутреннего продукта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чистого внутреннего продукта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валовой добавленной стоимости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7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Инвестиции, осуществляемые с целью восстановления изношенного к</w:t>
            </w:r>
            <w:r w:rsidRPr="00150CAE">
              <w:rPr>
                <w:color w:val="000000"/>
                <w:sz w:val="22"/>
                <w:szCs w:val="22"/>
              </w:rPr>
              <w:t>а</w:t>
            </w:r>
            <w:r w:rsidRPr="00150CAE">
              <w:rPr>
                <w:color w:val="000000"/>
                <w:sz w:val="22"/>
                <w:szCs w:val="22"/>
              </w:rPr>
              <w:t>питала, называют …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инвестициями в модернизацию (реновацию)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портфельными инвестициями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индуцированными инвестициями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инвестициями в жилищное строительство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8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Инфляция приведет к …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росту цен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увеличению реальных доходов кредиторов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увеличению денежных сбережений населения в банках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росту реальных доходов населения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9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К безработным </w:t>
            </w:r>
            <w:r w:rsidRPr="00150CAE">
              <w:rPr>
                <w:b/>
                <w:bCs/>
                <w:color w:val="000000"/>
                <w:sz w:val="22"/>
                <w:szCs w:val="22"/>
              </w:rPr>
              <w:t>не относят </w:t>
            </w:r>
            <w:r w:rsidRPr="00150CAE">
              <w:rPr>
                <w:color w:val="000000"/>
                <w:sz w:val="22"/>
                <w:szCs w:val="22"/>
              </w:rPr>
              <w:t>…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недееспособных граждан старше 16 лет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дееспособных граждан старше 16 лет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не имеющих работы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ищущих работу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10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Бюджет государства представляет собой …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финансовый план, в котором представлены доходы и расходы гос</w:t>
            </w:r>
            <w:r w:rsidRPr="00150CAE">
              <w:rPr>
                <w:color w:val="000000"/>
                <w:sz w:val="22"/>
                <w:szCs w:val="22"/>
              </w:rPr>
              <w:t>у</w:t>
            </w:r>
            <w:r w:rsidRPr="00150CAE">
              <w:rPr>
                <w:color w:val="000000"/>
                <w:sz w:val="22"/>
                <w:szCs w:val="22"/>
              </w:rPr>
              <w:t>дарства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организацию бюджетных отношений на различных уровнях госуда</w:t>
            </w:r>
            <w:r w:rsidRPr="00150CAE">
              <w:rPr>
                <w:color w:val="000000"/>
                <w:sz w:val="22"/>
                <w:szCs w:val="22"/>
              </w:rPr>
              <w:t>р</w:t>
            </w:r>
            <w:r w:rsidRPr="00150CAE">
              <w:rPr>
                <w:color w:val="000000"/>
                <w:sz w:val="22"/>
                <w:szCs w:val="22"/>
              </w:rPr>
              <w:t>ственного устройства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совокупность экономических отношений по образованию и распределению денежных фондов госуда</w:t>
            </w:r>
            <w:r w:rsidRPr="00150CAE">
              <w:rPr>
                <w:color w:val="000000"/>
                <w:sz w:val="22"/>
                <w:szCs w:val="22"/>
              </w:rPr>
              <w:t>р</w:t>
            </w:r>
            <w:r w:rsidRPr="00150CAE">
              <w:rPr>
                <w:color w:val="000000"/>
                <w:sz w:val="22"/>
                <w:szCs w:val="22"/>
              </w:rPr>
              <w:t>ства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государственное имущество, принадлежащее государству на праве собственности, не закрепленное за государственн</w:t>
            </w:r>
            <w:r w:rsidRPr="00150CAE">
              <w:rPr>
                <w:color w:val="000000"/>
                <w:sz w:val="22"/>
                <w:szCs w:val="22"/>
              </w:rPr>
              <w:t>ы</w:t>
            </w:r>
            <w:r w:rsidRPr="00150CAE">
              <w:rPr>
                <w:color w:val="000000"/>
                <w:sz w:val="22"/>
                <w:szCs w:val="22"/>
              </w:rPr>
              <w:t>ми предприят</w:t>
            </w:r>
            <w:r w:rsidRPr="00150CAE">
              <w:rPr>
                <w:color w:val="000000"/>
                <w:sz w:val="22"/>
                <w:szCs w:val="22"/>
              </w:rPr>
              <w:t>и</w:t>
            </w:r>
            <w:r w:rsidRPr="00150CAE">
              <w:rPr>
                <w:color w:val="000000"/>
                <w:sz w:val="22"/>
                <w:szCs w:val="22"/>
              </w:rPr>
              <w:t>ями и учреждениями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11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Фактором спроса на деньги является …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скорость обращения денег в экономике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состояние баланса центрального банка страны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поступление налогов и сборов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экспортно-импортное сальдо торгового баланса страны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12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Для прогнозирования динамики изменения денежной массы вследствие изменения нормы резервирования, устанавлива</w:t>
            </w:r>
            <w:r w:rsidRPr="00150CAE">
              <w:rPr>
                <w:color w:val="000000"/>
                <w:sz w:val="22"/>
                <w:szCs w:val="22"/>
              </w:rPr>
              <w:t>е</w:t>
            </w:r>
            <w:r w:rsidRPr="00150CAE">
              <w:rPr>
                <w:color w:val="000000"/>
                <w:sz w:val="22"/>
                <w:szCs w:val="22"/>
              </w:rPr>
              <w:t>мой для коммерческих банков центральными банками, требуется расчет такого показателя, как мульт</w:t>
            </w:r>
            <w:r w:rsidRPr="00150CAE">
              <w:rPr>
                <w:color w:val="000000"/>
                <w:sz w:val="22"/>
                <w:szCs w:val="22"/>
              </w:rPr>
              <w:t>и</w:t>
            </w:r>
            <w:r w:rsidRPr="00150CAE">
              <w:rPr>
                <w:color w:val="000000"/>
                <w:sz w:val="22"/>
                <w:szCs w:val="22"/>
              </w:rPr>
              <w:t>пликатор …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денежный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инвестиционный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совокупных расходов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«цена/выручка»</w:t>
            </w:r>
          </w:p>
        </w:tc>
      </w:tr>
      <w:tr w:rsidR="00FA7B6A" w:rsidRPr="00C83B82" w:rsidTr="00306332">
        <w:trPr>
          <w:trHeight w:val="258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B6A" w:rsidRPr="00C83B82" w:rsidRDefault="00FA7B6A" w:rsidP="009B0FB4">
            <w:pPr>
              <w:ind w:firstLine="0"/>
              <w:jc w:val="left"/>
            </w:pPr>
            <w:r w:rsidRPr="00C83B82">
              <w:t>Уметь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B6A" w:rsidRPr="00150CAE" w:rsidRDefault="00FA7B6A" w:rsidP="00063E7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ориентироваться в тип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вых экономических ситуац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>ях, основных вопросах эк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номической пол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 xml:space="preserve">тики; </w:t>
            </w:r>
          </w:p>
          <w:p w:rsidR="00FA7B6A" w:rsidRPr="00150CAE" w:rsidRDefault="00FA7B6A" w:rsidP="00063E7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использ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вать элементы экономического анализа в своей профессиональной д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ятельн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сти;</w:t>
            </w:r>
          </w:p>
          <w:p w:rsidR="00FA7B6A" w:rsidRPr="00150CAE" w:rsidRDefault="00FA7B6A" w:rsidP="00063E7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рационально организ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вать свое экономическое п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ведение в качестве агента рыночных отнош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ний,</w:t>
            </w:r>
          </w:p>
          <w:p w:rsidR="00FA7B6A" w:rsidRPr="00150CAE" w:rsidRDefault="00FA7B6A" w:rsidP="00063E7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анализировать и объе</w:t>
            </w:r>
            <w:r w:rsidRPr="00150CAE">
              <w:rPr>
                <w:sz w:val="22"/>
                <w:szCs w:val="22"/>
              </w:rPr>
              <w:t>к</w:t>
            </w:r>
            <w:r w:rsidRPr="00150CAE">
              <w:rPr>
                <w:sz w:val="22"/>
                <w:szCs w:val="22"/>
              </w:rPr>
              <w:t>тивно оценивать процессы и явления, ос</w:t>
            </w:r>
            <w:r w:rsidRPr="00150CAE">
              <w:rPr>
                <w:sz w:val="22"/>
                <w:szCs w:val="22"/>
              </w:rPr>
              <w:t>у</w:t>
            </w:r>
            <w:r w:rsidRPr="00150CAE">
              <w:rPr>
                <w:sz w:val="22"/>
                <w:szCs w:val="22"/>
              </w:rPr>
              <w:t>ществляющиеся в рамках национальной эк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номики в целом и отдельн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го предприятия в частности.</w:t>
            </w:r>
          </w:p>
          <w:p w:rsidR="00FA7B6A" w:rsidRPr="00150CAE" w:rsidRDefault="00FA7B6A" w:rsidP="00063E7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ориентироваться в уче</w:t>
            </w:r>
            <w:r w:rsidRPr="00150CAE">
              <w:rPr>
                <w:sz w:val="22"/>
                <w:szCs w:val="22"/>
              </w:rPr>
              <w:t>б</w:t>
            </w:r>
            <w:r w:rsidRPr="00150CAE">
              <w:rPr>
                <w:sz w:val="22"/>
                <w:szCs w:val="22"/>
              </w:rPr>
              <w:t>ной, справочной и научной лит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ратуре.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B6A" w:rsidRPr="00150CAE" w:rsidRDefault="00FA7B6A" w:rsidP="00063E7C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150CAE">
              <w:rPr>
                <w:b/>
                <w:sz w:val="22"/>
                <w:szCs w:val="22"/>
              </w:rPr>
              <w:t>Практические задания</w:t>
            </w:r>
            <w:r w:rsidRPr="00150CAE">
              <w:rPr>
                <w:sz w:val="22"/>
                <w:szCs w:val="22"/>
              </w:rPr>
              <w:t xml:space="preserve"> </w:t>
            </w:r>
          </w:p>
          <w:p w:rsidR="00FA7B6A" w:rsidRPr="00150CAE" w:rsidRDefault="00FA7B6A" w:rsidP="00063E7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Марья Ивановна – домработница. Она тратит по 15 мин. на стирку рубашки и по 45 мин. – на мытье окна. Нар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суйте линию производственных возможностей  Марьи Ивановны в рамках 9-ти часового рабочего дня. Как изменится график, если в результате совершенствования технологии на мытье окна Марья Ивановна станет тр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>тить 20 мин.?</w:t>
            </w:r>
          </w:p>
          <w:p w:rsidR="00FA7B6A" w:rsidRPr="00150CAE" w:rsidRDefault="00FA7B6A" w:rsidP="00063E7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В экономике производится 200 тыс. т молока и 300 тыс. т пшеницы. Альтернативные издержки производства м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лока = 5. Найти максимально возможный выпуск пшеницы после увеличения выпуска м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лока на 10%.</w:t>
            </w:r>
          </w:p>
          <w:p w:rsidR="00FA7B6A" w:rsidRPr="00150CAE" w:rsidRDefault="00FA7B6A" w:rsidP="00063E7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Функция спроса на благо Qd = 15 – Р, функция предложения Qs = –9 + 3Р. Определите равновесие на рынке данн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го блага. Что произо</w:t>
            </w:r>
            <w:r w:rsidRPr="00150CAE">
              <w:rPr>
                <w:sz w:val="22"/>
                <w:szCs w:val="22"/>
                <w:shd w:val="clear" w:color="auto" w:fill="FFFFFF"/>
              </w:rPr>
              <w:t>й</w:t>
            </w:r>
            <w:r w:rsidRPr="00150CAE">
              <w:rPr>
                <w:sz w:val="22"/>
                <w:szCs w:val="22"/>
                <w:shd w:val="clear" w:color="auto" w:fill="FFFFFF"/>
              </w:rPr>
              <w:t>дет с равновесием, если объем спроса уменьшится на 1 единицу при любом уровне цен?</w:t>
            </w:r>
          </w:p>
          <w:p w:rsidR="00FA7B6A" w:rsidRPr="00150CAE" w:rsidRDefault="00FA7B6A" w:rsidP="00063E7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Зависимость спроса и предложения выражена формулами Qd = 94 – 7P, Qs = 15P – 38. Найти равнове</w:t>
            </w:r>
            <w:r w:rsidRPr="00150CAE">
              <w:rPr>
                <w:sz w:val="22"/>
                <w:szCs w:val="22"/>
                <w:shd w:val="clear" w:color="auto" w:fill="FFFFFF"/>
              </w:rPr>
              <w:t>с</w:t>
            </w:r>
            <w:r w:rsidRPr="00150CAE">
              <w:rPr>
                <w:sz w:val="22"/>
                <w:szCs w:val="22"/>
                <w:shd w:val="clear" w:color="auto" w:fill="FFFFFF"/>
              </w:rPr>
              <w:t>ную цену и равновесный объём продаж. Чему равен дефицит или избыток товара при цене 4 рубля за единицу т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вара?</w:t>
            </w:r>
          </w:p>
          <w:p w:rsidR="00FA7B6A" w:rsidRPr="00150CAE" w:rsidRDefault="00FA7B6A" w:rsidP="00063E7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В результате роста цены с 4 до 7 долл., объем спроса на товар Х упал с 1000 до 800 штук. Определите к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эффициент эластичности спроса по цене. </w:t>
            </w:r>
          </w:p>
          <w:p w:rsidR="00FA7B6A" w:rsidRPr="00150CAE" w:rsidRDefault="00FA7B6A" w:rsidP="00063E7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Цена на товар А выросла со 100 до 200 ден. ед. Спрос на этот товар упал с 3000 до 1000 штук. Спрос на товар В вырос с 500 до 1000. Определите коэффициенты эластичности товара А и В. О каких коэ</w:t>
            </w:r>
            <w:r w:rsidRPr="00150CAE">
              <w:rPr>
                <w:sz w:val="22"/>
                <w:szCs w:val="22"/>
                <w:shd w:val="clear" w:color="auto" w:fill="FFFFFF"/>
              </w:rPr>
              <w:t>ф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фициентах идет речь? </w:t>
            </w:r>
          </w:p>
          <w:p w:rsidR="00FA7B6A" w:rsidRPr="00150CAE" w:rsidRDefault="00FA7B6A" w:rsidP="00063E7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Коэффициент перекрестной эластичности Еx/y = (–2). Цена тов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>ра Y равна 100 у. е. Определите спрос на товар Х, если цена товара Y увеличится на 10 %, а первон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чальный спрос на товар Х равен 80 т. </w:t>
            </w:r>
          </w:p>
          <w:p w:rsidR="00FA7B6A" w:rsidRPr="00150CAE" w:rsidRDefault="00FA7B6A" w:rsidP="00063E7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Владелец небольшого магазина ежегодно платит 3 тыс. у. е. аренды, 20 тыс. у. е. заработной платы, 100 тыс. у. е. за сырье, 10 тыс. у. е. за электроэнергию. Стоимость установленного оборудования составляет 200 тыс. у. е., срок его слу</w:t>
            </w:r>
            <w:r w:rsidRPr="00150CAE">
              <w:rPr>
                <w:sz w:val="22"/>
                <w:szCs w:val="22"/>
                <w:shd w:val="clear" w:color="auto" w:fill="FFFFFF"/>
              </w:rPr>
              <w:t>ж</w:t>
            </w:r>
            <w:r w:rsidRPr="00150CAE">
              <w:rPr>
                <w:sz w:val="22"/>
                <w:szCs w:val="22"/>
                <w:shd w:val="clear" w:color="auto" w:fill="FFFFFF"/>
              </w:rPr>
              <w:t>бы 10 лет. Если бы эти средства он положил в банк, то ежегодно получал бы 16 тыс. у. е. дохода. Определите бухгалте</w:t>
            </w:r>
            <w:r w:rsidRPr="00150CAE">
              <w:rPr>
                <w:sz w:val="22"/>
                <w:szCs w:val="22"/>
                <w:shd w:val="clear" w:color="auto" w:fill="FFFFFF"/>
              </w:rPr>
              <w:t>р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ские и экономические издержки. </w:t>
            </w:r>
          </w:p>
          <w:p w:rsidR="00FA7B6A" w:rsidRPr="00150CAE" w:rsidRDefault="00FA7B6A" w:rsidP="00063E7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Известно, что при L = 30 достигается максимум среднего продукта труда, и такое количество ресурса позволяет фирме произвести 120 единиц продукции. Каким будет предельный продукт труда, если занято 29 единиц тр</w:t>
            </w:r>
            <w:r w:rsidRPr="00150CAE">
              <w:rPr>
                <w:sz w:val="22"/>
                <w:szCs w:val="22"/>
                <w:shd w:val="clear" w:color="auto" w:fill="FFFFFF"/>
              </w:rPr>
              <w:t>у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да? </w:t>
            </w:r>
          </w:p>
          <w:p w:rsidR="00FA7B6A" w:rsidRPr="00150CAE" w:rsidRDefault="00FA7B6A" w:rsidP="00063E7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Фирма платит 200 тыс. руб. в месяц за аренду оборудования и 100 тыс. руб. заработной платы. При этом она и</w:t>
            </w:r>
            <w:r w:rsidRPr="00150CAE">
              <w:rPr>
                <w:sz w:val="22"/>
                <w:szCs w:val="22"/>
                <w:shd w:val="clear" w:color="auto" w:fill="FFFFFF"/>
              </w:rPr>
              <w:t>с</w:t>
            </w:r>
            <w:r w:rsidRPr="00150CAE">
              <w:rPr>
                <w:sz w:val="22"/>
                <w:szCs w:val="22"/>
                <w:shd w:val="clear" w:color="auto" w:fill="FFFFFF"/>
              </w:rPr>
              <w:t>пользует такое колич</w:t>
            </w:r>
            <w:r w:rsidRPr="00150CAE">
              <w:rPr>
                <w:sz w:val="22"/>
                <w:szCs w:val="22"/>
                <w:shd w:val="clear" w:color="auto" w:fill="FFFFFF"/>
              </w:rPr>
              <w:t>е</w:t>
            </w:r>
            <w:r w:rsidRPr="00150CAE">
              <w:rPr>
                <w:sz w:val="22"/>
                <w:szCs w:val="22"/>
                <w:shd w:val="clear" w:color="auto" w:fill="FFFFFF"/>
              </w:rPr>
              <w:t>ство труда и капитала, что их предельные продукты соответственно равны 0,5 и 1. Использует ли фирма оптимальное сочетание факторов производства с точки зрения максимизации пр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были? </w:t>
            </w:r>
          </w:p>
          <w:p w:rsidR="00FA7B6A" w:rsidRPr="00150CAE" w:rsidRDefault="00FA7B6A" w:rsidP="00063E7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Фирма работает по технологии, характеризующейся производственной функцией  . Во сколько раз увеличится в</w:t>
            </w:r>
            <w:r w:rsidRPr="00150CAE">
              <w:rPr>
                <w:sz w:val="22"/>
                <w:szCs w:val="22"/>
                <w:shd w:val="clear" w:color="auto" w:fill="FFFFFF"/>
              </w:rPr>
              <w:t>ы</w:t>
            </w:r>
            <w:r w:rsidRPr="00150CAE">
              <w:rPr>
                <w:sz w:val="22"/>
                <w:szCs w:val="22"/>
                <w:shd w:val="clear" w:color="auto" w:fill="FFFFFF"/>
              </w:rPr>
              <w:t>пуск продукции фирмой, если она в 4 раза увеличит и</w:t>
            </w:r>
            <w:r w:rsidRPr="00150CAE">
              <w:rPr>
                <w:sz w:val="22"/>
                <w:szCs w:val="22"/>
                <w:shd w:val="clear" w:color="auto" w:fill="FFFFFF"/>
              </w:rPr>
              <w:t>с</w:t>
            </w:r>
            <w:r w:rsidRPr="00150CAE">
              <w:rPr>
                <w:sz w:val="22"/>
                <w:szCs w:val="22"/>
                <w:shd w:val="clear" w:color="auto" w:fill="FFFFFF"/>
              </w:rPr>
              <w:t>пользование обоих ресурсов?</w:t>
            </w:r>
          </w:p>
          <w:p w:rsidR="00FA7B6A" w:rsidRPr="00150CAE" w:rsidRDefault="00FA7B6A" w:rsidP="00063E7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Функция общих издержек фирмы имеет вид ТС=30Q – Q2. Эта фирма реализует продукцию на рынке совершенной конкуренции по цене 90 руб. Подсчитайте, какую она получает прибыль?</w:t>
            </w:r>
          </w:p>
          <w:p w:rsidR="00FA7B6A" w:rsidRPr="00150CAE" w:rsidRDefault="00FA7B6A" w:rsidP="00063E7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Определите, какой объем лучше выпускать предприятию, пр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дающему товар по цене, равной 15 у. е., и имеющему следующие затраты на производство и реализацию продукции (см. таблицу). Определите макс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мальную прибыль. </w:t>
            </w:r>
          </w:p>
          <w:tbl>
            <w:tblPr>
              <w:tblW w:w="4850" w:type="pct"/>
              <w:jc w:val="center"/>
              <w:tblCellSpacing w:w="0" w:type="dxa"/>
              <w:tblBorders>
                <w:top w:val="outset" w:sz="6" w:space="0" w:color="408080"/>
                <w:left w:val="outset" w:sz="6" w:space="0" w:color="408080"/>
                <w:bottom w:val="outset" w:sz="6" w:space="0" w:color="408080"/>
                <w:right w:val="outset" w:sz="6" w:space="0" w:color="408080"/>
              </w:tblBorders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889"/>
              <w:gridCol w:w="825"/>
              <w:gridCol w:w="825"/>
              <w:gridCol w:w="825"/>
              <w:gridCol w:w="825"/>
              <w:gridCol w:w="825"/>
              <w:gridCol w:w="898"/>
              <w:gridCol w:w="898"/>
              <w:gridCol w:w="898"/>
              <w:gridCol w:w="898"/>
              <w:gridCol w:w="898"/>
              <w:gridCol w:w="898"/>
              <w:gridCol w:w="898"/>
            </w:tblGrid>
            <w:tr w:rsidR="00FA7B6A" w:rsidRPr="00150CAE" w:rsidTr="00063E7C">
              <w:trPr>
                <w:tblCellSpacing w:w="0" w:type="dxa"/>
                <w:jc w:val="center"/>
              </w:trPr>
              <w:tc>
                <w:tcPr>
                  <w:tcW w:w="1003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shd w:val="clear" w:color="auto" w:fill="FFFFFF"/>
                  <w:hideMark/>
                </w:tcPr>
                <w:p w:rsidR="00FA7B6A" w:rsidRPr="00150CAE" w:rsidRDefault="00FA7B6A" w:rsidP="00063E7C">
                  <w:pPr>
                    <w:tabs>
                      <w:tab w:val="left" w:pos="426"/>
                    </w:tabs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b/>
                      <w:bCs/>
                      <w:sz w:val="22"/>
                      <w:szCs w:val="22"/>
                    </w:rPr>
                    <w:t xml:space="preserve">Q </w:t>
                  </w:r>
                </w:p>
              </w:tc>
              <w:tc>
                <w:tcPr>
                  <w:tcW w:w="938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FA7B6A" w:rsidRPr="00150CAE" w:rsidRDefault="00FA7B6A" w:rsidP="00063E7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0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FA7B6A" w:rsidRPr="00150CAE" w:rsidRDefault="00FA7B6A" w:rsidP="00063E7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FA7B6A" w:rsidRPr="00150CAE" w:rsidRDefault="00FA7B6A" w:rsidP="00063E7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2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FA7B6A" w:rsidRPr="00150CAE" w:rsidRDefault="00FA7B6A" w:rsidP="00063E7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3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FA7B6A" w:rsidRPr="00150CAE" w:rsidRDefault="00FA7B6A" w:rsidP="00063E7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4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FA7B6A" w:rsidRPr="00150CAE" w:rsidRDefault="00FA7B6A" w:rsidP="00063E7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5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FA7B6A" w:rsidRPr="00150CAE" w:rsidRDefault="00FA7B6A" w:rsidP="00063E7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6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FA7B6A" w:rsidRPr="00150CAE" w:rsidRDefault="00FA7B6A" w:rsidP="00063E7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7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FA7B6A" w:rsidRPr="00150CAE" w:rsidRDefault="00FA7B6A" w:rsidP="00063E7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8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FA7B6A" w:rsidRPr="00150CAE" w:rsidRDefault="00FA7B6A" w:rsidP="00063E7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9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FA7B6A" w:rsidRPr="00150CAE" w:rsidRDefault="00FA7B6A" w:rsidP="00063E7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10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FA7B6A" w:rsidRPr="00150CAE" w:rsidRDefault="00FA7B6A" w:rsidP="00063E7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11 </w:t>
                  </w:r>
                </w:p>
              </w:tc>
            </w:tr>
            <w:tr w:rsidR="00FA7B6A" w:rsidRPr="00150CAE" w:rsidTr="00063E7C">
              <w:trPr>
                <w:tblCellSpacing w:w="0" w:type="dxa"/>
                <w:jc w:val="center"/>
              </w:trPr>
              <w:tc>
                <w:tcPr>
                  <w:tcW w:w="1003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shd w:val="clear" w:color="auto" w:fill="FFFFFF"/>
                  <w:hideMark/>
                </w:tcPr>
                <w:p w:rsidR="00FA7B6A" w:rsidRPr="00150CAE" w:rsidRDefault="00FA7B6A" w:rsidP="00063E7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b/>
                      <w:bCs/>
                      <w:sz w:val="22"/>
                      <w:szCs w:val="22"/>
                    </w:rPr>
                    <w:t xml:space="preserve">TC </w:t>
                  </w:r>
                </w:p>
              </w:tc>
              <w:tc>
                <w:tcPr>
                  <w:tcW w:w="938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FA7B6A" w:rsidRPr="00150CAE" w:rsidRDefault="00FA7B6A" w:rsidP="00063E7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50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FA7B6A" w:rsidRPr="00150CAE" w:rsidRDefault="00FA7B6A" w:rsidP="00063E7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65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FA7B6A" w:rsidRPr="00150CAE" w:rsidRDefault="00FA7B6A" w:rsidP="00063E7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75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FA7B6A" w:rsidRPr="00150CAE" w:rsidRDefault="00FA7B6A" w:rsidP="00063E7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84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FA7B6A" w:rsidRPr="00150CAE" w:rsidRDefault="00FA7B6A" w:rsidP="00063E7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92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FA7B6A" w:rsidRPr="00150CAE" w:rsidRDefault="00FA7B6A" w:rsidP="00063E7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102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FA7B6A" w:rsidRPr="00150CAE" w:rsidRDefault="00FA7B6A" w:rsidP="00063E7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114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FA7B6A" w:rsidRPr="00150CAE" w:rsidRDefault="00FA7B6A" w:rsidP="00063E7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129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FA7B6A" w:rsidRPr="00150CAE" w:rsidRDefault="00FA7B6A" w:rsidP="00063E7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148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FA7B6A" w:rsidRPr="00150CAE" w:rsidRDefault="00FA7B6A" w:rsidP="00063E7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172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FA7B6A" w:rsidRPr="00150CAE" w:rsidRDefault="00FA7B6A" w:rsidP="00063E7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202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FA7B6A" w:rsidRPr="00150CAE" w:rsidRDefault="00FA7B6A" w:rsidP="00063E7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252 </w:t>
                  </w:r>
                </w:p>
              </w:tc>
            </w:tr>
          </w:tbl>
          <w:p w:rsidR="00FA7B6A" w:rsidRPr="00150CAE" w:rsidRDefault="00FA7B6A" w:rsidP="00063E7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 xml:space="preserve">Спрос на продукцию конкурентной отрасли </w:t>
            </w:r>
            <w:r w:rsidRPr="00150CAE">
              <w:rPr>
                <w:sz w:val="22"/>
                <w:szCs w:val="22"/>
                <w:shd w:val="clear" w:color="auto" w:fill="FFFFFF"/>
                <w:lang w:eastAsia="en-US"/>
              </w:rPr>
              <w:object w:dxaOrig="1488" w:dyaOrig="432">
                <v:shape id="_x0000_i1047" type="#_x0000_t75" style="width:74.25pt;height:21.75pt" o:ole="">
                  <v:imagedata r:id="rId34" o:title=""/>
                </v:shape>
                <o:OLEObject Type="Embed" ProgID="Equation.3" ShapeID="_x0000_i1047" DrawAspect="Content" ObjectID="_1667973604" r:id="rId35"/>
              </w:objec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, а предложение </w:t>
            </w:r>
            <w:r w:rsidRPr="00150CAE">
              <w:rPr>
                <w:sz w:val="22"/>
                <w:szCs w:val="22"/>
                <w:shd w:val="clear" w:color="auto" w:fill="FFFFFF"/>
                <w:lang w:eastAsia="en-US"/>
              </w:rPr>
              <w:object w:dxaOrig="1416" w:dyaOrig="432">
                <v:shape id="_x0000_i1048" type="#_x0000_t75" style="width:70.5pt;height:21.75pt" o:ole="">
                  <v:imagedata r:id="rId36" o:title=""/>
                </v:shape>
                <o:OLEObject Type="Embed" ProgID="Equation.3" ShapeID="_x0000_i1048" DrawAspect="Content" ObjectID="_1667973605" r:id="rId37"/>
              </w:object>
            </w:r>
            <w:r w:rsidRPr="00150CAE">
              <w:rPr>
                <w:sz w:val="22"/>
                <w:szCs w:val="22"/>
                <w:shd w:val="clear" w:color="auto" w:fill="FFFFFF"/>
              </w:rPr>
              <w:t>. Если у одной фирмы отрасли восходящий участок кривой предельных издержек МС = 3Q + 5, то при каких цене и объеме производства фирма будет максимиз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ровать прибыль? </w:t>
            </w:r>
          </w:p>
          <w:p w:rsidR="00FA7B6A" w:rsidRPr="00150CAE" w:rsidRDefault="00FA7B6A" w:rsidP="00063E7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Фирма по производству автомобилей приобрела прокат у сталелитейной фирмы на сумму 1500 тыс. долл., п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крышки у шинного завода на сумму 600 тыс. долл., комплектующие у различных фирм на сумму 1200 тыс. долл., выпл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>тила заработную плату своим рабочим в размере 1000 тыс. долл., потратила 300 тыс. долл.,  на замену изношенного об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рудования и продала изготовленные 200 автомобилей нпо 30 тыс. долл. каждый, при этом прибыль фирмы составила 400 тыс. долл. Определить величину добавленной стоимости автомобильной фирмы.</w:t>
            </w:r>
          </w:p>
          <w:p w:rsidR="00FA7B6A" w:rsidRPr="00150CAE" w:rsidRDefault="00FA7B6A" w:rsidP="00063E7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Если в экономике страны располагаемый личный доход соста</w:t>
            </w:r>
            <w:r w:rsidRPr="00150CAE">
              <w:rPr>
                <w:sz w:val="22"/>
                <w:szCs w:val="22"/>
                <w:shd w:val="clear" w:color="auto" w:fill="FFFFFF"/>
              </w:rPr>
              <w:t>в</w:t>
            </w:r>
            <w:r w:rsidRPr="00150CAE">
              <w:rPr>
                <w:sz w:val="22"/>
                <w:szCs w:val="22"/>
                <w:shd w:val="clear" w:color="auto" w:fill="FFFFFF"/>
              </w:rPr>
              <w:t>ляет 550 млрд. долл., чистые инвестиции – 70 млрд. долл., госуда</w:t>
            </w:r>
            <w:r w:rsidRPr="00150CAE">
              <w:rPr>
                <w:sz w:val="22"/>
                <w:szCs w:val="22"/>
                <w:shd w:val="clear" w:color="auto" w:fill="FFFFFF"/>
              </w:rPr>
              <w:t>р</w:t>
            </w:r>
            <w:r w:rsidRPr="00150CAE">
              <w:rPr>
                <w:sz w:val="22"/>
                <w:szCs w:val="22"/>
                <w:shd w:val="clear" w:color="auto" w:fill="FFFFFF"/>
              </w:rPr>
              <w:t>ственные закупки товаров и услуг – 93 млрд. долл., косвенные налоги – 22 млрд. долл., личные сбережения – 13 млрд. долл., амортизация – 48 млрд. долл., экспорт – 27 млрд. долл., импорт – 15 млрд. долл. Опред</w:t>
            </w:r>
            <w:r w:rsidRPr="00150CAE">
              <w:rPr>
                <w:sz w:val="22"/>
                <w:szCs w:val="22"/>
                <w:shd w:val="clear" w:color="auto" w:fill="FFFFFF"/>
              </w:rPr>
              <w:t>е</w:t>
            </w:r>
            <w:r w:rsidRPr="00150CAE">
              <w:rPr>
                <w:sz w:val="22"/>
                <w:szCs w:val="22"/>
                <w:shd w:val="clear" w:color="auto" w:fill="FFFFFF"/>
              </w:rPr>
              <w:t>лить ВВП.</w:t>
            </w:r>
          </w:p>
          <w:p w:rsidR="00FA7B6A" w:rsidRPr="00150CAE" w:rsidRDefault="00FA7B6A" w:rsidP="00063E7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 xml:space="preserve">В результате роста совокупных расходов номинальный ВВП страны в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150CAE">
                <w:rPr>
                  <w:sz w:val="22"/>
                  <w:szCs w:val="22"/>
                  <w:shd w:val="clear" w:color="auto" w:fill="FFFFFF"/>
                </w:rPr>
                <w:t>2009 г</w:t>
              </w:r>
            </w:smartTag>
            <w:r w:rsidRPr="00150CAE">
              <w:rPr>
                <w:sz w:val="22"/>
                <w:szCs w:val="22"/>
                <w:shd w:val="clear" w:color="auto" w:fill="FFFFFF"/>
              </w:rPr>
              <w:t xml:space="preserve">. стал равен 5250 млрд. долл., и темп изменения ВВП по сравнению с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150CAE">
                <w:rPr>
                  <w:sz w:val="22"/>
                  <w:szCs w:val="22"/>
                  <w:shd w:val="clear" w:color="auto" w:fill="FFFFFF"/>
                </w:rPr>
                <w:t>2008 г</w:t>
              </w:r>
            </w:smartTag>
            <w:r w:rsidRPr="00150CAE">
              <w:rPr>
                <w:sz w:val="22"/>
                <w:szCs w:val="22"/>
                <w:shd w:val="clear" w:color="auto" w:fill="FFFFFF"/>
              </w:rPr>
              <w:t xml:space="preserve">. составил 5%. Известно, что в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150CAE">
                <w:rPr>
                  <w:sz w:val="22"/>
                  <w:szCs w:val="22"/>
                  <w:shd w:val="clear" w:color="auto" w:fill="FFFFFF"/>
                </w:rPr>
                <w:t>2008 г</w:t>
              </w:r>
            </w:smartTag>
            <w:r w:rsidRPr="00150CAE">
              <w:rPr>
                <w:sz w:val="22"/>
                <w:szCs w:val="22"/>
                <w:shd w:val="clear" w:color="auto" w:fill="FFFFFF"/>
              </w:rPr>
              <w:t xml:space="preserve">. номинальный ВВП был равен 4600 млрд. долл., а дефлятор ВВП – 1,15. Определите фазу цикла и темп инфляции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150CAE">
                <w:rPr>
                  <w:sz w:val="22"/>
                  <w:szCs w:val="22"/>
                  <w:shd w:val="clear" w:color="auto" w:fill="FFFFFF"/>
                </w:rPr>
                <w:t>2009 г</w:t>
              </w:r>
            </w:smartTag>
            <w:r w:rsidRPr="00150CAE">
              <w:rPr>
                <w:sz w:val="22"/>
                <w:szCs w:val="22"/>
                <w:shd w:val="clear" w:color="auto" w:fill="FFFFFF"/>
              </w:rPr>
              <w:t>.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5"/>
              </w:numPr>
              <w:shd w:val="clear" w:color="auto" w:fill="FFFFFF"/>
              <w:autoSpaceDE/>
              <w:autoSpaceDN/>
              <w:adjustRightInd/>
              <w:ind w:left="62" w:firstLine="0"/>
              <w:contextualSpacing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Потенциальный ВВП составляет 500 млрд. долл., фактический ВВП – 455 млрд. долл., а фактический уровень бе</w:t>
            </w:r>
            <w:r w:rsidRPr="00150CAE">
              <w:rPr>
                <w:sz w:val="22"/>
                <w:szCs w:val="22"/>
                <w:shd w:val="clear" w:color="auto" w:fill="FFFFFF"/>
              </w:rPr>
              <w:t>з</w:t>
            </w:r>
            <w:r w:rsidRPr="00150CAE">
              <w:rPr>
                <w:sz w:val="22"/>
                <w:szCs w:val="22"/>
                <w:shd w:val="clear" w:color="auto" w:fill="FFFFFF"/>
              </w:rPr>
              <w:t>работицы – 10%. Когда фактический ВВП сократился на 20%, уровень безработицы вырос на 9,1%. Определите вел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чину  коэффициента Оукена и естественный уровень безработицы.</w:t>
            </w:r>
          </w:p>
          <w:p w:rsidR="00FA7B6A" w:rsidRPr="00150CAE" w:rsidRDefault="00FA7B6A" w:rsidP="00063E7C">
            <w:pPr>
              <w:widowControl/>
              <w:numPr>
                <w:ilvl w:val="0"/>
                <w:numId w:val="5"/>
              </w:numPr>
              <w:shd w:val="clear" w:color="auto" w:fill="FFFFFF"/>
              <w:autoSpaceDE/>
              <w:autoSpaceDN/>
              <w:adjustRightInd/>
              <w:ind w:left="62" w:firstLine="0"/>
              <w:contextualSpacing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Функция сбережений имеет вид </w:t>
            </w:r>
            <w:r w:rsidRPr="00150CAE">
              <w:rPr>
                <w:sz w:val="22"/>
                <w:szCs w:val="22"/>
                <w:lang w:val="en-US"/>
              </w:rPr>
              <w:t>S</w:t>
            </w:r>
            <w:r w:rsidRPr="00150CAE">
              <w:rPr>
                <w:sz w:val="22"/>
                <w:szCs w:val="22"/>
              </w:rPr>
              <w:t xml:space="preserve"> = -50 + 0.1</w:t>
            </w:r>
            <w:r w:rsidRPr="00150CAE">
              <w:rPr>
                <w:sz w:val="22"/>
                <w:szCs w:val="22"/>
                <w:lang w:val="en-US"/>
              </w:rPr>
              <w:t>Y</w:t>
            </w:r>
            <w:r w:rsidRPr="00150CAE">
              <w:rPr>
                <w:sz w:val="22"/>
                <w:szCs w:val="22"/>
              </w:rPr>
              <w:t>, автономные и</w:t>
            </w:r>
            <w:r w:rsidRPr="00150CAE">
              <w:rPr>
                <w:sz w:val="22"/>
                <w:szCs w:val="22"/>
              </w:rPr>
              <w:t>н</w:t>
            </w:r>
            <w:r w:rsidRPr="00150CAE">
              <w:rPr>
                <w:sz w:val="22"/>
                <w:szCs w:val="22"/>
              </w:rPr>
              <w:t xml:space="preserve">вестиции </w:t>
            </w:r>
            <w:r w:rsidRPr="00150CAE">
              <w:rPr>
                <w:sz w:val="22"/>
                <w:szCs w:val="22"/>
                <w:lang w:val="en-US"/>
              </w:rPr>
              <w:t>I</w:t>
            </w:r>
            <w:r w:rsidRPr="00150CAE">
              <w:rPr>
                <w:sz w:val="22"/>
                <w:szCs w:val="22"/>
              </w:rPr>
              <w:t xml:space="preserve"> = 25. Каким будет равновесный уровень национального производства и дохода </w:t>
            </w:r>
            <w:r w:rsidRPr="00150CAE">
              <w:rPr>
                <w:sz w:val="22"/>
                <w:szCs w:val="22"/>
                <w:lang w:val="en-US"/>
              </w:rPr>
              <w:t>Y</w:t>
            </w:r>
            <w:r w:rsidRPr="00150CAE">
              <w:rPr>
                <w:sz w:val="22"/>
                <w:szCs w:val="22"/>
              </w:rPr>
              <w:t>? а) На основе этой функции составьте функцию потребления. б) Поясните вза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>мосвязь двух методов определения ра</w:t>
            </w:r>
            <w:r w:rsidRPr="00150CAE">
              <w:rPr>
                <w:sz w:val="22"/>
                <w:szCs w:val="22"/>
              </w:rPr>
              <w:t>в</w:t>
            </w:r>
            <w:r w:rsidRPr="00150CAE">
              <w:rPr>
                <w:sz w:val="22"/>
                <w:szCs w:val="22"/>
              </w:rPr>
              <w:t>новесия логически, аналитически и графически</w:t>
            </w:r>
          </w:p>
          <w:p w:rsidR="00FA7B6A" w:rsidRPr="00150CAE" w:rsidRDefault="00FA7B6A" w:rsidP="00063E7C">
            <w:pPr>
              <w:numPr>
                <w:ilvl w:val="0"/>
                <w:numId w:val="5"/>
              </w:numPr>
              <w:ind w:left="62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 Объем производства в цехе в прошлом месяце составил 6500 т. Вся произведенная продукция была продана в том же месяце. Цех в</w:t>
            </w:r>
            <w:r w:rsidRPr="00150CAE">
              <w:rPr>
                <w:sz w:val="22"/>
                <w:szCs w:val="22"/>
              </w:rPr>
              <w:t>ы</w:t>
            </w:r>
            <w:r w:rsidRPr="00150CAE">
              <w:rPr>
                <w:sz w:val="22"/>
                <w:szCs w:val="22"/>
              </w:rPr>
              <w:t xml:space="preserve">пускает только один вид продукции. </w:t>
            </w:r>
          </w:p>
          <w:p w:rsidR="00FA7B6A" w:rsidRPr="00150CAE" w:rsidRDefault="00FA7B6A" w:rsidP="00063E7C">
            <w:pPr>
              <w:ind w:left="62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Цена единицы выпускаемой цехом продукции составляет 14 000 руб. Среднесписочная численность работников цеха за прошлый месяц составила 524 человека. Определите производительность труда в денежном и натурал</w:t>
            </w:r>
            <w:r w:rsidRPr="00150CAE">
              <w:rPr>
                <w:sz w:val="22"/>
                <w:szCs w:val="22"/>
              </w:rPr>
              <w:t>ь</w:t>
            </w:r>
            <w:r w:rsidRPr="00150CAE">
              <w:rPr>
                <w:sz w:val="22"/>
                <w:szCs w:val="22"/>
              </w:rPr>
              <w:t>ном выражении.</w:t>
            </w:r>
          </w:p>
          <w:p w:rsidR="00FA7B6A" w:rsidRPr="00150CAE" w:rsidRDefault="00FA7B6A" w:rsidP="00063E7C">
            <w:pPr>
              <w:shd w:val="clear" w:color="auto" w:fill="FFFFFF"/>
              <w:ind w:left="62" w:firstLine="0"/>
              <w:rPr>
                <w:sz w:val="22"/>
                <w:szCs w:val="22"/>
              </w:rPr>
            </w:pPr>
            <w:r w:rsidRPr="00150CAE">
              <w:rPr>
                <w:iCs/>
                <w:sz w:val="22"/>
                <w:szCs w:val="22"/>
              </w:rPr>
              <w:t xml:space="preserve">21. </w:t>
            </w:r>
            <w:r w:rsidRPr="00150CAE">
              <w:rPr>
                <w:sz w:val="22"/>
                <w:szCs w:val="22"/>
              </w:rPr>
              <w:t>Среднегодовая стоимость основных производст</w:t>
            </w:r>
            <w:r w:rsidRPr="00150CAE">
              <w:rPr>
                <w:sz w:val="22"/>
                <w:szCs w:val="22"/>
              </w:rPr>
              <w:softHyphen/>
              <w:t>венных фондов с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ставила 1200 тыс. руб. в том числе здания и со</w:t>
            </w:r>
            <w:r w:rsidRPr="00150CAE">
              <w:rPr>
                <w:sz w:val="22"/>
                <w:szCs w:val="22"/>
              </w:rPr>
              <w:softHyphen/>
              <w:t>оружения 337 тыс. руб., оборудование и машины 743 тыс. руб., про</w:t>
            </w:r>
            <w:r w:rsidRPr="00150CAE">
              <w:rPr>
                <w:sz w:val="22"/>
                <w:szCs w:val="22"/>
              </w:rPr>
              <w:softHyphen/>
              <w:t>чие фонды 120 тыс. руб. Норма амортизации соотве</w:t>
            </w:r>
            <w:r w:rsidRPr="00150CAE">
              <w:rPr>
                <w:sz w:val="22"/>
                <w:szCs w:val="22"/>
              </w:rPr>
              <w:t>т</w:t>
            </w:r>
            <w:r w:rsidRPr="00150CAE">
              <w:rPr>
                <w:sz w:val="22"/>
                <w:szCs w:val="22"/>
              </w:rPr>
              <w:t>ственно опре</w:t>
            </w:r>
            <w:r w:rsidRPr="00150CAE">
              <w:rPr>
                <w:sz w:val="22"/>
                <w:szCs w:val="22"/>
              </w:rPr>
              <w:softHyphen/>
              <w:t>делены в 2,5%, 8% и 5%.</w:t>
            </w:r>
          </w:p>
          <w:p w:rsidR="00FA7B6A" w:rsidRPr="00150CAE" w:rsidRDefault="00FA7B6A" w:rsidP="00063E7C">
            <w:pPr>
              <w:shd w:val="clear" w:color="auto" w:fill="FFFFFF"/>
              <w:ind w:left="62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Рассчитать структуру основных производственных фондов и годовые амортизационные отчисления. По зданиям и прочим фондом амортизация начислялась линейным методом, а по обору</w:t>
            </w:r>
            <w:r w:rsidRPr="00150CAE">
              <w:rPr>
                <w:sz w:val="22"/>
                <w:szCs w:val="22"/>
              </w:rPr>
              <w:softHyphen/>
              <w:t>дованию и машинам методом уменьшаемого остатка (к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эффициент ускорения взять равным 2).</w:t>
            </w:r>
          </w:p>
          <w:p w:rsidR="00FA7B6A" w:rsidRPr="00150CAE" w:rsidRDefault="00FA7B6A" w:rsidP="00063E7C">
            <w:pPr>
              <w:shd w:val="clear" w:color="auto" w:fill="FFFFFF"/>
              <w:ind w:left="62" w:firstLine="0"/>
              <w:rPr>
                <w:sz w:val="22"/>
                <w:szCs w:val="22"/>
              </w:rPr>
            </w:pPr>
            <w:r w:rsidRPr="00150CAE">
              <w:rPr>
                <w:iCs/>
                <w:sz w:val="22"/>
                <w:szCs w:val="22"/>
              </w:rPr>
              <w:t xml:space="preserve">22. </w:t>
            </w:r>
            <w:r w:rsidRPr="00150CAE">
              <w:rPr>
                <w:sz w:val="22"/>
                <w:szCs w:val="22"/>
              </w:rPr>
              <w:t>Скорость оборота оборотных средств составляет 6 оборотов за год, объем реализованной продукции пре</w:t>
            </w:r>
            <w:r w:rsidRPr="00150CAE">
              <w:rPr>
                <w:sz w:val="22"/>
                <w:szCs w:val="22"/>
              </w:rPr>
              <w:t>д</w:t>
            </w:r>
            <w:r w:rsidRPr="00150CAE">
              <w:rPr>
                <w:sz w:val="22"/>
                <w:szCs w:val="22"/>
              </w:rPr>
              <w:t>приятия за год составил 854 тыс. руб.</w:t>
            </w:r>
          </w:p>
          <w:p w:rsidR="00FA7B6A" w:rsidRPr="00150CAE" w:rsidRDefault="00FA7B6A" w:rsidP="00063E7C">
            <w:pPr>
              <w:shd w:val="clear" w:color="auto" w:fill="FFFFFF"/>
              <w:ind w:left="62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Определить сумму денежных средств, находящихся в обороте фирмы.</w:t>
            </w:r>
          </w:p>
          <w:p w:rsidR="00FA7B6A" w:rsidRPr="00150CAE" w:rsidRDefault="00FA7B6A" w:rsidP="00063E7C">
            <w:pPr>
              <w:tabs>
                <w:tab w:val="num" w:pos="993"/>
              </w:tabs>
              <w:overflowPunct w:val="0"/>
              <w:ind w:left="62" w:firstLine="0"/>
              <w:rPr>
                <w:bCs/>
                <w:iCs/>
                <w:sz w:val="22"/>
                <w:szCs w:val="22"/>
              </w:rPr>
            </w:pPr>
            <w:r w:rsidRPr="00150CAE">
              <w:rPr>
                <w:bCs/>
                <w:iCs/>
                <w:sz w:val="22"/>
                <w:szCs w:val="22"/>
              </w:rPr>
              <w:t>23. В результате реконструкции на предприятии увеличится объем пр</w:t>
            </w:r>
            <w:r w:rsidRPr="00150CAE">
              <w:rPr>
                <w:bCs/>
                <w:iCs/>
                <w:sz w:val="22"/>
                <w:szCs w:val="22"/>
              </w:rPr>
              <w:t>о</w:t>
            </w:r>
            <w:r w:rsidRPr="00150CAE">
              <w:rPr>
                <w:bCs/>
                <w:iCs/>
                <w:sz w:val="22"/>
                <w:szCs w:val="22"/>
              </w:rPr>
              <w:t>изводства на 20% и составит 25600 ед. Рассчитать, как изменится себ</w:t>
            </w:r>
            <w:r w:rsidRPr="00150CAE">
              <w:rPr>
                <w:bCs/>
                <w:iCs/>
                <w:sz w:val="22"/>
                <w:szCs w:val="22"/>
              </w:rPr>
              <w:t>е</w:t>
            </w:r>
            <w:r w:rsidRPr="00150CAE">
              <w:rPr>
                <w:bCs/>
                <w:iCs/>
                <w:sz w:val="22"/>
                <w:szCs w:val="22"/>
              </w:rPr>
              <w:t>стоимость единицы продукции, если до реконструкции она составляла 1050 руб., условно-постоянные расходы в себестоимости составляют 60%.</w:t>
            </w:r>
          </w:p>
          <w:p w:rsidR="00FA7B6A" w:rsidRPr="00150CAE" w:rsidRDefault="00FA7B6A" w:rsidP="00063E7C">
            <w:pPr>
              <w:pStyle w:val="ListParagraph"/>
              <w:spacing w:line="240" w:lineRule="auto"/>
              <w:ind w:left="62" w:firstLine="0"/>
              <w:rPr>
                <w:sz w:val="22"/>
                <w:lang w:val="ru-RU"/>
              </w:rPr>
            </w:pPr>
            <w:r w:rsidRPr="00150CAE">
              <w:rPr>
                <w:sz w:val="22"/>
                <w:lang w:val="ru-RU"/>
              </w:rPr>
              <w:t>24. Рассчитать чистую прибыль организации, если цена реализации единицы продукции – 267 руб., в т.ч. НДС, общая сумма затрат за месяц – 15000 руб. Объем производства – 100 единиц продукции.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autoSpaceDE/>
              <w:autoSpaceDN/>
              <w:adjustRightInd/>
              <w:ind w:left="62" w:firstLine="0"/>
              <w:contextualSpacing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25. Выручка от реализации продукции составила 219 млн. руб. Полная себестоимость – 168 млн. руб. Определите рент</w:t>
            </w:r>
            <w:r w:rsidRPr="00150CAE">
              <w:rPr>
                <w:sz w:val="22"/>
                <w:szCs w:val="22"/>
              </w:rPr>
              <w:t>а</w:t>
            </w:r>
            <w:r w:rsidRPr="00150CAE">
              <w:rPr>
                <w:sz w:val="22"/>
                <w:szCs w:val="22"/>
              </w:rPr>
              <w:t>бельность реализова</w:t>
            </w:r>
            <w:r w:rsidRPr="00150CAE">
              <w:rPr>
                <w:sz w:val="22"/>
                <w:szCs w:val="22"/>
              </w:rPr>
              <w:t>н</w:t>
            </w:r>
            <w:r w:rsidRPr="00150CAE">
              <w:rPr>
                <w:sz w:val="22"/>
                <w:szCs w:val="22"/>
              </w:rPr>
              <w:t>ной продукции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autoSpaceDE/>
              <w:autoSpaceDN/>
              <w:adjustRightInd/>
              <w:ind w:left="62" w:firstLine="0"/>
              <w:contextualSpacing/>
              <w:jc w:val="left"/>
              <w:rPr>
                <w:b/>
                <w:color w:val="000000"/>
                <w:sz w:val="22"/>
                <w:szCs w:val="22"/>
              </w:rPr>
            </w:pPr>
          </w:p>
          <w:p w:rsidR="00FA7B6A" w:rsidRPr="00150CAE" w:rsidRDefault="00FA7B6A" w:rsidP="00063E7C">
            <w:pPr>
              <w:widowControl/>
              <w:shd w:val="clear" w:color="auto" w:fill="FFFFFF"/>
              <w:autoSpaceDE/>
              <w:autoSpaceDN/>
              <w:adjustRightInd/>
              <w:ind w:left="62" w:firstLine="0"/>
              <w:contextualSpacing/>
              <w:jc w:val="left"/>
              <w:rPr>
                <w:b/>
                <w:sz w:val="22"/>
                <w:szCs w:val="22"/>
              </w:rPr>
            </w:pPr>
            <w:r w:rsidRPr="00150CAE">
              <w:rPr>
                <w:b/>
                <w:color w:val="000000"/>
                <w:sz w:val="22"/>
                <w:szCs w:val="22"/>
              </w:rPr>
              <w:t>Задания как закрытой, так и открытой тестовой формы. 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1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Предоставляя обществу знания о социально-экономическом поведении людей и их групп, экономика выполняет _________ функцию.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теоретическую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практическую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методологическую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идеологическую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2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На ранних этапах экономического развития общества, когда человек полностью зависит от окружающей среды, имел м</w:t>
            </w:r>
            <w:r w:rsidRPr="00150CAE">
              <w:rPr>
                <w:color w:val="000000"/>
                <w:sz w:val="22"/>
                <w:szCs w:val="22"/>
              </w:rPr>
              <w:t>е</w:t>
            </w:r>
            <w:r w:rsidRPr="00150CAE">
              <w:rPr>
                <w:color w:val="000000"/>
                <w:sz w:val="22"/>
                <w:szCs w:val="22"/>
              </w:rPr>
              <w:t>сто ______ технол</w:t>
            </w:r>
            <w:r w:rsidRPr="00150CAE">
              <w:rPr>
                <w:color w:val="000000"/>
                <w:sz w:val="22"/>
                <w:szCs w:val="22"/>
              </w:rPr>
              <w:t>о</w:t>
            </w:r>
            <w:r w:rsidRPr="00150CAE">
              <w:rPr>
                <w:color w:val="000000"/>
                <w:sz w:val="22"/>
                <w:szCs w:val="22"/>
              </w:rPr>
              <w:t>гический способ производства.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присваивающий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простой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производящий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постоянный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3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Больше всего условиям совершенной конкуренции соответствует р</w:t>
            </w:r>
            <w:r w:rsidRPr="00150CAE">
              <w:rPr>
                <w:color w:val="000000"/>
                <w:sz w:val="22"/>
                <w:szCs w:val="22"/>
              </w:rPr>
              <w:t>ы</w:t>
            </w:r>
            <w:r w:rsidRPr="00150CAE">
              <w:rPr>
                <w:color w:val="000000"/>
                <w:sz w:val="22"/>
                <w:szCs w:val="22"/>
              </w:rPr>
              <w:t>нок …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пшеницы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стали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услуг парикмахерских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автомобилей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4 (выберите не менее двух вариантов). </w:t>
            </w:r>
            <w:r w:rsidRPr="00150CAE">
              <w:rPr>
                <w:color w:val="000000"/>
                <w:sz w:val="22"/>
                <w:szCs w:val="22"/>
              </w:rPr>
              <w:br/>
              <w:t>Особенностями рынка с монополистической конкуренцией являются …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наличие множества продавцов и покупателей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влияние на уровень цен в довольно узких рамках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отсутствие товаров-заменителей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несовершенная информированность продавцов и покупателей об условиях рынка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5 (выберите не менее двух вариантов). </w:t>
            </w:r>
            <w:r w:rsidRPr="00150CAE">
              <w:rPr>
                <w:color w:val="000000"/>
                <w:sz w:val="22"/>
                <w:szCs w:val="22"/>
              </w:rPr>
              <w:br/>
              <w:t>На графике показана модель «AD–AS» (совокупный спрос – совокупное предложение).</w:t>
            </w:r>
            <w:r w:rsidRPr="00150CAE">
              <w:rPr>
                <w:color w:val="000000"/>
                <w:sz w:val="22"/>
                <w:szCs w:val="22"/>
              </w:rPr>
              <w:br/>
              <w:t>Если кривая совокупного спроса пересекает кривую совокупного пре</w:t>
            </w:r>
            <w:r w:rsidRPr="00150CAE">
              <w:rPr>
                <w:color w:val="000000"/>
                <w:sz w:val="22"/>
                <w:szCs w:val="22"/>
              </w:rPr>
              <w:t>д</w:t>
            </w:r>
            <w:r w:rsidRPr="00150CAE">
              <w:rPr>
                <w:color w:val="000000"/>
                <w:sz w:val="22"/>
                <w:szCs w:val="22"/>
              </w:rPr>
              <w:t>ложения на горизонтальном участке, то увеличение совокупного спр</w:t>
            </w:r>
            <w:r w:rsidRPr="00150CAE">
              <w:rPr>
                <w:color w:val="000000"/>
                <w:sz w:val="22"/>
                <w:szCs w:val="22"/>
              </w:rPr>
              <w:t>о</w:t>
            </w:r>
            <w:r w:rsidRPr="00150CAE">
              <w:rPr>
                <w:color w:val="000000"/>
                <w:sz w:val="22"/>
                <w:szCs w:val="22"/>
              </w:rPr>
              <w:t>са …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увеличит реальный объем производства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не изменит уровня цен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не изменит реального объема производства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повысит цены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6 (выберите не менее двух вариантов). </w:t>
            </w:r>
            <w:r w:rsidRPr="00150CAE">
              <w:rPr>
                <w:color w:val="000000"/>
                <w:sz w:val="22"/>
                <w:szCs w:val="22"/>
              </w:rPr>
              <w:br/>
              <w:t>Инвестиции в запасы …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осуществляются с целью сглаживания колебаний объемов произво</w:t>
            </w:r>
            <w:r w:rsidRPr="00150CAE">
              <w:rPr>
                <w:color w:val="000000"/>
                <w:sz w:val="22"/>
                <w:szCs w:val="22"/>
              </w:rPr>
              <w:t>д</w:t>
            </w:r>
            <w:r w:rsidRPr="00150CAE">
              <w:rPr>
                <w:color w:val="000000"/>
                <w:sz w:val="22"/>
                <w:szCs w:val="22"/>
              </w:rPr>
              <w:t>ства при неизменном объеме продаж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осуществляются в связи с технологическими особенностями прои</w:t>
            </w:r>
            <w:r w:rsidRPr="00150CAE">
              <w:rPr>
                <w:color w:val="000000"/>
                <w:sz w:val="22"/>
                <w:szCs w:val="22"/>
              </w:rPr>
              <w:t>з</w:t>
            </w:r>
            <w:r w:rsidRPr="00150CAE">
              <w:rPr>
                <w:color w:val="000000"/>
                <w:sz w:val="22"/>
                <w:szCs w:val="22"/>
              </w:rPr>
              <w:t>водства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связаны с расходами домашних хозяйств на приобретение домов, квартир</w:t>
            </w:r>
          </w:p>
          <w:p w:rsidR="00FA7B6A" w:rsidRPr="00150CAE" w:rsidRDefault="00FA7B6A" w:rsidP="00063E7C">
            <w:pPr>
              <w:widowControl/>
              <w:autoSpaceDE/>
              <w:autoSpaceDN/>
              <w:adjustRightInd/>
              <w:ind w:left="62" w:firstLine="0"/>
              <w:jc w:val="left"/>
              <w:rPr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связаны с расширением применяемого основного капитала</w:t>
            </w:r>
          </w:p>
        </w:tc>
      </w:tr>
      <w:tr w:rsidR="00FA7B6A" w:rsidRPr="00C83B82" w:rsidTr="00306332">
        <w:trPr>
          <w:trHeight w:val="446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B6A" w:rsidRPr="00C83B82" w:rsidRDefault="00FA7B6A" w:rsidP="009B0FB4">
            <w:pPr>
              <w:ind w:firstLine="0"/>
              <w:jc w:val="left"/>
            </w:pPr>
            <w:r w:rsidRPr="00C83B82">
              <w:t>Владеть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B6A" w:rsidRPr="00150CAE" w:rsidRDefault="00FA7B6A" w:rsidP="00063E7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методами и приемами анализа экономических я</w:t>
            </w:r>
            <w:r w:rsidRPr="00150CAE">
              <w:rPr>
                <w:sz w:val="22"/>
                <w:szCs w:val="22"/>
              </w:rPr>
              <w:t>в</w:t>
            </w:r>
            <w:r w:rsidRPr="00150CAE">
              <w:rPr>
                <w:sz w:val="22"/>
                <w:szCs w:val="22"/>
              </w:rPr>
              <w:t>лений и  процессов на уровне экон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мики в целом и на уровне отдельного пре</w:t>
            </w:r>
            <w:r w:rsidRPr="00150CAE">
              <w:rPr>
                <w:sz w:val="22"/>
                <w:szCs w:val="22"/>
              </w:rPr>
              <w:t>д</w:t>
            </w:r>
            <w:r w:rsidRPr="00150CAE">
              <w:rPr>
                <w:sz w:val="22"/>
                <w:szCs w:val="22"/>
              </w:rPr>
              <w:t>приятия;</w:t>
            </w:r>
          </w:p>
          <w:p w:rsidR="00FA7B6A" w:rsidRPr="00150CAE" w:rsidRDefault="00FA7B6A" w:rsidP="00063E7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практическими нав</w:t>
            </w:r>
            <w:r w:rsidRPr="00150CAE">
              <w:rPr>
                <w:sz w:val="22"/>
                <w:szCs w:val="22"/>
              </w:rPr>
              <w:t>ы</w:t>
            </w:r>
            <w:r w:rsidRPr="00150CAE">
              <w:rPr>
                <w:sz w:val="22"/>
                <w:szCs w:val="22"/>
              </w:rPr>
              <w:t>ками использования экономич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ских знаний на других ди</w:t>
            </w:r>
            <w:r w:rsidRPr="00150CAE">
              <w:rPr>
                <w:sz w:val="22"/>
                <w:szCs w:val="22"/>
              </w:rPr>
              <w:t>с</w:t>
            </w:r>
            <w:r w:rsidRPr="00150CAE">
              <w:rPr>
                <w:sz w:val="22"/>
                <w:szCs w:val="22"/>
              </w:rPr>
              <w:t>циплинах, на занятиях в аудитории и на практике;</w:t>
            </w:r>
          </w:p>
          <w:p w:rsidR="00FA7B6A" w:rsidRPr="00150CAE" w:rsidRDefault="00FA7B6A" w:rsidP="00063E7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на основании теоретич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ских знаний принимать р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шения на уровне экономики в целом и на уровне отдел</w:t>
            </w:r>
            <w:r w:rsidRPr="00150CAE">
              <w:rPr>
                <w:sz w:val="22"/>
                <w:szCs w:val="22"/>
              </w:rPr>
              <w:t>ь</w:t>
            </w:r>
            <w:r w:rsidRPr="00150CAE">
              <w:rPr>
                <w:sz w:val="22"/>
                <w:szCs w:val="22"/>
              </w:rPr>
              <w:t>ного предприятия;</w:t>
            </w:r>
          </w:p>
          <w:p w:rsidR="00FA7B6A" w:rsidRPr="00150CAE" w:rsidRDefault="00FA7B6A" w:rsidP="00063E7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самостоятельно приобр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тать, усваивать и применять экономические знания, наблюдать, анализировать и объяснять экономические явления, с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бытия, ситуации.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B6A" w:rsidRPr="00150CAE" w:rsidRDefault="00FA7B6A" w:rsidP="00063E7C">
            <w:pPr>
              <w:widowControl/>
              <w:shd w:val="clear" w:color="auto" w:fill="FFFFFF"/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  <w:r w:rsidRPr="00150CAE">
              <w:rPr>
                <w:b/>
                <w:sz w:val="22"/>
                <w:szCs w:val="22"/>
                <w:shd w:val="clear" w:color="auto" w:fill="FFFFFF"/>
              </w:rPr>
              <w:t>Кейс-задания, состоящие из описания ситуации и вопросов к ней.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b/>
                <w:sz w:val="22"/>
                <w:szCs w:val="22"/>
              </w:rPr>
            </w:pPr>
            <w:r w:rsidRPr="00150CAE">
              <w:rPr>
                <w:b/>
                <w:sz w:val="22"/>
                <w:szCs w:val="22"/>
              </w:rPr>
              <w:t>Кейс 1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В государстве Ардения уровень инфляции за последние три года составил соответственно: 100 %, 130 % и  по итогам т</w:t>
            </w:r>
            <w:r w:rsidRPr="00150CAE">
              <w:rPr>
                <w:sz w:val="22"/>
                <w:szCs w:val="22"/>
                <w:shd w:val="clear" w:color="auto" w:fill="FFFFFF"/>
              </w:rPr>
              <w:t>е</w:t>
            </w:r>
            <w:r w:rsidRPr="00150CAE">
              <w:rPr>
                <w:sz w:val="22"/>
                <w:szCs w:val="22"/>
                <w:shd w:val="clear" w:color="auto" w:fill="FFFFFF"/>
              </w:rPr>
              <w:t>кущего года – 150 %. Реальный уровень объема производства за рассматриваемый период снизился в пять раз и стабил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зировался в этой точке. Величина государственного долга на начало последнего в рассматр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ваемом периоде года равна 200 аграм, номинал</w:t>
            </w:r>
            <w:r w:rsidRPr="00150CAE">
              <w:rPr>
                <w:sz w:val="22"/>
                <w:szCs w:val="22"/>
                <w:shd w:val="clear" w:color="auto" w:fill="FFFFFF"/>
              </w:rPr>
              <w:t>ь</w:t>
            </w:r>
            <w:r w:rsidRPr="00150CAE">
              <w:rPr>
                <w:sz w:val="22"/>
                <w:szCs w:val="22"/>
                <w:shd w:val="clear" w:color="auto" w:fill="FFFFFF"/>
              </w:rPr>
              <w:t>ная ставка процента по которому равна 35 %.</w:t>
            </w:r>
            <w:r w:rsidRPr="00150CAE">
              <w:rPr>
                <w:sz w:val="22"/>
                <w:szCs w:val="22"/>
                <w:shd w:val="clear" w:color="auto" w:fill="FFFFFF"/>
              </w:rPr>
              <w:br/>
              <w:t>Состояние бюджета характеризуется также тем, что номинальные государственные расходы без платежей по обслужив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>нию долга выросли на 100% и по итогам последнего года составили 50 агров, номинальные налоговые поступления сниз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лись и составили за последний год 80 а</w:t>
            </w:r>
            <w:r w:rsidRPr="00150CAE">
              <w:rPr>
                <w:sz w:val="22"/>
                <w:szCs w:val="22"/>
                <w:shd w:val="clear" w:color="auto" w:fill="FFFFFF"/>
              </w:rPr>
              <w:t>г</w:t>
            </w:r>
            <w:r w:rsidRPr="00150CAE">
              <w:rPr>
                <w:sz w:val="22"/>
                <w:szCs w:val="22"/>
                <w:shd w:val="clear" w:color="auto" w:fill="FFFFFF"/>
              </w:rPr>
              <w:t>ров.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  <w:r w:rsidRPr="00150CAE">
              <w:rPr>
                <w:b/>
                <w:sz w:val="22"/>
                <w:szCs w:val="22"/>
                <w:shd w:val="clear" w:color="auto" w:fill="FFFFFF"/>
              </w:rPr>
              <w:t>Задание 1: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Номинальная величина сальдо государственного бюджета данной стр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>ны в текущем году равна _____ агров.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  <w:r w:rsidRPr="00150CAE">
              <w:rPr>
                <w:b/>
                <w:sz w:val="22"/>
                <w:szCs w:val="22"/>
                <w:shd w:val="clear" w:color="auto" w:fill="FFFFFF"/>
              </w:rPr>
              <w:t>Задание 2: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Экономическая ситуация, сложившаяся в Ардении, называется …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1) стагфл</w:t>
            </w:r>
            <w:r w:rsidRPr="00150CAE">
              <w:rPr>
                <w:sz w:val="22"/>
                <w:szCs w:val="22"/>
                <w:shd w:val="clear" w:color="auto" w:fill="FFFFFF"/>
              </w:rPr>
              <w:t>я</w:t>
            </w:r>
            <w:r w:rsidRPr="00150CAE">
              <w:rPr>
                <w:sz w:val="22"/>
                <w:szCs w:val="22"/>
                <w:shd w:val="clear" w:color="auto" w:fill="FFFFFF"/>
              </w:rPr>
              <w:t>цией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2) стагнац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ей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3) сп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дом 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4) естественной инфляцией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  <w:r w:rsidRPr="00150CAE">
              <w:rPr>
                <w:b/>
                <w:sz w:val="22"/>
                <w:szCs w:val="22"/>
                <w:shd w:val="clear" w:color="auto" w:fill="FFFFFF"/>
              </w:rPr>
              <w:t>Задание 3: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В измерении итогов экономической деятельности за тот или иной период времени существуют номинал</w:t>
            </w:r>
            <w:r w:rsidRPr="00150CAE">
              <w:rPr>
                <w:sz w:val="22"/>
                <w:szCs w:val="22"/>
                <w:shd w:val="clear" w:color="auto" w:fill="FFFFFF"/>
              </w:rPr>
              <w:t>ь</w:t>
            </w:r>
            <w:r w:rsidRPr="00150CAE">
              <w:rPr>
                <w:sz w:val="22"/>
                <w:szCs w:val="22"/>
                <w:shd w:val="clear" w:color="auto" w:fill="FFFFFF"/>
              </w:rPr>
              <w:t>ные и реальные стоимостные величины. К последним относятся …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Укажите один вариант ответа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1) уровень безработицы, темп инфляции, значение коэффициенты Оук</w:t>
            </w:r>
            <w:r w:rsidRPr="00150CAE">
              <w:rPr>
                <w:sz w:val="22"/>
                <w:szCs w:val="22"/>
                <w:shd w:val="clear" w:color="auto" w:fill="FFFFFF"/>
              </w:rPr>
              <w:t>е</w:t>
            </w:r>
            <w:r w:rsidRPr="00150CAE">
              <w:rPr>
                <w:sz w:val="22"/>
                <w:szCs w:val="22"/>
                <w:shd w:val="clear" w:color="auto" w:fill="FFFFFF"/>
              </w:rPr>
              <w:t>на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2) общая величина доходов государственного бюджета, величина пр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центов, идущих на обслуживание внешнего долга, изменение зар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>ботной платы наемных работников без учета изменения уровня цен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3) доходы государственного бюджета от таможенных пошлин, уплачиваемые по внешнему долгу проценты, выплаты м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>теринского к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>питала в будущем, на период трех лет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4) общие расходы государственного бюджета, поступления от уплаты косвенных налогов, изменение пенсий и социальных пособий относ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тельно прошлых периодов с учетом индекса инфляции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</w:p>
          <w:p w:rsidR="00FA7B6A" w:rsidRPr="00150CAE" w:rsidRDefault="00FA7B6A" w:rsidP="00063E7C">
            <w:pPr>
              <w:shd w:val="clear" w:color="auto" w:fill="FFFFFF"/>
              <w:tabs>
                <w:tab w:val="left" w:pos="62"/>
              </w:tabs>
              <w:ind w:firstLine="0"/>
              <w:outlineLvl w:val="3"/>
              <w:rPr>
                <w:b/>
                <w:sz w:val="22"/>
                <w:szCs w:val="22"/>
                <w:shd w:val="clear" w:color="auto" w:fill="FFFFFF"/>
              </w:rPr>
            </w:pPr>
            <w:r w:rsidRPr="00150CAE">
              <w:rPr>
                <w:b/>
                <w:bCs/>
                <w:i/>
                <w:iCs/>
                <w:sz w:val="22"/>
                <w:szCs w:val="22"/>
              </w:rPr>
              <w:t>Кейс</w:t>
            </w:r>
            <w:r w:rsidRPr="00150CAE">
              <w:rPr>
                <w:b/>
                <w:sz w:val="22"/>
                <w:szCs w:val="22"/>
                <w:shd w:val="clear" w:color="auto" w:fill="FFFFFF"/>
              </w:rPr>
              <w:t xml:space="preserve"> 2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Спрос и предложение на сигареты описываются уравнениями: </w:t>
            </w:r>
            <w:r w:rsidRPr="00150CAE">
              <w:rPr>
                <w:sz w:val="22"/>
                <w:szCs w:val="22"/>
                <w:shd w:val="clear" w:color="auto" w:fill="FFFFFF"/>
              </w:rPr>
              <w:pict>
                <v:shape id="Рисунок 13" o:spid="_x0000_i1049" type="#_x0000_t75" alt="Описание: https://test.i-exam.ru/training/student/pic/1873_1295/424D01138D32A22C35EF02A3235A2CE5.png" style="width:81pt;height:20.25pt;visibility:visible">
                  <v:imagedata r:id="rId38" o:title=""/>
                </v:shape>
              </w:pict>
            </w:r>
            <w:r w:rsidRPr="00150CAE">
              <w:rPr>
                <w:sz w:val="22"/>
                <w:szCs w:val="22"/>
                <w:shd w:val="clear" w:color="auto" w:fill="FFFFFF"/>
              </w:rPr>
              <w:t> и </w:t>
            </w:r>
            <w:r w:rsidRPr="00150CAE">
              <w:rPr>
                <w:sz w:val="22"/>
                <w:szCs w:val="22"/>
                <w:shd w:val="clear" w:color="auto" w:fill="FFFFFF"/>
              </w:rPr>
              <w:pict>
                <v:shape id="Рисунок 12" o:spid="_x0000_i1050" type="#_x0000_t75" alt="Описание: https://test.i-exam.ru/training/student/pic/1873_1295/E0C0F2F9098025A9D285625BE1B8AE99.png" style="width:75.75pt;height:20.25pt;visibility:visible">
                  <v:imagedata r:id="rId39" o:title=""/>
                </v:shape>
              </w:pict>
            </w:r>
            <w:r w:rsidRPr="00150CAE">
              <w:rPr>
                <w:sz w:val="22"/>
                <w:szCs w:val="22"/>
                <w:shd w:val="clear" w:color="auto" w:fill="FFFFFF"/>
              </w:rPr>
              <w:t>, где Pd – цена спр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са, Ps – цена предложения, Qd – объем спроса, Qs – объем предложения. Государство, имея возмо</w:t>
            </w:r>
            <w:r w:rsidRPr="00150CAE">
              <w:rPr>
                <w:sz w:val="22"/>
                <w:szCs w:val="22"/>
                <w:shd w:val="clear" w:color="auto" w:fill="FFFFFF"/>
              </w:rPr>
              <w:t>ж</w:t>
            </w:r>
            <w:r w:rsidRPr="00150CAE">
              <w:rPr>
                <w:sz w:val="22"/>
                <w:szCs w:val="22"/>
                <w:shd w:val="clear" w:color="auto" w:fill="FFFFFF"/>
              </w:rPr>
              <w:t>ность регулирования рыночного ценообразования, решило использовать косвенный метод регулирования – ввести налог в размере 2 ден. единицы с каждой единицы проданного товара.</w:t>
            </w:r>
          </w:p>
          <w:p w:rsidR="00FA7B6A" w:rsidRPr="00150CAE" w:rsidRDefault="00FA7B6A" w:rsidP="00063E7C">
            <w:pPr>
              <w:shd w:val="clear" w:color="auto" w:fill="FFFFFF"/>
              <w:tabs>
                <w:tab w:val="left" w:pos="62"/>
              </w:tabs>
              <w:ind w:firstLine="0"/>
              <w:outlineLvl w:val="3"/>
              <w:rPr>
                <w:b/>
                <w:bCs/>
                <w:sz w:val="22"/>
                <w:szCs w:val="22"/>
              </w:rPr>
            </w:pPr>
            <w:r w:rsidRPr="00150CAE">
              <w:rPr>
                <w:b/>
                <w:bCs/>
                <w:i/>
                <w:iCs/>
                <w:sz w:val="22"/>
                <w:szCs w:val="22"/>
              </w:rPr>
              <w:t>Задание 1: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Подобное вмешательство государства в процесс рыночного ценообраз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вания преследует цель …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Укажите один вариант ответа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1) увеличения производства и потребления сигарет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2) снижения производства и потребления с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гарет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3) поддержать потребителей сигарет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4) поддержать производителей сигарет</w:t>
            </w:r>
          </w:p>
          <w:p w:rsidR="00FA7B6A" w:rsidRPr="00150CAE" w:rsidRDefault="00FA7B6A" w:rsidP="00063E7C">
            <w:pPr>
              <w:shd w:val="clear" w:color="auto" w:fill="FFFFFF"/>
              <w:tabs>
                <w:tab w:val="left" w:pos="62"/>
              </w:tabs>
              <w:ind w:firstLine="0"/>
              <w:outlineLvl w:val="3"/>
              <w:rPr>
                <w:b/>
                <w:bCs/>
                <w:i/>
                <w:iCs/>
                <w:sz w:val="22"/>
                <w:szCs w:val="22"/>
              </w:rPr>
            </w:pPr>
            <w:r w:rsidRPr="00150CAE">
              <w:rPr>
                <w:b/>
                <w:bCs/>
                <w:i/>
                <w:iCs/>
                <w:sz w:val="22"/>
                <w:szCs w:val="22"/>
              </w:rPr>
              <w:t>Задание 2: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Подобное вмешательство государства в рыночное ценообразование пр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ведет к сдвигу кривой ___________ и ___________ равновесного объема продаж.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Выберите не менее двух вариантов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1) сокращению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2) предложения вправо вниз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3) увеличению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4) предложения влево вверх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  <w:r w:rsidRPr="00150CAE">
              <w:rPr>
                <w:b/>
                <w:sz w:val="22"/>
                <w:szCs w:val="22"/>
                <w:shd w:val="clear" w:color="auto" w:fill="FFFFFF"/>
              </w:rPr>
              <w:t>Задание 3: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В результате государственного вмешательства в процесс рыночного ценообразования путем введения налога бюджет б</w:t>
            </w:r>
            <w:r w:rsidRPr="00150CAE">
              <w:rPr>
                <w:sz w:val="22"/>
                <w:szCs w:val="22"/>
                <w:shd w:val="clear" w:color="auto" w:fill="FFFFFF"/>
              </w:rPr>
              <w:t>у</w:t>
            </w:r>
            <w:r w:rsidRPr="00150CAE">
              <w:rPr>
                <w:sz w:val="22"/>
                <w:szCs w:val="22"/>
                <w:shd w:val="clear" w:color="auto" w:fill="FFFFFF"/>
              </w:rPr>
              <w:t>дет пополнен на сумму ____ ден. единиц.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</w:p>
          <w:p w:rsidR="00FA7B6A" w:rsidRPr="00150CAE" w:rsidRDefault="00FA7B6A" w:rsidP="00063E7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b/>
                <w:color w:val="000000"/>
                <w:sz w:val="22"/>
                <w:szCs w:val="22"/>
              </w:rPr>
              <w:t>Кейс 3.</w:t>
            </w:r>
            <w:r w:rsidRPr="00150CAE">
              <w:rPr>
                <w:color w:val="000000"/>
                <w:sz w:val="22"/>
                <w:szCs w:val="22"/>
              </w:rPr>
              <w:t> </w:t>
            </w:r>
            <w:r w:rsidRPr="00150CAE">
              <w:rPr>
                <w:color w:val="000000"/>
                <w:sz w:val="22"/>
                <w:szCs w:val="22"/>
              </w:rPr>
              <w:br/>
              <w:t>Известно, что в общественной жизни экономические отношения зан</w:t>
            </w:r>
            <w:r w:rsidRPr="00150CAE">
              <w:rPr>
                <w:color w:val="000000"/>
                <w:sz w:val="22"/>
                <w:szCs w:val="22"/>
              </w:rPr>
              <w:t>и</w:t>
            </w:r>
            <w:r w:rsidRPr="00150CAE">
              <w:rPr>
                <w:color w:val="000000"/>
                <w:sz w:val="22"/>
                <w:szCs w:val="22"/>
              </w:rPr>
              <w:t>мают особое место, формируя своим содержанием, в том числе, тип экономической системы. Экономика как хозяйственная деятельность общества имеет свои причины и ос</w:t>
            </w:r>
            <w:r w:rsidRPr="00150CAE">
              <w:rPr>
                <w:color w:val="000000"/>
                <w:sz w:val="22"/>
                <w:szCs w:val="22"/>
              </w:rPr>
              <w:t>о</w:t>
            </w:r>
            <w:r w:rsidRPr="00150CAE">
              <w:rPr>
                <w:color w:val="000000"/>
                <w:sz w:val="22"/>
                <w:szCs w:val="22"/>
              </w:rPr>
              <w:t>бенности, являющиеся предметом изуч</w:t>
            </w:r>
            <w:r w:rsidRPr="00150CAE">
              <w:rPr>
                <w:color w:val="000000"/>
                <w:sz w:val="22"/>
                <w:szCs w:val="22"/>
              </w:rPr>
              <w:t>е</w:t>
            </w:r>
            <w:r w:rsidRPr="00150CAE">
              <w:rPr>
                <w:color w:val="000000"/>
                <w:sz w:val="22"/>
                <w:szCs w:val="22"/>
              </w:rPr>
              <w:t>ния многих ученых на протяжении последних тысячелетий. </w:t>
            </w:r>
            <w:r w:rsidRPr="00150CAE">
              <w:rPr>
                <w:color w:val="000000"/>
                <w:sz w:val="22"/>
                <w:szCs w:val="22"/>
              </w:rPr>
              <w:br/>
              <w:t>Задание 1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Основной причиной возникновения и развития экономических отношений является _________ большей части благ, наз</w:t>
            </w:r>
            <w:r w:rsidRPr="00150CAE">
              <w:rPr>
                <w:color w:val="000000"/>
                <w:sz w:val="22"/>
                <w:szCs w:val="22"/>
              </w:rPr>
              <w:t>ы</w:t>
            </w:r>
            <w:r w:rsidRPr="00150CAE">
              <w:rPr>
                <w:color w:val="000000"/>
                <w:sz w:val="22"/>
                <w:szCs w:val="22"/>
              </w:rPr>
              <w:t>ваемых экономич</w:t>
            </w:r>
            <w:r w:rsidRPr="00150CAE">
              <w:rPr>
                <w:color w:val="000000"/>
                <w:sz w:val="22"/>
                <w:szCs w:val="22"/>
              </w:rPr>
              <w:t>е</w:t>
            </w:r>
            <w:r w:rsidRPr="00150CAE">
              <w:rPr>
                <w:color w:val="000000"/>
                <w:sz w:val="22"/>
                <w:szCs w:val="22"/>
              </w:rPr>
              <w:t>скими.</w:t>
            </w:r>
          </w:p>
          <w:p w:rsidR="00FA7B6A" w:rsidRPr="00150CAE" w:rsidRDefault="00FA7B6A" w:rsidP="00063E7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A7B6A" w:rsidRPr="00150CAE" w:rsidRDefault="00FA7B6A" w:rsidP="00063E7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редкость</w:t>
            </w:r>
          </w:p>
          <w:p w:rsidR="00FA7B6A" w:rsidRPr="00150CAE" w:rsidRDefault="00FA7B6A" w:rsidP="00063E7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неограниченность</w:t>
            </w:r>
          </w:p>
          <w:p w:rsidR="00FA7B6A" w:rsidRPr="00150CAE" w:rsidRDefault="00FA7B6A" w:rsidP="00063E7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исчерпаемость</w:t>
            </w:r>
          </w:p>
          <w:p w:rsidR="00FA7B6A" w:rsidRPr="00150CAE" w:rsidRDefault="00FA7B6A" w:rsidP="00063E7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материальная форма</w:t>
            </w:r>
          </w:p>
          <w:p w:rsidR="00FA7B6A" w:rsidRPr="00150CAE" w:rsidRDefault="00FA7B6A" w:rsidP="00063E7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2 (выберите не менее двух вариантов). </w:t>
            </w:r>
            <w:r w:rsidRPr="00150CAE">
              <w:rPr>
                <w:color w:val="000000"/>
                <w:sz w:val="22"/>
                <w:szCs w:val="22"/>
              </w:rPr>
              <w:br/>
              <w:t>Примерами экономических благ, которые отличаются свойством редк</w:t>
            </w:r>
            <w:r w:rsidRPr="00150CAE">
              <w:rPr>
                <w:color w:val="000000"/>
                <w:sz w:val="22"/>
                <w:szCs w:val="22"/>
              </w:rPr>
              <w:t>о</w:t>
            </w:r>
            <w:r w:rsidRPr="00150CAE">
              <w:rPr>
                <w:color w:val="000000"/>
                <w:sz w:val="22"/>
                <w:szCs w:val="22"/>
              </w:rPr>
              <w:t>сти, могут служить …</w:t>
            </w:r>
          </w:p>
          <w:p w:rsidR="00FA7B6A" w:rsidRPr="00150CAE" w:rsidRDefault="00FA7B6A" w:rsidP="00063E7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A7B6A" w:rsidRPr="00150CAE" w:rsidRDefault="00FA7B6A" w:rsidP="00063E7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лесные ресурсы</w:t>
            </w:r>
          </w:p>
          <w:p w:rsidR="00FA7B6A" w:rsidRPr="00150CAE" w:rsidRDefault="00FA7B6A" w:rsidP="00063E7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кондиционер</w:t>
            </w:r>
          </w:p>
          <w:p w:rsidR="00FA7B6A" w:rsidRPr="00150CAE" w:rsidRDefault="00FA7B6A" w:rsidP="00063E7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солнечный свет</w:t>
            </w:r>
          </w:p>
          <w:p w:rsidR="00FA7B6A" w:rsidRPr="00150CAE" w:rsidRDefault="00FA7B6A" w:rsidP="00063E7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воздух</w:t>
            </w:r>
          </w:p>
          <w:p w:rsidR="00FA7B6A" w:rsidRPr="00150CAE" w:rsidRDefault="00FA7B6A" w:rsidP="00063E7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3 (установите соответствие между объектами задания и вариа</w:t>
            </w:r>
            <w:r w:rsidRPr="00150CAE">
              <w:rPr>
                <w:color w:val="000000"/>
                <w:sz w:val="22"/>
                <w:szCs w:val="22"/>
              </w:rPr>
              <w:t>н</w:t>
            </w:r>
            <w:r w:rsidRPr="00150CAE">
              <w:rPr>
                <w:color w:val="000000"/>
                <w:sz w:val="22"/>
                <w:szCs w:val="22"/>
              </w:rPr>
              <w:t>тами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Установите соответствие между названиями стадий общественного производства и их содержан</w:t>
            </w:r>
            <w:r w:rsidRPr="00150CAE">
              <w:rPr>
                <w:color w:val="000000"/>
                <w:sz w:val="22"/>
                <w:szCs w:val="22"/>
              </w:rPr>
              <w:t>и</w:t>
            </w:r>
            <w:r w:rsidRPr="00150CAE">
              <w:rPr>
                <w:color w:val="000000"/>
                <w:sz w:val="22"/>
                <w:szCs w:val="22"/>
              </w:rPr>
              <w:t>ем.</w:t>
            </w:r>
            <w:r w:rsidRPr="00150CAE">
              <w:rPr>
                <w:color w:val="000000"/>
                <w:sz w:val="22"/>
                <w:szCs w:val="22"/>
              </w:rPr>
              <w:br/>
              <w:t>1. Производство</w:t>
            </w:r>
            <w:r w:rsidRPr="00150CAE">
              <w:rPr>
                <w:color w:val="000000"/>
                <w:sz w:val="22"/>
                <w:szCs w:val="22"/>
              </w:rPr>
              <w:br/>
              <w:t>2. Распределение</w:t>
            </w:r>
            <w:r w:rsidRPr="00150CAE">
              <w:rPr>
                <w:color w:val="000000"/>
                <w:sz w:val="22"/>
                <w:szCs w:val="22"/>
              </w:rPr>
              <w:br/>
              <w:t>3. Потребление</w:t>
            </w:r>
          </w:p>
          <w:p w:rsidR="00FA7B6A" w:rsidRPr="00150CAE" w:rsidRDefault="00FA7B6A" w:rsidP="00063E7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A7B6A" w:rsidRPr="00150CAE" w:rsidRDefault="00FA7B6A" w:rsidP="00063E7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процесс создания полезного продукта</w:t>
            </w:r>
          </w:p>
          <w:p w:rsidR="00FA7B6A" w:rsidRPr="00150CAE" w:rsidRDefault="00FA7B6A" w:rsidP="00063E7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определение доли каждого человека в произведенном проду</w:t>
            </w:r>
            <w:r w:rsidRPr="00150CAE">
              <w:rPr>
                <w:color w:val="000000"/>
                <w:sz w:val="22"/>
                <w:szCs w:val="22"/>
              </w:rPr>
              <w:t>к</w:t>
            </w:r>
            <w:r w:rsidRPr="00150CAE">
              <w:rPr>
                <w:color w:val="000000"/>
                <w:sz w:val="22"/>
                <w:szCs w:val="22"/>
              </w:rPr>
              <w:t>те</w:t>
            </w:r>
          </w:p>
          <w:p w:rsidR="00FA7B6A" w:rsidRPr="00150CAE" w:rsidRDefault="00FA7B6A" w:rsidP="00063E7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использование созданных материальных и духовных благ и услуг для удовлетворения человеческих потребн</w:t>
            </w:r>
            <w:r w:rsidRPr="00150CAE">
              <w:rPr>
                <w:color w:val="000000"/>
                <w:sz w:val="22"/>
                <w:szCs w:val="22"/>
              </w:rPr>
              <w:t>о</w:t>
            </w:r>
            <w:r w:rsidRPr="00150CAE">
              <w:rPr>
                <w:color w:val="000000"/>
                <w:sz w:val="22"/>
                <w:szCs w:val="22"/>
              </w:rPr>
              <w:t>стей</w:t>
            </w:r>
          </w:p>
          <w:p w:rsidR="00FA7B6A" w:rsidRPr="00150CAE" w:rsidRDefault="00FA7B6A" w:rsidP="00063E7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процесс обмена одних продуктов на другие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  <w:r w:rsidRPr="00150CAE">
              <w:rPr>
                <w:b/>
                <w:sz w:val="22"/>
                <w:szCs w:val="22"/>
                <w:shd w:val="clear" w:color="auto" w:fill="FFFFFF"/>
              </w:rPr>
              <w:t>Кейс 4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Средняя стоимость   основных средств предприятия по группа в текущем году составляла (в млн. руб.): здания – 25, с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оружения – 5, машины и оборудование 50, в том числе установленное в начале года  - 10.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 xml:space="preserve">Норма амортизации для пассивной части составляет 5%, для активной – 15%. Метод амортизации – линейный. Для нового. Работающего 1 год оборудования, применяется метод суммы числе лет. 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Численность работающих на предприятии приведена в таблице: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039"/>
              <w:gridCol w:w="2268"/>
              <w:gridCol w:w="4252"/>
            </w:tblGrid>
            <w:tr w:rsidR="00FA7B6A" w:rsidRPr="00150CAE" w:rsidTr="00063E7C">
              <w:trPr>
                <w:jc w:val="center"/>
              </w:trPr>
              <w:tc>
                <w:tcPr>
                  <w:tcW w:w="30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7B6A" w:rsidRPr="00150CAE" w:rsidRDefault="00FA7B6A" w:rsidP="00063E7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 xml:space="preserve">Категория 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7B6A" w:rsidRPr="00150CAE" w:rsidRDefault="00FA7B6A" w:rsidP="00063E7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 xml:space="preserve">Численность, чел. 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7B6A" w:rsidRPr="00150CAE" w:rsidRDefault="00FA7B6A" w:rsidP="00063E7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Среднемесячная заработная плата, руб.</w:t>
                  </w:r>
                </w:p>
              </w:tc>
            </w:tr>
            <w:tr w:rsidR="00FA7B6A" w:rsidRPr="00150CAE" w:rsidTr="00063E7C">
              <w:trPr>
                <w:jc w:val="center"/>
              </w:trPr>
              <w:tc>
                <w:tcPr>
                  <w:tcW w:w="30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7B6A" w:rsidRPr="00150CAE" w:rsidRDefault="00FA7B6A" w:rsidP="00063E7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Основные рабочие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7B6A" w:rsidRPr="00150CAE" w:rsidRDefault="00FA7B6A" w:rsidP="00063E7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50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7B6A" w:rsidRPr="00150CAE" w:rsidRDefault="00FA7B6A" w:rsidP="00063E7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25000</w:t>
                  </w:r>
                </w:p>
              </w:tc>
            </w:tr>
            <w:tr w:rsidR="00FA7B6A" w:rsidRPr="00150CAE" w:rsidTr="00063E7C">
              <w:trPr>
                <w:jc w:val="center"/>
              </w:trPr>
              <w:tc>
                <w:tcPr>
                  <w:tcW w:w="30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7B6A" w:rsidRPr="00150CAE" w:rsidRDefault="00FA7B6A" w:rsidP="00063E7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Вспомогательные рабочие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7B6A" w:rsidRPr="00150CAE" w:rsidRDefault="00FA7B6A" w:rsidP="00063E7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7B6A" w:rsidRPr="00150CAE" w:rsidRDefault="00FA7B6A" w:rsidP="00063E7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22000</w:t>
                  </w:r>
                </w:p>
              </w:tc>
            </w:tr>
            <w:tr w:rsidR="00FA7B6A" w:rsidRPr="00150CAE" w:rsidTr="00063E7C">
              <w:trPr>
                <w:jc w:val="center"/>
              </w:trPr>
              <w:tc>
                <w:tcPr>
                  <w:tcW w:w="30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7B6A" w:rsidRPr="00150CAE" w:rsidRDefault="00FA7B6A" w:rsidP="00063E7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Руководители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7B6A" w:rsidRPr="00150CAE" w:rsidRDefault="00FA7B6A" w:rsidP="00063E7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10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7B6A" w:rsidRPr="00150CAE" w:rsidRDefault="00FA7B6A" w:rsidP="00063E7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40000</w:t>
                  </w:r>
                </w:p>
              </w:tc>
            </w:tr>
            <w:tr w:rsidR="00FA7B6A" w:rsidRPr="00150CAE" w:rsidTr="00063E7C">
              <w:trPr>
                <w:jc w:val="center"/>
              </w:trPr>
              <w:tc>
                <w:tcPr>
                  <w:tcW w:w="30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7B6A" w:rsidRPr="00150CAE" w:rsidRDefault="00FA7B6A" w:rsidP="00063E7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 xml:space="preserve">Специалисты 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7B6A" w:rsidRPr="00150CAE" w:rsidRDefault="00FA7B6A" w:rsidP="00063E7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12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7B6A" w:rsidRPr="00150CAE" w:rsidRDefault="00FA7B6A" w:rsidP="00063E7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35000</w:t>
                  </w:r>
                </w:p>
              </w:tc>
            </w:tr>
            <w:tr w:rsidR="00FA7B6A" w:rsidRPr="00150CAE" w:rsidTr="00063E7C">
              <w:trPr>
                <w:jc w:val="center"/>
              </w:trPr>
              <w:tc>
                <w:tcPr>
                  <w:tcW w:w="30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7B6A" w:rsidRPr="00150CAE" w:rsidRDefault="00FA7B6A" w:rsidP="00063E7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 xml:space="preserve">Служащие 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7B6A" w:rsidRPr="00150CAE" w:rsidRDefault="00FA7B6A" w:rsidP="00063E7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7B6A" w:rsidRPr="00150CAE" w:rsidRDefault="00FA7B6A" w:rsidP="00063E7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20000</w:t>
                  </w:r>
                </w:p>
              </w:tc>
            </w:tr>
          </w:tbl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 xml:space="preserve">Страховые взносу в государственные внебюджетные социальные фонды – 30%. 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Годовой объем производства составляет 1000000 единиц продукции. На производство единицы продукции затрачено с</w:t>
            </w:r>
            <w:r w:rsidRPr="00150CAE">
              <w:rPr>
                <w:sz w:val="22"/>
                <w:szCs w:val="22"/>
                <w:shd w:val="clear" w:color="auto" w:fill="FFFFFF"/>
              </w:rPr>
              <w:t>ы</w:t>
            </w:r>
            <w:r w:rsidRPr="00150CAE">
              <w:rPr>
                <w:sz w:val="22"/>
                <w:szCs w:val="22"/>
                <w:shd w:val="clear" w:color="auto" w:fill="FFFFFF"/>
              </w:rPr>
              <w:t>рья, материалов в и энергетических ресурсов на сумму 152 руб. прочие затраты – в структуре с</w:t>
            </w:r>
            <w:r w:rsidRPr="00150CAE">
              <w:rPr>
                <w:sz w:val="22"/>
                <w:szCs w:val="22"/>
                <w:shd w:val="clear" w:color="auto" w:fill="FFFFFF"/>
              </w:rPr>
              <w:t>е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бестоимости составляют 20%. 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Вся продукция была реализована по средней цене 250 руб. за единицу.</w:t>
            </w:r>
          </w:p>
          <w:p w:rsidR="00FA7B6A" w:rsidRPr="00150CAE" w:rsidRDefault="00FA7B6A" w:rsidP="00063E7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i/>
                <w:sz w:val="22"/>
                <w:szCs w:val="22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Рассчитайте фондоотдачу, производительность труда, себестоимость единицы продукции, прибыль предприятия, критич</w:t>
            </w:r>
            <w:r w:rsidRPr="00150CAE">
              <w:rPr>
                <w:sz w:val="22"/>
                <w:szCs w:val="22"/>
                <w:shd w:val="clear" w:color="auto" w:fill="FFFFFF"/>
              </w:rPr>
              <w:t>е</w:t>
            </w:r>
            <w:r w:rsidRPr="00150CAE">
              <w:rPr>
                <w:sz w:val="22"/>
                <w:szCs w:val="22"/>
                <w:shd w:val="clear" w:color="auto" w:fill="FFFFFF"/>
              </w:rPr>
              <w:t>ский выпуск (доля условно-постоянных расходов – 25%), рентабельность продукции.</w:t>
            </w:r>
          </w:p>
        </w:tc>
      </w:tr>
    </w:tbl>
    <w:p w:rsidR="00FA7B6A" w:rsidRPr="00C83B82" w:rsidRDefault="00FA7B6A" w:rsidP="00197B54">
      <w:pPr>
        <w:rPr>
          <w:i/>
        </w:rPr>
      </w:pPr>
    </w:p>
    <w:p w:rsidR="00FA7B6A" w:rsidRPr="00C83B82" w:rsidRDefault="00FA7B6A" w:rsidP="0033429F">
      <w:pPr>
        <w:rPr>
          <w:b/>
        </w:rPr>
        <w:sectPr w:rsidR="00FA7B6A" w:rsidRPr="00C83B8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A7B6A" w:rsidRPr="00C83B82" w:rsidRDefault="00FA7B6A" w:rsidP="0033429F">
      <w:pPr>
        <w:rPr>
          <w:b/>
        </w:rPr>
      </w:pPr>
      <w:r w:rsidRPr="00C83B82">
        <w:rPr>
          <w:b/>
        </w:rPr>
        <w:t>б) Порядок проведения промежуточной аттестации, показатели и критерии оценивания:</w:t>
      </w:r>
    </w:p>
    <w:p w:rsidR="00FA7B6A" w:rsidRPr="00C83B82" w:rsidRDefault="00FA7B6A" w:rsidP="00DD5DA5">
      <w:r w:rsidRPr="00C83B82">
        <w:t>Промежуточная аттестация по дисциплине «Экономика» включает теоретические вопросы, позволяющие оценить уровень усвоения обучающимися знаний, и практические зад</w:t>
      </w:r>
      <w:r w:rsidRPr="00C83B82">
        <w:t>а</w:t>
      </w:r>
      <w:r w:rsidRPr="00C83B82">
        <w:t>ния, выявляющие степень сформированности умений и владений, проводится в форме зачета с оценкой.</w:t>
      </w:r>
      <w:r>
        <w:t xml:space="preserve"> </w:t>
      </w:r>
      <w:r w:rsidRPr="00041AA6">
        <w:rPr>
          <w:sz w:val="22"/>
          <w:szCs w:val="22"/>
        </w:rPr>
        <w:t xml:space="preserve">Допуском к </w:t>
      </w:r>
      <w:r>
        <w:rPr>
          <w:sz w:val="22"/>
          <w:szCs w:val="22"/>
        </w:rPr>
        <w:t>зачету</w:t>
      </w:r>
      <w:r w:rsidRPr="00041AA6">
        <w:rPr>
          <w:sz w:val="22"/>
          <w:szCs w:val="22"/>
        </w:rPr>
        <w:t xml:space="preserve"> является выполненная и зачтенная контрольная работа, предусмотренная учебным планом.</w:t>
      </w:r>
    </w:p>
    <w:p w:rsidR="00FA7B6A" w:rsidRPr="00C83B82" w:rsidRDefault="00FA7B6A" w:rsidP="00DD5DA5">
      <w:r w:rsidRPr="00C83B82">
        <w:t>Зачет с оценкой по данной дисциплине проводится в устной форме по билетам, ка</w:t>
      </w:r>
      <w:r w:rsidRPr="00C83B82">
        <w:t>ж</w:t>
      </w:r>
      <w:r w:rsidRPr="00C83B82">
        <w:t>дый из которых включает 2 теоретических вопроса и одно практическое з</w:t>
      </w:r>
      <w:r w:rsidRPr="00C83B82">
        <w:t>а</w:t>
      </w:r>
      <w:r w:rsidRPr="00C83B82">
        <w:t xml:space="preserve">дание. </w:t>
      </w:r>
    </w:p>
    <w:p w:rsidR="00FA7B6A" w:rsidRPr="00C83B82" w:rsidRDefault="00FA7B6A" w:rsidP="00DD5DA5">
      <w:pPr>
        <w:rPr>
          <w:b/>
        </w:rPr>
      </w:pPr>
      <w:r w:rsidRPr="00C83B82">
        <w:rPr>
          <w:b/>
        </w:rPr>
        <w:t>Показатели и критерии оценивания:</w:t>
      </w:r>
    </w:p>
    <w:p w:rsidR="00FA7B6A" w:rsidRPr="00C83B82" w:rsidRDefault="00FA7B6A" w:rsidP="00DD5DA5">
      <w:r w:rsidRPr="00C83B82">
        <w:t xml:space="preserve">– на оценку </w:t>
      </w:r>
      <w:r w:rsidRPr="00C83B82">
        <w:rPr>
          <w:b/>
        </w:rPr>
        <w:t>«отлично»</w:t>
      </w:r>
      <w:r w:rsidRPr="00C83B82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C83B82">
        <w:t>б</w:t>
      </w:r>
      <w:r w:rsidRPr="00C83B82">
        <w:t>ного материала, свободно выполняет практические задания, свободно оперирует знани</w:t>
      </w:r>
      <w:r w:rsidRPr="00C83B82">
        <w:t>я</w:t>
      </w:r>
      <w:r w:rsidRPr="00C83B82">
        <w:t xml:space="preserve">ми, умениями, применяет их в ситуациях повышенной сложности. </w:t>
      </w:r>
    </w:p>
    <w:p w:rsidR="00FA7B6A" w:rsidRPr="00C83B82" w:rsidRDefault="00FA7B6A" w:rsidP="00DD5DA5">
      <w:r w:rsidRPr="00C83B82">
        <w:t xml:space="preserve">– на оценку </w:t>
      </w:r>
      <w:r w:rsidRPr="00C83B82">
        <w:rPr>
          <w:b/>
        </w:rPr>
        <w:t>«хорошо»</w:t>
      </w:r>
      <w:r w:rsidRPr="00C83B82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C83B82">
        <w:t>е</w:t>
      </w:r>
      <w:r w:rsidRPr="00C83B82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A7B6A" w:rsidRPr="00C83B82" w:rsidRDefault="00FA7B6A" w:rsidP="00DD5DA5">
      <w:r w:rsidRPr="00C83B82">
        <w:t xml:space="preserve">– на оценку </w:t>
      </w:r>
      <w:r w:rsidRPr="00C83B82">
        <w:rPr>
          <w:b/>
        </w:rPr>
        <w:t>«удовлетворительно»</w:t>
      </w:r>
      <w:r w:rsidRPr="00C83B82">
        <w:t xml:space="preserve"> (3 балла) – обучающийся демонстрирует порог</w:t>
      </w:r>
      <w:r w:rsidRPr="00C83B82">
        <w:t>о</w:t>
      </w:r>
      <w:r w:rsidRPr="00C83B82">
        <w:t>вый уровень сформированности компетенций: в ходе контрольных мероприятий допуск</w:t>
      </w:r>
      <w:r w:rsidRPr="00C83B82">
        <w:t>а</w:t>
      </w:r>
      <w:r w:rsidRPr="00C83B82">
        <w:t>ются ошибки, проявляется отсутствие отдельных знаний, умений, навыков, обуча</w:t>
      </w:r>
      <w:r w:rsidRPr="00C83B82">
        <w:t>ю</w:t>
      </w:r>
      <w:r w:rsidRPr="00C83B82">
        <w:t>щийся испытывает значительные затруднения при оперировании знаниями и умениями при их переносе на новые ситуации.</w:t>
      </w:r>
    </w:p>
    <w:p w:rsidR="00FA7B6A" w:rsidRPr="00C83B82" w:rsidRDefault="00FA7B6A" w:rsidP="00DD5DA5">
      <w:r w:rsidRPr="00C83B82">
        <w:t xml:space="preserve">– на оценку </w:t>
      </w:r>
      <w:r w:rsidRPr="00C83B82">
        <w:rPr>
          <w:b/>
        </w:rPr>
        <w:t>«неудовлетворительно»</w:t>
      </w:r>
      <w:r w:rsidRPr="00C83B82">
        <w:t xml:space="preserve"> (2 балла) – обучающийся демонстрирует зн</w:t>
      </w:r>
      <w:r w:rsidRPr="00C83B82">
        <w:t>а</w:t>
      </w:r>
      <w:r w:rsidRPr="00C83B82">
        <w:t>ния не более 20% теоретического материала, допускает существенные ошибки, не м</w:t>
      </w:r>
      <w:r w:rsidRPr="00C83B82">
        <w:t>о</w:t>
      </w:r>
      <w:r w:rsidRPr="00C83B82">
        <w:t>жет показать интеллектуальные навыки решения простых задач.</w:t>
      </w:r>
    </w:p>
    <w:p w:rsidR="00FA7B6A" w:rsidRPr="00C83B82" w:rsidRDefault="00FA7B6A" w:rsidP="00DD5DA5">
      <w:r w:rsidRPr="00C83B82">
        <w:t xml:space="preserve">– на оценку </w:t>
      </w:r>
      <w:r w:rsidRPr="00C83B82">
        <w:rPr>
          <w:b/>
        </w:rPr>
        <w:t>«неудовлетворительно»</w:t>
      </w:r>
      <w:r w:rsidRPr="00C83B82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C83B82">
        <w:t>л</w:t>
      </w:r>
      <w:r w:rsidRPr="00C83B82">
        <w:t>лектуальные навыки решения простых задач.</w:t>
      </w:r>
    </w:p>
    <w:p w:rsidR="00FA7B6A" w:rsidRPr="00E20FA1" w:rsidRDefault="00FA7B6A" w:rsidP="00E20FA1">
      <w:pPr>
        <w:keepNext/>
        <w:autoSpaceDE/>
        <w:autoSpaceDN/>
        <w:adjustRightInd/>
        <w:ind w:left="567" w:firstLine="0"/>
        <w:outlineLvl w:val="0"/>
        <w:rPr>
          <w:b/>
          <w:spacing w:val="-4"/>
          <w:sz w:val="22"/>
          <w:szCs w:val="22"/>
        </w:rPr>
      </w:pPr>
    </w:p>
    <w:p w:rsidR="00FA7B6A" w:rsidRPr="00E20FA1" w:rsidRDefault="00FA7B6A" w:rsidP="00E20FA1">
      <w:pPr>
        <w:keepNext/>
        <w:autoSpaceDE/>
        <w:autoSpaceDN/>
        <w:adjustRightInd/>
        <w:ind w:left="567" w:firstLine="0"/>
        <w:outlineLvl w:val="0"/>
        <w:rPr>
          <w:b/>
          <w:iCs/>
          <w:spacing w:val="-4"/>
          <w:sz w:val="22"/>
          <w:szCs w:val="22"/>
        </w:rPr>
      </w:pPr>
      <w:r w:rsidRPr="00E20FA1">
        <w:rPr>
          <w:b/>
          <w:spacing w:val="-4"/>
          <w:sz w:val="22"/>
          <w:szCs w:val="22"/>
        </w:rPr>
        <w:t xml:space="preserve">8 </w:t>
      </w:r>
      <w:r w:rsidRPr="00E20FA1">
        <w:rPr>
          <w:b/>
          <w:iCs/>
          <w:spacing w:val="-4"/>
          <w:sz w:val="22"/>
          <w:szCs w:val="22"/>
        </w:rPr>
        <w:t>Учебно-методическое и информационное обеспечение дисциплины (модуля)</w:t>
      </w:r>
    </w:p>
    <w:p w:rsidR="00FA7B6A" w:rsidRPr="0055328D" w:rsidRDefault="00FA7B6A" w:rsidP="0055328D">
      <w:pPr>
        <w:widowControl/>
        <w:rPr>
          <w:b/>
          <w:bCs/>
          <w:sz w:val="22"/>
          <w:szCs w:val="22"/>
        </w:rPr>
      </w:pPr>
      <w:r w:rsidRPr="0055328D">
        <w:rPr>
          <w:b/>
          <w:bCs/>
          <w:sz w:val="22"/>
          <w:szCs w:val="22"/>
        </w:rPr>
        <w:t xml:space="preserve">а) Основная литература: </w:t>
      </w:r>
    </w:p>
    <w:p w:rsidR="00FA7B6A" w:rsidRPr="0055328D" w:rsidRDefault="00FA7B6A" w:rsidP="0055328D">
      <w:pPr>
        <w:widowControl/>
        <w:rPr>
          <w:sz w:val="22"/>
          <w:szCs w:val="22"/>
        </w:rPr>
      </w:pPr>
      <w:r w:rsidRPr="0055328D">
        <w:rPr>
          <w:sz w:val="22"/>
          <w:szCs w:val="22"/>
        </w:rPr>
        <w:t xml:space="preserve">1. </w:t>
      </w:r>
      <w:r w:rsidRPr="0055328D">
        <w:rPr>
          <w:b/>
          <w:sz w:val="22"/>
          <w:szCs w:val="22"/>
        </w:rPr>
        <w:t>Бардовский, В. П.</w:t>
      </w:r>
      <w:r w:rsidRPr="0055328D">
        <w:rPr>
          <w:sz w:val="22"/>
          <w:szCs w:val="22"/>
        </w:rPr>
        <w:t xml:space="preserve"> Экономика : учебник / В. П. Бардовский, О. В. Рудакова, Е. М. Самородова. - Москва : ФОРУМ : ИНФРА-М, 2020. - 672 с. - (Высшее образование: Бакалавриат). - ISBN 978-5-8199-0912-6. - Текст : электронный. - URL: </w:t>
      </w:r>
      <w:hyperlink r:id="rId40" w:history="1">
        <w:r w:rsidRPr="0055328D">
          <w:rPr>
            <w:color w:val="0000FF"/>
            <w:sz w:val="22"/>
            <w:szCs w:val="22"/>
            <w:u w:val="single"/>
          </w:rPr>
          <w:t>https://znanium.com/read?id=354047</w:t>
        </w:r>
      </w:hyperlink>
    </w:p>
    <w:p w:rsidR="00FA7B6A" w:rsidRPr="0055328D" w:rsidRDefault="00FA7B6A" w:rsidP="0055328D">
      <w:pPr>
        <w:rPr>
          <w:sz w:val="22"/>
          <w:szCs w:val="22"/>
        </w:rPr>
      </w:pPr>
      <w:r w:rsidRPr="0055328D">
        <w:rPr>
          <w:sz w:val="22"/>
          <w:szCs w:val="22"/>
        </w:rPr>
        <w:t xml:space="preserve">2. </w:t>
      </w:r>
      <w:r w:rsidRPr="0055328D">
        <w:rPr>
          <w:b/>
          <w:sz w:val="22"/>
          <w:szCs w:val="22"/>
        </w:rPr>
        <w:t>Нуралиев, С. У.</w:t>
      </w:r>
      <w:r w:rsidRPr="0055328D">
        <w:rPr>
          <w:sz w:val="22"/>
          <w:szCs w:val="22"/>
        </w:rPr>
        <w:t xml:space="preserve"> Экономика : учебник / С.У. Нуралиев, Д.С. Нуралиева. - 2-е изд., испр. и доп. - Москва : ИНФРА-М, 2020. - 363 с. - (Высшее образование: Бакалавриат). - DOI 10.12737/textbook_5bd81853316653.78553045. - ISBN 978-5-16-014578-5. - Текст : электронный. - URL: </w:t>
      </w:r>
      <w:hyperlink r:id="rId41" w:history="1">
        <w:r w:rsidRPr="0055328D">
          <w:rPr>
            <w:color w:val="0000FF"/>
            <w:u w:val="single"/>
          </w:rPr>
          <w:t>https://znanium.com/read?id=347064</w:t>
        </w:r>
      </w:hyperlink>
    </w:p>
    <w:p w:rsidR="00FA7B6A" w:rsidRPr="0055328D" w:rsidRDefault="00FA7B6A" w:rsidP="0055328D">
      <w:pPr>
        <w:rPr>
          <w:sz w:val="22"/>
          <w:szCs w:val="22"/>
        </w:rPr>
      </w:pPr>
    </w:p>
    <w:p w:rsidR="00FA7B6A" w:rsidRPr="0055328D" w:rsidRDefault="00FA7B6A" w:rsidP="0055328D">
      <w:pPr>
        <w:widowControl/>
        <w:rPr>
          <w:sz w:val="22"/>
          <w:szCs w:val="22"/>
        </w:rPr>
      </w:pPr>
      <w:r w:rsidRPr="0055328D">
        <w:rPr>
          <w:b/>
          <w:sz w:val="22"/>
          <w:szCs w:val="22"/>
        </w:rPr>
        <w:t xml:space="preserve">б) Дополнительная литература: </w:t>
      </w:r>
    </w:p>
    <w:p w:rsidR="00FA7B6A" w:rsidRPr="0055328D" w:rsidRDefault="00FA7B6A" w:rsidP="0055328D">
      <w:pPr>
        <w:widowControl/>
        <w:rPr>
          <w:sz w:val="22"/>
          <w:szCs w:val="22"/>
        </w:rPr>
      </w:pPr>
      <w:r w:rsidRPr="0055328D">
        <w:rPr>
          <w:sz w:val="22"/>
          <w:szCs w:val="22"/>
        </w:rPr>
        <w:t xml:space="preserve">1. </w:t>
      </w:r>
      <w:r w:rsidRPr="0055328D">
        <w:rPr>
          <w:b/>
          <w:sz w:val="22"/>
          <w:szCs w:val="22"/>
        </w:rPr>
        <w:t>Вотчель, Л. М.</w:t>
      </w:r>
      <w:r w:rsidRPr="0055328D">
        <w:rPr>
          <w:sz w:val="22"/>
          <w:szCs w:val="22"/>
        </w:rPr>
        <w:t xml:space="preserve"> Экономика : учебное пособие / Л. М. Вотчель, Н. С. Ивашина, М. В. Кузнецова ; МГТУ. - Магнитогорск : МГТУ, 2017. - 1 электрон. опт. диск (CD-ROM). - Загл. с титул. экрана. - URL: </w:t>
      </w:r>
      <w:hyperlink r:id="rId42" w:history="1">
        <w:r w:rsidRPr="0055328D">
          <w:rPr>
            <w:color w:val="0000FF"/>
            <w:sz w:val="22"/>
            <w:szCs w:val="22"/>
            <w:u w:val="single"/>
          </w:rPr>
          <w:t>https://magtu.informsystema.ru/uploader/fileUpload?name=3069.pdf&amp;show=dcatalogues/1/1135247/3069.pdf&amp;view=true</w:t>
        </w:r>
      </w:hyperlink>
    </w:p>
    <w:p w:rsidR="00FA7B6A" w:rsidRPr="0055328D" w:rsidRDefault="00FA7B6A" w:rsidP="0055328D">
      <w:pPr>
        <w:widowControl/>
        <w:rPr>
          <w:sz w:val="22"/>
          <w:szCs w:val="22"/>
        </w:rPr>
      </w:pPr>
      <w:r w:rsidRPr="0055328D">
        <w:rPr>
          <w:sz w:val="22"/>
          <w:szCs w:val="22"/>
        </w:rPr>
        <w:t xml:space="preserve">2. </w:t>
      </w:r>
      <w:r w:rsidRPr="0055328D">
        <w:rPr>
          <w:b/>
          <w:sz w:val="22"/>
          <w:szCs w:val="22"/>
        </w:rPr>
        <w:t>Жиделева, В. В.</w:t>
      </w:r>
      <w:r w:rsidRPr="0055328D">
        <w:rPr>
          <w:sz w:val="22"/>
          <w:szCs w:val="22"/>
        </w:rPr>
        <w:t xml:space="preserve"> Экономика предприятия : учебное пособие / В. В. Жиделева, Ю. Н. Каптейн. - 2-е изд., перераб. и доп. - Москва : ИНФРА-М, 2020. - 133 с. - (Высшее образование: Бакалавриат). - ISBN 978-5-16-005672-2. - Текст : электронный. - URL: </w:t>
      </w:r>
      <w:hyperlink r:id="rId43" w:history="1">
        <w:r w:rsidRPr="0055328D">
          <w:rPr>
            <w:color w:val="0000FF"/>
            <w:sz w:val="22"/>
            <w:szCs w:val="22"/>
            <w:u w:val="single"/>
          </w:rPr>
          <w:t>https://znanium.com/read?id=344847</w:t>
        </w:r>
      </w:hyperlink>
    </w:p>
    <w:p w:rsidR="00FA7B6A" w:rsidRPr="0055328D" w:rsidRDefault="00FA7B6A" w:rsidP="0055328D">
      <w:pPr>
        <w:widowControl/>
        <w:rPr>
          <w:color w:val="0000FF"/>
          <w:u w:val="single"/>
        </w:rPr>
      </w:pPr>
      <w:r w:rsidRPr="0055328D">
        <w:rPr>
          <w:sz w:val="22"/>
          <w:szCs w:val="22"/>
        </w:rPr>
        <w:t xml:space="preserve">3. </w:t>
      </w:r>
      <w:r w:rsidRPr="0055328D">
        <w:rPr>
          <w:b/>
          <w:sz w:val="22"/>
          <w:szCs w:val="22"/>
        </w:rPr>
        <w:t>Пушкарева, В. М.</w:t>
      </w:r>
      <w:r w:rsidRPr="0055328D">
        <w:rPr>
          <w:sz w:val="22"/>
          <w:szCs w:val="22"/>
        </w:rPr>
        <w:t xml:space="preserve"> Экономика. Словарь : учебное пособие / В. М. Пушкарева. - Москва : Вузовский учебник : ИНФРА-М, 2019. - 232 с. - ISBN 978-5-9558-0229-9. - Текст : электронный. - URL: </w:t>
      </w:r>
      <w:hyperlink r:id="rId44" w:history="1">
        <w:r w:rsidRPr="0055328D">
          <w:rPr>
            <w:color w:val="0000FF"/>
            <w:u w:val="single"/>
          </w:rPr>
          <w:t>https://znanium.com/read?id=354738</w:t>
        </w:r>
      </w:hyperlink>
    </w:p>
    <w:p w:rsidR="00FA7B6A" w:rsidRPr="0055328D" w:rsidRDefault="00FA7B6A" w:rsidP="0055328D">
      <w:pPr>
        <w:widowControl/>
        <w:rPr>
          <w:sz w:val="22"/>
          <w:szCs w:val="22"/>
        </w:rPr>
      </w:pPr>
      <w:r w:rsidRPr="0055328D">
        <w:rPr>
          <w:sz w:val="22"/>
          <w:szCs w:val="22"/>
        </w:rPr>
        <w:t xml:space="preserve">4. </w:t>
      </w:r>
      <w:r w:rsidRPr="0055328D">
        <w:rPr>
          <w:b/>
          <w:sz w:val="22"/>
          <w:szCs w:val="22"/>
        </w:rPr>
        <w:t>Резник, С. Д.</w:t>
      </w:r>
      <w:r w:rsidRPr="0055328D">
        <w:rPr>
          <w:sz w:val="22"/>
          <w:szCs w:val="22"/>
        </w:rPr>
        <w:t xml:space="preserve"> Введение в экономику : учеб. пособие / С.Д. Резник, З.А. Мебадури, Е.В. Духанина ; под общ. ред. д-ра экон. наук, проф. С.Д. Резника. - 2-е изд., стереотип. - Москва : ИНФРА-М, 2018. - 224 с. - (Менеджмент в высшей школе). - www.dx.doi.org/10.12737/7786. - ISBN 978-5-16-013496-3. - Текст : электронный. - URL: </w:t>
      </w:r>
      <w:hyperlink r:id="rId45" w:history="1">
        <w:r w:rsidRPr="0055328D">
          <w:rPr>
            <w:color w:val="0000FF"/>
            <w:sz w:val="22"/>
            <w:szCs w:val="22"/>
            <w:u w:val="single"/>
          </w:rPr>
          <w:t>https://znanium.com/read?id=303080</w:t>
        </w:r>
      </w:hyperlink>
    </w:p>
    <w:p w:rsidR="00FA7B6A" w:rsidRPr="0055328D" w:rsidRDefault="00FA7B6A" w:rsidP="0055328D">
      <w:pPr>
        <w:widowControl/>
        <w:rPr>
          <w:b/>
          <w:bCs/>
        </w:rPr>
      </w:pPr>
    </w:p>
    <w:p w:rsidR="00FA7B6A" w:rsidRPr="0055328D" w:rsidRDefault="00FA7B6A" w:rsidP="0055328D">
      <w:pPr>
        <w:widowControl/>
        <w:tabs>
          <w:tab w:val="left" w:pos="993"/>
        </w:tabs>
        <w:rPr>
          <w:b/>
          <w:sz w:val="22"/>
          <w:szCs w:val="22"/>
        </w:rPr>
      </w:pPr>
      <w:r w:rsidRPr="0055328D">
        <w:rPr>
          <w:b/>
          <w:bCs/>
          <w:spacing w:val="40"/>
          <w:sz w:val="22"/>
          <w:szCs w:val="22"/>
        </w:rPr>
        <w:t>в)</w:t>
      </w:r>
      <w:r w:rsidRPr="0055328D">
        <w:rPr>
          <w:b/>
          <w:bCs/>
          <w:sz w:val="22"/>
          <w:szCs w:val="22"/>
        </w:rPr>
        <w:t xml:space="preserve"> </w:t>
      </w:r>
      <w:r w:rsidRPr="0055328D">
        <w:rPr>
          <w:b/>
          <w:sz w:val="22"/>
          <w:szCs w:val="22"/>
        </w:rPr>
        <w:t xml:space="preserve">Методические указания: </w:t>
      </w:r>
    </w:p>
    <w:p w:rsidR="00FA7B6A" w:rsidRPr="0055328D" w:rsidRDefault="00FA7B6A" w:rsidP="0055328D">
      <w:pPr>
        <w:widowControl/>
        <w:rPr>
          <w:sz w:val="22"/>
          <w:szCs w:val="22"/>
        </w:rPr>
      </w:pPr>
      <w:r w:rsidRPr="0055328D">
        <w:rPr>
          <w:sz w:val="22"/>
          <w:szCs w:val="22"/>
        </w:rPr>
        <w:t xml:space="preserve">1. </w:t>
      </w:r>
      <w:r w:rsidRPr="0055328D">
        <w:rPr>
          <w:b/>
          <w:sz w:val="22"/>
          <w:szCs w:val="22"/>
        </w:rPr>
        <w:t>Вотчель, Л. М.</w:t>
      </w:r>
      <w:r w:rsidRPr="0055328D">
        <w:rPr>
          <w:sz w:val="22"/>
          <w:szCs w:val="22"/>
        </w:rPr>
        <w:t xml:space="preserve"> Экономика : практикум / Л. М. Вотчель, Н. С. Ивашина, М. В. Кузнецова ; МГТУ. - Магнитогорск : МГТУ, 2017. - 1 электрон. опт. диск (CD-ROM). - Загл. с титул. экрана. - URL: </w:t>
      </w:r>
      <w:hyperlink r:id="rId46" w:history="1">
        <w:r w:rsidRPr="0055328D">
          <w:rPr>
            <w:color w:val="0000FF"/>
            <w:sz w:val="22"/>
            <w:szCs w:val="22"/>
            <w:u w:val="single"/>
          </w:rPr>
          <w:t>https://magtu.informsystema.ru/uploader/fileUpload?name=3073.pdf&amp;show=dcatalogues/1/1135267/3073.pdf&amp;view=true</w:t>
        </w:r>
      </w:hyperlink>
    </w:p>
    <w:p w:rsidR="00FA7B6A" w:rsidRPr="0055328D" w:rsidRDefault="00FA7B6A" w:rsidP="0055328D">
      <w:pPr>
        <w:widowControl/>
        <w:rPr>
          <w:sz w:val="22"/>
          <w:szCs w:val="22"/>
        </w:rPr>
      </w:pPr>
      <w:r w:rsidRPr="0055328D">
        <w:rPr>
          <w:sz w:val="22"/>
          <w:szCs w:val="22"/>
        </w:rPr>
        <w:t xml:space="preserve">2. </w:t>
      </w:r>
      <w:r w:rsidRPr="0055328D">
        <w:rPr>
          <w:b/>
          <w:sz w:val="22"/>
          <w:szCs w:val="22"/>
        </w:rPr>
        <w:t>Голубев, А.Г.</w:t>
      </w:r>
      <w:r w:rsidRPr="0055328D">
        <w:rPr>
          <w:sz w:val="22"/>
          <w:szCs w:val="22"/>
        </w:rPr>
        <w:t xml:space="preserve"> Экономика : практикум / А.Г. Голубев. - Самара : Самарский юридический институт ФСИН России, 2018. - 81 с. - ISBN 978-5-91612-218-3. - Текст : электронный. - URL: </w:t>
      </w:r>
      <w:hyperlink r:id="rId47" w:history="1">
        <w:r w:rsidRPr="0055328D">
          <w:rPr>
            <w:color w:val="0000FF"/>
            <w:sz w:val="22"/>
            <w:szCs w:val="22"/>
            <w:u w:val="single"/>
          </w:rPr>
          <w:t>https://znanium.com/read?id=347103</w:t>
        </w:r>
      </w:hyperlink>
    </w:p>
    <w:p w:rsidR="00FA7B6A" w:rsidRPr="0055328D" w:rsidRDefault="00FA7B6A" w:rsidP="0055328D">
      <w:pPr>
        <w:rPr>
          <w:i/>
          <w:sz w:val="22"/>
          <w:szCs w:val="22"/>
        </w:rPr>
      </w:pPr>
      <w:r w:rsidRPr="0055328D">
        <w:rPr>
          <w:bCs/>
          <w:sz w:val="22"/>
          <w:szCs w:val="22"/>
        </w:rPr>
        <w:t xml:space="preserve">3. Методические указания по подготовке </w:t>
      </w:r>
      <w:r>
        <w:rPr>
          <w:bCs/>
          <w:sz w:val="22"/>
          <w:szCs w:val="22"/>
        </w:rPr>
        <w:t>контрольной работы</w:t>
      </w:r>
      <w:r w:rsidRPr="0055328D">
        <w:rPr>
          <w:bCs/>
          <w:sz w:val="22"/>
          <w:szCs w:val="22"/>
        </w:rPr>
        <w:t xml:space="preserve">  представлены в приложении.</w:t>
      </w:r>
    </w:p>
    <w:p w:rsidR="00FA7B6A" w:rsidRPr="00E20FA1" w:rsidRDefault="00FA7B6A" w:rsidP="00E20FA1">
      <w:pPr>
        <w:rPr>
          <w:i/>
          <w:sz w:val="22"/>
          <w:szCs w:val="22"/>
        </w:rPr>
      </w:pPr>
    </w:p>
    <w:p w:rsidR="00FA7B6A" w:rsidRPr="00E20FA1" w:rsidRDefault="00FA7B6A" w:rsidP="00E20FA1">
      <w:pPr>
        <w:widowControl/>
        <w:rPr>
          <w:b/>
          <w:bCs/>
          <w:spacing w:val="40"/>
          <w:sz w:val="22"/>
          <w:szCs w:val="22"/>
        </w:rPr>
      </w:pPr>
    </w:p>
    <w:p w:rsidR="00FA7B6A" w:rsidRPr="00E20FA1" w:rsidRDefault="00FA7B6A" w:rsidP="00E20FA1">
      <w:pPr>
        <w:widowControl/>
        <w:rPr>
          <w:b/>
          <w:sz w:val="22"/>
          <w:szCs w:val="22"/>
        </w:rPr>
      </w:pPr>
      <w:r w:rsidRPr="00E20FA1">
        <w:rPr>
          <w:b/>
          <w:bCs/>
          <w:spacing w:val="40"/>
          <w:sz w:val="22"/>
          <w:szCs w:val="22"/>
        </w:rPr>
        <w:t>г)</w:t>
      </w:r>
      <w:r w:rsidRPr="00E20FA1">
        <w:rPr>
          <w:bCs/>
          <w:sz w:val="22"/>
          <w:szCs w:val="22"/>
        </w:rPr>
        <w:t xml:space="preserve"> </w:t>
      </w:r>
      <w:r w:rsidRPr="00E20FA1">
        <w:rPr>
          <w:b/>
          <w:sz w:val="22"/>
          <w:szCs w:val="22"/>
        </w:rPr>
        <w:t xml:space="preserve">Программное обеспечение </w:t>
      </w:r>
      <w:r w:rsidRPr="00E20FA1">
        <w:rPr>
          <w:b/>
          <w:bCs/>
          <w:spacing w:val="40"/>
          <w:sz w:val="22"/>
          <w:szCs w:val="22"/>
        </w:rPr>
        <w:t>и</w:t>
      </w:r>
      <w:r w:rsidRPr="00E20FA1">
        <w:rPr>
          <w:b/>
          <w:bCs/>
          <w:sz w:val="22"/>
          <w:szCs w:val="22"/>
        </w:rPr>
        <w:t xml:space="preserve"> </w:t>
      </w:r>
      <w:r w:rsidRPr="00E20FA1">
        <w:rPr>
          <w:b/>
          <w:sz w:val="22"/>
          <w:szCs w:val="22"/>
        </w:rPr>
        <w:t xml:space="preserve">Интернет-ресурсы: </w:t>
      </w:r>
    </w:p>
    <w:p w:rsidR="00FA7B6A" w:rsidRPr="00E20FA1" w:rsidRDefault="00FA7B6A" w:rsidP="00E20FA1">
      <w:pPr>
        <w:widowControl/>
        <w:rPr>
          <w:b/>
          <w:sz w:val="22"/>
          <w:szCs w:val="22"/>
          <w:lang w:val="en-US"/>
        </w:rPr>
      </w:pPr>
      <w:r w:rsidRPr="00E20FA1">
        <w:rPr>
          <w:b/>
          <w:sz w:val="22"/>
          <w:szCs w:val="22"/>
        </w:rPr>
        <w:t>Программное</w:t>
      </w:r>
      <w:r w:rsidRPr="00E20FA1">
        <w:rPr>
          <w:b/>
          <w:sz w:val="22"/>
          <w:szCs w:val="22"/>
          <w:lang w:val="en-US"/>
        </w:rPr>
        <w:t xml:space="preserve"> </w:t>
      </w:r>
      <w:r w:rsidRPr="00E20FA1">
        <w:rPr>
          <w:b/>
          <w:sz w:val="22"/>
          <w:szCs w:val="22"/>
        </w:rPr>
        <w:t>обеспечение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22"/>
        <w:gridCol w:w="3803"/>
        <w:gridCol w:w="2712"/>
      </w:tblGrid>
      <w:tr w:rsidR="00FA7B6A" w:rsidRPr="0053464B" w:rsidTr="003C1222">
        <w:trPr>
          <w:trHeight w:val="537"/>
        </w:trPr>
        <w:tc>
          <w:tcPr>
            <w:tcW w:w="2835" w:type="dxa"/>
            <w:vAlign w:val="center"/>
          </w:tcPr>
          <w:p w:rsidR="00FA7B6A" w:rsidRPr="0053464B" w:rsidRDefault="00FA7B6A" w:rsidP="003C1222">
            <w:pPr>
              <w:ind w:firstLine="0"/>
              <w:contextualSpacing/>
              <w:jc w:val="center"/>
            </w:pPr>
            <w:r w:rsidRPr="0053464B">
              <w:t>Наименование ПО</w:t>
            </w:r>
          </w:p>
        </w:tc>
        <w:tc>
          <w:tcPr>
            <w:tcW w:w="3803" w:type="dxa"/>
            <w:vAlign w:val="center"/>
          </w:tcPr>
          <w:p w:rsidR="00FA7B6A" w:rsidRPr="0053464B" w:rsidRDefault="00FA7B6A" w:rsidP="003C1222">
            <w:pPr>
              <w:ind w:firstLine="0"/>
              <w:contextualSpacing/>
              <w:jc w:val="center"/>
            </w:pPr>
            <w:r w:rsidRPr="0053464B">
              <w:t>№ договора</w:t>
            </w:r>
          </w:p>
        </w:tc>
        <w:tc>
          <w:tcPr>
            <w:tcW w:w="2712" w:type="dxa"/>
            <w:vAlign w:val="center"/>
          </w:tcPr>
          <w:p w:rsidR="00FA7B6A" w:rsidRDefault="00FA7B6A" w:rsidP="003C1222">
            <w:pPr>
              <w:ind w:firstLine="0"/>
              <w:contextualSpacing/>
              <w:jc w:val="center"/>
            </w:pPr>
            <w:r w:rsidRPr="0053464B">
              <w:t xml:space="preserve">Срок действия </w:t>
            </w:r>
          </w:p>
          <w:p w:rsidR="00FA7B6A" w:rsidRPr="0053464B" w:rsidRDefault="00FA7B6A" w:rsidP="003C1222">
            <w:pPr>
              <w:ind w:firstLine="0"/>
              <w:contextualSpacing/>
              <w:jc w:val="center"/>
            </w:pPr>
            <w:r w:rsidRPr="0053464B">
              <w:t>лицензии</w:t>
            </w:r>
          </w:p>
        </w:tc>
      </w:tr>
      <w:tr w:rsidR="00FA7B6A" w:rsidRPr="0053464B" w:rsidTr="003C1222">
        <w:tc>
          <w:tcPr>
            <w:tcW w:w="2835" w:type="dxa"/>
            <w:vAlign w:val="center"/>
          </w:tcPr>
          <w:p w:rsidR="00FA7B6A" w:rsidRPr="0053464B" w:rsidRDefault="00FA7B6A" w:rsidP="003C1222">
            <w:pPr>
              <w:ind w:firstLine="0"/>
              <w:contextualSpacing/>
              <w:jc w:val="left"/>
            </w:pPr>
            <w:r w:rsidRPr="0053464B">
              <w:t>MS Windows 7</w:t>
            </w:r>
          </w:p>
        </w:tc>
        <w:tc>
          <w:tcPr>
            <w:tcW w:w="3803" w:type="dxa"/>
            <w:vAlign w:val="center"/>
          </w:tcPr>
          <w:p w:rsidR="00FA7B6A" w:rsidRPr="0053464B" w:rsidRDefault="00FA7B6A" w:rsidP="003C1222">
            <w:pPr>
              <w:ind w:firstLine="0"/>
              <w:contextualSpacing/>
              <w:jc w:val="left"/>
            </w:pPr>
            <w:r w:rsidRPr="0053464B">
              <w:t>Д-1227 от 08.10.2018</w:t>
            </w:r>
          </w:p>
          <w:p w:rsidR="00FA7B6A" w:rsidRPr="0053464B" w:rsidRDefault="00FA7B6A" w:rsidP="003C1222">
            <w:pPr>
              <w:ind w:firstLine="0"/>
              <w:contextualSpacing/>
              <w:jc w:val="left"/>
            </w:pPr>
            <w:r w:rsidRPr="0053464B">
              <w:t>Д-757-17 от 27.06.2017</w:t>
            </w:r>
          </w:p>
        </w:tc>
        <w:tc>
          <w:tcPr>
            <w:tcW w:w="2712" w:type="dxa"/>
            <w:vAlign w:val="center"/>
          </w:tcPr>
          <w:p w:rsidR="00FA7B6A" w:rsidRPr="0053464B" w:rsidRDefault="00FA7B6A" w:rsidP="003C1222">
            <w:pPr>
              <w:ind w:firstLine="0"/>
              <w:contextualSpacing/>
            </w:pPr>
            <w:r w:rsidRPr="0053464B">
              <w:t>11.10.2021</w:t>
            </w:r>
          </w:p>
          <w:p w:rsidR="00FA7B6A" w:rsidRPr="0053464B" w:rsidRDefault="00FA7B6A" w:rsidP="003C1222">
            <w:pPr>
              <w:ind w:firstLine="0"/>
              <w:contextualSpacing/>
            </w:pPr>
            <w:r w:rsidRPr="0053464B">
              <w:t>27.07.2018</w:t>
            </w:r>
          </w:p>
        </w:tc>
      </w:tr>
      <w:tr w:rsidR="00FA7B6A" w:rsidRPr="0053464B" w:rsidTr="003C1222">
        <w:tc>
          <w:tcPr>
            <w:tcW w:w="2835" w:type="dxa"/>
            <w:vAlign w:val="center"/>
          </w:tcPr>
          <w:p w:rsidR="00FA7B6A" w:rsidRPr="0053464B" w:rsidRDefault="00FA7B6A" w:rsidP="003C1222">
            <w:pPr>
              <w:ind w:firstLine="0"/>
              <w:contextualSpacing/>
              <w:jc w:val="left"/>
            </w:pPr>
            <w:r w:rsidRPr="0053464B">
              <w:t>MS Office 2007</w:t>
            </w:r>
          </w:p>
        </w:tc>
        <w:tc>
          <w:tcPr>
            <w:tcW w:w="3803" w:type="dxa"/>
            <w:vAlign w:val="center"/>
          </w:tcPr>
          <w:p w:rsidR="00FA7B6A" w:rsidRPr="0053464B" w:rsidRDefault="00FA7B6A" w:rsidP="003C1222">
            <w:pPr>
              <w:ind w:firstLine="0"/>
              <w:contextualSpacing/>
              <w:jc w:val="left"/>
            </w:pPr>
            <w:r w:rsidRPr="0053464B">
              <w:t>№ 135 от 17.09.2007</w:t>
            </w:r>
          </w:p>
        </w:tc>
        <w:tc>
          <w:tcPr>
            <w:tcW w:w="2712" w:type="dxa"/>
            <w:vAlign w:val="center"/>
          </w:tcPr>
          <w:p w:rsidR="00FA7B6A" w:rsidRPr="0053464B" w:rsidRDefault="00FA7B6A" w:rsidP="003C1222">
            <w:pPr>
              <w:ind w:firstLine="0"/>
              <w:contextualSpacing/>
            </w:pPr>
            <w:r w:rsidRPr="0053464B">
              <w:t>бессрочно</w:t>
            </w:r>
          </w:p>
        </w:tc>
      </w:tr>
      <w:tr w:rsidR="00FA7B6A" w:rsidRPr="0053464B" w:rsidTr="003C1222">
        <w:tc>
          <w:tcPr>
            <w:tcW w:w="2835" w:type="dxa"/>
            <w:vAlign w:val="center"/>
          </w:tcPr>
          <w:p w:rsidR="00FA7B6A" w:rsidRPr="0053464B" w:rsidRDefault="00FA7B6A" w:rsidP="003C1222">
            <w:pPr>
              <w:ind w:firstLine="0"/>
              <w:contextualSpacing/>
              <w:jc w:val="left"/>
            </w:pPr>
            <w:r w:rsidRPr="0053464B">
              <w:t>FAR Manager</w:t>
            </w:r>
          </w:p>
        </w:tc>
        <w:tc>
          <w:tcPr>
            <w:tcW w:w="3803" w:type="dxa"/>
            <w:vAlign w:val="center"/>
          </w:tcPr>
          <w:p w:rsidR="00FA7B6A" w:rsidRPr="0053464B" w:rsidRDefault="00FA7B6A" w:rsidP="003C1222">
            <w:pPr>
              <w:ind w:firstLine="0"/>
              <w:contextualSpacing/>
              <w:jc w:val="left"/>
            </w:pPr>
            <w:r w:rsidRPr="0053464B">
              <w:t>свободно распространяемое</w:t>
            </w:r>
          </w:p>
        </w:tc>
        <w:tc>
          <w:tcPr>
            <w:tcW w:w="2712" w:type="dxa"/>
            <w:vAlign w:val="center"/>
          </w:tcPr>
          <w:p w:rsidR="00FA7B6A" w:rsidRPr="0053464B" w:rsidRDefault="00FA7B6A" w:rsidP="003C1222">
            <w:pPr>
              <w:ind w:firstLine="0"/>
              <w:contextualSpacing/>
            </w:pPr>
            <w:r w:rsidRPr="0053464B">
              <w:t>бессрочно</w:t>
            </w:r>
          </w:p>
        </w:tc>
      </w:tr>
      <w:tr w:rsidR="00FA7B6A" w:rsidRPr="0053464B" w:rsidTr="003C1222">
        <w:tc>
          <w:tcPr>
            <w:tcW w:w="2835" w:type="dxa"/>
            <w:vAlign w:val="center"/>
          </w:tcPr>
          <w:p w:rsidR="00FA7B6A" w:rsidRPr="0053464B" w:rsidRDefault="00FA7B6A" w:rsidP="003C1222">
            <w:pPr>
              <w:ind w:firstLine="0"/>
              <w:contextualSpacing/>
              <w:jc w:val="left"/>
            </w:pPr>
            <w:r w:rsidRPr="0053464B">
              <w:t>7Zip</w:t>
            </w:r>
          </w:p>
        </w:tc>
        <w:tc>
          <w:tcPr>
            <w:tcW w:w="3803" w:type="dxa"/>
            <w:vAlign w:val="center"/>
          </w:tcPr>
          <w:p w:rsidR="00FA7B6A" w:rsidRPr="0053464B" w:rsidRDefault="00FA7B6A" w:rsidP="003C1222">
            <w:pPr>
              <w:ind w:firstLine="0"/>
              <w:contextualSpacing/>
              <w:jc w:val="left"/>
            </w:pPr>
            <w:r w:rsidRPr="0053464B">
              <w:t>свободно распространяемое</w:t>
            </w:r>
          </w:p>
        </w:tc>
        <w:tc>
          <w:tcPr>
            <w:tcW w:w="2712" w:type="dxa"/>
            <w:vAlign w:val="center"/>
          </w:tcPr>
          <w:p w:rsidR="00FA7B6A" w:rsidRPr="0053464B" w:rsidRDefault="00FA7B6A" w:rsidP="003C1222">
            <w:pPr>
              <w:ind w:firstLine="0"/>
              <w:contextualSpacing/>
            </w:pPr>
            <w:r w:rsidRPr="0053464B">
              <w:t>бессрочно</w:t>
            </w:r>
          </w:p>
        </w:tc>
      </w:tr>
    </w:tbl>
    <w:p w:rsidR="00FA7B6A" w:rsidRPr="0055328D" w:rsidRDefault="00FA7B6A" w:rsidP="0055328D">
      <w:pPr>
        <w:pStyle w:val="Style8"/>
        <w:widowControl/>
        <w:tabs>
          <w:tab w:val="left" w:pos="993"/>
        </w:tabs>
        <w:rPr>
          <w:rStyle w:val="FontStyle21"/>
          <w:b/>
          <w:color w:val="000000"/>
          <w:sz w:val="24"/>
        </w:rPr>
      </w:pPr>
      <w:r w:rsidRPr="0055328D">
        <w:rPr>
          <w:rStyle w:val="FontStyle21"/>
          <w:b/>
          <w:color w:val="000000"/>
          <w:sz w:val="24"/>
        </w:rPr>
        <w:t>Интернет ресурсы:</w:t>
      </w:r>
    </w:p>
    <w:p w:rsidR="00FA7B6A" w:rsidRPr="0055328D" w:rsidRDefault="00FA7B6A" w:rsidP="0055328D">
      <w:pPr>
        <w:pStyle w:val="ListParagraph"/>
        <w:numPr>
          <w:ilvl w:val="0"/>
          <w:numId w:val="6"/>
        </w:numPr>
        <w:tabs>
          <w:tab w:val="left" w:pos="851"/>
          <w:tab w:val="left" w:pos="993"/>
        </w:tabs>
        <w:spacing w:line="240" w:lineRule="auto"/>
        <w:ind w:left="0" w:firstLine="567"/>
        <w:rPr>
          <w:bCs/>
          <w:szCs w:val="24"/>
          <w:lang w:val="ru-RU"/>
        </w:rPr>
      </w:pPr>
      <w:r w:rsidRPr="0055328D">
        <w:rPr>
          <w:bCs/>
          <w:szCs w:val="24"/>
          <w:lang w:val="ru-RU"/>
        </w:rPr>
        <w:t xml:space="preserve">Информационная система - Единое окно доступа к информационным ресурсам. - </w:t>
      </w:r>
      <w:r w:rsidRPr="00763288">
        <w:rPr>
          <w:bCs/>
          <w:szCs w:val="24"/>
        </w:rPr>
        <w:t>URL</w:t>
      </w:r>
      <w:r w:rsidRPr="0055328D">
        <w:rPr>
          <w:bCs/>
          <w:szCs w:val="24"/>
          <w:lang w:val="ru-RU"/>
        </w:rPr>
        <w:t xml:space="preserve">: </w:t>
      </w:r>
      <w:hyperlink r:id="rId48" w:history="1">
        <w:r w:rsidRPr="00763288">
          <w:rPr>
            <w:rStyle w:val="Hyperlink"/>
            <w:bCs/>
            <w:szCs w:val="24"/>
          </w:rPr>
          <w:t>http</w:t>
        </w:r>
        <w:r w:rsidRPr="0055328D">
          <w:rPr>
            <w:rStyle w:val="Hyperlink"/>
            <w:bCs/>
            <w:szCs w:val="24"/>
            <w:lang w:val="ru-RU"/>
          </w:rPr>
          <w:t>://</w:t>
        </w:r>
        <w:r w:rsidRPr="00763288">
          <w:rPr>
            <w:rStyle w:val="Hyperlink"/>
            <w:bCs/>
            <w:szCs w:val="24"/>
          </w:rPr>
          <w:t>window</w:t>
        </w:r>
        <w:r w:rsidRPr="0055328D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edu</w:t>
        </w:r>
        <w:r w:rsidRPr="0055328D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ru</w:t>
        </w:r>
        <w:r w:rsidRPr="0055328D">
          <w:rPr>
            <w:rStyle w:val="Hyperlink"/>
            <w:bCs/>
            <w:szCs w:val="24"/>
            <w:lang w:val="ru-RU"/>
          </w:rPr>
          <w:t>/</w:t>
        </w:r>
      </w:hyperlink>
      <w:r w:rsidRPr="0055328D">
        <w:rPr>
          <w:bCs/>
          <w:szCs w:val="24"/>
          <w:lang w:val="ru-RU"/>
        </w:rPr>
        <w:t>, свободный доступ</w:t>
      </w:r>
    </w:p>
    <w:p w:rsidR="00FA7B6A" w:rsidRPr="0055328D" w:rsidRDefault="00FA7B6A" w:rsidP="0055328D">
      <w:pPr>
        <w:pStyle w:val="ListParagraph"/>
        <w:numPr>
          <w:ilvl w:val="0"/>
          <w:numId w:val="6"/>
        </w:numPr>
        <w:tabs>
          <w:tab w:val="left" w:pos="851"/>
          <w:tab w:val="left" w:pos="993"/>
        </w:tabs>
        <w:spacing w:line="240" w:lineRule="auto"/>
        <w:ind w:left="0" w:firstLine="567"/>
        <w:rPr>
          <w:bCs/>
          <w:szCs w:val="24"/>
          <w:lang w:val="ru-RU"/>
        </w:rPr>
      </w:pPr>
      <w:r w:rsidRPr="0055328D">
        <w:rPr>
          <w:bCs/>
          <w:szCs w:val="24"/>
          <w:lang w:val="ru-RU"/>
        </w:rPr>
        <w:t xml:space="preserve">Международная база полнотекстовых журналов </w:t>
      </w:r>
      <w:r w:rsidRPr="00763288">
        <w:rPr>
          <w:bCs/>
          <w:szCs w:val="24"/>
        </w:rPr>
        <w:t>Springer</w:t>
      </w:r>
      <w:r w:rsidRPr="0055328D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Journals</w:t>
      </w:r>
      <w:r w:rsidRPr="0055328D">
        <w:rPr>
          <w:bCs/>
          <w:szCs w:val="24"/>
          <w:lang w:val="ru-RU"/>
        </w:rPr>
        <w:t xml:space="preserve">. – Режим доступа: </w:t>
      </w:r>
      <w:hyperlink r:id="rId49" w:history="1">
        <w:r w:rsidRPr="00763288">
          <w:rPr>
            <w:rStyle w:val="Hyperlink"/>
            <w:bCs/>
            <w:szCs w:val="24"/>
          </w:rPr>
          <w:t>http</w:t>
        </w:r>
        <w:r w:rsidRPr="0055328D">
          <w:rPr>
            <w:rStyle w:val="Hyperlink"/>
            <w:bCs/>
            <w:szCs w:val="24"/>
            <w:lang w:val="ru-RU"/>
          </w:rPr>
          <w:t>://</w:t>
        </w:r>
        <w:r w:rsidRPr="00763288">
          <w:rPr>
            <w:rStyle w:val="Hyperlink"/>
            <w:bCs/>
            <w:szCs w:val="24"/>
          </w:rPr>
          <w:t>link</w:t>
        </w:r>
        <w:r w:rsidRPr="0055328D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springer</w:t>
        </w:r>
        <w:r w:rsidRPr="0055328D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com</w:t>
        </w:r>
        <w:r w:rsidRPr="0055328D">
          <w:rPr>
            <w:rStyle w:val="Hyperlink"/>
            <w:bCs/>
            <w:szCs w:val="24"/>
            <w:lang w:val="ru-RU"/>
          </w:rPr>
          <w:t>/</w:t>
        </w:r>
      </w:hyperlink>
      <w:r w:rsidRPr="0055328D">
        <w:rPr>
          <w:bCs/>
          <w:szCs w:val="24"/>
          <w:lang w:val="ru-RU"/>
        </w:rPr>
        <w:t xml:space="preserve">, вход по </w:t>
      </w:r>
      <w:r w:rsidRPr="00763288">
        <w:rPr>
          <w:bCs/>
          <w:szCs w:val="24"/>
        </w:rPr>
        <w:t>IP</w:t>
      </w:r>
      <w:r w:rsidRPr="0055328D">
        <w:rPr>
          <w:bCs/>
          <w:szCs w:val="24"/>
          <w:lang w:val="ru-RU"/>
        </w:rPr>
        <w:t>-адресам вуза</w:t>
      </w:r>
    </w:p>
    <w:p w:rsidR="00FA7B6A" w:rsidRPr="0055328D" w:rsidRDefault="00FA7B6A" w:rsidP="0055328D">
      <w:pPr>
        <w:pStyle w:val="ListParagraph"/>
        <w:numPr>
          <w:ilvl w:val="0"/>
          <w:numId w:val="6"/>
        </w:numPr>
        <w:tabs>
          <w:tab w:val="left" w:pos="851"/>
          <w:tab w:val="left" w:pos="993"/>
        </w:tabs>
        <w:spacing w:line="240" w:lineRule="auto"/>
        <w:ind w:left="0" w:firstLine="567"/>
        <w:rPr>
          <w:bCs/>
          <w:szCs w:val="24"/>
          <w:lang w:val="ru-RU"/>
        </w:rPr>
      </w:pPr>
      <w:r w:rsidRPr="0055328D">
        <w:rPr>
          <w:bCs/>
          <w:szCs w:val="24"/>
          <w:lang w:val="ru-RU"/>
        </w:rPr>
        <w:t xml:space="preserve">Международная база справочных изданий по всем отраслям знаний </w:t>
      </w:r>
      <w:r w:rsidRPr="00763288">
        <w:rPr>
          <w:bCs/>
          <w:szCs w:val="24"/>
        </w:rPr>
        <w:t>SpringerReference</w:t>
      </w:r>
      <w:r w:rsidRPr="0055328D">
        <w:rPr>
          <w:bCs/>
          <w:szCs w:val="24"/>
          <w:lang w:val="ru-RU"/>
        </w:rPr>
        <w:t xml:space="preserve">. – Режим доступа: </w:t>
      </w:r>
      <w:hyperlink r:id="rId50" w:history="1">
        <w:r w:rsidRPr="00763288">
          <w:rPr>
            <w:rStyle w:val="Hyperlink"/>
            <w:bCs/>
            <w:szCs w:val="24"/>
          </w:rPr>
          <w:t>http</w:t>
        </w:r>
        <w:r w:rsidRPr="0055328D">
          <w:rPr>
            <w:rStyle w:val="Hyperlink"/>
            <w:bCs/>
            <w:szCs w:val="24"/>
            <w:lang w:val="ru-RU"/>
          </w:rPr>
          <w:t>://</w:t>
        </w:r>
        <w:r w:rsidRPr="00763288">
          <w:rPr>
            <w:rStyle w:val="Hyperlink"/>
            <w:bCs/>
            <w:szCs w:val="24"/>
          </w:rPr>
          <w:t>www</w:t>
        </w:r>
        <w:r w:rsidRPr="0055328D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springer</w:t>
        </w:r>
        <w:r w:rsidRPr="0055328D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com</w:t>
        </w:r>
        <w:r w:rsidRPr="0055328D">
          <w:rPr>
            <w:rStyle w:val="Hyperlink"/>
            <w:bCs/>
            <w:szCs w:val="24"/>
            <w:lang w:val="ru-RU"/>
          </w:rPr>
          <w:t>/</w:t>
        </w:r>
        <w:r w:rsidRPr="00763288">
          <w:rPr>
            <w:rStyle w:val="Hyperlink"/>
            <w:bCs/>
            <w:szCs w:val="24"/>
          </w:rPr>
          <w:t>references</w:t>
        </w:r>
      </w:hyperlink>
      <w:r w:rsidRPr="0055328D">
        <w:rPr>
          <w:bCs/>
          <w:szCs w:val="24"/>
          <w:lang w:val="ru-RU"/>
        </w:rPr>
        <w:t xml:space="preserve">, вход по </w:t>
      </w:r>
      <w:r w:rsidRPr="00763288">
        <w:rPr>
          <w:bCs/>
          <w:szCs w:val="24"/>
        </w:rPr>
        <w:t>IP</w:t>
      </w:r>
      <w:r w:rsidRPr="0055328D">
        <w:rPr>
          <w:bCs/>
          <w:szCs w:val="24"/>
          <w:lang w:val="ru-RU"/>
        </w:rPr>
        <w:t>-адресам вуза</w:t>
      </w:r>
    </w:p>
    <w:p w:rsidR="00FA7B6A" w:rsidRPr="0055328D" w:rsidRDefault="00FA7B6A" w:rsidP="0055328D">
      <w:pPr>
        <w:pStyle w:val="ListParagraph"/>
        <w:numPr>
          <w:ilvl w:val="0"/>
          <w:numId w:val="6"/>
        </w:numPr>
        <w:tabs>
          <w:tab w:val="left" w:pos="851"/>
          <w:tab w:val="left" w:pos="993"/>
        </w:tabs>
        <w:spacing w:line="240" w:lineRule="auto"/>
        <w:ind w:left="0" w:firstLine="567"/>
        <w:rPr>
          <w:bCs/>
          <w:szCs w:val="24"/>
          <w:lang w:val="ru-RU"/>
        </w:rPr>
      </w:pPr>
      <w:r w:rsidRPr="0055328D">
        <w:rPr>
          <w:bCs/>
          <w:szCs w:val="24"/>
          <w:lang w:val="ru-RU"/>
        </w:rPr>
        <w:t>Международная наукометрическая реферативная и полнотекстовая база данных научных изданий «</w:t>
      </w:r>
      <w:r w:rsidRPr="00763288">
        <w:rPr>
          <w:bCs/>
          <w:szCs w:val="24"/>
        </w:rPr>
        <w:t>Web</w:t>
      </w:r>
      <w:r w:rsidRPr="0055328D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of</w:t>
      </w:r>
      <w:r w:rsidRPr="0055328D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science</w:t>
      </w:r>
      <w:r w:rsidRPr="0055328D">
        <w:rPr>
          <w:bCs/>
          <w:szCs w:val="24"/>
          <w:lang w:val="ru-RU"/>
        </w:rPr>
        <w:t xml:space="preserve">». – Режим доступа: </w:t>
      </w:r>
      <w:hyperlink r:id="rId51" w:history="1">
        <w:r w:rsidRPr="00763288">
          <w:rPr>
            <w:rStyle w:val="Hyperlink"/>
            <w:bCs/>
            <w:szCs w:val="24"/>
          </w:rPr>
          <w:t>http</w:t>
        </w:r>
        <w:r w:rsidRPr="0055328D">
          <w:rPr>
            <w:rStyle w:val="Hyperlink"/>
            <w:bCs/>
            <w:szCs w:val="24"/>
            <w:lang w:val="ru-RU"/>
          </w:rPr>
          <w:t>://</w:t>
        </w:r>
        <w:r w:rsidRPr="00763288">
          <w:rPr>
            <w:rStyle w:val="Hyperlink"/>
            <w:bCs/>
            <w:szCs w:val="24"/>
          </w:rPr>
          <w:t>webofscience</w:t>
        </w:r>
        <w:r w:rsidRPr="0055328D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com</w:t>
        </w:r>
      </w:hyperlink>
      <w:r w:rsidRPr="0055328D">
        <w:rPr>
          <w:bCs/>
          <w:szCs w:val="24"/>
          <w:lang w:val="ru-RU"/>
        </w:rPr>
        <w:t xml:space="preserve">, вход по </w:t>
      </w:r>
      <w:r w:rsidRPr="00763288">
        <w:rPr>
          <w:bCs/>
          <w:szCs w:val="24"/>
        </w:rPr>
        <w:t>IP</w:t>
      </w:r>
      <w:r w:rsidRPr="0055328D">
        <w:rPr>
          <w:bCs/>
          <w:szCs w:val="24"/>
          <w:lang w:val="ru-RU"/>
        </w:rPr>
        <w:t>-адресам вуза</w:t>
      </w:r>
    </w:p>
    <w:p w:rsidR="00FA7B6A" w:rsidRPr="0055328D" w:rsidRDefault="00FA7B6A" w:rsidP="0055328D">
      <w:pPr>
        <w:pStyle w:val="ListParagraph"/>
        <w:numPr>
          <w:ilvl w:val="0"/>
          <w:numId w:val="6"/>
        </w:numPr>
        <w:tabs>
          <w:tab w:val="left" w:pos="851"/>
          <w:tab w:val="left" w:pos="993"/>
        </w:tabs>
        <w:spacing w:line="240" w:lineRule="auto"/>
        <w:ind w:left="0" w:firstLine="567"/>
        <w:rPr>
          <w:bCs/>
          <w:szCs w:val="24"/>
          <w:lang w:val="ru-RU"/>
        </w:rPr>
      </w:pPr>
      <w:r w:rsidRPr="0055328D">
        <w:rPr>
          <w:bCs/>
          <w:szCs w:val="24"/>
          <w:lang w:val="ru-RU"/>
        </w:rPr>
        <w:t>Международная реферативная и полнотекстовая справочная база данных научных изданий «</w:t>
      </w:r>
      <w:r w:rsidRPr="00763288">
        <w:rPr>
          <w:bCs/>
          <w:szCs w:val="24"/>
        </w:rPr>
        <w:t>Scopus</w:t>
      </w:r>
      <w:r w:rsidRPr="0055328D">
        <w:rPr>
          <w:bCs/>
          <w:szCs w:val="24"/>
          <w:lang w:val="ru-RU"/>
        </w:rPr>
        <w:t xml:space="preserve">». – Режим доступа: </w:t>
      </w:r>
      <w:hyperlink r:id="rId52" w:history="1">
        <w:r w:rsidRPr="00763288">
          <w:rPr>
            <w:rStyle w:val="Hyperlink"/>
            <w:bCs/>
            <w:szCs w:val="24"/>
          </w:rPr>
          <w:t>http</w:t>
        </w:r>
        <w:r w:rsidRPr="0055328D">
          <w:rPr>
            <w:rStyle w:val="Hyperlink"/>
            <w:bCs/>
            <w:szCs w:val="24"/>
            <w:lang w:val="ru-RU"/>
          </w:rPr>
          <w:t>://</w:t>
        </w:r>
        <w:r w:rsidRPr="00763288">
          <w:rPr>
            <w:rStyle w:val="Hyperlink"/>
            <w:bCs/>
            <w:szCs w:val="24"/>
          </w:rPr>
          <w:t>scopus</w:t>
        </w:r>
        <w:r w:rsidRPr="0055328D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com</w:t>
        </w:r>
      </w:hyperlink>
      <w:r w:rsidRPr="0055328D">
        <w:rPr>
          <w:bCs/>
          <w:szCs w:val="24"/>
          <w:lang w:val="ru-RU"/>
        </w:rPr>
        <w:t xml:space="preserve">, вход по </w:t>
      </w:r>
      <w:r w:rsidRPr="00763288">
        <w:rPr>
          <w:bCs/>
          <w:szCs w:val="24"/>
        </w:rPr>
        <w:t>IP</w:t>
      </w:r>
      <w:r w:rsidRPr="0055328D">
        <w:rPr>
          <w:bCs/>
          <w:szCs w:val="24"/>
          <w:lang w:val="ru-RU"/>
        </w:rPr>
        <w:t>-адресам вуза</w:t>
      </w:r>
    </w:p>
    <w:p w:rsidR="00FA7B6A" w:rsidRPr="0055328D" w:rsidRDefault="00FA7B6A" w:rsidP="0055328D">
      <w:pPr>
        <w:pStyle w:val="ListParagraph"/>
        <w:numPr>
          <w:ilvl w:val="0"/>
          <w:numId w:val="6"/>
        </w:numPr>
        <w:tabs>
          <w:tab w:val="left" w:pos="851"/>
          <w:tab w:val="left" w:pos="993"/>
        </w:tabs>
        <w:spacing w:line="240" w:lineRule="auto"/>
        <w:ind w:left="0" w:firstLine="567"/>
        <w:rPr>
          <w:bCs/>
          <w:szCs w:val="24"/>
          <w:lang w:val="ru-RU"/>
        </w:rPr>
      </w:pPr>
      <w:r w:rsidRPr="0055328D">
        <w:rPr>
          <w:bCs/>
          <w:szCs w:val="24"/>
          <w:lang w:val="ru-RU"/>
        </w:rPr>
        <w:t xml:space="preserve">Национальная информационно-аналитическая система – Российский индекс научного цитирования (РИНЦ). – Режим доступа: </w:t>
      </w:r>
      <w:hyperlink r:id="rId53" w:history="1">
        <w:r w:rsidRPr="00763288">
          <w:rPr>
            <w:rStyle w:val="Hyperlink"/>
            <w:bCs/>
            <w:szCs w:val="24"/>
          </w:rPr>
          <w:t>https</w:t>
        </w:r>
        <w:r w:rsidRPr="0055328D">
          <w:rPr>
            <w:rStyle w:val="Hyperlink"/>
            <w:bCs/>
            <w:szCs w:val="24"/>
            <w:lang w:val="ru-RU"/>
          </w:rPr>
          <w:t>://</w:t>
        </w:r>
        <w:r w:rsidRPr="00763288">
          <w:rPr>
            <w:rStyle w:val="Hyperlink"/>
            <w:bCs/>
            <w:szCs w:val="24"/>
          </w:rPr>
          <w:t>elibrary</w:t>
        </w:r>
        <w:r w:rsidRPr="0055328D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ru</w:t>
        </w:r>
        <w:r w:rsidRPr="0055328D">
          <w:rPr>
            <w:rStyle w:val="Hyperlink"/>
            <w:bCs/>
            <w:szCs w:val="24"/>
            <w:lang w:val="ru-RU"/>
          </w:rPr>
          <w:t>/</w:t>
        </w:r>
        <w:r w:rsidRPr="00763288">
          <w:rPr>
            <w:rStyle w:val="Hyperlink"/>
            <w:bCs/>
            <w:szCs w:val="24"/>
          </w:rPr>
          <w:t>project</w:t>
        </w:r>
        <w:r w:rsidRPr="0055328D">
          <w:rPr>
            <w:rStyle w:val="Hyperlink"/>
            <w:bCs/>
            <w:szCs w:val="24"/>
            <w:lang w:val="ru-RU"/>
          </w:rPr>
          <w:t>_</w:t>
        </w:r>
        <w:r w:rsidRPr="00763288">
          <w:rPr>
            <w:rStyle w:val="Hyperlink"/>
            <w:bCs/>
            <w:szCs w:val="24"/>
          </w:rPr>
          <w:t>risc</w:t>
        </w:r>
        <w:r w:rsidRPr="0055328D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asp</w:t>
        </w:r>
      </w:hyperlink>
      <w:r w:rsidRPr="0055328D">
        <w:rPr>
          <w:bCs/>
          <w:szCs w:val="24"/>
          <w:lang w:val="ru-RU"/>
        </w:rPr>
        <w:t xml:space="preserve"> , регистрация по логину и паролю</w:t>
      </w:r>
    </w:p>
    <w:p w:rsidR="00FA7B6A" w:rsidRPr="0055328D" w:rsidRDefault="00FA7B6A" w:rsidP="0055328D">
      <w:pPr>
        <w:pStyle w:val="ListParagraph"/>
        <w:numPr>
          <w:ilvl w:val="0"/>
          <w:numId w:val="6"/>
        </w:numPr>
        <w:tabs>
          <w:tab w:val="left" w:pos="851"/>
          <w:tab w:val="left" w:pos="993"/>
        </w:tabs>
        <w:spacing w:line="240" w:lineRule="auto"/>
        <w:ind w:left="0" w:firstLine="567"/>
        <w:rPr>
          <w:bCs/>
          <w:szCs w:val="24"/>
          <w:lang w:val="ru-RU"/>
        </w:rPr>
      </w:pPr>
      <w:r w:rsidRPr="0055328D">
        <w:rPr>
          <w:bCs/>
          <w:szCs w:val="24"/>
          <w:lang w:val="ru-RU"/>
        </w:rPr>
        <w:t xml:space="preserve">Поисковая система Академия </w:t>
      </w:r>
      <w:r w:rsidRPr="00763288">
        <w:rPr>
          <w:bCs/>
          <w:szCs w:val="24"/>
        </w:rPr>
        <w:t>Google</w:t>
      </w:r>
      <w:r w:rsidRPr="0055328D">
        <w:rPr>
          <w:bCs/>
          <w:szCs w:val="24"/>
          <w:lang w:val="ru-RU"/>
        </w:rPr>
        <w:t xml:space="preserve"> (</w:t>
      </w:r>
      <w:r w:rsidRPr="00763288">
        <w:rPr>
          <w:bCs/>
          <w:szCs w:val="24"/>
        </w:rPr>
        <w:t>Google</w:t>
      </w:r>
      <w:r w:rsidRPr="0055328D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Scholar</w:t>
      </w:r>
      <w:r w:rsidRPr="0055328D">
        <w:rPr>
          <w:bCs/>
          <w:szCs w:val="24"/>
          <w:lang w:val="ru-RU"/>
        </w:rPr>
        <w:t xml:space="preserve">). - </w:t>
      </w:r>
      <w:r w:rsidRPr="00763288">
        <w:rPr>
          <w:bCs/>
          <w:szCs w:val="24"/>
        </w:rPr>
        <w:t>URL</w:t>
      </w:r>
      <w:r w:rsidRPr="0055328D">
        <w:rPr>
          <w:bCs/>
          <w:szCs w:val="24"/>
          <w:lang w:val="ru-RU"/>
        </w:rPr>
        <w:t xml:space="preserve">: </w:t>
      </w:r>
      <w:hyperlink r:id="rId54" w:history="1">
        <w:r w:rsidRPr="00763288">
          <w:rPr>
            <w:rStyle w:val="Hyperlink"/>
            <w:bCs/>
            <w:szCs w:val="24"/>
          </w:rPr>
          <w:t>https</w:t>
        </w:r>
        <w:r w:rsidRPr="0055328D">
          <w:rPr>
            <w:rStyle w:val="Hyperlink"/>
            <w:bCs/>
            <w:szCs w:val="24"/>
            <w:lang w:val="ru-RU"/>
          </w:rPr>
          <w:t>://</w:t>
        </w:r>
        <w:r w:rsidRPr="00763288">
          <w:rPr>
            <w:rStyle w:val="Hyperlink"/>
            <w:bCs/>
            <w:szCs w:val="24"/>
          </w:rPr>
          <w:t>scholar</w:t>
        </w:r>
        <w:r w:rsidRPr="0055328D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google</w:t>
        </w:r>
        <w:r w:rsidRPr="0055328D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ru</w:t>
        </w:r>
        <w:r w:rsidRPr="0055328D">
          <w:rPr>
            <w:rStyle w:val="Hyperlink"/>
            <w:bCs/>
            <w:szCs w:val="24"/>
            <w:lang w:val="ru-RU"/>
          </w:rPr>
          <w:t>/</w:t>
        </w:r>
      </w:hyperlink>
      <w:r w:rsidRPr="0055328D">
        <w:rPr>
          <w:bCs/>
          <w:szCs w:val="24"/>
          <w:lang w:val="ru-RU"/>
        </w:rPr>
        <w:t xml:space="preserve">  </w:t>
      </w:r>
      <w:r w:rsidRPr="0055328D">
        <w:rPr>
          <w:bCs/>
          <w:szCs w:val="24"/>
          <w:lang w:val="ru-RU"/>
        </w:rPr>
        <w:tab/>
      </w:r>
    </w:p>
    <w:p w:rsidR="00FA7B6A" w:rsidRPr="0055328D" w:rsidRDefault="00FA7B6A" w:rsidP="0055328D">
      <w:pPr>
        <w:pStyle w:val="ListParagraph"/>
        <w:numPr>
          <w:ilvl w:val="0"/>
          <w:numId w:val="6"/>
        </w:numPr>
        <w:tabs>
          <w:tab w:val="left" w:pos="851"/>
          <w:tab w:val="left" w:pos="993"/>
        </w:tabs>
        <w:spacing w:line="240" w:lineRule="auto"/>
        <w:ind w:left="0" w:firstLine="567"/>
        <w:rPr>
          <w:bCs/>
          <w:szCs w:val="24"/>
          <w:lang w:val="ru-RU"/>
        </w:rPr>
      </w:pPr>
      <w:r w:rsidRPr="0055328D">
        <w:rPr>
          <w:bCs/>
          <w:szCs w:val="24"/>
          <w:lang w:val="ru-RU"/>
        </w:rPr>
        <w:t xml:space="preserve">Российская Государственная библиотека. Каталоги. – Режим обращения: </w:t>
      </w:r>
      <w:hyperlink r:id="rId55" w:history="1">
        <w:r w:rsidRPr="0071342A">
          <w:rPr>
            <w:rStyle w:val="Hyperlink"/>
            <w:bCs/>
            <w:szCs w:val="24"/>
          </w:rPr>
          <w:t>https</w:t>
        </w:r>
        <w:r w:rsidRPr="0055328D">
          <w:rPr>
            <w:rStyle w:val="Hyperlink"/>
            <w:bCs/>
            <w:szCs w:val="24"/>
            <w:lang w:val="ru-RU"/>
          </w:rPr>
          <w:t>://</w:t>
        </w:r>
        <w:r w:rsidRPr="0071342A">
          <w:rPr>
            <w:rStyle w:val="Hyperlink"/>
            <w:bCs/>
            <w:szCs w:val="24"/>
          </w:rPr>
          <w:t>www</w:t>
        </w:r>
        <w:r w:rsidRPr="0055328D">
          <w:rPr>
            <w:rStyle w:val="Hyperlink"/>
            <w:bCs/>
            <w:szCs w:val="24"/>
            <w:lang w:val="ru-RU"/>
          </w:rPr>
          <w:t>.</w:t>
        </w:r>
        <w:r w:rsidRPr="0071342A">
          <w:rPr>
            <w:rStyle w:val="Hyperlink"/>
            <w:bCs/>
            <w:szCs w:val="24"/>
          </w:rPr>
          <w:t>rsl</w:t>
        </w:r>
        <w:r w:rsidRPr="0055328D">
          <w:rPr>
            <w:rStyle w:val="Hyperlink"/>
            <w:bCs/>
            <w:szCs w:val="24"/>
            <w:lang w:val="ru-RU"/>
          </w:rPr>
          <w:t>.</w:t>
        </w:r>
        <w:r w:rsidRPr="0071342A">
          <w:rPr>
            <w:rStyle w:val="Hyperlink"/>
            <w:bCs/>
            <w:szCs w:val="24"/>
          </w:rPr>
          <w:t>ru</w:t>
        </w:r>
        <w:r w:rsidRPr="0055328D">
          <w:rPr>
            <w:rStyle w:val="Hyperlink"/>
            <w:bCs/>
            <w:szCs w:val="24"/>
            <w:lang w:val="ru-RU"/>
          </w:rPr>
          <w:t>/</w:t>
        </w:r>
        <w:r w:rsidRPr="0071342A">
          <w:rPr>
            <w:rStyle w:val="Hyperlink"/>
            <w:bCs/>
            <w:szCs w:val="24"/>
          </w:rPr>
          <w:t>ru</w:t>
        </w:r>
        <w:r w:rsidRPr="0055328D">
          <w:rPr>
            <w:rStyle w:val="Hyperlink"/>
            <w:bCs/>
            <w:szCs w:val="24"/>
            <w:lang w:val="ru-RU"/>
          </w:rPr>
          <w:t>/4</w:t>
        </w:r>
        <w:r w:rsidRPr="0071342A">
          <w:rPr>
            <w:rStyle w:val="Hyperlink"/>
            <w:bCs/>
            <w:szCs w:val="24"/>
          </w:rPr>
          <w:t>readers</w:t>
        </w:r>
        <w:r w:rsidRPr="0055328D">
          <w:rPr>
            <w:rStyle w:val="Hyperlink"/>
            <w:bCs/>
            <w:szCs w:val="24"/>
            <w:lang w:val="ru-RU"/>
          </w:rPr>
          <w:t>/</w:t>
        </w:r>
        <w:r w:rsidRPr="0071342A">
          <w:rPr>
            <w:rStyle w:val="Hyperlink"/>
            <w:bCs/>
            <w:szCs w:val="24"/>
          </w:rPr>
          <w:t>catalogues</w:t>
        </w:r>
        <w:r w:rsidRPr="0055328D">
          <w:rPr>
            <w:rStyle w:val="Hyperlink"/>
            <w:bCs/>
            <w:szCs w:val="24"/>
            <w:lang w:val="ru-RU"/>
          </w:rPr>
          <w:t>/</w:t>
        </w:r>
      </w:hyperlink>
      <w:r w:rsidRPr="0055328D">
        <w:rPr>
          <w:bCs/>
          <w:szCs w:val="24"/>
          <w:lang w:val="ru-RU"/>
        </w:rPr>
        <w:t xml:space="preserve"> , свободный доступ</w:t>
      </w:r>
    </w:p>
    <w:p w:rsidR="00FA7B6A" w:rsidRPr="0055328D" w:rsidRDefault="00FA7B6A" w:rsidP="0055328D">
      <w:pPr>
        <w:pStyle w:val="ListParagraph"/>
        <w:numPr>
          <w:ilvl w:val="0"/>
          <w:numId w:val="6"/>
        </w:numPr>
        <w:tabs>
          <w:tab w:val="left" w:pos="851"/>
          <w:tab w:val="left" w:pos="993"/>
        </w:tabs>
        <w:spacing w:line="240" w:lineRule="auto"/>
        <w:ind w:left="0" w:firstLine="567"/>
        <w:rPr>
          <w:bCs/>
          <w:szCs w:val="24"/>
          <w:lang w:val="ru-RU"/>
        </w:rPr>
      </w:pPr>
      <w:r w:rsidRPr="0055328D">
        <w:rPr>
          <w:bCs/>
          <w:szCs w:val="24"/>
          <w:lang w:val="ru-RU"/>
        </w:rPr>
        <w:t xml:space="preserve">Университетская информационная система РОССИЯ. – Режим доступа: </w:t>
      </w:r>
      <w:hyperlink r:id="rId56" w:history="1">
        <w:r w:rsidRPr="00763288">
          <w:rPr>
            <w:rStyle w:val="Hyperlink"/>
            <w:bCs/>
            <w:szCs w:val="24"/>
          </w:rPr>
          <w:t>https</w:t>
        </w:r>
        <w:r w:rsidRPr="0055328D">
          <w:rPr>
            <w:rStyle w:val="Hyperlink"/>
            <w:bCs/>
            <w:szCs w:val="24"/>
            <w:lang w:val="ru-RU"/>
          </w:rPr>
          <w:t>://</w:t>
        </w:r>
        <w:r w:rsidRPr="00763288">
          <w:rPr>
            <w:rStyle w:val="Hyperlink"/>
            <w:bCs/>
            <w:szCs w:val="24"/>
          </w:rPr>
          <w:t>uisrussia</w:t>
        </w:r>
        <w:r w:rsidRPr="0055328D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msu</w:t>
        </w:r>
        <w:r w:rsidRPr="0055328D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ru</w:t>
        </w:r>
      </w:hyperlink>
      <w:r w:rsidRPr="0055328D">
        <w:rPr>
          <w:bCs/>
          <w:szCs w:val="24"/>
          <w:lang w:val="ru-RU"/>
        </w:rPr>
        <w:t>, свободный доступ</w:t>
      </w:r>
    </w:p>
    <w:p w:rsidR="00FA7B6A" w:rsidRPr="0055328D" w:rsidRDefault="00FA7B6A" w:rsidP="0055328D">
      <w:pPr>
        <w:pStyle w:val="ListParagraph"/>
        <w:numPr>
          <w:ilvl w:val="0"/>
          <w:numId w:val="6"/>
        </w:numPr>
        <w:tabs>
          <w:tab w:val="left" w:pos="851"/>
          <w:tab w:val="left" w:pos="993"/>
        </w:tabs>
        <w:spacing w:line="240" w:lineRule="auto"/>
        <w:ind w:left="0" w:firstLine="567"/>
        <w:rPr>
          <w:bCs/>
          <w:szCs w:val="24"/>
          <w:lang w:val="ru-RU"/>
        </w:rPr>
      </w:pPr>
      <w:r w:rsidRPr="0055328D">
        <w:rPr>
          <w:bCs/>
          <w:szCs w:val="24"/>
          <w:lang w:val="ru-RU"/>
        </w:rPr>
        <w:t xml:space="preserve">Федеральный образовательный портал – Экономика. Социология.  Менеджмент. – Режим доступа: </w:t>
      </w:r>
      <w:hyperlink r:id="rId57" w:history="1">
        <w:r w:rsidRPr="00763288">
          <w:rPr>
            <w:rStyle w:val="Hyperlink"/>
            <w:bCs/>
            <w:szCs w:val="24"/>
          </w:rPr>
          <w:t>http</w:t>
        </w:r>
        <w:r w:rsidRPr="0055328D">
          <w:rPr>
            <w:rStyle w:val="Hyperlink"/>
            <w:bCs/>
            <w:szCs w:val="24"/>
            <w:lang w:val="ru-RU"/>
          </w:rPr>
          <w:t>://</w:t>
        </w:r>
        <w:r w:rsidRPr="00763288">
          <w:rPr>
            <w:rStyle w:val="Hyperlink"/>
            <w:bCs/>
            <w:szCs w:val="24"/>
          </w:rPr>
          <w:t>ecsocman</w:t>
        </w:r>
        <w:r w:rsidRPr="0055328D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hse</w:t>
        </w:r>
        <w:r w:rsidRPr="0055328D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ru</w:t>
        </w:r>
      </w:hyperlink>
      <w:r w:rsidRPr="0055328D">
        <w:rPr>
          <w:bCs/>
          <w:szCs w:val="24"/>
          <w:lang w:val="ru-RU"/>
        </w:rPr>
        <w:t>, свободный доступ</w:t>
      </w:r>
    </w:p>
    <w:p w:rsidR="00FA7B6A" w:rsidRPr="0055328D" w:rsidRDefault="00FA7B6A" w:rsidP="0055328D">
      <w:pPr>
        <w:pStyle w:val="ListParagraph"/>
        <w:numPr>
          <w:ilvl w:val="0"/>
          <w:numId w:val="6"/>
        </w:numPr>
        <w:tabs>
          <w:tab w:val="left" w:pos="851"/>
          <w:tab w:val="left" w:pos="993"/>
        </w:tabs>
        <w:spacing w:line="240" w:lineRule="auto"/>
        <w:ind w:left="0" w:firstLine="567"/>
        <w:rPr>
          <w:bCs/>
          <w:szCs w:val="24"/>
          <w:lang w:val="ru-RU"/>
        </w:rPr>
      </w:pPr>
      <w:r w:rsidRPr="0055328D">
        <w:rPr>
          <w:bCs/>
          <w:szCs w:val="24"/>
          <w:lang w:val="ru-RU"/>
        </w:rPr>
        <w:t xml:space="preserve">Электронная база периодических изданий </w:t>
      </w:r>
      <w:r w:rsidRPr="00763288">
        <w:rPr>
          <w:bCs/>
          <w:szCs w:val="24"/>
        </w:rPr>
        <w:t>East</w:t>
      </w:r>
      <w:r w:rsidRPr="0055328D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View</w:t>
      </w:r>
      <w:r w:rsidRPr="0055328D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Information</w:t>
      </w:r>
      <w:r w:rsidRPr="0055328D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Services</w:t>
      </w:r>
      <w:r w:rsidRPr="0055328D">
        <w:rPr>
          <w:bCs/>
          <w:szCs w:val="24"/>
          <w:lang w:val="ru-RU"/>
        </w:rPr>
        <w:t xml:space="preserve">, ООО «ИВИС». – Режим доступа: </w:t>
      </w:r>
      <w:hyperlink r:id="rId58" w:history="1">
        <w:r w:rsidRPr="0071342A">
          <w:rPr>
            <w:rStyle w:val="Hyperlink"/>
            <w:bCs/>
            <w:szCs w:val="24"/>
          </w:rPr>
          <w:t>https</w:t>
        </w:r>
        <w:r w:rsidRPr="0055328D">
          <w:rPr>
            <w:rStyle w:val="Hyperlink"/>
            <w:bCs/>
            <w:szCs w:val="24"/>
            <w:lang w:val="ru-RU"/>
          </w:rPr>
          <w:t>://</w:t>
        </w:r>
        <w:r w:rsidRPr="0071342A">
          <w:rPr>
            <w:rStyle w:val="Hyperlink"/>
            <w:bCs/>
            <w:szCs w:val="24"/>
          </w:rPr>
          <w:t>dlib</w:t>
        </w:r>
        <w:r w:rsidRPr="0055328D">
          <w:rPr>
            <w:rStyle w:val="Hyperlink"/>
            <w:bCs/>
            <w:szCs w:val="24"/>
            <w:lang w:val="ru-RU"/>
          </w:rPr>
          <w:t>.</w:t>
        </w:r>
        <w:r w:rsidRPr="0071342A">
          <w:rPr>
            <w:rStyle w:val="Hyperlink"/>
            <w:bCs/>
            <w:szCs w:val="24"/>
          </w:rPr>
          <w:t>eastview</w:t>
        </w:r>
        <w:r w:rsidRPr="0055328D">
          <w:rPr>
            <w:rStyle w:val="Hyperlink"/>
            <w:bCs/>
            <w:szCs w:val="24"/>
            <w:lang w:val="ru-RU"/>
          </w:rPr>
          <w:t>.</w:t>
        </w:r>
        <w:r w:rsidRPr="0071342A">
          <w:rPr>
            <w:rStyle w:val="Hyperlink"/>
            <w:bCs/>
            <w:szCs w:val="24"/>
          </w:rPr>
          <w:t>com</w:t>
        </w:r>
        <w:r w:rsidRPr="0055328D">
          <w:rPr>
            <w:rStyle w:val="Hyperlink"/>
            <w:bCs/>
            <w:szCs w:val="24"/>
            <w:lang w:val="ru-RU"/>
          </w:rPr>
          <w:t>/</w:t>
        </w:r>
      </w:hyperlink>
      <w:r w:rsidRPr="0055328D">
        <w:rPr>
          <w:bCs/>
          <w:szCs w:val="24"/>
          <w:lang w:val="ru-RU"/>
        </w:rPr>
        <w:t xml:space="preserve"> , вход по </w:t>
      </w:r>
      <w:r w:rsidRPr="00763288">
        <w:rPr>
          <w:bCs/>
          <w:szCs w:val="24"/>
        </w:rPr>
        <w:t>IP</w:t>
      </w:r>
      <w:r w:rsidRPr="0055328D">
        <w:rPr>
          <w:bCs/>
          <w:szCs w:val="24"/>
          <w:lang w:val="ru-RU"/>
        </w:rPr>
        <w:t>-адресам вуза, с внешней сети по логину и паролю</w:t>
      </w:r>
    </w:p>
    <w:p w:rsidR="00FA7B6A" w:rsidRPr="0055328D" w:rsidRDefault="00FA7B6A" w:rsidP="0055328D">
      <w:pPr>
        <w:pStyle w:val="ListParagraph"/>
        <w:numPr>
          <w:ilvl w:val="0"/>
          <w:numId w:val="6"/>
        </w:numPr>
        <w:tabs>
          <w:tab w:val="left" w:pos="851"/>
          <w:tab w:val="left" w:pos="993"/>
        </w:tabs>
        <w:spacing w:line="240" w:lineRule="auto"/>
        <w:ind w:left="0" w:firstLine="567"/>
        <w:rPr>
          <w:bCs/>
          <w:szCs w:val="24"/>
          <w:lang w:val="ru-RU"/>
        </w:rPr>
      </w:pPr>
      <w:r w:rsidRPr="0055328D">
        <w:rPr>
          <w:bCs/>
          <w:szCs w:val="24"/>
          <w:lang w:val="ru-RU"/>
        </w:rPr>
        <w:t xml:space="preserve">Электронные ресурсы библиотеки МГТУ им. Г.И. Носова. – Режим обращения: </w:t>
      </w:r>
      <w:hyperlink r:id="rId59" w:history="1">
        <w:r w:rsidRPr="0071342A">
          <w:rPr>
            <w:rStyle w:val="Hyperlink"/>
            <w:bCs/>
            <w:szCs w:val="24"/>
          </w:rPr>
          <w:t>http</w:t>
        </w:r>
        <w:r w:rsidRPr="0055328D">
          <w:rPr>
            <w:rStyle w:val="Hyperlink"/>
            <w:bCs/>
            <w:szCs w:val="24"/>
            <w:lang w:val="ru-RU"/>
          </w:rPr>
          <w:t>://</w:t>
        </w:r>
        <w:r w:rsidRPr="0071342A">
          <w:rPr>
            <w:rStyle w:val="Hyperlink"/>
            <w:bCs/>
            <w:szCs w:val="24"/>
          </w:rPr>
          <w:t>magtu</w:t>
        </w:r>
        <w:r w:rsidRPr="0055328D">
          <w:rPr>
            <w:rStyle w:val="Hyperlink"/>
            <w:bCs/>
            <w:szCs w:val="24"/>
            <w:lang w:val="ru-RU"/>
          </w:rPr>
          <w:t>.</w:t>
        </w:r>
        <w:r w:rsidRPr="0071342A">
          <w:rPr>
            <w:rStyle w:val="Hyperlink"/>
            <w:bCs/>
            <w:szCs w:val="24"/>
          </w:rPr>
          <w:t>ru</w:t>
        </w:r>
        <w:r w:rsidRPr="0055328D">
          <w:rPr>
            <w:rStyle w:val="Hyperlink"/>
            <w:bCs/>
            <w:szCs w:val="24"/>
            <w:lang w:val="ru-RU"/>
          </w:rPr>
          <w:t>:8085/</w:t>
        </w:r>
        <w:r w:rsidRPr="0071342A">
          <w:rPr>
            <w:rStyle w:val="Hyperlink"/>
            <w:bCs/>
            <w:szCs w:val="24"/>
          </w:rPr>
          <w:t>marcweb</w:t>
        </w:r>
        <w:r w:rsidRPr="0055328D">
          <w:rPr>
            <w:rStyle w:val="Hyperlink"/>
            <w:bCs/>
            <w:szCs w:val="24"/>
            <w:lang w:val="ru-RU"/>
          </w:rPr>
          <w:t>2/</w:t>
        </w:r>
        <w:r w:rsidRPr="0071342A">
          <w:rPr>
            <w:rStyle w:val="Hyperlink"/>
            <w:bCs/>
            <w:szCs w:val="24"/>
          </w:rPr>
          <w:t>Default</w:t>
        </w:r>
        <w:r w:rsidRPr="0055328D">
          <w:rPr>
            <w:rStyle w:val="Hyperlink"/>
            <w:bCs/>
            <w:szCs w:val="24"/>
            <w:lang w:val="ru-RU"/>
          </w:rPr>
          <w:t>.</w:t>
        </w:r>
        <w:r w:rsidRPr="0071342A">
          <w:rPr>
            <w:rStyle w:val="Hyperlink"/>
            <w:bCs/>
            <w:szCs w:val="24"/>
          </w:rPr>
          <w:t>asp</w:t>
        </w:r>
      </w:hyperlink>
      <w:r w:rsidRPr="0055328D">
        <w:rPr>
          <w:bCs/>
          <w:szCs w:val="24"/>
          <w:lang w:val="ru-RU"/>
        </w:rPr>
        <w:t>, вход с внешней сети по логину и паролю</w:t>
      </w:r>
    </w:p>
    <w:p w:rsidR="00FA7B6A" w:rsidRPr="00E20FA1" w:rsidRDefault="00FA7B6A" w:rsidP="00E20FA1">
      <w:pPr>
        <w:widowControl/>
        <w:rPr>
          <w:i/>
          <w:sz w:val="22"/>
          <w:szCs w:val="22"/>
        </w:rPr>
      </w:pPr>
    </w:p>
    <w:p w:rsidR="00FA7B6A" w:rsidRPr="00E20FA1" w:rsidRDefault="00FA7B6A" w:rsidP="00E20FA1">
      <w:pPr>
        <w:keepNext/>
        <w:autoSpaceDE/>
        <w:autoSpaceDN/>
        <w:adjustRightInd/>
        <w:ind w:left="567" w:firstLine="0"/>
        <w:outlineLvl w:val="0"/>
        <w:rPr>
          <w:b/>
          <w:bCs/>
          <w:iCs/>
          <w:sz w:val="22"/>
          <w:szCs w:val="22"/>
        </w:rPr>
      </w:pPr>
      <w:r w:rsidRPr="00E20FA1">
        <w:rPr>
          <w:b/>
          <w:bCs/>
          <w:iCs/>
          <w:sz w:val="22"/>
          <w:szCs w:val="22"/>
        </w:rPr>
        <w:t>9 Материально-техническое обеспечение дисциплины (модуля)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Материально-техническое обеспечение дисциплины включает:</w:t>
      </w:r>
    </w:p>
    <w:p w:rsidR="00FA7B6A" w:rsidRPr="00E20FA1" w:rsidRDefault="00FA7B6A" w:rsidP="00E20FA1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80"/>
        <w:gridCol w:w="6583"/>
      </w:tblGrid>
      <w:tr w:rsidR="00FA7B6A" w:rsidRPr="00CB04C2" w:rsidTr="00CB04C2">
        <w:tc>
          <w:tcPr>
            <w:tcW w:w="1561" w:type="pct"/>
            <w:hideMark/>
          </w:tcPr>
          <w:p w:rsidR="00FA7B6A" w:rsidRPr="00CB04C2" w:rsidRDefault="00FA7B6A" w:rsidP="00CB04C2">
            <w:pPr>
              <w:ind w:firstLine="0"/>
            </w:pPr>
            <w:r w:rsidRPr="00CB04C2">
              <w:t>Центр дистанционных образовательных технологий</w:t>
            </w:r>
          </w:p>
        </w:tc>
        <w:tc>
          <w:tcPr>
            <w:tcW w:w="3439" w:type="pct"/>
            <w:hideMark/>
          </w:tcPr>
          <w:p w:rsidR="00FA7B6A" w:rsidRPr="00CB04C2" w:rsidRDefault="00FA7B6A" w:rsidP="00CB04C2">
            <w:pPr>
              <w:ind w:firstLine="0"/>
            </w:pPr>
            <w:r w:rsidRPr="00CB04C2">
              <w:t>Мультимедийные средства хранения, передачи  и представления информации.</w:t>
            </w:r>
          </w:p>
          <w:p w:rsidR="00FA7B6A" w:rsidRPr="00CB04C2" w:rsidRDefault="00FA7B6A" w:rsidP="00CB04C2">
            <w:pPr>
              <w:ind w:firstLine="0"/>
            </w:pPr>
            <w:r w:rsidRPr="00CB04C2">
              <w:t>Комплекс тестовых заданий для проведения промежуточных и рубежных контролей.</w:t>
            </w:r>
          </w:p>
          <w:p w:rsidR="00FA7B6A" w:rsidRPr="00CB04C2" w:rsidRDefault="00FA7B6A" w:rsidP="00CB04C2">
            <w:pPr>
              <w:ind w:firstLine="0"/>
            </w:pPr>
            <w:r w:rsidRPr="00CB04C2"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FA7B6A" w:rsidRPr="00CB04C2" w:rsidRDefault="00FA7B6A" w:rsidP="00CB04C2">
            <w:pPr>
              <w:ind w:firstLine="0"/>
            </w:pPr>
            <w:r w:rsidRPr="00CB04C2">
              <w:t>Оборудование для проведения он-лайн занятий:</w:t>
            </w:r>
          </w:p>
          <w:p w:rsidR="00FA7B6A" w:rsidRPr="00CB04C2" w:rsidRDefault="00FA7B6A" w:rsidP="00CB04C2">
            <w:pPr>
              <w:ind w:firstLine="0"/>
            </w:pPr>
            <w:r w:rsidRPr="00CB04C2">
              <w:t>Настольный спикерфон PlantronocsCalistro 620 </w:t>
            </w:r>
          </w:p>
          <w:p w:rsidR="00FA7B6A" w:rsidRPr="00CB04C2" w:rsidRDefault="00FA7B6A" w:rsidP="00CB04C2">
            <w:pPr>
              <w:ind w:firstLine="0"/>
            </w:pPr>
            <w:r w:rsidRPr="00CB04C2">
              <w:t>Документ камера AverMediaAverVisionU15, Epson </w:t>
            </w:r>
          </w:p>
          <w:p w:rsidR="00FA7B6A" w:rsidRPr="00CB04C2" w:rsidRDefault="00FA7B6A" w:rsidP="00CB04C2">
            <w:pPr>
              <w:ind w:firstLine="0"/>
            </w:pPr>
            <w:r w:rsidRPr="00CB04C2">
              <w:t>Графический планшет WacomIntuosPTH</w:t>
            </w:r>
          </w:p>
          <w:p w:rsidR="00FA7B6A" w:rsidRPr="00CB04C2" w:rsidRDefault="00FA7B6A" w:rsidP="00CB04C2">
            <w:pPr>
              <w:ind w:firstLine="0"/>
            </w:pPr>
            <w:r w:rsidRPr="00CB04C2">
              <w:t>Веб-камера Logitech HD Pro C920 Lod-960-000769</w:t>
            </w:r>
          </w:p>
          <w:p w:rsidR="00FA7B6A" w:rsidRPr="00CB04C2" w:rsidRDefault="00FA7B6A" w:rsidP="00CB04C2">
            <w:pPr>
              <w:ind w:firstLine="0"/>
            </w:pPr>
            <w:r w:rsidRPr="00CB04C2">
              <w:t>Система настольная акустическая GeniusSW-S2/1 200RMS</w:t>
            </w:r>
          </w:p>
          <w:p w:rsidR="00FA7B6A" w:rsidRPr="00CB04C2" w:rsidRDefault="00FA7B6A" w:rsidP="00CB04C2">
            <w:pPr>
              <w:ind w:firstLine="0"/>
            </w:pPr>
            <w:r w:rsidRPr="00CB04C2">
              <w:t>Видеокамера купольная PraxisPP-2010L 4-9</w:t>
            </w:r>
          </w:p>
          <w:p w:rsidR="00FA7B6A" w:rsidRPr="00CB04C2" w:rsidRDefault="00FA7B6A" w:rsidP="00CB04C2">
            <w:pPr>
              <w:ind w:firstLine="0"/>
            </w:pPr>
            <w:r w:rsidRPr="00CB04C2">
              <w:t>Аудиосистема с петличным радиомикрофоном ArthurFortyU-960B</w:t>
            </w:r>
          </w:p>
          <w:p w:rsidR="00FA7B6A" w:rsidRPr="00CB04C2" w:rsidRDefault="00FA7B6A" w:rsidP="00CB04C2">
            <w:pPr>
              <w:ind w:firstLine="0"/>
            </w:pPr>
            <w:r w:rsidRPr="00CB04C2">
              <w:t>Система интерактивная SmartBoard480 (экран+проектор)</w:t>
            </w:r>
          </w:p>
          <w:p w:rsidR="00FA7B6A" w:rsidRPr="00CB04C2" w:rsidRDefault="00FA7B6A" w:rsidP="00CB04C2">
            <w:pPr>
              <w:ind w:firstLine="0"/>
            </w:pPr>
            <w:r w:rsidRPr="00CB04C2">
              <w:t>Поворотная веб-камера с потолочным подвесомLogitechBCC950 loG-960-000867</w:t>
            </w:r>
          </w:p>
          <w:p w:rsidR="00FA7B6A" w:rsidRPr="00CB04C2" w:rsidRDefault="00FA7B6A" w:rsidP="00CB04C2">
            <w:pPr>
              <w:ind w:firstLine="0"/>
            </w:pPr>
            <w:r w:rsidRPr="00CB04C2">
              <w:t>Комплект для передачи сигнала</w:t>
            </w:r>
          </w:p>
          <w:p w:rsidR="00FA7B6A" w:rsidRPr="00CB04C2" w:rsidRDefault="00FA7B6A" w:rsidP="00CB04C2">
            <w:pPr>
              <w:ind w:firstLine="0"/>
            </w:pPr>
            <w:r w:rsidRPr="00CB04C2">
              <w:t>Пульт управления презентацией LogitechWirelessPresenterR400</w:t>
            </w:r>
          </w:p>
          <w:p w:rsidR="00FA7B6A" w:rsidRPr="00CB04C2" w:rsidRDefault="00FA7B6A" w:rsidP="00CB04C2">
            <w:pPr>
              <w:ind w:firstLine="0"/>
            </w:pPr>
            <w:r w:rsidRPr="00CB04C2">
              <w:t>Стереогарнитура (микрофон с шумоподавлением)</w:t>
            </w:r>
          </w:p>
          <w:p w:rsidR="00FA7B6A" w:rsidRPr="00CB04C2" w:rsidRDefault="00FA7B6A" w:rsidP="00CB04C2">
            <w:pPr>
              <w:ind w:firstLine="0"/>
            </w:pPr>
            <w:r w:rsidRPr="00CB04C2">
              <w:t>Источник бесперебойного питания POWERCOMIMD-1500AP</w:t>
            </w:r>
          </w:p>
        </w:tc>
      </w:tr>
      <w:tr w:rsidR="00FA7B6A" w:rsidRPr="00CB04C2" w:rsidTr="00CB04C2">
        <w:tc>
          <w:tcPr>
            <w:tcW w:w="1561" w:type="pct"/>
            <w:hideMark/>
          </w:tcPr>
          <w:p w:rsidR="00FA7B6A" w:rsidRPr="00CB04C2" w:rsidRDefault="00FA7B6A" w:rsidP="00CB04C2">
            <w:pPr>
              <w:ind w:firstLine="0"/>
              <w:contextualSpacing/>
            </w:pPr>
            <w:r w:rsidRPr="00CB04C2">
              <w:t>Помещения для самостоятельной работы обучающихся</w:t>
            </w:r>
          </w:p>
        </w:tc>
        <w:tc>
          <w:tcPr>
            <w:tcW w:w="3439" w:type="pct"/>
            <w:hideMark/>
          </w:tcPr>
          <w:p w:rsidR="00FA7B6A" w:rsidRPr="00CB04C2" w:rsidRDefault="00FA7B6A" w:rsidP="00CB04C2">
            <w:pPr>
              <w:ind w:firstLine="0"/>
              <w:contextualSpacing/>
            </w:pPr>
            <w:r w:rsidRPr="00CB04C2"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FA7B6A" w:rsidRPr="00CB04C2" w:rsidTr="00CB04C2">
        <w:tc>
          <w:tcPr>
            <w:tcW w:w="1561" w:type="pct"/>
            <w:hideMark/>
          </w:tcPr>
          <w:p w:rsidR="00FA7B6A" w:rsidRPr="00CB04C2" w:rsidRDefault="00FA7B6A" w:rsidP="00CB04C2">
            <w:pPr>
              <w:ind w:firstLine="0"/>
              <w:contextualSpacing/>
            </w:pPr>
            <w:r w:rsidRPr="00CB04C2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  <w:hideMark/>
          </w:tcPr>
          <w:p w:rsidR="00FA7B6A" w:rsidRPr="00CB04C2" w:rsidRDefault="00FA7B6A" w:rsidP="00CB04C2">
            <w:pPr>
              <w:ind w:firstLine="0"/>
              <w:contextualSpacing/>
            </w:pPr>
            <w:r w:rsidRPr="00CB04C2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FA7B6A" w:rsidRPr="00CB04C2" w:rsidRDefault="00FA7B6A" w:rsidP="00CB04C2">
      <w:pPr>
        <w:jc w:val="right"/>
        <w:rPr>
          <w:b/>
          <w:bCs/>
        </w:rPr>
      </w:pPr>
    </w:p>
    <w:p w:rsidR="00FA7B6A" w:rsidRPr="00CB04C2" w:rsidRDefault="00FA7B6A" w:rsidP="00CB04C2">
      <w:pPr>
        <w:widowControl/>
        <w:autoSpaceDE/>
        <w:autoSpaceDN/>
        <w:adjustRightInd/>
        <w:ind w:firstLine="0"/>
        <w:jc w:val="left"/>
        <w:rPr>
          <w:lang w:eastAsia="en-US"/>
        </w:rPr>
      </w:pPr>
    </w:p>
    <w:p w:rsidR="00FA7B6A" w:rsidRPr="00CB04C2" w:rsidRDefault="00FA7B6A" w:rsidP="00CB04C2">
      <w:pPr>
        <w:widowControl/>
        <w:autoSpaceDE/>
        <w:autoSpaceDN/>
        <w:adjustRightInd/>
        <w:ind w:firstLine="0"/>
        <w:jc w:val="left"/>
        <w:rPr>
          <w:lang w:eastAsia="en-US"/>
        </w:rPr>
      </w:pPr>
    </w:p>
    <w:p w:rsidR="00FA7B6A" w:rsidRPr="00E20FA1" w:rsidRDefault="00FA7B6A" w:rsidP="00E20FA1">
      <w:pPr>
        <w:widowControl/>
        <w:rPr>
          <w:b/>
          <w:bCs/>
          <w:spacing w:val="40"/>
          <w:sz w:val="22"/>
          <w:szCs w:val="22"/>
        </w:rPr>
      </w:pPr>
    </w:p>
    <w:p w:rsidR="00FA7B6A" w:rsidRPr="00E20FA1" w:rsidRDefault="00FA7B6A" w:rsidP="00E20FA1">
      <w:pPr>
        <w:jc w:val="right"/>
        <w:rPr>
          <w:bCs/>
          <w:sz w:val="22"/>
          <w:szCs w:val="22"/>
        </w:rPr>
      </w:pPr>
      <w:r w:rsidRPr="00E20FA1">
        <w:rPr>
          <w:bCs/>
          <w:sz w:val="22"/>
          <w:szCs w:val="22"/>
        </w:rPr>
        <w:br w:type="page"/>
        <w:t>Приложение 1</w:t>
      </w:r>
    </w:p>
    <w:p w:rsidR="00FA7B6A" w:rsidRPr="00E20FA1" w:rsidRDefault="00FA7B6A" w:rsidP="0055328D">
      <w:pPr>
        <w:jc w:val="center"/>
        <w:rPr>
          <w:b/>
          <w:i/>
          <w:sz w:val="22"/>
          <w:szCs w:val="22"/>
        </w:rPr>
      </w:pPr>
      <w:r w:rsidRPr="00E20FA1">
        <w:rPr>
          <w:b/>
          <w:bCs/>
          <w:sz w:val="22"/>
          <w:szCs w:val="22"/>
        </w:rPr>
        <w:t>Методические указания по выполнению контрольной  работы</w:t>
      </w:r>
    </w:p>
    <w:p w:rsidR="00FA7B6A" w:rsidRPr="00E20FA1" w:rsidRDefault="00FA7B6A" w:rsidP="00E20FA1">
      <w:pPr>
        <w:rPr>
          <w:sz w:val="22"/>
          <w:szCs w:val="22"/>
        </w:rPr>
      </w:pPr>
    </w:p>
    <w:p w:rsidR="00FA7B6A" w:rsidRPr="00E20FA1" w:rsidRDefault="00FA7B6A" w:rsidP="00E20FA1">
      <w:pPr>
        <w:jc w:val="center"/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Введение</w:t>
      </w:r>
    </w:p>
    <w:p w:rsidR="00FA7B6A" w:rsidRPr="00E20FA1" w:rsidRDefault="00FA7B6A" w:rsidP="00E20FA1">
      <w:pPr>
        <w:rPr>
          <w:sz w:val="22"/>
          <w:szCs w:val="22"/>
        </w:rPr>
      </w:pPr>
      <w:r w:rsidRPr="00E20FA1">
        <w:rPr>
          <w:sz w:val="22"/>
          <w:szCs w:val="22"/>
        </w:rPr>
        <w:t>Экономика – это фундаментальная экономическая дисциплина, вводящая студентов бак</w:t>
      </w:r>
      <w:r w:rsidRPr="00E20FA1">
        <w:rPr>
          <w:sz w:val="22"/>
          <w:szCs w:val="22"/>
        </w:rPr>
        <w:t>а</w:t>
      </w:r>
      <w:r w:rsidRPr="00E20FA1">
        <w:rPr>
          <w:sz w:val="22"/>
          <w:szCs w:val="22"/>
        </w:rPr>
        <w:t>лавриата в мир экономических знаний, понятий и категорий. Она возникла и развивается на осн</w:t>
      </w:r>
      <w:r w:rsidRPr="00E20FA1">
        <w:rPr>
          <w:sz w:val="22"/>
          <w:szCs w:val="22"/>
        </w:rPr>
        <w:t>о</w:t>
      </w:r>
      <w:r w:rsidRPr="00E20FA1">
        <w:rPr>
          <w:sz w:val="22"/>
          <w:szCs w:val="22"/>
        </w:rPr>
        <w:t>ве обобщения хозяйственного опыта, прикладных и теоретических исследований отечественных и зарубежных ученых. Центральные положения экономики изучают студенты всех экономических специальностей.</w:t>
      </w:r>
    </w:p>
    <w:p w:rsidR="00FA7B6A" w:rsidRPr="00E20FA1" w:rsidRDefault="00FA7B6A" w:rsidP="00E20FA1">
      <w:pPr>
        <w:shd w:val="clear" w:color="auto" w:fill="FFFFFF"/>
        <w:tabs>
          <w:tab w:val="left" w:pos="1085"/>
        </w:tabs>
        <w:suppressAutoHyphens/>
        <w:rPr>
          <w:bCs/>
          <w:color w:val="000000"/>
          <w:sz w:val="22"/>
          <w:szCs w:val="22"/>
        </w:rPr>
      </w:pPr>
      <w:r w:rsidRPr="00E20FA1">
        <w:rPr>
          <w:sz w:val="22"/>
          <w:szCs w:val="22"/>
        </w:rPr>
        <w:t>Она способствует формированию экономического мышления, экономической культуры и росту общеобразовательного уровня студенчества</w:t>
      </w:r>
      <w:r w:rsidRPr="00E20FA1">
        <w:rPr>
          <w:bCs/>
          <w:color w:val="000000"/>
          <w:sz w:val="22"/>
          <w:szCs w:val="22"/>
        </w:rPr>
        <w:t>.</w:t>
      </w:r>
    </w:p>
    <w:p w:rsidR="00FA7B6A" w:rsidRPr="00E20FA1" w:rsidRDefault="00FA7B6A" w:rsidP="00E20FA1">
      <w:pPr>
        <w:rPr>
          <w:bCs/>
          <w:sz w:val="22"/>
          <w:szCs w:val="22"/>
        </w:rPr>
      </w:pPr>
      <w:r w:rsidRPr="00E20FA1">
        <w:rPr>
          <w:bCs/>
          <w:sz w:val="22"/>
          <w:szCs w:val="22"/>
        </w:rPr>
        <w:t xml:space="preserve">В процессе написания контрольной работы по «Экономике» студенты: </w:t>
      </w:r>
    </w:p>
    <w:p w:rsidR="00FA7B6A" w:rsidRPr="00E20FA1" w:rsidRDefault="00FA7B6A" w:rsidP="00063E7C">
      <w:pPr>
        <w:widowControl/>
        <w:numPr>
          <w:ilvl w:val="0"/>
          <w:numId w:val="7"/>
        </w:numPr>
        <w:tabs>
          <w:tab w:val="left" w:pos="851"/>
        </w:tabs>
        <w:autoSpaceDE/>
        <w:autoSpaceDN/>
        <w:adjustRightInd/>
        <w:ind w:left="0" w:firstLine="567"/>
        <w:rPr>
          <w:bCs/>
          <w:sz w:val="22"/>
          <w:szCs w:val="22"/>
        </w:rPr>
      </w:pPr>
      <w:r w:rsidRPr="00E20FA1">
        <w:rPr>
          <w:bCs/>
          <w:sz w:val="22"/>
          <w:szCs w:val="22"/>
        </w:rPr>
        <w:t xml:space="preserve">приобретают знания по основным темам данной учебной дисциплины; </w:t>
      </w:r>
    </w:p>
    <w:p w:rsidR="00FA7B6A" w:rsidRPr="00E20FA1" w:rsidRDefault="00FA7B6A" w:rsidP="00063E7C">
      <w:pPr>
        <w:widowControl/>
        <w:numPr>
          <w:ilvl w:val="0"/>
          <w:numId w:val="7"/>
        </w:numPr>
        <w:tabs>
          <w:tab w:val="left" w:pos="851"/>
        </w:tabs>
        <w:autoSpaceDE/>
        <w:autoSpaceDN/>
        <w:adjustRightInd/>
        <w:ind w:left="0" w:firstLine="567"/>
        <w:rPr>
          <w:bCs/>
          <w:sz w:val="22"/>
          <w:szCs w:val="22"/>
        </w:rPr>
      </w:pPr>
      <w:r w:rsidRPr="00E20FA1">
        <w:rPr>
          <w:bCs/>
          <w:sz w:val="22"/>
          <w:szCs w:val="22"/>
        </w:rPr>
        <w:t>формируют умение объяснять причины экономических явлений и процессов, анализир</w:t>
      </w:r>
      <w:r w:rsidRPr="00E20FA1">
        <w:rPr>
          <w:bCs/>
          <w:sz w:val="22"/>
          <w:szCs w:val="22"/>
        </w:rPr>
        <w:t>о</w:t>
      </w:r>
      <w:r w:rsidRPr="00E20FA1">
        <w:rPr>
          <w:bCs/>
          <w:sz w:val="22"/>
          <w:szCs w:val="22"/>
        </w:rPr>
        <w:t xml:space="preserve">вать состояние и изменения в экономике на микроуровне; </w:t>
      </w:r>
    </w:p>
    <w:p w:rsidR="00FA7B6A" w:rsidRPr="00E20FA1" w:rsidRDefault="00FA7B6A" w:rsidP="00063E7C">
      <w:pPr>
        <w:widowControl/>
        <w:numPr>
          <w:ilvl w:val="0"/>
          <w:numId w:val="7"/>
        </w:numPr>
        <w:tabs>
          <w:tab w:val="left" w:pos="851"/>
        </w:tabs>
        <w:autoSpaceDE/>
        <w:autoSpaceDN/>
        <w:adjustRightInd/>
        <w:ind w:left="0" w:firstLine="567"/>
        <w:rPr>
          <w:sz w:val="22"/>
          <w:szCs w:val="22"/>
        </w:rPr>
      </w:pPr>
      <w:r w:rsidRPr="00E20FA1">
        <w:rPr>
          <w:bCs/>
          <w:sz w:val="22"/>
          <w:szCs w:val="22"/>
        </w:rPr>
        <w:t xml:space="preserve">формируют практические навыки решения экономических задач. </w:t>
      </w:r>
    </w:p>
    <w:p w:rsidR="00FA7B6A" w:rsidRPr="00E20FA1" w:rsidRDefault="00FA7B6A" w:rsidP="00E20FA1">
      <w:pPr>
        <w:suppressAutoHyphens/>
        <w:ind w:firstLine="709"/>
        <w:jc w:val="center"/>
        <w:rPr>
          <w:b/>
          <w:bCs/>
          <w:sz w:val="22"/>
          <w:szCs w:val="22"/>
        </w:rPr>
      </w:pPr>
    </w:p>
    <w:p w:rsidR="00FA7B6A" w:rsidRPr="00E20FA1" w:rsidRDefault="00FA7B6A" w:rsidP="00E20FA1">
      <w:pPr>
        <w:suppressAutoHyphens/>
        <w:ind w:firstLine="709"/>
        <w:jc w:val="center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Основные требования и методические рекомендации</w:t>
      </w:r>
    </w:p>
    <w:p w:rsidR="00FA7B6A" w:rsidRPr="00E20FA1" w:rsidRDefault="00FA7B6A" w:rsidP="00E20FA1">
      <w:pPr>
        <w:suppressAutoHyphens/>
        <w:ind w:firstLine="709"/>
        <w:rPr>
          <w:bCs/>
          <w:sz w:val="22"/>
          <w:szCs w:val="22"/>
        </w:rPr>
      </w:pPr>
      <w:r w:rsidRPr="00E20FA1">
        <w:rPr>
          <w:bCs/>
          <w:sz w:val="22"/>
          <w:szCs w:val="22"/>
        </w:rPr>
        <w:t>Контрольная работа является важной формой самостоятельной работы студентов заочной формы обучения. Она служит допуском к зачету.</w:t>
      </w:r>
    </w:p>
    <w:p w:rsidR="00FA7B6A" w:rsidRPr="00E20FA1" w:rsidRDefault="00FA7B6A" w:rsidP="00E20FA1">
      <w:pPr>
        <w:suppressAutoHyphens/>
        <w:ind w:firstLine="709"/>
        <w:rPr>
          <w:bCs/>
          <w:sz w:val="22"/>
          <w:szCs w:val="22"/>
        </w:rPr>
      </w:pPr>
      <w:r w:rsidRPr="00E20FA1">
        <w:rPr>
          <w:bCs/>
          <w:sz w:val="22"/>
          <w:szCs w:val="22"/>
        </w:rPr>
        <w:t xml:space="preserve">Выполняемые студентами контрольные работы позволяют преподавателю дать предварительную оценку степени усвоения ими учебного материала по данной дисциплине. </w:t>
      </w:r>
    </w:p>
    <w:p w:rsidR="00FA7B6A" w:rsidRPr="00E20FA1" w:rsidRDefault="00FA7B6A" w:rsidP="00E20FA1">
      <w:pPr>
        <w:suppressAutoHyphens/>
        <w:ind w:firstLine="709"/>
        <w:rPr>
          <w:bCs/>
          <w:sz w:val="22"/>
          <w:szCs w:val="22"/>
        </w:rPr>
      </w:pPr>
      <w:r w:rsidRPr="00E20FA1">
        <w:rPr>
          <w:bCs/>
          <w:sz w:val="22"/>
          <w:szCs w:val="22"/>
        </w:rPr>
        <w:t>Контрольная работа состоит из одного теоретического вопроса, нескольких тестовых заданий, написания и объяснения одной формулы, нескольких задач.</w:t>
      </w:r>
    </w:p>
    <w:p w:rsidR="00FA7B6A" w:rsidRPr="00E20FA1" w:rsidRDefault="00FA7B6A" w:rsidP="00E20FA1">
      <w:pPr>
        <w:suppressAutoHyphens/>
        <w:ind w:firstLine="709"/>
        <w:rPr>
          <w:bCs/>
          <w:sz w:val="22"/>
          <w:szCs w:val="22"/>
        </w:rPr>
      </w:pPr>
      <w:r w:rsidRPr="00E20FA1">
        <w:rPr>
          <w:bCs/>
          <w:sz w:val="22"/>
          <w:szCs w:val="22"/>
          <w:u w:val="single"/>
        </w:rPr>
        <w:t>Вариант контрольной работы выбирается в соответствии с последней цифрой номера зачетной книжки студента</w:t>
      </w:r>
      <w:r w:rsidRPr="00E20FA1">
        <w:rPr>
          <w:bCs/>
          <w:sz w:val="22"/>
          <w:szCs w:val="22"/>
        </w:rPr>
        <w:t>. Исходя из этого предлагается десять вариантов контрольных работ от 0 до 9-го варианта включительно.</w:t>
      </w:r>
    </w:p>
    <w:p w:rsidR="00FA7B6A" w:rsidRPr="00E20FA1" w:rsidRDefault="00FA7B6A" w:rsidP="00E20FA1">
      <w:pPr>
        <w:suppressAutoHyphens/>
        <w:ind w:firstLine="709"/>
        <w:rPr>
          <w:bCs/>
          <w:sz w:val="22"/>
          <w:szCs w:val="22"/>
        </w:rPr>
      </w:pPr>
      <w:r w:rsidRPr="00E20FA1">
        <w:rPr>
          <w:bCs/>
          <w:sz w:val="22"/>
          <w:szCs w:val="22"/>
        </w:rPr>
        <w:t>Прежде чем приступить к написанию контрольной работы, необходимо изучить теоретический материал, чтобы определить место предлагаемых вопросов в структуре курса экономической теории. Их логическую связь с другими темами. При изложении теоретических вопросов необходимо соблюдать логику изложения, согласно составленному плану. Сделанные выводы должны быть аргументированы, т.е. теоретически обоснованы и подкреплены статистической и фактической информацией. Обязательно указывать литературные и иные источники, из которых эта информация взята.</w:t>
      </w:r>
    </w:p>
    <w:p w:rsidR="00FA7B6A" w:rsidRPr="00E20FA1" w:rsidRDefault="00FA7B6A" w:rsidP="00E20FA1">
      <w:pPr>
        <w:suppressAutoHyphens/>
        <w:ind w:firstLine="709"/>
        <w:rPr>
          <w:bCs/>
          <w:sz w:val="22"/>
          <w:szCs w:val="22"/>
        </w:rPr>
      </w:pPr>
      <w:r w:rsidRPr="00E20FA1">
        <w:rPr>
          <w:bCs/>
          <w:sz w:val="22"/>
          <w:szCs w:val="22"/>
        </w:rPr>
        <w:t xml:space="preserve">Список использованной литературы помешается в конце контрольной работы (не менее 5–7 наименований источников, изданных не ранее, чем за 5 лет до времени написания работы). </w:t>
      </w:r>
    </w:p>
    <w:p w:rsidR="00FA7B6A" w:rsidRPr="00E20FA1" w:rsidRDefault="00FA7B6A" w:rsidP="00E20FA1">
      <w:pPr>
        <w:suppressAutoHyphens/>
        <w:ind w:firstLine="709"/>
        <w:rPr>
          <w:bCs/>
          <w:sz w:val="22"/>
          <w:szCs w:val="22"/>
        </w:rPr>
      </w:pPr>
      <w:r w:rsidRPr="00E20FA1">
        <w:rPr>
          <w:bCs/>
          <w:sz w:val="22"/>
          <w:szCs w:val="22"/>
        </w:rPr>
        <w:t>Контрольная работа выполняется на основе использования рекомендованной литературы. Список рекомендованной литературы приводится после изложения вариантов контрольной работы.</w:t>
      </w:r>
    </w:p>
    <w:p w:rsidR="00FA7B6A" w:rsidRPr="00E20FA1" w:rsidRDefault="00FA7B6A" w:rsidP="00E20FA1">
      <w:pPr>
        <w:suppressAutoHyphens/>
        <w:ind w:firstLine="709"/>
        <w:rPr>
          <w:bCs/>
          <w:sz w:val="22"/>
          <w:szCs w:val="22"/>
        </w:rPr>
      </w:pPr>
      <w:r w:rsidRPr="00E20FA1">
        <w:rPr>
          <w:bCs/>
          <w:sz w:val="22"/>
          <w:szCs w:val="22"/>
        </w:rPr>
        <w:t xml:space="preserve">Наличие списка рекомендованной литературы не исключает использования другой литературы, которая подбирается студентом самостоятельно. </w:t>
      </w:r>
    </w:p>
    <w:p w:rsidR="00FA7B6A" w:rsidRPr="00E20FA1" w:rsidRDefault="00FA7B6A" w:rsidP="00E20FA1">
      <w:pPr>
        <w:suppressAutoHyphens/>
        <w:ind w:firstLine="709"/>
        <w:rPr>
          <w:bCs/>
          <w:sz w:val="22"/>
          <w:szCs w:val="22"/>
        </w:rPr>
      </w:pPr>
      <w:r w:rsidRPr="00E20FA1">
        <w:rPr>
          <w:bCs/>
          <w:sz w:val="22"/>
          <w:szCs w:val="22"/>
        </w:rPr>
        <w:t xml:space="preserve">Среди использованных источников необходимо указывать также статьи в экономических журналах и официальных Интернет-изданиях, изданные за последние 3 года. </w:t>
      </w:r>
    </w:p>
    <w:p w:rsidR="00FA7B6A" w:rsidRPr="00E20FA1" w:rsidRDefault="00FA7B6A" w:rsidP="00E20FA1">
      <w:pPr>
        <w:suppressAutoHyphens/>
        <w:ind w:firstLine="709"/>
        <w:rPr>
          <w:bCs/>
          <w:sz w:val="22"/>
          <w:szCs w:val="22"/>
        </w:rPr>
      </w:pPr>
      <w:r w:rsidRPr="00E20FA1">
        <w:rPr>
          <w:bCs/>
          <w:sz w:val="22"/>
          <w:szCs w:val="22"/>
          <w:u w:val="single"/>
        </w:rPr>
        <w:t xml:space="preserve">Список использованной литературы </w:t>
      </w:r>
      <w:r w:rsidRPr="00E20FA1">
        <w:rPr>
          <w:bCs/>
          <w:i/>
          <w:sz w:val="22"/>
          <w:szCs w:val="22"/>
          <w:u w:val="single"/>
        </w:rPr>
        <w:t>обязательно</w:t>
      </w:r>
      <w:r w:rsidRPr="00E20FA1">
        <w:rPr>
          <w:bCs/>
          <w:sz w:val="22"/>
          <w:szCs w:val="22"/>
          <w:u w:val="single"/>
        </w:rPr>
        <w:t xml:space="preserve"> помещается в конце контрольной работы в алфавите фамилий авторов или названий использованных источников (если не указаны авторы используемых работ).</w:t>
      </w:r>
    </w:p>
    <w:p w:rsidR="00FA7B6A" w:rsidRPr="00E20FA1" w:rsidRDefault="00FA7B6A" w:rsidP="00E20FA1">
      <w:pPr>
        <w:jc w:val="center"/>
        <w:rPr>
          <w:sz w:val="22"/>
          <w:szCs w:val="22"/>
        </w:rPr>
      </w:pPr>
      <w:r w:rsidRPr="00E20FA1">
        <w:rPr>
          <w:b/>
          <w:sz w:val="22"/>
          <w:szCs w:val="22"/>
        </w:rPr>
        <w:br w:type="page"/>
      </w:r>
      <w:r w:rsidRPr="00E20FA1">
        <w:rPr>
          <w:b/>
          <w:bCs/>
          <w:iCs/>
          <w:sz w:val="22"/>
          <w:szCs w:val="22"/>
        </w:rPr>
        <w:t>Варианты контрольных работ</w:t>
      </w:r>
    </w:p>
    <w:p w:rsidR="00FA7B6A" w:rsidRPr="00E20FA1" w:rsidRDefault="00FA7B6A" w:rsidP="00E20FA1">
      <w:pPr>
        <w:rPr>
          <w:sz w:val="22"/>
          <w:szCs w:val="22"/>
        </w:rPr>
      </w:pPr>
    </w:p>
    <w:p w:rsidR="00FA7B6A" w:rsidRPr="00E20FA1" w:rsidRDefault="00FA7B6A" w:rsidP="00E20FA1">
      <w:pPr>
        <w:jc w:val="center"/>
        <w:rPr>
          <w:sz w:val="22"/>
          <w:szCs w:val="22"/>
        </w:rPr>
      </w:pPr>
      <w:r w:rsidRPr="00E20FA1">
        <w:rPr>
          <w:b/>
          <w:bCs/>
          <w:i/>
          <w:iCs/>
          <w:sz w:val="22"/>
          <w:szCs w:val="22"/>
        </w:rPr>
        <w:t>Вариант 0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1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Письменно изложите материал по теме: «Предмет и метод экономической теории».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2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Ответьте на вопрос: «В чем особенности труда по сравнению с другими факторами произво</w:t>
      </w:r>
      <w:r w:rsidRPr="00E20FA1">
        <w:rPr>
          <w:sz w:val="22"/>
          <w:szCs w:val="22"/>
        </w:rPr>
        <w:t>д</w:t>
      </w:r>
      <w:r w:rsidRPr="00E20FA1">
        <w:rPr>
          <w:sz w:val="22"/>
          <w:szCs w:val="22"/>
        </w:rPr>
        <w:t>ства?»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3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Нарисуйте схему классификации издержек обращения.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4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Тест. Укажите верный ответ и обоснуйте его. Какая из приведенных целей фирмы является наиб</w:t>
      </w:r>
      <w:r w:rsidRPr="00E20FA1">
        <w:rPr>
          <w:sz w:val="22"/>
          <w:szCs w:val="22"/>
        </w:rPr>
        <w:t>о</w:t>
      </w:r>
      <w:r w:rsidRPr="00E20FA1">
        <w:rPr>
          <w:sz w:val="22"/>
          <w:szCs w:val="22"/>
        </w:rPr>
        <w:t xml:space="preserve">лее важной: </w:t>
      </w:r>
    </w:p>
    <w:p w:rsidR="00FA7B6A" w:rsidRPr="00E20FA1" w:rsidRDefault="00FA7B6A" w:rsidP="00063E7C">
      <w:pPr>
        <w:widowControl/>
        <w:numPr>
          <w:ilvl w:val="0"/>
          <w:numId w:val="8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 xml:space="preserve">получение прибыли; </w:t>
      </w:r>
    </w:p>
    <w:p w:rsidR="00FA7B6A" w:rsidRPr="00E20FA1" w:rsidRDefault="00FA7B6A" w:rsidP="00063E7C">
      <w:pPr>
        <w:widowControl/>
        <w:numPr>
          <w:ilvl w:val="0"/>
          <w:numId w:val="8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 xml:space="preserve">максимизация продаж; </w:t>
      </w:r>
    </w:p>
    <w:p w:rsidR="00FA7B6A" w:rsidRPr="00E20FA1" w:rsidRDefault="00FA7B6A" w:rsidP="00063E7C">
      <w:pPr>
        <w:widowControl/>
        <w:numPr>
          <w:ilvl w:val="0"/>
          <w:numId w:val="8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 xml:space="preserve">повышение качества продукции; </w:t>
      </w:r>
    </w:p>
    <w:p w:rsidR="00FA7B6A" w:rsidRPr="00E20FA1" w:rsidRDefault="00FA7B6A" w:rsidP="00063E7C">
      <w:pPr>
        <w:widowControl/>
        <w:numPr>
          <w:ilvl w:val="0"/>
          <w:numId w:val="8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>увеличение заработной платы сотрудникам.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5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Задача. </w:t>
      </w:r>
    </w:p>
    <w:p w:rsidR="00FA7B6A" w:rsidRPr="00E20FA1" w:rsidRDefault="00FA7B6A" w:rsidP="00E20FA1">
      <w:pPr>
        <w:widowControl/>
        <w:tabs>
          <w:tab w:val="left" w:pos="708"/>
        </w:tabs>
        <w:autoSpaceDE/>
        <w:autoSpaceDN/>
        <w:adjustRightInd/>
        <w:ind w:firstLine="0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По данным таблицы начертите кривую производственных возможностей национальной эконом</w:t>
      </w:r>
      <w:r w:rsidRPr="00E20FA1">
        <w:rPr>
          <w:sz w:val="22"/>
          <w:szCs w:val="22"/>
          <w:lang w:eastAsia="en-US"/>
        </w:rPr>
        <w:t>и</w:t>
      </w:r>
      <w:r w:rsidRPr="00E20FA1">
        <w:rPr>
          <w:sz w:val="22"/>
          <w:szCs w:val="22"/>
          <w:lang w:eastAsia="en-US"/>
        </w:rPr>
        <w:t>ки, в которой осуществляется производство двух товаров: А (вертикальная ось) и В (горизонтал</w:t>
      </w:r>
      <w:r w:rsidRPr="00E20FA1">
        <w:rPr>
          <w:sz w:val="22"/>
          <w:szCs w:val="22"/>
          <w:lang w:eastAsia="en-US"/>
        </w:rPr>
        <w:t>ь</w:t>
      </w:r>
      <w:r w:rsidRPr="00E20FA1">
        <w:rPr>
          <w:sz w:val="22"/>
          <w:szCs w:val="22"/>
          <w:lang w:eastAsia="en-US"/>
        </w:rPr>
        <w:t>ная ось).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60"/>
        <w:gridCol w:w="3240"/>
        <w:gridCol w:w="3060"/>
      </w:tblGrid>
      <w:tr w:rsidR="00FA7B6A" w:rsidRPr="00E20FA1" w:rsidTr="00063E7C">
        <w:tc>
          <w:tcPr>
            <w:tcW w:w="3060" w:type="dxa"/>
            <w:hideMark/>
          </w:tcPr>
          <w:p w:rsidR="00FA7B6A" w:rsidRPr="00E20FA1" w:rsidRDefault="00FA7B6A" w:rsidP="00E20FA1">
            <w:pPr>
              <w:widowControl/>
              <w:tabs>
                <w:tab w:val="left" w:pos="708"/>
              </w:tabs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Вариант производства</w:t>
            </w:r>
          </w:p>
        </w:tc>
        <w:tc>
          <w:tcPr>
            <w:tcW w:w="3240" w:type="dxa"/>
            <w:hideMark/>
          </w:tcPr>
          <w:p w:rsidR="00FA7B6A" w:rsidRPr="00E20FA1" w:rsidRDefault="00FA7B6A" w:rsidP="00E20FA1">
            <w:pPr>
              <w:widowControl/>
              <w:tabs>
                <w:tab w:val="left" w:pos="708"/>
              </w:tabs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А, тыс.шт.</w:t>
            </w:r>
          </w:p>
        </w:tc>
        <w:tc>
          <w:tcPr>
            <w:tcW w:w="3060" w:type="dxa"/>
            <w:hideMark/>
          </w:tcPr>
          <w:p w:rsidR="00FA7B6A" w:rsidRPr="00E20FA1" w:rsidRDefault="00FA7B6A" w:rsidP="00E20FA1">
            <w:pPr>
              <w:widowControl/>
              <w:tabs>
                <w:tab w:val="left" w:pos="708"/>
              </w:tabs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В, тыс.шт.</w:t>
            </w:r>
          </w:p>
        </w:tc>
      </w:tr>
      <w:tr w:rsidR="00FA7B6A" w:rsidRPr="00E20FA1" w:rsidTr="00063E7C">
        <w:tc>
          <w:tcPr>
            <w:tcW w:w="3060" w:type="dxa"/>
            <w:hideMark/>
          </w:tcPr>
          <w:p w:rsidR="00FA7B6A" w:rsidRPr="00E20FA1" w:rsidRDefault="00FA7B6A" w:rsidP="00E20FA1">
            <w:pPr>
              <w:widowControl/>
              <w:tabs>
                <w:tab w:val="left" w:pos="708"/>
              </w:tabs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А</w:t>
            </w:r>
          </w:p>
        </w:tc>
        <w:tc>
          <w:tcPr>
            <w:tcW w:w="3240" w:type="dxa"/>
            <w:hideMark/>
          </w:tcPr>
          <w:p w:rsidR="00FA7B6A" w:rsidRPr="00E20FA1" w:rsidRDefault="00FA7B6A" w:rsidP="00E20FA1">
            <w:pPr>
              <w:widowControl/>
              <w:tabs>
                <w:tab w:val="left" w:pos="708"/>
              </w:tabs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3060" w:type="dxa"/>
            <w:hideMark/>
          </w:tcPr>
          <w:p w:rsidR="00FA7B6A" w:rsidRPr="00E20FA1" w:rsidRDefault="00FA7B6A" w:rsidP="00E20FA1">
            <w:pPr>
              <w:widowControl/>
              <w:tabs>
                <w:tab w:val="left" w:pos="708"/>
              </w:tabs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0</w:t>
            </w:r>
          </w:p>
        </w:tc>
      </w:tr>
      <w:tr w:rsidR="00FA7B6A" w:rsidRPr="00E20FA1" w:rsidTr="00063E7C">
        <w:tc>
          <w:tcPr>
            <w:tcW w:w="3060" w:type="dxa"/>
            <w:hideMark/>
          </w:tcPr>
          <w:p w:rsidR="00FA7B6A" w:rsidRPr="00E20FA1" w:rsidRDefault="00FA7B6A" w:rsidP="00E20FA1">
            <w:pPr>
              <w:widowControl/>
              <w:tabs>
                <w:tab w:val="left" w:pos="708"/>
              </w:tabs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Б</w:t>
            </w:r>
          </w:p>
        </w:tc>
        <w:tc>
          <w:tcPr>
            <w:tcW w:w="3240" w:type="dxa"/>
            <w:hideMark/>
          </w:tcPr>
          <w:p w:rsidR="00FA7B6A" w:rsidRPr="00E20FA1" w:rsidRDefault="00FA7B6A" w:rsidP="00E20FA1">
            <w:pPr>
              <w:widowControl/>
              <w:tabs>
                <w:tab w:val="left" w:pos="708"/>
              </w:tabs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3060" w:type="dxa"/>
            <w:hideMark/>
          </w:tcPr>
          <w:p w:rsidR="00FA7B6A" w:rsidRPr="00E20FA1" w:rsidRDefault="00FA7B6A" w:rsidP="00E20FA1">
            <w:pPr>
              <w:widowControl/>
              <w:tabs>
                <w:tab w:val="left" w:pos="708"/>
              </w:tabs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200</w:t>
            </w:r>
          </w:p>
        </w:tc>
      </w:tr>
      <w:tr w:rsidR="00FA7B6A" w:rsidRPr="00E20FA1" w:rsidTr="00063E7C">
        <w:tc>
          <w:tcPr>
            <w:tcW w:w="3060" w:type="dxa"/>
            <w:hideMark/>
          </w:tcPr>
          <w:p w:rsidR="00FA7B6A" w:rsidRPr="00E20FA1" w:rsidRDefault="00FA7B6A" w:rsidP="00E20FA1">
            <w:pPr>
              <w:widowControl/>
              <w:tabs>
                <w:tab w:val="left" w:pos="708"/>
              </w:tabs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В</w:t>
            </w:r>
          </w:p>
        </w:tc>
        <w:tc>
          <w:tcPr>
            <w:tcW w:w="3240" w:type="dxa"/>
            <w:hideMark/>
          </w:tcPr>
          <w:p w:rsidR="00FA7B6A" w:rsidRPr="00E20FA1" w:rsidRDefault="00FA7B6A" w:rsidP="00E20FA1">
            <w:pPr>
              <w:widowControl/>
              <w:tabs>
                <w:tab w:val="left" w:pos="708"/>
              </w:tabs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3060" w:type="dxa"/>
            <w:hideMark/>
          </w:tcPr>
          <w:p w:rsidR="00FA7B6A" w:rsidRPr="00E20FA1" w:rsidRDefault="00FA7B6A" w:rsidP="00E20FA1">
            <w:pPr>
              <w:widowControl/>
              <w:tabs>
                <w:tab w:val="left" w:pos="708"/>
              </w:tabs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300</w:t>
            </w:r>
          </w:p>
        </w:tc>
      </w:tr>
      <w:tr w:rsidR="00FA7B6A" w:rsidRPr="00E20FA1" w:rsidTr="00063E7C">
        <w:tc>
          <w:tcPr>
            <w:tcW w:w="3060" w:type="dxa"/>
            <w:hideMark/>
          </w:tcPr>
          <w:p w:rsidR="00FA7B6A" w:rsidRPr="00E20FA1" w:rsidRDefault="00FA7B6A" w:rsidP="00E20FA1">
            <w:pPr>
              <w:widowControl/>
              <w:tabs>
                <w:tab w:val="left" w:pos="708"/>
              </w:tabs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Г</w:t>
            </w:r>
          </w:p>
        </w:tc>
        <w:tc>
          <w:tcPr>
            <w:tcW w:w="3240" w:type="dxa"/>
            <w:hideMark/>
          </w:tcPr>
          <w:p w:rsidR="00FA7B6A" w:rsidRPr="00E20FA1" w:rsidRDefault="00FA7B6A" w:rsidP="00E20FA1">
            <w:pPr>
              <w:widowControl/>
              <w:tabs>
                <w:tab w:val="left" w:pos="708"/>
              </w:tabs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060" w:type="dxa"/>
            <w:hideMark/>
          </w:tcPr>
          <w:p w:rsidR="00FA7B6A" w:rsidRPr="00E20FA1" w:rsidRDefault="00FA7B6A" w:rsidP="00E20FA1">
            <w:pPr>
              <w:widowControl/>
              <w:tabs>
                <w:tab w:val="left" w:pos="708"/>
              </w:tabs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400</w:t>
            </w:r>
          </w:p>
        </w:tc>
      </w:tr>
    </w:tbl>
    <w:p w:rsidR="00FA7B6A" w:rsidRPr="00E20FA1" w:rsidRDefault="00FA7B6A" w:rsidP="00E20FA1">
      <w:pPr>
        <w:widowControl/>
        <w:tabs>
          <w:tab w:val="left" w:pos="708"/>
        </w:tabs>
        <w:autoSpaceDE/>
        <w:autoSpaceDN/>
        <w:adjustRightInd/>
        <w:ind w:firstLine="0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а) Найдите точки на графике для следующих комбинаций производства этих двух товаров и опр</w:t>
      </w:r>
      <w:r w:rsidRPr="00E20FA1">
        <w:rPr>
          <w:sz w:val="22"/>
          <w:szCs w:val="22"/>
          <w:lang w:eastAsia="en-US"/>
        </w:rPr>
        <w:t>е</w:t>
      </w:r>
      <w:r w:rsidRPr="00E20FA1">
        <w:rPr>
          <w:sz w:val="22"/>
          <w:szCs w:val="22"/>
          <w:lang w:eastAsia="en-US"/>
        </w:rPr>
        <w:t>делите эффективный, неэффективный и невозможный варианты производства:</w:t>
      </w:r>
    </w:p>
    <w:p w:rsidR="00FA7B6A" w:rsidRPr="00E20FA1" w:rsidRDefault="00FA7B6A" w:rsidP="00E20FA1">
      <w:pPr>
        <w:widowControl/>
        <w:tabs>
          <w:tab w:val="left" w:pos="708"/>
        </w:tabs>
        <w:autoSpaceDE/>
        <w:autoSpaceDN/>
        <w:adjustRightInd/>
        <w:ind w:firstLine="0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1. 60 А и 200 В;</w:t>
      </w:r>
    </w:p>
    <w:p w:rsidR="00FA7B6A" w:rsidRPr="00E20FA1" w:rsidRDefault="00FA7B6A" w:rsidP="00E20FA1">
      <w:pPr>
        <w:widowControl/>
        <w:tabs>
          <w:tab w:val="left" w:pos="708"/>
        </w:tabs>
        <w:autoSpaceDE/>
        <w:autoSpaceDN/>
        <w:adjustRightInd/>
        <w:ind w:firstLine="0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2. 60 В и 80 А;</w:t>
      </w:r>
    </w:p>
    <w:p w:rsidR="00FA7B6A" w:rsidRPr="00E20FA1" w:rsidRDefault="00FA7B6A" w:rsidP="00E20FA1">
      <w:pPr>
        <w:widowControl/>
        <w:tabs>
          <w:tab w:val="left" w:pos="708"/>
        </w:tabs>
        <w:autoSpaceDE/>
        <w:autoSpaceDN/>
        <w:adjustRightInd/>
        <w:ind w:firstLine="0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3. 300 В и 35 А;</w:t>
      </w:r>
    </w:p>
    <w:p w:rsidR="00FA7B6A" w:rsidRPr="00E20FA1" w:rsidRDefault="00FA7B6A" w:rsidP="00E20FA1">
      <w:pPr>
        <w:widowControl/>
        <w:tabs>
          <w:tab w:val="left" w:pos="708"/>
        </w:tabs>
        <w:autoSpaceDE/>
        <w:autoSpaceDN/>
        <w:adjustRightInd/>
        <w:ind w:firstLine="0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4. 300 В и 40 А;</w:t>
      </w:r>
    </w:p>
    <w:p w:rsidR="00FA7B6A" w:rsidRPr="00E20FA1" w:rsidRDefault="00FA7B6A" w:rsidP="00E20FA1">
      <w:pPr>
        <w:widowControl/>
        <w:tabs>
          <w:tab w:val="left" w:pos="708"/>
        </w:tabs>
        <w:autoSpaceDE/>
        <w:autoSpaceDN/>
        <w:adjustRightInd/>
        <w:ind w:firstLine="0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5. 58 В и 250 А.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б) Предположим, что в обществе производится 300 В и 40 А, но спрос на А вырос на 20 единиц. На сколько единиц необходимо сократить производство В, чтобы удовлетворить этот рост?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№6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Задача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Выполнить расчет бухгалтерской и экономической прибыли.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03"/>
        <w:gridCol w:w="4760"/>
      </w:tblGrid>
      <w:tr w:rsidR="00FA7B6A" w:rsidRPr="00E20FA1" w:rsidTr="00063E7C">
        <w:tc>
          <w:tcPr>
            <w:tcW w:w="4811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Выручка от продажи</w:t>
            </w:r>
          </w:p>
        </w:tc>
        <w:tc>
          <w:tcPr>
            <w:tcW w:w="476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3 500 руб.</w:t>
            </w:r>
          </w:p>
        </w:tc>
      </w:tr>
      <w:tr w:rsidR="00FA7B6A" w:rsidRPr="00E20FA1" w:rsidTr="00063E7C">
        <w:tc>
          <w:tcPr>
            <w:tcW w:w="4811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Прямые издержки</w:t>
            </w:r>
          </w:p>
        </w:tc>
        <w:tc>
          <w:tcPr>
            <w:tcW w:w="476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1 200 руб.</w:t>
            </w:r>
          </w:p>
        </w:tc>
      </w:tr>
      <w:tr w:rsidR="00FA7B6A" w:rsidRPr="00E20FA1" w:rsidTr="00063E7C">
        <w:tc>
          <w:tcPr>
            <w:tcW w:w="4811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Переменные издержки</w:t>
            </w:r>
          </w:p>
        </w:tc>
        <w:tc>
          <w:tcPr>
            <w:tcW w:w="476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550 руб.</w:t>
            </w:r>
          </w:p>
        </w:tc>
      </w:tr>
      <w:tr w:rsidR="00FA7B6A" w:rsidRPr="00E20FA1" w:rsidTr="00063E7C">
        <w:tc>
          <w:tcPr>
            <w:tcW w:w="4811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Неявные издержки за используемые фирмой капитальные ресурсы и за риск предпринимат</w:t>
            </w:r>
            <w:r w:rsidRPr="00E20FA1">
              <w:rPr>
                <w:sz w:val="22"/>
                <w:szCs w:val="22"/>
                <w:lang w:eastAsia="en-US"/>
              </w:rPr>
              <w:t>е</w:t>
            </w:r>
            <w:r w:rsidRPr="00E20FA1">
              <w:rPr>
                <w:sz w:val="22"/>
                <w:szCs w:val="22"/>
                <w:lang w:eastAsia="en-US"/>
              </w:rPr>
              <w:t>ля</w:t>
            </w:r>
          </w:p>
        </w:tc>
        <w:tc>
          <w:tcPr>
            <w:tcW w:w="476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276 руб.</w:t>
            </w:r>
          </w:p>
        </w:tc>
      </w:tr>
      <w:tr w:rsidR="00FA7B6A" w:rsidRPr="00E20FA1" w:rsidTr="00063E7C">
        <w:tc>
          <w:tcPr>
            <w:tcW w:w="4811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Бухгалтерская прибыль</w:t>
            </w:r>
          </w:p>
        </w:tc>
        <w:tc>
          <w:tcPr>
            <w:tcW w:w="476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?</w:t>
            </w:r>
          </w:p>
        </w:tc>
      </w:tr>
      <w:tr w:rsidR="00FA7B6A" w:rsidRPr="00E20FA1" w:rsidTr="00063E7C">
        <w:tc>
          <w:tcPr>
            <w:tcW w:w="4811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Экономическая прибыль</w:t>
            </w:r>
          </w:p>
        </w:tc>
        <w:tc>
          <w:tcPr>
            <w:tcW w:w="476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?</w:t>
            </w:r>
          </w:p>
        </w:tc>
      </w:tr>
    </w:tbl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№7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Задача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Инвестор имеет 300 тыс. рублей и выбирает между тремя проектами. Определите, какой проект принесет наибольший доход.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а) положить деньги в банк на 2 года с ежеквартальным начислением 20% годовых по сложному проценту;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б) вложить деньги в строительство с получением дохода в течение 3 лет в размере 100, 250 и 200 тыс. рублей при ставке дисконтирования 15%.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в) купить земельный участок и сдавать его в аренду на 3 года, если средний банковский процент составит 10%, а земельная рента составит 4,8 тыс. рублей в год.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№8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</w:p>
    <w:p w:rsidR="00FA7B6A" w:rsidRPr="00E20FA1" w:rsidRDefault="00FA7B6A" w:rsidP="00E20FA1">
      <w:pPr>
        <w:ind w:firstLine="0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Задача</w:t>
      </w:r>
    </w:p>
    <w:p w:rsidR="00FA7B6A" w:rsidRPr="00E20FA1" w:rsidRDefault="00FA7B6A" w:rsidP="00E20FA1">
      <w:pPr>
        <w:ind w:firstLine="0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За отчетный период объем продаж предприятия составил 14,0 млн. д.е., среднегодовая стоимость оборотных средств - 2,8 млн. д.е., в том числе производственных запасов 1,06 млн. д.е.  Опред</w:t>
      </w:r>
      <w:r w:rsidRPr="00E20FA1">
        <w:rPr>
          <w:sz w:val="22"/>
          <w:szCs w:val="22"/>
          <w:lang w:eastAsia="en-US"/>
        </w:rPr>
        <w:t>е</w:t>
      </w:r>
      <w:r w:rsidRPr="00E20FA1">
        <w:rPr>
          <w:sz w:val="22"/>
          <w:szCs w:val="22"/>
          <w:lang w:eastAsia="en-US"/>
        </w:rPr>
        <w:t>лить коэффициенты оборачиваемости, закрепления и длительность одного оборота всех оборо</w:t>
      </w:r>
      <w:r w:rsidRPr="00E20FA1">
        <w:rPr>
          <w:sz w:val="22"/>
          <w:szCs w:val="22"/>
          <w:lang w:eastAsia="en-US"/>
        </w:rPr>
        <w:t>т</w:t>
      </w:r>
      <w:r w:rsidRPr="00E20FA1">
        <w:rPr>
          <w:sz w:val="22"/>
          <w:szCs w:val="22"/>
          <w:lang w:eastAsia="en-US"/>
        </w:rPr>
        <w:t>ных средств, и в том числе запасов.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№9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Задача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Цех производит один вид продукции – продукцию А. Объем производства в июне составил 1450 единиц продукции А. Общая цеховая себестоимость за июнь составила 859 000 рублей, при этом в структуре цеховой себестоимости 30% составляют переменные затраты, и 70% - постоянные з</w:t>
      </w:r>
      <w:r w:rsidRPr="00E20FA1">
        <w:rPr>
          <w:sz w:val="22"/>
          <w:szCs w:val="22"/>
        </w:rPr>
        <w:t>а</w:t>
      </w:r>
      <w:r w:rsidRPr="00E20FA1">
        <w:rPr>
          <w:sz w:val="22"/>
          <w:szCs w:val="22"/>
        </w:rPr>
        <w:t>траты. Таким образом, себестоимость единицы продукции А в июне составила 592,4 руб./ед. На июль планируется объем производства 1200 единиц продукции А. Какова будет планируемая ц</w:t>
      </w:r>
      <w:r w:rsidRPr="00E20FA1">
        <w:rPr>
          <w:sz w:val="22"/>
          <w:szCs w:val="22"/>
        </w:rPr>
        <w:t>е</w:t>
      </w:r>
      <w:r w:rsidRPr="00E20FA1">
        <w:rPr>
          <w:sz w:val="22"/>
          <w:szCs w:val="22"/>
        </w:rPr>
        <w:t>ховая себестоимость продукции А в июле?</w:t>
      </w:r>
    </w:p>
    <w:p w:rsidR="00FA7B6A" w:rsidRPr="00E20FA1" w:rsidRDefault="00FA7B6A" w:rsidP="00E20FA1">
      <w:pPr>
        <w:ind w:firstLine="0"/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Задание  №10.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Задача 5. Определить изменение фактической рентабельности продукции по сравнению с план</w:t>
      </w:r>
      <w:r w:rsidRPr="00E20FA1">
        <w:rPr>
          <w:sz w:val="22"/>
          <w:szCs w:val="22"/>
        </w:rPr>
        <w:t>о</w:t>
      </w:r>
      <w:r w:rsidRPr="00E20FA1">
        <w:rPr>
          <w:sz w:val="22"/>
          <w:szCs w:val="22"/>
        </w:rPr>
        <w:t>вой. Объем производства по плану и фактически составил – 700 ед. продукции.  Цена единицы продукции – 165 руб., в т.ч. НДС. Затраты на производство продукции за месяц планировались в объеме 86500 руб., фактически себестоимость продукции снизилась на 3%.</w:t>
      </w:r>
    </w:p>
    <w:p w:rsidR="00FA7B6A" w:rsidRPr="00E20FA1" w:rsidRDefault="00FA7B6A" w:rsidP="00E20FA1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E20FA1">
        <w:rPr>
          <w:b/>
          <w:bCs/>
          <w:color w:val="000000"/>
          <w:sz w:val="22"/>
          <w:szCs w:val="22"/>
        </w:rPr>
        <w:t xml:space="preserve">Задание № 11 </w:t>
      </w:r>
    </w:p>
    <w:p w:rsidR="00FA7B6A" w:rsidRPr="00E20FA1" w:rsidRDefault="00FA7B6A" w:rsidP="00E20FA1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E20FA1">
        <w:rPr>
          <w:color w:val="000000"/>
          <w:sz w:val="22"/>
          <w:szCs w:val="22"/>
        </w:rPr>
        <w:t xml:space="preserve">Письменно изложите материал по теме: 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426"/>
        </w:tabs>
        <w:autoSpaceDE/>
        <w:autoSpaceDN/>
        <w:adjustRightInd/>
        <w:ind w:firstLine="0"/>
        <w:jc w:val="left"/>
        <w:textAlignment w:val="baseline"/>
        <w:rPr>
          <w:color w:val="000000"/>
          <w:sz w:val="22"/>
          <w:szCs w:val="22"/>
        </w:rPr>
      </w:pPr>
      <w:r w:rsidRPr="00E20FA1">
        <w:rPr>
          <w:color w:val="000000"/>
          <w:sz w:val="22"/>
          <w:szCs w:val="22"/>
        </w:rPr>
        <w:t>Социально-правовой институционализм Дж. Коммонса. Социально-психологический институци</w:t>
      </w:r>
      <w:r w:rsidRPr="00E20FA1">
        <w:rPr>
          <w:color w:val="000000"/>
          <w:sz w:val="22"/>
          <w:szCs w:val="22"/>
        </w:rPr>
        <w:t>о</w:t>
      </w:r>
      <w:r w:rsidRPr="00E20FA1">
        <w:rPr>
          <w:color w:val="000000"/>
          <w:sz w:val="22"/>
          <w:szCs w:val="22"/>
        </w:rPr>
        <w:t xml:space="preserve">нализм Т. Веблена.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</w:p>
    <w:p w:rsidR="00FA7B6A" w:rsidRPr="00E20FA1" w:rsidRDefault="00FA7B6A" w:rsidP="00E20FA1">
      <w:pPr>
        <w:ind w:firstLine="0"/>
        <w:rPr>
          <w:sz w:val="22"/>
          <w:szCs w:val="22"/>
        </w:rPr>
      </w:pPr>
    </w:p>
    <w:p w:rsidR="00FA7B6A" w:rsidRPr="00E20FA1" w:rsidRDefault="00FA7B6A" w:rsidP="00E20FA1">
      <w:pPr>
        <w:ind w:firstLine="0"/>
        <w:jc w:val="center"/>
        <w:rPr>
          <w:sz w:val="22"/>
          <w:szCs w:val="22"/>
        </w:rPr>
      </w:pPr>
      <w:r w:rsidRPr="00E20FA1">
        <w:rPr>
          <w:b/>
          <w:bCs/>
          <w:i/>
          <w:iCs/>
          <w:sz w:val="22"/>
          <w:szCs w:val="22"/>
        </w:rPr>
        <w:t>Вариант 1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1 </w:t>
      </w:r>
    </w:p>
    <w:p w:rsidR="00FA7B6A" w:rsidRPr="00E20FA1" w:rsidRDefault="00FA7B6A" w:rsidP="00E20FA1">
      <w:pPr>
        <w:ind w:firstLine="0"/>
        <w:rPr>
          <w:spacing w:val="-2"/>
          <w:sz w:val="22"/>
          <w:szCs w:val="22"/>
        </w:rPr>
      </w:pPr>
      <w:r w:rsidRPr="00E20FA1">
        <w:rPr>
          <w:spacing w:val="-2"/>
          <w:sz w:val="22"/>
          <w:szCs w:val="22"/>
        </w:rPr>
        <w:t>Письменно изложите материал по теме: «Теория спроса и предложения благ. Эластичность спроса и предложения».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2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Ответьте на вопрос: «В чем состоит различие между капиталом и инвестициями? Объясните роль ставки дисконтирования в вычислении приведенной стоимости».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3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Напишите и объясните формулу цены земли.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4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Тест. Укажите верный ответ и обоснуйте его.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Руководство текущей деятельностью акционерного общества осуществляется: </w:t>
      </w:r>
    </w:p>
    <w:p w:rsidR="00FA7B6A" w:rsidRPr="00E20FA1" w:rsidRDefault="00FA7B6A" w:rsidP="00063E7C">
      <w:pPr>
        <w:widowControl/>
        <w:numPr>
          <w:ilvl w:val="0"/>
          <w:numId w:val="9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 xml:space="preserve">Правлением и его председателем; </w:t>
      </w:r>
    </w:p>
    <w:p w:rsidR="00FA7B6A" w:rsidRPr="00E20FA1" w:rsidRDefault="00FA7B6A" w:rsidP="00063E7C">
      <w:pPr>
        <w:widowControl/>
        <w:numPr>
          <w:ilvl w:val="0"/>
          <w:numId w:val="9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 xml:space="preserve">общим собранием акционеров; </w:t>
      </w:r>
    </w:p>
    <w:p w:rsidR="00FA7B6A" w:rsidRPr="00E20FA1" w:rsidRDefault="00FA7B6A" w:rsidP="00063E7C">
      <w:pPr>
        <w:widowControl/>
        <w:numPr>
          <w:ilvl w:val="0"/>
          <w:numId w:val="9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 xml:space="preserve">наблюдательным советом; </w:t>
      </w:r>
    </w:p>
    <w:p w:rsidR="00FA7B6A" w:rsidRPr="00E20FA1" w:rsidRDefault="00FA7B6A" w:rsidP="00063E7C">
      <w:pPr>
        <w:widowControl/>
        <w:numPr>
          <w:ilvl w:val="0"/>
          <w:numId w:val="9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>утвержденным акционерами аудитором.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5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Задача.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Таблица показывает взаимосвязь между количеством работников и выпуском:</w:t>
      </w:r>
    </w:p>
    <w:tbl>
      <w:tblPr>
        <w:tblW w:w="92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850"/>
        <w:gridCol w:w="850"/>
        <w:gridCol w:w="850"/>
        <w:gridCol w:w="850"/>
        <w:gridCol w:w="850"/>
        <w:gridCol w:w="850"/>
        <w:gridCol w:w="850"/>
      </w:tblGrid>
      <w:tr w:rsidR="00FA7B6A" w:rsidRPr="00E20FA1" w:rsidTr="00063E7C">
        <w:tc>
          <w:tcPr>
            <w:tcW w:w="3261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 xml:space="preserve">Число работников (L) </w:t>
            </w:r>
          </w:p>
        </w:tc>
        <w:tc>
          <w:tcPr>
            <w:tcW w:w="850" w:type="dxa"/>
            <w:vAlign w:val="bottom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50" w:type="dxa"/>
            <w:vAlign w:val="bottom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50" w:type="dxa"/>
            <w:vAlign w:val="bottom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850" w:type="dxa"/>
            <w:vAlign w:val="bottom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850" w:type="dxa"/>
            <w:vAlign w:val="bottom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850" w:type="dxa"/>
            <w:vAlign w:val="bottom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850" w:type="dxa"/>
            <w:vAlign w:val="bottom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7</w:t>
            </w:r>
          </w:p>
        </w:tc>
      </w:tr>
      <w:tr w:rsidR="00FA7B6A" w:rsidRPr="00E20FA1" w:rsidTr="00063E7C">
        <w:tc>
          <w:tcPr>
            <w:tcW w:w="3261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Выпуск продукции (ТР)</w:t>
            </w:r>
          </w:p>
        </w:tc>
        <w:tc>
          <w:tcPr>
            <w:tcW w:w="850" w:type="dxa"/>
            <w:vAlign w:val="bottom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850" w:type="dxa"/>
            <w:vAlign w:val="bottom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850" w:type="dxa"/>
            <w:vAlign w:val="bottom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850" w:type="dxa"/>
            <w:vAlign w:val="bottom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850" w:type="dxa"/>
            <w:vAlign w:val="bottom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850" w:type="dxa"/>
            <w:vAlign w:val="bottom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850" w:type="dxa"/>
            <w:vAlign w:val="bottom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45</w:t>
            </w:r>
          </w:p>
        </w:tc>
      </w:tr>
    </w:tbl>
    <w:p w:rsidR="00FA7B6A" w:rsidRPr="00E20FA1" w:rsidRDefault="00FA7B6A" w:rsidP="00E20FA1">
      <w:pPr>
        <w:ind w:firstLine="0"/>
        <w:rPr>
          <w:sz w:val="22"/>
          <w:szCs w:val="22"/>
        </w:rPr>
      </w:pP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Чему равна наивысшая производительность труда?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№6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Задача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Определите прибыль и рентабельность предприятия «Траст».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93"/>
        <w:gridCol w:w="4770"/>
      </w:tblGrid>
      <w:tr w:rsidR="00FA7B6A" w:rsidRPr="00E20FA1" w:rsidTr="00063E7C">
        <w:tc>
          <w:tcPr>
            <w:tcW w:w="490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Выручка от продажи</w:t>
            </w:r>
          </w:p>
        </w:tc>
        <w:tc>
          <w:tcPr>
            <w:tcW w:w="490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5 500 руб.</w:t>
            </w:r>
          </w:p>
        </w:tc>
      </w:tr>
      <w:tr w:rsidR="00FA7B6A" w:rsidRPr="00E20FA1" w:rsidTr="00063E7C">
        <w:tc>
          <w:tcPr>
            <w:tcW w:w="490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Постоянные издержки</w:t>
            </w:r>
          </w:p>
        </w:tc>
        <w:tc>
          <w:tcPr>
            <w:tcW w:w="490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2 200 руб.</w:t>
            </w:r>
          </w:p>
        </w:tc>
      </w:tr>
      <w:tr w:rsidR="00FA7B6A" w:rsidRPr="00E20FA1" w:rsidTr="00063E7C">
        <w:tc>
          <w:tcPr>
            <w:tcW w:w="490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Переменные издержки</w:t>
            </w:r>
          </w:p>
        </w:tc>
        <w:tc>
          <w:tcPr>
            <w:tcW w:w="490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2 430 руб.</w:t>
            </w:r>
          </w:p>
        </w:tc>
      </w:tr>
      <w:tr w:rsidR="00FA7B6A" w:rsidRPr="00E20FA1" w:rsidTr="00063E7C">
        <w:tc>
          <w:tcPr>
            <w:tcW w:w="490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Прибыль</w:t>
            </w:r>
          </w:p>
        </w:tc>
        <w:tc>
          <w:tcPr>
            <w:tcW w:w="490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?</w:t>
            </w:r>
          </w:p>
        </w:tc>
      </w:tr>
      <w:tr w:rsidR="00FA7B6A" w:rsidRPr="00E20FA1" w:rsidTr="00063E7C">
        <w:tc>
          <w:tcPr>
            <w:tcW w:w="490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Рентабельность</w:t>
            </w:r>
          </w:p>
        </w:tc>
        <w:tc>
          <w:tcPr>
            <w:tcW w:w="490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?</w:t>
            </w:r>
          </w:p>
        </w:tc>
      </w:tr>
    </w:tbl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№7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Задача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Если участок земли площадью 10 га. продается по цене 8 тыс. руб. за 1 га., а годовая процентная ставка составляет 5%, то участок приносит в течение года ренту, равную________тыс. руб. 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№8</w:t>
      </w:r>
    </w:p>
    <w:p w:rsidR="00FA7B6A" w:rsidRPr="00E20FA1" w:rsidRDefault="00FA7B6A" w:rsidP="00E20FA1">
      <w:pPr>
        <w:ind w:firstLine="0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Задача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Стоимость основных фондов на начало отчетного года составила 8136 тыс. руб. 31 мая выбыло основных фондов на сумму 1235 тыс. руб., а с 1 ноября введено основных фондов на сумму 1450 тыс. руб. Объем реализованной продукции – 9132 тыс. руб., численность работающих – 250 чел.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Определить: среднегодовую стоимость основных фондов; фондоотдачу и фондоемкость проду</w:t>
      </w:r>
      <w:r w:rsidRPr="00E20FA1">
        <w:rPr>
          <w:sz w:val="22"/>
          <w:szCs w:val="22"/>
        </w:rPr>
        <w:t>к</w:t>
      </w:r>
      <w:r w:rsidRPr="00E20FA1">
        <w:rPr>
          <w:sz w:val="22"/>
          <w:szCs w:val="22"/>
        </w:rPr>
        <w:t xml:space="preserve">ции, фондовооруженность работающих. 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№9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Задача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Норма времени на монтаж одного изделия составляет 30 минут, часовая тарифная ставка при да</w:t>
      </w:r>
      <w:r w:rsidRPr="00E20FA1">
        <w:rPr>
          <w:sz w:val="22"/>
          <w:szCs w:val="22"/>
        </w:rPr>
        <w:t>н</w:t>
      </w:r>
      <w:r w:rsidRPr="00E20FA1">
        <w:rPr>
          <w:sz w:val="22"/>
          <w:szCs w:val="22"/>
        </w:rPr>
        <w:t>ной сложности труда – 150 руб., в месяце – 24 рабочих дня; продолжительность смены – 8 часов. За месяц смонтировано 400 конструкций.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Определите: норму выработки за месяц, (шт.), сдельную расценку на изделие (руб), сумму сдел</w:t>
      </w:r>
      <w:r w:rsidRPr="00E20FA1">
        <w:rPr>
          <w:sz w:val="22"/>
          <w:szCs w:val="22"/>
        </w:rPr>
        <w:t>ь</w:t>
      </w:r>
      <w:r w:rsidRPr="00E20FA1">
        <w:rPr>
          <w:sz w:val="22"/>
          <w:szCs w:val="22"/>
        </w:rPr>
        <w:t>ной заработной платы в месяц, если за каждый процент перевыполнения выплачивается 1,5% з</w:t>
      </w:r>
      <w:r w:rsidRPr="00E20FA1">
        <w:rPr>
          <w:sz w:val="22"/>
          <w:szCs w:val="22"/>
        </w:rPr>
        <w:t>а</w:t>
      </w:r>
      <w:r w:rsidRPr="00E20FA1">
        <w:rPr>
          <w:sz w:val="22"/>
          <w:szCs w:val="22"/>
        </w:rPr>
        <w:t>работка по сдельным расценкам.</w:t>
      </w:r>
    </w:p>
    <w:p w:rsidR="00FA7B6A" w:rsidRPr="00E20FA1" w:rsidRDefault="00FA7B6A" w:rsidP="00E20FA1">
      <w:pPr>
        <w:ind w:firstLine="0"/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Задание  №10.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Задача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 Рассчитать рентабельность продаж, если выручка от реализации продукции составила 120785 руб., в т.ч. НДС. Объем продаж -95 ед. Себестоимость единицы продукции – 1056 руб.</w:t>
      </w:r>
    </w:p>
    <w:p w:rsidR="00FA7B6A" w:rsidRPr="00E20FA1" w:rsidRDefault="00FA7B6A" w:rsidP="00E20FA1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E20FA1">
        <w:rPr>
          <w:b/>
          <w:bCs/>
          <w:color w:val="000000"/>
          <w:sz w:val="22"/>
          <w:szCs w:val="22"/>
        </w:rPr>
        <w:t xml:space="preserve">Задание № 11 </w:t>
      </w:r>
    </w:p>
    <w:p w:rsidR="00FA7B6A" w:rsidRPr="00E20FA1" w:rsidRDefault="00FA7B6A" w:rsidP="00E20FA1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E20FA1">
        <w:rPr>
          <w:color w:val="000000"/>
          <w:sz w:val="22"/>
          <w:szCs w:val="22"/>
        </w:rPr>
        <w:t xml:space="preserve">Письменно изложите материал по теме: 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426"/>
        </w:tabs>
        <w:autoSpaceDE/>
        <w:autoSpaceDN/>
        <w:adjustRightInd/>
        <w:ind w:firstLine="0"/>
        <w:jc w:val="left"/>
        <w:textAlignment w:val="baseline"/>
        <w:rPr>
          <w:color w:val="000000"/>
          <w:sz w:val="22"/>
          <w:szCs w:val="22"/>
        </w:rPr>
      </w:pPr>
      <w:r w:rsidRPr="00E20FA1">
        <w:rPr>
          <w:color w:val="000000"/>
          <w:sz w:val="22"/>
          <w:szCs w:val="22"/>
        </w:rPr>
        <w:t>Основная проблематика экономической мысли Античности.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</w:p>
    <w:p w:rsidR="00FA7B6A" w:rsidRPr="00E20FA1" w:rsidRDefault="00FA7B6A" w:rsidP="00E20FA1">
      <w:pPr>
        <w:ind w:firstLine="0"/>
        <w:rPr>
          <w:sz w:val="22"/>
          <w:szCs w:val="22"/>
        </w:rPr>
      </w:pPr>
    </w:p>
    <w:p w:rsidR="00FA7B6A" w:rsidRPr="00E20FA1" w:rsidRDefault="00FA7B6A" w:rsidP="00E20FA1">
      <w:pPr>
        <w:ind w:firstLine="0"/>
        <w:jc w:val="center"/>
        <w:rPr>
          <w:sz w:val="22"/>
          <w:szCs w:val="22"/>
        </w:rPr>
      </w:pPr>
      <w:r w:rsidRPr="00E20FA1">
        <w:rPr>
          <w:b/>
          <w:bCs/>
          <w:i/>
          <w:iCs/>
          <w:sz w:val="22"/>
          <w:szCs w:val="22"/>
        </w:rPr>
        <w:t>Вариант 2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1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Письменно изложите материал по теме: «Издержки производства, их сущность и структура».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2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Ответь на вопрос. «От чего зависит величина прибыли фирмы?» Привести примеры, иллюстрир</w:t>
      </w:r>
      <w:r w:rsidRPr="00E20FA1">
        <w:rPr>
          <w:sz w:val="22"/>
          <w:szCs w:val="22"/>
        </w:rPr>
        <w:t>у</w:t>
      </w:r>
      <w:r w:rsidRPr="00E20FA1">
        <w:rPr>
          <w:sz w:val="22"/>
          <w:szCs w:val="22"/>
        </w:rPr>
        <w:t xml:space="preserve">ющие воздействие факторов внешней и внутренней среды.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3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Постройте и объясните стандартный график предложения экономических благ.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4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Тест. Укажите верный ответ и обоснуйте его.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Реальная заработная плата выражает: </w:t>
      </w:r>
    </w:p>
    <w:p w:rsidR="00FA7B6A" w:rsidRPr="00E20FA1" w:rsidRDefault="00FA7B6A" w:rsidP="00063E7C">
      <w:pPr>
        <w:widowControl/>
        <w:numPr>
          <w:ilvl w:val="0"/>
          <w:numId w:val="10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 xml:space="preserve">покупательную способность полученной сумы денег; </w:t>
      </w:r>
    </w:p>
    <w:p w:rsidR="00FA7B6A" w:rsidRPr="00E20FA1" w:rsidRDefault="00FA7B6A" w:rsidP="00063E7C">
      <w:pPr>
        <w:widowControl/>
        <w:numPr>
          <w:ilvl w:val="0"/>
          <w:numId w:val="10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 xml:space="preserve">начисленную работнику заработную плату; </w:t>
      </w:r>
    </w:p>
    <w:p w:rsidR="00FA7B6A" w:rsidRPr="00E20FA1" w:rsidRDefault="00FA7B6A" w:rsidP="00063E7C">
      <w:pPr>
        <w:widowControl/>
        <w:numPr>
          <w:ilvl w:val="0"/>
          <w:numId w:val="10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 xml:space="preserve">полученную работником заработную плату; </w:t>
      </w:r>
    </w:p>
    <w:p w:rsidR="00FA7B6A" w:rsidRPr="00E20FA1" w:rsidRDefault="00FA7B6A" w:rsidP="00063E7C">
      <w:pPr>
        <w:widowControl/>
        <w:numPr>
          <w:ilvl w:val="0"/>
          <w:numId w:val="10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 xml:space="preserve">сумму заработной платы за вычетом подоходного налога.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5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Cs/>
          <w:sz w:val="22"/>
          <w:szCs w:val="22"/>
        </w:rPr>
        <w:t xml:space="preserve">Задача.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Совокупный доход предприятия составляет 600 тыс. ден. ед. Если предприятие платит зарплату работникам – 300 тыс. ден. ед., затраты на сырьё и материалы составляют 100 тыс. ден. ед., нея</w:t>
      </w:r>
      <w:r w:rsidRPr="00E20FA1">
        <w:rPr>
          <w:sz w:val="22"/>
          <w:szCs w:val="22"/>
        </w:rPr>
        <w:t>в</w:t>
      </w:r>
      <w:r w:rsidRPr="00E20FA1">
        <w:rPr>
          <w:sz w:val="22"/>
          <w:szCs w:val="22"/>
        </w:rPr>
        <w:t>ные издержки предприятия составляют 150 тыс. ден. ед. Чему равна бухгалтерская прибыль пре</w:t>
      </w:r>
      <w:r w:rsidRPr="00E20FA1">
        <w:rPr>
          <w:sz w:val="22"/>
          <w:szCs w:val="22"/>
        </w:rPr>
        <w:t>д</w:t>
      </w:r>
      <w:r w:rsidRPr="00E20FA1">
        <w:rPr>
          <w:sz w:val="22"/>
          <w:szCs w:val="22"/>
        </w:rPr>
        <w:t>приятия?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№6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Задача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Выполнить расчет бухгалтерской и экономической прибыли.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03"/>
        <w:gridCol w:w="4760"/>
      </w:tblGrid>
      <w:tr w:rsidR="00FA7B6A" w:rsidRPr="00E20FA1" w:rsidTr="00063E7C">
        <w:tc>
          <w:tcPr>
            <w:tcW w:w="4811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Выручка от продажи</w:t>
            </w:r>
          </w:p>
        </w:tc>
        <w:tc>
          <w:tcPr>
            <w:tcW w:w="476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3 500 руб.</w:t>
            </w:r>
          </w:p>
        </w:tc>
      </w:tr>
      <w:tr w:rsidR="00FA7B6A" w:rsidRPr="00E20FA1" w:rsidTr="00063E7C">
        <w:tc>
          <w:tcPr>
            <w:tcW w:w="4811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Прямые издержки</w:t>
            </w:r>
          </w:p>
        </w:tc>
        <w:tc>
          <w:tcPr>
            <w:tcW w:w="476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1 200 руб.</w:t>
            </w:r>
          </w:p>
        </w:tc>
      </w:tr>
      <w:tr w:rsidR="00FA7B6A" w:rsidRPr="00E20FA1" w:rsidTr="00063E7C">
        <w:tc>
          <w:tcPr>
            <w:tcW w:w="4811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Переменные издержки</w:t>
            </w:r>
          </w:p>
        </w:tc>
        <w:tc>
          <w:tcPr>
            <w:tcW w:w="476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550 руб.</w:t>
            </w:r>
          </w:p>
        </w:tc>
      </w:tr>
      <w:tr w:rsidR="00FA7B6A" w:rsidRPr="00E20FA1" w:rsidTr="00063E7C">
        <w:tc>
          <w:tcPr>
            <w:tcW w:w="4811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Неявные издержки за используемые фирмой капитальные ресурсы и за риск предпринимат</w:t>
            </w:r>
            <w:r w:rsidRPr="00E20FA1">
              <w:rPr>
                <w:sz w:val="22"/>
                <w:szCs w:val="22"/>
                <w:lang w:eastAsia="en-US"/>
              </w:rPr>
              <w:t>е</w:t>
            </w:r>
            <w:r w:rsidRPr="00E20FA1">
              <w:rPr>
                <w:sz w:val="22"/>
                <w:szCs w:val="22"/>
                <w:lang w:eastAsia="en-US"/>
              </w:rPr>
              <w:t>ля</w:t>
            </w:r>
          </w:p>
        </w:tc>
        <w:tc>
          <w:tcPr>
            <w:tcW w:w="476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276 руб.</w:t>
            </w:r>
          </w:p>
        </w:tc>
      </w:tr>
      <w:tr w:rsidR="00FA7B6A" w:rsidRPr="00E20FA1" w:rsidTr="00063E7C">
        <w:tc>
          <w:tcPr>
            <w:tcW w:w="4811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Бухгалтерская прибыль</w:t>
            </w:r>
          </w:p>
        </w:tc>
        <w:tc>
          <w:tcPr>
            <w:tcW w:w="476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?</w:t>
            </w:r>
          </w:p>
        </w:tc>
      </w:tr>
      <w:tr w:rsidR="00FA7B6A" w:rsidRPr="00E20FA1" w:rsidTr="00063E7C">
        <w:tc>
          <w:tcPr>
            <w:tcW w:w="4811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Экономическая прибыль</w:t>
            </w:r>
          </w:p>
        </w:tc>
        <w:tc>
          <w:tcPr>
            <w:tcW w:w="476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?</w:t>
            </w:r>
          </w:p>
        </w:tc>
      </w:tr>
    </w:tbl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№8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Задача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Стоимость оборудования цеха 15000 млн. руб. С 1 марта введено в эксплуатацию оборудование стоимостью 45,6 млн. ру.; с 1 июля выбыло оборудование стоимостью 20,4 млн. руб. Размер в</w:t>
      </w:r>
      <w:r w:rsidRPr="00E20FA1">
        <w:rPr>
          <w:sz w:val="22"/>
          <w:szCs w:val="22"/>
        </w:rPr>
        <w:t>ы</w:t>
      </w:r>
      <w:r w:rsidRPr="00E20FA1">
        <w:rPr>
          <w:sz w:val="22"/>
          <w:szCs w:val="22"/>
        </w:rPr>
        <w:t>пуска продукции 800,0 тыс. т, цена за 1 т - 30 тыс. руб. Среднесписочная численность работников за год – 120 чел. Определите величину фондоотдачи, фондоемкости и фондовооруженности.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№9</w:t>
      </w:r>
    </w:p>
    <w:p w:rsidR="00FA7B6A" w:rsidRPr="00E20FA1" w:rsidRDefault="00FA7B6A" w:rsidP="00E20FA1">
      <w:pPr>
        <w:ind w:firstLine="0"/>
        <w:rPr>
          <w:sz w:val="22"/>
          <w:szCs w:val="22"/>
          <w:shd w:val="clear" w:color="auto" w:fill="FEFEFE"/>
        </w:rPr>
      </w:pPr>
      <w:r w:rsidRPr="00E20FA1">
        <w:rPr>
          <w:sz w:val="22"/>
          <w:szCs w:val="22"/>
          <w:lang w:eastAsia="en-US"/>
        </w:rPr>
        <w:t xml:space="preserve">Задача 3. </w:t>
      </w:r>
      <w:r w:rsidRPr="00E20FA1">
        <w:rPr>
          <w:sz w:val="22"/>
          <w:szCs w:val="22"/>
          <w:shd w:val="clear" w:color="auto" w:fill="FEFEFE"/>
        </w:rPr>
        <w:t>Определить среднегодовую стоимость оборотных средств, если известно, что на 1 января их сумма составляла 32400 тыс. руб., на 1 апреля - 32550 тыс. руб., на 1 июля - 32500 тыс. руб., на 1 октября - 32350 тыс. руб., на 1 января следующего года - 32250 тыс. руб.</w:t>
      </w:r>
    </w:p>
    <w:p w:rsidR="00FA7B6A" w:rsidRPr="00E20FA1" w:rsidRDefault="00FA7B6A" w:rsidP="00E20FA1">
      <w:pPr>
        <w:ind w:firstLine="0"/>
        <w:rPr>
          <w:b/>
          <w:sz w:val="22"/>
          <w:szCs w:val="22"/>
        </w:rPr>
      </w:pPr>
      <w:r w:rsidRPr="00E20FA1">
        <w:rPr>
          <w:b/>
          <w:sz w:val="22"/>
          <w:szCs w:val="22"/>
        </w:rPr>
        <w:t>Задание  №10.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Задача 4. Цех производит один вид продукции – продукцию А. Объем производства в июне сост</w:t>
      </w:r>
      <w:r w:rsidRPr="00E20FA1">
        <w:rPr>
          <w:sz w:val="22"/>
          <w:szCs w:val="22"/>
        </w:rPr>
        <w:t>а</w:t>
      </w:r>
      <w:r w:rsidRPr="00E20FA1">
        <w:rPr>
          <w:sz w:val="22"/>
          <w:szCs w:val="22"/>
        </w:rPr>
        <w:t>вил 1000 единиц продукции А. Общая цеховая себестоимость за июнь составила 1 000 000 рублей, при этом в структуре цеховой себестоимости 40% составляют переменные затраты, и 60% - пост</w:t>
      </w:r>
      <w:r w:rsidRPr="00E20FA1">
        <w:rPr>
          <w:sz w:val="22"/>
          <w:szCs w:val="22"/>
        </w:rPr>
        <w:t>о</w:t>
      </w:r>
      <w:r w:rsidRPr="00E20FA1">
        <w:rPr>
          <w:sz w:val="22"/>
          <w:szCs w:val="22"/>
        </w:rPr>
        <w:t>янные затраты. Таким образом, себестоимость единицы продукции А в июне составила 1000 руб./ед. На июль планируется объем производства 1200 единиц продукции А. Какова будет план</w:t>
      </w:r>
      <w:r w:rsidRPr="00E20FA1">
        <w:rPr>
          <w:sz w:val="22"/>
          <w:szCs w:val="22"/>
        </w:rPr>
        <w:t>и</w:t>
      </w:r>
      <w:r w:rsidRPr="00E20FA1">
        <w:rPr>
          <w:sz w:val="22"/>
          <w:szCs w:val="22"/>
        </w:rPr>
        <w:t xml:space="preserve">руемая цеховая себестоимость единицы продукции А в июле? </w:t>
      </w:r>
    </w:p>
    <w:p w:rsidR="00FA7B6A" w:rsidRPr="00E20FA1" w:rsidRDefault="00FA7B6A" w:rsidP="00E20FA1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E20FA1">
        <w:rPr>
          <w:b/>
          <w:bCs/>
          <w:color w:val="000000"/>
          <w:sz w:val="22"/>
          <w:szCs w:val="22"/>
        </w:rPr>
        <w:t xml:space="preserve">Задание № 11 </w:t>
      </w:r>
    </w:p>
    <w:p w:rsidR="00FA7B6A" w:rsidRPr="00E20FA1" w:rsidRDefault="00FA7B6A" w:rsidP="00E20FA1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E20FA1">
        <w:rPr>
          <w:color w:val="000000"/>
          <w:sz w:val="22"/>
          <w:szCs w:val="22"/>
        </w:rPr>
        <w:t xml:space="preserve">Письменно изложите материал по теме: 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426"/>
        </w:tabs>
        <w:autoSpaceDE/>
        <w:autoSpaceDN/>
        <w:adjustRightInd/>
        <w:ind w:firstLine="0"/>
        <w:jc w:val="left"/>
        <w:textAlignment w:val="baseline"/>
        <w:rPr>
          <w:color w:val="000000"/>
          <w:sz w:val="22"/>
          <w:szCs w:val="22"/>
        </w:rPr>
      </w:pPr>
      <w:r w:rsidRPr="00E20FA1">
        <w:rPr>
          <w:color w:val="000000"/>
          <w:sz w:val="22"/>
          <w:szCs w:val="22"/>
        </w:rPr>
        <w:t>Монетаризм как главная форма неоклассической макроэкономики.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</w:p>
    <w:p w:rsidR="00FA7B6A" w:rsidRPr="00E20FA1" w:rsidRDefault="00FA7B6A" w:rsidP="00E20FA1">
      <w:pPr>
        <w:ind w:firstLine="0"/>
        <w:rPr>
          <w:sz w:val="22"/>
          <w:szCs w:val="22"/>
        </w:rPr>
      </w:pPr>
    </w:p>
    <w:p w:rsidR="00FA7B6A" w:rsidRPr="00E20FA1" w:rsidRDefault="00FA7B6A" w:rsidP="00E20FA1">
      <w:pPr>
        <w:ind w:firstLine="0"/>
        <w:rPr>
          <w:sz w:val="22"/>
          <w:szCs w:val="22"/>
        </w:rPr>
      </w:pPr>
    </w:p>
    <w:p w:rsidR="00FA7B6A" w:rsidRPr="00E20FA1" w:rsidRDefault="00FA7B6A" w:rsidP="00E20FA1">
      <w:pPr>
        <w:ind w:firstLine="0"/>
        <w:jc w:val="center"/>
        <w:rPr>
          <w:sz w:val="22"/>
          <w:szCs w:val="22"/>
        </w:rPr>
      </w:pPr>
      <w:r w:rsidRPr="00E20FA1">
        <w:rPr>
          <w:b/>
          <w:bCs/>
          <w:i/>
          <w:iCs/>
          <w:sz w:val="22"/>
          <w:szCs w:val="22"/>
        </w:rPr>
        <w:t>Вариант 3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1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Письменно изложите материал по теме: «Деньги: возникновение, эволюция, сущность, функции. Закон денежного обращения».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2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Ответьте на вопрос.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«Что характеризует предпринимательство как способ ведения хозяйства и как особый тип экон</w:t>
      </w:r>
      <w:r w:rsidRPr="00E20FA1">
        <w:rPr>
          <w:sz w:val="22"/>
          <w:szCs w:val="22"/>
        </w:rPr>
        <w:t>о</w:t>
      </w:r>
      <w:r w:rsidRPr="00E20FA1">
        <w:rPr>
          <w:sz w:val="22"/>
          <w:szCs w:val="22"/>
        </w:rPr>
        <w:t>мического мышления? Что такое предпринимательский доход и чем он отличается от доходов на другие факторы производства?»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3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Напишите и объясните формулу цены товара.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4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Тест. Укажите верный ответ и обоснуйте его.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Инвестиции в основной капитал в условиях рыночной экономики имеет смысл осуществлять т</w:t>
      </w:r>
      <w:r w:rsidRPr="00E20FA1">
        <w:rPr>
          <w:sz w:val="22"/>
          <w:szCs w:val="22"/>
        </w:rPr>
        <w:t>о</w:t>
      </w:r>
      <w:r w:rsidRPr="00E20FA1">
        <w:rPr>
          <w:sz w:val="22"/>
          <w:szCs w:val="22"/>
        </w:rPr>
        <w:t xml:space="preserve">гда, когда соблюдаются следующие условия: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а) внутренняя ставка дохода ниже, чем рыночная ссудного ставка процента;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б) норма прибыли на вложенный капитал такая, что чистая приведенная стоимость будущей пр</w:t>
      </w:r>
      <w:r w:rsidRPr="00E20FA1">
        <w:rPr>
          <w:sz w:val="22"/>
          <w:szCs w:val="22"/>
        </w:rPr>
        <w:t>и</w:t>
      </w:r>
      <w:r w:rsidRPr="00E20FA1">
        <w:rPr>
          <w:sz w:val="22"/>
          <w:szCs w:val="22"/>
        </w:rPr>
        <w:t xml:space="preserve">были меньше, чем стоимость приобретаемого основного капитала;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в) предельные затраты на дополнительный капитал должны быть больше, чем стоимость его пр</w:t>
      </w:r>
      <w:r w:rsidRPr="00E20FA1">
        <w:rPr>
          <w:sz w:val="22"/>
          <w:szCs w:val="22"/>
        </w:rPr>
        <w:t>е</w:t>
      </w:r>
      <w:r w:rsidRPr="00E20FA1">
        <w:rPr>
          <w:sz w:val="22"/>
          <w:szCs w:val="22"/>
        </w:rPr>
        <w:t xml:space="preserve">дельного продукта;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г) внутренняя ставка дохода выше, чем рыночная ставка ссудного процента;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д) дисконтированная стоимость будущих поступлений выше стоимости покупаемого основного капитала.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5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Cs/>
          <w:sz w:val="22"/>
          <w:szCs w:val="22"/>
        </w:rPr>
        <w:t xml:space="preserve">Задача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Если землевладелец ежегодно получает 75 тыс. денежных единиц земельной ренты, а банк опл</w:t>
      </w:r>
      <w:r w:rsidRPr="00E20FA1">
        <w:rPr>
          <w:sz w:val="22"/>
          <w:szCs w:val="22"/>
        </w:rPr>
        <w:t>а</w:t>
      </w:r>
      <w:r w:rsidRPr="00E20FA1">
        <w:rPr>
          <w:sz w:val="22"/>
          <w:szCs w:val="22"/>
        </w:rPr>
        <w:t xml:space="preserve">чивает вкладчикам 5% годовых, то цена земельного участка равна…. 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№6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Задача</w:t>
      </w:r>
    </w:p>
    <w:p w:rsidR="00FA7B6A" w:rsidRPr="00E20FA1" w:rsidRDefault="00FA7B6A" w:rsidP="00E20FA1">
      <w:pPr>
        <w:tabs>
          <w:tab w:val="num" w:pos="720"/>
        </w:tabs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Выполнить расчет бухгалтерской и экономической прибыли.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96"/>
        <w:gridCol w:w="4767"/>
      </w:tblGrid>
      <w:tr w:rsidR="00FA7B6A" w:rsidRPr="00E20FA1" w:rsidTr="00063E7C">
        <w:trPr>
          <w:trHeight w:val="394"/>
        </w:trPr>
        <w:tc>
          <w:tcPr>
            <w:tcW w:w="4804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Выручка от продажи</w:t>
            </w:r>
          </w:p>
        </w:tc>
        <w:tc>
          <w:tcPr>
            <w:tcW w:w="4767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2 000 руб.</w:t>
            </w:r>
          </w:p>
        </w:tc>
      </w:tr>
      <w:tr w:rsidR="00FA7B6A" w:rsidRPr="00E20FA1" w:rsidTr="00063E7C">
        <w:trPr>
          <w:trHeight w:val="608"/>
        </w:trPr>
        <w:tc>
          <w:tcPr>
            <w:tcW w:w="4804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Постоянные издержки</w:t>
            </w:r>
          </w:p>
        </w:tc>
        <w:tc>
          <w:tcPr>
            <w:tcW w:w="4767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1 200 руб.</w:t>
            </w:r>
          </w:p>
        </w:tc>
      </w:tr>
      <w:tr w:rsidR="00FA7B6A" w:rsidRPr="00E20FA1" w:rsidTr="00063E7C">
        <w:trPr>
          <w:trHeight w:val="210"/>
        </w:trPr>
        <w:tc>
          <w:tcPr>
            <w:tcW w:w="4804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Переменные издержки</w:t>
            </w:r>
          </w:p>
        </w:tc>
        <w:tc>
          <w:tcPr>
            <w:tcW w:w="4767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250 руб.</w:t>
            </w:r>
          </w:p>
        </w:tc>
      </w:tr>
      <w:tr w:rsidR="00FA7B6A" w:rsidRPr="00E20FA1" w:rsidTr="00063E7C">
        <w:trPr>
          <w:trHeight w:val="738"/>
        </w:trPr>
        <w:tc>
          <w:tcPr>
            <w:tcW w:w="4804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Неявные издержки за используемые фирмой капитальные ресурсы и за риск предпринимат</w:t>
            </w:r>
            <w:r w:rsidRPr="00E20FA1">
              <w:rPr>
                <w:sz w:val="22"/>
                <w:szCs w:val="22"/>
                <w:lang w:eastAsia="en-US"/>
              </w:rPr>
              <w:t>е</w:t>
            </w:r>
            <w:r w:rsidRPr="00E20FA1">
              <w:rPr>
                <w:sz w:val="22"/>
                <w:szCs w:val="22"/>
                <w:lang w:eastAsia="en-US"/>
              </w:rPr>
              <w:t>ля</w:t>
            </w:r>
          </w:p>
        </w:tc>
        <w:tc>
          <w:tcPr>
            <w:tcW w:w="4767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350 руб.</w:t>
            </w:r>
          </w:p>
        </w:tc>
      </w:tr>
      <w:tr w:rsidR="00FA7B6A" w:rsidRPr="00E20FA1" w:rsidTr="00063E7C">
        <w:trPr>
          <w:trHeight w:val="186"/>
        </w:trPr>
        <w:tc>
          <w:tcPr>
            <w:tcW w:w="4804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Бухгалтерская прибыль</w:t>
            </w:r>
          </w:p>
        </w:tc>
        <w:tc>
          <w:tcPr>
            <w:tcW w:w="4767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?</w:t>
            </w:r>
          </w:p>
        </w:tc>
      </w:tr>
      <w:tr w:rsidR="00FA7B6A" w:rsidRPr="00E20FA1" w:rsidTr="00063E7C">
        <w:trPr>
          <w:trHeight w:val="54"/>
        </w:trPr>
        <w:tc>
          <w:tcPr>
            <w:tcW w:w="4804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Экономическая прибыль</w:t>
            </w:r>
          </w:p>
        </w:tc>
        <w:tc>
          <w:tcPr>
            <w:tcW w:w="4767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?</w:t>
            </w:r>
          </w:p>
        </w:tc>
      </w:tr>
    </w:tbl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№7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Задача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Пусть в некоторой стране потребление составляет половину совокупного выпуска, инвестиции равны 300, государственные закупки 200, экспорт равен 100, импорт равен 50. Чему равен ВВП в экономике?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№8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Задача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Определите цеховую, производственную, и полную себестоимость изделия. Косвенные расходы распределите пропорционально основной заработной плате производственных рабочих. Дополн</w:t>
      </w:r>
      <w:r w:rsidRPr="00E20FA1">
        <w:rPr>
          <w:sz w:val="22"/>
          <w:szCs w:val="22"/>
        </w:rPr>
        <w:t>и</w:t>
      </w:r>
      <w:r w:rsidRPr="00E20FA1">
        <w:rPr>
          <w:sz w:val="22"/>
          <w:szCs w:val="22"/>
        </w:rPr>
        <w:t>тельная заработная плата определяется в процентах от основной заработной платы. Расходы на   содержание и эксплуатацию оборудования определяются как произведение машинного времени на стоимость 1 машино-часа работы оборудования. Цеховые расходы и общехозяйственные расходы определяются в процентах от основной заработной платы рабочих. Коммерческие расходы опр</w:t>
      </w:r>
      <w:r w:rsidRPr="00E20FA1">
        <w:rPr>
          <w:sz w:val="22"/>
          <w:szCs w:val="22"/>
        </w:rPr>
        <w:t>е</w:t>
      </w:r>
      <w:r w:rsidRPr="00E20FA1">
        <w:rPr>
          <w:sz w:val="22"/>
          <w:szCs w:val="22"/>
        </w:rPr>
        <w:t>деляются в процентах от производственной себестоимости. Затраты на материалы с учетом тран</w:t>
      </w:r>
      <w:r w:rsidRPr="00E20FA1">
        <w:rPr>
          <w:sz w:val="22"/>
          <w:szCs w:val="22"/>
        </w:rPr>
        <w:t>с</w:t>
      </w:r>
      <w:r w:rsidRPr="00E20FA1">
        <w:rPr>
          <w:sz w:val="22"/>
          <w:szCs w:val="22"/>
        </w:rPr>
        <w:t>портно-заготовительных расходов-200тыс.руб. Стоимость возвратных расходов – 55тыс.руб. Тр</w:t>
      </w:r>
      <w:r w:rsidRPr="00E20FA1">
        <w:rPr>
          <w:sz w:val="22"/>
          <w:szCs w:val="22"/>
        </w:rPr>
        <w:t>у</w:t>
      </w:r>
      <w:r w:rsidRPr="00E20FA1">
        <w:rPr>
          <w:sz w:val="22"/>
          <w:szCs w:val="22"/>
        </w:rPr>
        <w:t>доемкость изделия – 10 нормо-часов. Средняя часовая тарифная ставка – 120 руб. Машинное вр</w:t>
      </w:r>
      <w:r w:rsidRPr="00E20FA1">
        <w:rPr>
          <w:sz w:val="22"/>
          <w:szCs w:val="22"/>
        </w:rPr>
        <w:t>е</w:t>
      </w:r>
      <w:r w:rsidRPr="00E20FA1">
        <w:rPr>
          <w:sz w:val="22"/>
          <w:szCs w:val="22"/>
        </w:rPr>
        <w:t>мя -8 машино-час. Сметная стоимость 1 машино-часа работы оборудования-115 руб. Дополн</w:t>
      </w:r>
      <w:r w:rsidRPr="00E20FA1">
        <w:rPr>
          <w:sz w:val="22"/>
          <w:szCs w:val="22"/>
        </w:rPr>
        <w:t>и</w:t>
      </w:r>
      <w:r w:rsidRPr="00E20FA1">
        <w:rPr>
          <w:sz w:val="22"/>
          <w:szCs w:val="22"/>
        </w:rPr>
        <w:t>тельная заработная плата-30%. Цеховые расходы-115%. Общехозяйственные расходы - 80 %. Коммерческие расходы - 2 %.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№9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Задача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Рассчитать себестоимость 1 тонны сырья, если прибыль от продаж за месяц составила 431750 руб., за месяц реализовано 280 тонн сырья. Цена 1 тонны – 10638 руб., в т.ч. НДС.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№10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Задача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Объём производства 225000 шт.  покрышек в год.  Для производства одной покрышки необходимо затратить 25 минут, предприятие работает в одну смену (8 часов) 250 рабочих дней.  В следующем году планируется увеличить объём выпуска продукции на 5 %, а производительность труда на 7 %.  Количество рабочих дней в году – 250. Определить плановую численность промышленно – производственного персонала в следующем году. </w:t>
      </w:r>
    </w:p>
    <w:p w:rsidR="00FA7B6A" w:rsidRPr="00E20FA1" w:rsidRDefault="00FA7B6A" w:rsidP="00E20FA1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E20FA1">
        <w:rPr>
          <w:b/>
          <w:bCs/>
          <w:color w:val="000000"/>
          <w:sz w:val="22"/>
          <w:szCs w:val="22"/>
        </w:rPr>
        <w:t xml:space="preserve">Задание № 11 </w:t>
      </w:r>
    </w:p>
    <w:p w:rsidR="00FA7B6A" w:rsidRPr="00E20FA1" w:rsidRDefault="00FA7B6A" w:rsidP="00E20FA1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E20FA1">
        <w:rPr>
          <w:color w:val="000000"/>
          <w:sz w:val="22"/>
          <w:szCs w:val="22"/>
        </w:rPr>
        <w:t xml:space="preserve">Письменно изложите материал по теме: 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426"/>
        </w:tabs>
        <w:autoSpaceDE/>
        <w:autoSpaceDN/>
        <w:adjustRightInd/>
        <w:ind w:firstLine="0"/>
        <w:jc w:val="left"/>
        <w:textAlignment w:val="baseline"/>
        <w:rPr>
          <w:color w:val="000000"/>
          <w:sz w:val="22"/>
          <w:szCs w:val="22"/>
        </w:rPr>
      </w:pPr>
      <w:r w:rsidRPr="00E20FA1">
        <w:rPr>
          <w:color w:val="000000"/>
          <w:sz w:val="22"/>
          <w:szCs w:val="22"/>
        </w:rPr>
        <w:t>Меркантилизм как первая школа политэкономии эпохи разложения феодализма.</w:t>
      </w:r>
    </w:p>
    <w:p w:rsidR="00FA7B6A" w:rsidRPr="00E20FA1" w:rsidRDefault="00FA7B6A" w:rsidP="00E20FA1">
      <w:pPr>
        <w:ind w:firstLine="0"/>
        <w:rPr>
          <w:b/>
          <w:bCs/>
          <w:i/>
          <w:iCs/>
          <w:sz w:val="22"/>
          <w:szCs w:val="22"/>
        </w:rPr>
      </w:pPr>
    </w:p>
    <w:p w:rsidR="00FA7B6A" w:rsidRPr="00E20FA1" w:rsidRDefault="00FA7B6A" w:rsidP="00E20FA1">
      <w:pPr>
        <w:ind w:firstLine="0"/>
        <w:rPr>
          <w:b/>
          <w:bCs/>
          <w:i/>
          <w:iCs/>
          <w:sz w:val="22"/>
          <w:szCs w:val="22"/>
        </w:rPr>
      </w:pPr>
    </w:p>
    <w:p w:rsidR="00FA7B6A" w:rsidRPr="00E20FA1" w:rsidRDefault="00FA7B6A" w:rsidP="00E20FA1">
      <w:pPr>
        <w:ind w:firstLine="0"/>
        <w:jc w:val="center"/>
        <w:rPr>
          <w:sz w:val="22"/>
          <w:szCs w:val="22"/>
        </w:rPr>
      </w:pPr>
      <w:r w:rsidRPr="00E20FA1">
        <w:rPr>
          <w:b/>
          <w:bCs/>
          <w:i/>
          <w:iCs/>
          <w:sz w:val="22"/>
          <w:szCs w:val="22"/>
        </w:rPr>
        <w:t>Вариант 4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1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Письменно изложите материал по теме: «Стоимость. Величина стоимости товара. Закон стоимости и его функции».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2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Ответьте на вопрос. «Почему угроза убытков и банкротства служит таким же важным стимулом эффективного хозяйствования как и получение прибыли? Объясните сущность санирующей фун</w:t>
      </w:r>
      <w:r w:rsidRPr="00E20FA1">
        <w:rPr>
          <w:sz w:val="22"/>
          <w:szCs w:val="22"/>
        </w:rPr>
        <w:t>к</w:t>
      </w:r>
      <w:r w:rsidRPr="00E20FA1">
        <w:rPr>
          <w:sz w:val="22"/>
          <w:szCs w:val="22"/>
        </w:rPr>
        <w:t>ции рынка?»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3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Постройте и объясните график стандартной кривой спроса экономических благ.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4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Тест. Укажите верный ответ и обоснуйте его.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Заработная плата по характеру оборота относится к следующему капиталу: </w:t>
      </w:r>
    </w:p>
    <w:p w:rsidR="00FA7B6A" w:rsidRPr="00E20FA1" w:rsidRDefault="00FA7B6A" w:rsidP="00063E7C">
      <w:pPr>
        <w:widowControl/>
        <w:numPr>
          <w:ilvl w:val="0"/>
          <w:numId w:val="11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 xml:space="preserve">к оборотному; </w:t>
      </w:r>
    </w:p>
    <w:p w:rsidR="00FA7B6A" w:rsidRPr="00E20FA1" w:rsidRDefault="00FA7B6A" w:rsidP="00063E7C">
      <w:pPr>
        <w:widowControl/>
        <w:numPr>
          <w:ilvl w:val="0"/>
          <w:numId w:val="11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 xml:space="preserve">к постоянному; </w:t>
      </w:r>
    </w:p>
    <w:p w:rsidR="00FA7B6A" w:rsidRPr="00E20FA1" w:rsidRDefault="00FA7B6A" w:rsidP="00063E7C">
      <w:pPr>
        <w:widowControl/>
        <w:numPr>
          <w:ilvl w:val="0"/>
          <w:numId w:val="11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 xml:space="preserve">к основному; </w:t>
      </w:r>
    </w:p>
    <w:p w:rsidR="00FA7B6A" w:rsidRPr="00E20FA1" w:rsidRDefault="00FA7B6A" w:rsidP="00063E7C">
      <w:pPr>
        <w:widowControl/>
        <w:numPr>
          <w:ilvl w:val="0"/>
          <w:numId w:val="11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 xml:space="preserve">к переменному.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5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Cs/>
          <w:sz w:val="22"/>
          <w:szCs w:val="22"/>
        </w:rPr>
        <w:t xml:space="preserve">Задача.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Рассчитайте выручку (руб.), прибыль (руб.) и рентабельность  продаж(%):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– по первому виду продукции (томаты) реализовано 500 кг. при цене 35 руб./кг. и себестоимости 20 руб./кг.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– по второму виду продукции (огурцы) реализовано 280 кг. при цене 45 руб./кг и себестоимости 38 руб./кг.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№6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Задача</w:t>
      </w:r>
    </w:p>
    <w:p w:rsidR="00FA7B6A" w:rsidRPr="00E20FA1" w:rsidRDefault="00FA7B6A" w:rsidP="00E20FA1">
      <w:pPr>
        <w:tabs>
          <w:tab w:val="num" w:pos="720"/>
        </w:tabs>
        <w:ind w:firstLine="0"/>
        <w:rPr>
          <w:sz w:val="22"/>
          <w:szCs w:val="22"/>
        </w:rPr>
      </w:pPr>
      <w:r w:rsidRPr="00E20FA1">
        <w:rPr>
          <w:bCs/>
          <w:sz w:val="22"/>
          <w:szCs w:val="22"/>
        </w:rPr>
        <w:t>Определить</w:t>
      </w:r>
      <w:r w:rsidRPr="00E20FA1">
        <w:rPr>
          <w:sz w:val="22"/>
          <w:szCs w:val="22"/>
        </w:rPr>
        <w:t xml:space="preserve"> равновесную цену и равновесный объем продаж.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Функция спроса населения на колбасу вареную: Qd = 4 – Р, функция предложения данного пр</w:t>
      </w:r>
      <w:r w:rsidRPr="00E20FA1">
        <w:rPr>
          <w:sz w:val="22"/>
          <w:szCs w:val="22"/>
        </w:rPr>
        <w:t>о</w:t>
      </w:r>
      <w:r w:rsidRPr="00E20FA1">
        <w:rPr>
          <w:sz w:val="22"/>
          <w:szCs w:val="22"/>
        </w:rPr>
        <w:t>дукта Qs = -5 + Р, где Qd – объем спроса данного продукта в млн. кг. в год, Qs – объем предлож</w:t>
      </w:r>
      <w:r w:rsidRPr="00E20FA1">
        <w:rPr>
          <w:sz w:val="22"/>
          <w:szCs w:val="22"/>
        </w:rPr>
        <w:t>е</w:t>
      </w:r>
      <w:r w:rsidRPr="00E20FA1">
        <w:rPr>
          <w:sz w:val="22"/>
          <w:szCs w:val="22"/>
        </w:rPr>
        <w:t>ния данного продукта в млн. кг. в год.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№7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Задача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Рассмотрим экономику некоторой страны. Компания, производящая рыбные консервы, выпустила 1500 банок, каждая стоимостью 1у.е. Для этого фирма закупила 10 тонн металла по цене 15, а та</w:t>
      </w:r>
      <w:r w:rsidRPr="00E20FA1">
        <w:rPr>
          <w:sz w:val="22"/>
          <w:szCs w:val="22"/>
        </w:rPr>
        <w:t>к</w:t>
      </w:r>
      <w:r w:rsidRPr="00E20FA1">
        <w:rPr>
          <w:sz w:val="22"/>
          <w:szCs w:val="22"/>
        </w:rPr>
        <w:t>же 10 тонн рыбы по цене 5. Также 700 у.е. пошло на оплату труда. Найдите величину добавленной стоимости данной фирмы в у.е.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№8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Задача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На предприятии за отчетный период было реализовано 1000 ед. продукции по цене 500 руб. за единицу. Себестоимость единицы продукции -450 руб. В плановом периоде предусмотрено увел</w:t>
      </w:r>
      <w:r w:rsidRPr="00E20FA1">
        <w:rPr>
          <w:sz w:val="22"/>
          <w:szCs w:val="22"/>
        </w:rPr>
        <w:t>и</w:t>
      </w:r>
      <w:r w:rsidRPr="00E20FA1">
        <w:rPr>
          <w:sz w:val="22"/>
          <w:szCs w:val="22"/>
        </w:rPr>
        <w:t>чение объема продукции в 2 раза по цене 600 руб. за единицу, себестоимость снизится до 430 руб. за единицу. Определите, как изменится прибыль от продажи и какие факторы повлияли на эти и</w:t>
      </w:r>
      <w:r w:rsidRPr="00E20FA1">
        <w:rPr>
          <w:sz w:val="22"/>
          <w:szCs w:val="22"/>
        </w:rPr>
        <w:t>з</w:t>
      </w:r>
      <w:r w:rsidRPr="00E20FA1">
        <w:rPr>
          <w:sz w:val="22"/>
          <w:szCs w:val="22"/>
        </w:rPr>
        <w:t>менения.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№9</w:t>
      </w:r>
    </w:p>
    <w:p w:rsidR="00FA7B6A" w:rsidRPr="00E20FA1" w:rsidRDefault="00FA7B6A" w:rsidP="00E20FA1">
      <w:pPr>
        <w:shd w:val="clear" w:color="auto" w:fill="FFFFFF"/>
        <w:ind w:firstLine="0"/>
        <w:rPr>
          <w:iCs/>
          <w:sz w:val="22"/>
          <w:szCs w:val="22"/>
        </w:rPr>
      </w:pPr>
      <w:r w:rsidRPr="00E20FA1">
        <w:rPr>
          <w:iCs/>
          <w:sz w:val="22"/>
          <w:szCs w:val="22"/>
        </w:rPr>
        <w:t xml:space="preserve">Задача </w:t>
      </w:r>
    </w:p>
    <w:p w:rsidR="00FA7B6A" w:rsidRPr="00E20FA1" w:rsidRDefault="00FA7B6A" w:rsidP="00E20FA1">
      <w:pPr>
        <w:shd w:val="clear" w:color="auto" w:fill="FFFFFF"/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Среднесписочная численность рабочих за отчетный год составила 400 человек. В течение года принято на работу 20 человек, уволено 110 человек, в том числе за нарушения трудовой дисц</w:t>
      </w:r>
      <w:r w:rsidRPr="00E20FA1">
        <w:rPr>
          <w:sz w:val="22"/>
          <w:szCs w:val="22"/>
        </w:rPr>
        <w:t>и</w:t>
      </w:r>
      <w:r w:rsidRPr="00E20FA1">
        <w:rPr>
          <w:sz w:val="22"/>
          <w:szCs w:val="22"/>
        </w:rPr>
        <w:t>плины 50 человек, по собственному желанию – 30. определите коэффициенты оборота и текучести кадров.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№10</w:t>
      </w:r>
    </w:p>
    <w:p w:rsidR="00FA7B6A" w:rsidRPr="00E20FA1" w:rsidRDefault="00FA7B6A" w:rsidP="00E20FA1">
      <w:pPr>
        <w:widowControl/>
        <w:autoSpaceDE/>
        <w:autoSpaceDN/>
        <w:adjustRightInd/>
        <w:ind w:firstLine="0"/>
        <w:rPr>
          <w:iCs/>
          <w:sz w:val="22"/>
          <w:szCs w:val="22"/>
        </w:rPr>
      </w:pPr>
      <w:r w:rsidRPr="00E20FA1">
        <w:rPr>
          <w:sz w:val="22"/>
          <w:szCs w:val="22"/>
          <w:lang w:eastAsia="en-US"/>
        </w:rPr>
        <w:t xml:space="preserve">Задача. </w:t>
      </w:r>
      <w:r w:rsidRPr="00E20FA1">
        <w:rPr>
          <w:iCs/>
          <w:sz w:val="22"/>
          <w:szCs w:val="22"/>
        </w:rPr>
        <w:t>Стоимость объекта основных средств составляет 480 тыс. руб., срок полезного использ</w:t>
      </w:r>
      <w:r w:rsidRPr="00E20FA1">
        <w:rPr>
          <w:iCs/>
          <w:sz w:val="22"/>
          <w:szCs w:val="22"/>
        </w:rPr>
        <w:t>о</w:t>
      </w:r>
      <w:r w:rsidRPr="00E20FA1">
        <w:rPr>
          <w:iCs/>
          <w:sz w:val="22"/>
          <w:szCs w:val="22"/>
        </w:rPr>
        <w:t>вания – 5 лет. Определите годовые суммы амортизации, используя следующие способы: лине</w:t>
      </w:r>
      <w:r w:rsidRPr="00E20FA1">
        <w:rPr>
          <w:iCs/>
          <w:sz w:val="22"/>
          <w:szCs w:val="22"/>
        </w:rPr>
        <w:t>й</w:t>
      </w:r>
      <w:r w:rsidRPr="00E20FA1">
        <w:rPr>
          <w:iCs/>
          <w:sz w:val="22"/>
          <w:szCs w:val="22"/>
        </w:rPr>
        <w:t>ный; уменьшаемого остатка (коэффициент ускорения – 2); суммы лет.</w:t>
      </w:r>
    </w:p>
    <w:p w:rsidR="00FA7B6A" w:rsidRPr="00E20FA1" w:rsidRDefault="00FA7B6A" w:rsidP="00E20FA1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E20FA1">
        <w:rPr>
          <w:b/>
          <w:bCs/>
          <w:color w:val="000000"/>
          <w:sz w:val="22"/>
          <w:szCs w:val="22"/>
        </w:rPr>
        <w:t xml:space="preserve">Задание № 11 </w:t>
      </w:r>
    </w:p>
    <w:p w:rsidR="00FA7B6A" w:rsidRPr="00E20FA1" w:rsidRDefault="00FA7B6A" w:rsidP="00E20FA1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E20FA1">
        <w:rPr>
          <w:color w:val="000000"/>
          <w:sz w:val="22"/>
          <w:szCs w:val="22"/>
        </w:rPr>
        <w:t xml:space="preserve">Письменно изложите материал по теме: 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426"/>
        </w:tabs>
        <w:autoSpaceDE/>
        <w:autoSpaceDN/>
        <w:adjustRightInd/>
        <w:ind w:firstLine="0"/>
        <w:jc w:val="left"/>
        <w:textAlignment w:val="baseline"/>
        <w:rPr>
          <w:color w:val="000000"/>
          <w:sz w:val="22"/>
          <w:szCs w:val="22"/>
        </w:rPr>
      </w:pPr>
      <w:r w:rsidRPr="00E20FA1">
        <w:rPr>
          <w:color w:val="000000"/>
          <w:sz w:val="22"/>
          <w:szCs w:val="22"/>
        </w:rPr>
        <w:t>Маржиналистская революция в экономической науке.</w:t>
      </w:r>
    </w:p>
    <w:p w:rsidR="00FA7B6A" w:rsidRPr="00E20FA1" w:rsidRDefault="00FA7B6A" w:rsidP="00E20FA1">
      <w:pPr>
        <w:widowControl/>
        <w:autoSpaceDE/>
        <w:autoSpaceDN/>
        <w:adjustRightInd/>
        <w:ind w:firstLine="0"/>
        <w:rPr>
          <w:iCs/>
          <w:sz w:val="22"/>
          <w:szCs w:val="22"/>
        </w:rPr>
      </w:pPr>
    </w:p>
    <w:p w:rsidR="00FA7B6A" w:rsidRPr="00E20FA1" w:rsidRDefault="00FA7B6A" w:rsidP="00E20FA1">
      <w:pPr>
        <w:ind w:firstLine="0"/>
        <w:rPr>
          <w:sz w:val="22"/>
          <w:szCs w:val="22"/>
        </w:rPr>
      </w:pPr>
    </w:p>
    <w:p w:rsidR="00FA7B6A" w:rsidRPr="00E20FA1" w:rsidRDefault="00FA7B6A" w:rsidP="00E20FA1">
      <w:pPr>
        <w:ind w:firstLine="0"/>
        <w:rPr>
          <w:sz w:val="22"/>
          <w:szCs w:val="22"/>
        </w:rPr>
      </w:pPr>
    </w:p>
    <w:p w:rsidR="00FA7B6A" w:rsidRPr="00E20FA1" w:rsidRDefault="00FA7B6A" w:rsidP="00E20FA1">
      <w:pPr>
        <w:ind w:firstLine="0"/>
        <w:jc w:val="center"/>
        <w:rPr>
          <w:sz w:val="22"/>
          <w:szCs w:val="22"/>
        </w:rPr>
      </w:pPr>
      <w:r w:rsidRPr="00E20FA1">
        <w:rPr>
          <w:b/>
          <w:bCs/>
          <w:i/>
          <w:iCs/>
          <w:sz w:val="22"/>
          <w:szCs w:val="22"/>
        </w:rPr>
        <w:t>Вариант 5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1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Письменно изложите материал по теме: «Теория конкуренции. </w:t>
      </w:r>
      <w:r w:rsidRPr="00E20FA1">
        <w:rPr>
          <w:bCs/>
          <w:sz w:val="22"/>
          <w:szCs w:val="22"/>
        </w:rPr>
        <w:t>Виды конкурентной борьбы. Кла</w:t>
      </w:r>
      <w:r w:rsidRPr="00E20FA1">
        <w:rPr>
          <w:bCs/>
          <w:sz w:val="22"/>
          <w:szCs w:val="22"/>
        </w:rPr>
        <w:t>с</w:t>
      </w:r>
      <w:r w:rsidRPr="00E20FA1">
        <w:rPr>
          <w:bCs/>
          <w:sz w:val="22"/>
          <w:szCs w:val="22"/>
        </w:rPr>
        <w:t>сификация рыночных структур</w:t>
      </w:r>
      <w:r w:rsidRPr="00E20FA1">
        <w:rPr>
          <w:sz w:val="22"/>
          <w:szCs w:val="22"/>
        </w:rPr>
        <w:t>».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2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Ответьте на вопрос: «Перечислите организационно-правовые формы предпринимательства с</w:t>
      </w:r>
      <w:r w:rsidRPr="00E20FA1">
        <w:rPr>
          <w:sz w:val="22"/>
          <w:szCs w:val="22"/>
        </w:rPr>
        <w:t>о</w:t>
      </w:r>
      <w:r w:rsidRPr="00E20FA1">
        <w:rPr>
          <w:sz w:val="22"/>
          <w:szCs w:val="22"/>
        </w:rPr>
        <w:t xml:space="preserve">гласно Гражданскому кодексу РФ. Какие мероприятия по поддержке малого предпринимательства необходимо осуществлять в России в современных условиях?»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3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Напишите и объясните формулу рентабельности производства.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4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Тест. Укажите верный ответ и обоснуйте его. </w:t>
      </w:r>
    </w:p>
    <w:p w:rsidR="00FA7B6A" w:rsidRPr="00E20FA1" w:rsidRDefault="00FA7B6A" w:rsidP="00E20FA1">
      <w:pPr>
        <w:ind w:firstLine="0"/>
        <w:rPr>
          <w:bCs/>
          <w:spacing w:val="-6"/>
          <w:sz w:val="22"/>
          <w:szCs w:val="22"/>
        </w:rPr>
      </w:pPr>
      <w:r w:rsidRPr="00E20FA1">
        <w:rPr>
          <w:bCs/>
          <w:spacing w:val="-6"/>
          <w:sz w:val="22"/>
          <w:szCs w:val="22"/>
        </w:rPr>
        <w:t>Какое из определений рынка является наиболее исчерпывающим:</w:t>
      </w:r>
    </w:p>
    <w:p w:rsidR="00FA7B6A" w:rsidRPr="00E20FA1" w:rsidRDefault="00FA7B6A" w:rsidP="00063E7C">
      <w:pPr>
        <w:widowControl/>
        <w:numPr>
          <w:ilvl w:val="0"/>
          <w:numId w:val="12"/>
        </w:numPr>
        <w:autoSpaceDE/>
        <w:autoSpaceDN/>
        <w:adjustRightInd/>
        <w:ind w:firstLine="0"/>
        <w:rPr>
          <w:bCs/>
          <w:sz w:val="22"/>
          <w:szCs w:val="22"/>
        </w:rPr>
      </w:pPr>
      <w:r w:rsidRPr="00E20FA1">
        <w:rPr>
          <w:bCs/>
          <w:sz w:val="22"/>
          <w:szCs w:val="22"/>
        </w:rPr>
        <w:t>рынок – это вся совокупность форм и организаций сотрудничества людей друг с другом, пре</w:t>
      </w:r>
      <w:r w:rsidRPr="00E20FA1">
        <w:rPr>
          <w:bCs/>
          <w:sz w:val="22"/>
          <w:szCs w:val="22"/>
        </w:rPr>
        <w:t>д</w:t>
      </w:r>
      <w:r w:rsidRPr="00E20FA1">
        <w:rPr>
          <w:bCs/>
          <w:sz w:val="22"/>
          <w:szCs w:val="22"/>
        </w:rPr>
        <w:t>назначенных для того, чтобы свести вместе в коммерческих целях продавцов и покупателей и дать возможность первым продать, а вторым – купить товар;</w:t>
      </w:r>
    </w:p>
    <w:p w:rsidR="00FA7B6A" w:rsidRPr="00E20FA1" w:rsidRDefault="00FA7B6A" w:rsidP="00063E7C">
      <w:pPr>
        <w:widowControl/>
        <w:numPr>
          <w:ilvl w:val="0"/>
          <w:numId w:val="12"/>
        </w:numPr>
        <w:autoSpaceDE/>
        <w:autoSpaceDN/>
        <w:adjustRightInd/>
        <w:ind w:firstLine="0"/>
        <w:rPr>
          <w:bCs/>
          <w:sz w:val="22"/>
          <w:szCs w:val="22"/>
        </w:rPr>
      </w:pPr>
      <w:r w:rsidRPr="00E20FA1">
        <w:rPr>
          <w:bCs/>
          <w:sz w:val="22"/>
          <w:szCs w:val="22"/>
        </w:rPr>
        <w:t>рынок – это специальное место для осуществления торговых операций;</w:t>
      </w:r>
    </w:p>
    <w:p w:rsidR="00FA7B6A" w:rsidRPr="00E20FA1" w:rsidRDefault="00FA7B6A" w:rsidP="00063E7C">
      <w:pPr>
        <w:widowControl/>
        <w:numPr>
          <w:ilvl w:val="0"/>
          <w:numId w:val="12"/>
        </w:numPr>
        <w:autoSpaceDE/>
        <w:autoSpaceDN/>
        <w:adjustRightInd/>
        <w:ind w:firstLine="0"/>
        <w:rPr>
          <w:bCs/>
          <w:sz w:val="22"/>
          <w:szCs w:val="22"/>
        </w:rPr>
      </w:pPr>
      <w:r w:rsidRPr="00E20FA1">
        <w:rPr>
          <w:bCs/>
          <w:sz w:val="22"/>
          <w:szCs w:val="22"/>
        </w:rPr>
        <w:t>рынок – это не только место для обмена, а и сам обмен, то есть деятельность по продаже и п</w:t>
      </w:r>
      <w:r w:rsidRPr="00E20FA1">
        <w:rPr>
          <w:bCs/>
          <w:sz w:val="22"/>
          <w:szCs w:val="22"/>
        </w:rPr>
        <w:t>о</w:t>
      </w:r>
      <w:r w:rsidRPr="00E20FA1">
        <w:rPr>
          <w:bCs/>
          <w:sz w:val="22"/>
          <w:szCs w:val="22"/>
        </w:rPr>
        <w:t>купке товаров;</w:t>
      </w:r>
    </w:p>
    <w:p w:rsidR="00FA7B6A" w:rsidRPr="00E20FA1" w:rsidRDefault="00FA7B6A" w:rsidP="00063E7C">
      <w:pPr>
        <w:widowControl/>
        <w:numPr>
          <w:ilvl w:val="0"/>
          <w:numId w:val="12"/>
        </w:numPr>
        <w:autoSpaceDE/>
        <w:autoSpaceDN/>
        <w:adjustRightInd/>
        <w:ind w:firstLine="0"/>
        <w:rPr>
          <w:bCs/>
          <w:sz w:val="22"/>
          <w:szCs w:val="22"/>
        </w:rPr>
      </w:pPr>
      <w:r w:rsidRPr="00E20FA1">
        <w:rPr>
          <w:bCs/>
          <w:sz w:val="22"/>
          <w:szCs w:val="22"/>
        </w:rPr>
        <w:t>рынок – это совокупность сделок купли и продажи товаров.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5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Cs/>
          <w:sz w:val="22"/>
          <w:szCs w:val="22"/>
        </w:rPr>
        <w:t xml:space="preserve">Задача.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Рассчитайте для каждого объема производства различные виды экономических издержек.</w:t>
      </w:r>
    </w:p>
    <w:tbl>
      <w:tblPr>
        <w:tblW w:w="9360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1170"/>
        <w:gridCol w:w="1171"/>
        <w:gridCol w:w="1171"/>
        <w:gridCol w:w="1172"/>
        <w:gridCol w:w="1172"/>
        <w:gridCol w:w="1172"/>
        <w:gridCol w:w="1172"/>
        <w:gridCol w:w="1160"/>
      </w:tblGrid>
      <w:tr w:rsidR="00FA7B6A" w:rsidRPr="00E20FA1" w:rsidTr="00063E7C">
        <w:trPr>
          <w:trHeight w:val="390"/>
        </w:trPr>
        <w:tc>
          <w:tcPr>
            <w:tcW w:w="1170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E20FA1">
              <w:rPr>
                <w:sz w:val="22"/>
                <w:szCs w:val="22"/>
                <w:lang w:val="en-US" w:eastAsia="en-US"/>
              </w:rPr>
              <w:t>Q</w:t>
            </w:r>
          </w:p>
        </w:tc>
        <w:tc>
          <w:tcPr>
            <w:tcW w:w="1171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E20FA1">
              <w:rPr>
                <w:sz w:val="22"/>
                <w:szCs w:val="22"/>
                <w:lang w:val="en-US" w:eastAsia="en-US"/>
              </w:rPr>
              <w:t>TC</w:t>
            </w:r>
          </w:p>
        </w:tc>
        <w:tc>
          <w:tcPr>
            <w:tcW w:w="1171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E20FA1">
              <w:rPr>
                <w:sz w:val="22"/>
                <w:szCs w:val="22"/>
                <w:lang w:val="en-US" w:eastAsia="en-US"/>
              </w:rPr>
              <w:t>TFC</w:t>
            </w:r>
          </w:p>
        </w:tc>
        <w:tc>
          <w:tcPr>
            <w:tcW w:w="1171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E20FA1">
              <w:rPr>
                <w:sz w:val="22"/>
                <w:szCs w:val="22"/>
                <w:lang w:val="en-US" w:eastAsia="en-US"/>
              </w:rPr>
              <w:t>TVC</w:t>
            </w:r>
          </w:p>
        </w:tc>
        <w:tc>
          <w:tcPr>
            <w:tcW w:w="1171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E20FA1">
              <w:rPr>
                <w:sz w:val="22"/>
                <w:szCs w:val="22"/>
                <w:lang w:val="en-US" w:eastAsia="en-US"/>
              </w:rPr>
              <w:t>MC</w:t>
            </w:r>
          </w:p>
        </w:tc>
        <w:tc>
          <w:tcPr>
            <w:tcW w:w="1171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E20FA1">
              <w:rPr>
                <w:sz w:val="22"/>
                <w:szCs w:val="22"/>
                <w:lang w:val="en-US" w:eastAsia="en-US"/>
              </w:rPr>
              <w:t>AFC</w:t>
            </w:r>
          </w:p>
        </w:tc>
        <w:tc>
          <w:tcPr>
            <w:tcW w:w="1171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E20FA1">
              <w:rPr>
                <w:sz w:val="22"/>
                <w:szCs w:val="22"/>
                <w:lang w:val="en-US" w:eastAsia="en-US"/>
              </w:rPr>
              <w:t>AVC</w:t>
            </w:r>
          </w:p>
        </w:tc>
        <w:tc>
          <w:tcPr>
            <w:tcW w:w="1160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E20FA1">
              <w:rPr>
                <w:sz w:val="22"/>
                <w:szCs w:val="22"/>
                <w:lang w:val="en-US" w:eastAsia="en-US"/>
              </w:rPr>
              <w:t>ATC</w:t>
            </w:r>
          </w:p>
        </w:tc>
      </w:tr>
      <w:tr w:rsidR="00FA7B6A" w:rsidRPr="00E20FA1" w:rsidTr="00063E7C">
        <w:trPr>
          <w:trHeight w:val="191"/>
        </w:trPr>
        <w:tc>
          <w:tcPr>
            <w:tcW w:w="1170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E20FA1">
              <w:rPr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1171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E20FA1">
              <w:rPr>
                <w:sz w:val="22"/>
                <w:szCs w:val="22"/>
                <w:lang w:val="en-US" w:eastAsia="en-US"/>
              </w:rPr>
              <w:t>50</w:t>
            </w:r>
          </w:p>
        </w:tc>
        <w:tc>
          <w:tcPr>
            <w:tcW w:w="1171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60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FA7B6A" w:rsidRPr="00E20FA1" w:rsidTr="00063E7C">
        <w:trPr>
          <w:trHeight w:val="285"/>
        </w:trPr>
        <w:tc>
          <w:tcPr>
            <w:tcW w:w="1170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E20FA1">
              <w:rPr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1171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E20FA1">
              <w:rPr>
                <w:sz w:val="22"/>
                <w:szCs w:val="22"/>
                <w:lang w:val="en-US" w:eastAsia="en-US"/>
              </w:rPr>
              <w:t>90</w:t>
            </w:r>
          </w:p>
        </w:tc>
        <w:tc>
          <w:tcPr>
            <w:tcW w:w="1171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60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FA7B6A" w:rsidRPr="00E20FA1" w:rsidTr="00063E7C">
        <w:trPr>
          <w:trHeight w:val="240"/>
        </w:trPr>
        <w:tc>
          <w:tcPr>
            <w:tcW w:w="1170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E20FA1">
              <w:rPr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1171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E20FA1">
              <w:rPr>
                <w:sz w:val="22"/>
                <w:szCs w:val="22"/>
                <w:lang w:val="en-US" w:eastAsia="en-US"/>
              </w:rPr>
              <w:t>120</w:t>
            </w:r>
          </w:p>
        </w:tc>
        <w:tc>
          <w:tcPr>
            <w:tcW w:w="1171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60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FA7B6A" w:rsidRPr="00E20FA1" w:rsidTr="00063E7C">
        <w:trPr>
          <w:trHeight w:val="195"/>
        </w:trPr>
        <w:tc>
          <w:tcPr>
            <w:tcW w:w="1170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E20FA1">
              <w:rPr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1171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E20FA1">
              <w:rPr>
                <w:sz w:val="22"/>
                <w:szCs w:val="22"/>
                <w:lang w:val="en-US" w:eastAsia="en-US"/>
              </w:rPr>
              <w:t>145</w:t>
            </w:r>
          </w:p>
        </w:tc>
        <w:tc>
          <w:tcPr>
            <w:tcW w:w="1171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60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FA7B6A" w:rsidRPr="00E20FA1" w:rsidTr="00063E7C">
        <w:trPr>
          <w:trHeight w:val="150"/>
        </w:trPr>
        <w:tc>
          <w:tcPr>
            <w:tcW w:w="1170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E20FA1">
              <w:rPr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1171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E20FA1">
              <w:rPr>
                <w:sz w:val="22"/>
                <w:szCs w:val="22"/>
                <w:lang w:val="en-US" w:eastAsia="en-US"/>
              </w:rPr>
              <w:t>180</w:t>
            </w:r>
          </w:p>
        </w:tc>
        <w:tc>
          <w:tcPr>
            <w:tcW w:w="1171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60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FA7B6A" w:rsidRPr="00E20FA1" w:rsidTr="00063E7C">
        <w:trPr>
          <w:trHeight w:val="326"/>
        </w:trPr>
        <w:tc>
          <w:tcPr>
            <w:tcW w:w="1170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E20FA1">
              <w:rPr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1171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E20FA1">
              <w:rPr>
                <w:sz w:val="22"/>
                <w:szCs w:val="22"/>
                <w:lang w:val="en-US" w:eastAsia="en-US"/>
              </w:rPr>
              <w:t>235</w:t>
            </w:r>
          </w:p>
        </w:tc>
        <w:tc>
          <w:tcPr>
            <w:tcW w:w="1171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60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FA7B6A" w:rsidRPr="00E20FA1" w:rsidTr="00063E7C">
        <w:trPr>
          <w:trHeight w:val="300"/>
        </w:trPr>
        <w:tc>
          <w:tcPr>
            <w:tcW w:w="11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E20FA1">
              <w:rPr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E20FA1">
              <w:rPr>
                <w:sz w:val="22"/>
                <w:szCs w:val="22"/>
                <w:lang w:val="en-US" w:eastAsia="en-US"/>
              </w:rPr>
              <w:t>325</w:t>
            </w:r>
          </w:p>
        </w:tc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</w:tbl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Построить график удельных и предельных затрат. Определить, при каком объеме производства достигается наивысшая экономия средних затрат.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№6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Задача</w:t>
      </w:r>
    </w:p>
    <w:p w:rsidR="00FA7B6A" w:rsidRPr="00E20FA1" w:rsidRDefault="00FA7B6A" w:rsidP="00E20FA1">
      <w:pPr>
        <w:tabs>
          <w:tab w:val="num" w:pos="720"/>
        </w:tabs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Определить выручку от продажи молока при каждом значении цены, данные занести в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2"/>
        <w:gridCol w:w="3191"/>
        <w:gridCol w:w="3200"/>
      </w:tblGrid>
      <w:tr w:rsidR="00FA7B6A" w:rsidRPr="00E20FA1" w:rsidTr="00063E7C">
        <w:tc>
          <w:tcPr>
            <w:tcW w:w="318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Цена за 1 л., руб.</w:t>
            </w:r>
          </w:p>
        </w:tc>
        <w:tc>
          <w:tcPr>
            <w:tcW w:w="3191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Объем спроса, тыс. л.</w:t>
            </w:r>
          </w:p>
        </w:tc>
        <w:tc>
          <w:tcPr>
            <w:tcW w:w="320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Выручка, тыс. л.</w:t>
            </w:r>
          </w:p>
        </w:tc>
      </w:tr>
      <w:tr w:rsidR="00FA7B6A" w:rsidRPr="00E20FA1" w:rsidTr="00063E7C">
        <w:tc>
          <w:tcPr>
            <w:tcW w:w="318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2,10</w:t>
            </w:r>
          </w:p>
        </w:tc>
        <w:tc>
          <w:tcPr>
            <w:tcW w:w="3191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200" w:type="dxa"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FA7B6A" w:rsidRPr="00E20FA1" w:rsidTr="00063E7C">
        <w:tc>
          <w:tcPr>
            <w:tcW w:w="318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1,80</w:t>
            </w:r>
          </w:p>
        </w:tc>
        <w:tc>
          <w:tcPr>
            <w:tcW w:w="3191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3200" w:type="dxa"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FA7B6A" w:rsidRPr="00E20FA1" w:rsidTr="00063E7C">
        <w:tc>
          <w:tcPr>
            <w:tcW w:w="318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1,50</w:t>
            </w:r>
          </w:p>
        </w:tc>
        <w:tc>
          <w:tcPr>
            <w:tcW w:w="3191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3200" w:type="dxa"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FA7B6A" w:rsidRPr="00E20FA1" w:rsidTr="00063E7C">
        <w:tc>
          <w:tcPr>
            <w:tcW w:w="318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1,20</w:t>
            </w:r>
          </w:p>
        </w:tc>
        <w:tc>
          <w:tcPr>
            <w:tcW w:w="3191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3200" w:type="dxa"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FA7B6A" w:rsidRPr="00E20FA1" w:rsidTr="00063E7C">
        <w:tc>
          <w:tcPr>
            <w:tcW w:w="318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0,9</w:t>
            </w:r>
          </w:p>
        </w:tc>
        <w:tc>
          <w:tcPr>
            <w:tcW w:w="3191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3200" w:type="dxa"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FA7B6A" w:rsidRPr="00E20FA1" w:rsidTr="00063E7C">
        <w:tc>
          <w:tcPr>
            <w:tcW w:w="318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0,6</w:t>
            </w:r>
          </w:p>
        </w:tc>
        <w:tc>
          <w:tcPr>
            <w:tcW w:w="3191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3200" w:type="dxa"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</w:tbl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№7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Задача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Пусть в некоторой стране в 2000 году было выпущено 3 автомобиля по цене 10руб., 10 книг по цене 6 руб. и 15 яблок по цене 3 руб., а в 2001 году было выпущено 4 автомобиля по цене 12, 8 книг по цене 4 и 16 яблок по цене 3. Считая 2000 год базовым, найдите реальный ВВП 2001 года (в рублях).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№8</w:t>
      </w:r>
    </w:p>
    <w:p w:rsidR="00FA7B6A" w:rsidRPr="00E20FA1" w:rsidRDefault="00FA7B6A" w:rsidP="00E20FA1">
      <w:pPr>
        <w:widowControl/>
        <w:shd w:val="clear" w:color="auto" w:fill="FEFEFE"/>
        <w:autoSpaceDE/>
        <w:autoSpaceDN/>
        <w:adjustRightInd/>
        <w:ind w:firstLine="0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 xml:space="preserve">Задача </w:t>
      </w:r>
    </w:p>
    <w:p w:rsidR="00FA7B6A" w:rsidRPr="00E20FA1" w:rsidRDefault="00FA7B6A" w:rsidP="00E20FA1">
      <w:pPr>
        <w:widowControl/>
        <w:shd w:val="clear" w:color="auto" w:fill="FEFEFE"/>
        <w:autoSpaceDE/>
        <w:autoSpaceDN/>
        <w:adjustRightInd/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Заводу установлен план реализации продукции в оптовых ценах на 175 млн. руб. Среднегодовая сумма оборотных средств запланирована на 35 млн. руб. В результате проведенной механизации производственного процесса длительность одного оборота сократилась на 12,5 %. Определить плановую и фактическую длительность одного оборота, плановый и фактический коэффициенты оборачиваемости и количество высвобождаемых оборотных средств в результате ускорения их оборачиваемости.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№9</w:t>
      </w:r>
    </w:p>
    <w:p w:rsidR="00FA7B6A" w:rsidRPr="00E20FA1" w:rsidRDefault="00FA7B6A" w:rsidP="00E20FA1">
      <w:pPr>
        <w:ind w:firstLine="0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 xml:space="preserve">Задача </w:t>
      </w:r>
    </w:p>
    <w:p w:rsidR="00FA7B6A" w:rsidRPr="00E20FA1" w:rsidRDefault="00FA7B6A" w:rsidP="00E20FA1">
      <w:pPr>
        <w:ind w:firstLine="0"/>
        <w:rPr>
          <w:color w:val="000000"/>
          <w:sz w:val="22"/>
          <w:szCs w:val="22"/>
          <w:shd w:val="clear" w:color="auto" w:fill="FFFFFF"/>
        </w:rPr>
      </w:pPr>
      <w:r w:rsidRPr="00E20FA1">
        <w:rPr>
          <w:color w:val="000000"/>
          <w:sz w:val="22"/>
          <w:szCs w:val="22"/>
          <w:shd w:val="clear" w:color="auto" w:fill="FFFFFF"/>
        </w:rPr>
        <w:t>Среднегодовая стоимость основных производственных фондов составила в отчётном периоде 5894 млн.р. При этом фондоотдача выросла с 1,12 до 1,69. Определите прирост объёма работ в отче</w:t>
      </w:r>
      <w:r w:rsidRPr="00E20FA1">
        <w:rPr>
          <w:color w:val="000000"/>
          <w:sz w:val="22"/>
          <w:szCs w:val="22"/>
          <w:shd w:val="clear" w:color="auto" w:fill="FFFFFF"/>
        </w:rPr>
        <w:t>т</w:t>
      </w:r>
      <w:r w:rsidRPr="00E20FA1">
        <w:rPr>
          <w:color w:val="000000"/>
          <w:sz w:val="22"/>
          <w:szCs w:val="22"/>
          <w:shd w:val="clear" w:color="auto" w:fill="FFFFFF"/>
        </w:rPr>
        <w:t>ном периоде.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№10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Задача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Определите цеховую себестоимость продукции, если стоимость сырья и материалов (за вычетом отходов) – 1500 тыс.руб., заработная плата основная и дополнительная производственных рабочих – 800 тыс.руб. амортизационные отчисления – 88 тыс.руб., прочие цеховые расходы-470 тыс.руб., общехозяйственные расходы -11000 тыс.руб., потери от брака – 90 тыс.руб., покупные изделия и полуфабрикаты – 5000 тыс.руб., коммерческие расходы – 930 тыс.руб.</w:t>
      </w:r>
    </w:p>
    <w:p w:rsidR="00FA7B6A" w:rsidRPr="00E20FA1" w:rsidRDefault="00FA7B6A" w:rsidP="00E20FA1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E20FA1">
        <w:rPr>
          <w:b/>
          <w:bCs/>
          <w:color w:val="000000"/>
          <w:sz w:val="22"/>
          <w:szCs w:val="22"/>
        </w:rPr>
        <w:t xml:space="preserve">Задание № 11 </w:t>
      </w:r>
    </w:p>
    <w:p w:rsidR="00FA7B6A" w:rsidRPr="00E20FA1" w:rsidRDefault="00FA7B6A" w:rsidP="00E20FA1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E20FA1">
        <w:rPr>
          <w:color w:val="000000"/>
          <w:sz w:val="22"/>
          <w:szCs w:val="22"/>
        </w:rPr>
        <w:t xml:space="preserve">Письменно изложите материал по теме: 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426"/>
        </w:tabs>
        <w:autoSpaceDE/>
        <w:autoSpaceDN/>
        <w:adjustRightInd/>
        <w:ind w:firstLine="0"/>
        <w:jc w:val="left"/>
        <w:textAlignment w:val="baseline"/>
        <w:rPr>
          <w:color w:val="000000"/>
          <w:sz w:val="22"/>
          <w:szCs w:val="22"/>
        </w:rPr>
      </w:pPr>
      <w:r w:rsidRPr="00E20FA1">
        <w:rPr>
          <w:color w:val="000000"/>
          <w:sz w:val="22"/>
          <w:szCs w:val="22"/>
        </w:rPr>
        <w:t>Концепция социализма в экономическом наследии Ленина и Сталина.</w:t>
      </w:r>
    </w:p>
    <w:p w:rsidR="00FA7B6A" w:rsidRPr="00E20FA1" w:rsidRDefault="00FA7B6A" w:rsidP="00E20FA1">
      <w:pPr>
        <w:ind w:firstLine="0"/>
        <w:jc w:val="center"/>
        <w:rPr>
          <w:b/>
          <w:bCs/>
          <w:i/>
          <w:iCs/>
          <w:sz w:val="22"/>
          <w:szCs w:val="22"/>
        </w:rPr>
      </w:pPr>
    </w:p>
    <w:p w:rsidR="00FA7B6A" w:rsidRPr="00E20FA1" w:rsidRDefault="00FA7B6A" w:rsidP="00E20FA1">
      <w:pPr>
        <w:ind w:firstLine="0"/>
        <w:jc w:val="center"/>
        <w:rPr>
          <w:b/>
          <w:bCs/>
          <w:i/>
          <w:iCs/>
          <w:sz w:val="22"/>
          <w:szCs w:val="22"/>
        </w:rPr>
      </w:pPr>
    </w:p>
    <w:p w:rsidR="00FA7B6A" w:rsidRPr="00E20FA1" w:rsidRDefault="00FA7B6A" w:rsidP="00E20FA1">
      <w:pPr>
        <w:ind w:firstLine="0"/>
        <w:jc w:val="center"/>
        <w:rPr>
          <w:sz w:val="22"/>
          <w:szCs w:val="22"/>
        </w:rPr>
      </w:pPr>
      <w:r w:rsidRPr="00E20FA1">
        <w:rPr>
          <w:b/>
          <w:bCs/>
          <w:i/>
          <w:iCs/>
          <w:sz w:val="22"/>
          <w:szCs w:val="22"/>
        </w:rPr>
        <w:t>Вариант 6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1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Письменно изложите материал по теме: «</w:t>
      </w:r>
      <w:r w:rsidRPr="00E20FA1">
        <w:rPr>
          <w:bCs/>
          <w:sz w:val="22"/>
          <w:szCs w:val="22"/>
        </w:rPr>
        <w:t>Взаимодействие спроса и предложения. Рыночное равн</w:t>
      </w:r>
      <w:r w:rsidRPr="00E20FA1">
        <w:rPr>
          <w:bCs/>
          <w:sz w:val="22"/>
          <w:szCs w:val="22"/>
        </w:rPr>
        <w:t>о</w:t>
      </w:r>
      <w:r w:rsidRPr="00E20FA1">
        <w:rPr>
          <w:bCs/>
          <w:sz w:val="22"/>
          <w:szCs w:val="22"/>
        </w:rPr>
        <w:t>весие. Цена товара как регулятор рынка</w:t>
      </w:r>
      <w:r w:rsidRPr="00E20FA1">
        <w:rPr>
          <w:sz w:val="22"/>
          <w:szCs w:val="22"/>
        </w:rPr>
        <w:t>».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Задания № 2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Ответьте на вопрос: «Какие проблемы, стоящие перед экономической теорией лучше исследовать на микроуровне? Почему?»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3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Как определить величину бухгалтерской и экономической прибыли на предприятии? Напишите и объясните формулу.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Задания № 4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Тест. Укажите верный ответ и обоснуйте его.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На рынке монополистической конкуренции эластичность покупательского спроса обычно…. </w:t>
      </w:r>
    </w:p>
    <w:p w:rsidR="00FA7B6A" w:rsidRPr="00E20FA1" w:rsidRDefault="00FA7B6A" w:rsidP="00063E7C">
      <w:pPr>
        <w:widowControl/>
        <w:numPr>
          <w:ilvl w:val="0"/>
          <w:numId w:val="13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выше 1;</w:t>
      </w:r>
    </w:p>
    <w:p w:rsidR="00FA7B6A" w:rsidRPr="00E20FA1" w:rsidRDefault="00FA7B6A" w:rsidP="00063E7C">
      <w:pPr>
        <w:widowControl/>
        <w:numPr>
          <w:ilvl w:val="0"/>
          <w:numId w:val="13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>равна 1;</w:t>
      </w:r>
    </w:p>
    <w:p w:rsidR="00FA7B6A" w:rsidRPr="00E20FA1" w:rsidRDefault="00FA7B6A" w:rsidP="00063E7C">
      <w:pPr>
        <w:widowControl/>
        <w:numPr>
          <w:ilvl w:val="0"/>
          <w:numId w:val="13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>меньше 1;</w:t>
      </w:r>
    </w:p>
    <w:p w:rsidR="00FA7B6A" w:rsidRPr="00E20FA1" w:rsidRDefault="00FA7B6A" w:rsidP="00063E7C">
      <w:pPr>
        <w:widowControl/>
        <w:numPr>
          <w:ilvl w:val="0"/>
          <w:numId w:val="13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>равна 0.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5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Задача.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Если функции спроса и предложения изменяют вид Qd=11-P; Qs=–4+2P (Qd – величина спроса, Qs – величина предложения,  Р – цена, руб.за шт.), то при введении правительством налога с прода</w:t>
      </w:r>
      <w:r w:rsidRPr="00E20FA1">
        <w:rPr>
          <w:sz w:val="22"/>
          <w:szCs w:val="22"/>
        </w:rPr>
        <w:t>в</w:t>
      </w:r>
      <w:r w:rsidRPr="00E20FA1">
        <w:rPr>
          <w:sz w:val="22"/>
          <w:szCs w:val="22"/>
        </w:rPr>
        <w:t xml:space="preserve">цов в размере 3 руб. за шт., величина налоговых поступлений составляет… 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№6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Задача</w:t>
      </w:r>
    </w:p>
    <w:p w:rsidR="00FA7B6A" w:rsidRPr="00E20FA1" w:rsidRDefault="00FA7B6A" w:rsidP="00E20FA1">
      <w:pPr>
        <w:tabs>
          <w:tab w:val="num" w:pos="720"/>
        </w:tabs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Рассчитать общие издержки производства и построить кривые общих издержек.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00"/>
        <w:gridCol w:w="2393"/>
        <w:gridCol w:w="2396"/>
        <w:gridCol w:w="2374"/>
      </w:tblGrid>
      <w:tr w:rsidR="00FA7B6A" w:rsidRPr="00E20FA1" w:rsidTr="00063E7C">
        <w:tc>
          <w:tcPr>
            <w:tcW w:w="2408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Объем производства, т.</w:t>
            </w:r>
          </w:p>
        </w:tc>
        <w:tc>
          <w:tcPr>
            <w:tcW w:w="2393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Постоянные издержки, руб.</w:t>
            </w:r>
          </w:p>
        </w:tc>
        <w:tc>
          <w:tcPr>
            <w:tcW w:w="2396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Переменные издер</w:t>
            </w:r>
            <w:r w:rsidRPr="00E20FA1">
              <w:rPr>
                <w:sz w:val="22"/>
                <w:szCs w:val="22"/>
                <w:lang w:eastAsia="en-US"/>
              </w:rPr>
              <w:t>ж</w:t>
            </w:r>
            <w:r w:rsidRPr="00E20FA1">
              <w:rPr>
                <w:sz w:val="22"/>
                <w:szCs w:val="22"/>
                <w:lang w:eastAsia="en-US"/>
              </w:rPr>
              <w:t>ки, руб.</w:t>
            </w:r>
          </w:p>
        </w:tc>
        <w:tc>
          <w:tcPr>
            <w:tcW w:w="2374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Общие издержки, руб.</w:t>
            </w:r>
          </w:p>
        </w:tc>
      </w:tr>
      <w:tr w:rsidR="00FA7B6A" w:rsidRPr="00E20FA1" w:rsidTr="00063E7C">
        <w:tc>
          <w:tcPr>
            <w:tcW w:w="2408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393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396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250</w:t>
            </w:r>
          </w:p>
        </w:tc>
        <w:tc>
          <w:tcPr>
            <w:tcW w:w="2374" w:type="dxa"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FA7B6A" w:rsidRPr="00E20FA1" w:rsidTr="00063E7C">
        <w:tc>
          <w:tcPr>
            <w:tcW w:w="2408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393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396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470</w:t>
            </w:r>
          </w:p>
        </w:tc>
        <w:tc>
          <w:tcPr>
            <w:tcW w:w="2374" w:type="dxa"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FA7B6A" w:rsidRPr="00E20FA1" w:rsidTr="00063E7C">
        <w:tc>
          <w:tcPr>
            <w:tcW w:w="2408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393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396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660</w:t>
            </w:r>
          </w:p>
        </w:tc>
        <w:tc>
          <w:tcPr>
            <w:tcW w:w="2374" w:type="dxa"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FA7B6A" w:rsidRPr="00E20FA1" w:rsidTr="00063E7C">
        <w:tc>
          <w:tcPr>
            <w:tcW w:w="2408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393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396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830</w:t>
            </w:r>
          </w:p>
        </w:tc>
        <w:tc>
          <w:tcPr>
            <w:tcW w:w="2374" w:type="dxa"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FA7B6A" w:rsidRPr="00E20FA1" w:rsidTr="00063E7C">
        <w:tc>
          <w:tcPr>
            <w:tcW w:w="2408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393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396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1020</w:t>
            </w:r>
          </w:p>
        </w:tc>
        <w:tc>
          <w:tcPr>
            <w:tcW w:w="2374" w:type="dxa"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FA7B6A" w:rsidRPr="00E20FA1" w:rsidTr="00063E7C">
        <w:tc>
          <w:tcPr>
            <w:tcW w:w="2408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393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396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1250</w:t>
            </w:r>
          </w:p>
        </w:tc>
        <w:tc>
          <w:tcPr>
            <w:tcW w:w="2374" w:type="dxa"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FA7B6A" w:rsidRPr="00E20FA1" w:rsidTr="00063E7C">
        <w:tc>
          <w:tcPr>
            <w:tcW w:w="2408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393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396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1500</w:t>
            </w:r>
          </w:p>
        </w:tc>
        <w:tc>
          <w:tcPr>
            <w:tcW w:w="2374" w:type="dxa"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</w:tbl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№7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Задача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Если кривая спроса на труд описывается уравнением LD = 64 - 7w, а кривая предложения труда – LS = 8w - 11 (w – реальная заработная плата), то чему равно равновесное количество рабочей силы на рынке труда?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№8</w:t>
      </w:r>
    </w:p>
    <w:p w:rsidR="00FA7B6A" w:rsidRPr="00E20FA1" w:rsidRDefault="00FA7B6A" w:rsidP="00E20FA1">
      <w:pPr>
        <w:widowControl/>
        <w:shd w:val="clear" w:color="auto" w:fill="FEFEFE"/>
        <w:autoSpaceDE/>
        <w:autoSpaceDN/>
        <w:adjustRightInd/>
        <w:ind w:firstLine="0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 xml:space="preserve">Задача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Часовая тарифная ставка рабочего 4 разряда – 98 руб. Норма выработки – 10 деталей в час. В теч</w:t>
      </w:r>
      <w:r w:rsidRPr="00E20FA1">
        <w:rPr>
          <w:sz w:val="22"/>
          <w:szCs w:val="22"/>
        </w:rPr>
        <w:t>е</w:t>
      </w:r>
      <w:r w:rsidRPr="00E20FA1">
        <w:rPr>
          <w:sz w:val="22"/>
          <w:szCs w:val="22"/>
        </w:rPr>
        <w:t>ние месяца рабочий изготовил 2000 деталей. Определить заработную плату рабочего в месяц.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№9</w:t>
      </w:r>
    </w:p>
    <w:p w:rsidR="00FA7B6A" w:rsidRPr="00E20FA1" w:rsidRDefault="00FA7B6A" w:rsidP="00E20FA1">
      <w:pPr>
        <w:ind w:firstLine="0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 xml:space="preserve">Задача </w:t>
      </w:r>
    </w:p>
    <w:p w:rsidR="00FA7B6A" w:rsidRPr="00E20FA1" w:rsidRDefault="00FA7B6A" w:rsidP="00E20FA1">
      <w:pPr>
        <w:ind w:firstLine="0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Объем реализации (продаж) в текущих ценах - 1080 тыс. руб. Средние остатки оборотных средств - 36 тыс. руб. Определить коэффициент оборачиваемости, длительность одного оборота, коэфф</w:t>
      </w:r>
      <w:r w:rsidRPr="00E20FA1">
        <w:rPr>
          <w:sz w:val="22"/>
          <w:szCs w:val="22"/>
          <w:lang w:eastAsia="en-US"/>
        </w:rPr>
        <w:t>и</w:t>
      </w:r>
      <w:r w:rsidRPr="00E20FA1">
        <w:rPr>
          <w:sz w:val="22"/>
          <w:szCs w:val="22"/>
          <w:lang w:eastAsia="en-US"/>
        </w:rPr>
        <w:t>циент закрепления средств в обороте.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№10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Задача </w:t>
      </w:r>
    </w:p>
    <w:p w:rsidR="00FA7B6A" w:rsidRPr="00E20FA1" w:rsidRDefault="00FA7B6A" w:rsidP="00E20FA1">
      <w:pPr>
        <w:widowControl/>
        <w:tabs>
          <w:tab w:val="left" w:pos="851"/>
        </w:tabs>
        <w:autoSpaceDE/>
        <w:autoSpaceDN/>
        <w:adjustRightInd/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Предприятие реализовало за период 23 475 т продукции по цене   3 750 руб./т; полная себесто</w:t>
      </w:r>
      <w:r w:rsidRPr="00E20FA1">
        <w:rPr>
          <w:sz w:val="22"/>
          <w:szCs w:val="22"/>
        </w:rPr>
        <w:t>и</w:t>
      </w:r>
      <w:r w:rsidRPr="00E20FA1">
        <w:rPr>
          <w:sz w:val="22"/>
          <w:szCs w:val="22"/>
        </w:rPr>
        <w:t>мость единицы продукции равна 3 068 руб./т. В том же периоде реализовано излишнее оборудов</w:t>
      </w:r>
      <w:r w:rsidRPr="00E20FA1">
        <w:rPr>
          <w:sz w:val="22"/>
          <w:szCs w:val="22"/>
        </w:rPr>
        <w:t>а</w:t>
      </w:r>
      <w:r w:rsidRPr="00E20FA1">
        <w:rPr>
          <w:sz w:val="22"/>
          <w:szCs w:val="22"/>
        </w:rPr>
        <w:t>ние на сумму 353 тыс. руб.; остаточная стоимость этого оборудования составила 345 тыс. руб. Сумма процентных доходов и расходов за рассматриваемый период – 10  тыс. руб. Налог на пр</w:t>
      </w:r>
      <w:r w:rsidRPr="00E20FA1">
        <w:rPr>
          <w:sz w:val="22"/>
          <w:szCs w:val="22"/>
        </w:rPr>
        <w:t>и</w:t>
      </w:r>
      <w:r w:rsidRPr="00E20FA1">
        <w:rPr>
          <w:sz w:val="22"/>
          <w:szCs w:val="22"/>
        </w:rPr>
        <w:t>быль – 20 %. Рассчитайте прибыль от реализации продукции, прибыль до налогообложения, ч</w:t>
      </w:r>
      <w:r w:rsidRPr="00E20FA1">
        <w:rPr>
          <w:sz w:val="22"/>
          <w:szCs w:val="22"/>
        </w:rPr>
        <w:t>и</w:t>
      </w:r>
      <w:r w:rsidRPr="00E20FA1">
        <w:rPr>
          <w:sz w:val="22"/>
          <w:szCs w:val="22"/>
        </w:rPr>
        <w:t>стую прибыль.</w:t>
      </w:r>
    </w:p>
    <w:p w:rsidR="00FA7B6A" w:rsidRPr="00E20FA1" w:rsidRDefault="00FA7B6A" w:rsidP="00E20FA1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E20FA1">
        <w:rPr>
          <w:b/>
          <w:bCs/>
          <w:color w:val="000000"/>
          <w:sz w:val="22"/>
          <w:szCs w:val="22"/>
        </w:rPr>
        <w:t xml:space="preserve">Задание № 11 </w:t>
      </w:r>
    </w:p>
    <w:p w:rsidR="00FA7B6A" w:rsidRPr="00E20FA1" w:rsidRDefault="00FA7B6A" w:rsidP="00E20FA1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E20FA1">
        <w:rPr>
          <w:color w:val="000000"/>
          <w:sz w:val="22"/>
          <w:szCs w:val="22"/>
        </w:rPr>
        <w:t xml:space="preserve">Письменно изложите материал по теме: 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426"/>
        </w:tabs>
        <w:autoSpaceDE/>
        <w:autoSpaceDN/>
        <w:adjustRightInd/>
        <w:ind w:firstLine="0"/>
        <w:jc w:val="left"/>
        <w:textAlignment w:val="baseline"/>
        <w:rPr>
          <w:color w:val="000000"/>
          <w:sz w:val="22"/>
          <w:szCs w:val="22"/>
        </w:rPr>
      </w:pPr>
      <w:r w:rsidRPr="00E20FA1">
        <w:rPr>
          <w:color w:val="000000"/>
          <w:sz w:val="22"/>
          <w:szCs w:val="22"/>
        </w:rPr>
        <w:t>Исторические условия возникновения классической политической экономии.</w:t>
      </w:r>
    </w:p>
    <w:p w:rsidR="00FA7B6A" w:rsidRPr="00E20FA1" w:rsidRDefault="00FA7B6A" w:rsidP="00E20FA1">
      <w:pPr>
        <w:ind w:firstLine="0"/>
        <w:rPr>
          <w:b/>
          <w:bCs/>
          <w:i/>
          <w:iCs/>
          <w:sz w:val="22"/>
          <w:szCs w:val="22"/>
        </w:rPr>
      </w:pPr>
    </w:p>
    <w:p w:rsidR="00FA7B6A" w:rsidRPr="00E20FA1" w:rsidRDefault="00FA7B6A" w:rsidP="00E20FA1">
      <w:pPr>
        <w:ind w:firstLine="0"/>
        <w:rPr>
          <w:b/>
          <w:bCs/>
          <w:i/>
          <w:iCs/>
          <w:sz w:val="22"/>
          <w:szCs w:val="22"/>
        </w:rPr>
      </w:pPr>
    </w:p>
    <w:p w:rsidR="00FA7B6A" w:rsidRPr="00E20FA1" w:rsidRDefault="00FA7B6A" w:rsidP="00E20FA1">
      <w:pPr>
        <w:ind w:firstLine="0"/>
        <w:jc w:val="center"/>
        <w:rPr>
          <w:sz w:val="22"/>
          <w:szCs w:val="22"/>
        </w:rPr>
      </w:pPr>
      <w:r w:rsidRPr="00E20FA1">
        <w:rPr>
          <w:b/>
          <w:bCs/>
          <w:i/>
          <w:iCs/>
          <w:sz w:val="22"/>
          <w:szCs w:val="22"/>
        </w:rPr>
        <w:t>Вариант 7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1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Письменно изложите материал по теме: «Собственность, ее сущность и формы. Преобразование отношений собственности в России».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2 </w:t>
      </w:r>
    </w:p>
    <w:p w:rsidR="00FA7B6A" w:rsidRPr="00E20FA1" w:rsidRDefault="00FA7B6A" w:rsidP="00E20FA1">
      <w:pPr>
        <w:ind w:firstLine="0"/>
        <w:rPr>
          <w:spacing w:val="-2"/>
          <w:sz w:val="22"/>
          <w:szCs w:val="22"/>
        </w:rPr>
      </w:pPr>
      <w:r w:rsidRPr="00E20FA1">
        <w:rPr>
          <w:spacing w:val="-2"/>
          <w:sz w:val="22"/>
          <w:szCs w:val="22"/>
        </w:rPr>
        <w:t>Ответьте на вопрос: «В чем проявляется «недостаточность» рыночного механизма? Объясните пр</w:t>
      </w:r>
      <w:r w:rsidRPr="00E20FA1">
        <w:rPr>
          <w:spacing w:val="-2"/>
          <w:sz w:val="22"/>
          <w:szCs w:val="22"/>
        </w:rPr>
        <w:t>и</w:t>
      </w:r>
      <w:r w:rsidRPr="00E20FA1">
        <w:rPr>
          <w:spacing w:val="-2"/>
          <w:sz w:val="22"/>
          <w:szCs w:val="22"/>
        </w:rPr>
        <w:t>чины несовершенств рынка».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3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Как определяется курс акции? Напишите формулу и объясните ее.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4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Тест. Укажите верный ответ и обоснуйте его.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Постоянные издержки фирмы… </w:t>
      </w:r>
    </w:p>
    <w:p w:rsidR="00FA7B6A" w:rsidRPr="00E20FA1" w:rsidRDefault="00FA7B6A" w:rsidP="00063E7C">
      <w:pPr>
        <w:widowControl/>
        <w:numPr>
          <w:ilvl w:val="0"/>
          <w:numId w:val="14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 xml:space="preserve">затраты на аренду офиса; </w:t>
      </w:r>
    </w:p>
    <w:p w:rsidR="00FA7B6A" w:rsidRPr="00E20FA1" w:rsidRDefault="00FA7B6A" w:rsidP="00063E7C">
      <w:pPr>
        <w:widowControl/>
        <w:numPr>
          <w:ilvl w:val="0"/>
          <w:numId w:val="14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 xml:space="preserve">зарплата основных производственных рабочих; </w:t>
      </w:r>
    </w:p>
    <w:p w:rsidR="00FA7B6A" w:rsidRPr="00E20FA1" w:rsidRDefault="00FA7B6A" w:rsidP="00063E7C">
      <w:pPr>
        <w:widowControl/>
        <w:numPr>
          <w:ilvl w:val="0"/>
          <w:numId w:val="14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 xml:space="preserve">затраты на электроэнергию; </w:t>
      </w:r>
    </w:p>
    <w:p w:rsidR="00FA7B6A" w:rsidRPr="00E20FA1" w:rsidRDefault="00FA7B6A" w:rsidP="00063E7C">
      <w:pPr>
        <w:widowControl/>
        <w:numPr>
          <w:ilvl w:val="0"/>
          <w:numId w:val="14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 xml:space="preserve">денежные затраты на производственные материалы.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5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Cs/>
          <w:sz w:val="22"/>
          <w:szCs w:val="22"/>
        </w:rPr>
        <w:t xml:space="preserve">Задача.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Рассчитайте выручку и коэффициент ценовой эластичности спроса при каждом уровне цен по д</w:t>
      </w:r>
      <w:r w:rsidRPr="00E20FA1">
        <w:rPr>
          <w:sz w:val="22"/>
          <w:szCs w:val="22"/>
        </w:rPr>
        <w:t>у</w:t>
      </w:r>
      <w:r w:rsidRPr="00E20FA1">
        <w:rPr>
          <w:sz w:val="22"/>
          <w:szCs w:val="22"/>
        </w:rPr>
        <w:t>говой формуле:</w:t>
      </w:r>
    </w:p>
    <w:tbl>
      <w:tblPr>
        <w:tblW w:w="9504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2554"/>
        <w:gridCol w:w="1844"/>
        <w:gridCol w:w="1418"/>
        <w:gridCol w:w="3688"/>
      </w:tblGrid>
      <w:tr w:rsidR="00FA7B6A" w:rsidRPr="00E20FA1" w:rsidTr="00063E7C">
        <w:trPr>
          <w:trHeight w:val="461"/>
        </w:trPr>
        <w:tc>
          <w:tcPr>
            <w:tcW w:w="2552" w:type="dxa"/>
            <w:vAlign w:val="center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Цена за продукцию, руб.</w:t>
            </w:r>
          </w:p>
        </w:tc>
        <w:tc>
          <w:tcPr>
            <w:tcW w:w="1843" w:type="dxa"/>
            <w:vAlign w:val="center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Объем спроса, шт.</w:t>
            </w:r>
          </w:p>
        </w:tc>
        <w:tc>
          <w:tcPr>
            <w:tcW w:w="1417" w:type="dxa"/>
            <w:vAlign w:val="center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Выручка, руб.</w:t>
            </w:r>
          </w:p>
        </w:tc>
        <w:tc>
          <w:tcPr>
            <w:tcW w:w="3686" w:type="dxa"/>
            <w:vAlign w:val="center"/>
            <w:hideMark/>
          </w:tcPr>
          <w:p w:rsidR="00FA7B6A" w:rsidRPr="00E20FA1" w:rsidRDefault="00FA7B6A" w:rsidP="00E20FA1">
            <w:pPr>
              <w:suppressAutoHyphens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Коэффициент ценовой эластичности спроса</w:t>
            </w:r>
          </w:p>
        </w:tc>
      </w:tr>
      <w:tr w:rsidR="00FA7B6A" w:rsidRPr="00E20FA1" w:rsidTr="00063E7C">
        <w:trPr>
          <w:trHeight w:val="284"/>
        </w:trPr>
        <w:tc>
          <w:tcPr>
            <w:tcW w:w="2552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2,1</w:t>
            </w:r>
          </w:p>
        </w:tc>
        <w:tc>
          <w:tcPr>
            <w:tcW w:w="1843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417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FA7B6A" w:rsidRPr="00E20FA1" w:rsidTr="00063E7C">
        <w:trPr>
          <w:trHeight w:val="284"/>
        </w:trPr>
        <w:tc>
          <w:tcPr>
            <w:tcW w:w="2552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1,8</w:t>
            </w:r>
          </w:p>
        </w:tc>
        <w:tc>
          <w:tcPr>
            <w:tcW w:w="1843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417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FA7B6A" w:rsidRPr="00E20FA1" w:rsidTr="00063E7C">
        <w:trPr>
          <w:trHeight w:val="284"/>
        </w:trPr>
        <w:tc>
          <w:tcPr>
            <w:tcW w:w="2552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1843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417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FA7B6A" w:rsidRPr="00E20FA1" w:rsidTr="00063E7C">
        <w:trPr>
          <w:trHeight w:val="284"/>
        </w:trPr>
        <w:tc>
          <w:tcPr>
            <w:tcW w:w="2552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1,2</w:t>
            </w:r>
          </w:p>
        </w:tc>
        <w:tc>
          <w:tcPr>
            <w:tcW w:w="1843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417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FA7B6A" w:rsidRPr="00E20FA1" w:rsidTr="00063E7C">
        <w:trPr>
          <w:trHeight w:val="284"/>
        </w:trPr>
        <w:tc>
          <w:tcPr>
            <w:tcW w:w="2552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0,9</w:t>
            </w:r>
          </w:p>
        </w:tc>
        <w:tc>
          <w:tcPr>
            <w:tcW w:w="1843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417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FA7B6A" w:rsidRPr="00E20FA1" w:rsidTr="00063E7C">
        <w:trPr>
          <w:trHeight w:val="284"/>
        </w:trPr>
        <w:tc>
          <w:tcPr>
            <w:tcW w:w="2552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0,6</w:t>
            </w:r>
          </w:p>
        </w:tc>
        <w:tc>
          <w:tcPr>
            <w:tcW w:w="1843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417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FA7B6A" w:rsidRPr="00E20FA1" w:rsidTr="00063E7C">
        <w:trPr>
          <w:trHeight w:val="284"/>
        </w:trPr>
        <w:tc>
          <w:tcPr>
            <w:tcW w:w="2552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0,3</w:t>
            </w:r>
          </w:p>
        </w:tc>
        <w:tc>
          <w:tcPr>
            <w:tcW w:w="1843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1417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FA7B6A" w:rsidRPr="00E20FA1" w:rsidRDefault="00FA7B6A" w:rsidP="00E20FA1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</w:tbl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№6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Задача</w:t>
      </w:r>
    </w:p>
    <w:p w:rsidR="00FA7B6A" w:rsidRPr="00E20FA1" w:rsidRDefault="00FA7B6A" w:rsidP="00E20FA1">
      <w:pPr>
        <w:tabs>
          <w:tab w:val="num" w:pos="720"/>
        </w:tabs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Постройте кривые спроса и предложения  и определите равновесную цену.</w:t>
      </w:r>
    </w:p>
    <w:tbl>
      <w:tblPr>
        <w:tblW w:w="9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71"/>
        <w:gridCol w:w="567"/>
        <w:gridCol w:w="742"/>
        <w:gridCol w:w="635"/>
        <w:gridCol w:w="669"/>
        <w:gridCol w:w="561"/>
        <w:gridCol w:w="737"/>
        <w:gridCol w:w="952"/>
      </w:tblGrid>
      <w:tr w:rsidR="00FA7B6A" w:rsidRPr="00E20FA1" w:rsidTr="00063E7C">
        <w:tc>
          <w:tcPr>
            <w:tcW w:w="4179" w:type="dxa"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4863" w:type="dxa"/>
            <w:gridSpan w:val="7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Цена, единиц, Q</w:t>
            </w:r>
          </w:p>
        </w:tc>
      </w:tr>
      <w:tr w:rsidR="00FA7B6A" w:rsidRPr="00E20FA1" w:rsidTr="00063E7C">
        <w:tc>
          <w:tcPr>
            <w:tcW w:w="4179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Количество, единиц, Р</w:t>
            </w:r>
          </w:p>
        </w:tc>
        <w:tc>
          <w:tcPr>
            <w:tcW w:w="567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742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635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669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561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737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952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70</w:t>
            </w:r>
          </w:p>
        </w:tc>
      </w:tr>
      <w:tr w:rsidR="00FA7B6A" w:rsidRPr="00E20FA1" w:rsidTr="00063E7C">
        <w:tc>
          <w:tcPr>
            <w:tcW w:w="4179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Объем спроса, тыс.т.</w:t>
            </w:r>
          </w:p>
        </w:tc>
        <w:tc>
          <w:tcPr>
            <w:tcW w:w="567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742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635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669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561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737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952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8</w:t>
            </w:r>
          </w:p>
        </w:tc>
      </w:tr>
      <w:tr w:rsidR="00FA7B6A" w:rsidRPr="00E20FA1" w:rsidTr="00063E7C">
        <w:tc>
          <w:tcPr>
            <w:tcW w:w="4179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Объем предложения, тыс.т.</w:t>
            </w:r>
          </w:p>
        </w:tc>
        <w:tc>
          <w:tcPr>
            <w:tcW w:w="567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42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635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669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561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737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952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22</w:t>
            </w:r>
          </w:p>
        </w:tc>
      </w:tr>
    </w:tbl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№7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Задача</w:t>
      </w:r>
    </w:p>
    <w:p w:rsidR="00FA7B6A" w:rsidRPr="00E20FA1" w:rsidRDefault="00FA7B6A" w:rsidP="00E20FA1">
      <w:pPr>
        <w:ind w:firstLine="0"/>
        <w:rPr>
          <w:sz w:val="22"/>
          <w:szCs w:val="22"/>
          <w:shd w:val="clear" w:color="auto" w:fill="FFFFFF"/>
        </w:rPr>
      </w:pPr>
      <w:r w:rsidRPr="00E20FA1">
        <w:rPr>
          <w:sz w:val="22"/>
          <w:szCs w:val="22"/>
          <w:shd w:val="clear" w:color="auto" w:fill="FFFFFF"/>
        </w:rPr>
        <w:t>По данным таблицы рассчитайте объем ВНП по потоку расходов,  объем ЧНП, объем НД.</w:t>
      </w:r>
    </w:p>
    <w:tbl>
      <w:tblPr>
        <w:tblW w:w="8109" w:type="dxa"/>
        <w:jc w:val="center"/>
        <w:tblInd w:w="-1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81"/>
        <w:gridCol w:w="1929"/>
      </w:tblGrid>
      <w:tr w:rsidR="00FA7B6A" w:rsidRPr="00E20FA1" w:rsidTr="00063E7C">
        <w:trPr>
          <w:jc w:val="center"/>
        </w:trPr>
        <w:tc>
          <w:tcPr>
            <w:tcW w:w="6180" w:type="dxa"/>
          </w:tcPr>
          <w:p w:rsidR="00FA7B6A" w:rsidRPr="00E20FA1" w:rsidRDefault="00FA7B6A" w:rsidP="00E20FA1">
            <w:pPr>
              <w:ind w:firstLine="0"/>
              <w:jc w:val="center"/>
              <w:rPr>
                <w:b/>
                <w:snapToGrid w:val="0"/>
                <w:sz w:val="22"/>
                <w:szCs w:val="22"/>
                <w:lang w:eastAsia="en-US"/>
              </w:rPr>
            </w:pPr>
          </w:p>
        </w:tc>
        <w:tc>
          <w:tcPr>
            <w:tcW w:w="1929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b/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b/>
                <w:snapToGrid w:val="0"/>
                <w:sz w:val="22"/>
                <w:szCs w:val="22"/>
                <w:lang w:eastAsia="en-US"/>
              </w:rPr>
              <w:t>Млрд. руб.</w:t>
            </w:r>
          </w:p>
        </w:tc>
      </w:tr>
      <w:tr w:rsidR="00FA7B6A" w:rsidRPr="00E20FA1" w:rsidTr="00063E7C">
        <w:trPr>
          <w:jc w:val="center"/>
        </w:trPr>
        <w:tc>
          <w:tcPr>
            <w:tcW w:w="6180" w:type="dxa"/>
            <w:hideMark/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 xml:space="preserve">1.  Нераспределенная прибыль корпораций </w:t>
            </w:r>
          </w:p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2.  Чистый экспорт</w:t>
            </w:r>
          </w:p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3.  Дивиденды</w:t>
            </w:r>
          </w:p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4.  Налоги на прибыль корпораций</w:t>
            </w:r>
          </w:p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5.  Государственные закупки товаров и услуг</w:t>
            </w:r>
          </w:p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6.  Доход от индивидуальных вложений</w:t>
            </w:r>
          </w:p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 xml:space="preserve">7.  Процент </w:t>
            </w:r>
          </w:p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 xml:space="preserve">8.  Арендная плата </w:t>
            </w:r>
          </w:p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9.  Валовые частные внутренние инвестиции</w:t>
            </w:r>
          </w:p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10. Заработная плата наемных работников</w:t>
            </w:r>
          </w:p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11. Косвенные налоги на бизнес</w:t>
            </w:r>
          </w:p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12. Объем потребленного капитала</w:t>
            </w:r>
          </w:p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13. Личные потребительские расходы</w:t>
            </w:r>
          </w:p>
        </w:tc>
        <w:tc>
          <w:tcPr>
            <w:tcW w:w="1929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10</w:t>
            </w:r>
          </w:p>
          <w:p w:rsidR="00FA7B6A" w:rsidRPr="00E20FA1" w:rsidRDefault="00FA7B6A" w:rsidP="00E20FA1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20</w:t>
            </w:r>
          </w:p>
          <w:p w:rsidR="00FA7B6A" w:rsidRPr="00E20FA1" w:rsidRDefault="00FA7B6A" w:rsidP="00E20FA1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105</w:t>
            </w:r>
          </w:p>
          <w:p w:rsidR="00FA7B6A" w:rsidRPr="00E20FA1" w:rsidRDefault="00FA7B6A" w:rsidP="00E20FA1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150</w:t>
            </w:r>
          </w:p>
          <w:p w:rsidR="00FA7B6A" w:rsidRPr="00E20FA1" w:rsidRDefault="00FA7B6A" w:rsidP="00E20FA1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1000</w:t>
            </w:r>
          </w:p>
          <w:p w:rsidR="00FA7B6A" w:rsidRPr="00E20FA1" w:rsidRDefault="00FA7B6A" w:rsidP="00E20FA1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330</w:t>
            </w:r>
          </w:p>
          <w:p w:rsidR="00FA7B6A" w:rsidRPr="00E20FA1" w:rsidRDefault="00FA7B6A" w:rsidP="00E20FA1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400</w:t>
            </w:r>
          </w:p>
          <w:p w:rsidR="00FA7B6A" w:rsidRPr="00E20FA1" w:rsidRDefault="00FA7B6A" w:rsidP="00E20FA1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25</w:t>
            </w:r>
          </w:p>
          <w:p w:rsidR="00FA7B6A" w:rsidRPr="00E20FA1" w:rsidRDefault="00FA7B6A" w:rsidP="00E20FA1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610</w:t>
            </w:r>
          </w:p>
          <w:p w:rsidR="00FA7B6A" w:rsidRPr="00E20FA1" w:rsidRDefault="00FA7B6A" w:rsidP="00E20FA1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3000</w:t>
            </w:r>
          </w:p>
          <w:p w:rsidR="00FA7B6A" w:rsidRPr="00E20FA1" w:rsidRDefault="00FA7B6A" w:rsidP="00E20FA1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410</w:t>
            </w:r>
          </w:p>
          <w:p w:rsidR="00FA7B6A" w:rsidRPr="00E20FA1" w:rsidRDefault="00FA7B6A" w:rsidP="00E20FA1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500</w:t>
            </w:r>
          </w:p>
          <w:p w:rsidR="00FA7B6A" w:rsidRPr="00E20FA1" w:rsidRDefault="00FA7B6A" w:rsidP="00E20FA1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3300</w:t>
            </w:r>
          </w:p>
        </w:tc>
      </w:tr>
    </w:tbl>
    <w:p w:rsidR="00FA7B6A" w:rsidRPr="00E20FA1" w:rsidRDefault="00FA7B6A" w:rsidP="00E20FA1">
      <w:pPr>
        <w:ind w:firstLine="0"/>
        <w:rPr>
          <w:sz w:val="22"/>
          <w:szCs w:val="22"/>
        </w:rPr>
      </w:pP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№8</w:t>
      </w:r>
    </w:p>
    <w:p w:rsidR="00FA7B6A" w:rsidRPr="00E20FA1" w:rsidRDefault="00FA7B6A" w:rsidP="00E20FA1">
      <w:pPr>
        <w:widowControl/>
        <w:shd w:val="clear" w:color="auto" w:fill="FEFEFE"/>
        <w:autoSpaceDE/>
        <w:autoSpaceDN/>
        <w:adjustRightInd/>
        <w:ind w:firstLine="0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 xml:space="preserve">Задача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Определите цеховую, производственную и полную себестоимость продукции, если стоимость с</w:t>
      </w:r>
      <w:r w:rsidRPr="00E20FA1">
        <w:rPr>
          <w:sz w:val="22"/>
          <w:szCs w:val="22"/>
        </w:rPr>
        <w:t>ы</w:t>
      </w:r>
      <w:r w:rsidRPr="00E20FA1">
        <w:rPr>
          <w:sz w:val="22"/>
          <w:szCs w:val="22"/>
        </w:rPr>
        <w:t>рья и материалов (за вычетом отходов) – 2000 тыс.руб., заработная плата основная и дополнител</w:t>
      </w:r>
      <w:r w:rsidRPr="00E20FA1">
        <w:rPr>
          <w:sz w:val="22"/>
          <w:szCs w:val="22"/>
        </w:rPr>
        <w:t>ь</w:t>
      </w:r>
      <w:r w:rsidRPr="00E20FA1">
        <w:rPr>
          <w:sz w:val="22"/>
          <w:szCs w:val="22"/>
        </w:rPr>
        <w:t>ная производственных рабочих – 1800 тыс.руб. амортизационные отчисления – 88 тыс.руб., пр</w:t>
      </w:r>
      <w:r w:rsidRPr="00E20FA1">
        <w:rPr>
          <w:sz w:val="22"/>
          <w:szCs w:val="22"/>
        </w:rPr>
        <w:t>о</w:t>
      </w:r>
      <w:r w:rsidRPr="00E20FA1">
        <w:rPr>
          <w:sz w:val="22"/>
          <w:szCs w:val="22"/>
        </w:rPr>
        <w:t>чие цеховые расходы-480 тыс.руб., общехозяйственные расходы -13000 тыс.руб., потери от брака – 90 тыс.руб., покупные изделия и полуфабрикаты – 8000 тыс.руб., коммерческие расходы – 1017 тыс.руб.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№9</w:t>
      </w:r>
    </w:p>
    <w:p w:rsidR="00FA7B6A" w:rsidRPr="00E20FA1" w:rsidRDefault="00FA7B6A" w:rsidP="00E20FA1">
      <w:pPr>
        <w:ind w:firstLine="0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 xml:space="preserve">Задача </w:t>
      </w:r>
    </w:p>
    <w:p w:rsidR="00FA7B6A" w:rsidRPr="00E20FA1" w:rsidRDefault="00FA7B6A" w:rsidP="00E20FA1">
      <w:pPr>
        <w:ind w:firstLine="0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 xml:space="preserve">Объем реализации (продаж) в текущих ценах - 720 тыс. руб. Средние остатки оборотных средств - 36 тыс. руб. </w:t>
      </w:r>
    </w:p>
    <w:p w:rsidR="00FA7B6A" w:rsidRPr="00E20FA1" w:rsidRDefault="00FA7B6A" w:rsidP="00E20FA1">
      <w:pPr>
        <w:ind w:firstLine="0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Определить коэффициент оборачиваемости, длительность одного оборота, коэффициент закре</w:t>
      </w:r>
      <w:r w:rsidRPr="00E20FA1">
        <w:rPr>
          <w:sz w:val="22"/>
          <w:szCs w:val="22"/>
          <w:lang w:eastAsia="en-US"/>
        </w:rPr>
        <w:t>п</w:t>
      </w:r>
      <w:r w:rsidRPr="00E20FA1">
        <w:rPr>
          <w:sz w:val="22"/>
          <w:szCs w:val="22"/>
          <w:lang w:eastAsia="en-US"/>
        </w:rPr>
        <w:t>ления средств в обороте.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№10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Задача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По имеющимся данным рассчитать показатели состояния и использования основных фондов. Единица измерения – млн.руб.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812"/>
        <w:gridCol w:w="2126"/>
      </w:tblGrid>
      <w:tr w:rsidR="00FA7B6A" w:rsidRPr="00E20FA1" w:rsidTr="00063E7C">
        <w:trPr>
          <w:tblCellSpacing w:w="0" w:type="dxa"/>
          <w:jc w:val="center"/>
        </w:trPr>
        <w:tc>
          <w:tcPr>
            <w:tcW w:w="582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</w:rPr>
            </w:pPr>
            <w:r w:rsidRPr="00E20FA1">
              <w:rPr>
                <w:sz w:val="22"/>
                <w:szCs w:val="22"/>
              </w:rPr>
              <w:t xml:space="preserve">Стоимость основных фондов на 31.12.2016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</w:rPr>
            </w:pPr>
            <w:r w:rsidRPr="00E20FA1">
              <w:rPr>
                <w:sz w:val="22"/>
                <w:szCs w:val="22"/>
              </w:rPr>
              <w:t xml:space="preserve">400 000 </w:t>
            </w:r>
          </w:p>
        </w:tc>
      </w:tr>
      <w:tr w:rsidR="00FA7B6A" w:rsidRPr="00E20FA1" w:rsidTr="00063E7C">
        <w:trPr>
          <w:tblCellSpacing w:w="0" w:type="dxa"/>
          <w:jc w:val="center"/>
        </w:trPr>
        <w:tc>
          <w:tcPr>
            <w:tcW w:w="582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</w:rPr>
            </w:pPr>
            <w:r w:rsidRPr="00E20FA1">
              <w:rPr>
                <w:sz w:val="22"/>
                <w:szCs w:val="22"/>
              </w:rPr>
              <w:t xml:space="preserve">Введено основных фондов 01.04.2017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</w:rPr>
            </w:pPr>
            <w:r w:rsidRPr="00E20FA1">
              <w:rPr>
                <w:sz w:val="22"/>
                <w:szCs w:val="22"/>
              </w:rPr>
              <w:t xml:space="preserve">120 000 </w:t>
            </w:r>
          </w:p>
        </w:tc>
      </w:tr>
      <w:tr w:rsidR="00FA7B6A" w:rsidRPr="00E20FA1" w:rsidTr="00063E7C">
        <w:trPr>
          <w:tblCellSpacing w:w="0" w:type="dxa"/>
          <w:jc w:val="center"/>
        </w:trPr>
        <w:tc>
          <w:tcPr>
            <w:tcW w:w="582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</w:rPr>
            </w:pPr>
            <w:r w:rsidRPr="00E20FA1">
              <w:rPr>
                <w:sz w:val="22"/>
                <w:szCs w:val="22"/>
              </w:rPr>
              <w:t xml:space="preserve">Выбыло основных фондов 01.07.2017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</w:rPr>
            </w:pPr>
            <w:r w:rsidRPr="00E20FA1">
              <w:rPr>
                <w:sz w:val="22"/>
                <w:szCs w:val="22"/>
              </w:rPr>
              <w:t xml:space="preserve">60 000 </w:t>
            </w:r>
          </w:p>
        </w:tc>
      </w:tr>
      <w:tr w:rsidR="00FA7B6A" w:rsidRPr="00E20FA1" w:rsidTr="00063E7C">
        <w:trPr>
          <w:tblCellSpacing w:w="0" w:type="dxa"/>
          <w:jc w:val="center"/>
        </w:trPr>
        <w:tc>
          <w:tcPr>
            <w:tcW w:w="582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</w:rPr>
            </w:pPr>
            <w:r w:rsidRPr="00E20FA1">
              <w:rPr>
                <w:sz w:val="22"/>
                <w:szCs w:val="22"/>
              </w:rPr>
              <w:t xml:space="preserve">Выбыло основных фондов 01.10.2017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</w:rPr>
            </w:pPr>
            <w:r w:rsidRPr="00E20FA1">
              <w:rPr>
                <w:sz w:val="22"/>
                <w:szCs w:val="22"/>
              </w:rPr>
              <w:t xml:space="preserve">30 000 </w:t>
            </w:r>
          </w:p>
        </w:tc>
      </w:tr>
      <w:tr w:rsidR="00FA7B6A" w:rsidRPr="00E20FA1" w:rsidTr="00063E7C">
        <w:trPr>
          <w:tblCellSpacing w:w="0" w:type="dxa"/>
          <w:jc w:val="center"/>
        </w:trPr>
        <w:tc>
          <w:tcPr>
            <w:tcW w:w="582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</w:rPr>
            </w:pPr>
            <w:r w:rsidRPr="00E20FA1">
              <w:rPr>
                <w:sz w:val="22"/>
                <w:szCs w:val="22"/>
              </w:rPr>
              <w:t xml:space="preserve">Объем произведенной продукции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</w:rPr>
            </w:pPr>
            <w:r w:rsidRPr="00E20FA1">
              <w:rPr>
                <w:sz w:val="22"/>
                <w:szCs w:val="22"/>
              </w:rPr>
              <w:t xml:space="preserve">1 800 000 </w:t>
            </w:r>
          </w:p>
        </w:tc>
      </w:tr>
    </w:tbl>
    <w:p w:rsidR="00FA7B6A" w:rsidRPr="00E20FA1" w:rsidRDefault="00FA7B6A" w:rsidP="00E20FA1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E20FA1">
        <w:rPr>
          <w:b/>
          <w:bCs/>
          <w:color w:val="000000"/>
          <w:sz w:val="22"/>
          <w:szCs w:val="22"/>
        </w:rPr>
        <w:t xml:space="preserve">Задание № 11 </w:t>
      </w:r>
    </w:p>
    <w:p w:rsidR="00FA7B6A" w:rsidRPr="00E20FA1" w:rsidRDefault="00FA7B6A" w:rsidP="00E20FA1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E20FA1">
        <w:rPr>
          <w:color w:val="000000"/>
          <w:sz w:val="22"/>
          <w:szCs w:val="22"/>
        </w:rPr>
        <w:t xml:space="preserve">Письменно изложите материал по теме: 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426"/>
        </w:tabs>
        <w:autoSpaceDE/>
        <w:autoSpaceDN/>
        <w:adjustRightInd/>
        <w:ind w:firstLine="0"/>
        <w:jc w:val="left"/>
        <w:textAlignment w:val="baseline"/>
        <w:rPr>
          <w:color w:val="000000"/>
          <w:sz w:val="22"/>
          <w:szCs w:val="22"/>
        </w:rPr>
      </w:pPr>
      <w:r w:rsidRPr="00E20FA1">
        <w:rPr>
          <w:color w:val="000000"/>
          <w:sz w:val="22"/>
          <w:szCs w:val="22"/>
        </w:rPr>
        <w:t>Институционализм вебленовской традиции и неинституционализм: сопоставлении методологии, общей теории и практических выводов.</w:t>
      </w:r>
    </w:p>
    <w:p w:rsidR="00FA7B6A" w:rsidRPr="00E20FA1" w:rsidRDefault="00FA7B6A" w:rsidP="00E20FA1">
      <w:pPr>
        <w:ind w:firstLine="0"/>
        <w:rPr>
          <w:b/>
          <w:bCs/>
          <w:i/>
          <w:iCs/>
          <w:sz w:val="22"/>
          <w:szCs w:val="22"/>
        </w:rPr>
      </w:pPr>
    </w:p>
    <w:p w:rsidR="00FA7B6A" w:rsidRPr="00E20FA1" w:rsidRDefault="00FA7B6A" w:rsidP="00E20FA1">
      <w:pPr>
        <w:ind w:firstLine="0"/>
        <w:rPr>
          <w:sz w:val="22"/>
          <w:szCs w:val="22"/>
        </w:rPr>
      </w:pPr>
    </w:p>
    <w:p w:rsidR="00FA7B6A" w:rsidRPr="00E20FA1" w:rsidRDefault="00FA7B6A" w:rsidP="00E20FA1">
      <w:pPr>
        <w:ind w:firstLine="0"/>
        <w:jc w:val="center"/>
        <w:rPr>
          <w:sz w:val="22"/>
          <w:szCs w:val="22"/>
        </w:rPr>
      </w:pPr>
      <w:r w:rsidRPr="00E20FA1">
        <w:rPr>
          <w:b/>
          <w:bCs/>
          <w:i/>
          <w:iCs/>
          <w:sz w:val="22"/>
          <w:szCs w:val="22"/>
        </w:rPr>
        <w:t>Вариант 8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1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Письменно изложите материал по теме: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«</w:t>
      </w:r>
      <w:r w:rsidRPr="00E20FA1">
        <w:rPr>
          <w:bCs/>
          <w:spacing w:val="6"/>
          <w:sz w:val="22"/>
          <w:szCs w:val="22"/>
        </w:rPr>
        <w:t>Теория несовершенной конкуренции и монополии</w:t>
      </w:r>
      <w:r w:rsidRPr="00E20FA1">
        <w:rPr>
          <w:sz w:val="22"/>
          <w:szCs w:val="22"/>
        </w:rPr>
        <w:t>. Антимонопольное регулирование».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2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Ответьте на вопрос: «Какие факторы влияют на формирование спроса на рынке труда? Каков м</w:t>
      </w:r>
      <w:r w:rsidRPr="00E20FA1">
        <w:rPr>
          <w:sz w:val="22"/>
          <w:szCs w:val="22"/>
        </w:rPr>
        <w:t>е</w:t>
      </w:r>
      <w:r w:rsidRPr="00E20FA1">
        <w:rPr>
          <w:sz w:val="22"/>
          <w:szCs w:val="22"/>
        </w:rPr>
        <w:t xml:space="preserve">ханизм их действия? Как проявляются на рынке труда эффект дохода и эффект замещения?»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№3 </w:t>
      </w:r>
    </w:p>
    <w:p w:rsidR="00FA7B6A" w:rsidRPr="00E20FA1" w:rsidRDefault="00FA7B6A" w:rsidP="00E20FA1">
      <w:pPr>
        <w:ind w:firstLine="0"/>
        <w:rPr>
          <w:spacing w:val="-4"/>
          <w:sz w:val="22"/>
          <w:szCs w:val="22"/>
        </w:rPr>
      </w:pPr>
      <w:r w:rsidRPr="00E20FA1">
        <w:rPr>
          <w:spacing w:val="-4"/>
          <w:sz w:val="22"/>
          <w:szCs w:val="22"/>
        </w:rPr>
        <w:t xml:space="preserve">Постройте и объясните на графике точку рыночного равновесия.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№4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Тест. Укажите верный ответ и обоснуйте его.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Перемещение по кривой спроса будет происходить в случае… </w:t>
      </w:r>
    </w:p>
    <w:p w:rsidR="00FA7B6A" w:rsidRPr="00E20FA1" w:rsidRDefault="00FA7B6A" w:rsidP="00063E7C">
      <w:pPr>
        <w:widowControl/>
        <w:numPr>
          <w:ilvl w:val="0"/>
          <w:numId w:val="15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 xml:space="preserve">изменения цены данного товара; </w:t>
      </w:r>
    </w:p>
    <w:p w:rsidR="00FA7B6A" w:rsidRPr="00E20FA1" w:rsidRDefault="00FA7B6A" w:rsidP="00063E7C">
      <w:pPr>
        <w:widowControl/>
        <w:numPr>
          <w:ilvl w:val="0"/>
          <w:numId w:val="15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 xml:space="preserve">изменения ожидания потребителя; </w:t>
      </w:r>
    </w:p>
    <w:p w:rsidR="00FA7B6A" w:rsidRPr="00E20FA1" w:rsidRDefault="00FA7B6A" w:rsidP="00063E7C">
      <w:pPr>
        <w:widowControl/>
        <w:numPr>
          <w:ilvl w:val="0"/>
          <w:numId w:val="15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 xml:space="preserve">изменения моды; </w:t>
      </w:r>
    </w:p>
    <w:p w:rsidR="00FA7B6A" w:rsidRPr="00E20FA1" w:rsidRDefault="00FA7B6A" w:rsidP="00063E7C">
      <w:pPr>
        <w:widowControl/>
        <w:numPr>
          <w:ilvl w:val="0"/>
          <w:numId w:val="15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 xml:space="preserve">изменения размера косвенных налогов.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iCs/>
          <w:sz w:val="22"/>
          <w:szCs w:val="22"/>
        </w:rPr>
        <w:t xml:space="preserve">Задание № 5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Cs/>
          <w:sz w:val="22"/>
          <w:szCs w:val="22"/>
        </w:rPr>
        <w:t xml:space="preserve">Задача.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Если участок земли площадью 10 га. продается по цене 8 тыс. руб. за 1 га., а годовая процентная ставка составляет 5%, то участок приносит в течение года ренту, равную________тыс. руб. 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№6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Задача</w:t>
      </w:r>
    </w:p>
    <w:p w:rsidR="00FA7B6A" w:rsidRPr="00E20FA1" w:rsidRDefault="00FA7B6A" w:rsidP="00E20FA1">
      <w:pPr>
        <w:tabs>
          <w:tab w:val="num" w:pos="720"/>
        </w:tabs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Определить выручку от продажи молока при каждом значении цены, данные занести в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4"/>
        <w:gridCol w:w="3191"/>
        <w:gridCol w:w="3198"/>
      </w:tblGrid>
      <w:tr w:rsidR="00FA7B6A" w:rsidRPr="00E20FA1" w:rsidTr="00063E7C">
        <w:tc>
          <w:tcPr>
            <w:tcW w:w="3182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Цена за 1 л., руб.</w:t>
            </w:r>
          </w:p>
        </w:tc>
        <w:tc>
          <w:tcPr>
            <w:tcW w:w="3191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Объем спроса, тыс. л.</w:t>
            </w:r>
          </w:p>
        </w:tc>
        <w:tc>
          <w:tcPr>
            <w:tcW w:w="3198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Выручка, тыс. л.</w:t>
            </w:r>
          </w:p>
        </w:tc>
      </w:tr>
      <w:tr w:rsidR="00FA7B6A" w:rsidRPr="00E20FA1" w:rsidTr="00063E7C">
        <w:tc>
          <w:tcPr>
            <w:tcW w:w="3182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2,10</w:t>
            </w:r>
          </w:p>
        </w:tc>
        <w:tc>
          <w:tcPr>
            <w:tcW w:w="3191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3198" w:type="dxa"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FA7B6A" w:rsidRPr="00E20FA1" w:rsidTr="00063E7C">
        <w:tc>
          <w:tcPr>
            <w:tcW w:w="3182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1,80</w:t>
            </w:r>
          </w:p>
        </w:tc>
        <w:tc>
          <w:tcPr>
            <w:tcW w:w="3191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3198" w:type="dxa"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FA7B6A" w:rsidRPr="00E20FA1" w:rsidTr="00063E7C">
        <w:tc>
          <w:tcPr>
            <w:tcW w:w="3182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1,50</w:t>
            </w:r>
          </w:p>
        </w:tc>
        <w:tc>
          <w:tcPr>
            <w:tcW w:w="3191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3198" w:type="dxa"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FA7B6A" w:rsidRPr="00E20FA1" w:rsidTr="00063E7C">
        <w:tc>
          <w:tcPr>
            <w:tcW w:w="3182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1,20</w:t>
            </w:r>
          </w:p>
        </w:tc>
        <w:tc>
          <w:tcPr>
            <w:tcW w:w="3191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3198" w:type="dxa"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FA7B6A" w:rsidRPr="00E20FA1" w:rsidTr="00063E7C">
        <w:tc>
          <w:tcPr>
            <w:tcW w:w="3182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0,9</w:t>
            </w:r>
          </w:p>
        </w:tc>
        <w:tc>
          <w:tcPr>
            <w:tcW w:w="3191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3198" w:type="dxa"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FA7B6A" w:rsidRPr="00E20FA1" w:rsidTr="00063E7C">
        <w:tc>
          <w:tcPr>
            <w:tcW w:w="3182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0,6</w:t>
            </w:r>
          </w:p>
        </w:tc>
        <w:tc>
          <w:tcPr>
            <w:tcW w:w="3191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198" w:type="dxa"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</w:tbl>
    <w:p w:rsidR="00FA7B6A" w:rsidRPr="00E20FA1" w:rsidRDefault="00FA7B6A" w:rsidP="00E20FA1">
      <w:pPr>
        <w:ind w:firstLine="0"/>
        <w:rPr>
          <w:sz w:val="22"/>
          <w:szCs w:val="22"/>
        </w:rPr>
      </w:pP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№7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Задача</w:t>
      </w:r>
    </w:p>
    <w:p w:rsidR="00FA7B6A" w:rsidRPr="00E20FA1" w:rsidRDefault="00FA7B6A" w:rsidP="00E20FA1">
      <w:pPr>
        <w:ind w:firstLine="0"/>
        <w:rPr>
          <w:sz w:val="22"/>
          <w:szCs w:val="22"/>
          <w:shd w:val="clear" w:color="auto" w:fill="FFFFFF"/>
        </w:rPr>
      </w:pPr>
      <w:r w:rsidRPr="00E20FA1">
        <w:rPr>
          <w:sz w:val="22"/>
          <w:szCs w:val="22"/>
          <w:shd w:val="clear" w:color="auto" w:fill="FFFFFF"/>
        </w:rPr>
        <w:t>По данным таблицы рассчитайте: объем ВНП по потоку доходов;  объем ЧНП;  объем НД.</w:t>
      </w:r>
    </w:p>
    <w:tbl>
      <w:tblPr>
        <w:tblW w:w="76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46"/>
        <w:gridCol w:w="1929"/>
      </w:tblGrid>
      <w:tr w:rsidR="00FA7B6A" w:rsidRPr="00E20FA1" w:rsidTr="00063E7C">
        <w:trPr>
          <w:jc w:val="center"/>
        </w:trPr>
        <w:tc>
          <w:tcPr>
            <w:tcW w:w="5754" w:type="dxa"/>
          </w:tcPr>
          <w:p w:rsidR="00FA7B6A" w:rsidRPr="00E20FA1" w:rsidRDefault="00FA7B6A" w:rsidP="00E20FA1">
            <w:pPr>
              <w:ind w:firstLine="0"/>
              <w:jc w:val="center"/>
              <w:rPr>
                <w:b/>
                <w:snapToGrid w:val="0"/>
                <w:sz w:val="22"/>
                <w:szCs w:val="22"/>
                <w:lang w:eastAsia="en-US"/>
              </w:rPr>
            </w:pPr>
          </w:p>
        </w:tc>
        <w:tc>
          <w:tcPr>
            <w:tcW w:w="1929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b/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b/>
                <w:snapToGrid w:val="0"/>
                <w:sz w:val="22"/>
                <w:szCs w:val="22"/>
                <w:lang w:eastAsia="en-US"/>
              </w:rPr>
              <w:t>Млрд. руб.</w:t>
            </w:r>
          </w:p>
        </w:tc>
      </w:tr>
      <w:tr w:rsidR="00FA7B6A" w:rsidRPr="00E20FA1" w:rsidTr="00063E7C">
        <w:trPr>
          <w:jc w:val="center"/>
        </w:trPr>
        <w:tc>
          <w:tcPr>
            <w:tcW w:w="5754" w:type="dxa"/>
            <w:hideMark/>
          </w:tcPr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 xml:space="preserve">1.  Нераспределенная прибыль корпораций </w:t>
            </w:r>
          </w:p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2.  Чистый экспорт</w:t>
            </w:r>
          </w:p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3.  Дивиденды</w:t>
            </w:r>
          </w:p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4.  Налоги на прибыль корпораций</w:t>
            </w:r>
          </w:p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5.  Государственные закупки товаров и услуг</w:t>
            </w:r>
          </w:p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6.  Доход от индивидуальных вложений</w:t>
            </w:r>
          </w:p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 xml:space="preserve">7.  Процент </w:t>
            </w:r>
          </w:p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 xml:space="preserve">8.  Арендная плата </w:t>
            </w:r>
          </w:p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9.  Валовые частные внутренние инвестиции</w:t>
            </w:r>
          </w:p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10. Заработная плата наемных работников</w:t>
            </w:r>
          </w:p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11. Косвенные налоги на бизнес</w:t>
            </w:r>
          </w:p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12. Объем потребленного капитала</w:t>
            </w:r>
          </w:p>
          <w:p w:rsidR="00FA7B6A" w:rsidRPr="00E20FA1" w:rsidRDefault="00FA7B6A" w:rsidP="00E20FA1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13. Личные потребительские расходы</w:t>
            </w:r>
          </w:p>
        </w:tc>
        <w:tc>
          <w:tcPr>
            <w:tcW w:w="1929" w:type="dxa"/>
            <w:hideMark/>
          </w:tcPr>
          <w:p w:rsidR="00FA7B6A" w:rsidRPr="00E20FA1" w:rsidRDefault="00FA7B6A" w:rsidP="00E20FA1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10</w:t>
            </w:r>
          </w:p>
          <w:p w:rsidR="00FA7B6A" w:rsidRPr="00E20FA1" w:rsidRDefault="00FA7B6A" w:rsidP="00E20FA1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20</w:t>
            </w:r>
          </w:p>
          <w:p w:rsidR="00FA7B6A" w:rsidRPr="00E20FA1" w:rsidRDefault="00FA7B6A" w:rsidP="00E20FA1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105</w:t>
            </w:r>
          </w:p>
          <w:p w:rsidR="00FA7B6A" w:rsidRPr="00E20FA1" w:rsidRDefault="00FA7B6A" w:rsidP="00E20FA1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150</w:t>
            </w:r>
          </w:p>
          <w:p w:rsidR="00FA7B6A" w:rsidRPr="00E20FA1" w:rsidRDefault="00FA7B6A" w:rsidP="00E20FA1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1000</w:t>
            </w:r>
          </w:p>
          <w:p w:rsidR="00FA7B6A" w:rsidRPr="00E20FA1" w:rsidRDefault="00FA7B6A" w:rsidP="00E20FA1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330</w:t>
            </w:r>
          </w:p>
          <w:p w:rsidR="00FA7B6A" w:rsidRPr="00E20FA1" w:rsidRDefault="00FA7B6A" w:rsidP="00E20FA1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400</w:t>
            </w:r>
          </w:p>
          <w:p w:rsidR="00FA7B6A" w:rsidRPr="00E20FA1" w:rsidRDefault="00FA7B6A" w:rsidP="00E20FA1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25</w:t>
            </w:r>
          </w:p>
          <w:p w:rsidR="00FA7B6A" w:rsidRPr="00E20FA1" w:rsidRDefault="00FA7B6A" w:rsidP="00E20FA1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610</w:t>
            </w:r>
          </w:p>
          <w:p w:rsidR="00FA7B6A" w:rsidRPr="00E20FA1" w:rsidRDefault="00FA7B6A" w:rsidP="00E20FA1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3000</w:t>
            </w:r>
          </w:p>
          <w:p w:rsidR="00FA7B6A" w:rsidRPr="00E20FA1" w:rsidRDefault="00FA7B6A" w:rsidP="00E20FA1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410</w:t>
            </w:r>
          </w:p>
          <w:p w:rsidR="00FA7B6A" w:rsidRPr="00E20FA1" w:rsidRDefault="00FA7B6A" w:rsidP="00E20FA1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500</w:t>
            </w:r>
          </w:p>
          <w:p w:rsidR="00FA7B6A" w:rsidRPr="00E20FA1" w:rsidRDefault="00FA7B6A" w:rsidP="00E20FA1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E20FA1">
              <w:rPr>
                <w:snapToGrid w:val="0"/>
                <w:sz w:val="22"/>
                <w:szCs w:val="22"/>
                <w:lang w:eastAsia="en-US"/>
              </w:rPr>
              <w:t>3300</w:t>
            </w:r>
          </w:p>
        </w:tc>
      </w:tr>
    </w:tbl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№8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Задача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Норма времени на монтаж одного изделия составляет 30 минут, часовая тарифная ставка при да</w:t>
      </w:r>
      <w:r w:rsidRPr="00E20FA1">
        <w:rPr>
          <w:sz w:val="22"/>
          <w:szCs w:val="22"/>
        </w:rPr>
        <w:t>н</w:t>
      </w:r>
      <w:r w:rsidRPr="00E20FA1">
        <w:rPr>
          <w:sz w:val="22"/>
          <w:szCs w:val="22"/>
        </w:rPr>
        <w:t>ной сложности труда – 150 руб., в месяце – 24 рабочих дня; продолжительность смены – 8 часов. За месяц смонтировано 400 конструкций. Определите: норму  выработку за месяц, (шт.), сдельную расценку на изделие (руб), сумму сдельной заработной платы в месяц, если за каждый процент перевыполнения выплачивается 1,5% заработка по сдельным расценкам.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№9</w:t>
      </w:r>
    </w:p>
    <w:p w:rsidR="00FA7B6A" w:rsidRPr="00E20FA1" w:rsidRDefault="00FA7B6A" w:rsidP="00E20FA1">
      <w:pPr>
        <w:ind w:firstLine="0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 xml:space="preserve">Задача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Легковой автомобиль ВАЗ поступает в продажу от производителя в розничную торговлю. Розни</w:t>
      </w:r>
      <w:r w:rsidRPr="00E20FA1">
        <w:rPr>
          <w:sz w:val="22"/>
          <w:szCs w:val="22"/>
        </w:rPr>
        <w:t>ч</w:t>
      </w:r>
      <w:r w:rsidRPr="00E20FA1">
        <w:rPr>
          <w:sz w:val="22"/>
          <w:szCs w:val="22"/>
        </w:rPr>
        <w:t xml:space="preserve">ная цена его 260 т.р. Торговая надбавка 30% к свободной цене. Прибыль предприятия-изготовителя составляет 25% от себестоимости. </w:t>
      </w:r>
      <w:r w:rsidRPr="00E20FA1">
        <w:rPr>
          <w:iCs/>
          <w:sz w:val="22"/>
          <w:szCs w:val="22"/>
        </w:rPr>
        <w:t>Определить</w:t>
      </w:r>
      <w:r w:rsidRPr="00E20FA1">
        <w:rPr>
          <w:sz w:val="22"/>
          <w:szCs w:val="22"/>
        </w:rPr>
        <w:t xml:space="preserve"> себестоимость и прибыль предпри</w:t>
      </w:r>
      <w:r w:rsidRPr="00E20FA1">
        <w:rPr>
          <w:sz w:val="22"/>
          <w:szCs w:val="22"/>
        </w:rPr>
        <w:t>я</w:t>
      </w:r>
      <w:r w:rsidRPr="00E20FA1">
        <w:rPr>
          <w:sz w:val="22"/>
          <w:szCs w:val="22"/>
        </w:rPr>
        <w:t>тия-изготовителя, а также удельный вес каждого элемента в розничной цене товара (себестоим</w:t>
      </w:r>
      <w:r w:rsidRPr="00E20FA1">
        <w:rPr>
          <w:sz w:val="22"/>
          <w:szCs w:val="22"/>
        </w:rPr>
        <w:t>о</w:t>
      </w:r>
      <w:r w:rsidRPr="00E20FA1">
        <w:rPr>
          <w:sz w:val="22"/>
          <w:szCs w:val="22"/>
        </w:rPr>
        <w:t>сти, прибыли, НДС и торговой надбавки).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№10</w:t>
      </w:r>
    </w:p>
    <w:p w:rsidR="00FA7B6A" w:rsidRPr="00E20FA1" w:rsidRDefault="00FA7B6A" w:rsidP="00E20FA1">
      <w:pPr>
        <w:ind w:firstLine="0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 xml:space="preserve">Задача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Два года назад в цехе было установлено новое оборудование А. </w:t>
      </w:r>
    </w:p>
    <w:p w:rsidR="00FA7B6A" w:rsidRPr="00E20FA1" w:rsidRDefault="00FA7B6A" w:rsidP="00063E7C">
      <w:pPr>
        <w:widowControl/>
        <w:numPr>
          <w:ilvl w:val="0"/>
          <w:numId w:val="88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 xml:space="preserve">цена оборудования А (включая доставку до места установки) составила 7 млн. руб.; </w:t>
      </w:r>
    </w:p>
    <w:p w:rsidR="00FA7B6A" w:rsidRPr="00E20FA1" w:rsidRDefault="00FA7B6A" w:rsidP="00063E7C">
      <w:pPr>
        <w:widowControl/>
        <w:numPr>
          <w:ilvl w:val="0"/>
          <w:numId w:val="88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 xml:space="preserve">монтаж оборудования стоил 1 млн. руб.; </w:t>
      </w:r>
    </w:p>
    <w:p w:rsidR="00FA7B6A" w:rsidRPr="00E20FA1" w:rsidRDefault="00FA7B6A" w:rsidP="00063E7C">
      <w:pPr>
        <w:widowControl/>
        <w:numPr>
          <w:ilvl w:val="0"/>
          <w:numId w:val="88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 xml:space="preserve">срок полезного использования оборудования был установлен 5 лет; </w:t>
      </w:r>
    </w:p>
    <w:p w:rsidR="00FA7B6A" w:rsidRPr="00E20FA1" w:rsidRDefault="00FA7B6A" w:rsidP="00063E7C">
      <w:pPr>
        <w:widowControl/>
        <w:numPr>
          <w:ilvl w:val="0"/>
          <w:numId w:val="88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 xml:space="preserve">через год была проведена переоценка всех основных средств цеха. В том числе, была определена восстановительная стоимость оборудования А, которая составила 9 млн. руб.; </w:t>
      </w:r>
    </w:p>
    <w:p w:rsidR="00FA7B6A" w:rsidRPr="00E20FA1" w:rsidRDefault="00FA7B6A" w:rsidP="00063E7C">
      <w:pPr>
        <w:widowControl/>
        <w:numPr>
          <w:ilvl w:val="0"/>
          <w:numId w:val="88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E20FA1">
        <w:rPr>
          <w:sz w:val="22"/>
          <w:szCs w:val="22"/>
        </w:rPr>
        <w:t xml:space="preserve">в настоящее время производитель оборудования А продает его по цене 9,5 млн. руб. </w:t>
      </w:r>
    </w:p>
    <w:p w:rsidR="00FA7B6A" w:rsidRPr="00E20FA1" w:rsidRDefault="00FA7B6A" w:rsidP="00E20FA1">
      <w:pPr>
        <w:widowControl/>
        <w:autoSpaceDE/>
        <w:autoSpaceDN/>
        <w:adjustRightInd/>
        <w:ind w:firstLine="0"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 xml:space="preserve">Определите: </w:t>
      </w:r>
    </w:p>
    <w:p w:rsidR="00FA7B6A" w:rsidRPr="00E20FA1" w:rsidRDefault="00FA7B6A" w:rsidP="00E20FA1">
      <w:pPr>
        <w:widowControl/>
        <w:autoSpaceDE/>
        <w:autoSpaceDN/>
        <w:adjustRightInd/>
        <w:ind w:firstLine="0"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>- остаточную стоимость оборудования А через два года его эксплуатации до проведения очере</w:t>
      </w:r>
      <w:r w:rsidRPr="00E20FA1">
        <w:rPr>
          <w:sz w:val="22"/>
          <w:szCs w:val="22"/>
          <w:lang w:eastAsia="en-US"/>
        </w:rPr>
        <w:t>д</w:t>
      </w:r>
      <w:r w:rsidRPr="00E20FA1">
        <w:rPr>
          <w:sz w:val="22"/>
          <w:szCs w:val="22"/>
          <w:lang w:eastAsia="en-US"/>
        </w:rPr>
        <w:t xml:space="preserve">ной переоценки; </w:t>
      </w:r>
    </w:p>
    <w:p w:rsidR="00FA7B6A" w:rsidRPr="00E20FA1" w:rsidRDefault="00FA7B6A" w:rsidP="00E20FA1">
      <w:pPr>
        <w:widowControl/>
        <w:autoSpaceDE/>
        <w:autoSpaceDN/>
        <w:adjustRightInd/>
        <w:ind w:firstLine="0"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 xml:space="preserve">- восстановительную стоимость оборудования А через два года его эксплуатации после второй переоценки; </w:t>
      </w:r>
    </w:p>
    <w:p w:rsidR="00FA7B6A" w:rsidRPr="00E20FA1" w:rsidRDefault="00FA7B6A" w:rsidP="00E20FA1">
      <w:pPr>
        <w:widowControl/>
        <w:autoSpaceDE/>
        <w:autoSpaceDN/>
        <w:adjustRightInd/>
        <w:ind w:firstLine="0"/>
        <w:contextualSpacing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 xml:space="preserve">- величину амортизационных отчислений оборудования А на третий год его эксплуатации. </w:t>
      </w:r>
    </w:p>
    <w:p w:rsidR="00FA7B6A" w:rsidRPr="00E20FA1" w:rsidRDefault="00FA7B6A" w:rsidP="00E20FA1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E20FA1">
        <w:rPr>
          <w:b/>
          <w:bCs/>
          <w:color w:val="000000"/>
          <w:sz w:val="22"/>
          <w:szCs w:val="22"/>
        </w:rPr>
        <w:t xml:space="preserve">Задание № 11 </w:t>
      </w:r>
    </w:p>
    <w:p w:rsidR="00FA7B6A" w:rsidRPr="00E20FA1" w:rsidRDefault="00FA7B6A" w:rsidP="00E20FA1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E20FA1">
        <w:rPr>
          <w:color w:val="000000"/>
          <w:sz w:val="22"/>
          <w:szCs w:val="22"/>
        </w:rPr>
        <w:t xml:space="preserve">Письменно изложите материал по теме: 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426"/>
        </w:tabs>
        <w:autoSpaceDE/>
        <w:autoSpaceDN/>
        <w:adjustRightInd/>
        <w:ind w:firstLine="0"/>
        <w:jc w:val="left"/>
        <w:textAlignment w:val="baseline"/>
        <w:rPr>
          <w:color w:val="000000"/>
          <w:sz w:val="22"/>
          <w:szCs w:val="22"/>
        </w:rPr>
      </w:pPr>
      <w:r w:rsidRPr="00E20FA1">
        <w:rPr>
          <w:color w:val="000000"/>
          <w:sz w:val="22"/>
          <w:szCs w:val="22"/>
        </w:rPr>
        <w:t>А. Смит об </w:t>
      </w:r>
      <w:hyperlink r:id="rId60" w:tooltip="Государственная экономическая политика" w:history="1">
        <w:r w:rsidRPr="00E20FA1">
          <w:rPr>
            <w:color w:val="000000"/>
            <w:sz w:val="22"/>
            <w:szCs w:val="22"/>
            <w:bdr w:val="none" w:sz="0" w:space="0" w:color="auto" w:frame="1"/>
          </w:rPr>
          <w:t>экономической политике государства</w:t>
        </w:r>
      </w:hyperlink>
      <w:r w:rsidRPr="00E20FA1">
        <w:rPr>
          <w:color w:val="000000"/>
          <w:sz w:val="22"/>
          <w:szCs w:val="22"/>
        </w:rPr>
        <w:t>.</w:t>
      </w:r>
    </w:p>
    <w:p w:rsidR="00FA7B6A" w:rsidRPr="00E20FA1" w:rsidRDefault="00FA7B6A" w:rsidP="00E20FA1">
      <w:pPr>
        <w:widowControl/>
        <w:autoSpaceDE/>
        <w:autoSpaceDN/>
        <w:adjustRightInd/>
        <w:ind w:firstLine="0"/>
        <w:contextualSpacing/>
        <w:rPr>
          <w:sz w:val="22"/>
          <w:szCs w:val="22"/>
          <w:lang w:eastAsia="en-US"/>
        </w:rPr>
      </w:pP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</w:p>
    <w:p w:rsidR="00FA7B6A" w:rsidRPr="00E20FA1" w:rsidRDefault="00FA7B6A" w:rsidP="00E20FA1">
      <w:pPr>
        <w:ind w:firstLine="0"/>
        <w:jc w:val="center"/>
        <w:rPr>
          <w:b/>
          <w:bCs/>
          <w:i/>
          <w:iCs/>
          <w:sz w:val="22"/>
          <w:szCs w:val="22"/>
        </w:rPr>
      </w:pPr>
    </w:p>
    <w:p w:rsidR="00FA7B6A" w:rsidRPr="00E20FA1" w:rsidRDefault="00FA7B6A" w:rsidP="00E20FA1">
      <w:pPr>
        <w:ind w:firstLine="0"/>
        <w:jc w:val="center"/>
        <w:rPr>
          <w:sz w:val="22"/>
          <w:szCs w:val="22"/>
        </w:rPr>
      </w:pPr>
      <w:r w:rsidRPr="00E20FA1">
        <w:rPr>
          <w:b/>
          <w:bCs/>
          <w:i/>
          <w:iCs/>
          <w:sz w:val="22"/>
          <w:szCs w:val="22"/>
        </w:rPr>
        <w:t>Вариант 9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 1.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Письменно изложите материал по теме: «Рынок: сущность, основные черты, структура. Инфр</w:t>
      </w:r>
      <w:r w:rsidRPr="00E20FA1">
        <w:rPr>
          <w:sz w:val="22"/>
          <w:szCs w:val="22"/>
        </w:rPr>
        <w:t>а</w:t>
      </w:r>
      <w:r w:rsidRPr="00E20FA1">
        <w:rPr>
          <w:sz w:val="22"/>
          <w:szCs w:val="22"/>
        </w:rPr>
        <w:t>структура рынка».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2.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Ответьте на вопрос: «Сформулируйте и объясните механизм действия закона убывающей пр</w:t>
      </w:r>
      <w:r w:rsidRPr="00E20FA1">
        <w:rPr>
          <w:sz w:val="22"/>
          <w:szCs w:val="22"/>
        </w:rPr>
        <w:t>е</w:t>
      </w:r>
      <w:r w:rsidRPr="00E20FA1">
        <w:rPr>
          <w:sz w:val="22"/>
          <w:szCs w:val="22"/>
        </w:rPr>
        <w:t>дельной производительности факторов производства. Как этот закон связан с ограниченной вза</w:t>
      </w:r>
      <w:r w:rsidRPr="00E20FA1">
        <w:rPr>
          <w:sz w:val="22"/>
          <w:szCs w:val="22"/>
        </w:rPr>
        <w:t>и</w:t>
      </w:r>
      <w:r w:rsidRPr="00E20FA1">
        <w:rPr>
          <w:sz w:val="22"/>
          <w:szCs w:val="22"/>
        </w:rPr>
        <w:t xml:space="preserve">мозаменяемостью производственных ресурсов?».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3.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Напишите и объясните функцию полезности потребителя (формула).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4.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Тест. Укажите верный ответ и обоснуйте его. </w:t>
      </w:r>
    </w:p>
    <w:p w:rsidR="00FA7B6A" w:rsidRPr="00E20FA1" w:rsidRDefault="00FA7B6A" w:rsidP="00E20FA1">
      <w:pPr>
        <w:ind w:firstLine="0"/>
        <w:rPr>
          <w:bCs/>
          <w:sz w:val="22"/>
          <w:szCs w:val="22"/>
        </w:rPr>
      </w:pPr>
      <w:r w:rsidRPr="00E20FA1">
        <w:rPr>
          <w:bCs/>
          <w:sz w:val="22"/>
          <w:szCs w:val="22"/>
        </w:rPr>
        <w:t>Какие основные элементы включает инфраструктура рынка:</w:t>
      </w:r>
    </w:p>
    <w:p w:rsidR="00FA7B6A" w:rsidRPr="00E20FA1" w:rsidRDefault="00FA7B6A" w:rsidP="00063E7C">
      <w:pPr>
        <w:widowControl/>
        <w:numPr>
          <w:ilvl w:val="0"/>
          <w:numId w:val="16"/>
        </w:numPr>
        <w:autoSpaceDE/>
        <w:autoSpaceDN/>
        <w:adjustRightInd/>
        <w:ind w:firstLine="0"/>
        <w:rPr>
          <w:bCs/>
          <w:sz w:val="22"/>
          <w:szCs w:val="22"/>
        </w:rPr>
      </w:pPr>
      <w:r w:rsidRPr="00E20FA1">
        <w:rPr>
          <w:bCs/>
          <w:sz w:val="22"/>
          <w:szCs w:val="22"/>
        </w:rPr>
        <w:t>биржи, банки, рекламные агентства;</w:t>
      </w:r>
    </w:p>
    <w:p w:rsidR="00FA7B6A" w:rsidRPr="00E20FA1" w:rsidRDefault="00FA7B6A" w:rsidP="00063E7C">
      <w:pPr>
        <w:widowControl/>
        <w:numPr>
          <w:ilvl w:val="0"/>
          <w:numId w:val="16"/>
        </w:numPr>
        <w:autoSpaceDE/>
        <w:autoSpaceDN/>
        <w:adjustRightInd/>
        <w:ind w:firstLine="0"/>
        <w:rPr>
          <w:bCs/>
          <w:sz w:val="22"/>
          <w:szCs w:val="22"/>
        </w:rPr>
      </w:pPr>
      <w:r w:rsidRPr="00E20FA1">
        <w:rPr>
          <w:bCs/>
          <w:sz w:val="22"/>
          <w:szCs w:val="22"/>
        </w:rPr>
        <w:t>магазины, киоски;</w:t>
      </w:r>
    </w:p>
    <w:p w:rsidR="00FA7B6A" w:rsidRPr="00E20FA1" w:rsidRDefault="00FA7B6A" w:rsidP="00063E7C">
      <w:pPr>
        <w:widowControl/>
        <w:numPr>
          <w:ilvl w:val="0"/>
          <w:numId w:val="16"/>
        </w:numPr>
        <w:autoSpaceDE/>
        <w:autoSpaceDN/>
        <w:adjustRightInd/>
        <w:ind w:firstLine="0"/>
        <w:rPr>
          <w:bCs/>
          <w:sz w:val="22"/>
          <w:szCs w:val="22"/>
        </w:rPr>
      </w:pPr>
      <w:r w:rsidRPr="00E20FA1">
        <w:rPr>
          <w:bCs/>
          <w:sz w:val="22"/>
          <w:szCs w:val="22"/>
        </w:rPr>
        <w:t>кинотеатры;</w:t>
      </w:r>
    </w:p>
    <w:p w:rsidR="00FA7B6A" w:rsidRPr="00E20FA1" w:rsidRDefault="00FA7B6A" w:rsidP="00063E7C">
      <w:pPr>
        <w:widowControl/>
        <w:numPr>
          <w:ilvl w:val="0"/>
          <w:numId w:val="16"/>
        </w:numPr>
        <w:autoSpaceDE/>
        <w:autoSpaceDN/>
        <w:adjustRightInd/>
        <w:ind w:firstLine="0"/>
        <w:rPr>
          <w:bCs/>
          <w:sz w:val="22"/>
          <w:szCs w:val="22"/>
        </w:rPr>
      </w:pPr>
      <w:r w:rsidRPr="00E20FA1">
        <w:rPr>
          <w:bCs/>
          <w:sz w:val="22"/>
          <w:szCs w:val="22"/>
        </w:rPr>
        <w:t>дома быта, коммунальные службы.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/>
          <w:bCs/>
          <w:sz w:val="22"/>
          <w:szCs w:val="22"/>
        </w:rPr>
        <w:t xml:space="preserve">Задание № 5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bCs/>
          <w:sz w:val="22"/>
          <w:szCs w:val="22"/>
        </w:rPr>
        <w:t xml:space="preserve">Задача.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Инвестор имеет 300 тыс. рублей и выбирает между тремя проектами. Определите, какой проект принесет наибольший доход.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а) положить деньги в банк на 2 года с ежеквартальным начислением 20% годовых по сложному проценту;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б) вложить деньги в строительство с получением дохода в течение 3 лет в размере 100, 250 и 200 тыс. рублей при ставке дисконтирования 15%.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в) купить земельный участок и сдавать его в аренду на 3 года, если средний банковский процент составит 10%, а земельная рента составит 4,8 тыс. рублей в год.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№6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Задача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Определите прибыль и рентабельность предприятия «Одуванчик».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93"/>
        <w:gridCol w:w="4770"/>
      </w:tblGrid>
      <w:tr w:rsidR="00FA7B6A" w:rsidRPr="00E20FA1" w:rsidTr="00063E7C">
        <w:tc>
          <w:tcPr>
            <w:tcW w:w="490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Выручка от продажи</w:t>
            </w:r>
          </w:p>
        </w:tc>
        <w:tc>
          <w:tcPr>
            <w:tcW w:w="490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3 500 руб.</w:t>
            </w:r>
          </w:p>
        </w:tc>
      </w:tr>
      <w:tr w:rsidR="00FA7B6A" w:rsidRPr="00E20FA1" w:rsidTr="00063E7C">
        <w:tc>
          <w:tcPr>
            <w:tcW w:w="490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Прямые издержки</w:t>
            </w:r>
          </w:p>
        </w:tc>
        <w:tc>
          <w:tcPr>
            <w:tcW w:w="490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1 200 руб.</w:t>
            </w:r>
          </w:p>
        </w:tc>
      </w:tr>
      <w:tr w:rsidR="00FA7B6A" w:rsidRPr="00E20FA1" w:rsidTr="00063E7C">
        <w:tc>
          <w:tcPr>
            <w:tcW w:w="490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Переменные издержки</w:t>
            </w:r>
          </w:p>
        </w:tc>
        <w:tc>
          <w:tcPr>
            <w:tcW w:w="490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1 430 руб.</w:t>
            </w:r>
          </w:p>
        </w:tc>
      </w:tr>
      <w:tr w:rsidR="00FA7B6A" w:rsidRPr="00E20FA1" w:rsidTr="00063E7C">
        <w:tc>
          <w:tcPr>
            <w:tcW w:w="490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Прибыль</w:t>
            </w:r>
          </w:p>
        </w:tc>
        <w:tc>
          <w:tcPr>
            <w:tcW w:w="490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?</w:t>
            </w:r>
          </w:p>
        </w:tc>
      </w:tr>
      <w:tr w:rsidR="00FA7B6A" w:rsidRPr="00E20FA1" w:rsidTr="00063E7C">
        <w:tc>
          <w:tcPr>
            <w:tcW w:w="490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Рентабельность</w:t>
            </w:r>
          </w:p>
        </w:tc>
        <w:tc>
          <w:tcPr>
            <w:tcW w:w="4900" w:type="dxa"/>
            <w:hideMark/>
          </w:tcPr>
          <w:p w:rsidR="00FA7B6A" w:rsidRPr="00E20FA1" w:rsidRDefault="00FA7B6A" w:rsidP="00E20FA1">
            <w:pPr>
              <w:ind w:firstLine="0"/>
              <w:rPr>
                <w:sz w:val="22"/>
                <w:szCs w:val="22"/>
                <w:lang w:eastAsia="en-US"/>
              </w:rPr>
            </w:pPr>
            <w:r w:rsidRPr="00E20FA1">
              <w:rPr>
                <w:sz w:val="22"/>
                <w:szCs w:val="22"/>
                <w:lang w:eastAsia="en-US"/>
              </w:rPr>
              <w:t>?</w:t>
            </w:r>
          </w:p>
        </w:tc>
      </w:tr>
    </w:tbl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№7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Задача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Уровень безработицы в текущем году составил 8%. Естественный уровень безработицы – 6,5%, а коэффициента Оукена – 2. Потенциальный ВВП равен 450 млрд. долл. Определите отставание ВВП (в %) и потери ВВП, вызванные циклической безработицей (в млрд. долл.)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№8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 xml:space="preserve">Задача </w:t>
      </w:r>
    </w:p>
    <w:p w:rsidR="00FA7B6A" w:rsidRPr="00E20FA1" w:rsidRDefault="00FA7B6A" w:rsidP="00E20FA1">
      <w:pPr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Определите заработную плату с учетом районного коэффициента для Южного Урала (15%), если тарифная ставка составляет 82,30 руб. Выработано 100 единиц продукции, норма времени на ед. продукции – 1,8 чел-час.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№9</w:t>
      </w:r>
    </w:p>
    <w:p w:rsidR="00FA7B6A" w:rsidRPr="00E20FA1" w:rsidRDefault="00FA7B6A" w:rsidP="00E20FA1">
      <w:pPr>
        <w:ind w:firstLine="0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 xml:space="preserve">Задача </w:t>
      </w:r>
    </w:p>
    <w:p w:rsidR="00FA7B6A" w:rsidRPr="00E20FA1" w:rsidRDefault="00FA7B6A" w:rsidP="00E20FA1">
      <w:pPr>
        <w:widowControl/>
        <w:autoSpaceDE/>
        <w:autoSpaceDN/>
        <w:adjustRightInd/>
        <w:ind w:firstLine="0"/>
        <w:rPr>
          <w:sz w:val="22"/>
          <w:szCs w:val="22"/>
        </w:rPr>
      </w:pPr>
      <w:r w:rsidRPr="00E20FA1">
        <w:rPr>
          <w:sz w:val="22"/>
          <w:szCs w:val="22"/>
        </w:rPr>
        <w:t>В первом квартале организацией произведено 10 тыс.ед.продукции по цене 700 руб./ед. Постоя</w:t>
      </w:r>
      <w:r w:rsidRPr="00E20FA1">
        <w:rPr>
          <w:sz w:val="22"/>
          <w:szCs w:val="22"/>
        </w:rPr>
        <w:t>н</w:t>
      </w:r>
      <w:r w:rsidRPr="00E20FA1">
        <w:rPr>
          <w:sz w:val="22"/>
          <w:szCs w:val="22"/>
        </w:rPr>
        <w:t>ные расходы составляют 1600 тыс. руб. Удельно-переменные расходы – 150 руб./ед.Во втором квартале планируется повысить прибыль на 8%. Сколько необходимо дополнительно произвести продукции, чтобы повысить прибыль на 8%?</w:t>
      </w:r>
    </w:p>
    <w:p w:rsidR="00FA7B6A" w:rsidRPr="00E20FA1" w:rsidRDefault="00FA7B6A" w:rsidP="00E20FA1">
      <w:pPr>
        <w:ind w:firstLine="0"/>
        <w:rPr>
          <w:b/>
          <w:bCs/>
          <w:sz w:val="22"/>
          <w:szCs w:val="22"/>
        </w:rPr>
      </w:pPr>
      <w:r w:rsidRPr="00E20FA1">
        <w:rPr>
          <w:b/>
          <w:bCs/>
          <w:sz w:val="22"/>
          <w:szCs w:val="22"/>
        </w:rPr>
        <w:t>Задание №10</w:t>
      </w:r>
    </w:p>
    <w:p w:rsidR="00FA7B6A" w:rsidRPr="00E20FA1" w:rsidRDefault="00FA7B6A" w:rsidP="00E20FA1">
      <w:pPr>
        <w:ind w:firstLine="0"/>
        <w:rPr>
          <w:sz w:val="22"/>
          <w:szCs w:val="22"/>
          <w:lang w:eastAsia="en-US"/>
        </w:rPr>
      </w:pPr>
      <w:r w:rsidRPr="00E20FA1">
        <w:rPr>
          <w:sz w:val="22"/>
          <w:szCs w:val="22"/>
          <w:lang w:eastAsia="en-US"/>
        </w:rPr>
        <w:t xml:space="preserve">Задача </w:t>
      </w:r>
    </w:p>
    <w:p w:rsidR="00FA7B6A" w:rsidRPr="00E20FA1" w:rsidRDefault="00FA7B6A" w:rsidP="00E20FA1">
      <w:pPr>
        <w:tabs>
          <w:tab w:val="num" w:pos="993"/>
        </w:tabs>
        <w:overflowPunct w:val="0"/>
        <w:ind w:firstLine="0"/>
        <w:rPr>
          <w:bCs/>
          <w:iCs/>
          <w:sz w:val="22"/>
          <w:szCs w:val="22"/>
        </w:rPr>
      </w:pPr>
      <w:r w:rsidRPr="00E20FA1">
        <w:rPr>
          <w:bCs/>
          <w:iCs/>
          <w:sz w:val="22"/>
          <w:szCs w:val="22"/>
        </w:rPr>
        <w:t>Себестоимость товарной продукции предприятия в базисном периоде составила 380,5 млн. руб. В отчетном периоде предполагается  повысить производительность труда на 6% и среднюю зарабо</w:t>
      </w:r>
      <w:r w:rsidRPr="00E20FA1">
        <w:rPr>
          <w:bCs/>
          <w:iCs/>
          <w:sz w:val="22"/>
          <w:szCs w:val="22"/>
        </w:rPr>
        <w:t>т</w:t>
      </w:r>
      <w:r w:rsidRPr="00E20FA1">
        <w:rPr>
          <w:bCs/>
          <w:iCs/>
          <w:sz w:val="22"/>
          <w:szCs w:val="22"/>
        </w:rPr>
        <w:t>ную плату на 4%. Объем производства возрастет на 8% при неизменной величине постоянных расходов. Удельный вес оплаты труда в себестоимости продукции – 23%, а постоянных расходов – 20%. Определите процент снижения себестоимости и полученную экономию под воздействием указанных факторов.</w:t>
      </w:r>
    </w:p>
    <w:p w:rsidR="00FA7B6A" w:rsidRPr="00E20FA1" w:rsidRDefault="00FA7B6A" w:rsidP="00E20FA1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E20FA1">
        <w:rPr>
          <w:b/>
          <w:bCs/>
          <w:color w:val="000000"/>
          <w:sz w:val="22"/>
          <w:szCs w:val="22"/>
        </w:rPr>
        <w:t xml:space="preserve">Задание № 11 </w:t>
      </w:r>
    </w:p>
    <w:p w:rsidR="00FA7B6A" w:rsidRPr="00E20FA1" w:rsidRDefault="00FA7B6A" w:rsidP="00E20FA1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E20FA1">
        <w:rPr>
          <w:color w:val="000000"/>
          <w:sz w:val="22"/>
          <w:szCs w:val="22"/>
        </w:rPr>
        <w:t xml:space="preserve">Письменно изложите материал по теме: </w:t>
      </w:r>
    </w:p>
    <w:p w:rsidR="00FA7B6A" w:rsidRPr="00E20FA1" w:rsidRDefault="00FA7B6A" w:rsidP="00E20FA1">
      <w:pPr>
        <w:widowControl/>
        <w:shd w:val="clear" w:color="auto" w:fill="FFFFFF"/>
        <w:tabs>
          <w:tab w:val="left" w:pos="426"/>
        </w:tabs>
        <w:autoSpaceDE/>
        <w:autoSpaceDN/>
        <w:adjustRightInd/>
        <w:ind w:firstLine="0"/>
        <w:jc w:val="left"/>
        <w:textAlignment w:val="baseline"/>
        <w:rPr>
          <w:color w:val="000000"/>
          <w:sz w:val="22"/>
          <w:szCs w:val="22"/>
        </w:rPr>
      </w:pPr>
      <w:r w:rsidRPr="00E20FA1">
        <w:rPr>
          <w:color w:val="000000"/>
          <w:sz w:val="22"/>
          <w:szCs w:val="22"/>
        </w:rPr>
        <w:t>“Кейнсианская революция”: причины, содержание, итоги.</w:t>
      </w:r>
    </w:p>
    <w:p w:rsidR="00FA7B6A" w:rsidRPr="00C83B82" w:rsidRDefault="00FA7B6A" w:rsidP="00EB2127">
      <w:pPr>
        <w:jc w:val="right"/>
      </w:pPr>
    </w:p>
    <w:sectPr w:rsidR="00FA7B6A" w:rsidRPr="00C83B82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7B6A" w:rsidRDefault="00FA7B6A">
      <w:r>
        <w:separator/>
      </w:r>
    </w:p>
  </w:endnote>
  <w:endnote w:type="continuationSeparator" w:id="0">
    <w:p w:rsidR="00FA7B6A" w:rsidRDefault="00FA7B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B6A" w:rsidRDefault="00FA7B6A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A7B6A" w:rsidRDefault="00FA7B6A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B6A" w:rsidRDefault="00FA7B6A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47</w:t>
    </w:r>
    <w:r>
      <w:rPr>
        <w:rStyle w:val="PageNumber"/>
      </w:rPr>
      <w:fldChar w:fldCharType="end"/>
    </w:r>
  </w:p>
  <w:p w:rsidR="00FA7B6A" w:rsidRDefault="00FA7B6A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7B6A" w:rsidRDefault="00FA7B6A">
      <w:r>
        <w:separator/>
      </w:r>
    </w:p>
  </w:footnote>
  <w:footnote w:type="continuationSeparator" w:id="0">
    <w:p w:rsidR="00FA7B6A" w:rsidRDefault="00FA7B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76620"/>
    <w:multiLevelType w:val="hybridMultilevel"/>
    <w:tmpl w:val="3CD4E85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2DC6D3A"/>
    <w:multiLevelType w:val="multilevel"/>
    <w:tmpl w:val="FC70F19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516F8D"/>
    <w:multiLevelType w:val="hybridMultilevel"/>
    <w:tmpl w:val="6E44CA2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4956992"/>
    <w:multiLevelType w:val="hybridMultilevel"/>
    <w:tmpl w:val="A5205EC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58E3675"/>
    <w:multiLevelType w:val="hybridMultilevel"/>
    <w:tmpl w:val="38AEE0A2"/>
    <w:lvl w:ilvl="0" w:tplc="32D0BE1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930274A"/>
    <w:multiLevelType w:val="hybridMultilevel"/>
    <w:tmpl w:val="964426B8"/>
    <w:lvl w:ilvl="0" w:tplc="0419000F">
      <w:start w:val="1"/>
      <w:numFmt w:val="decimal"/>
      <w:lvlText w:val="%1."/>
      <w:lvlJc w:val="left"/>
      <w:pPr>
        <w:ind w:left="645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BE61891"/>
    <w:multiLevelType w:val="hybridMultilevel"/>
    <w:tmpl w:val="82CC3A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D745899"/>
    <w:multiLevelType w:val="multilevel"/>
    <w:tmpl w:val="3296300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DEE1BC3"/>
    <w:multiLevelType w:val="hybridMultilevel"/>
    <w:tmpl w:val="7B5C10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1994C13"/>
    <w:multiLevelType w:val="hybridMultilevel"/>
    <w:tmpl w:val="5A26BD28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13013ED3"/>
    <w:multiLevelType w:val="hybridMultilevel"/>
    <w:tmpl w:val="CBB449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6D8892A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Arial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39912FB"/>
    <w:multiLevelType w:val="hybridMultilevel"/>
    <w:tmpl w:val="97483F06"/>
    <w:lvl w:ilvl="0" w:tplc="2F2C1DE0">
      <w:start w:val="1"/>
      <w:numFmt w:val="russianLower"/>
      <w:suff w:val="space"/>
      <w:lvlText w:val="%1)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>
    <w:nsid w:val="148B5B85"/>
    <w:multiLevelType w:val="hybridMultilevel"/>
    <w:tmpl w:val="33165F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5A22475"/>
    <w:multiLevelType w:val="hybridMultilevel"/>
    <w:tmpl w:val="9FB8F78A"/>
    <w:lvl w:ilvl="0" w:tplc="4DB81100">
      <w:start w:val="1"/>
      <w:numFmt w:val="russianLower"/>
      <w:suff w:val="space"/>
      <w:lvlText w:val="%1)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4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6097E07"/>
    <w:multiLevelType w:val="hybridMultilevel"/>
    <w:tmpl w:val="3A9611E8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6">
    <w:nsid w:val="19241F0C"/>
    <w:multiLevelType w:val="hybridMultilevel"/>
    <w:tmpl w:val="91F29526"/>
    <w:lvl w:ilvl="0" w:tplc="98C0674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CF51F42"/>
    <w:multiLevelType w:val="hybridMultilevel"/>
    <w:tmpl w:val="D4B0EBB6"/>
    <w:lvl w:ilvl="0" w:tplc="2D5A4B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1ED8697A"/>
    <w:multiLevelType w:val="hybridMultilevel"/>
    <w:tmpl w:val="854C1ECA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1FB82078"/>
    <w:multiLevelType w:val="hybridMultilevel"/>
    <w:tmpl w:val="BF7EF6E4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1">
    <w:nsid w:val="214468DA"/>
    <w:multiLevelType w:val="hybridMultilevel"/>
    <w:tmpl w:val="51D85474"/>
    <w:lvl w:ilvl="0" w:tplc="B43A8226">
      <w:start w:val="1"/>
      <w:numFmt w:val="russianLower"/>
      <w:suff w:val="space"/>
      <w:lvlText w:val="%1)"/>
      <w:lvlJc w:val="left"/>
      <w:pPr>
        <w:ind w:firstLine="567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2">
    <w:nsid w:val="217244AD"/>
    <w:multiLevelType w:val="hybridMultilevel"/>
    <w:tmpl w:val="9E8282FC"/>
    <w:lvl w:ilvl="0" w:tplc="43CE8B18">
      <w:start w:val="1"/>
      <w:numFmt w:val="russianLower"/>
      <w:suff w:val="space"/>
      <w:lvlText w:val="%1)"/>
      <w:lvlJc w:val="left"/>
      <w:pPr>
        <w:ind w:firstLine="567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3">
    <w:nsid w:val="23424A1F"/>
    <w:multiLevelType w:val="hybridMultilevel"/>
    <w:tmpl w:val="95402A2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24311506"/>
    <w:multiLevelType w:val="hybridMultilevel"/>
    <w:tmpl w:val="8D28A1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244E7C67"/>
    <w:multiLevelType w:val="hybridMultilevel"/>
    <w:tmpl w:val="85A46B2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24BB5DA9"/>
    <w:multiLevelType w:val="hybridMultilevel"/>
    <w:tmpl w:val="6B5C488E"/>
    <w:lvl w:ilvl="0" w:tplc="E864FAA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260968DE"/>
    <w:multiLevelType w:val="hybridMultilevel"/>
    <w:tmpl w:val="8EBA10AA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26F4179E"/>
    <w:multiLevelType w:val="hybridMultilevel"/>
    <w:tmpl w:val="563EDEA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279F273F"/>
    <w:multiLevelType w:val="hybridMultilevel"/>
    <w:tmpl w:val="9BFEFF0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2AF06610"/>
    <w:multiLevelType w:val="hybridMultilevel"/>
    <w:tmpl w:val="A454D32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2B256010"/>
    <w:multiLevelType w:val="multilevel"/>
    <w:tmpl w:val="41084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D765075"/>
    <w:multiLevelType w:val="hybridMultilevel"/>
    <w:tmpl w:val="E054B23A"/>
    <w:lvl w:ilvl="0" w:tplc="DB04DE54">
      <w:start w:val="1"/>
      <w:numFmt w:val="russianLower"/>
      <w:suff w:val="space"/>
      <w:lvlText w:val="%1)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3">
    <w:nsid w:val="32A22471"/>
    <w:multiLevelType w:val="hybridMultilevel"/>
    <w:tmpl w:val="6B8A20DC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331B4269"/>
    <w:multiLevelType w:val="hybridMultilevel"/>
    <w:tmpl w:val="6C428B2E"/>
    <w:lvl w:ilvl="0" w:tplc="61161AFA">
      <w:start w:val="1"/>
      <w:numFmt w:val="russianLower"/>
      <w:suff w:val="space"/>
      <w:lvlText w:val="%1)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5">
    <w:nsid w:val="3749309E"/>
    <w:multiLevelType w:val="multilevel"/>
    <w:tmpl w:val="FC30785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C30396A"/>
    <w:multiLevelType w:val="hybridMultilevel"/>
    <w:tmpl w:val="0966C894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3CBF1F99"/>
    <w:multiLevelType w:val="hybridMultilevel"/>
    <w:tmpl w:val="F2288C82"/>
    <w:lvl w:ilvl="0" w:tplc="8F845836">
      <w:start w:val="1"/>
      <w:numFmt w:val="bullet"/>
      <w:suff w:val="space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4297658C"/>
    <w:multiLevelType w:val="hybridMultilevel"/>
    <w:tmpl w:val="DBB6614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42EE662A"/>
    <w:multiLevelType w:val="hybridMultilevel"/>
    <w:tmpl w:val="67129A2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43526067"/>
    <w:multiLevelType w:val="multilevel"/>
    <w:tmpl w:val="7B16796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5C01CA1"/>
    <w:multiLevelType w:val="hybridMultilevel"/>
    <w:tmpl w:val="E910949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46735F5D"/>
    <w:multiLevelType w:val="hybridMultilevel"/>
    <w:tmpl w:val="90742596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497A17B4"/>
    <w:multiLevelType w:val="hybridMultilevel"/>
    <w:tmpl w:val="E2404926"/>
    <w:lvl w:ilvl="0" w:tplc="08225270">
      <w:start w:val="1"/>
      <w:numFmt w:val="russianLower"/>
      <w:suff w:val="space"/>
      <w:lvlText w:val="%1)"/>
      <w:lvlJc w:val="left"/>
      <w:pPr>
        <w:ind w:firstLine="567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4">
    <w:nsid w:val="4A444D31"/>
    <w:multiLevelType w:val="hybridMultilevel"/>
    <w:tmpl w:val="15A849D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4B3D1B8F"/>
    <w:multiLevelType w:val="hybridMultilevel"/>
    <w:tmpl w:val="D64465F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4C744345"/>
    <w:multiLevelType w:val="hybridMultilevel"/>
    <w:tmpl w:val="FCBA350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4CC5743A"/>
    <w:multiLevelType w:val="hybridMultilevel"/>
    <w:tmpl w:val="5DAA9752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8">
    <w:nsid w:val="4D3A7C9F"/>
    <w:multiLevelType w:val="hybridMultilevel"/>
    <w:tmpl w:val="6950B3C0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9">
    <w:nsid w:val="4E9E371A"/>
    <w:multiLevelType w:val="hybridMultilevel"/>
    <w:tmpl w:val="845AE936"/>
    <w:lvl w:ilvl="0" w:tplc="B9822A70">
      <w:start w:val="1"/>
      <w:numFmt w:val="russianLower"/>
      <w:suff w:val="space"/>
      <w:lvlText w:val="%1)"/>
      <w:lvlJc w:val="left"/>
      <w:pPr>
        <w:ind w:firstLine="567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0">
    <w:nsid w:val="4ECB1788"/>
    <w:multiLevelType w:val="hybridMultilevel"/>
    <w:tmpl w:val="CBB0D39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505769F4"/>
    <w:multiLevelType w:val="hybridMultilevel"/>
    <w:tmpl w:val="864A53DE"/>
    <w:lvl w:ilvl="0" w:tplc="6234C6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52F7021B"/>
    <w:multiLevelType w:val="hybridMultilevel"/>
    <w:tmpl w:val="CB7851CE"/>
    <w:lvl w:ilvl="0" w:tplc="0419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3">
    <w:nsid w:val="530951A1"/>
    <w:multiLevelType w:val="multilevel"/>
    <w:tmpl w:val="76F04B4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535946FF"/>
    <w:multiLevelType w:val="hybridMultilevel"/>
    <w:tmpl w:val="AA40003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5">
    <w:nsid w:val="53E134DC"/>
    <w:multiLevelType w:val="singleLevel"/>
    <w:tmpl w:val="26E69502"/>
    <w:lvl w:ilvl="0">
      <w:start w:val="1"/>
      <w:numFmt w:val="decimal"/>
      <w:lvlText w:val="%1.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56">
    <w:nsid w:val="54AF7AA8"/>
    <w:multiLevelType w:val="hybridMultilevel"/>
    <w:tmpl w:val="B22CC74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560247FD"/>
    <w:multiLevelType w:val="hybridMultilevel"/>
    <w:tmpl w:val="5C7C9952"/>
    <w:lvl w:ilvl="0" w:tplc="5DA61CC6">
      <w:start w:val="1"/>
      <w:numFmt w:val="decimal"/>
      <w:lvlText w:val="%1)"/>
      <w:lvlJc w:val="left"/>
      <w:pPr>
        <w:tabs>
          <w:tab w:val="num" w:pos="1875"/>
        </w:tabs>
        <w:ind w:left="1875" w:hanging="115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8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>
    <w:nsid w:val="56F52C45"/>
    <w:multiLevelType w:val="hybridMultilevel"/>
    <w:tmpl w:val="2032652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57FF12F9"/>
    <w:multiLevelType w:val="hybridMultilevel"/>
    <w:tmpl w:val="891C69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>
    <w:nsid w:val="5A4A06E5"/>
    <w:multiLevelType w:val="hybridMultilevel"/>
    <w:tmpl w:val="6B261B4C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2">
    <w:nsid w:val="5C8060A1"/>
    <w:multiLevelType w:val="hybridMultilevel"/>
    <w:tmpl w:val="01BA8434"/>
    <w:lvl w:ilvl="0" w:tplc="98C0674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1FD23F52">
      <w:start w:val="1"/>
      <w:numFmt w:val="decimal"/>
      <w:lvlText w:val="%2)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63">
    <w:nsid w:val="5F9E0A1B"/>
    <w:multiLevelType w:val="hybridMultilevel"/>
    <w:tmpl w:val="CF044C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>
    <w:nsid w:val="5FEF2E0C"/>
    <w:multiLevelType w:val="hybridMultilevel"/>
    <w:tmpl w:val="F9BA05CE"/>
    <w:lvl w:ilvl="0" w:tplc="C8ACE446">
      <w:start w:val="1"/>
      <w:numFmt w:val="russianLower"/>
      <w:suff w:val="space"/>
      <w:lvlText w:val="%1)"/>
      <w:lvlJc w:val="left"/>
      <w:pPr>
        <w:ind w:firstLine="567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65">
    <w:nsid w:val="600D299E"/>
    <w:multiLevelType w:val="hybridMultilevel"/>
    <w:tmpl w:val="82E28FE6"/>
    <w:lvl w:ilvl="0" w:tplc="7AA221E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">
    <w:nsid w:val="60642E46"/>
    <w:multiLevelType w:val="multilevel"/>
    <w:tmpl w:val="0004F53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609D3FDF"/>
    <w:multiLevelType w:val="hybridMultilevel"/>
    <w:tmpl w:val="3F1A3F4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">
    <w:nsid w:val="61357E91"/>
    <w:multiLevelType w:val="hybridMultilevel"/>
    <w:tmpl w:val="9AE833B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9">
    <w:nsid w:val="63E51415"/>
    <w:multiLevelType w:val="hybridMultilevel"/>
    <w:tmpl w:val="35123D9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75A3F28"/>
    <w:multiLevelType w:val="hybridMultilevel"/>
    <w:tmpl w:val="20EA1CE4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1">
    <w:nsid w:val="68F121F7"/>
    <w:multiLevelType w:val="hybridMultilevel"/>
    <w:tmpl w:val="83EA4020"/>
    <w:lvl w:ilvl="0" w:tplc="0A9076D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">
    <w:nsid w:val="691E7C5D"/>
    <w:multiLevelType w:val="hybridMultilevel"/>
    <w:tmpl w:val="A06000A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>
    <w:nsid w:val="699A7CEC"/>
    <w:multiLevelType w:val="hybridMultilevel"/>
    <w:tmpl w:val="69D8FBBC"/>
    <w:lvl w:ilvl="0" w:tplc="9A62499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4">
    <w:nsid w:val="6B4F13F7"/>
    <w:multiLevelType w:val="hybridMultilevel"/>
    <w:tmpl w:val="1BD4F3FC"/>
    <w:lvl w:ilvl="0" w:tplc="04190017">
      <w:start w:val="1"/>
      <w:numFmt w:val="lowerLetter"/>
      <w:lvlText w:val="%1)"/>
      <w:lvlJc w:val="left"/>
      <w:pPr>
        <w:ind w:left="26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5">
    <w:nsid w:val="6D0D6839"/>
    <w:multiLevelType w:val="multilevel"/>
    <w:tmpl w:val="339650F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6E6578B3"/>
    <w:multiLevelType w:val="hybridMultilevel"/>
    <w:tmpl w:val="797C1904"/>
    <w:lvl w:ilvl="0" w:tplc="0419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7">
    <w:nsid w:val="6F707D47"/>
    <w:multiLevelType w:val="hybridMultilevel"/>
    <w:tmpl w:val="6B5C488E"/>
    <w:lvl w:ilvl="0" w:tplc="E864FAA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">
    <w:nsid w:val="6FC813EB"/>
    <w:multiLevelType w:val="hybridMultilevel"/>
    <w:tmpl w:val="AC4EA4BC"/>
    <w:lvl w:ilvl="0" w:tplc="37C4DAC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>
    <w:nsid w:val="7259040D"/>
    <w:multiLevelType w:val="hybridMultilevel"/>
    <w:tmpl w:val="20468D66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0">
    <w:nsid w:val="737F2AB2"/>
    <w:multiLevelType w:val="multilevel"/>
    <w:tmpl w:val="F7F065A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77704B2B"/>
    <w:multiLevelType w:val="hybridMultilevel"/>
    <w:tmpl w:val="F6106DE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">
    <w:nsid w:val="7A9D2EFC"/>
    <w:multiLevelType w:val="multilevel"/>
    <w:tmpl w:val="D6724E1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7B9F5B46"/>
    <w:multiLevelType w:val="hybridMultilevel"/>
    <w:tmpl w:val="A78AF3B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>
    <w:nsid w:val="7BA54683"/>
    <w:multiLevelType w:val="multilevel"/>
    <w:tmpl w:val="EE5CFDF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7C5A5694"/>
    <w:multiLevelType w:val="hybridMultilevel"/>
    <w:tmpl w:val="8662EB8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6">
    <w:nsid w:val="7E223459"/>
    <w:multiLevelType w:val="hybridMultilevel"/>
    <w:tmpl w:val="66A68C52"/>
    <w:lvl w:ilvl="0" w:tplc="56FC522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7">
    <w:nsid w:val="7E706B5E"/>
    <w:multiLevelType w:val="hybridMultilevel"/>
    <w:tmpl w:val="AA888DF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7"/>
  </w:num>
  <w:num w:numId="2">
    <w:abstractNumId w:val="14"/>
  </w:num>
  <w:num w:numId="3">
    <w:abstractNumId w:val="69"/>
  </w:num>
  <w:num w:numId="4">
    <w:abstractNumId w:val="18"/>
  </w:num>
  <w:num w:numId="5">
    <w:abstractNumId w:val="8"/>
  </w:num>
  <w:num w:numId="6">
    <w:abstractNumId w:val="54"/>
  </w:num>
  <w:num w:numId="7">
    <w:abstractNumId w:val="3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5"/>
  </w:num>
  <w:num w:numId="18">
    <w:abstractNumId w:val="55"/>
    <w:lvlOverride w:ilvl="0">
      <w:lvl w:ilvl="0">
        <w:start w:val="1"/>
        <w:numFmt w:val="decimal"/>
        <w:lvlText w:val="%1.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57"/>
  </w:num>
  <w:num w:numId="20">
    <w:abstractNumId w:val="36"/>
  </w:num>
  <w:num w:numId="21">
    <w:abstractNumId w:val="56"/>
  </w:num>
  <w:num w:numId="22">
    <w:abstractNumId w:val="42"/>
  </w:num>
  <w:num w:numId="23">
    <w:abstractNumId w:val="67"/>
  </w:num>
  <w:num w:numId="24">
    <w:abstractNumId w:val="30"/>
  </w:num>
  <w:num w:numId="25">
    <w:abstractNumId w:val="86"/>
  </w:num>
  <w:num w:numId="26">
    <w:abstractNumId w:val="71"/>
  </w:num>
  <w:num w:numId="27">
    <w:abstractNumId w:val="51"/>
  </w:num>
  <w:num w:numId="28">
    <w:abstractNumId w:val="77"/>
  </w:num>
  <w:num w:numId="29">
    <w:abstractNumId w:val="65"/>
  </w:num>
  <w:num w:numId="30">
    <w:abstractNumId w:val="4"/>
  </w:num>
  <w:num w:numId="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47"/>
  </w:num>
  <w:num w:numId="34">
    <w:abstractNumId w:val="59"/>
  </w:num>
  <w:num w:numId="35">
    <w:abstractNumId w:val="9"/>
  </w:num>
  <w:num w:numId="36">
    <w:abstractNumId w:val="48"/>
  </w:num>
  <w:num w:numId="37">
    <w:abstractNumId w:val="15"/>
  </w:num>
  <w:num w:numId="38">
    <w:abstractNumId w:val="20"/>
  </w:num>
  <w:num w:numId="39">
    <w:abstractNumId w:val="74"/>
  </w:num>
  <w:num w:numId="40">
    <w:abstractNumId w:val="52"/>
  </w:num>
  <w:num w:numId="41">
    <w:abstractNumId w:val="76"/>
  </w:num>
  <w:num w:numId="42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</w:num>
  <w:num w:numId="44">
    <w:abstractNumId w:val="70"/>
  </w:num>
  <w:num w:numId="45">
    <w:abstractNumId w:val="61"/>
  </w:num>
  <w:num w:numId="46">
    <w:abstractNumId w:val="79"/>
  </w:num>
  <w:num w:numId="47">
    <w:abstractNumId w:val="33"/>
  </w:num>
  <w:num w:numId="48">
    <w:abstractNumId w:val="80"/>
  </w:num>
  <w:num w:numId="49">
    <w:abstractNumId w:val="1"/>
  </w:num>
  <w:num w:numId="50">
    <w:abstractNumId w:val="75"/>
  </w:num>
  <w:num w:numId="51">
    <w:abstractNumId w:val="82"/>
  </w:num>
  <w:num w:numId="52">
    <w:abstractNumId w:val="35"/>
  </w:num>
  <w:num w:numId="53">
    <w:abstractNumId w:val="66"/>
  </w:num>
  <w:num w:numId="54">
    <w:abstractNumId w:val="40"/>
  </w:num>
  <w:num w:numId="55">
    <w:abstractNumId w:val="84"/>
  </w:num>
  <w:num w:numId="56">
    <w:abstractNumId w:val="7"/>
  </w:num>
  <w:num w:numId="57">
    <w:abstractNumId w:val="53"/>
  </w:num>
  <w:num w:numId="58">
    <w:abstractNumId w:val="87"/>
  </w:num>
  <w:num w:numId="59">
    <w:abstractNumId w:val="68"/>
  </w:num>
  <w:num w:numId="60">
    <w:abstractNumId w:val="41"/>
  </w:num>
  <w:num w:numId="61">
    <w:abstractNumId w:val="25"/>
  </w:num>
  <w:num w:numId="62">
    <w:abstractNumId w:val="46"/>
  </w:num>
  <w:num w:numId="63">
    <w:abstractNumId w:val="3"/>
  </w:num>
  <w:num w:numId="64">
    <w:abstractNumId w:val="0"/>
  </w:num>
  <w:num w:numId="65">
    <w:abstractNumId w:val="50"/>
  </w:num>
  <w:num w:numId="66">
    <w:abstractNumId w:val="2"/>
  </w:num>
  <w:num w:numId="67">
    <w:abstractNumId w:val="29"/>
  </w:num>
  <w:num w:numId="68">
    <w:abstractNumId w:val="83"/>
  </w:num>
  <w:num w:numId="69">
    <w:abstractNumId w:val="38"/>
  </w:num>
  <w:num w:numId="70">
    <w:abstractNumId w:val="23"/>
  </w:num>
  <w:num w:numId="71">
    <w:abstractNumId w:val="72"/>
  </w:num>
  <w:num w:numId="72">
    <w:abstractNumId w:val="39"/>
  </w:num>
  <w:num w:numId="73">
    <w:abstractNumId w:val="85"/>
  </w:num>
  <w:num w:numId="74">
    <w:abstractNumId w:val="81"/>
  </w:num>
  <w:num w:numId="75">
    <w:abstractNumId w:val="28"/>
  </w:num>
  <w:num w:numId="76">
    <w:abstractNumId w:val="45"/>
  </w:num>
  <w:num w:numId="77">
    <w:abstractNumId w:val="44"/>
  </w:num>
  <w:num w:numId="78">
    <w:abstractNumId w:val="24"/>
  </w:num>
  <w:num w:numId="79">
    <w:abstractNumId w:val="63"/>
  </w:num>
  <w:num w:numId="80">
    <w:abstractNumId w:val="60"/>
  </w:num>
  <w:num w:numId="81">
    <w:abstractNumId w:val="26"/>
  </w:num>
  <w:num w:numId="82">
    <w:abstractNumId w:val="73"/>
  </w:num>
  <w:num w:numId="83">
    <w:abstractNumId w:val="12"/>
  </w:num>
  <w:num w:numId="84">
    <w:abstractNumId w:val="10"/>
  </w:num>
  <w:num w:numId="85">
    <w:abstractNumId w:val="6"/>
  </w:num>
  <w:num w:numId="86">
    <w:abstractNumId w:val="16"/>
  </w:num>
  <w:num w:numId="87">
    <w:abstractNumId w:val="78"/>
  </w:num>
  <w:num w:numId="88">
    <w:abstractNumId w:val="31"/>
  </w:num>
  <w:num w:numId="89">
    <w:abstractNumId w:val="58"/>
  </w:num>
  <w:numIdMacAtCleanup w:val="8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224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1AA6"/>
    <w:rsid w:val="000430D3"/>
    <w:rsid w:val="00054FE2"/>
    <w:rsid w:val="00055516"/>
    <w:rsid w:val="00063A26"/>
    <w:rsid w:val="00063D00"/>
    <w:rsid w:val="00063E7C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97A43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E5FE6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0CAE"/>
    <w:rsid w:val="00152163"/>
    <w:rsid w:val="00153190"/>
    <w:rsid w:val="00154F84"/>
    <w:rsid w:val="0016576C"/>
    <w:rsid w:val="00165E32"/>
    <w:rsid w:val="00173672"/>
    <w:rsid w:val="00173E53"/>
    <w:rsid w:val="00181F2E"/>
    <w:rsid w:val="00193D7F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4BF5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2395"/>
    <w:rsid w:val="00217581"/>
    <w:rsid w:val="00217A9E"/>
    <w:rsid w:val="00220733"/>
    <w:rsid w:val="002222FC"/>
    <w:rsid w:val="00224A52"/>
    <w:rsid w:val="00224D9E"/>
    <w:rsid w:val="00226996"/>
    <w:rsid w:val="00226B27"/>
    <w:rsid w:val="0023330D"/>
    <w:rsid w:val="00234EF9"/>
    <w:rsid w:val="00235B3A"/>
    <w:rsid w:val="0024270B"/>
    <w:rsid w:val="00243DE6"/>
    <w:rsid w:val="0024588C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19FF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332"/>
    <w:rsid w:val="0030679B"/>
    <w:rsid w:val="00311633"/>
    <w:rsid w:val="00321DD2"/>
    <w:rsid w:val="00321F4E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26FF"/>
    <w:rsid w:val="00396837"/>
    <w:rsid w:val="00396C23"/>
    <w:rsid w:val="00397F23"/>
    <w:rsid w:val="003A04E3"/>
    <w:rsid w:val="003A7E32"/>
    <w:rsid w:val="003B159B"/>
    <w:rsid w:val="003B21CA"/>
    <w:rsid w:val="003B43C4"/>
    <w:rsid w:val="003B71FE"/>
    <w:rsid w:val="003C1222"/>
    <w:rsid w:val="003C42C3"/>
    <w:rsid w:val="003C5A78"/>
    <w:rsid w:val="003D2D66"/>
    <w:rsid w:val="003D441D"/>
    <w:rsid w:val="003D4F90"/>
    <w:rsid w:val="003E1360"/>
    <w:rsid w:val="003E31A0"/>
    <w:rsid w:val="003E705D"/>
    <w:rsid w:val="003F087D"/>
    <w:rsid w:val="003F3DBA"/>
    <w:rsid w:val="003F5BA4"/>
    <w:rsid w:val="003F60AA"/>
    <w:rsid w:val="004074B3"/>
    <w:rsid w:val="00407964"/>
    <w:rsid w:val="00411E6C"/>
    <w:rsid w:val="0041498D"/>
    <w:rsid w:val="00415337"/>
    <w:rsid w:val="004168E1"/>
    <w:rsid w:val="00416EFC"/>
    <w:rsid w:val="00423730"/>
    <w:rsid w:val="00423A38"/>
    <w:rsid w:val="004329F5"/>
    <w:rsid w:val="00435A44"/>
    <w:rsid w:val="00444DCE"/>
    <w:rsid w:val="004452A5"/>
    <w:rsid w:val="00447347"/>
    <w:rsid w:val="00450B1D"/>
    <w:rsid w:val="00454DA6"/>
    <w:rsid w:val="00457C1A"/>
    <w:rsid w:val="004604D5"/>
    <w:rsid w:val="00463E04"/>
    <w:rsid w:val="00466EA2"/>
    <w:rsid w:val="004701FC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417B"/>
    <w:rsid w:val="004A620F"/>
    <w:rsid w:val="004B2897"/>
    <w:rsid w:val="004B596A"/>
    <w:rsid w:val="004C19F2"/>
    <w:rsid w:val="004C3079"/>
    <w:rsid w:val="004C32F7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0D47"/>
    <w:rsid w:val="00503381"/>
    <w:rsid w:val="005058B1"/>
    <w:rsid w:val="005154A1"/>
    <w:rsid w:val="005203AA"/>
    <w:rsid w:val="00521F5C"/>
    <w:rsid w:val="0052275B"/>
    <w:rsid w:val="00522D51"/>
    <w:rsid w:val="00532BC2"/>
    <w:rsid w:val="0053464B"/>
    <w:rsid w:val="005461FC"/>
    <w:rsid w:val="00551238"/>
    <w:rsid w:val="0055328D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135C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3848"/>
    <w:rsid w:val="005E7F37"/>
    <w:rsid w:val="005F3C26"/>
    <w:rsid w:val="005F619C"/>
    <w:rsid w:val="005F766C"/>
    <w:rsid w:val="00605E1D"/>
    <w:rsid w:val="00611197"/>
    <w:rsid w:val="00624611"/>
    <w:rsid w:val="00624F44"/>
    <w:rsid w:val="00625FC3"/>
    <w:rsid w:val="006309C1"/>
    <w:rsid w:val="0063106F"/>
    <w:rsid w:val="00632641"/>
    <w:rsid w:val="00636EF5"/>
    <w:rsid w:val="00640170"/>
    <w:rsid w:val="006461B0"/>
    <w:rsid w:val="006471ED"/>
    <w:rsid w:val="00653A71"/>
    <w:rsid w:val="00660ECA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25BD"/>
    <w:rsid w:val="006B06B6"/>
    <w:rsid w:val="006B28B4"/>
    <w:rsid w:val="006B5BC7"/>
    <w:rsid w:val="006C1369"/>
    <w:rsid w:val="006C3A50"/>
    <w:rsid w:val="006D047C"/>
    <w:rsid w:val="006D04B4"/>
    <w:rsid w:val="006D1FF7"/>
    <w:rsid w:val="006D33BA"/>
    <w:rsid w:val="006D3547"/>
    <w:rsid w:val="006E6C1C"/>
    <w:rsid w:val="006F28E0"/>
    <w:rsid w:val="006F5C9E"/>
    <w:rsid w:val="006F65CD"/>
    <w:rsid w:val="006F74C3"/>
    <w:rsid w:val="00701D44"/>
    <w:rsid w:val="00712035"/>
    <w:rsid w:val="0071342A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3288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E5390"/>
    <w:rsid w:val="007F12E6"/>
    <w:rsid w:val="007F452A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2F20"/>
    <w:rsid w:val="00827CFA"/>
    <w:rsid w:val="00831197"/>
    <w:rsid w:val="00834280"/>
    <w:rsid w:val="00835104"/>
    <w:rsid w:val="008352AD"/>
    <w:rsid w:val="00835929"/>
    <w:rsid w:val="00836478"/>
    <w:rsid w:val="008439AC"/>
    <w:rsid w:val="008443AF"/>
    <w:rsid w:val="008524E3"/>
    <w:rsid w:val="008531ED"/>
    <w:rsid w:val="00853824"/>
    <w:rsid w:val="00853F46"/>
    <w:rsid w:val="00860DF1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0A"/>
    <w:rsid w:val="008A20F0"/>
    <w:rsid w:val="008A2AA4"/>
    <w:rsid w:val="008A2B78"/>
    <w:rsid w:val="008A2C40"/>
    <w:rsid w:val="008A668D"/>
    <w:rsid w:val="008B0011"/>
    <w:rsid w:val="008B1FF6"/>
    <w:rsid w:val="008B60AE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5077"/>
    <w:rsid w:val="008F7C09"/>
    <w:rsid w:val="00900B50"/>
    <w:rsid w:val="00900E33"/>
    <w:rsid w:val="00907A0E"/>
    <w:rsid w:val="00907C4E"/>
    <w:rsid w:val="00910AD0"/>
    <w:rsid w:val="00911298"/>
    <w:rsid w:val="009125BE"/>
    <w:rsid w:val="00912A35"/>
    <w:rsid w:val="0091343B"/>
    <w:rsid w:val="009228EF"/>
    <w:rsid w:val="00922C31"/>
    <w:rsid w:val="0092312B"/>
    <w:rsid w:val="0093107E"/>
    <w:rsid w:val="009345C6"/>
    <w:rsid w:val="009357BB"/>
    <w:rsid w:val="00941E03"/>
    <w:rsid w:val="0094280E"/>
    <w:rsid w:val="009432D9"/>
    <w:rsid w:val="009449BD"/>
    <w:rsid w:val="00951970"/>
    <w:rsid w:val="00955AB9"/>
    <w:rsid w:val="009640BD"/>
    <w:rsid w:val="0097412A"/>
    <w:rsid w:val="00974F1C"/>
    <w:rsid w:val="00974FA5"/>
    <w:rsid w:val="00977945"/>
    <w:rsid w:val="00977CDE"/>
    <w:rsid w:val="009801F2"/>
    <w:rsid w:val="00982B17"/>
    <w:rsid w:val="00982EB2"/>
    <w:rsid w:val="00986340"/>
    <w:rsid w:val="0099050A"/>
    <w:rsid w:val="009927EF"/>
    <w:rsid w:val="00993204"/>
    <w:rsid w:val="00994A36"/>
    <w:rsid w:val="00994C55"/>
    <w:rsid w:val="0099713B"/>
    <w:rsid w:val="009A4D0B"/>
    <w:rsid w:val="009B08BB"/>
    <w:rsid w:val="009B0FB4"/>
    <w:rsid w:val="009C15E7"/>
    <w:rsid w:val="009C6AA8"/>
    <w:rsid w:val="009D1200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4810"/>
    <w:rsid w:val="00A06A43"/>
    <w:rsid w:val="00A11821"/>
    <w:rsid w:val="00A13FE6"/>
    <w:rsid w:val="00A16B54"/>
    <w:rsid w:val="00A16C34"/>
    <w:rsid w:val="00A17BA4"/>
    <w:rsid w:val="00A21351"/>
    <w:rsid w:val="00A21C93"/>
    <w:rsid w:val="00A23922"/>
    <w:rsid w:val="00A24990"/>
    <w:rsid w:val="00A27C47"/>
    <w:rsid w:val="00A3084F"/>
    <w:rsid w:val="00A31EED"/>
    <w:rsid w:val="00A34587"/>
    <w:rsid w:val="00A34590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6D87"/>
    <w:rsid w:val="00A7014B"/>
    <w:rsid w:val="00A70E82"/>
    <w:rsid w:val="00A72A9A"/>
    <w:rsid w:val="00A92EA7"/>
    <w:rsid w:val="00A94ECC"/>
    <w:rsid w:val="00A95915"/>
    <w:rsid w:val="00AA00F9"/>
    <w:rsid w:val="00AA078C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2012"/>
    <w:rsid w:val="00B23837"/>
    <w:rsid w:val="00B25134"/>
    <w:rsid w:val="00B25681"/>
    <w:rsid w:val="00B27403"/>
    <w:rsid w:val="00B35356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1067"/>
    <w:rsid w:val="00BB27BF"/>
    <w:rsid w:val="00BB5B87"/>
    <w:rsid w:val="00BC1ACA"/>
    <w:rsid w:val="00BC3527"/>
    <w:rsid w:val="00BC48CB"/>
    <w:rsid w:val="00BD246C"/>
    <w:rsid w:val="00BD51D2"/>
    <w:rsid w:val="00BD5CEB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17B3E"/>
    <w:rsid w:val="00C21C75"/>
    <w:rsid w:val="00C2235B"/>
    <w:rsid w:val="00C23AD6"/>
    <w:rsid w:val="00C256CA"/>
    <w:rsid w:val="00C348B0"/>
    <w:rsid w:val="00C360A2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16B0"/>
    <w:rsid w:val="00C73D3C"/>
    <w:rsid w:val="00C75090"/>
    <w:rsid w:val="00C81030"/>
    <w:rsid w:val="00C8359C"/>
    <w:rsid w:val="00C83B82"/>
    <w:rsid w:val="00C84B9F"/>
    <w:rsid w:val="00CA09F5"/>
    <w:rsid w:val="00CA71BD"/>
    <w:rsid w:val="00CB04C2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172E0"/>
    <w:rsid w:val="00D20748"/>
    <w:rsid w:val="00D20DDF"/>
    <w:rsid w:val="00D21C33"/>
    <w:rsid w:val="00D33718"/>
    <w:rsid w:val="00D35569"/>
    <w:rsid w:val="00D37D05"/>
    <w:rsid w:val="00D40C06"/>
    <w:rsid w:val="00D441E6"/>
    <w:rsid w:val="00D45653"/>
    <w:rsid w:val="00D563F1"/>
    <w:rsid w:val="00D6529D"/>
    <w:rsid w:val="00D656D8"/>
    <w:rsid w:val="00D65E1A"/>
    <w:rsid w:val="00D67FAA"/>
    <w:rsid w:val="00D70308"/>
    <w:rsid w:val="00D707CB"/>
    <w:rsid w:val="00D71F89"/>
    <w:rsid w:val="00D75CF7"/>
    <w:rsid w:val="00D91B8E"/>
    <w:rsid w:val="00D945A7"/>
    <w:rsid w:val="00DA2601"/>
    <w:rsid w:val="00DA31EE"/>
    <w:rsid w:val="00DA4F9B"/>
    <w:rsid w:val="00DC637E"/>
    <w:rsid w:val="00DD3721"/>
    <w:rsid w:val="00DD5DA5"/>
    <w:rsid w:val="00DD5DF3"/>
    <w:rsid w:val="00DD5F4B"/>
    <w:rsid w:val="00DE2DF7"/>
    <w:rsid w:val="00DE367E"/>
    <w:rsid w:val="00DE41B0"/>
    <w:rsid w:val="00DE495F"/>
    <w:rsid w:val="00DE56D9"/>
    <w:rsid w:val="00DE5D06"/>
    <w:rsid w:val="00DF23BE"/>
    <w:rsid w:val="00DF3236"/>
    <w:rsid w:val="00DF3B89"/>
    <w:rsid w:val="00DF5BF6"/>
    <w:rsid w:val="00DF67CF"/>
    <w:rsid w:val="00E00C9F"/>
    <w:rsid w:val="00E01D70"/>
    <w:rsid w:val="00E01F27"/>
    <w:rsid w:val="00E022FE"/>
    <w:rsid w:val="00E06342"/>
    <w:rsid w:val="00E131F9"/>
    <w:rsid w:val="00E14A3F"/>
    <w:rsid w:val="00E14DDF"/>
    <w:rsid w:val="00E177AB"/>
    <w:rsid w:val="00E20CB0"/>
    <w:rsid w:val="00E20FA1"/>
    <w:rsid w:val="00E26511"/>
    <w:rsid w:val="00E33718"/>
    <w:rsid w:val="00E3775D"/>
    <w:rsid w:val="00E41338"/>
    <w:rsid w:val="00E51396"/>
    <w:rsid w:val="00E55F41"/>
    <w:rsid w:val="00E56F4E"/>
    <w:rsid w:val="00E6238F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190F"/>
    <w:rsid w:val="00EB2127"/>
    <w:rsid w:val="00EB6BBF"/>
    <w:rsid w:val="00EC14A7"/>
    <w:rsid w:val="00EC1929"/>
    <w:rsid w:val="00EC23B8"/>
    <w:rsid w:val="00EC2AC6"/>
    <w:rsid w:val="00EC3CC5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05E60"/>
    <w:rsid w:val="00F126E5"/>
    <w:rsid w:val="00F13A84"/>
    <w:rsid w:val="00F14CF7"/>
    <w:rsid w:val="00F17818"/>
    <w:rsid w:val="00F17A82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0DD5"/>
    <w:rsid w:val="00F5544D"/>
    <w:rsid w:val="00F621D0"/>
    <w:rsid w:val="00F637F1"/>
    <w:rsid w:val="00F655DC"/>
    <w:rsid w:val="00F664FE"/>
    <w:rsid w:val="00F73C90"/>
    <w:rsid w:val="00F75A6F"/>
    <w:rsid w:val="00F75D07"/>
    <w:rsid w:val="00F77DB6"/>
    <w:rsid w:val="00F86D58"/>
    <w:rsid w:val="00F91AE2"/>
    <w:rsid w:val="00FA2123"/>
    <w:rsid w:val="00FA3580"/>
    <w:rsid w:val="00FA4406"/>
    <w:rsid w:val="00FA7B6A"/>
    <w:rsid w:val="00FB07FF"/>
    <w:rsid w:val="00FB0979"/>
    <w:rsid w:val="00FB0CEF"/>
    <w:rsid w:val="00FB0EA1"/>
    <w:rsid w:val="00FC0760"/>
    <w:rsid w:val="00FC6196"/>
    <w:rsid w:val="00FD0322"/>
    <w:rsid w:val="00FD26CF"/>
    <w:rsid w:val="00FD32EB"/>
    <w:rsid w:val="00FD623B"/>
    <w:rsid w:val="00FE02D5"/>
    <w:rsid w:val="00FE0949"/>
    <w:rsid w:val="00FE1877"/>
    <w:rsid w:val="00FE1DE6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58B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D20DDF"/>
    <w:rPr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E20FA1"/>
    <w:rPr>
      <w:b/>
      <w:i/>
      <w:sz w:val="24"/>
    </w:rPr>
  </w:style>
  <w:style w:type="paragraph" w:customStyle="1" w:styleId="Style1">
    <w:name w:val="Style1"/>
    <w:basedOn w:val="Normal"/>
    <w:rsid w:val="00F17818"/>
  </w:style>
  <w:style w:type="paragraph" w:customStyle="1" w:styleId="Style2">
    <w:name w:val="Style2"/>
    <w:basedOn w:val="Normal"/>
    <w:rsid w:val="00F17818"/>
  </w:style>
  <w:style w:type="paragraph" w:customStyle="1" w:styleId="Style3">
    <w:name w:val="Style3"/>
    <w:basedOn w:val="Normal"/>
    <w:rsid w:val="00F17818"/>
  </w:style>
  <w:style w:type="paragraph" w:customStyle="1" w:styleId="Style4">
    <w:name w:val="Style4"/>
    <w:basedOn w:val="Normal"/>
    <w:rsid w:val="00F17818"/>
  </w:style>
  <w:style w:type="paragraph" w:customStyle="1" w:styleId="Style5">
    <w:name w:val="Style5"/>
    <w:basedOn w:val="Normal"/>
    <w:rsid w:val="00F17818"/>
  </w:style>
  <w:style w:type="paragraph" w:customStyle="1" w:styleId="Style6">
    <w:name w:val="Style6"/>
    <w:basedOn w:val="Normal"/>
    <w:rsid w:val="00F17818"/>
  </w:style>
  <w:style w:type="paragraph" w:customStyle="1" w:styleId="Style7">
    <w:name w:val="Style7"/>
    <w:basedOn w:val="Normal"/>
    <w:rsid w:val="00F17818"/>
  </w:style>
  <w:style w:type="paragraph" w:customStyle="1" w:styleId="Style8">
    <w:name w:val="Style8"/>
    <w:basedOn w:val="Normal"/>
    <w:rsid w:val="00F17818"/>
  </w:style>
  <w:style w:type="character" w:customStyle="1" w:styleId="FontStyle11">
    <w:name w:val="Font Style11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rsid w:val="007754E4"/>
  </w:style>
  <w:style w:type="paragraph" w:customStyle="1" w:styleId="Style10">
    <w:name w:val="Style10"/>
    <w:basedOn w:val="Normal"/>
    <w:rsid w:val="007754E4"/>
  </w:style>
  <w:style w:type="paragraph" w:customStyle="1" w:styleId="Style11">
    <w:name w:val="Style11"/>
    <w:basedOn w:val="Normal"/>
    <w:rsid w:val="007754E4"/>
  </w:style>
  <w:style w:type="paragraph" w:customStyle="1" w:styleId="Style12">
    <w:name w:val="Style12"/>
    <w:basedOn w:val="Normal"/>
    <w:rsid w:val="007754E4"/>
  </w:style>
  <w:style w:type="paragraph" w:customStyle="1" w:styleId="Style13">
    <w:name w:val="Style13"/>
    <w:basedOn w:val="Normal"/>
    <w:rsid w:val="007754E4"/>
  </w:style>
  <w:style w:type="paragraph" w:customStyle="1" w:styleId="Style14">
    <w:name w:val="Style14"/>
    <w:basedOn w:val="Normal"/>
    <w:rsid w:val="007754E4"/>
  </w:style>
  <w:style w:type="paragraph" w:customStyle="1" w:styleId="Style15">
    <w:name w:val="Style15"/>
    <w:basedOn w:val="Normal"/>
    <w:rsid w:val="007754E4"/>
  </w:style>
  <w:style w:type="paragraph" w:customStyle="1" w:styleId="Style16">
    <w:name w:val="Style16"/>
    <w:basedOn w:val="Normal"/>
    <w:rsid w:val="007754E4"/>
  </w:style>
  <w:style w:type="paragraph" w:customStyle="1" w:styleId="Style17">
    <w:name w:val="Style17"/>
    <w:basedOn w:val="Normal"/>
    <w:rsid w:val="007754E4"/>
  </w:style>
  <w:style w:type="paragraph" w:customStyle="1" w:styleId="Style18">
    <w:name w:val="Style18"/>
    <w:basedOn w:val="Normal"/>
    <w:rsid w:val="007754E4"/>
  </w:style>
  <w:style w:type="paragraph" w:customStyle="1" w:styleId="Style19">
    <w:name w:val="Style19"/>
    <w:basedOn w:val="Normal"/>
    <w:rsid w:val="007754E4"/>
  </w:style>
  <w:style w:type="character" w:customStyle="1" w:styleId="FontStyle26">
    <w:name w:val="Font Style26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rsid w:val="007754E4"/>
    <w:rPr>
      <w:rFonts w:ascii="Georgia" w:hAnsi="Georgia"/>
      <w:sz w:val="12"/>
    </w:rPr>
  </w:style>
  <w:style w:type="character" w:customStyle="1" w:styleId="FontStyle32">
    <w:name w:val="Font Style32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rsid w:val="007754E4"/>
  </w:style>
  <w:style w:type="paragraph" w:customStyle="1" w:styleId="Style21">
    <w:name w:val="Style21"/>
    <w:basedOn w:val="Normal"/>
    <w:rsid w:val="007754E4"/>
  </w:style>
  <w:style w:type="paragraph" w:customStyle="1" w:styleId="Style22">
    <w:name w:val="Style22"/>
    <w:basedOn w:val="Normal"/>
    <w:rsid w:val="007754E4"/>
  </w:style>
  <w:style w:type="paragraph" w:customStyle="1" w:styleId="Style23">
    <w:name w:val="Style23"/>
    <w:basedOn w:val="Normal"/>
    <w:rsid w:val="007754E4"/>
  </w:style>
  <w:style w:type="paragraph" w:customStyle="1" w:styleId="Style24">
    <w:name w:val="Style24"/>
    <w:basedOn w:val="Normal"/>
    <w:rsid w:val="007754E4"/>
  </w:style>
  <w:style w:type="character" w:customStyle="1" w:styleId="FontStyle41">
    <w:name w:val="Font Style41"/>
    <w:rsid w:val="007754E4"/>
    <w:rPr>
      <w:rFonts w:ascii="Tahoma" w:hAnsi="Tahoma"/>
      <w:sz w:val="22"/>
    </w:rPr>
  </w:style>
  <w:style w:type="character" w:customStyle="1" w:styleId="FontStyle42">
    <w:name w:val="Font Style42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rsid w:val="007754E4"/>
  </w:style>
  <w:style w:type="paragraph" w:customStyle="1" w:styleId="Style26">
    <w:name w:val="Style26"/>
    <w:basedOn w:val="Normal"/>
    <w:rsid w:val="007754E4"/>
  </w:style>
  <w:style w:type="paragraph" w:customStyle="1" w:styleId="Style27">
    <w:name w:val="Style27"/>
    <w:basedOn w:val="Normal"/>
    <w:rsid w:val="007754E4"/>
  </w:style>
  <w:style w:type="paragraph" w:customStyle="1" w:styleId="Style28">
    <w:name w:val="Style28"/>
    <w:basedOn w:val="Normal"/>
    <w:rsid w:val="007754E4"/>
  </w:style>
  <w:style w:type="paragraph" w:customStyle="1" w:styleId="Style29">
    <w:name w:val="Style29"/>
    <w:basedOn w:val="Normal"/>
    <w:rsid w:val="007754E4"/>
  </w:style>
  <w:style w:type="paragraph" w:customStyle="1" w:styleId="Style30">
    <w:name w:val="Style30"/>
    <w:basedOn w:val="Normal"/>
    <w:rsid w:val="007754E4"/>
  </w:style>
  <w:style w:type="paragraph" w:customStyle="1" w:styleId="Style31">
    <w:name w:val="Style31"/>
    <w:basedOn w:val="Normal"/>
    <w:rsid w:val="007754E4"/>
  </w:style>
  <w:style w:type="paragraph" w:customStyle="1" w:styleId="Style32">
    <w:name w:val="Style32"/>
    <w:basedOn w:val="Normal"/>
    <w:rsid w:val="007754E4"/>
  </w:style>
  <w:style w:type="paragraph" w:customStyle="1" w:styleId="Style33">
    <w:name w:val="Style33"/>
    <w:basedOn w:val="Normal"/>
    <w:rsid w:val="007754E4"/>
  </w:style>
  <w:style w:type="paragraph" w:customStyle="1" w:styleId="Style34">
    <w:name w:val="Style34"/>
    <w:basedOn w:val="Normal"/>
    <w:rsid w:val="007754E4"/>
  </w:style>
  <w:style w:type="paragraph" w:customStyle="1" w:styleId="Style35">
    <w:name w:val="Style35"/>
    <w:basedOn w:val="Normal"/>
    <w:rsid w:val="007754E4"/>
  </w:style>
  <w:style w:type="character" w:customStyle="1" w:styleId="FontStyle45">
    <w:name w:val="Font Style45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rsid w:val="007754E4"/>
    <w:rPr>
      <w:rFonts w:ascii="Constantia" w:hAnsi="Constantia"/>
      <w:sz w:val="14"/>
    </w:rPr>
  </w:style>
  <w:style w:type="character" w:customStyle="1" w:styleId="FontStyle47">
    <w:name w:val="Font Style47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20FA1"/>
    <w:rPr>
      <w:sz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rsid w:val="00152163"/>
  </w:style>
  <w:style w:type="character" w:customStyle="1" w:styleId="FontStyle278">
    <w:name w:val="Font Style278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rsid w:val="00D67FAA"/>
  </w:style>
  <w:style w:type="paragraph" w:customStyle="1" w:styleId="Style63">
    <w:name w:val="Style63"/>
    <w:basedOn w:val="Normal"/>
    <w:rsid w:val="00D67FAA"/>
  </w:style>
  <w:style w:type="paragraph" w:customStyle="1" w:styleId="Style70">
    <w:name w:val="Style70"/>
    <w:basedOn w:val="Normal"/>
    <w:rsid w:val="00D67FAA"/>
  </w:style>
  <w:style w:type="paragraph" w:customStyle="1" w:styleId="Style79">
    <w:name w:val="Style79"/>
    <w:basedOn w:val="Normal"/>
    <w:rsid w:val="00D67FAA"/>
  </w:style>
  <w:style w:type="paragraph" w:customStyle="1" w:styleId="Style80">
    <w:name w:val="Style80"/>
    <w:basedOn w:val="Normal"/>
    <w:rsid w:val="00D67FAA"/>
  </w:style>
  <w:style w:type="paragraph" w:customStyle="1" w:styleId="Style85">
    <w:name w:val="Style85"/>
    <w:basedOn w:val="Normal"/>
    <w:rsid w:val="00D67FAA"/>
  </w:style>
  <w:style w:type="paragraph" w:customStyle="1" w:styleId="Style89">
    <w:name w:val="Style89"/>
    <w:basedOn w:val="Normal"/>
    <w:rsid w:val="00D67FAA"/>
  </w:style>
  <w:style w:type="paragraph" w:customStyle="1" w:styleId="Style113">
    <w:name w:val="Style113"/>
    <w:basedOn w:val="Normal"/>
    <w:rsid w:val="00D67FAA"/>
  </w:style>
  <w:style w:type="paragraph" w:customStyle="1" w:styleId="Style114">
    <w:name w:val="Style114"/>
    <w:basedOn w:val="Normal"/>
    <w:rsid w:val="00D67FAA"/>
  </w:style>
  <w:style w:type="paragraph" w:customStyle="1" w:styleId="Style116">
    <w:name w:val="Style116"/>
    <w:basedOn w:val="Normal"/>
    <w:rsid w:val="00D67FAA"/>
  </w:style>
  <w:style w:type="character" w:customStyle="1" w:styleId="FontStyle258">
    <w:name w:val="Font Style258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20"/>
    <w:qFormat/>
    <w:rsid w:val="00E51396"/>
    <w:rPr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20FA1"/>
    <w:rPr>
      <w:rFonts w:ascii="Tahoma" w:hAnsi="Tahoma"/>
      <w:sz w:val="16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vertAlign w:val="superscript"/>
    </w:rPr>
  </w:style>
  <w:style w:type="paragraph" w:customStyle="1" w:styleId="1">
    <w:name w:val="Обычный1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styleId="ListParagraph">
    <w:name w:val="List Paragraph"/>
    <w:basedOn w:val="Normal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11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386487"/>
    <w:rPr>
      <w:b/>
      <w:sz w:val="24"/>
    </w:rPr>
  </w:style>
  <w:style w:type="character" w:customStyle="1" w:styleId="apple-converted-space">
    <w:name w:val="apple-converted-space"/>
    <w:basedOn w:val="DefaultParagraphFont"/>
    <w:rsid w:val="005154A1"/>
    <w:rPr>
      <w:rFonts w:cs="Times New Roman"/>
    </w:rPr>
  </w:style>
  <w:style w:type="character" w:customStyle="1" w:styleId="butback">
    <w:name w:val="butback"/>
    <w:basedOn w:val="DefaultParagraphFont"/>
    <w:rsid w:val="005154A1"/>
    <w:rPr>
      <w:rFonts w:cs="Times New Roman"/>
    </w:rPr>
  </w:style>
  <w:style w:type="character" w:customStyle="1" w:styleId="submenu-table">
    <w:name w:val="submenu-table"/>
    <w:basedOn w:val="DefaultParagraphFont"/>
    <w:rsid w:val="005154A1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F17A82"/>
    <w:pPr>
      <w:widowControl/>
      <w:autoSpaceDE/>
      <w:autoSpaceDN/>
      <w:adjustRightInd/>
      <w:ind w:firstLine="0"/>
      <w:jc w:val="left"/>
    </w:pPr>
    <w:rPr>
      <w:rFonts w:ascii="Calibri" w:hAnsi="Calibri"/>
      <w:sz w:val="28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17A82"/>
    <w:rPr>
      <w:rFonts w:ascii="Calibri" w:eastAsia="Times New Roman" w:hAnsi="Calibri"/>
      <w:sz w:val="28"/>
    </w:rPr>
  </w:style>
  <w:style w:type="paragraph" w:styleId="PlainText">
    <w:name w:val="Plain Text"/>
    <w:basedOn w:val="Normal"/>
    <w:link w:val="PlainTextChar"/>
    <w:uiPriority w:val="99"/>
    <w:rsid w:val="00F17A82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F17A82"/>
    <w:rPr>
      <w:rFonts w:ascii="Courier New" w:eastAsia="Times New Roman" w:hAnsi="Courier New"/>
    </w:rPr>
  </w:style>
  <w:style w:type="paragraph" w:customStyle="1" w:styleId="nospacing">
    <w:name w:val="nospacing"/>
    <w:basedOn w:val="Normal"/>
    <w:rsid w:val="00FE1DE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Strong">
    <w:name w:val="Strong"/>
    <w:basedOn w:val="DefaultParagraphFont"/>
    <w:uiPriority w:val="22"/>
    <w:qFormat/>
    <w:rsid w:val="00FE1DE6"/>
    <w:rPr>
      <w:b/>
    </w:rPr>
  </w:style>
  <w:style w:type="character" w:customStyle="1" w:styleId="answernumber">
    <w:name w:val="answernumber"/>
    <w:basedOn w:val="DefaultParagraphFont"/>
    <w:rsid w:val="00FE1DE6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306332"/>
    <w:rPr>
      <w:color w:val="0000FF"/>
      <w:u w:val="single"/>
    </w:rPr>
  </w:style>
  <w:style w:type="paragraph" w:customStyle="1" w:styleId="a">
    <w:name w:val="Стиль заголовка параграфа"/>
    <w:basedOn w:val="Normal"/>
    <w:rsid w:val="00EB2127"/>
    <w:pPr>
      <w:widowControl/>
      <w:tabs>
        <w:tab w:val="left" w:pos="284"/>
      </w:tabs>
      <w:autoSpaceDE/>
      <w:autoSpaceDN/>
      <w:adjustRightInd/>
      <w:ind w:firstLine="0"/>
    </w:pPr>
    <w:rPr>
      <w:szCs w:val="20"/>
      <w:lang w:eastAsia="en-US"/>
    </w:rPr>
  </w:style>
  <w:style w:type="character" w:styleId="FollowedHyperlink">
    <w:name w:val="FollowedHyperlink"/>
    <w:basedOn w:val="DefaultParagraphFont"/>
    <w:uiPriority w:val="99"/>
    <w:rsid w:val="00E20FA1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5032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32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03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0323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4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566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03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032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6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646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03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032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21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03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0324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34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03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0325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1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35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03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032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53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03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0325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1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52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03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032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59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03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0326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29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03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0325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18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0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0325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206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03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0325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1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54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03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03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1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41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03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03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17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03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0324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25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03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0322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3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63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03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032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23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03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0324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3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54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03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032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33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03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0326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1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16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03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032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39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03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0326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3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45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03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032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3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34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0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03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2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38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03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032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51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03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032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2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36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03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032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2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62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03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032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5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63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03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032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26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03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032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1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59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03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032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23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03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0323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55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03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0326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36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03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0325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15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03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0321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44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03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0325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54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03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0325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18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0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0323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47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03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0326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2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62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03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032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22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03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0324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19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03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0324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2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38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03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0324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ewlms.magtu.ru" TargetMode="Externa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image" Target="media/image26.png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hyperlink" Target="https://magtu.informsystema.ru/uploader/fileUpload?name=3069.pdf&amp;show=dcatalogues/1/1135247/3069.pdf&amp;view=true" TargetMode="External"/><Relationship Id="rId47" Type="http://schemas.openxmlformats.org/officeDocument/2006/relationships/hyperlink" Target="https://znanium.com/read?id=347103" TargetMode="External"/><Relationship Id="rId50" Type="http://schemas.openxmlformats.org/officeDocument/2006/relationships/hyperlink" Target="http://www.springer.com/references" TargetMode="External"/><Relationship Id="rId55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9.wmf"/><Relationship Id="rId29" Type="http://schemas.openxmlformats.org/officeDocument/2006/relationships/image" Target="media/image18.jpeg"/><Relationship Id="rId41" Type="http://schemas.openxmlformats.org/officeDocument/2006/relationships/hyperlink" Target="https://znanium.com/read?id=347064" TargetMode="External"/><Relationship Id="rId54" Type="http://schemas.openxmlformats.org/officeDocument/2006/relationships/hyperlink" Target="https://scholar.google.ru/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wmf"/><Relationship Id="rId32" Type="http://schemas.openxmlformats.org/officeDocument/2006/relationships/image" Target="media/image21.png"/><Relationship Id="rId37" Type="http://schemas.openxmlformats.org/officeDocument/2006/relationships/oleObject" Target="embeddings/oleObject2.bin"/><Relationship Id="rId40" Type="http://schemas.openxmlformats.org/officeDocument/2006/relationships/hyperlink" Target="https://znanium.com/read?id=354047" TargetMode="External"/><Relationship Id="rId45" Type="http://schemas.openxmlformats.org/officeDocument/2006/relationships/hyperlink" Target="https://znanium.com/read?id=303080" TargetMode="External"/><Relationship Id="rId53" Type="http://schemas.openxmlformats.org/officeDocument/2006/relationships/hyperlink" Target="https://elibrary.ru/project_risc.asp" TargetMode="External"/><Relationship Id="rId58" Type="http://schemas.openxmlformats.org/officeDocument/2006/relationships/hyperlink" Target="https://dlib.eastview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image" Target="media/image24.wmf"/><Relationship Id="rId49" Type="http://schemas.openxmlformats.org/officeDocument/2006/relationships/hyperlink" Target="http://link.springer.com/" TargetMode="External"/><Relationship Id="rId57" Type="http://schemas.openxmlformats.org/officeDocument/2006/relationships/hyperlink" Target="http://ecsocman.hse.ru" TargetMode="External"/><Relationship Id="rId61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wmf"/><Relationship Id="rId31" Type="http://schemas.openxmlformats.org/officeDocument/2006/relationships/image" Target="media/image20.png"/><Relationship Id="rId44" Type="http://schemas.openxmlformats.org/officeDocument/2006/relationships/hyperlink" Target="https://znanium.com/read?id=354738" TargetMode="External"/><Relationship Id="rId52" Type="http://schemas.openxmlformats.org/officeDocument/2006/relationships/hyperlink" Target="http://scopus.com" TargetMode="External"/><Relationship Id="rId60" Type="http://schemas.openxmlformats.org/officeDocument/2006/relationships/hyperlink" Target="https://pandia.ru/text/category/gosudarstvennaya_yekonomicheskaya_politik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i-exam.ru" TargetMode="Externa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png"/><Relationship Id="rId35" Type="http://schemas.openxmlformats.org/officeDocument/2006/relationships/oleObject" Target="embeddings/oleObject1.bin"/><Relationship Id="rId43" Type="http://schemas.openxmlformats.org/officeDocument/2006/relationships/hyperlink" Target="https://znanium.com/read?id=344847" TargetMode="External"/><Relationship Id="rId48" Type="http://schemas.openxmlformats.org/officeDocument/2006/relationships/hyperlink" Target="http://window.edu.ru/" TargetMode="External"/><Relationship Id="rId56" Type="http://schemas.openxmlformats.org/officeDocument/2006/relationships/hyperlink" Target="https://uisrussia.msu.ru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webofscience.com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newlms.magtu.ru" TargetMode="Externa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png"/><Relationship Id="rId38" Type="http://schemas.openxmlformats.org/officeDocument/2006/relationships/image" Target="media/image25.png"/><Relationship Id="rId46" Type="http://schemas.openxmlformats.org/officeDocument/2006/relationships/hyperlink" Target="https://magtu.informsystema.ru/uploader/fileUpload?name=3073.pdf&amp;show=dcatalogues/1/1135267/3073.pdf&amp;view=true" TargetMode="External"/><Relationship Id="rId59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61</Pages>
  <Words>18572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Administrator</cp:lastModifiedBy>
  <cp:revision>2</cp:revision>
  <cp:lastPrinted>2018-05-21T06:19:00Z</cp:lastPrinted>
  <dcterms:created xsi:type="dcterms:W3CDTF">2020-11-23T05:39:00Z</dcterms:created>
  <dcterms:modified xsi:type="dcterms:W3CDTF">2020-11-23T05:39:00Z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