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ADE" w:rsidRDefault="009E7ADE" w:rsidP="00D72EA1">
      <w:pPr>
        <w:rPr>
          <w:b/>
          <w:bCs/>
        </w:rPr>
      </w:pPr>
    </w:p>
    <w:tbl>
      <w:tblPr>
        <w:tblW w:w="0" w:type="auto"/>
        <w:jc w:val="center"/>
        <w:tblInd w:w="108" w:type="dxa"/>
        <w:tblLook w:val="00BF"/>
      </w:tblPr>
      <w:tblGrid>
        <w:gridCol w:w="1048"/>
        <w:gridCol w:w="8132"/>
      </w:tblGrid>
      <w:tr w:rsidR="009E7ADE" w:rsidTr="00105652">
        <w:trPr>
          <w:cantSplit/>
          <w:trHeight w:val="688"/>
          <w:jc w:val="center"/>
        </w:trPr>
        <w:tc>
          <w:tcPr>
            <w:tcW w:w="1055" w:type="dxa"/>
          </w:tcPr>
          <w:p w:rsidR="009E7ADE" w:rsidRPr="00080942" w:rsidRDefault="009E7ADE" w:rsidP="00105652">
            <w:pPr>
              <w:pStyle w:val="Header"/>
              <w:ind w:firstLine="0"/>
              <w:jc w:val="center"/>
              <w:rPr>
                <w:szCs w:val="24"/>
                <w:lang w:eastAsia="ru-RU"/>
              </w:rPr>
            </w:pPr>
            <w:r w:rsidRPr="00080942">
              <w:rPr>
                <w:noProof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4.5pt;height:64.5pt;visibility:visible">
                  <v:imagedata r:id="rId7" o:title=""/>
                </v:shape>
              </w:pict>
            </w:r>
          </w:p>
        </w:tc>
        <w:tc>
          <w:tcPr>
            <w:tcW w:w="8408" w:type="dxa"/>
            <w:vAlign w:val="center"/>
          </w:tcPr>
          <w:p w:rsidR="009E7ADE" w:rsidRPr="00080942" w:rsidRDefault="009E7ADE" w:rsidP="00CD5960">
            <w:pPr>
              <w:pStyle w:val="Header"/>
              <w:spacing w:after="60"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80942">
              <w:rPr>
                <w:szCs w:val="24"/>
                <w:lang w:eastAsia="ru-RU"/>
              </w:rPr>
              <w:t xml:space="preserve">МИНИСТЕРСТВО ОБРАЗОВАНИЯ И НАУКИ </w:t>
            </w:r>
            <w:r w:rsidRPr="00080942">
              <w:rPr>
                <w:szCs w:val="24"/>
                <w:lang w:eastAsia="ru-RU"/>
              </w:rPr>
              <w:br/>
              <w:t>РОССИЙСКОЙ ФЕДЕРАЦИИ</w:t>
            </w:r>
          </w:p>
          <w:p w:rsidR="009E7ADE" w:rsidRPr="00080942" w:rsidRDefault="009E7ADE" w:rsidP="00105652">
            <w:pPr>
              <w:pStyle w:val="Header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80942">
              <w:rPr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9E7ADE" w:rsidRPr="00080942" w:rsidRDefault="009E7ADE" w:rsidP="00105652">
            <w:pPr>
              <w:pStyle w:val="Header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80942">
              <w:rPr>
                <w:szCs w:val="24"/>
                <w:lang w:eastAsia="ru-RU"/>
              </w:rPr>
              <w:t xml:space="preserve">высшего образования </w:t>
            </w:r>
          </w:p>
          <w:p w:rsidR="009E7ADE" w:rsidRPr="00080942" w:rsidRDefault="009E7ADE" w:rsidP="00105652">
            <w:pPr>
              <w:pStyle w:val="Header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80942">
              <w:rPr>
                <w:szCs w:val="24"/>
                <w:lang w:eastAsia="ru-RU"/>
              </w:rPr>
              <w:t>«Магнитогорский государственный технический университет им. Г.И. Н</w:t>
            </w:r>
            <w:r w:rsidRPr="00080942">
              <w:rPr>
                <w:szCs w:val="24"/>
                <w:lang w:eastAsia="ru-RU"/>
              </w:rPr>
              <w:t>о</w:t>
            </w:r>
            <w:r w:rsidRPr="00080942">
              <w:rPr>
                <w:szCs w:val="24"/>
                <w:lang w:eastAsia="ru-RU"/>
              </w:rPr>
              <w:t>сова»</w:t>
            </w:r>
          </w:p>
        </w:tc>
      </w:tr>
    </w:tbl>
    <w:p w:rsidR="009E7ADE" w:rsidRPr="00F920FE" w:rsidRDefault="009E7ADE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9E7ADE" w:rsidRPr="00F920FE" w:rsidRDefault="009E7ADE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9E7ADE" w:rsidRPr="00F920FE" w:rsidRDefault="009E7ADE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9E7ADE" w:rsidRPr="00F920FE" w:rsidRDefault="009E7ADE" w:rsidP="00CD7578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  <w:r w:rsidRPr="000054B0">
        <w:rPr>
          <w:rStyle w:val="FontStyle16"/>
          <w:b w:val="0"/>
          <w:szCs w:val="16"/>
        </w:rPr>
        <w:pict>
          <v:shape id="_x0000_i1026" type="#_x0000_t75" style="width:172.5pt;height:92.25pt">
            <v:imagedata r:id="rId8" o:title="" croptop="8703f" cropbottom="46683f" cropleft="35691f" cropright="7335f"/>
          </v:shape>
        </w:pict>
      </w:r>
    </w:p>
    <w:p w:rsidR="009E7ADE" w:rsidRPr="00F920FE" w:rsidRDefault="009E7ADE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9E7ADE" w:rsidRPr="00F920FE" w:rsidRDefault="009E7ADE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9E7ADE" w:rsidRPr="00F920FE" w:rsidRDefault="009E7ADE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9E7ADE" w:rsidRPr="00F920FE" w:rsidRDefault="009E7ADE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9E7ADE" w:rsidRPr="00F920FE" w:rsidRDefault="009E7ADE" w:rsidP="00CD7578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9E7ADE" w:rsidRDefault="009E7ADE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>Физическая культура и спорт для людей с ограниченными возможностями</w:t>
      </w:r>
    </w:p>
    <w:p w:rsidR="009E7ADE" w:rsidRPr="00DB5F7D" w:rsidRDefault="009E7ADE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>здоровья</w:t>
      </w:r>
    </w:p>
    <w:p w:rsidR="009E7ADE" w:rsidRPr="00F920FE" w:rsidRDefault="009E7ADE" w:rsidP="00CD7578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9E7ADE" w:rsidRPr="007A3DFD" w:rsidRDefault="009E7ADE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9E7ADE" w:rsidRPr="007A3DFD" w:rsidRDefault="009E7ADE" w:rsidP="00CD7578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9E7ADE" w:rsidRDefault="009E7ADE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9E7ADE" w:rsidRPr="007A3DFD" w:rsidRDefault="009E7ADE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9E7ADE" w:rsidRPr="007A3DFD" w:rsidRDefault="009E7ADE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r>
        <w:rPr>
          <w:rStyle w:val="FontStyle16"/>
          <w:b w:val="0"/>
          <w:bCs/>
          <w:sz w:val="24"/>
        </w:rPr>
        <w:t>бакалавриат</w:t>
      </w:r>
    </w:p>
    <w:p w:rsidR="009E7ADE" w:rsidRPr="007A3DFD" w:rsidRDefault="009E7ADE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9E7ADE" w:rsidRPr="00622357" w:rsidRDefault="009E7ADE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Программа подготовки – прикладной бакалавриат</w:t>
      </w:r>
    </w:p>
    <w:p w:rsidR="009E7ADE" w:rsidRPr="007A3DFD" w:rsidRDefault="009E7ADE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9E7ADE" w:rsidRPr="007A3DFD" w:rsidRDefault="009E7ADE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9E7ADE" w:rsidRPr="007A3DFD" w:rsidRDefault="009E7ADE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9E7ADE" w:rsidRPr="00622357" w:rsidRDefault="009E7ADE" w:rsidP="00CD7578">
      <w:pPr>
        <w:pStyle w:val="Style4"/>
        <w:widowControl/>
        <w:ind w:firstLine="0"/>
        <w:jc w:val="center"/>
        <w:rPr>
          <w:rStyle w:val="FontStyle18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Очная</w:t>
      </w:r>
    </w:p>
    <w:p w:rsidR="009E7ADE" w:rsidRPr="007A3DFD" w:rsidRDefault="009E7ADE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E7ADE" w:rsidRPr="007A3DFD" w:rsidRDefault="009E7ADE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E7ADE" w:rsidRPr="007A3DFD" w:rsidRDefault="009E7ADE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E7ADE" w:rsidRPr="007A3DFD" w:rsidRDefault="009E7ADE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E7ADE" w:rsidRPr="007A3DFD" w:rsidRDefault="009E7ADE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E7ADE" w:rsidRPr="007A3DFD" w:rsidRDefault="009E7ADE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9E7ADE" w:rsidRPr="00622357" w:rsidTr="00E27073">
        <w:tc>
          <w:tcPr>
            <w:tcW w:w="3045" w:type="dxa"/>
          </w:tcPr>
          <w:p w:rsidR="009E7ADE" w:rsidRPr="00622357" w:rsidRDefault="009E7ADE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9E7ADE" w:rsidRPr="00622357" w:rsidRDefault="009E7ADE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9E7ADE" w:rsidRPr="00622357" w:rsidRDefault="009E7ADE" w:rsidP="00E27073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9E7ADE" w:rsidRPr="00622357" w:rsidTr="00E27073">
        <w:tc>
          <w:tcPr>
            <w:tcW w:w="3045" w:type="dxa"/>
          </w:tcPr>
          <w:p w:rsidR="009E7ADE" w:rsidRPr="00622357" w:rsidRDefault="009E7ADE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9E7ADE" w:rsidRPr="00622357" w:rsidRDefault="009E7ADE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9E7ADE" w:rsidRPr="00622357" w:rsidTr="00E27073">
        <w:tc>
          <w:tcPr>
            <w:tcW w:w="3045" w:type="dxa"/>
          </w:tcPr>
          <w:p w:rsidR="009E7ADE" w:rsidRPr="00622357" w:rsidRDefault="009E7ADE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9E7ADE" w:rsidRPr="00622357" w:rsidRDefault="009E7ADE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3</w:t>
            </w:r>
          </w:p>
        </w:tc>
      </w:tr>
      <w:tr w:rsidR="009E7ADE" w:rsidRPr="00622357" w:rsidTr="00E27073">
        <w:tc>
          <w:tcPr>
            <w:tcW w:w="3045" w:type="dxa"/>
          </w:tcPr>
          <w:p w:rsidR="009E7ADE" w:rsidRPr="00622357" w:rsidRDefault="009E7ADE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 xml:space="preserve">Семестр </w:t>
            </w:r>
          </w:p>
        </w:tc>
        <w:tc>
          <w:tcPr>
            <w:tcW w:w="6243" w:type="dxa"/>
          </w:tcPr>
          <w:p w:rsidR="009E7ADE" w:rsidRDefault="009E7ADE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5</w:t>
            </w:r>
          </w:p>
        </w:tc>
      </w:tr>
    </w:tbl>
    <w:p w:rsidR="009E7ADE" w:rsidRPr="007A3DFD" w:rsidRDefault="009E7ADE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E7ADE" w:rsidRPr="007A3DFD" w:rsidRDefault="009E7ADE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E7ADE" w:rsidRPr="007A3DFD" w:rsidRDefault="009E7ADE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9E7ADE" w:rsidRPr="007A3DFD" w:rsidRDefault="009E7ADE" w:rsidP="00CD5960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>
        <w:rPr>
          <w:rStyle w:val="FontStyle16"/>
          <w:b w:val="0"/>
          <w:bCs/>
          <w:sz w:val="24"/>
        </w:rPr>
        <w:t>7</w:t>
      </w:r>
      <w:r w:rsidRPr="007A3DFD">
        <w:rPr>
          <w:rStyle w:val="FontStyle16"/>
          <w:b w:val="0"/>
          <w:bCs/>
          <w:sz w:val="24"/>
        </w:rPr>
        <w:t>г.</w:t>
      </w:r>
    </w:p>
    <w:p w:rsidR="009E7ADE" w:rsidRPr="009B02F2" w:rsidRDefault="009E7ADE" w:rsidP="00A3169C">
      <w:pPr>
        <w:pStyle w:val="Heading1"/>
        <w:jc w:val="left"/>
        <w:rPr>
          <w:rStyle w:val="FontStyle21"/>
          <w:sz w:val="24"/>
          <w:szCs w:val="24"/>
        </w:rPr>
      </w:pPr>
      <w:r w:rsidRPr="00F920FE">
        <w:rPr>
          <w:rStyle w:val="FontStyle16"/>
          <w:b/>
          <w:bCs/>
          <w:sz w:val="24"/>
          <w:szCs w:val="24"/>
        </w:rPr>
        <w:br w:type="page"/>
      </w:r>
      <w:r>
        <w:pict>
          <v:shape id="_x0000_i1027" type="#_x0000_t75" style="width:465pt;height:638.25pt">
            <v:imagedata r:id="rId9" o:title=""/>
          </v:shape>
        </w:pict>
      </w:r>
      <w:r>
        <w:rPr>
          <w:noProof/>
        </w:rPr>
        <w:pict>
          <v:shape id="Рисунок 10" o:spid="_x0000_i1028" type="#_x0000_t75" alt="Описание: F:\2020-2021\2017.jpg" style="width:466.5pt;height:641.25pt;visibility:visible">
            <v:imagedata r:id="rId10" o:title=""/>
          </v:shape>
        </w:pict>
      </w:r>
      <w:r w:rsidRPr="009B02F2">
        <w:rPr>
          <w:rStyle w:val="FontStyle21"/>
          <w:sz w:val="24"/>
          <w:szCs w:val="24"/>
        </w:rPr>
        <w:t xml:space="preserve">1 Цели освоения дисциплины </w:t>
      </w:r>
      <w:r w:rsidRPr="009B02F2">
        <w:rPr>
          <w:rStyle w:val="FontStyle21"/>
          <w:bCs/>
          <w:sz w:val="24"/>
          <w:szCs w:val="24"/>
        </w:rPr>
        <w:t xml:space="preserve">«Физическая культура и спорт для людей </w:t>
      </w:r>
      <w:r>
        <w:rPr>
          <w:rStyle w:val="FontStyle21"/>
          <w:bCs/>
          <w:sz w:val="24"/>
          <w:szCs w:val="24"/>
        </w:rPr>
        <w:t>с о</w:t>
      </w:r>
      <w:r>
        <w:rPr>
          <w:rStyle w:val="FontStyle21"/>
          <w:bCs/>
          <w:sz w:val="24"/>
          <w:szCs w:val="24"/>
        </w:rPr>
        <w:t>г</w:t>
      </w:r>
      <w:r>
        <w:rPr>
          <w:rStyle w:val="FontStyle21"/>
          <w:bCs/>
          <w:sz w:val="24"/>
          <w:szCs w:val="24"/>
        </w:rPr>
        <w:t>раниченными возможностями здоровья</w:t>
      </w:r>
      <w:r w:rsidRPr="009B02F2">
        <w:rPr>
          <w:rStyle w:val="FontStyle21"/>
          <w:bCs/>
          <w:sz w:val="24"/>
          <w:szCs w:val="24"/>
        </w:rPr>
        <w:t>»</w:t>
      </w:r>
    </w:p>
    <w:p w:rsidR="009E7ADE" w:rsidRPr="0049314C" w:rsidRDefault="009E7ADE" w:rsidP="002A720F">
      <w:pPr>
        <w:rPr>
          <w:rStyle w:val="FontStyle17"/>
          <w:b w:val="0"/>
          <w:bCs/>
          <w:i/>
          <w:color w:val="C00000"/>
          <w:sz w:val="24"/>
        </w:rPr>
      </w:pPr>
      <w:r w:rsidRPr="003F1329">
        <w:rPr>
          <w:rStyle w:val="FontStyle16"/>
          <w:b w:val="0"/>
          <w:bCs/>
          <w:sz w:val="24"/>
        </w:rPr>
        <w:t>Целью изучения курса 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возможностями здоровья</w:t>
      </w:r>
      <w:r w:rsidRPr="003F1329">
        <w:rPr>
          <w:rStyle w:val="FontStyle16"/>
          <w:b w:val="0"/>
          <w:bCs/>
          <w:sz w:val="24"/>
        </w:rPr>
        <w:t xml:space="preserve">» </w:t>
      </w:r>
      <w:r w:rsidRPr="00A528B2">
        <w:rPr>
          <w:rStyle w:val="FontStyle16"/>
          <w:b w:val="0"/>
          <w:bCs/>
          <w:sz w:val="24"/>
        </w:rPr>
        <w:t xml:space="preserve">является </w:t>
      </w:r>
      <w:r>
        <w:rPr>
          <w:rStyle w:val="FontStyle16"/>
          <w:b w:val="0"/>
          <w:bCs/>
          <w:sz w:val="24"/>
        </w:rPr>
        <w:t>формирование способности формировать физич</w:t>
      </w:r>
      <w:r>
        <w:rPr>
          <w:rStyle w:val="FontStyle16"/>
          <w:b w:val="0"/>
          <w:bCs/>
          <w:sz w:val="24"/>
        </w:rPr>
        <w:t>е</w:t>
      </w:r>
      <w:r>
        <w:rPr>
          <w:rStyle w:val="FontStyle16"/>
          <w:b w:val="0"/>
          <w:bCs/>
          <w:sz w:val="24"/>
        </w:rPr>
        <w:t>скую культуру</w:t>
      </w:r>
      <w:r w:rsidRPr="00DA750B">
        <w:rPr>
          <w:rStyle w:val="FontStyle16"/>
          <w:b w:val="0"/>
          <w:bCs/>
          <w:sz w:val="24"/>
        </w:rPr>
        <w:t xml:space="preserve"> и разви</w:t>
      </w:r>
      <w:r>
        <w:rPr>
          <w:rStyle w:val="FontStyle16"/>
          <w:b w:val="0"/>
          <w:bCs/>
          <w:sz w:val="24"/>
        </w:rPr>
        <w:t>вать</w:t>
      </w:r>
      <w:r w:rsidRPr="00DA750B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 xml:space="preserve">двигательные качества у лиц, </w:t>
      </w:r>
      <w:r>
        <w:t>имеющих отклонения в с</w:t>
      </w:r>
      <w:r>
        <w:t>о</w:t>
      </w:r>
      <w:r>
        <w:t xml:space="preserve">стоянии здоровья и у инвалидов, </w:t>
      </w:r>
      <w:r w:rsidRPr="00DA750B">
        <w:rPr>
          <w:rStyle w:val="FontStyle16"/>
          <w:b w:val="0"/>
          <w:bCs/>
          <w:sz w:val="24"/>
        </w:rPr>
        <w:t xml:space="preserve">с учетом </w:t>
      </w:r>
      <w:r>
        <w:rPr>
          <w:rStyle w:val="FontStyle16"/>
          <w:b w:val="0"/>
          <w:bCs/>
          <w:sz w:val="24"/>
        </w:rPr>
        <w:t xml:space="preserve">их </w:t>
      </w:r>
      <w:r w:rsidRPr="00DA750B">
        <w:rPr>
          <w:rStyle w:val="FontStyle16"/>
          <w:b w:val="0"/>
          <w:bCs/>
          <w:sz w:val="24"/>
        </w:rPr>
        <w:t>социальных, возрастных, психофизич</w:t>
      </w:r>
      <w:r w:rsidRPr="00DA750B">
        <w:rPr>
          <w:rStyle w:val="FontStyle16"/>
          <w:b w:val="0"/>
          <w:bCs/>
          <w:sz w:val="24"/>
        </w:rPr>
        <w:t>е</w:t>
      </w:r>
      <w:r w:rsidRPr="00DA750B">
        <w:rPr>
          <w:rStyle w:val="FontStyle16"/>
          <w:b w:val="0"/>
          <w:bCs/>
          <w:sz w:val="24"/>
        </w:rPr>
        <w:t>ских и индивидуальных особенностей</w:t>
      </w:r>
      <w:r w:rsidRPr="00075CC2">
        <w:rPr>
          <w:rStyle w:val="FontStyle16"/>
          <w:b w:val="0"/>
          <w:bCs/>
          <w:sz w:val="24"/>
        </w:rPr>
        <w:t>.</w:t>
      </w:r>
    </w:p>
    <w:p w:rsidR="009E7ADE" w:rsidRPr="00D21C33" w:rsidRDefault="009E7ADE" w:rsidP="00B401FA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16"/>
          <w:b/>
          <w:bCs/>
          <w:sz w:val="24"/>
          <w:szCs w:val="24"/>
        </w:rPr>
        <w:t>«Физическая культура и спорт для людей с ограниче</w:t>
      </w:r>
      <w:r>
        <w:rPr>
          <w:rStyle w:val="FontStyle16"/>
          <w:b/>
          <w:bCs/>
          <w:sz w:val="24"/>
          <w:szCs w:val="24"/>
        </w:rPr>
        <w:t>н</w:t>
      </w:r>
      <w:r>
        <w:rPr>
          <w:rStyle w:val="FontStyle16"/>
          <w:b/>
          <w:bCs/>
          <w:sz w:val="24"/>
          <w:szCs w:val="24"/>
        </w:rPr>
        <w:t>ными возможностями здоровья»</w:t>
      </w:r>
      <w:r>
        <w:rPr>
          <w:rStyle w:val="FontStyle21"/>
          <w:sz w:val="24"/>
          <w:szCs w:val="24"/>
        </w:rPr>
        <w:t xml:space="preserve">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</w:t>
      </w:r>
    </w:p>
    <w:p w:rsidR="009E7ADE" w:rsidRPr="00882A54" w:rsidRDefault="009E7ADE" w:rsidP="002A720F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</w:t>
      </w:r>
      <w:r>
        <w:rPr>
          <w:rStyle w:val="FontStyle16"/>
          <w:b w:val="0"/>
          <w:bCs/>
          <w:sz w:val="24"/>
        </w:rPr>
        <w:t>ж</w:t>
      </w:r>
      <w:r>
        <w:rPr>
          <w:rStyle w:val="FontStyle16"/>
          <w:b w:val="0"/>
          <w:bCs/>
          <w:sz w:val="24"/>
        </w:rPr>
        <w:t>ностями здоровья</w:t>
      </w:r>
      <w:r w:rsidRPr="00882A54">
        <w:rPr>
          <w:rStyle w:val="FontStyle16"/>
          <w:b w:val="0"/>
          <w:bCs/>
          <w:color w:val="000000"/>
          <w:sz w:val="24"/>
        </w:rPr>
        <w:t xml:space="preserve">» входит в вариативную часть блока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DA750B">
        <w:rPr>
          <w:rStyle w:val="FontStyle16"/>
          <w:b w:val="0"/>
          <w:bCs/>
          <w:color w:val="000000"/>
          <w:sz w:val="24"/>
        </w:rPr>
        <w:t>Б1.В.ДВ.04.01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9E7ADE" w:rsidRDefault="009E7ADE" w:rsidP="00A67A64">
      <w:pPr>
        <w:rPr>
          <w:rStyle w:val="FontStyle16"/>
          <w:b w:val="0"/>
          <w:bCs/>
          <w:sz w:val="24"/>
        </w:rPr>
      </w:pPr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</w:t>
      </w:r>
      <w:r w:rsidRPr="00FC41F8">
        <w:rPr>
          <w:rStyle w:val="FontStyle16"/>
          <w:b w:val="0"/>
          <w:bCs/>
          <w:sz w:val="24"/>
        </w:rPr>
        <w:t>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Безопасность жизнедеятельности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культура и спорт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Мет</w:t>
      </w:r>
      <w:r w:rsidRPr="00A67A64">
        <w:rPr>
          <w:rStyle w:val="FontStyle16"/>
          <w:b w:val="0"/>
          <w:bCs/>
          <w:sz w:val="24"/>
        </w:rPr>
        <w:t>о</w:t>
      </w:r>
      <w:r w:rsidRPr="00A67A64">
        <w:rPr>
          <w:rStyle w:val="FontStyle16"/>
          <w:b w:val="0"/>
          <w:bCs/>
          <w:sz w:val="24"/>
        </w:rPr>
        <w:t>дика проведения занятий с дошкольниками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Методика проведения занятий со школ</w:t>
      </w:r>
      <w:r w:rsidRPr="00A67A64">
        <w:rPr>
          <w:rStyle w:val="FontStyle16"/>
          <w:b w:val="0"/>
          <w:bCs/>
          <w:sz w:val="24"/>
        </w:rPr>
        <w:t>ь</w:t>
      </w:r>
      <w:r w:rsidRPr="00A67A64">
        <w:rPr>
          <w:rStyle w:val="FontStyle16"/>
          <w:b w:val="0"/>
          <w:bCs/>
          <w:sz w:val="24"/>
        </w:rPr>
        <w:t>никами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Организация культурно-массовой и досуговой деятельности</w:t>
      </w:r>
      <w:r>
        <w:rPr>
          <w:rStyle w:val="FontStyle16"/>
          <w:b w:val="0"/>
          <w:bCs/>
          <w:sz w:val="24"/>
        </w:rPr>
        <w:t>».</w:t>
      </w:r>
    </w:p>
    <w:p w:rsidR="009E7ADE" w:rsidRPr="00A67A64" w:rsidRDefault="009E7ADE" w:rsidP="00A67A64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bCs/>
          <w:sz w:val="24"/>
        </w:rPr>
        <w:t>,</w:t>
      </w:r>
      <w:r w:rsidRPr="00C17915">
        <w:rPr>
          <w:rStyle w:val="FontStyle16"/>
          <w:b w:val="0"/>
          <w:bCs/>
          <w:sz w:val="24"/>
        </w:rPr>
        <w:t xml:space="preserve"> будут необходимы</w:t>
      </w:r>
      <w:r>
        <w:rPr>
          <w:rStyle w:val="FontStyle16"/>
          <w:b w:val="0"/>
          <w:bCs/>
          <w:sz w:val="24"/>
        </w:rPr>
        <w:t xml:space="preserve"> на дисциплинах «</w:t>
      </w:r>
      <w:r w:rsidRPr="00A67A64">
        <w:rPr>
          <w:rStyle w:val="FontStyle16"/>
          <w:b w:val="0"/>
          <w:bCs/>
          <w:sz w:val="24"/>
        </w:rPr>
        <w:t>Педагогическое мастерство тренера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Профессионал</w:t>
      </w:r>
      <w:r w:rsidRPr="00A67A64">
        <w:rPr>
          <w:rStyle w:val="FontStyle16"/>
          <w:b w:val="0"/>
          <w:bCs/>
          <w:sz w:val="24"/>
        </w:rPr>
        <w:t>ь</w:t>
      </w:r>
      <w:r w:rsidRPr="00A67A64">
        <w:rPr>
          <w:rStyle w:val="FontStyle16"/>
          <w:b w:val="0"/>
          <w:bCs/>
          <w:sz w:val="24"/>
        </w:rPr>
        <w:t>ная деятельность учителя физической культуры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реабилитация</w:t>
      </w:r>
      <w:r>
        <w:rPr>
          <w:rStyle w:val="FontStyle16"/>
          <w:b w:val="0"/>
          <w:bCs/>
          <w:sz w:val="24"/>
        </w:rPr>
        <w:t>».</w:t>
      </w:r>
    </w:p>
    <w:p w:rsidR="009E7ADE" w:rsidRPr="00A67A64" w:rsidRDefault="009E7ADE" w:rsidP="00FC41F8">
      <w:pPr>
        <w:rPr>
          <w:rStyle w:val="FontStyle16"/>
          <w:b w:val="0"/>
          <w:bCs/>
          <w:sz w:val="24"/>
        </w:rPr>
      </w:pPr>
    </w:p>
    <w:p w:rsidR="009E7ADE" w:rsidRPr="00C5451F" w:rsidRDefault="009E7ADE" w:rsidP="0079022C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</w:t>
      </w:r>
      <w:r>
        <w:rPr>
          <w:rStyle w:val="FontStyle21"/>
          <w:sz w:val="24"/>
          <w:szCs w:val="24"/>
        </w:rPr>
        <w:t xml:space="preserve">плины </w:t>
      </w:r>
      <w:r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9E7ADE" w:rsidRDefault="009E7ADE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 xml:space="preserve">освоения дисциплины </w:t>
      </w:r>
      <w:r w:rsidRPr="00882A54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возможностями здоровья</w:t>
      </w:r>
      <w:r w:rsidRPr="00882A54">
        <w:rPr>
          <w:rStyle w:val="FontStyle16"/>
          <w:b w:val="0"/>
          <w:bCs/>
          <w:color w:val="000000"/>
          <w:sz w:val="24"/>
        </w:rPr>
        <w:t>»</w:t>
      </w:r>
      <w:r>
        <w:rPr>
          <w:rStyle w:val="FontStyle16"/>
          <w:b w:val="0"/>
          <w:bCs/>
          <w:color w:val="000000"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обучающийся должен обладать следующ</w:t>
      </w:r>
      <w:r>
        <w:rPr>
          <w:rStyle w:val="FontStyle16"/>
          <w:b w:val="0"/>
          <w:bCs/>
          <w:sz w:val="24"/>
        </w:rPr>
        <w:t>и</w:t>
      </w:r>
      <w:r>
        <w:rPr>
          <w:rStyle w:val="FontStyle16"/>
          <w:b w:val="0"/>
          <w:bCs/>
          <w:sz w:val="24"/>
        </w:rPr>
        <w:t>ми компетенциями:</w:t>
      </w:r>
    </w:p>
    <w:p w:rsidR="009E7ADE" w:rsidRPr="00C5451F" w:rsidRDefault="009E7ADE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6"/>
        <w:gridCol w:w="2447"/>
        <w:gridCol w:w="2447"/>
        <w:gridCol w:w="2612"/>
      </w:tblGrid>
      <w:tr w:rsidR="009E7ADE" w:rsidRPr="0035681F" w:rsidTr="00A528B2">
        <w:trPr>
          <w:tblHeader/>
        </w:trPr>
        <w:tc>
          <w:tcPr>
            <w:tcW w:w="939" w:type="pct"/>
            <w:vMerge w:val="restart"/>
            <w:vAlign w:val="center"/>
          </w:tcPr>
          <w:p w:rsidR="009E7ADE" w:rsidRPr="00003D0D" w:rsidRDefault="009E7ADE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Структурный элемент </w:t>
            </w:r>
            <w:r w:rsidRPr="00003D0D">
              <w:rPr>
                <w:color w:val="000000"/>
              </w:rPr>
              <w:br/>
              <w:t>компетенции</w:t>
            </w:r>
          </w:p>
        </w:tc>
        <w:tc>
          <w:tcPr>
            <w:tcW w:w="4061" w:type="pct"/>
            <w:gridSpan w:val="3"/>
            <w:vAlign w:val="center"/>
          </w:tcPr>
          <w:p w:rsidR="009E7ADE" w:rsidRPr="00003D0D" w:rsidRDefault="009E7ADE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Уровень освоения компетенций</w:t>
            </w:r>
          </w:p>
        </w:tc>
      </w:tr>
      <w:tr w:rsidR="009E7ADE" w:rsidRPr="0035681F" w:rsidTr="00A528B2">
        <w:trPr>
          <w:tblHeader/>
        </w:trPr>
        <w:tc>
          <w:tcPr>
            <w:tcW w:w="939" w:type="pct"/>
            <w:vMerge/>
          </w:tcPr>
          <w:p w:rsidR="009E7ADE" w:rsidRPr="00003D0D" w:rsidRDefault="009E7ADE" w:rsidP="0035681F">
            <w:pPr>
              <w:ind w:firstLine="0"/>
              <w:rPr>
                <w:color w:val="000000"/>
                <w:sz w:val="32"/>
                <w:szCs w:val="32"/>
              </w:rPr>
            </w:pPr>
          </w:p>
        </w:tc>
        <w:tc>
          <w:tcPr>
            <w:tcW w:w="1324" w:type="pct"/>
            <w:vAlign w:val="center"/>
          </w:tcPr>
          <w:p w:rsidR="009E7ADE" w:rsidRPr="00003D0D" w:rsidRDefault="009E7ADE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Пороговый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324" w:type="pct"/>
            <w:vAlign w:val="center"/>
          </w:tcPr>
          <w:p w:rsidR="009E7ADE" w:rsidRPr="00003D0D" w:rsidRDefault="009E7ADE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Средний 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413" w:type="pct"/>
            <w:vAlign w:val="center"/>
          </w:tcPr>
          <w:p w:rsidR="009E7ADE" w:rsidRPr="00003D0D" w:rsidRDefault="009E7ADE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Высокий </w:t>
            </w:r>
            <w:r w:rsidRPr="00003D0D">
              <w:rPr>
                <w:color w:val="000000"/>
              </w:rPr>
              <w:br/>
              <w:t>уровень</w:t>
            </w:r>
          </w:p>
        </w:tc>
      </w:tr>
      <w:tr w:rsidR="009E7ADE" w:rsidRPr="0035681F" w:rsidTr="00003D0D">
        <w:tc>
          <w:tcPr>
            <w:tcW w:w="5000" w:type="pct"/>
            <w:gridSpan w:val="4"/>
          </w:tcPr>
          <w:p w:rsidR="009E7ADE" w:rsidRPr="00882A54" w:rsidRDefault="009E7ADE" w:rsidP="000B0037">
            <w:pPr>
              <w:ind w:firstLine="0"/>
              <w:rPr>
                <w:b/>
                <w:color w:val="000000"/>
                <w:highlight w:val="yellow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</w:t>
            </w:r>
            <w:r w:rsidRPr="00DA750B">
              <w:rPr>
                <w:b/>
                <w:color w:val="000000"/>
              </w:rPr>
              <w:t>е</w:t>
            </w:r>
            <w:r w:rsidRPr="00DA750B">
              <w:rPr>
                <w:b/>
                <w:color w:val="000000"/>
              </w:rPr>
              <w:t>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9E7ADE" w:rsidRPr="0035681F" w:rsidTr="00A528B2">
        <w:tc>
          <w:tcPr>
            <w:tcW w:w="939" w:type="pct"/>
          </w:tcPr>
          <w:p w:rsidR="009E7ADE" w:rsidRPr="00605625" w:rsidRDefault="009E7ADE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основные цели,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дачи, функции,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тодология 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здоровья, включая адаптивный спорт, адаптивную рекре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 и физическую реабилитацию;</w:t>
            </w:r>
          </w:p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инвалидов;</w:t>
            </w:r>
          </w:p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ФКиС для людей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</w:t>
            </w:r>
            <w:r w:rsidRPr="0009069F">
              <w:rPr>
                <w:i/>
                <w:color w:val="000000"/>
              </w:rPr>
              <w:t>;</w:t>
            </w:r>
          </w:p>
          <w:p w:rsidR="009E7ADE" w:rsidRPr="00003D0D" w:rsidRDefault="009E7ADE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</w:p>
        </w:tc>
        <w:tc>
          <w:tcPr>
            <w:tcW w:w="1324" w:type="pct"/>
          </w:tcPr>
          <w:p w:rsidR="009E7ADE" w:rsidRDefault="009E7ADE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адаптивную рекре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 и физическую реабилитацию;</w:t>
            </w:r>
          </w:p>
          <w:p w:rsidR="009E7ADE" w:rsidRDefault="009E7ADE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9E7ADE" w:rsidRDefault="009E7ADE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 xml:space="preserve">ления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ФКиС для людей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</w:t>
            </w:r>
            <w:r w:rsidRPr="0009069F">
              <w:rPr>
                <w:i/>
                <w:color w:val="000000"/>
              </w:rPr>
              <w:t>;</w:t>
            </w:r>
          </w:p>
          <w:p w:rsidR="009E7ADE" w:rsidRPr="00003D0D" w:rsidRDefault="009E7ADE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</w:p>
        </w:tc>
        <w:tc>
          <w:tcPr>
            <w:tcW w:w="1413" w:type="pct"/>
          </w:tcPr>
          <w:p w:rsidR="009E7ADE" w:rsidRDefault="009E7ADE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здоровья, включая адаптивный спорт, адаптивную рекреацию и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скую реабилитацию;</w:t>
            </w:r>
          </w:p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отн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шении  инвалидов;</w:t>
            </w:r>
          </w:p>
          <w:p w:rsidR="009E7ADE" w:rsidRDefault="009E7ADE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осуществл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ской культуры и спо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 xml:space="preserve">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современном общес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дованию, инвентарю и спортивной экипиро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ке</w:t>
            </w:r>
            <w:r>
              <w:rPr>
                <w:i/>
                <w:color w:val="000000"/>
              </w:rPr>
              <w:t xml:space="preserve"> для занятий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техники безопасности при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нятиях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09069F">
              <w:rPr>
                <w:i/>
                <w:color w:val="000000"/>
              </w:rPr>
              <w:t>;</w:t>
            </w:r>
          </w:p>
          <w:p w:rsidR="009E7ADE" w:rsidRDefault="009E7ADE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</w:t>
            </w:r>
            <w:r>
              <w:rPr>
                <w:i/>
                <w:color w:val="000000"/>
              </w:rPr>
              <w:t xml:space="preserve"> во время занятий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</w:p>
          <w:p w:rsidR="009E7ADE" w:rsidRPr="00003D0D" w:rsidRDefault="009E7ADE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субъектов Ро</w:t>
            </w:r>
            <w:r w:rsidRPr="001E70E5">
              <w:rPr>
                <w:i/>
                <w:color w:val="000000"/>
              </w:rPr>
              <w:t>с</w:t>
            </w:r>
            <w:r w:rsidRPr="001E70E5">
              <w:rPr>
                <w:i/>
                <w:color w:val="000000"/>
              </w:rPr>
              <w:t>сийской Федерации и муниципальных обр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зований по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работы по испол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зованию технологий, основанных на средс</w:t>
            </w:r>
            <w:r w:rsidRPr="001E70E5">
              <w:rPr>
                <w:i/>
                <w:color w:val="000000"/>
              </w:rPr>
              <w:t>т</w:t>
            </w:r>
            <w:r w:rsidRPr="001E70E5">
              <w:rPr>
                <w:i/>
                <w:color w:val="000000"/>
              </w:rPr>
              <w:t xml:space="preserve">вах и методах </w:t>
            </w:r>
            <w:r>
              <w:rPr>
                <w:i/>
                <w:color w:val="000000"/>
              </w:rPr>
              <w:t>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</w:p>
        </w:tc>
      </w:tr>
      <w:tr w:rsidR="009E7ADE" w:rsidRPr="0035681F" w:rsidTr="00A528B2">
        <w:tc>
          <w:tcPr>
            <w:tcW w:w="939" w:type="pct"/>
          </w:tcPr>
          <w:p w:rsidR="009E7ADE" w:rsidRPr="00605625" w:rsidRDefault="009E7ADE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9E7ADE" w:rsidRPr="00003D0D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правленного на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витие широкого кр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га основных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специальных ка</w:t>
            </w:r>
            <w:r>
              <w:rPr>
                <w:i/>
                <w:color w:val="000000"/>
              </w:rPr>
              <w:t>честв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отклонений, обусловленных о</w:t>
            </w:r>
            <w:r w:rsidRPr="0009069F">
              <w:rPr>
                <w:i/>
                <w:color w:val="000000"/>
              </w:rPr>
              <w:t>с</w:t>
            </w:r>
            <w:r w:rsidRPr="0009069F">
              <w:rPr>
                <w:i/>
                <w:color w:val="000000"/>
              </w:rPr>
              <w:t>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324" w:type="pct"/>
          </w:tcPr>
          <w:p w:rsidR="009E7ADE" w:rsidRPr="00003D0D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правленного на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витие широкого кр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га основных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специальных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 (сенсорных систем, интеллекта, речи, опорно-двигательного апп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рата и других),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нений, обусловленных основным дефектом, с помощью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тоды 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 xml:space="preserve">дей с ограниченными возможностями здоровья в </w:t>
            </w:r>
            <w:r w:rsidRPr="0009069F">
              <w:rPr>
                <w:i/>
                <w:color w:val="000000"/>
              </w:rPr>
              <w:t>проф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413" w:type="pct"/>
          </w:tcPr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для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09069F">
              <w:rPr>
                <w:i/>
                <w:color w:val="000000"/>
              </w:rPr>
              <w:t>, направле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ного на развитие ш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дефе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та (сенсорных систем, интеллекта, речи, опорно-двигательного аппарата и других), коррекцию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ний, обусловленных основным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мет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ды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 xml:space="preserve">можностями здоровья в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путствующих забол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ваний и вторичных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психологических качеств и способн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</w:t>
            </w:r>
            <w:r>
              <w:rPr>
                <w:i/>
                <w:color w:val="000000"/>
              </w:rPr>
              <w:t xml:space="preserve"> с учетом хара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тера отклонений в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стоянии здоровья;</w:t>
            </w:r>
          </w:p>
          <w:p w:rsidR="009E7ADE" w:rsidRPr="00003D0D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логии, обеспечивающие формирование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ской культуры и 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лизацию коррекцию и компенсацию утр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ченных функционал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</w:t>
            </w:r>
          </w:p>
        </w:tc>
      </w:tr>
      <w:tr w:rsidR="009E7ADE" w:rsidRPr="0035681F" w:rsidTr="00A528B2">
        <w:tc>
          <w:tcPr>
            <w:tcW w:w="939" w:type="pct"/>
          </w:tcPr>
          <w:p w:rsidR="009E7ADE" w:rsidRPr="00605625" w:rsidRDefault="009E7ADE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Владеть</w:t>
            </w:r>
          </w:p>
        </w:tc>
        <w:tc>
          <w:tcPr>
            <w:tcW w:w="1324" w:type="pct"/>
          </w:tcPr>
          <w:p w:rsidR="009E7ADE" w:rsidRDefault="009E7ADE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и психолог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ческих ка</w:t>
            </w:r>
            <w:r>
              <w:rPr>
                <w:i/>
                <w:color w:val="000000"/>
              </w:rPr>
              <w:t xml:space="preserve">честв </w:t>
            </w:r>
          </w:p>
          <w:p w:rsidR="009E7ADE" w:rsidRPr="00003D0D" w:rsidRDefault="009E7ADE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br/>
            </w:r>
          </w:p>
        </w:tc>
        <w:tc>
          <w:tcPr>
            <w:tcW w:w="1324" w:type="pct"/>
          </w:tcPr>
          <w:p w:rsidR="009E7ADE" w:rsidRPr="00003D0D" w:rsidRDefault="009E7ADE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вости) и психолог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ческих качеств</w:t>
            </w:r>
            <w:r>
              <w:rPr>
                <w:i/>
                <w:color w:val="000000"/>
              </w:rPr>
              <w:t>, ос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ществлять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  <w:tc>
          <w:tcPr>
            <w:tcW w:w="1413" w:type="pct"/>
          </w:tcPr>
          <w:p w:rsidR="009E7ADE" w:rsidRPr="00003D0D" w:rsidRDefault="009E7ADE" w:rsidP="003A620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вынослив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сти) и психологич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ских качеств</w:t>
            </w:r>
            <w:r>
              <w:rPr>
                <w:i/>
                <w:color w:val="000000"/>
              </w:rPr>
              <w:t>, осущ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ствлять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</w:tr>
      <w:tr w:rsidR="009E7ADE" w:rsidRPr="0035681F" w:rsidTr="00A528B2">
        <w:tc>
          <w:tcPr>
            <w:tcW w:w="5000" w:type="pct"/>
            <w:gridSpan w:val="4"/>
          </w:tcPr>
          <w:p w:rsidR="009E7ADE" w:rsidRPr="00A528B2" w:rsidRDefault="009E7ADE" w:rsidP="002E69DA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9E7ADE" w:rsidRPr="0035681F" w:rsidTr="00A528B2">
        <w:tc>
          <w:tcPr>
            <w:tcW w:w="939" w:type="pct"/>
          </w:tcPr>
          <w:p w:rsidR="009E7ADE" w:rsidRPr="00605625" w:rsidRDefault="009E7ADE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9E7ADE" w:rsidRPr="00003D0D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324" w:type="pct"/>
          </w:tcPr>
          <w:p w:rsidR="009E7ADE" w:rsidRPr="00003D0D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413" w:type="pct"/>
          </w:tcPr>
          <w:p w:rsidR="009E7ADE" w:rsidRPr="00003D0D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 у лиц с нарушениями здоровья и инвалидов</w:t>
            </w:r>
          </w:p>
        </w:tc>
      </w:tr>
      <w:tr w:rsidR="009E7ADE" w:rsidRPr="0035681F" w:rsidTr="00A528B2">
        <w:tc>
          <w:tcPr>
            <w:tcW w:w="939" w:type="pct"/>
          </w:tcPr>
          <w:p w:rsidR="009E7ADE" w:rsidRPr="00605625" w:rsidRDefault="009E7ADE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9E7ADE" w:rsidRPr="00003D0D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09069F">
              <w:rPr>
                <w:i/>
                <w:color w:val="000000"/>
              </w:rPr>
              <w:t>, 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ленного на повыш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ние функциональных возможностей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личных органов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  <w:tc>
          <w:tcPr>
            <w:tcW w:w="1324" w:type="pct"/>
          </w:tcPr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9E7ADE" w:rsidRPr="00003D0D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09069F">
              <w:rPr>
                <w:i/>
                <w:color w:val="000000"/>
              </w:rPr>
              <w:t>, 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ленного на повыш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ние функциональных возможностей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личных органов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  <w:tc>
          <w:tcPr>
            <w:tcW w:w="1413" w:type="pct"/>
          </w:tcPr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 с учетом состояния здоровья и психолог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ческих особенностей занимающихся;</w:t>
            </w:r>
          </w:p>
          <w:p w:rsidR="009E7ADE" w:rsidRPr="00003D0D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09069F">
              <w:rPr>
                <w:i/>
                <w:color w:val="000000"/>
              </w:rPr>
              <w:t>, направленного на повышение фун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циональных возмо</w:t>
            </w:r>
            <w:r w:rsidRPr="0009069F">
              <w:rPr>
                <w:i/>
                <w:color w:val="000000"/>
              </w:rPr>
              <w:t>ж</w:t>
            </w:r>
            <w:r w:rsidRPr="0009069F">
              <w:rPr>
                <w:i/>
                <w:color w:val="000000"/>
              </w:rPr>
              <w:t>ностей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челов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ка</w:t>
            </w:r>
            <w:r>
              <w:rPr>
                <w:i/>
                <w:color w:val="000000"/>
              </w:rPr>
              <w:t>, компенсацию и коррекцию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</w:tr>
      <w:tr w:rsidR="009E7ADE" w:rsidRPr="0035681F" w:rsidTr="00A528B2">
        <w:tc>
          <w:tcPr>
            <w:tcW w:w="939" w:type="pct"/>
          </w:tcPr>
          <w:p w:rsidR="009E7ADE" w:rsidRPr="00605625" w:rsidRDefault="009E7ADE" w:rsidP="0035681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Владеть</w:t>
            </w:r>
          </w:p>
        </w:tc>
        <w:tc>
          <w:tcPr>
            <w:tcW w:w="1324" w:type="pct"/>
          </w:tcPr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 xml:space="preserve">дения занятий по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особе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9E7ADE" w:rsidRPr="00003D0D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324" w:type="pct"/>
          </w:tcPr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 xml:space="preserve">дения занятий по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особе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9E7ADE" w:rsidRPr="00003D0D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413" w:type="pct"/>
          </w:tcPr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повышение уровня физической р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ботоспособности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ма, содействие гарм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ничному физическому развитию</w:t>
            </w:r>
            <w:r>
              <w:rPr>
                <w:i/>
                <w:color w:val="000000"/>
              </w:rPr>
              <w:t xml:space="preserve">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 xml:space="preserve">ния занятий по </w:t>
            </w:r>
            <w:r>
              <w:rPr>
                <w:i/>
                <w:color w:val="000000"/>
              </w:rPr>
              <w:t>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нимающихся;</w:t>
            </w:r>
          </w:p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</w:t>
            </w:r>
            <w:r w:rsidRPr="0055497B">
              <w:rPr>
                <w:i/>
                <w:color w:val="000000"/>
              </w:rPr>
              <w:t>с</w:t>
            </w:r>
            <w:r w:rsidRPr="0055497B">
              <w:rPr>
                <w:i/>
                <w:color w:val="000000"/>
              </w:rPr>
              <w:t>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компенсаци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занятий с лицами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с инвалидами;</w:t>
            </w:r>
          </w:p>
          <w:p w:rsidR="009E7ADE" w:rsidRPr="00003D0D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соревнований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вья и с инвалидами </w:t>
            </w:r>
          </w:p>
        </w:tc>
      </w:tr>
      <w:tr w:rsidR="009E7ADE" w:rsidRPr="0035681F" w:rsidTr="00E27073">
        <w:tc>
          <w:tcPr>
            <w:tcW w:w="5000" w:type="pct"/>
            <w:gridSpan w:val="4"/>
          </w:tcPr>
          <w:p w:rsidR="009E7ADE" w:rsidRPr="00A528B2" w:rsidRDefault="009E7ADE" w:rsidP="00E27073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9E7ADE" w:rsidRPr="0035681F" w:rsidTr="00A528B2">
        <w:tc>
          <w:tcPr>
            <w:tcW w:w="939" w:type="pct"/>
          </w:tcPr>
          <w:p w:rsidR="009E7ADE" w:rsidRPr="00605625" w:rsidRDefault="009E7ADE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основы </w:t>
            </w:r>
            <w:r w:rsidRPr="001E70E5">
              <w:rPr>
                <w:i/>
                <w:color w:val="000000"/>
              </w:rPr>
              <w:t>классиф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каци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способов орг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низации физкульту</w:t>
            </w:r>
            <w:r w:rsidRPr="001E70E5">
              <w:rPr>
                <w:i/>
                <w:color w:val="000000"/>
              </w:rPr>
              <w:t>р</w:t>
            </w:r>
            <w:r w:rsidRPr="001E70E5">
              <w:rPr>
                <w:i/>
                <w:color w:val="000000"/>
              </w:rPr>
              <w:t>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здоровья;</w:t>
            </w:r>
          </w:p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средства и метод</w:t>
            </w:r>
            <w:r>
              <w:rPr>
                <w:i/>
                <w:color w:val="000000"/>
              </w:rPr>
              <w:t>ы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</w:p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324" w:type="pct"/>
          </w:tcPr>
          <w:p w:rsidR="009E7ADE" w:rsidRDefault="009E7ADE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здоровья;</w:t>
            </w:r>
          </w:p>
          <w:p w:rsidR="009E7ADE" w:rsidRDefault="009E7ADE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</w:t>
            </w:r>
            <w:r w:rsidRPr="0055497B">
              <w:rPr>
                <w:i/>
                <w:color w:val="000000"/>
              </w:rPr>
              <w:t>, в инд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ции или абилитации инвалидов и детей-инвалидов</w:t>
            </w:r>
          </w:p>
          <w:p w:rsidR="009E7ADE" w:rsidRDefault="009E7ADE" w:rsidP="001E70E5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413" w:type="pct"/>
          </w:tcPr>
          <w:p w:rsidR="009E7ADE" w:rsidRDefault="009E7ADE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собов организации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 xml:space="preserve">гий, основанных на средствах и методах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здоровья;</w:t>
            </w:r>
          </w:p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ФКиС для людей с ограниченн</w:t>
            </w:r>
            <w:r>
              <w:rPr>
                <w:i/>
                <w:color w:val="000000"/>
              </w:rPr>
              <w:t>ы</w:t>
            </w:r>
            <w:r>
              <w:rPr>
                <w:i/>
                <w:color w:val="000000"/>
              </w:rPr>
              <w:t>ми возможностями здоровья</w:t>
            </w:r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альных программах реабилитации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9E7ADE" w:rsidRDefault="009E7ADE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</w:t>
            </w:r>
            <w:r w:rsidRPr="001E70E5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1E70E5">
              <w:rPr>
                <w:i/>
                <w:color w:val="000000"/>
              </w:rPr>
              <w:t xml:space="preserve"> в индивидуал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ной программе реаб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9E7ADE" w:rsidRDefault="009E7ADE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зации соревнований в адаптивном спорте с учетом состояния здоровья инвалидов</w:t>
            </w:r>
          </w:p>
        </w:tc>
      </w:tr>
      <w:tr w:rsidR="009E7ADE" w:rsidRPr="0035681F" w:rsidTr="00A528B2">
        <w:tc>
          <w:tcPr>
            <w:tcW w:w="939" w:type="pct"/>
          </w:tcPr>
          <w:p w:rsidR="009E7ADE" w:rsidRPr="00605625" w:rsidRDefault="009E7ADE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реализовывать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дельные методы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</w:p>
        </w:tc>
        <w:tc>
          <w:tcPr>
            <w:tcW w:w="1324" w:type="pct"/>
          </w:tcPr>
          <w:p w:rsidR="009E7ADE" w:rsidRDefault="009E7ADE" w:rsidP="0055497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ции или абилитации инвалидов и детей-инвалидов</w:t>
            </w:r>
          </w:p>
        </w:tc>
        <w:tc>
          <w:tcPr>
            <w:tcW w:w="1413" w:type="pct"/>
          </w:tcPr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функционал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возможностей для занятий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</w:t>
            </w:r>
            <w:r w:rsidRPr="0055497B">
              <w:rPr>
                <w:i/>
                <w:color w:val="000000"/>
              </w:rPr>
              <w:t>х</w:t>
            </w:r>
            <w:r w:rsidRPr="0055497B">
              <w:rPr>
                <w:i/>
                <w:color w:val="000000"/>
              </w:rPr>
              <w:t>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билитации или абил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тации инвалидов и д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тей-инвалидов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</w:tr>
      <w:tr w:rsidR="009E7ADE" w:rsidRPr="0035681F" w:rsidTr="00A528B2">
        <w:tc>
          <w:tcPr>
            <w:tcW w:w="939" w:type="pct"/>
          </w:tcPr>
          <w:p w:rsidR="009E7ADE" w:rsidRPr="00605625" w:rsidRDefault="009E7ADE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Владеть</w:t>
            </w:r>
          </w:p>
        </w:tc>
        <w:tc>
          <w:tcPr>
            <w:tcW w:w="1324" w:type="pct"/>
          </w:tcPr>
          <w:p w:rsidR="009E7ADE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9E7ADE" w:rsidRPr="001E70E5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1E70E5">
              <w:rPr>
                <w:i/>
                <w:color w:val="000000"/>
              </w:rPr>
              <w:t xml:space="preserve"> </w:t>
            </w:r>
          </w:p>
        </w:tc>
        <w:tc>
          <w:tcPr>
            <w:tcW w:w="1324" w:type="pct"/>
          </w:tcPr>
          <w:p w:rsidR="009E7ADE" w:rsidRDefault="009E7ADE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9E7ADE" w:rsidRPr="001E70E5" w:rsidRDefault="009E7ADE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1E70E5">
              <w:rPr>
                <w:i/>
                <w:color w:val="000000"/>
              </w:rPr>
              <w:t xml:space="preserve"> </w:t>
            </w:r>
          </w:p>
        </w:tc>
        <w:tc>
          <w:tcPr>
            <w:tcW w:w="1413" w:type="pct"/>
          </w:tcPr>
          <w:p w:rsidR="009E7ADE" w:rsidRDefault="009E7ADE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 xml:space="preserve">гий, основанных на средствах и методах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 с учетом состояния здоровья и индивид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альных особенностей обучающихся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рушением здоровья и инвалидов;</w:t>
            </w:r>
          </w:p>
          <w:p w:rsidR="009E7ADE" w:rsidRPr="001E70E5" w:rsidRDefault="009E7ADE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или абилитации</w:t>
            </w:r>
            <w:r>
              <w:rPr>
                <w:i/>
                <w:color w:val="000000"/>
              </w:rPr>
              <w:t xml:space="preserve"> лиц с нарушением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инвалидов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</w:tbl>
    <w:p w:rsidR="009E7ADE" w:rsidRPr="008531ED" w:rsidRDefault="009E7ADE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  <w:r w:rsidRPr="00D21C33">
        <w:rPr>
          <w:rStyle w:val="FontStyle18"/>
          <w:b/>
          <w:bCs/>
          <w:sz w:val="24"/>
          <w:szCs w:val="24"/>
        </w:rPr>
        <w:t xml:space="preserve"> </w:t>
      </w:r>
    </w:p>
    <w:p w:rsidR="009E7ADE" w:rsidRDefault="009E7ADE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DC1BBB">
        <w:rPr>
          <w:rStyle w:val="FontStyle18"/>
          <w:b w:val="0"/>
          <w:bCs/>
          <w:sz w:val="24"/>
        </w:rPr>
        <w:t>акад.</w:t>
      </w:r>
      <w:r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9E7ADE" w:rsidRDefault="009E7ADE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76,1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9E7ADE" w:rsidRPr="00DC1BBB" w:rsidRDefault="009E7ADE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72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9E7ADE" w:rsidRPr="00DC1BBB" w:rsidRDefault="009E7ADE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  <w:t>внеаудиторная – 4,1 акад. часов</w:t>
      </w:r>
      <w:r w:rsidRPr="00DC1BBB">
        <w:rPr>
          <w:rStyle w:val="FontStyle18"/>
          <w:b w:val="0"/>
          <w:bCs/>
          <w:sz w:val="24"/>
        </w:rPr>
        <w:t xml:space="preserve"> </w:t>
      </w:r>
    </w:p>
    <w:p w:rsidR="009E7ADE" w:rsidRPr="00C17915" w:rsidRDefault="009E7ADE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5,2</w:t>
      </w:r>
      <w:r w:rsidRPr="00DC1BBB">
        <w:rPr>
          <w:rStyle w:val="FontStyle18"/>
          <w:b w:val="0"/>
          <w:bCs/>
          <w:sz w:val="24"/>
        </w:rPr>
        <w:t xml:space="preserve"> 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9E7ADE" w:rsidRDefault="009E7ADE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26,7</w:t>
      </w:r>
      <w:r w:rsidRPr="00DC1BBB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29"/>
        <w:gridCol w:w="384"/>
        <w:gridCol w:w="384"/>
        <w:gridCol w:w="668"/>
        <w:gridCol w:w="384"/>
        <w:gridCol w:w="384"/>
        <w:gridCol w:w="1856"/>
        <w:gridCol w:w="1792"/>
        <w:gridCol w:w="871"/>
      </w:tblGrid>
      <w:tr w:rsidR="009E7ADE" w:rsidRPr="00297392" w:rsidTr="00297392">
        <w:trPr>
          <w:cantSplit/>
          <w:trHeight w:val="1156"/>
          <w:tblHeader/>
        </w:trPr>
        <w:tc>
          <w:tcPr>
            <w:tcW w:w="1347" w:type="pct"/>
            <w:vMerge w:val="restart"/>
            <w:vAlign w:val="center"/>
          </w:tcPr>
          <w:p w:rsidR="009E7ADE" w:rsidRPr="00297392" w:rsidRDefault="009E7ADE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9E7ADE" w:rsidRPr="00297392" w:rsidRDefault="009E7ADE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9E7ADE" w:rsidRPr="00297392" w:rsidRDefault="009E7ADE" w:rsidP="00F5792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297392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762" w:type="pct"/>
            <w:gridSpan w:val="3"/>
            <w:vAlign w:val="center"/>
          </w:tcPr>
          <w:p w:rsidR="009E7ADE" w:rsidRPr="00297392" w:rsidRDefault="009E7ADE" w:rsidP="00F5792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208" w:type="pct"/>
            <w:vMerge w:val="restart"/>
            <w:textDirection w:val="btLr"/>
            <w:vAlign w:val="center"/>
          </w:tcPr>
          <w:p w:rsidR="009E7ADE" w:rsidRPr="00297392" w:rsidRDefault="009E7ADE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14" w:type="pct"/>
            <w:vMerge w:val="restart"/>
            <w:vAlign w:val="center"/>
          </w:tcPr>
          <w:p w:rsidR="009E7ADE" w:rsidRPr="00297392" w:rsidRDefault="009E7ADE" w:rsidP="00F5792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99" w:type="pct"/>
            <w:vMerge w:val="restart"/>
            <w:vAlign w:val="center"/>
          </w:tcPr>
          <w:p w:rsidR="009E7ADE" w:rsidRPr="00297392" w:rsidRDefault="009E7ADE" w:rsidP="00F5792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9E7ADE" w:rsidRPr="00297392" w:rsidRDefault="009E7ADE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t>Код и стру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к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ту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р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эл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м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пете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9E7ADE" w:rsidRPr="00297392" w:rsidTr="00297392">
        <w:trPr>
          <w:cantSplit/>
          <w:trHeight w:val="1134"/>
          <w:tblHeader/>
        </w:trPr>
        <w:tc>
          <w:tcPr>
            <w:tcW w:w="1347" w:type="pct"/>
            <w:vMerge/>
          </w:tcPr>
          <w:p w:rsidR="009E7ADE" w:rsidRPr="00297392" w:rsidRDefault="009E7ADE" w:rsidP="00F5792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vMerge/>
          </w:tcPr>
          <w:p w:rsidR="009E7ADE" w:rsidRPr="00297392" w:rsidRDefault="009E7ADE" w:rsidP="00F5792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textDirection w:val="btLr"/>
            <w:vAlign w:val="center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л</w:t>
            </w:r>
            <w:r w:rsidRPr="00297392">
              <w:t>а</w:t>
            </w:r>
            <w:r w:rsidRPr="00297392">
              <w:t>борат.</w:t>
            </w:r>
          </w:p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зан</w:t>
            </w:r>
            <w:r w:rsidRPr="00297392">
              <w:t>я</w:t>
            </w:r>
            <w:r w:rsidRPr="00297392">
              <w:t>тия</w:t>
            </w:r>
          </w:p>
        </w:tc>
        <w:tc>
          <w:tcPr>
            <w:tcW w:w="203" w:type="pct"/>
            <w:textDirection w:val="btLr"/>
            <w:vAlign w:val="center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практич. занятия</w:t>
            </w:r>
          </w:p>
        </w:tc>
        <w:tc>
          <w:tcPr>
            <w:tcW w:w="208" w:type="pct"/>
            <w:vMerge/>
            <w:textDirection w:val="btLr"/>
          </w:tcPr>
          <w:p w:rsidR="009E7ADE" w:rsidRPr="00297392" w:rsidRDefault="009E7ADE" w:rsidP="00F57926">
            <w:pPr>
              <w:pStyle w:val="Style14"/>
              <w:widowControl/>
              <w:jc w:val="center"/>
            </w:pPr>
          </w:p>
        </w:tc>
        <w:tc>
          <w:tcPr>
            <w:tcW w:w="1014" w:type="pct"/>
            <w:vMerge/>
            <w:textDirection w:val="btLr"/>
          </w:tcPr>
          <w:p w:rsidR="009E7ADE" w:rsidRPr="00297392" w:rsidRDefault="009E7ADE" w:rsidP="00F57926">
            <w:pPr>
              <w:pStyle w:val="Style14"/>
              <w:widowControl/>
              <w:jc w:val="center"/>
            </w:pPr>
          </w:p>
        </w:tc>
        <w:tc>
          <w:tcPr>
            <w:tcW w:w="999" w:type="pct"/>
            <w:vMerge/>
            <w:textDirection w:val="btLr"/>
            <w:vAlign w:val="center"/>
          </w:tcPr>
          <w:p w:rsidR="009E7ADE" w:rsidRPr="00297392" w:rsidRDefault="009E7ADE" w:rsidP="00F5792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9E7ADE" w:rsidRPr="00297392" w:rsidRDefault="009E7ADE" w:rsidP="00F57926">
            <w:pPr>
              <w:pStyle w:val="Style14"/>
              <w:widowControl/>
              <w:jc w:val="center"/>
            </w:pPr>
          </w:p>
        </w:tc>
      </w:tr>
      <w:tr w:rsidR="009E7ADE" w:rsidRPr="00297392" w:rsidTr="00297392">
        <w:trPr>
          <w:trHeight w:val="268"/>
        </w:trPr>
        <w:tc>
          <w:tcPr>
            <w:tcW w:w="1347" w:type="pct"/>
          </w:tcPr>
          <w:p w:rsidR="009E7ADE" w:rsidRPr="00297392" w:rsidRDefault="009E7ADE" w:rsidP="00F5792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97392">
              <w:t>Раздел 1. Теоретич</w:t>
            </w:r>
            <w:r w:rsidRPr="00297392">
              <w:t>е</w:t>
            </w:r>
            <w:r w:rsidRPr="00297392">
              <w:t xml:space="preserve">ские основы </w:t>
            </w:r>
            <w:r>
              <w:t>ФКиС для людей с огран</w:t>
            </w:r>
            <w:r>
              <w:t>и</w:t>
            </w:r>
            <w:r>
              <w:t>ченными возможн</w:t>
            </w:r>
            <w:r>
              <w:t>о</w:t>
            </w:r>
            <w:r>
              <w:t>стями здоровья</w:t>
            </w:r>
            <w:r w:rsidRPr="00297392">
              <w:t>.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9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9E7ADE" w:rsidRPr="00B751FD" w:rsidTr="00297392">
        <w:trPr>
          <w:trHeight w:val="422"/>
        </w:trPr>
        <w:tc>
          <w:tcPr>
            <w:tcW w:w="1347" w:type="pct"/>
          </w:tcPr>
          <w:p w:rsidR="009E7ADE" w:rsidRPr="00297392" w:rsidRDefault="009E7ADE" w:rsidP="00266EAA">
            <w:pPr>
              <w:pStyle w:val="Style14"/>
              <w:widowControl/>
              <w:ind w:firstLine="0"/>
            </w:pPr>
            <w:r w:rsidRPr="00297392">
              <w:t xml:space="preserve">1.1. Понятие об </w:t>
            </w:r>
            <w:r>
              <w:t>ФКиС для людей с огран</w:t>
            </w:r>
            <w:r>
              <w:t>и</w:t>
            </w:r>
            <w:r>
              <w:t>ченными возможн</w:t>
            </w:r>
            <w:r>
              <w:t>о</w:t>
            </w:r>
            <w:r>
              <w:t>стями здоровья</w:t>
            </w:r>
            <w:r w:rsidRPr="00297392">
              <w:t>, ист</w:t>
            </w:r>
            <w:r w:rsidRPr="00297392">
              <w:t>о</w:t>
            </w:r>
            <w:r w:rsidRPr="00297392">
              <w:t>рия ее становления и развития, цели, зад</w:t>
            </w:r>
            <w:r w:rsidRPr="00297392">
              <w:t>а</w:t>
            </w:r>
            <w:r w:rsidRPr="00297392">
              <w:t xml:space="preserve">чи, функции </w:t>
            </w:r>
            <w:r>
              <w:t>ФКиС для людей с огран</w:t>
            </w:r>
            <w:r>
              <w:t>и</w:t>
            </w:r>
            <w:r>
              <w:t>ченными возможн</w:t>
            </w:r>
            <w:r>
              <w:t>о</w:t>
            </w:r>
            <w:r>
              <w:t>стями здоровья</w:t>
            </w:r>
            <w:r w:rsidRPr="00297392">
              <w:t xml:space="preserve">. 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208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0,5</w:t>
            </w:r>
          </w:p>
        </w:tc>
        <w:tc>
          <w:tcPr>
            <w:tcW w:w="1014" w:type="pct"/>
          </w:tcPr>
          <w:p w:rsidR="009E7ADE" w:rsidRPr="00297392" w:rsidRDefault="009E7ADE" w:rsidP="00297392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9E7ADE" w:rsidRPr="00297392" w:rsidRDefault="009E7ADE" w:rsidP="004B430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9E7ADE" w:rsidRPr="00297392" w:rsidRDefault="009E7ADE" w:rsidP="004B430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9E7ADE" w:rsidRPr="00B751FD" w:rsidRDefault="009E7ADE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9E7ADE" w:rsidRPr="00B751FD" w:rsidRDefault="009E7ADE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ПК-6-зув</w:t>
            </w:r>
          </w:p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9E7ADE" w:rsidRPr="00B751FD" w:rsidTr="00297392">
        <w:trPr>
          <w:trHeight w:val="422"/>
        </w:trPr>
        <w:tc>
          <w:tcPr>
            <w:tcW w:w="1347" w:type="pct"/>
          </w:tcPr>
          <w:p w:rsidR="009E7ADE" w:rsidRPr="00297392" w:rsidRDefault="009E7ADE" w:rsidP="004B4306">
            <w:pPr>
              <w:pStyle w:val="Style14"/>
              <w:widowControl/>
              <w:ind w:firstLine="0"/>
            </w:pPr>
            <w:r w:rsidRPr="00297392">
              <w:t>1.2. Основы законод</w:t>
            </w:r>
            <w:r w:rsidRPr="00297392">
              <w:t>а</w:t>
            </w:r>
            <w:r w:rsidRPr="00297392">
              <w:t>тельства РФ в отн</w:t>
            </w:r>
            <w:r w:rsidRPr="00297392">
              <w:t>о</w:t>
            </w:r>
            <w:r w:rsidRPr="00297392">
              <w:t>шении  инвалидов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2</w:t>
            </w:r>
          </w:p>
        </w:tc>
        <w:tc>
          <w:tcPr>
            <w:tcW w:w="35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2</w:t>
            </w:r>
          </w:p>
        </w:tc>
        <w:tc>
          <w:tcPr>
            <w:tcW w:w="208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0,5</w:t>
            </w:r>
          </w:p>
        </w:tc>
        <w:tc>
          <w:tcPr>
            <w:tcW w:w="1014" w:type="pct"/>
          </w:tcPr>
          <w:p w:rsidR="009E7ADE" w:rsidRPr="00297392" w:rsidRDefault="009E7ADE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9E7ADE" w:rsidRPr="00297392" w:rsidRDefault="009E7ADE" w:rsidP="004B4306">
            <w:pPr>
              <w:pStyle w:val="Style14"/>
              <w:ind w:firstLine="0"/>
              <w:jc w:val="center"/>
            </w:pPr>
            <w:r w:rsidRPr="00297392">
              <w:t>опрос</w:t>
            </w:r>
          </w:p>
          <w:p w:rsidR="009E7ADE" w:rsidRPr="00297392" w:rsidRDefault="009E7ADE" w:rsidP="00F57926">
            <w:pPr>
              <w:pStyle w:val="Style14"/>
              <w:ind w:firstLine="0"/>
              <w:jc w:val="center"/>
            </w:pPr>
          </w:p>
        </w:tc>
        <w:tc>
          <w:tcPr>
            <w:tcW w:w="468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751FD">
              <w:t>ОПК-2 - зув</w:t>
            </w:r>
          </w:p>
        </w:tc>
      </w:tr>
      <w:tr w:rsidR="009E7ADE" w:rsidRPr="00297392" w:rsidTr="00297392">
        <w:trPr>
          <w:trHeight w:val="422"/>
        </w:trPr>
        <w:tc>
          <w:tcPr>
            <w:tcW w:w="1347" w:type="pct"/>
          </w:tcPr>
          <w:p w:rsidR="009E7ADE" w:rsidRPr="00297392" w:rsidRDefault="009E7ADE" w:rsidP="00297392">
            <w:pPr>
              <w:pStyle w:val="Style14"/>
              <w:widowControl/>
              <w:ind w:firstLine="0"/>
            </w:pPr>
            <w:r w:rsidRPr="00297392">
              <w:t>1.3. Принципы физ</w:t>
            </w:r>
            <w:r w:rsidRPr="00297392">
              <w:t>и</w:t>
            </w:r>
            <w:r w:rsidRPr="00297392">
              <w:t xml:space="preserve">ческого воспитания в </w:t>
            </w:r>
            <w:r>
              <w:t>ФКиС для людей с ограниченными во</w:t>
            </w:r>
            <w:r>
              <w:t>з</w:t>
            </w:r>
            <w:r>
              <w:t>можностями здоровья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208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0,5</w:t>
            </w:r>
          </w:p>
        </w:tc>
        <w:tc>
          <w:tcPr>
            <w:tcW w:w="1014" w:type="pct"/>
          </w:tcPr>
          <w:p w:rsidR="009E7ADE" w:rsidRPr="00297392" w:rsidRDefault="009E7ADE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9E7ADE" w:rsidRPr="00B751FD" w:rsidRDefault="009E7ADE" w:rsidP="00B751FD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9E7ADE" w:rsidRPr="00B751FD" w:rsidRDefault="009E7ADE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9E7ADE" w:rsidRPr="00B751FD" w:rsidRDefault="009E7ADE" w:rsidP="00B751FD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9E7ADE" w:rsidRPr="00B751FD" w:rsidTr="00297392">
        <w:trPr>
          <w:trHeight w:val="499"/>
        </w:trPr>
        <w:tc>
          <w:tcPr>
            <w:tcW w:w="1347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2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10</w:t>
            </w:r>
          </w:p>
        </w:tc>
        <w:tc>
          <w:tcPr>
            <w:tcW w:w="357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3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10</w:t>
            </w:r>
          </w:p>
        </w:tc>
        <w:tc>
          <w:tcPr>
            <w:tcW w:w="208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B751FD">
              <w:rPr>
                <w:rStyle w:val="FontStyle31"/>
                <w:rFonts w:ascii="Times New Roman" w:hAnsi="Times New Roman" w:cs="Georgia"/>
                <w:i/>
                <w:sz w:val="24"/>
              </w:rPr>
              <w:t>1,5</w:t>
            </w:r>
          </w:p>
        </w:tc>
        <w:tc>
          <w:tcPr>
            <w:tcW w:w="1014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99" w:type="pct"/>
          </w:tcPr>
          <w:p w:rsidR="009E7ADE" w:rsidRPr="00B751FD" w:rsidRDefault="009E7ADE" w:rsidP="00F57926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468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9E7ADE" w:rsidRPr="00297392" w:rsidTr="00297392">
        <w:trPr>
          <w:trHeight w:val="70"/>
        </w:trPr>
        <w:tc>
          <w:tcPr>
            <w:tcW w:w="1347" w:type="pct"/>
          </w:tcPr>
          <w:p w:rsidR="009E7ADE" w:rsidRPr="00297392" w:rsidRDefault="009E7ADE" w:rsidP="004B4306">
            <w:pPr>
              <w:pStyle w:val="Style14"/>
              <w:widowControl/>
              <w:ind w:firstLine="0"/>
            </w:pPr>
            <w:r w:rsidRPr="00297392">
              <w:t>Раздел 2. Методол</w:t>
            </w:r>
            <w:r w:rsidRPr="00297392">
              <w:t>о</w:t>
            </w:r>
            <w:r w:rsidRPr="00297392">
              <w:t xml:space="preserve">гические аспекты </w:t>
            </w:r>
            <w:r>
              <w:t>ФКиС для людей с ограниченными во</w:t>
            </w:r>
            <w:r>
              <w:t>з</w:t>
            </w:r>
            <w:r>
              <w:t>можностями здоровья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5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9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9E7ADE" w:rsidRPr="00297392" w:rsidTr="00297392">
        <w:trPr>
          <w:trHeight w:val="499"/>
        </w:trPr>
        <w:tc>
          <w:tcPr>
            <w:tcW w:w="1347" w:type="pct"/>
          </w:tcPr>
          <w:p w:rsidR="009E7ADE" w:rsidRPr="00297392" w:rsidRDefault="009E7ADE" w:rsidP="00266EAA">
            <w:pPr>
              <w:pStyle w:val="Style14"/>
              <w:widowControl/>
              <w:ind w:firstLine="0"/>
            </w:pPr>
            <w:r w:rsidRPr="00297392">
              <w:t>2.1. Характеристика объекта педагогич</w:t>
            </w:r>
            <w:r w:rsidRPr="00297392">
              <w:t>е</w:t>
            </w:r>
            <w:r w:rsidRPr="00297392">
              <w:t xml:space="preserve">ских воздействий в </w:t>
            </w:r>
            <w:r>
              <w:t>ФКиС для людей с ограниченными во</w:t>
            </w:r>
            <w:r>
              <w:t>з</w:t>
            </w:r>
            <w:r>
              <w:t>можностями здоровья</w:t>
            </w:r>
            <w:r w:rsidRPr="00297392">
              <w:t>. Методическое обесп</w:t>
            </w:r>
            <w:r w:rsidRPr="00297392">
              <w:t>е</w:t>
            </w:r>
            <w:r w:rsidRPr="00297392">
              <w:t>чение организации физкультурной и спортивной деятел</w:t>
            </w:r>
            <w:r w:rsidRPr="00297392">
              <w:t>ь</w:t>
            </w:r>
            <w:r w:rsidRPr="00297392">
              <w:t xml:space="preserve">ности лиц </w:t>
            </w:r>
            <w:r>
              <w:t>с огран</w:t>
            </w:r>
            <w:r>
              <w:t>и</w:t>
            </w:r>
            <w:r>
              <w:t>ченными возможн</w:t>
            </w:r>
            <w:r>
              <w:t>о</w:t>
            </w:r>
            <w:r>
              <w:t>стями здоровья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208" w:type="pct"/>
          </w:tcPr>
          <w:p w:rsidR="009E7ADE" w:rsidRPr="00297392" w:rsidRDefault="009E7ADE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0,5</w:t>
            </w:r>
          </w:p>
        </w:tc>
        <w:tc>
          <w:tcPr>
            <w:tcW w:w="1014" w:type="pct"/>
          </w:tcPr>
          <w:p w:rsidR="009E7ADE" w:rsidRPr="00297392" w:rsidRDefault="009E7ADE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9E7ADE" w:rsidRPr="00B751FD" w:rsidRDefault="009E7ADE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9E7ADE" w:rsidRPr="00B751FD" w:rsidRDefault="009E7ADE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9E7ADE" w:rsidRPr="00297392" w:rsidTr="00297392">
        <w:trPr>
          <w:trHeight w:val="499"/>
        </w:trPr>
        <w:tc>
          <w:tcPr>
            <w:tcW w:w="1347" w:type="pct"/>
          </w:tcPr>
          <w:p w:rsidR="009E7ADE" w:rsidRPr="00297392" w:rsidRDefault="009E7ADE" w:rsidP="00266EAA">
            <w:pPr>
              <w:ind w:firstLine="0"/>
            </w:pPr>
            <w:r w:rsidRPr="00297392">
              <w:t>2.2. Функции и мет</w:t>
            </w:r>
            <w:r w:rsidRPr="00297392">
              <w:t>о</w:t>
            </w:r>
            <w:r w:rsidRPr="00297392">
              <w:t xml:space="preserve">ды </w:t>
            </w:r>
            <w:r>
              <w:t>ФКиС для людей с ограниченными во</w:t>
            </w:r>
            <w:r>
              <w:t>з</w:t>
            </w:r>
            <w:r>
              <w:t>можностями здоровья</w:t>
            </w:r>
            <w:r w:rsidRPr="00297392">
              <w:t>.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208" w:type="pct"/>
          </w:tcPr>
          <w:p w:rsidR="009E7ADE" w:rsidRPr="00297392" w:rsidRDefault="009E7ADE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14" w:type="pct"/>
          </w:tcPr>
          <w:p w:rsidR="009E7ADE" w:rsidRPr="00297392" w:rsidRDefault="009E7ADE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9E7ADE" w:rsidRPr="00B751FD" w:rsidRDefault="009E7ADE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9E7ADE" w:rsidRPr="00B751FD" w:rsidRDefault="009E7ADE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9E7ADE" w:rsidRPr="00297392" w:rsidTr="00297392">
        <w:trPr>
          <w:trHeight w:val="499"/>
        </w:trPr>
        <w:tc>
          <w:tcPr>
            <w:tcW w:w="1347" w:type="pct"/>
          </w:tcPr>
          <w:p w:rsidR="009E7ADE" w:rsidRPr="00297392" w:rsidRDefault="009E7ADE" w:rsidP="00F57926">
            <w:pPr>
              <w:ind w:firstLine="0"/>
            </w:pPr>
            <w:r w:rsidRPr="00297392">
              <w:t>2.3. Функции и мет</w:t>
            </w:r>
            <w:r w:rsidRPr="00297392">
              <w:t>о</w:t>
            </w:r>
            <w:r w:rsidRPr="00297392">
              <w:t>ды адаптивного спо</w:t>
            </w:r>
            <w:r w:rsidRPr="00297392">
              <w:t>р</w:t>
            </w:r>
            <w:r w:rsidRPr="00297392">
              <w:t>та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208" w:type="pct"/>
          </w:tcPr>
          <w:p w:rsidR="009E7ADE" w:rsidRPr="00297392" w:rsidRDefault="009E7ADE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14" w:type="pct"/>
          </w:tcPr>
          <w:p w:rsidR="009E7ADE" w:rsidRPr="00297392" w:rsidRDefault="009E7ADE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занятию.</w:t>
            </w:r>
          </w:p>
          <w:p w:rsidR="009E7ADE" w:rsidRPr="00297392" w:rsidRDefault="009E7ADE" w:rsidP="00F57926">
            <w:pPr>
              <w:pStyle w:val="Style14"/>
              <w:ind w:firstLine="0"/>
              <w:jc w:val="left"/>
            </w:pPr>
            <w:r w:rsidRPr="00297392">
              <w:t>Самостоятельное изучение уче</w:t>
            </w:r>
            <w:r w:rsidRPr="00297392">
              <w:t>б</w:t>
            </w:r>
            <w:r w:rsidRPr="00297392">
              <w:t>ной и научно л</w:t>
            </w:r>
            <w:r w:rsidRPr="00297392">
              <w:t>и</w:t>
            </w:r>
            <w:r w:rsidRPr="00297392">
              <w:t>тературы для подготовки до</w:t>
            </w:r>
            <w:r w:rsidRPr="00297392">
              <w:t>к</w:t>
            </w:r>
            <w:r w:rsidRPr="00297392">
              <w:t>лада</w:t>
            </w:r>
          </w:p>
        </w:tc>
        <w:tc>
          <w:tcPr>
            <w:tcW w:w="999" w:type="pct"/>
          </w:tcPr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тестирование,</w:t>
            </w:r>
          </w:p>
          <w:p w:rsidR="009E7ADE" w:rsidRPr="00297392" w:rsidRDefault="009E7ADE" w:rsidP="00297392">
            <w:pPr>
              <w:pStyle w:val="Style14"/>
              <w:ind w:firstLine="0"/>
              <w:jc w:val="center"/>
            </w:pPr>
            <w:r w:rsidRPr="00297392">
              <w:t>доклад о мет</w:t>
            </w:r>
            <w:r w:rsidRPr="00297392">
              <w:t>о</w:t>
            </w:r>
            <w:r w:rsidRPr="00297392">
              <w:t xml:space="preserve">дах проведения тренировок и соревнований в избранном виде адаптивного спорта </w:t>
            </w:r>
          </w:p>
        </w:tc>
        <w:tc>
          <w:tcPr>
            <w:tcW w:w="468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9E7ADE" w:rsidRPr="00B751FD" w:rsidRDefault="009E7ADE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9E7ADE" w:rsidRPr="00B751FD" w:rsidRDefault="009E7ADE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9E7ADE" w:rsidRPr="00297392" w:rsidTr="00297392">
        <w:trPr>
          <w:trHeight w:val="499"/>
        </w:trPr>
        <w:tc>
          <w:tcPr>
            <w:tcW w:w="1347" w:type="pct"/>
          </w:tcPr>
          <w:p w:rsidR="009E7ADE" w:rsidRPr="00297392" w:rsidRDefault="009E7ADE" w:rsidP="00297392">
            <w:pPr>
              <w:ind w:firstLine="0"/>
            </w:pPr>
            <w:r w:rsidRPr="00297392">
              <w:t>2.4. Функции и мет</w:t>
            </w:r>
            <w:r w:rsidRPr="00297392">
              <w:t>о</w:t>
            </w:r>
            <w:r w:rsidRPr="00297392">
              <w:t>ды физической реаб</w:t>
            </w:r>
            <w:r w:rsidRPr="00297392">
              <w:t>и</w:t>
            </w:r>
            <w:r w:rsidRPr="00297392">
              <w:t xml:space="preserve">литации 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208" w:type="pct"/>
          </w:tcPr>
          <w:p w:rsidR="009E7ADE" w:rsidRPr="00297392" w:rsidRDefault="009E7ADE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0,6</w:t>
            </w:r>
          </w:p>
        </w:tc>
        <w:tc>
          <w:tcPr>
            <w:tcW w:w="1014" w:type="pct"/>
          </w:tcPr>
          <w:p w:rsidR="009E7ADE" w:rsidRPr="00297392" w:rsidRDefault="009E7ADE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9E7ADE" w:rsidRPr="00B751FD" w:rsidRDefault="009E7ADE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9E7ADE" w:rsidRPr="00B751FD" w:rsidRDefault="009E7ADE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9E7ADE" w:rsidRPr="00297392" w:rsidTr="00297392">
        <w:trPr>
          <w:trHeight w:val="499"/>
        </w:trPr>
        <w:tc>
          <w:tcPr>
            <w:tcW w:w="1347" w:type="pct"/>
          </w:tcPr>
          <w:p w:rsidR="009E7ADE" w:rsidRPr="00297392" w:rsidRDefault="009E7ADE" w:rsidP="00297392">
            <w:pPr>
              <w:ind w:firstLine="0"/>
            </w:pPr>
            <w:r w:rsidRPr="00297392">
              <w:t>2.5. Функции и мет</w:t>
            </w:r>
            <w:r w:rsidRPr="00297392">
              <w:t>о</w:t>
            </w:r>
            <w:r w:rsidRPr="00297392">
              <w:t>ды адаптивной ре</w:t>
            </w:r>
            <w:r w:rsidRPr="00297392">
              <w:t>к</w:t>
            </w:r>
            <w:r w:rsidRPr="00297392">
              <w:t>реации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208" w:type="pct"/>
          </w:tcPr>
          <w:p w:rsidR="009E7ADE" w:rsidRPr="00297392" w:rsidRDefault="009E7ADE" w:rsidP="0029739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0,6</w:t>
            </w:r>
          </w:p>
        </w:tc>
        <w:tc>
          <w:tcPr>
            <w:tcW w:w="1014" w:type="pct"/>
          </w:tcPr>
          <w:p w:rsidR="009E7ADE" w:rsidRPr="00297392" w:rsidRDefault="009E7ADE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9" w:type="pct"/>
          </w:tcPr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9E7ADE" w:rsidRPr="00297392" w:rsidRDefault="009E7ADE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9E7ADE" w:rsidRPr="00B751FD" w:rsidRDefault="009E7ADE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9E7ADE" w:rsidRPr="00B751FD" w:rsidRDefault="009E7ADE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9E7ADE" w:rsidRPr="00B751FD" w:rsidTr="00297392">
        <w:trPr>
          <w:trHeight w:val="499"/>
        </w:trPr>
        <w:tc>
          <w:tcPr>
            <w:tcW w:w="1347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5</w:t>
            </w:r>
          </w:p>
        </w:tc>
        <w:tc>
          <w:tcPr>
            <w:tcW w:w="202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26</w:t>
            </w:r>
          </w:p>
        </w:tc>
        <w:tc>
          <w:tcPr>
            <w:tcW w:w="357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3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26</w:t>
            </w:r>
          </w:p>
        </w:tc>
        <w:tc>
          <w:tcPr>
            <w:tcW w:w="208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B751FD">
              <w:rPr>
                <w:rStyle w:val="FontStyle31"/>
                <w:rFonts w:ascii="Times New Roman" w:hAnsi="Times New Roman" w:cs="Georgia"/>
                <w:i/>
                <w:sz w:val="24"/>
              </w:rPr>
              <w:t>3,7</w:t>
            </w:r>
          </w:p>
        </w:tc>
        <w:tc>
          <w:tcPr>
            <w:tcW w:w="1014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99" w:type="pct"/>
          </w:tcPr>
          <w:p w:rsidR="009E7ADE" w:rsidRPr="00B751FD" w:rsidRDefault="009E7ADE" w:rsidP="00B751F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8" w:type="pct"/>
          </w:tcPr>
          <w:p w:rsidR="009E7ADE" w:rsidRPr="00B751FD" w:rsidRDefault="009E7ADE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9E7ADE" w:rsidRPr="00297392" w:rsidTr="00297392">
        <w:trPr>
          <w:trHeight w:val="499"/>
        </w:trPr>
        <w:tc>
          <w:tcPr>
            <w:tcW w:w="134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t>Итого по дисциплине</w:t>
            </w: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2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36</w:t>
            </w:r>
          </w:p>
        </w:tc>
        <w:tc>
          <w:tcPr>
            <w:tcW w:w="357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36</w:t>
            </w:r>
          </w:p>
        </w:tc>
        <w:tc>
          <w:tcPr>
            <w:tcW w:w="208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97392">
              <w:rPr>
                <w:b/>
              </w:rPr>
              <w:t>5,2</w:t>
            </w:r>
          </w:p>
        </w:tc>
        <w:tc>
          <w:tcPr>
            <w:tcW w:w="1014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99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97392">
              <w:rPr>
                <w:b/>
              </w:rPr>
              <w:t>Экзамен</w:t>
            </w:r>
          </w:p>
        </w:tc>
        <w:tc>
          <w:tcPr>
            <w:tcW w:w="468" w:type="pct"/>
          </w:tcPr>
          <w:p w:rsidR="009E7ADE" w:rsidRPr="00297392" w:rsidRDefault="009E7ADE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E7ADE" w:rsidRDefault="009E7ADE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9E7ADE" w:rsidRPr="007A3DFD" w:rsidRDefault="009E7ADE" w:rsidP="00F57926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9E7ADE" w:rsidRPr="007A3DFD" w:rsidRDefault="009E7ADE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9E7ADE" w:rsidRPr="007A3DFD" w:rsidRDefault="009E7ADE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в</w:t>
      </w:r>
      <w:r w:rsidRPr="007A3DFD">
        <w:rPr>
          <w:noProof/>
        </w:rPr>
        <w:t xml:space="preserve">опросов,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постан</w:t>
      </w:r>
      <w:r w:rsidRPr="007A3DFD">
        <w:rPr>
          <w:noProof/>
        </w:rPr>
        <w:t xml:space="preserve">овки </w:t>
      </w:r>
      <w:r w:rsidRPr="007A3DFD">
        <w:t>п</w:t>
      </w:r>
      <w:r w:rsidRPr="007A3DFD">
        <w:rPr>
          <w:noProof/>
        </w:rPr>
        <w:t xml:space="preserve">роблемы, которую </w:t>
      </w:r>
      <w:r w:rsidRPr="007A3DFD">
        <w:t>в</w:t>
      </w:r>
      <w:r w:rsidRPr="007A3DFD">
        <w:rPr>
          <w:noProof/>
        </w:rPr>
        <w:t xml:space="preserve"> </w:t>
      </w:r>
      <w:r w:rsidRPr="007A3DFD">
        <w:t>х</w:t>
      </w:r>
      <w:r w:rsidRPr="007A3DFD">
        <w:rPr>
          <w:noProof/>
        </w:rPr>
        <w:t xml:space="preserve">оде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</w:t>
      </w:r>
      <w:r>
        <w:rPr>
          <w:noProof/>
        </w:rPr>
        <w:t>333</w:t>
      </w:r>
      <w:r w:rsidRPr="007A3DFD">
        <w:rPr>
          <w:noProof/>
        </w:rPr>
        <w:t xml:space="preserve">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>не имеет</w:t>
      </w:r>
      <w:r w:rsidRPr="007A3DFD">
        <w:rPr>
          <w:noProof/>
        </w:rPr>
        <w:t xml:space="preserve"> </w:t>
      </w:r>
      <w:r w:rsidRPr="007A3DFD">
        <w:t>одно</w:t>
      </w:r>
      <w:r w:rsidRPr="007A3DFD">
        <w:rPr>
          <w:noProof/>
        </w:rPr>
        <w:t xml:space="preserve">типного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>приближ</w:t>
      </w:r>
      <w:r w:rsidRPr="007A3DFD">
        <w:t>а</w:t>
      </w:r>
      <w:r w:rsidRPr="007A3DFD">
        <w:t>ется к</w:t>
      </w:r>
      <w:r w:rsidRPr="007A3DFD">
        <w:rPr>
          <w:noProof/>
        </w:rPr>
        <w:t xml:space="preserve"> </w:t>
      </w:r>
      <w:r w:rsidRPr="007A3DFD">
        <w:t>п</w:t>
      </w:r>
      <w:r w:rsidRPr="007A3DFD">
        <w:rPr>
          <w:noProof/>
        </w:rPr>
        <w:t xml:space="preserve">оисковой,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r w:rsidRPr="007A3DFD">
        <w:t>и</w:t>
      </w:r>
      <w:r w:rsidRPr="007A3DFD">
        <w:rPr>
          <w:noProof/>
        </w:rPr>
        <w:t xml:space="preserve"> </w:t>
      </w:r>
      <w:r w:rsidRPr="007A3DFD">
        <w:t>с</w:t>
      </w:r>
      <w:r w:rsidRPr="007A3DFD">
        <w:rPr>
          <w:noProof/>
        </w:rPr>
        <w:t>тудентов.</w:t>
      </w:r>
    </w:p>
    <w:p w:rsidR="009E7ADE" w:rsidRPr="007A3DFD" w:rsidRDefault="009E7ADE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9E7ADE" w:rsidRPr="007A3DFD" w:rsidRDefault="009E7ADE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</w:t>
      </w:r>
      <w:r w:rsidRPr="007A3DFD">
        <w:t>и</w:t>
      </w:r>
      <w:r w:rsidRPr="007A3DFD">
        <w:t>руют и обсуждают представленный материал.</w:t>
      </w:r>
    </w:p>
    <w:p w:rsidR="009E7ADE" w:rsidRPr="007A3DFD" w:rsidRDefault="009E7ADE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9E7ADE" w:rsidRPr="007A3DFD" w:rsidRDefault="009E7ADE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</w:t>
      </w:r>
      <w:r w:rsidRPr="007A3DFD">
        <w:t>о</w:t>
      </w:r>
      <w:r w:rsidRPr="007A3DFD">
        <w:t>водством лидера, направленная на решение общей задачи путем творческого сложения результатов индивидуальной работы членов команды с делением полномочий и отве</w:t>
      </w:r>
      <w:r w:rsidRPr="007A3DFD">
        <w:t>т</w:t>
      </w:r>
      <w:r w:rsidRPr="007A3DFD">
        <w:t>ственности.</w:t>
      </w:r>
    </w:p>
    <w:p w:rsidR="009E7ADE" w:rsidRPr="007A3DFD" w:rsidRDefault="009E7ADE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9E7ADE" w:rsidRPr="007A3DFD" w:rsidRDefault="009E7ADE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</w:t>
      </w:r>
      <w:r w:rsidRPr="007A3DFD">
        <w:t>е</w:t>
      </w:r>
      <w:r w:rsidRPr="007A3DFD">
        <w:t>деленных состояниях.</w:t>
      </w:r>
    </w:p>
    <w:p w:rsidR="009E7ADE" w:rsidRPr="007A3DFD" w:rsidRDefault="009E7ADE" w:rsidP="00F57926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9E7ADE" w:rsidRDefault="009E7ADE" w:rsidP="001B2CC9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9E7ADE" w:rsidRDefault="009E7ADE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p w:rsidR="009E7ADE" w:rsidRPr="006B3E6B" w:rsidRDefault="009E7ADE" w:rsidP="00C7348C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экзамену</w:t>
      </w:r>
      <w:r w:rsidRPr="006B3E6B">
        <w:rPr>
          <w:rStyle w:val="FontStyle20"/>
          <w:rFonts w:ascii="Times New Roman" w:hAnsi="Times New Roman" w:cs="Georgia"/>
          <w:b/>
          <w:i/>
          <w:sz w:val="24"/>
        </w:rPr>
        <w:t>: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Назовите основные виды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отличие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от медицинской реабилитации?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сходство и различия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и профилактической медицины?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такое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(обр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зование)?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отличительные признаки адаптивного спорта.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что направлено содержание адаптивной физической рекреации?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понятие адаптивной физической реабилитации.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«Ограничение жизнедеятельности» и «Инвалид»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Если ограничение жизнедеятельности не требует мер социальной поддержки, пациент признается инвалидом? Перечислите факторы необходимые для признания больного инвалидом.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 «Реабилитация инвалидов». Укажите не нар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шенные способности жизнедеятельности человека у инвалидов 2 и 3 групп.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основании чего осуществляется реабилитация инвалидов? Укажите цель реабилитации инвалидов?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аспекты реабилитации включает в себя реабилитация инвалидов?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причины инвалидности?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Приведите нозологическую структуру инвалидности?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понятиям первичные, вторичные, третичные недоста</w:t>
      </w:r>
      <w:r w:rsidRPr="00F57926">
        <w:rPr>
          <w:rStyle w:val="FontStyle20"/>
          <w:rFonts w:ascii="Times New Roman" w:hAnsi="Times New Roman" w:cs="Georgia"/>
          <w:i/>
          <w:sz w:val="24"/>
        </w:rPr>
        <w:t>т</w:t>
      </w:r>
      <w:r w:rsidRPr="00F57926">
        <w:rPr>
          <w:rStyle w:val="FontStyle20"/>
          <w:rFonts w:ascii="Times New Roman" w:hAnsi="Times New Roman" w:cs="Georgia"/>
          <w:i/>
          <w:sz w:val="24"/>
        </w:rPr>
        <w:t>ки. Приведите примеры.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проблемы семей с инвалидом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Категория «целостность организма» и возможности ее применения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Понятие структуры и функции организма человека. Его роль в объяснении закономерностей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реактивности организма при занятиях физическими упражн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Причинно-следственная связь как основа планирования занятий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Адаптация и компенсация в теории физической культуры для лиц с отклон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 в состоянии здоровья.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Какие компоненты входят в структуру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сущность и содержание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лежит в основе функций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педагогические </w:t>
      </w:r>
      <w:hyperlink r:id="rId11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>ФКиС для людей с ограниченн</w:t>
        </w:r>
        <w:r>
          <w:rPr>
            <w:rStyle w:val="FontStyle20"/>
            <w:rFonts w:ascii="Times New Roman" w:hAnsi="Times New Roman" w:cs="Georgia"/>
            <w:i/>
            <w:sz w:val="24"/>
          </w:rPr>
          <w:t>ы</w:t>
        </w:r>
        <w:r>
          <w:rPr>
            <w:rStyle w:val="FontStyle20"/>
            <w:rFonts w:ascii="Times New Roman" w:hAnsi="Times New Roman" w:cs="Georgia"/>
            <w:i/>
            <w:sz w:val="24"/>
          </w:rPr>
          <w:t>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социальные функции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учебно-познавательной </w:t>
      </w:r>
      <w:hyperlink r:id="rId12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>ФКиС для людей с ограниченными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особенности развивающей </w:t>
      </w:r>
      <w:hyperlink r:id="rId13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>ФКиС для людей с ограниченными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коррекционная функция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корректируется в организме и личности аномального ребенка?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состоит профессионально-подготовительная функция </w:t>
      </w:r>
      <w:r>
        <w:rPr>
          <w:rStyle w:val="FontStyle20"/>
          <w:rFonts w:ascii="Times New Roman" w:hAnsi="Times New Roman" w:cs="Georgia"/>
          <w:i/>
          <w:sz w:val="24"/>
        </w:rPr>
        <w:t>ФКиС для л</w:t>
      </w:r>
      <w:r>
        <w:rPr>
          <w:rStyle w:val="FontStyle20"/>
          <w:rFonts w:ascii="Times New Roman" w:hAnsi="Times New Roman" w:cs="Georgia"/>
          <w:i/>
          <w:sz w:val="24"/>
        </w:rPr>
        <w:t>ю</w:t>
      </w:r>
      <w:r>
        <w:rPr>
          <w:rStyle w:val="FontStyle20"/>
          <w:rFonts w:ascii="Times New Roman" w:hAnsi="Times New Roman" w:cs="Georgia"/>
          <w:i/>
          <w:sz w:val="24"/>
        </w:rPr>
        <w:t>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воспитательной </w:t>
      </w:r>
      <w:hyperlink r:id="rId14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>ФКиС для людей с огран</w:t>
        </w:r>
        <w:r>
          <w:rPr>
            <w:rStyle w:val="FontStyle20"/>
            <w:rFonts w:ascii="Times New Roman" w:hAnsi="Times New Roman" w:cs="Georgia"/>
            <w:i/>
            <w:sz w:val="24"/>
          </w:rPr>
          <w:t>и</w:t>
        </w:r>
        <w:r>
          <w:rPr>
            <w:rStyle w:val="FontStyle20"/>
            <w:rFonts w:ascii="Times New Roman" w:hAnsi="Times New Roman" w:cs="Georgia"/>
            <w:i/>
            <w:sz w:val="24"/>
          </w:rPr>
          <w:t>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самовоспитания в формировании личности.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Раскройте роль функциональных связей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с другими социальными процессами и явлениями.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социализации инвалидов, обучающихся в государственных учебных заведениях?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процессе социализации личности.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такое интегративная функция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</w:t>
      </w:r>
      <w:r>
        <w:rPr>
          <w:rStyle w:val="FontStyle20"/>
          <w:rFonts w:ascii="Times New Roman" w:hAnsi="Times New Roman" w:cs="Georgia"/>
          <w:i/>
          <w:sz w:val="24"/>
        </w:rPr>
        <w:t>з</w:t>
      </w:r>
      <w:r>
        <w:rPr>
          <w:rStyle w:val="FontStyle20"/>
          <w:rFonts w:ascii="Times New Roman" w:hAnsi="Times New Roman" w:cs="Georgia"/>
          <w:i/>
          <w:sz w:val="24"/>
        </w:rPr>
        <w:t>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варианты интеграции, возможные в физическом воспитании д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тей-инвалидов и детей с ограниченным здоровьем.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Особенности интеграции детей-инвалидов в других странах.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коммуникативная функция?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общения в жизни ребенка-инвалида.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рекреативно-оздоровительного спорта?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спорта высших достижений?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непременные условия являются допуском к занятиям адаптивным спортом?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освоения техники спортсменом-инвалидом (на примере разных нозологических групп)?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двигательные и психомоторные качества отстают в развитии в сл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чае инвалидизации?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педагогические приемы коррекции и компенсации двигательных нарушений в процессе спортивной тренировки.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реализуется дифференцированный и индивидуализированный подход в спортивной тренировке?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и раскройте методы самовоспитания.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ценность соревновательной функции?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каких соревнованиях участвуют спортсмены-инвалиды разных нозологич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ских групп?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гуманистической функции и как она проявляется в спорте инвалидов?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 содержание коммуникативной функции в личностном развитии спортсмена-инвалида?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проявляется интегративная функция в спорте инвалидов?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адаптивного спорта как зрелища для спортсмена и общества зр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телей.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эстетическая функция адаптивного спорта?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сущность социализации инвалидов через спорт.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двигательная рекреация?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общие и отличительные черты адаптивной двигательной рекреации и рекреативно-оздоровительного спорта?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Классификация форм двигательной рекреации.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гедонистическая функция?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адаптивной двигательной рекреации.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особенности оздоровительной и восстановительной функций?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развивающей функции.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воспитательной функции, роль самовоспитания.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творческая функция?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Докажите, что двигательная рекреация является потребностной формой двигательной активности инвалида и проявлением общей культуры.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взаимосвязь коммуникативной, социализирующей и интеграти</w:t>
      </w:r>
      <w:r w:rsidRPr="00F57926">
        <w:rPr>
          <w:rStyle w:val="FontStyle20"/>
          <w:rFonts w:ascii="Times New Roman" w:hAnsi="Times New Roman" w:cs="Georgia"/>
          <w:i/>
          <w:sz w:val="24"/>
        </w:rPr>
        <w:t>в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ной функций в процессе адаптивной двигательной рекреации.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Почему законы и закономерности дидактики лежат в основе принципов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?Какие законы и закон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о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мерности дидактики имеют существенное значение для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</w:t>
      </w:r>
      <w:r>
        <w:rPr>
          <w:rStyle w:val="FontStyle20"/>
          <w:rFonts w:ascii="Times New Roman" w:hAnsi="Times New Roman" w:cs="Georgia"/>
          <w:i/>
          <w:sz w:val="24"/>
        </w:rPr>
        <w:t>н</w:t>
      </w:r>
      <w:r>
        <w:rPr>
          <w:rStyle w:val="FontStyle20"/>
          <w:rFonts w:ascii="Times New Roman" w:hAnsi="Times New Roman" w:cs="Georgia"/>
          <w:i/>
          <w:sz w:val="24"/>
        </w:rPr>
        <w:t>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специфичность социальных принципов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</w:t>
      </w:r>
      <w:r>
        <w:rPr>
          <w:rStyle w:val="FontStyle20"/>
          <w:rFonts w:ascii="Times New Roman" w:hAnsi="Times New Roman" w:cs="Georgia"/>
          <w:i/>
          <w:sz w:val="24"/>
        </w:rPr>
        <w:t>н</w:t>
      </w:r>
      <w:r>
        <w:rPr>
          <w:rStyle w:val="FontStyle20"/>
          <w:rFonts w:ascii="Times New Roman" w:hAnsi="Times New Roman" w:cs="Georgia"/>
          <w:i/>
          <w:sz w:val="24"/>
        </w:rPr>
        <w:t>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понятие «гуманизм», в чем проявляется гуманное отношение к личности инвалида?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Есть ли противоречия в обществе, касающиеся гуманного отношения к и</w:t>
      </w:r>
      <w:r w:rsidRPr="00F57926">
        <w:rPr>
          <w:rStyle w:val="FontStyle20"/>
          <w:rFonts w:ascii="Times New Roman" w:hAnsi="Times New Roman" w:cs="Georgia"/>
          <w:i/>
          <w:sz w:val="24"/>
        </w:rPr>
        <w:t>н</w:t>
      </w:r>
      <w:r w:rsidRPr="00F57926">
        <w:rPr>
          <w:rStyle w:val="FontStyle20"/>
          <w:rFonts w:ascii="Times New Roman" w:hAnsi="Times New Roman" w:cs="Georgia"/>
          <w:i/>
          <w:sz w:val="24"/>
        </w:rPr>
        <w:t>валидам и людям, имеющим ограниченные функциональные возможности?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Какими путями реализуется принцип гуманистической направленности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непрерывное физкультурное образование?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здоровья и физической подготовленности для инвалида в процессе освоения общечеловеческих культурных ценностей.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предпосылки и возможности непрерывного физкультурного обр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зования разных нозологических групп инвалидов и лиц </w:t>
      </w:r>
      <w:r>
        <w:rPr>
          <w:rStyle w:val="FontStyle20"/>
          <w:rFonts w:ascii="Times New Roman" w:hAnsi="Times New Roman" w:cs="Georgia"/>
          <w:i/>
          <w:sz w:val="24"/>
        </w:rPr>
        <w:t>с ограниченными возможност</w:t>
      </w:r>
      <w:r>
        <w:rPr>
          <w:rStyle w:val="FontStyle20"/>
          <w:rFonts w:ascii="Times New Roman" w:hAnsi="Times New Roman" w:cs="Georgia"/>
          <w:i/>
          <w:sz w:val="24"/>
        </w:rPr>
        <w:t>я</w:t>
      </w:r>
      <w:r>
        <w:rPr>
          <w:rStyle w:val="FontStyle20"/>
          <w:rFonts w:ascii="Times New Roman" w:hAnsi="Times New Roman" w:cs="Georgia"/>
          <w:i/>
          <w:sz w:val="24"/>
        </w:rPr>
        <w:t>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социализации? Какова роль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</w:t>
      </w:r>
      <w:r>
        <w:rPr>
          <w:rStyle w:val="FontStyle20"/>
          <w:rFonts w:ascii="Times New Roman" w:hAnsi="Times New Roman" w:cs="Georgia"/>
          <w:i/>
          <w:sz w:val="24"/>
        </w:rPr>
        <w:t>и</w:t>
      </w:r>
      <w:r>
        <w:rPr>
          <w:rStyle w:val="FontStyle20"/>
          <w:rFonts w:ascii="Times New Roman" w:hAnsi="Times New Roman" w:cs="Georgia"/>
          <w:i/>
          <w:sz w:val="24"/>
        </w:rPr>
        <w:t>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в социализации личности?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факторы влияют на процесс социальной адаптации инвалида?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понятия «социальная интеграция» и «интегрированное обучение».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образования, в том числе и физкультурного, в интеграции инв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лидов и лиц </w:t>
      </w:r>
      <w:r>
        <w:rPr>
          <w:rStyle w:val="FontStyle20"/>
          <w:rFonts w:ascii="Times New Roman" w:hAnsi="Times New Roman" w:cs="Georgia"/>
          <w:i/>
          <w:sz w:val="24"/>
        </w:rPr>
        <w:t>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в социум?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заключаются возможности реализации принципа интеграции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приоритетной роли микросоциума для ребенка с н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рушениями в развитии?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семьи в социализации личности ребенка.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негативное влияние социальной изоляции, материнской деприв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ции на воспитание и развитие детей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Знания каких смежных дисциплин лежат в основе специфических принципов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Учет каких клинических, психических, педагогических и др. показателей им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ет существенное значение для реализации программ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выражаются признаки дизонтогенеза аномального развития?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Какое значение для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имеют принципы дифференциации и индивидуализации, и в чем они заключаются?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принцип коррекционно-развивающей направленности п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дагогического процесса как ведущий принцип специальной педагогики?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Какие показатели двигательной сферы являются объектом педагогической коррекции и развития средствами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компенсаторная направленность педагогических возде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й</w:t>
      </w:r>
      <w:r w:rsidRPr="00F57926">
        <w:rPr>
          <w:rStyle w:val="FontStyle20"/>
          <w:rFonts w:ascii="Times New Roman" w:hAnsi="Times New Roman" w:cs="Georgia"/>
          <w:i/>
          <w:sz w:val="24"/>
        </w:rPr>
        <w:t>ствий?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проявляются возрастные особенности физического и психического развития ребенка?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единство онтогенетического хода развития здорового ребенка и с нарушениями в развитии?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Почему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нео</w:t>
      </w:r>
      <w:r w:rsidRPr="00F57926">
        <w:rPr>
          <w:rStyle w:val="FontStyle20"/>
          <w:rFonts w:ascii="Times New Roman" w:hAnsi="Times New Roman" w:cs="Georgia"/>
          <w:i/>
          <w:sz w:val="24"/>
        </w:rPr>
        <w:t>б</w:t>
      </w:r>
      <w:r w:rsidRPr="00F57926">
        <w:rPr>
          <w:rStyle w:val="FontStyle20"/>
          <w:rFonts w:ascii="Times New Roman" w:hAnsi="Times New Roman" w:cs="Georgia"/>
          <w:i/>
          <w:sz w:val="24"/>
        </w:rPr>
        <w:t>ходимо максимально использовать сенситивные периоды развития?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означают понятия «зона актуального развития» и «зона ближайшего развития», и какое значение они имеют для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</w:t>
      </w:r>
      <w:r>
        <w:rPr>
          <w:rStyle w:val="FontStyle20"/>
          <w:rFonts w:ascii="Times New Roman" w:hAnsi="Times New Roman" w:cs="Georgia"/>
          <w:i/>
          <w:sz w:val="24"/>
        </w:rPr>
        <w:t>з</w:t>
      </w:r>
      <w:r>
        <w:rPr>
          <w:rStyle w:val="FontStyle20"/>
          <w:rFonts w:ascii="Times New Roman" w:hAnsi="Times New Roman" w:cs="Georgia"/>
          <w:i/>
          <w:sz w:val="24"/>
        </w:rPr>
        <w:t>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адекватности педагогических воздействий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оптимальности педагогических воздействий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состоит принцип вариативности педагогических воздействий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приемы вариативности используются в процессе занятий физическ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 упражнениями с детьми-инвалидами?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Дайте определение физических упражнений, используемых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классификация физических упражнений?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Какие классификации физических упражнений используют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классификации физических упражнений по анатом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ческому признаку.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классифицируются упражнения по структуре движений?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Раскройте отличительные особенности предварительного проектирования учебно-воспитательного процесса в </w:t>
      </w:r>
      <w:r w:rsidRPr="00D446FD">
        <w:rPr>
          <w:rStyle w:val="FontStyle20"/>
          <w:rFonts w:ascii="Times New Roman" w:hAnsi="Times New Roman" w:cs="Georgia"/>
          <w:i/>
          <w:sz w:val="24"/>
        </w:rPr>
        <w:t xml:space="preserve">ФКиС для людей </w:t>
      </w:r>
      <w:r>
        <w:rPr>
          <w:rStyle w:val="FontStyle20"/>
          <w:rFonts w:ascii="Times New Roman" w:hAnsi="Times New Roman" w:cs="Georgia"/>
          <w:i/>
          <w:sz w:val="24"/>
        </w:rPr>
        <w:t>с ограниченными возможност</w:t>
      </w:r>
      <w:r>
        <w:rPr>
          <w:rStyle w:val="FontStyle20"/>
          <w:rFonts w:ascii="Times New Roman" w:hAnsi="Times New Roman" w:cs="Georgia"/>
          <w:i/>
          <w:sz w:val="24"/>
        </w:rPr>
        <w:t>я</w:t>
      </w:r>
      <w:r>
        <w:rPr>
          <w:rStyle w:val="FontStyle20"/>
          <w:rFonts w:ascii="Times New Roman" w:hAnsi="Times New Roman" w:cs="Georgia"/>
          <w:i/>
          <w:sz w:val="24"/>
        </w:rPr>
        <w:t>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разработки технологий физкультурно-спортивной 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тельности в адаптивном спорте?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Опишите особенности физкультурно-спортивных технологий в физической реабилитации.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Каким образом осуществляется целеобразование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</w:t>
      </w:r>
      <w:r>
        <w:rPr>
          <w:rStyle w:val="FontStyle20"/>
          <w:rFonts w:ascii="Times New Roman" w:hAnsi="Times New Roman" w:cs="Georgia"/>
          <w:i/>
          <w:sz w:val="24"/>
        </w:rPr>
        <w:t>а</w:t>
      </w:r>
      <w:r>
        <w:rPr>
          <w:rStyle w:val="FontStyle20"/>
          <w:rFonts w:ascii="Times New Roman" w:hAnsi="Times New Roman" w:cs="Georgia"/>
          <w:i/>
          <w:sz w:val="24"/>
        </w:rPr>
        <w:t>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Pr="00F57926" w:rsidRDefault="009E7ADE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элементы физкультурно-спортивной (педагогической и лечебной) си</w:t>
      </w:r>
      <w:r w:rsidRPr="00F57926">
        <w:rPr>
          <w:rStyle w:val="FontStyle20"/>
          <w:rFonts w:ascii="Times New Roman" w:hAnsi="Times New Roman" w:cs="Georgia"/>
          <w:i/>
          <w:sz w:val="24"/>
        </w:rPr>
        <w:t>с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темы необходимо учитывать при разработке проектов будущих технологий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9E7ADE" w:rsidRDefault="009E7ADE" w:rsidP="00F57926"/>
    <w:p w:rsidR="009E7ADE" w:rsidRPr="00F57926" w:rsidRDefault="009E7ADE" w:rsidP="00F57926"/>
    <w:p w:rsidR="009E7ADE" w:rsidRDefault="009E7ADE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  <w:sectPr w:rsidR="009E7ADE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9E7ADE" w:rsidRDefault="009E7ADE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/>
          <w:sz w:val="24"/>
          <w:szCs w:val="24"/>
        </w:rPr>
        <w:t xml:space="preserve"> для проведения промежуточной аттестации</w:t>
      </w:r>
    </w:p>
    <w:p w:rsidR="009E7ADE" w:rsidRDefault="009E7ADE" w:rsidP="003B18D5"/>
    <w:p w:rsidR="009E7ADE" w:rsidRPr="007A3DFD" w:rsidRDefault="009E7ADE" w:rsidP="003B18D5">
      <w:pPr>
        <w:rPr>
          <w:b/>
        </w:rPr>
      </w:pPr>
      <w:r w:rsidRPr="007A3DF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E7ADE" w:rsidRPr="007A3DFD" w:rsidRDefault="009E7ADE" w:rsidP="003B18D5">
      <w:pPr>
        <w:rPr>
          <w:i/>
          <w:color w:val="C00000"/>
        </w:rPr>
      </w:pPr>
    </w:p>
    <w:tbl>
      <w:tblPr>
        <w:tblW w:w="5015" w:type="pct"/>
        <w:tblInd w:w="-28" w:type="dxa"/>
        <w:tblCellMar>
          <w:left w:w="0" w:type="dxa"/>
          <w:right w:w="0" w:type="dxa"/>
        </w:tblCellMar>
        <w:tblLook w:val="00A0"/>
      </w:tblPr>
      <w:tblGrid>
        <w:gridCol w:w="2299"/>
        <w:gridCol w:w="4084"/>
        <w:gridCol w:w="8363"/>
        <w:gridCol w:w="30"/>
      </w:tblGrid>
      <w:tr w:rsidR="009E7ADE" w:rsidRPr="007A3DFD" w:rsidTr="006B13A9">
        <w:trPr>
          <w:trHeight w:val="753"/>
          <w:tblHeader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ADE" w:rsidRPr="007A3DFD" w:rsidRDefault="009E7ADE" w:rsidP="00164FB4">
            <w:pPr>
              <w:ind w:firstLine="0"/>
              <w:jc w:val="center"/>
            </w:pPr>
            <w:r w:rsidRPr="007A3DFD">
              <w:t>Структурный эл</w:t>
            </w:r>
            <w:r w:rsidRPr="007A3DFD">
              <w:t>е</w:t>
            </w:r>
            <w:r w:rsidRPr="007A3DFD">
              <w:t xml:space="preserve">мент </w:t>
            </w:r>
            <w:r w:rsidRPr="007A3DFD">
              <w:br/>
              <w:t>компетенции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ADE" w:rsidRPr="007A3DFD" w:rsidRDefault="009E7ADE" w:rsidP="00164FB4">
            <w:pPr>
              <w:ind w:firstLine="0"/>
              <w:jc w:val="center"/>
            </w:pPr>
            <w:r w:rsidRPr="007A3D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ADE" w:rsidRPr="007A3DFD" w:rsidRDefault="009E7ADE" w:rsidP="00164FB4">
            <w:pPr>
              <w:ind w:firstLine="0"/>
              <w:jc w:val="center"/>
            </w:pPr>
            <w:r w:rsidRPr="007A3DFD">
              <w:t>Оценочные средства</w:t>
            </w:r>
          </w:p>
        </w:tc>
      </w:tr>
      <w:tr w:rsidR="009E7ADE" w:rsidRPr="007A3DFD" w:rsidTr="006B13A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7A3DFD" w:rsidRDefault="009E7ADE" w:rsidP="00164FB4">
            <w:pPr>
              <w:ind w:firstLine="0"/>
              <w:rPr>
                <w:rStyle w:val="FontStyle16"/>
                <w:bCs/>
                <w:sz w:val="24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9E7ADE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7A3DFD" w:rsidRDefault="009E7ADE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7A3DFD">
              <w:rPr>
                <w:rStyle w:val="FontStyle16"/>
                <w:b w:val="0"/>
                <w:bCs/>
                <w:sz w:val="24"/>
              </w:rPr>
              <w:t>Знать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функции, методология ФКиС для людей с ограниченными возможностями здоровья, включая адаптивный спорт, адаптивную ре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реацию и физическую реабилитацию;</w:t>
            </w:r>
          </w:p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законодательства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 xml:space="preserve">осуществления </w:t>
            </w:r>
            <w:r w:rsidRPr="0009069F">
              <w:rPr>
                <w:i/>
                <w:color w:val="000000"/>
              </w:rPr>
              <w:t>рекреацио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ной деятельности</w:t>
            </w:r>
            <w:r>
              <w:rPr>
                <w:i/>
                <w:color w:val="000000"/>
              </w:rPr>
              <w:t xml:space="preserve"> для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место и роль физической культуры и спорта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менном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тренировочного процесса;</w:t>
            </w:r>
            <w:r w:rsidRPr="0009069F">
              <w:rPr>
                <w:i/>
                <w:color w:val="000000"/>
              </w:rPr>
              <w:br/>
              <w:t xml:space="preserve">- основы законодательства в сфере </w:t>
            </w:r>
            <w:r>
              <w:rPr>
                <w:i/>
                <w:color w:val="000000"/>
              </w:rPr>
              <w:t>ФКиС для людей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оборудованию, инве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тарю и спортивной экипировке</w:t>
            </w:r>
            <w:r>
              <w:rPr>
                <w:i/>
                <w:color w:val="000000"/>
              </w:rPr>
              <w:t xml:space="preserve"> для занятий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</w:p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требования техники безопасности при занятиях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</w:p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отклонений</w:t>
            </w:r>
            <w:r>
              <w:rPr>
                <w:i/>
                <w:color w:val="000000"/>
              </w:rPr>
              <w:t xml:space="preserve"> во время занятий ФКиС для людей с ограниченными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</w:t>
            </w:r>
          </w:p>
          <w:p w:rsidR="009E7ADE" w:rsidRPr="00003D0D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</w:t>
            </w:r>
            <w:r w:rsidRPr="001E70E5">
              <w:rPr>
                <w:i/>
                <w:color w:val="000000"/>
              </w:rPr>
              <w:t>к</w:t>
            </w:r>
            <w:r w:rsidRPr="001E70E5">
              <w:rPr>
                <w:i/>
                <w:color w:val="000000"/>
              </w:rPr>
              <w:t>тов Российской Федерации и муниц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пальных образований по организации работы по использованию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возможностями здоровья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История ФКиС для людей с ограниченными возможностями здоровья (в России, странах СНГ и дальнего зарубежья)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>Организация ФКиС для людей с ограниченными возможностями здор</w:t>
            </w:r>
            <w:r>
              <w:t>о</w:t>
            </w:r>
            <w:r>
              <w:t xml:space="preserve">вья (в России, странах СНГ и дальнего зарубежья).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>ФКиС для людей с ограниченными возможностями здоровья в ко</w:t>
            </w:r>
            <w:r>
              <w:t>м</w:t>
            </w:r>
            <w:r>
              <w:t xml:space="preserve">плексной реабилитации и социализации инвалидов.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>Воспитание личности средствами и методами ФКиС для людей с огр</w:t>
            </w:r>
            <w:r>
              <w:t>а</w:t>
            </w:r>
            <w:r>
              <w:t xml:space="preserve">ниченными возможностями здоровья.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Адаптивное физическое воспитание как вид ФКиС для людей с огран</w:t>
            </w:r>
            <w:r>
              <w:t>и</w:t>
            </w:r>
            <w:r>
              <w:t xml:space="preserve">ченными возможностями здоровья.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Адаптивный спорт как вид ФКиС для людей с ограниченными возмо</w:t>
            </w:r>
            <w:r>
              <w:t>ж</w:t>
            </w:r>
            <w:r>
              <w:t xml:space="preserve">ностями здоровья.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Адаптивная двигательная рекреация как вид ФКиС для людей с огран</w:t>
            </w:r>
            <w:r>
              <w:t>и</w:t>
            </w:r>
            <w:r>
              <w:t xml:space="preserve">ченными возможностями здоровья.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Креативные (художественно-музыкальные) и экстремальные виды ФКиС для людей с ограниченными возможностями здоровья. Возможности и перспективы.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Основные положения методологии ФКиС для людей с ограниченными возможностями здоровья.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Функции ФКиС для людей с ограниченными возможностями здоровья.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Принципы ФКиС для людей с ограниченными возможностями здоровья.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Задачи ФКиС для людей с ограниченными возможностями здоровья. </w:t>
            </w:r>
          </w:p>
          <w:p w:rsidR="009E7ADE" w:rsidRDefault="009E7ADE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Средства и методы ФКиС для людей с ограниченными возможностями здоровья. </w:t>
            </w:r>
          </w:p>
          <w:p w:rsidR="009E7ADE" w:rsidRPr="003B18D5" w:rsidRDefault="009E7ADE" w:rsidP="00DE42A9">
            <w:pPr>
              <w:numPr>
                <w:ilvl w:val="0"/>
                <w:numId w:val="24"/>
              </w:numPr>
              <w:ind w:firstLine="237"/>
              <w:rPr>
                <w:b/>
                <w:i/>
                <w:u w:val="single"/>
              </w:rPr>
            </w:pPr>
            <w:r>
              <w:t>Обучение двигательным действиям в ФКиС для людей с ограниченными возможностями здоровья.</w:t>
            </w:r>
          </w:p>
        </w:tc>
      </w:tr>
      <w:tr w:rsidR="009E7ADE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7A3DFD" w:rsidRDefault="009E7ADE" w:rsidP="00164FB4">
            <w:pPr>
              <w:ind w:firstLine="0"/>
              <w:jc w:val="left"/>
            </w:pPr>
            <w:r w:rsidRPr="007A3DFD">
              <w:t>Уметь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направленность на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основного дефекта (сенсо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ных систем, интеллекта, речи, опо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но-двигательного аппарата и др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гих),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вторичных отклонений, обусловленных основным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методы ФКиС для людей с ограниченными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стями здоровья в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совершенствова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психологических качеств и способностей</w:t>
            </w:r>
            <w:r>
              <w:rPr>
                <w:i/>
                <w:color w:val="000000"/>
              </w:rPr>
              <w:t xml:space="preserve"> с учетом характера отклонений в состоянии здоровья;</w:t>
            </w:r>
          </w:p>
          <w:p w:rsidR="009E7ADE" w:rsidRPr="00003D0D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технологии, обеспеч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вающие формирование физической культуры и реализацию коррекцию и компенсацию утраченных функци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нальных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РФ3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DE42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практические задания </w:t>
            </w:r>
          </w:p>
          <w:p w:rsidR="009E7ADE" w:rsidRDefault="009E7ADE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 Используя схему, представить принципы ФКиС для людей с ограниченными возможностями здоровья</w:t>
            </w:r>
          </w:p>
          <w:p w:rsidR="009E7ADE" w:rsidRDefault="009E7ADE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  <w:p w:rsidR="009E7ADE" w:rsidRDefault="009E7ADE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0054B0">
              <w:pict>
                <v:shape id="_x0000_i1029" type="#_x0000_t75" style="width:411pt;height:204pt">
                  <v:imagedata r:id="rId17" o:title=""/>
                </v:shape>
              </w:pict>
            </w:r>
          </w:p>
          <w:p w:rsidR="009E7ADE" w:rsidRDefault="009E7ADE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2. Используя схему, представить описание функций ФКиС для людей с огран</w:t>
            </w:r>
            <w:r>
              <w:t>и</w:t>
            </w:r>
            <w:r>
              <w:t>ченными возможностями здоровья</w:t>
            </w:r>
          </w:p>
          <w:p w:rsidR="009E7ADE" w:rsidRDefault="009E7ADE" w:rsidP="00DE42A9">
            <w:pPr>
              <w:ind w:firstLine="0"/>
              <w:rPr>
                <w:color w:val="000000"/>
                <w:u w:val="single"/>
              </w:rPr>
            </w:pPr>
            <w:r w:rsidRPr="000054B0">
              <w:rPr>
                <w:color w:val="000000"/>
                <w:u w:val="single"/>
              </w:rPr>
              <w:pict>
                <v:shape id="_x0000_i1030" type="#_x0000_t75" style="width:285.75pt;height:382.5pt">
                  <v:imagedata r:id="rId18" o:title=""/>
                </v:shape>
              </w:pict>
            </w:r>
          </w:p>
          <w:p w:rsidR="009E7ADE" w:rsidRDefault="009E7ADE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3. Используя схему, представить описание функций физической реабилитации</w:t>
            </w:r>
          </w:p>
          <w:p w:rsidR="009E7ADE" w:rsidRDefault="009E7ADE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0054B0">
              <w:pict>
                <v:shape id="_x0000_i1031" type="#_x0000_t75" style="width:360.75pt;height:206.25pt">
                  <v:imagedata r:id="rId19" o:title=""/>
                </v:shape>
              </w:pict>
            </w:r>
          </w:p>
          <w:p w:rsidR="009E7ADE" w:rsidRDefault="009E7ADE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4. Используя схему, представить описание функций адаптивной рекреации</w:t>
            </w:r>
          </w:p>
          <w:p w:rsidR="009E7ADE" w:rsidRPr="007A3DFD" w:rsidRDefault="009E7ADE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0054B0">
              <w:pict>
                <v:shape id="_x0000_i1032" type="#_x0000_t75" style="width:315.75pt;height:213.75pt">
                  <v:imagedata r:id="rId20" o:title=""/>
                </v:shape>
              </w:pict>
            </w:r>
          </w:p>
        </w:tc>
      </w:tr>
      <w:tr w:rsidR="009E7ADE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7A3DFD" w:rsidRDefault="009E7ADE" w:rsidP="00164FB4">
            <w:pPr>
              <w:ind w:firstLine="0"/>
              <w:jc w:val="left"/>
            </w:pPr>
            <w:r w:rsidRPr="007A3DFD">
              <w:t>Владеть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003D0D" w:rsidRDefault="009E7ADE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 в рамках 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строты, силы, координации, выно</w:t>
            </w:r>
            <w:r w:rsidRPr="00E27073">
              <w:rPr>
                <w:i/>
                <w:color w:val="000000"/>
              </w:rPr>
              <w:t>с</w:t>
            </w:r>
            <w:r w:rsidRPr="00E27073">
              <w:rPr>
                <w:i/>
                <w:color w:val="000000"/>
              </w:rPr>
              <w:t>ливости) и психологических качеств</w:t>
            </w:r>
            <w:r>
              <w:rPr>
                <w:i/>
                <w:color w:val="000000"/>
              </w:rPr>
              <w:t>, осуществлять соревновательную деятельность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9E7ADE" w:rsidRPr="006B13A9" w:rsidRDefault="009E7ADE" w:rsidP="006B13A9">
            <w:pPr>
              <w:ind w:firstLine="0"/>
              <w:rPr>
                <w:color w:val="000000"/>
              </w:rPr>
            </w:pPr>
          </w:p>
          <w:p w:rsidR="009E7ADE" w:rsidRDefault="009E7ADE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t xml:space="preserve">1. </w:t>
            </w: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>тренировок</w:t>
            </w:r>
            <w:r w:rsidRPr="006B13A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для лиц с ограниченными возможностями здоровья</w:t>
            </w:r>
            <w:r w:rsidRPr="006B13A9">
              <w:rPr>
                <w:color w:val="000000"/>
              </w:rPr>
              <w:t xml:space="preserve"> в группе</w:t>
            </w:r>
            <w:r>
              <w:rPr>
                <w:color w:val="000000"/>
              </w:rPr>
              <w:t xml:space="preserve"> занимающихся по следующим видам спорта:</w:t>
            </w:r>
          </w:p>
          <w:p w:rsidR="009E7ADE" w:rsidRPr="006B13A9" w:rsidRDefault="009E7ADE" w:rsidP="00E1401B">
            <w:pPr>
              <w:numPr>
                <w:ilvl w:val="0"/>
                <w:numId w:val="36"/>
              </w:numPr>
            </w:pPr>
            <w:r w:rsidRPr="006B13A9">
              <w:t>Ритмическая гимнастика</w:t>
            </w:r>
          </w:p>
          <w:p w:rsidR="009E7ADE" w:rsidRPr="006B13A9" w:rsidRDefault="009E7ADE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</w:t>
            </w:r>
          </w:p>
          <w:p w:rsidR="009E7ADE" w:rsidRPr="006B13A9" w:rsidRDefault="009E7ADE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 для инвалидов-колясочников</w:t>
            </w:r>
          </w:p>
          <w:p w:rsidR="009E7ADE" w:rsidRPr="006B13A9" w:rsidRDefault="009E7ADE" w:rsidP="00E1401B">
            <w:pPr>
              <w:numPr>
                <w:ilvl w:val="0"/>
                <w:numId w:val="36"/>
              </w:numPr>
            </w:pPr>
            <w:r w:rsidRPr="006B13A9">
              <w:t>Фитбол-аэробика</w:t>
            </w:r>
          </w:p>
          <w:p w:rsidR="009E7ADE" w:rsidRPr="006B13A9" w:rsidRDefault="009E7ADE" w:rsidP="00E1401B">
            <w:pPr>
              <w:numPr>
                <w:ilvl w:val="0"/>
                <w:numId w:val="36"/>
              </w:numPr>
            </w:pPr>
            <w:r w:rsidRPr="006B13A9">
              <w:t>Степ-аэробика</w:t>
            </w:r>
          </w:p>
          <w:p w:rsidR="009E7ADE" w:rsidRPr="006B13A9" w:rsidRDefault="009E7ADE" w:rsidP="00E1401B">
            <w:pPr>
              <w:numPr>
                <w:ilvl w:val="0"/>
                <w:numId w:val="36"/>
              </w:numPr>
            </w:pPr>
            <w:r w:rsidRPr="006B13A9">
              <w:t>Шейпинг</w:t>
            </w:r>
          </w:p>
          <w:p w:rsidR="009E7ADE" w:rsidRPr="006B13A9" w:rsidRDefault="009E7ADE" w:rsidP="00E1401B">
            <w:pPr>
              <w:numPr>
                <w:ilvl w:val="0"/>
                <w:numId w:val="36"/>
              </w:numPr>
            </w:pPr>
            <w:r w:rsidRPr="006B13A9">
              <w:t>Пилатес</w:t>
            </w:r>
          </w:p>
          <w:p w:rsidR="009E7ADE" w:rsidRDefault="009E7ADE" w:rsidP="00E1401B">
            <w:pPr>
              <w:numPr>
                <w:ilvl w:val="0"/>
                <w:numId w:val="36"/>
              </w:numPr>
            </w:pPr>
            <w:r w:rsidRPr="006B13A9">
              <w:t>Плавание</w:t>
            </w:r>
          </w:p>
          <w:p w:rsidR="009E7ADE" w:rsidRDefault="009E7ADE" w:rsidP="00E1401B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t>2. На основе анализа дать характеристику следующих направлений спортивной деятельности инвалидов и лиц с нарушениями здоровья</w:t>
            </w:r>
          </w:p>
          <w:p w:rsidR="009E7ADE" w:rsidRPr="006B13A9" w:rsidRDefault="009E7ADE" w:rsidP="00E1401B">
            <w:pPr>
              <w:ind w:firstLine="0"/>
            </w:pPr>
          </w:p>
          <w:p w:rsidR="009E7ADE" w:rsidRDefault="009E7ADE" w:rsidP="00E1401B">
            <w:pPr>
              <w:numPr>
                <w:ilvl w:val="0"/>
                <w:numId w:val="38"/>
              </w:numPr>
            </w:pPr>
            <w:r>
              <w:t xml:space="preserve">Паралимпийское движение: реалии и перспективы развития. </w:t>
            </w:r>
          </w:p>
          <w:p w:rsidR="009E7ADE" w:rsidRDefault="009E7ADE" w:rsidP="00E1401B">
            <w:pPr>
              <w:numPr>
                <w:ilvl w:val="0"/>
                <w:numId w:val="38"/>
              </w:numPr>
            </w:pPr>
            <w:r>
              <w:t xml:space="preserve">История Паралимпийских игр. </w:t>
            </w:r>
          </w:p>
          <w:p w:rsidR="009E7ADE" w:rsidRDefault="009E7ADE" w:rsidP="00E1401B">
            <w:pPr>
              <w:numPr>
                <w:ilvl w:val="0"/>
                <w:numId w:val="38"/>
              </w:numPr>
            </w:pPr>
            <w:r>
              <w:t xml:space="preserve">Российские спортсмены-инвалиды в Паралимпийском движении. </w:t>
            </w:r>
          </w:p>
          <w:p w:rsidR="009E7ADE" w:rsidRDefault="009E7ADE" w:rsidP="00E1401B">
            <w:pPr>
              <w:numPr>
                <w:ilvl w:val="0"/>
                <w:numId w:val="38"/>
              </w:numPr>
            </w:pPr>
            <w:r>
              <w:t xml:space="preserve">Философия Специального Олимпийского движения. </w:t>
            </w:r>
          </w:p>
          <w:p w:rsidR="009E7ADE" w:rsidRPr="00E1401B" w:rsidRDefault="009E7ADE" w:rsidP="00E1401B">
            <w:pPr>
              <w:numPr>
                <w:ilvl w:val="0"/>
                <w:numId w:val="38"/>
              </w:numPr>
            </w:pPr>
            <w:r>
              <w:t>История Специального Олимпийского движения</w:t>
            </w:r>
            <w:r w:rsidRPr="00E1401B">
              <w:t xml:space="preserve"> </w:t>
            </w:r>
          </w:p>
          <w:p w:rsidR="009E7ADE" w:rsidRPr="006B13A9" w:rsidRDefault="009E7ADE" w:rsidP="006B13A9">
            <w:pPr>
              <w:ind w:firstLine="0"/>
              <w:rPr>
                <w:color w:val="000000"/>
              </w:rPr>
            </w:pPr>
          </w:p>
        </w:tc>
      </w:tr>
      <w:tr w:rsidR="009E7ADE" w:rsidRPr="0035681F" w:rsidTr="003B1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" w:type="pct"/>
        </w:trPr>
        <w:tc>
          <w:tcPr>
            <w:tcW w:w="4990" w:type="pct"/>
            <w:gridSpan w:val="3"/>
          </w:tcPr>
          <w:p w:rsidR="009E7ADE" w:rsidRPr="00A528B2" w:rsidRDefault="009E7ADE" w:rsidP="00164FB4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9E7ADE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7A3DFD" w:rsidRDefault="009E7ADE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003D0D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ФКиС для людей с ограниченными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 у лиц с нарушениями здоровья и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6B13A9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9E7ADE" w:rsidRDefault="009E7ADE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(коррекционных) образовательных учреждениях. </w:t>
            </w:r>
          </w:p>
          <w:p w:rsidR="009E7ADE" w:rsidRDefault="009E7ADE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дошкольных образовательных учреждениях. </w:t>
            </w:r>
          </w:p>
          <w:p w:rsidR="009E7ADE" w:rsidRDefault="009E7ADE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общеобразовательных школах. </w:t>
            </w:r>
          </w:p>
          <w:p w:rsidR="009E7ADE" w:rsidRDefault="009E7ADE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специальностях медицинских группах в вузах. </w:t>
            </w:r>
          </w:p>
          <w:p w:rsidR="009E7ADE" w:rsidRDefault="009E7ADE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9E7ADE" w:rsidRDefault="009E7ADE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9E7ADE" w:rsidRDefault="009E7ADE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9E7ADE" w:rsidRPr="00003D0D" w:rsidRDefault="009E7ADE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9E7ADE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7A3DFD" w:rsidRDefault="009E7ADE" w:rsidP="00164FB4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с учетом состояния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психологических особенн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стей занимающихся;</w:t>
            </w:r>
          </w:p>
          <w:p w:rsidR="009E7ADE" w:rsidRPr="00003D0D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повышение фун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циональных возможностей разли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органов и систем человека</w:t>
            </w:r>
            <w:r>
              <w:rPr>
                <w:i/>
                <w:color w:val="000000"/>
              </w:rPr>
              <w:t>, ко</w:t>
            </w:r>
            <w:r>
              <w:rPr>
                <w:i/>
                <w:color w:val="000000"/>
              </w:rPr>
              <w:t>м</w:t>
            </w:r>
            <w:r>
              <w:rPr>
                <w:i/>
                <w:color w:val="000000"/>
              </w:rPr>
              <w:t>пенсацию и коррекцию основных и сопутствующих нарушений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E1401B" w:rsidRDefault="009E7ADE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t xml:space="preserve">Примерные практические задания </w:t>
            </w:r>
          </w:p>
          <w:p w:rsidR="009E7ADE" w:rsidRDefault="009E7ADE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Развитие физических качеств и способностей занимающихся ФКиС для людей с ограниченными возможностями здоровья. </w:t>
            </w:r>
          </w:p>
          <w:p w:rsidR="009E7ADE" w:rsidRDefault="009E7ADE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9E7ADE" w:rsidRPr="00E1401B" w:rsidRDefault="009E7ADE" w:rsidP="00E1401B">
            <w:pPr>
              <w:tabs>
                <w:tab w:val="left" w:pos="1015"/>
              </w:tabs>
            </w:pPr>
          </w:p>
        </w:tc>
      </w:tr>
      <w:tr w:rsidR="009E7ADE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7A3DFD" w:rsidRDefault="009E7ADE" w:rsidP="00164FB4">
            <w:pPr>
              <w:ind w:firstLine="0"/>
              <w:jc w:val="left"/>
            </w:pPr>
            <w:r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вышение уровня физической работ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организма, содействие гармоничному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E27073">
              <w:rPr>
                <w:i/>
                <w:color w:val="000000"/>
              </w:rPr>
              <w:t>;</w:t>
            </w:r>
          </w:p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 xml:space="preserve">роведения занятий по </w:t>
            </w:r>
            <w:r>
              <w:rPr>
                <w:i/>
                <w:color w:val="000000"/>
              </w:rPr>
              <w:t>ФКиС для людей с ограниченными возможностями здоровья с учетом особенностей занимающихся;</w:t>
            </w:r>
          </w:p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занятий с лицами с нарушениями здоровья и с инвалидами;</w:t>
            </w:r>
          </w:p>
          <w:p w:rsidR="009E7ADE" w:rsidRPr="00003D0D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 xml:space="preserve">ний лиц с нарушениями здоровья и с инвалидами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E1401B" w:rsidRDefault="009E7ADE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t xml:space="preserve">Примерные задания </w:t>
            </w:r>
          </w:p>
          <w:p w:rsidR="009E7ADE" w:rsidRDefault="009E7ADE" w:rsidP="00E1401B">
            <w:pPr>
              <w:pStyle w:val="NormalWeb"/>
              <w:shd w:val="clear" w:color="auto" w:fill="FFFFFF"/>
              <w:spacing w:before="0" w:beforeAutospacing="0"/>
            </w:pPr>
            <w:r w:rsidRPr="00E1401B">
              <w:t>На основании Приказа Министерства спорта Российской Федерации от 12 се</w:t>
            </w:r>
            <w:r w:rsidRPr="00E1401B">
              <w:t>н</w:t>
            </w:r>
            <w:r w:rsidRPr="00E1401B">
              <w:t xml:space="preserve">тября 2013 г. N 730 </w:t>
            </w:r>
            <w:r>
              <w:t>«</w:t>
            </w:r>
            <w:r w:rsidRPr="00E1401B">
              <w:t>Об утверждении федеральных государственных требов</w:t>
            </w:r>
            <w:r w:rsidRPr="00E1401B">
              <w:t>а</w:t>
            </w:r>
            <w:r w:rsidRPr="00E1401B">
              <w:t>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</w:t>
            </w:r>
            <w:r>
              <w:t xml:space="preserve">» выделить </w:t>
            </w:r>
          </w:p>
          <w:p w:rsidR="009E7ADE" w:rsidRPr="00E1401B" w:rsidRDefault="009E7ADE" w:rsidP="00E1401B">
            <w:pPr>
              <w:pStyle w:val="NormalWeb"/>
              <w:shd w:val="clear" w:color="auto" w:fill="FFFFFF"/>
              <w:spacing w:before="0" w:beforeAutospacing="0"/>
            </w:pPr>
            <w:r w:rsidRPr="00E1401B">
              <w:t>1. требования к минимуму содержания Программ по адаптивным видам спорта</w:t>
            </w:r>
          </w:p>
          <w:p w:rsidR="009E7ADE" w:rsidRPr="00E1401B" w:rsidRDefault="009E7ADE" w:rsidP="00E1401B">
            <w:pPr>
              <w:pStyle w:val="NormalWeb"/>
              <w:shd w:val="clear" w:color="auto" w:fill="FFFFFF"/>
              <w:spacing w:before="0" w:beforeAutospacing="0"/>
            </w:pPr>
            <w:r w:rsidRPr="00E1401B">
              <w:t>2. соотношение объемов обучения по предметным областям по отношению к общему объему учебного плана</w:t>
            </w:r>
          </w:p>
          <w:p w:rsidR="009E7ADE" w:rsidRPr="00003D0D" w:rsidRDefault="009E7ADE" w:rsidP="00E1401B">
            <w:pPr>
              <w:ind w:firstLine="0"/>
              <w:jc w:val="left"/>
              <w:rPr>
                <w:i/>
                <w:color w:val="000000"/>
              </w:rPr>
            </w:pPr>
          </w:p>
        </w:tc>
      </w:tr>
      <w:tr w:rsidR="009E7ADE" w:rsidRPr="007A3DFD" w:rsidTr="006B13A9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A528B2" w:rsidRDefault="009E7ADE" w:rsidP="00164FB4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9E7ADE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7A3DFD" w:rsidRDefault="009E7ADE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занятий спортом и технологий, основанных на средс</w:t>
            </w:r>
            <w:r w:rsidRPr="001E70E5">
              <w:rPr>
                <w:i/>
                <w:color w:val="000000"/>
              </w:rPr>
              <w:t>т</w:t>
            </w:r>
            <w:r w:rsidRPr="001E70E5">
              <w:rPr>
                <w:i/>
                <w:color w:val="000000"/>
              </w:rPr>
              <w:t xml:space="preserve">вах и методах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вья;</w:t>
            </w:r>
          </w:p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 xml:space="preserve">вах и методах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55497B">
              <w:rPr>
                <w:i/>
                <w:color w:val="000000"/>
              </w:rPr>
              <w:t>, в индивидуальных программах реабилитации или абилитации инв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</w:t>
            </w:r>
            <w:r w:rsidRPr="001E70E5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возможностями здоровья</w:t>
            </w:r>
            <w:r w:rsidRPr="001E70E5">
              <w:rPr>
                <w:i/>
                <w:color w:val="000000"/>
              </w:rPr>
              <w:t xml:space="preserve"> в индивидуальной программе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абилитации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</w:t>
            </w:r>
            <w:r w:rsidRPr="001E70E5">
              <w:rPr>
                <w:i/>
                <w:color w:val="000000"/>
              </w:rPr>
              <w:t>к</w:t>
            </w:r>
            <w:r w:rsidRPr="001E70E5">
              <w:rPr>
                <w:i/>
                <w:color w:val="000000"/>
              </w:rPr>
              <w:t>реации</w:t>
            </w:r>
            <w:r>
              <w:rPr>
                <w:i/>
                <w:color w:val="000000"/>
              </w:rPr>
              <w:t>;</w:t>
            </w:r>
          </w:p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организации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ваний в адаптивном спорте с учетом состояния здоровья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635F9B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9E7ADE" w:rsidRDefault="009E7ADE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Развитие физических качеств и способностей занимающихся в ФКиС для людей с ограниченными возможностями здоровья. </w:t>
            </w:r>
          </w:p>
          <w:p w:rsidR="009E7ADE" w:rsidRDefault="009E7ADE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9E7ADE" w:rsidRDefault="009E7ADE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(коррекционных) образовательных учреждениях. </w:t>
            </w:r>
          </w:p>
          <w:p w:rsidR="009E7ADE" w:rsidRDefault="009E7ADE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дошкольных образовательных учреждениях. </w:t>
            </w:r>
          </w:p>
          <w:p w:rsidR="009E7ADE" w:rsidRDefault="009E7ADE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общеобразовательных школах. </w:t>
            </w:r>
          </w:p>
          <w:p w:rsidR="009E7ADE" w:rsidRDefault="009E7ADE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специальностях медицинских группах в вузах. </w:t>
            </w:r>
          </w:p>
          <w:p w:rsidR="009E7ADE" w:rsidRDefault="009E7ADE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9E7ADE" w:rsidRDefault="009E7ADE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9E7ADE" w:rsidRDefault="009E7ADE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9E7ADE" w:rsidRPr="00003D0D" w:rsidRDefault="009E7ADE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9E7ADE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7A3DFD" w:rsidRDefault="009E7ADE" w:rsidP="00164FB4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обучающихся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состоянии здоровья на группы по степени функциональных возможностей для занятий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людей с ограниченными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</w:t>
            </w:r>
            <w:r w:rsidRPr="0055497B">
              <w:rPr>
                <w:i/>
                <w:color w:val="000000"/>
              </w:rPr>
              <w:t>, в индивидуальных программах реабилитации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  <w:r>
              <w:rPr>
                <w:i/>
                <w:color w:val="000000"/>
              </w:rPr>
              <w:t xml:space="preserve">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164FB4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>Примерные практические задания для экзамена</w:t>
            </w:r>
          </w:p>
          <w:p w:rsidR="009E7ADE" w:rsidRDefault="009E7ADE" w:rsidP="00164FB4">
            <w:pPr>
              <w:ind w:firstLine="0"/>
            </w:pPr>
            <w:r>
              <w:t>1. Задачам трудового воспитания лиц с ограниченными возможностями здор</w:t>
            </w:r>
            <w:r>
              <w:t>о</w:t>
            </w:r>
            <w:r>
              <w:t>вья наиболее соответствуют следующие компоненты ФКиС для людей с огр</w:t>
            </w:r>
            <w:r>
              <w:t>а</w:t>
            </w:r>
            <w:r>
              <w:t xml:space="preserve">ниченными возможностями здоровья: </w:t>
            </w:r>
          </w:p>
          <w:p w:rsidR="009E7ADE" w:rsidRDefault="009E7ADE" w:rsidP="00164FB4">
            <w:pPr>
              <w:ind w:firstLine="0"/>
            </w:pPr>
            <w:r>
              <w:t xml:space="preserve">а. адаптивная двигательная рекреация и адаптивная физическая реабилитация; </w:t>
            </w:r>
          </w:p>
          <w:p w:rsidR="009E7ADE" w:rsidRDefault="009E7ADE" w:rsidP="00164FB4">
            <w:pPr>
              <w:ind w:firstLine="0"/>
            </w:pPr>
            <w:r>
              <w:t xml:space="preserve">б. ФКиС для людей с ограниченными возможностями здоровья и адаптивный спорт; </w:t>
            </w:r>
          </w:p>
          <w:p w:rsidR="009E7ADE" w:rsidRDefault="009E7ADE" w:rsidP="00164FB4">
            <w:pPr>
              <w:ind w:firstLine="0"/>
            </w:pPr>
            <w:r>
              <w:t xml:space="preserve">в. креативные (художественно-музыкальные)виды двигательной активности; </w:t>
            </w:r>
          </w:p>
          <w:p w:rsidR="009E7ADE" w:rsidRDefault="009E7ADE" w:rsidP="00164FB4">
            <w:pPr>
              <w:ind w:firstLine="0"/>
            </w:pPr>
            <w:r>
              <w:t xml:space="preserve">г. экстремальные виды двигательной активности </w:t>
            </w:r>
          </w:p>
          <w:p w:rsidR="009E7ADE" w:rsidRDefault="009E7ADE" w:rsidP="00164FB4">
            <w:pPr>
              <w:ind w:firstLine="0"/>
            </w:pPr>
          </w:p>
          <w:p w:rsidR="009E7ADE" w:rsidRDefault="009E7ADE" w:rsidP="00164FB4">
            <w:pPr>
              <w:ind w:firstLine="0"/>
            </w:pPr>
            <w:r>
              <w:t xml:space="preserve">2. Главная цель трудового воспитания в ФКиС для людей с ограниченными возможностями здоровья заключается в ... </w:t>
            </w:r>
          </w:p>
          <w:p w:rsidR="009E7ADE" w:rsidRDefault="009E7ADE" w:rsidP="00164FB4">
            <w:pPr>
              <w:ind w:firstLine="0"/>
            </w:pPr>
            <w:r>
              <w:t>а. сформировании у детей представлений об идеале физического развития ч</w:t>
            </w:r>
            <w:r>
              <w:t>е</w:t>
            </w:r>
            <w:r>
              <w:t xml:space="preserve">ловека; </w:t>
            </w:r>
          </w:p>
          <w:p w:rsidR="009E7ADE" w:rsidRDefault="009E7ADE" w:rsidP="00164FB4">
            <w:pPr>
              <w:ind w:firstLine="0"/>
            </w:pPr>
            <w:r>
              <w:t>б. осознании необходимости труда - единственного спо</w:t>
            </w:r>
            <w:r>
              <w:softHyphen/>
              <w:t>соба жизнедеятельн</w:t>
            </w:r>
            <w:r>
              <w:t>о</w:t>
            </w:r>
            <w:r>
              <w:t xml:space="preserve">сти; </w:t>
            </w:r>
          </w:p>
          <w:p w:rsidR="009E7ADE" w:rsidRDefault="009E7ADE" w:rsidP="00164FB4">
            <w:pPr>
              <w:ind w:firstLine="0"/>
            </w:pPr>
            <w:r>
              <w:t>в. овладении занимающимися действий игрового и соревно</w:t>
            </w:r>
            <w:r>
              <w:softHyphen/>
              <w:t>вательного характ</w:t>
            </w:r>
            <w:r>
              <w:t>е</w:t>
            </w:r>
            <w:r>
              <w:t xml:space="preserve">ра; </w:t>
            </w:r>
          </w:p>
          <w:p w:rsidR="009E7ADE" w:rsidRDefault="009E7ADE" w:rsidP="00C7348C">
            <w:pPr>
              <w:ind w:firstLine="0"/>
            </w:pPr>
            <w:r>
              <w:t xml:space="preserve">г. совершенствовании сохранных физических качеств и способностей учащихся </w:t>
            </w:r>
          </w:p>
          <w:p w:rsidR="009E7ADE" w:rsidRDefault="009E7ADE" w:rsidP="00C7348C">
            <w:pPr>
              <w:ind w:firstLine="0"/>
            </w:pPr>
          </w:p>
          <w:p w:rsidR="009E7ADE" w:rsidRDefault="009E7ADE" w:rsidP="00C7348C">
            <w:pPr>
              <w:ind w:firstLine="0"/>
            </w:pPr>
            <w:r>
              <w:t>3. В ФКиС для людей с ограниченными возможностями здоровья могут эффе</w:t>
            </w:r>
            <w:r>
              <w:t>к</w:t>
            </w:r>
            <w:r>
              <w:t>тивно использоваться следующие методы воспитания лиц с нарушением и</w:t>
            </w:r>
            <w:r>
              <w:t>н</w:t>
            </w:r>
            <w:r>
              <w:t xml:space="preserve">теллекта: </w:t>
            </w:r>
          </w:p>
          <w:p w:rsidR="009E7ADE" w:rsidRDefault="009E7ADE" w:rsidP="00C7348C">
            <w:pPr>
              <w:ind w:firstLine="0"/>
            </w:pPr>
            <w:r>
              <w:t>а. формирование убеждений, рассказ, беседа, разъяснение, диспут; ролевые и</w:t>
            </w:r>
            <w:r>
              <w:t>г</w:t>
            </w:r>
            <w:r>
              <w:t xml:space="preserve">ры, моделирующие правильное поведение в различных ситуациях; </w:t>
            </w:r>
          </w:p>
          <w:p w:rsidR="009E7ADE" w:rsidRDefault="009E7ADE" w:rsidP="00C7348C">
            <w:pPr>
              <w:ind w:firstLine="0"/>
            </w:pPr>
            <w:r>
              <w:t>б. формирование нравственных и правовых знаний, оце</w:t>
            </w:r>
            <w:r>
              <w:softHyphen/>
              <w:t>нок, опыта обществе</w:t>
            </w:r>
            <w:r>
              <w:t>н</w:t>
            </w:r>
            <w:r>
              <w:t>ных отношений, стимуляции и подкрепления социально-нормативного повед</w:t>
            </w:r>
            <w:r>
              <w:t>е</w:t>
            </w:r>
            <w:r>
              <w:t>ния; в</w:t>
            </w:r>
          </w:p>
          <w:p w:rsidR="009E7ADE" w:rsidRDefault="009E7ADE" w:rsidP="00C7348C">
            <w:pPr>
              <w:ind w:firstLine="0"/>
            </w:pPr>
            <w:r>
              <w:t>. организация различных видов физкультурно-спортивной деятельности, ме</w:t>
            </w:r>
            <w:r>
              <w:t>ж</w:t>
            </w:r>
            <w:r>
              <w:t xml:space="preserve">личностного общения в разнообразных ситуациях, упражнение, приучение; </w:t>
            </w:r>
          </w:p>
          <w:p w:rsidR="009E7ADE" w:rsidRDefault="009E7ADE" w:rsidP="00C7348C">
            <w:pPr>
              <w:ind w:firstLine="0"/>
            </w:pPr>
            <w:r>
              <w:t>г. поощрение, осуждение, наказание; применение сюжетно-ролевых игр, соре</w:t>
            </w:r>
            <w:r>
              <w:t>в</w:t>
            </w:r>
            <w:r>
              <w:t xml:space="preserve">новательной деятельности с ее простой, но строгой регламентацией условий </w:t>
            </w:r>
          </w:p>
          <w:p w:rsidR="009E7ADE" w:rsidRDefault="009E7ADE" w:rsidP="00C7348C">
            <w:pPr>
              <w:ind w:firstLine="0"/>
            </w:pPr>
          </w:p>
          <w:p w:rsidR="009E7ADE" w:rsidRDefault="009E7ADE" w:rsidP="00C7348C">
            <w:pPr>
              <w:ind w:firstLine="0"/>
            </w:pPr>
            <w:r>
              <w:t>4. Наибольшим потенциалом воспитательных воздейс</w:t>
            </w:r>
            <w:r>
              <w:softHyphen/>
              <w:t>вий на лиц с отклонени</w:t>
            </w:r>
            <w:r>
              <w:t>я</w:t>
            </w:r>
            <w:r>
              <w:t xml:space="preserve">ми в интеллектуальном развитии обладает... </w:t>
            </w:r>
          </w:p>
          <w:p w:rsidR="009E7ADE" w:rsidRDefault="009E7ADE" w:rsidP="00C7348C">
            <w:pPr>
              <w:ind w:firstLine="0"/>
            </w:pPr>
            <w:r>
              <w:t xml:space="preserve">а. адаптивная физическая реабилитация; </w:t>
            </w:r>
          </w:p>
          <w:p w:rsidR="009E7ADE" w:rsidRDefault="009E7ADE" w:rsidP="00C7348C">
            <w:pPr>
              <w:ind w:firstLine="0"/>
            </w:pPr>
            <w:r>
              <w:t xml:space="preserve">б. адаптивная двигательная рекреация; </w:t>
            </w:r>
          </w:p>
          <w:p w:rsidR="009E7ADE" w:rsidRDefault="009E7ADE" w:rsidP="00C7348C">
            <w:pPr>
              <w:ind w:firstLine="0"/>
            </w:pPr>
            <w:r>
              <w:t xml:space="preserve">в. экстремальные виды двигательной активности; </w:t>
            </w:r>
          </w:p>
          <w:p w:rsidR="009E7ADE" w:rsidRPr="00164FB4" w:rsidRDefault="009E7ADE" w:rsidP="00C7348C">
            <w:pPr>
              <w:ind w:firstLine="0"/>
              <w:rPr>
                <w:color w:val="000000"/>
              </w:rPr>
            </w:pPr>
            <w:r>
              <w:t>г. адаптивный спорт</w:t>
            </w:r>
          </w:p>
        </w:tc>
      </w:tr>
      <w:tr w:rsidR="009E7ADE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Pr="007A3DFD" w:rsidRDefault="009E7ADE" w:rsidP="00164FB4">
            <w:pPr>
              <w:ind w:firstLine="0"/>
              <w:jc w:val="left"/>
            </w:pPr>
            <w:r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организации физкул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 xml:space="preserve">тий, занятий спортом и технологий, основанных на средствах и методах </w:t>
            </w:r>
            <w:r>
              <w:rPr>
                <w:i/>
                <w:color w:val="000000"/>
              </w:rPr>
              <w:t>ФКиС для людей с ограниченными возможностями здоровья с учетом состояния здоровья и индивидуал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особенностей обучающихся лиц с нарушением здоровья и инвалидов;</w:t>
            </w:r>
          </w:p>
          <w:p w:rsidR="009E7ADE" w:rsidRPr="001E70E5" w:rsidRDefault="009E7ADE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реабилитации или 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</w:t>
            </w:r>
            <w:r>
              <w:rPr>
                <w:i/>
                <w:color w:val="000000"/>
              </w:rPr>
              <w:t xml:space="preserve"> лиц с нарушением здоровья и инвалидов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ADE" w:rsidRDefault="009E7ADE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9E7ADE" w:rsidRPr="006B13A9" w:rsidRDefault="009E7ADE" w:rsidP="006B13A9">
            <w:pPr>
              <w:ind w:firstLine="0"/>
              <w:rPr>
                <w:color w:val="000000"/>
              </w:rPr>
            </w:pPr>
          </w:p>
          <w:p w:rsidR="009E7ADE" w:rsidRDefault="009E7ADE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>индивидуальных занятий для лиц с ограниченными возможностями здоровья</w:t>
            </w:r>
            <w:r w:rsidRPr="006B13A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 следующим видам спорта:</w:t>
            </w:r>
          </w:p>
          <w:p w:rsidR="009E7ADE" w:rsidRPr="006B13A9" w:rsidRDefault="009E7ADE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Ритмическая гимнастика</w:t>
            </w:r>
          </w:p>
          <w:p w:rsidR="009E7ADE" w:rsidRPr="006B13A9" w:rsidRDefault="009E7ADE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</w:t>
            </w:r>
          </w:p>
          <w:p w:rsidR="009E7ADE" w:rsidRPr="006B13A9" w:rsidRDefault="009E7ADE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 для инвалидов-колясочников</w:t>
            </w:r>
          </w:p>
          <w:p w:rsidR="009E7ADE" w:rsidRPr="006B13A9" w:rsidRDefault="009E7ADE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Фитбол-аэробика</w:t>
            </w:r>
          </w:p>
          <w:p w:rsidR="009E7ADE" w:rsidRPr="006B13A9" w:rsidRDefault="009E7ADE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Степ-аэробика</w:t>
            </w:r>
          </w:p>
          <w:p w:rsidR="009E7ADE" w:rsidRPr="006B13A9" w:rsidRDefault="009E7ADE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Шейпинг</w:t>
            </w:r>
          </w:p>
          <w:p w:rsidR="009E7ADE" w:rsidRPr="006B13A9" w:rsidRDefault="009E7ADE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Пилатес</w:t>
            </w:r>
          </w:p>
          <w:p w:rsidR="009E7ADE" w:rsidRPr="00164FB4" w:rsidRDefault="009E7ADE" w:rsidP="00C7348C">
            <w:pPr>
              <w:numPr>
                <w:ilvl w:val="0"/>
                <w:numId w:val="29"/>
              </w:numPr>
              <w:ind w:left="91" w:firstLine="238"/>
              <w:rPr>
                <w:color w:val="000000"/>
              </w:rPr>
            </w:pPr>
            <w:r w:rsidRPr="006B13A9">
              <w:t>Плавание</w:t>
            </w:r>
          </w:p>
        </w:tc>
      </w:tr>
    </w:tbl>
    <w:p w:rsidR="009E7ADE" w:rsidRDefault="009E7ADE" w:rsidP="003B18D5">
      <w:pPr>
        <w:rPr>
          <w:b/>
        </w:rPr>
        <w:sectPr w:rsidR="009E7ADE" w:rsidSect="00DE42A9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9E7ADE" w:rsidRDefault="009E7ADE" w:rsidP="003B18D5">
      <w:pPr>
        <w:rPr>
          <w:b/>
        </w:rPr>
      </w:pPr>
    </w:p>
    <w:p w:rsidR="009E7ADE" w:rsidRPr="007A3DFD" w:rsidRDefault="009E7ADE" w:rsidP="003B18D5">
      <w:pPr>
        <w:rPr>
          <w:b/>
        </w:rPr>
      </w:pPr>
      <w:r w:rsidRPr="007A3DFD">
        <w:rPr>
          <w:b/>
        </w:rPr>
        <w:t>б) Порядок проведения промежуточной аттестации, показатели и критерии оценивания:</w:t>
      </w:r>
    </w:p>
    <w:p w:rsidR="009E7ADE" w:rsidRPr="007A3DFD" w:rsidRDefault="009E7ADE" w:rsidP="003B18D5">
      <w:pPr>
        <w:tabs>
          <w:tab w:val="left" w:pos="851"/>
        </w:tabs>
        <w:rPr>
          <w:bCs/>
        </w:rPr>
      </w:pPr>
    </w:p>
    <w:p w:rsidR="009E7ADE" w:rsidRPr="00635F9B" w:rsidRDefault="009E7ADE" w:rsidP="00FE69C3">
      <w:pPr>
        <w:ind w:firstLine="0"/>
      </w:pPr>
      <w:r w:rsidRPr="00C7348C">
        <w:t xml:space="preserve">– на оценку </w:t>
      </w:r>
      <w:r w:rsidRPr="00C7348C">
        <w:rPr>
          <w:b/>
        </w:rPr>
        <w:t>«отлично»</w:t>
      </w:r>
      <w:r w:rsidRPr="00C7348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  <w:r>
        <w:t>Он демонс</w:t>
      </w:r>
      <w:r>
        <w:t>т</w:t>
      </w:r>
      <w:r>
        <w:t xml:space="preserve">рирует следующие знания: </w:t>
      </w:r>
      <w:r>
        <w:rPr>
          <w:i/>
          <w:color w:val="000000"/>
        </w:rPr>
        <w:t>цели, задачи, функции, методология ФКиС для людей с о</w:t>
      </w:r>
      <w:r>
        <w:rPr>
          <w:i/>
          <w:color w:val="000000"/>
        </w:rPr>
        <w:t>г</w:t>
      </w:r>
      <w:r>
        <w:rPr>
          <w:i/>
          <w:color w:val="000000"/>
        </w:rPr>
        <w:t>раниченными возможностями здоровья, включая адаптивный спорт, адаптивную ре</w:t>
      </w:r>
      <w:r>
        <w:rPr>
          <w:i/>
          <w:color w:val="000000"/>
        </w:rPr>
        <w:t>к</w:t>
      </w:r>
      <w:r>
        <w:rPr>
          <w:i/>
          <w:color w:val="000000"/>
        </w:rPr>
        <w:t>реацию и физическую реабилитацию; основы законодательства РФ в отношении  и</w:t>
      </w:r>
      <w:r>
        <w:rPr>
          <w:i/>
          <w:color w:val="000000"/>
        </w:rPr>
        <w:t>н</w:t>
      </w:r>
      <w:r>
        <w:rPr>
          <w:i/>
          <w:color w:val="000000"/>
        </w:rPr>
        <w:t xml:space="preserve">валидов; </w:t>
      </w:r>
      <w:r w:rsidRPr="0009069F">
        <w:rPr>
          <w:i/>
          <w:color w:val="000000"/>
        </w:rPr>
        <w:t xml:space="preserve">основы </w:t>
      </w:r>
      <w:r>
        <w:rPr>
          <w:i/>
          <w:color w:val="000000"/>
        </w:rPr>
        <w:t xml:space="preserve">осуществления </w:t>
      </w:r>
      <w:r w:rsidRPr="0009069F">
        <w:rPr>
          <w:i/>
          <w:color w:val="000000"/>
        </w:rPr>
        <w:t>рекреационной деятельности</w:t>
      </w:r>
      <w:r>
        <w:rPr>
          <w:i/>
          <w:color w:val="000000"/>
        </w:rPr>
        <w:t xml:space="preserve"> для лиц с нарушениями здоровья и инвалидов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место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современном обществе;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спортивной подготовки и тренировочного процесса;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основы законодательства в сфере </w:t>
      </w:r>
      <w:r>
        <w:rPr>
          <w:i/>
          <w:color w:val="000000"/>
        </w:rPr>
        <w:t>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требования к оборудованию, инвентарю и спортивной экипировке</w:t>
      </w:r>
      <w:r>
        <w:rPr>
          <w:i/>
          <w:color w:val="000000"/>
        </w:rPr>
        <w:t xml:space="preserve"> для зан</w:t>
      </w:r>
      <w:r>
        <w:rPr>
          <w:i/>
          <w:color w:val="000000"/>
        </w:rPr>
        <w:t>я</w:t>
      </w:r>
      <w:r>
        <w:rPr>
          <w:i/>
          <w:color w:val="000000"/>
        </w:rPr>
        <w:t>тий 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требования техники безопасности при занятиях </w:t>
      </w:r>
      <w:r>
        <w:rPr>
          <w:i/>
          <w:color w:val="000000"/>
        </w:rPr>
        <w:t>ФКиС для людей с ограниченными возможностями здор</w:t>
      </w:r>
      <w:r>
        <w:rPr>
          <w:i/>
          <w:color w:val="000000"/>
        </w:rPr>
        <w:t>о</w:t>
      </w:r>
      <w:r>
        <w:rPr>
          <w:i/>
          <w:color w:val="000000"/>
        </w:rPr>
        <w:t>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сопутствующих заболеваний и вторичных отклонений</w:t>
      </w:r>
      <w:r>
        <w:rPr>
          <w:i/>
          <w:color w:val="000000"/>
        </w:rPr>
        <w:t xml:space="preserve"> во время занятий ФКиС для людей с ограниченными возможностями здоровья; о</w:t>
      </w:r>
      <w:r w:rsidRPr="001E70E5">
        <w:rPr>
          <w:i/>
          <w:color w:val="000000"/>
        </w:rPr>
        <w:t xml:space="preserve">пыт </w:t>
      </w:r>
      <w:r>
        <w:rPr>
          <w:i/>
          <w:color w:val="000000"/>
        </w:rPr>
        <w:t>з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рубежных стран, </w:t>
      </w:r>
      <w:r w:rsidRPr="001E70E5">
        <w:rPr>
          <w:i/>
          <w:color w:val="000000"/>
        </w:rPr>
        <w:t>субъектов Российской Федерации и муниципальных образований по организации работы по использованию технологий, основанных на средствах и мет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 xml:space="preserve">дах </w:t>
      </w:r>
      <w:r>
        <w:rPr>
          <w:i/>
          <w:color w:val="000000"/>
        </w:rPr>
        <w:t>ФКиС для людей с ограниченными возможностями здоровья; способы сохранения и укрепления здоровья во время занятия ФКиС для людей с ограниченными возможн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стями здоровья у лиц с нарушениями здоровья и инвалидов. </w:t>
      </w:r>
      <w:r w:rsidRPr="00635F9B">
        <w:rPr>
          <w:color w:val="000000"/>
        </w:rPr>
        <w:t>Он проявляет сформир</w:t>
      </w:r>
      <w:r w:rsidRPr="00635F9B">
        <w:rPr>
          <w:color w:val="000000"/>
        </w:rPr>
        <w:t>о</w:t>
      </w:r>
      <w:r w:rsidRPr="00635F9B">
        <w:rPr>
          <w:color w:val="000000"/>
        </w:rPr>
        <w:t xml:space="preserve">ванность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>пр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цесса </w:t>
      </w:r>
      <w:r>
        <w:rPr>
          <w:i/>
          <w:color w:val="000000"/>
        </w:rPr>
        <w:t>для лиц с нарушениями здоровья и инвалидов</w:t>
      </w:r>
      <w:r w:rsidRPr="0009069F">
        <w:rPr>
          <w:i/>
          <w:color w:val="000000"/>
        </w:rPr>
        <w:t>, направленного на развитие широк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го круга основных физических и специальных ка</w:t>
      </w:r>
      <w:r>
        <w:rPr>
          <w:i/>
          <w:color w:val="000000"/>
        </w:rPr>
        <w:t>честв, а также в выбранном виде спорта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 (сенсорных систем, интеллекта, речи, опорно-двигательного аппарата и других), коррекцию с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путствующих заболеваний и вторичных отклонений, обусловленных основным дефе</w:t>
      </w:r>
      <w:r w:rsidRPr="0009069F">
        <w:rPr>
          <w:i/>
          <w:color w:val="000000"/>
        </w:rPr>
        <w:t>к</w:t>
      </w:r>
      <w:r w:rsidRPr="0009069F">
        <w:rPr>
          <w:i/>
          <w:color w:val="000000"/>
        </w:rPr>
        <w:t>том, с помощью физических упражнений;</w:t>
      </w:r>
      <w:r>
        <w:rPr>
          <w:i/>
          <w:color w:val="000000"/>
        </w:rPr>
        <w:t xml:space="preserve"> использовать методы ФКиС для людей с о</w:t>
      </w:r>
      <w:r>
        <w:rPr>
          <w:i/>
          <w:color w:val="000000"/>
        </w:rPr>
        <w:t>г</w:t>
      </w:r>
      <w:r>
        <w:rPr>
          <w:i/>
          <w:color w:val="000000"/>
        </w:rPr>
        <w:t xml:space="preserve">раниченными возможностями здоровья в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е</w:t>
      </w:r>
      <w:r w:rsidRPr="0009069F">
        <w:rPr>
          <w:i/>
          <w:color w:val="000000"/>
        </w:rPr>
        <w:t xml:space="preserve"> сопутствующих заболеваний и вторичных отклонений;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ских качеств и способностей</w:t>
      </w:r>
      <w:r>
        <w:rPr>
          <w:i/>
          <w:color w:val="000000"/>
        </w:rPr>
        <w:t xml:space="preserve"> с учетом характера отклонений в состоянии здоровья; использовать технологии, обеспечивающие формирование физической культуры и ре</w:t>
      </w:r>
      <w:r>
        <w:rPr>
          <w:i/>
          <w:color w:val="000000"/>
        </w:rPr>
        <w:t>а</w:t>
      </w:r>
      <w:r>
        <w:rPr>
          <w:i/>
          <w:color w:val="000000"/>
        </w:rPr>
        <w:t>лизацию коррекцию и компенсацию утраченных функциональных возможностей с уч</w:t>
      </w:r>
      <w:r>
        <w:rPr>
          <w:i/>
          <w:color w:val="000000"/>
        </w:rPr>
        <w:t>е</w:t>
      </w:r>
      <w:r>
        <w:rPr>
          <w:i/>
          <w:color w:val="000000"/>
        </w:rPr>
        <w:t>том опыта других стран и приемов, используемых в РФ; применять методы ФКиС для людей с ограниченными возможностями здоровья с учетом состояния здоровья и пс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хологических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нарушений;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</w:t>
      </w:r>
      <w:r w:rsidRPr="0055497B">
        <w:rPr>
          <w:i/>
          <w:color w:val="000000"/>
        </w:rPr>
        <w:t>у</w:t>
      </w:r>
      <w:r w:rsidRPr="0055497B">
        <w:rPr>
          <w:i/>
          <w:color w:val="000000"/>
        </w:rPr>
        <w:t>чающихся с отклонениями в состоянии здоровья на группы по степени функционал</w:t>
      </w:r>
      <w:r w:rsidRPr="0055497B">
        <w:rPr>
          <w:i/>
          <w:color w:val="000000"/>
        </w:rPr>
        <w:t>ь</w:t>
      </w:r>
      <w:r w:rsidRPr="0055497B">
        <w:rPr>
          <w:i/>
          <w:color w:val="000000"/>
        </w:rPr>
        <w:t>ных возможностей для занятий избранным видом спорта</w:t>
      </w:r>
      <w:r>
        <w:rPr>
          <w:i/>
          <w:color w:val="000000"/>
        </w:rPr>
        <w:t xml:space="preserve">; реализовывать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 xml:space="preserve"> </w:t>
      </w:r>
      <w:r>
        <w:rPr>
          <w:i/>
          <w:color w:val="000000"/>
        </w:rPr>
        <w:t>ФКиС для людей с ограниченными возможностями здоровья</w:t>
      </w:r>
      <w:r w:rsidRPr="0055497B">
        <w:rPr>
          <w:i/>
          <w:color w:val="000000"/>
        </w:rPr>
        <w:t>, в индивидуальных пр</w:t>
      </w:r>
      <w:r w:rsidRPr="0055497B">
        <w:rPr>
          <w:i/>
          <w:color w:val="000000"/>
        </w:rPr>
        <w:t>о</w:t>
      </w:r>
      <w:r w:rsidRPr="0055497B">
        <w:rPr>
          <w:i/>
          <w:color w:val="000000"/>
        </w:rPr>
        <w:t>граммах реабилитации или абилитации инвалидов и детей-инвалидов</w:t>
      </w:r>
      <w:r>
        <w:rPr>
          <w:i/>
          <w:color w:val="000000"/>
        </w:rPr>
        <w:t xml:space="preserve"> с учетом опыта зарубежных стран и РФ.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демонстрирует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</w:t>
      </w:r>
      <w:r w:rsidRPr="00E27073">
        <w:rPr>
          <w:i/>
          <w:color w:val="000000"/>
        </w:rPr>
        <w:t>к</w:t>
      </w:r>
      <w:r w:rsidRPr="00E27073">
        <w:rPr>
          <w:i/>
          <w:color w:val="000000"/>
        </w:rPr>
        <w:t>сов физических упражнений</w:t>
      </w:r>
      <w:r>
        <w:rPr>
          <w:i/>
          <w:color w:val="000000"/>
        </w:rPr>
        <w:t xml:space="preserve"> для лиц с нарушениями здоровья и инвалидов в рамках ФКиС для людей с ограниченными возможностями здоровья</w:t>
      </w:r>
      <w:r w:rsidRPr="00E27073">
        <w:rPr>
          <w:i/>
          <w:color w:val="000000"/>
        </w:rPr>
        <w:t xml:space="preserve">; </w:t>
      </w:r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E27073">
        <w:rPr>
          <w:i/>
          <w:color w:val="000000"/>
        </w:rPr>
        <w:t xml:space="preserve"> </w:t>
      </w:r>
      <w:r>
        <w:rPr>
          <w:i/>
          <w:color w:val="000000"/>
        </w:rPr>
        <w:t>у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(гибкости, быс</w:t>
      </w:r>
      <w:r w:rsidRPr="00E27073">
        <w:rPr>
          <w:i/>
          <w:color w:val="000000"/>
        </w:rPr>
        <w:t>т</w:t>
      </w:r>
      <w:r w:rsidRPr="00E27073">
        <w:rPr>
          <w:i/>
          <w:color w:val="000000"/>
        </w:rPr>
        <w:t>роты, силы, координации, выносливости) и психологических качеств</w:t>
      </w:r>
      <w:r>
        <w:rPr>
          <w:i/>
          <w:color w:val="000000"/>
        </w:rPr>
        <w:t xml:space="preserve">, осуществлять соревновательную деятельность;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</w:t>
      </w:r>
      <w:r w:rsidRPr="00E27073">
        <w:rPr>
          <w:i/>
          <w:color w:val="000000"/>
        </w:rPr>
        <w:t>й</w:t>
      </w:r>
      <w:r w:rsidRPr="00E27073">
        <w:rPr>
          <w:i/>
          <w:color w:val="000000"/>
        </w:rPr>
        <w:t>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 xml:space="preserve">роведения занятий по </w:t>
      </w:r>
      <w:r>
        <w:rPr>
          <w:i/>
          <w:color w:val="000000"/>
        </w:rPr>
        <w:t xml:space="preserve">ФКиС для людей с ограниченными возможностями здоровья с учетом особенностей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</w:t>
      </w:r>
      <w:r w:rsidRPr="0055497B">
        <w:rPr>
          <w:i/>
          <w:color w:val="000000"/>
        </w:rPr>
        <w:t>а</w:t>
      </w:r>
      <w:r w:rsidRPr="0055497B">
        <w:rPr>
          <w:i/>
          <w:color w:val="000000"/>
        </w:rPr>
        <w:t>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нарушенных функций лиц с отклонениями в состоянии здоровья;</w:t>
      </w:r>
      <w:r>
        <w:rPr>
          <w:i/>
          <w:color w:val="000000"/>
        </w:rPr>
        <w:t xml:space="preserve"> навыками соблюдения гигиенических требований к проведению занятий с лицами с н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рушениями здоровья и с инвалидами; навыками соблюдения гигиенических требований к проведению соревнований лиц с нарушениями здоровья и с инвалидами,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</w:t>
      </w:r>
      <w:r w:rsidRPr="001E70E5">
        <w:rPr>
          <w:i/>
          <w:color w:val="000000"/>
        </w:rPr>
        <w:t>р</w:t>
      </w:r>
      <w:r w:rsidRPr="001E70E5">
        <w:rPr>
          <w:i/>
          <w:color w:val="000000"/>
        </w:rPr>
        <w:t>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 xml:space="preserve">гий, основанных на средствах и методах </w:t>
      </w:r>
      <w:r>
        <w:rPr>
          <w:i/>
          <w:color w:val="000000"/>
        </w:rPr>
        <w:t>ФКиС для людей с ограниченными возможн</w:t>
      </w:r>
      <w:r>
        <w:rPr>
          <w:i/>
          <w:color w:val="000000"/>
        </w:rPr>
        <w:t>о</w:t>
      </w:r>
      <w:r>
        <w:rPr>
          <w:i/>
          <w:color w:val="000000"/>
        </w:rPr>
        <w:t>стями здоровья с учетом состояния здоровья и индивидуальных особенностей об</w:t>
      </w:r>
      <w:r>
        <w:rPr>
          <w:i/>
          <w:color w:val="000000"/>
        </w:rPr>
        <w:t>у</w:t>
      </w:r>
      <w:r>
        <w:rPr>
          <w:i/>
          <w:color w:val="000000"/>
        </w:rPr>
        <w:t>чающихся лиц с нарушением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</w:t>
      </w:r>
      <w:r w:rsidRPr="001E70E5">
        <w:rPr>
          <w:i/>
          <w:color w:val="000000"/>
        </w:rPr>
        <w:t>ь</w:t>
      </w:r>
      <w:r w:rsidRPr="001E70E5">
        <w:rPr>
          <w:i/>
          <w:color w:val="000000"/>
        </w:rPr>
        <w:t>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реабилитации или абилитации</w:t>
      </w:r>
      <w:r>
        <w:rPr>
          <w:i/>
          <w:color w:val="000000"/>
        </w:rPr>
        <w:t xml:space="preserve"> лиц с нарушением здоровья и инвалидов с учетом опыта зарубежных стран и РФ.</w:t>
      </w:r>
    </w:p>
    <w:p w:rsidR="009E7ADE" w:rsidRPr="00C7348C" w:rsidRDefault="009E7ADE" w:rsidP="00C7348C">
      <w:pPr>
        <w:ind w:firstLine="0"/>
      </w:pPr>
    </w:p>
    <w:p w:rsidR="009E7ADE" w:rsidRPr="00635F9B" w:rsidRDefault="009E7ADE" w:rsidP="00FE69C3">
      <w:pPr>
        <w:ind w:firstLine="0"/>
      </w:pPr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«хорошо»</w:t>
      </w:r>
      <w:r w:rsidRPr="00C7348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C7348C">
        <w:t>е</w:t>
      </w:r>
      <w:r w:rsidRPr="00C7348C">
        <w:t>носе знаний и умений на новые, нестандартные ситуации.</w:t>
      </w:r>
      <w:r>
        <w:t xml:space="preserve"> Он демонстрирует следу</w:t>
      </w:r>
      <w:r>
        <w:t>ю</w:t>
      </w:r>
      <w:r>
        <w:t xml:space="preserve">щие знания: </w:t>
      </w:r>
      <w:r>
        <w:rPr>
          <w:i/>
          <w:color w:val="000000"/>
        </w:rPr>
        <w:t>цели, задачи, функции, методология ФКиС для людей с ограниченными возможностями здоровья, включая адаптивный спорт, адаптивную рекреацию и ф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зическую реабилитацию; основы законодательства РФ в отношении  инвалидов; </w:t>
      </w:r>
      <w:r w:rsidRPr="0009069F">
        <w:rPr>
          <w:i/>
          <w:color w:val="000000"/>
        </w:rPr>
        <w:t>осн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вы </w:t>
      </w:r>
      <w:r>
        <w:rPr>
          <w:i/>
          <w:color w:val="000000"/>
        </w:rPr>
        <w:t xml:space="preserve">осуществления </w:t>
      </w:r>
      <w:r w:rsidRPr="0009069F">
        <w:rPr>
          <w:i/>
          <w:color w:val="000000"/>
        </w:rPr>
        <w:t>рекреационной деятельности</w:t>
      </w:r>
      <w:r>
        <w:rPr>
          <w:i/>
          <w:color w:val="000000"/>
        </w:rPr>
        <w:t xml:space="preserve"> для лиц с нарушениями здоровья и и</w:t>
      </w:r>
      <w:r>
        <w:rPr>
          <w:i/>
          <w:color w:val="000000"/>
        </w:rPr>
        <w:t>н</w:t>
      </w:r>
      <w:r>
        <w:rPr>
          <w:i/>
          <w:color w:val="000000"/>
        </w:rPr>
        <w:t>валидов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место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современном обществе;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спортивной подготовки и тренировочного процесса;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закон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дательства в сфере </w:t>
      </w:r>
      <w:r>
        <w:rPr>
          <w:i/>
          <w:color w:val="000000"/>
        </w:rPr>
        <w:t>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тр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бования к оборудованию, инвентарю и спортивной экипировке</w:t>
      </w:r>
      <w:r>
        <w:rPr>
          <w:i/>
          <w:color w:val="000000"/>
        </w:rPr>
        <w:t xml:space="preserve"> для занятий 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требования техники безопасности при занятиях </w:t>
      </w:r>
      <w:r>
        <w:rPr>
          <w:i/>
          <w:color w:val="000000"/>
        </w:rPr>
        <w:t>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сопутствующих заболеваний и вторичных отклонений</w:t>
      </w:r>
      <w:r>
        <w:rPr>
          <w:i/>
          <w:color w:val="000000"/>
        </w:rPr>
        <w:t xml:space="preserve"> во время зан</w:t>
      </w:r>
      <w:r>
        <w:rPr>
          <w:i/>
          <w:color w:val="000000"/>
        </w:rPr>
        <w:t>я</w:t>
      </w:r>
      <w:r>
        <w:rPr>
          <w:i/>
          <w:color w:val="000000"/>
        </w:rPr>
        <w:t>тий ФКиС для людей с ограниченными возможностями здоровья; способы сохранения и укрепления здоровья во время занятия ФКиС для людей с ограниченными возможн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стями здоровья у лиц с нарушениями здоровья и инвалидов;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ю</w:t>
      </w:r>
      <w:r w:rsidRPr="001E70E5">
        <w:rPr>
          <w:i/>
          <w:color w:val="000000"/>
        </w:rPr>
        <w:t xml:space="preserve"> способов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 xml:space="preserve">логий, основанных на средствах и методах </w:t>
      </w:r>
      <w:r>
        <w:rPr>
          <w:i/>
          <w:color w:val="000000"/>
        </w:rPr>
        <w:t>ФКиС для людей с ограниченными возмо</w:t>
      </w:r>
      <w:r>
        <w:rPr>
          <w:i/>
          <w:color w:val="000000"/>
        </w:rPr>
        <w:t>ж</w:t>
      </w:r>
      <w:r>
        <w:rPr>
          <w:i/>
          <w:color w:val="000000"/>
        </w:rPr>
        <w:t xml:space="preserve">ностями здоровья;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>, основанны</w:t>
      </w:r>
      <w:r>
        <w:rPr>
          <w:i/>
          <w:color w:val="000000"/>
        </w:rPr>
        <w:t>е</w:t>
      </w:r>
      <w:r w:rsidRPr="0055497B">
        <w:rPr>
          <w:i/>
          <w:color w:val="000000"/>
        </w:rPr>
        <w:t xml:space="preserve"> на средствах и методах </w:t>
      </w:r>
      <w:r>
        <w:rPr>
          <w:i/>
          <w:color w:val="000000"/>
        </w:rPr>
        <w:t>ФКиС для людей с ограниченными возможностями здоровья</w:t>
      </w:r>
      <w:r w:rsidRPr="0055497B">
        <w:rPr>
          <w:i/>
          <w:color w:val="000000"/>
        </w:rPr>
        <w:t>, в индивидуальных программах реабилит</w:t>
      </w:r>
      <w:r w:rsidRPr="0055497B">
        <w:rPr>
          <w:i/>
          <w:color w:val="000000"/>
        </w:rPr>
        <w:t>а</w:t>
      </w:r>
      <w:r w:rsidRPr="0055497B">
        <w:rPr>
          <w:i/>
          <w:color w:val="000000"/>
        </w:rPr>
        <w:t>ции или абилитации инвалидов и детей-инвалидов</w:t>
      </w:r>
      <w:r>
        <w:rPr>
          <w:i/>
          <w:color w:val="000000"/>
        </w:rPr>
        <w:t xml:space="preserve">;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ю</w:t>
      </w:r>
      <w:r w:rsidRPr="001E70E5">
        <w:rPr>
          <w:i/>
          <w:color w:val="000000"/>
        </w:rPr>
        <w:t xml:space="preserve"> способов организ</w:t>
      </w:r>
      <w:r w:rsidRPr="001E70E5">
        <w:rPr>
          <w:i/>
          <w:color w:val="000000"/>
        </w:rPr>
        <w:t>а</w:t>
      </w:r>
      <w:r w:rsidRPr="001E70E5">
        <w:rPr>
          <w:i/>
          <w:color w:val="000000"/>
        </w:rPr>
        <w:t>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</w:t>
      </w:r>
      <w:r w:rsidRPr="001E70E5">
        <w:rPr>
          <w:i/>
          <w:color w:val="000000"/>
        </w:rPr>
        <w:t>с</w:t>
      </w:r>
      <w:r w:rsidRPr="001E70E5">
        <w:rPr>
          <w:i/>
          <w:color w:val="000000"/>
        </w:rPr>
        <w:t xml:space="preserve">нованных на средствах и методах </w:t>
      </w:r>
      <w:r>
        <w:rPr>
          <w:i/>
          <w:color w:val="000000"/>
        </w:rPr>
        <w:t xml:space="preserve">ФКиС для людей с ограниченными возможностями здоровья;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>, основанны</w:t>
      </w:r>
      <w:r>
        <w:rPr>
          <w:i/>
          <w:color w:val="000000"/>
        </w:rPr>
        <w:t>е</w:t>
      </w:r>
      <w:r w:rsidRPr="0055497B">
        <w:rPr>
          <w:i/>
          <w:color w:val="000000"/>
        </w:rPr>
        <w:t xml:space="preserve"> на средствах и методах </w:t>
      </w:r>
      <w:r>
        <w:rPr>
          <w:i/>
          <w:color w:val="000000"/>
        </w:rPr>
        <w:t>ФКиС для людей с огран</w:t>
      </w:r>
      <w:r>
        <w:rPr>
          <w:i/>
          <w:color w:val="000000"/>
        </w:rPr>
        <w:t>и</w:t>
      </w:r>
      <w:r>
        <w:rPr>
          <w:i/>
          <w:color w:val="000000"/>
        </w:rPr>
        <w:t>ченными возможностями здоровья</w:t>
      </w:r>
      <w:r w:rsidRPr="0055497B">
        <w:rPr>
          <w:i/>
          <w:color w:val="000000"/>
        </w:rPr>
        <w:t>, в индивидуальных программах реабилитации или абилитации инвалидов и детей-инвалидов</w:t>
      </w:r>
      <w:r>
        <w:rPr>
          <w:i/>
          <w:color w:val="000000"/>
        </w:rPr>
        <w:t xml:space="preserve">; </w:t>
      </w:r>
      <w:r w:rsidRPr="001E70E5">
        <w:rPr>
          <w:i/>
          <w:color w:val="000000"/>
        </w:rPr>
        <w:t>организационно-методически</w:t>
      </w:r>
      <w:r>
        <w:rPr>
          <w:i/>
          <w:color w:val="000000"/>
        </w:rPr>
        <w:t>е</w:t>
      </w:r>
      <w:r w:rsidRPr="001E70E5">
        <w:rPr>
          <w:i/>
          <w:color w:val="000000"/>
        </w:rPr>
        <w:t xml:space="preserve"> программ</w:t>
      </w:r>
      <w:r>
        <w:rPr>
          <w:i/>
          <w:color w:val="000000"/>
        </w:rPr>
        <w:t>ы</w:t>
      </w:r>
      <w:r w:rsidRPr="001E70E5">
        <w:rPr>
          <w:i/>
          <w:color w:val="000000"/>
        </w:rPr>
        <w:t xml:space="preserve"> </w:t>
      </w:r>
      <w:r>
        <w:rPr>
          <w:i/>
          <w:color w:val="000000"/>
        </w:rPr>
        <w:t>ФКиС для людей с ограниченными возможностями здоровья</w:t>
      </w:r>
      <w:r w:rsidRPr="001E70E5">
        <w:rPr>
          <w:i/>
          <w:color w:val="000000"/>
        </w:rPr>
        <w:t xml:space="preserve"> в индивидуальной пр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>грамме реабилитации или абилитации инвалидов для сферы образования</w:t>
      </w:r>
      <w:r>
        <w:rPr>
          <w:i/>
          <w:color w:val="000000"/>
        </w:rPr>
        <w:t xml:space="preserve">, </w:t>
      </w:r>
      <w:r w:rsidRPr="001E70E5">
        <w:rPr>
          <w:i/>
          <w:color w:val="000000"/>
        </w:rPr>
        <w:t>физической культуры и спорта, адаптивной рекреации</w:t>
      </w:r>
      <w:r>
        <w:rPr>
          <w:i/>
          <w:color w:val="000000"/>
        </w:rPr>
        <w:t xml:space="preserve">; особенности организации соревнований в адаптивном спорте с учетом состояния здоровья инвалидов. </w:t>
      </w:r>
      <w:r w:rsidRPr="00635F9B">
        <w:rPr>
          <w:color w:val="000000"/>
        </w:rPr>
        <w:t>Он проявляет сформир</w:t>
      </w:r>
      <w:r w:rsidRPr="00635F9B">
        <w:rPr>
          <w:color w:val="000000"/>
        </w:rPr>
        <w:t>о</w:t>
      </w:r>
      <w:r w:rsidRPr="00635F9B">
        <w:rPr>
          <w:color w:val="000000"/>
        </w:rPr>
        <w:t xml:space="preserve">ванность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>пр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цесса </w:t>
      </w:r>
      <w:r>
        <w:rPr>
          <w:i/>
          <w:color w:val="000000"/>
        </w:rPr>
        <w:t>для лиц с нарушениями здоровья и инвалидов</w:t>
      </w:r>
      <w:r w:rsidRPr="0009069F">
        <w:rPr>
          <w:i/>
          <w:color w:val="000000"/>
        </w:rPr>
        <w:t>, направленного на развитие широк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го круга основных физических и специальных ка</w:t>
      </w:r>
      <w:r>
        <w:rPr>
          <w:i/>
          <w:color w:val="000000"/>
        </w:rPr>
        <w:t>честв, а также в выбранном виде спорта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 (сенсорных систем, интеллекта, речи, опорно-двигательного аппарата и других), коррекцию с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путствующих заболеваний и вторичных отклонений, обусловленных основным дефе</w:t>
      </w:r>
      <w:r w:rsidRPr="0009069F">
        <w:rPr>
          <w:i/>
          <w:color w:val="000000"/>
        </w:rPr>
        <w:t>к</w:t>
      </w:r>
      <w:r w:rsidRPr="0009069F">
        <w:rPr>
          <w:i/>
          <w:color w:val="000000"/>
        </w:rPr>
        <w:t>том, с помощью физических упражнений;</w:t>
      </w:r>
      <w:r>
        <w:rPr>
          <w:i/>
          <w:color w:val="000000"/>
        </w:rPr>
        <w:t xml:space="preserve"> использовать методы ФКиС для людей с о</w:t>
      </w:r>
      <w:r>
        <w:rPr>
          <w:i/>
          <w:color w:val="000000"/>
        </w:rPr>
        <w:t>г</w:t>
      </w:r>
      <w:r>
        <w:rPr>
          <w:i/>
          <w:color w:val="000000"/>
        </w:rPr>
        <w:t xml:space="preserve">раниченными возможностями здоровья в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е</w:t>
      </w:r>
      <w:r w:rsidRPr="0009069F">
        <w:rPr>
          <w:i/>
          <w:color w:val="000000"/>
        </w:rPr>
        <w:t xml:space="preserve"> сопутствующих заболеваний и вторичных отклонений;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ских качеств и способносте</w:t>
      </w:r>
      <w:r>
        <w:rPr>
          <w:i/>
          <w:color w:val="000000"/>
        </w:rPr>
        <w:t>й; применять методы ФКиС для людей с ограниченными возможностями здоровья с учетом состояния здоровья и психологических особенн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>, компенсацию и коррекцию осно</w:t>
      </w:r>
      <w:r>
        <w:rPr>
          <w:i/>
          <w:color w:val="000000"/>
        </w:rPr>
        <w:t>в</w:t>
      </w:r>
      <w:r>
        <w:rPr>
          <w:i/>
          <w:color w:val="000000"/>
        </w:rPr>
        <w:t xml:space="preserve">ных и сопутствующих нарушений,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обучающихся с отклонениями в с</w:t>
      </w:r>
      <w:r w:rsidRPr="0055497B">
        <w:rPr>
          <w:i/>
          <w:color w:val="000000"/>
        </w:rPr>
        <w:t>о</w:t>
      </w:r>
      <w:r w:rsidRPr="0055497B">
        <w:rPr>
          <w:i/>
          <w:color w:val="000000"/>
        </w:rPr>
        <w:t>стоянии здоровья на группы по степени функциональных возможностей для занятий избранным видом спорта</w:t>
      </w:r>
      <w:r>
        <w:rPr>
          <w:i/>
          <w:color w:val="000000"/>
        </w:rPr>
        <w:t xml:space="preserve">; реализовывать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 xml:space="preserve"> </w:t>
      </w:r>
      <w:r>
        <w:rPr>
          <w:i/>
          <w:color w:val="000000"/>
        </w:rPr>
        <w:t>ФКиС для людей с ограниченн</w:t>
      </w:r>
      <w:r>
        <w:rPr>
          <w:i/>
          <w:color w:val="000000"/>
        </w:rPr>
        <w:t>ы</w:t>
      </w:r>
      <w:r>
        <w:rPr>
          <w:i/>
          <w:color w:val="000000"/>
        </w:rPr>
        <w:t>ми возможностями здоровья</w:t>
      </w:r>
      <w:r w:rsidRPr="0055497B">
        <w:rPr>
          <w:i/>
          <w:color w:val="000000"/>
        </w:rPr>
        <w:t>, в индивидуальных программах реабилитации или абил</w:t>
      </w:r>
      <w:r w:rsidRPr="0055497B">
        <w:rPr>
          <w:i/>
          <w:color w:val="000000"/>
        </w:rPr>
        <w:t>и</w:t>
      </w:r>
      <w:r w:rsidRPr="0055497B">
        <w:rPr>
          <w:i/>
          <w:color w:val="000000"/>
        </w:rPr>
        <w:t>тации инвалидов и детей-инвалидов</w:t>
      </w:r>
      <w:r>
        <w:rPr>
          <w:i/>
          <w:color w:val="000000"/>
        </w:rPr>
        <w:t xml:space="preserve">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демонстрирует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комплексов физических упражнений</w:t>
      </w:r>
      <w:r>
        <w:rPr>
          <w:i/>
          <w:color w:val="000000"/>
        </w:rPr>
        <w:t xml:space="preserve"> для лиц с нарушениями здоровья и инвалидов в рамках ФКиС для людей с ограниченными возможностями здоровья</w:t>
      </w:r>
      <w:r w:rsidRPr="00E27073">
        <w:rPr>
          <w:i/>
          <w:color w:val="000000"/>
        </w:rPr>
        <w:t xml:space="preserve">; </w:t>
      </w:r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</w:t>
      </w:r>
      <w:r w:rsidRPr="00E27073">
        <w:rPr>
          <w:i/>
          <w:color w:val="000000"/>
        </w:rPr>
        <w:t>и</w:t>
      </w:r>
      <w:r>
        <w:rPr>
          <w:i/>
          <w:color w:val="000000"/>
        </w:rPr>
        <w:t>вать</w:t>
      </w:r>
      <w:r w:rsidRPr="00E27073">
        <w:rPr>
          <w:i/>
          <w:color w:val="000000"/>
        </w:rPr>
        <w:t xml:space="preserve"> </w:t>
      </w:r>
      <w:r>
        <w:rPr>
          <w:i/>
          <w:color w:val="000000"/>
        </w:rPr>
        <w:t>у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(гибк</w:t>
      </w:r>
      <w:r w:rsidRPr="00E27073">
        <w:rPr>
          <w:i/>
          <w:color w:val="000000"/>
        </w:rPr>
        <w:t>о</w:t>
      </w:r>
      <w:r w:rsidRPr="00E27073">
        <w:rPr>
          <w:i/>
          <w:color w:val="000000"/>
        </w:rPr>
        <w:t>сти, быстроты, силы, координации, выносливости) и психологических качеств</w:t>
      </w:r>
      <w:r>
        <w:rPr>
          <w:i/>
          <w:color w:val="000000"/>
        </w:rPr>
        <w:t>, осущ</w:t>
      </w:r>
      <w:r>
        <w:rPr>
          <w:i/>
          <w:color w:val="000000"/>
        </w:rPr>
        <w:t>е</w:t>
      </w:r>
      <w:r>
        <w:rPr>
          <w:i/>
          <w:color w:val="000000"/>
        </w:rPr>
        <w:t xml:space="preserve">ствлять соревновательную деятельность;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содействие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</w:t>
      </w:r>
      <w:r>
        <w:rPr>
          <w:i/>
          <w:color w:val="000000"/>
        </w:rPr>
        <w:t>а</w:t>
      </w:r>
      <w:r>
        <w:rPr>
          <w:i/>
          <w:color w:val="000000"/>
        </w:rPr>
        <w:t>лидов</w:t>
      </w:r>
      <w:r w:rsidRPr="00E27073">
        <w:rPr>
          <w:i/>
          <w:color w:val="000000"/>
        </w:rPr>
        <w:t>;</w:t>
      </w: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 xml:space="preserve">роведения занятий по </w:t>
      </w:r>
      <w:r>
        <w:rPr>
          <w:i/>
          <w:color w:val="000000"/>
        </w:rPr>
        <w:t>ФКиС для людей с ограниченными возмо</w:t>
      </w:r>
      <w:r>
        <w:rPr>
          <w:i/>
          <w:color w:val="000000"/>
        </w:rPr>
        <w:t>ж</w:t>
      </w:r>
      <w:r>
        <w:rPr>
          <w:i/>
          <w:color w:val="000000"/>
        </w:rPr>
        <w:t xml:space="preserve">ностями здоровья с учетом особенностей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компенсаци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нарушенных функций лиц с отклонениями в состоянии здоровья;</w:t>
      </w:r>
      <w:r>
        <w:rPr>
          <w:i/>
          <w:color w:val="000000"/>
        </w:rPr>
        <w:t xml:space="preserve"> навыками соблюдения гигиенических требований к проведению занятий с л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цами с нарушениями здоровья и с инвалидами;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</w:t>
      </w:r>
      <w:r w:rsidRPr="001E70E5">
        <w:rPr>
          <w:i/>
          <w:color w:val="000000"/>
        </w:rPr>
        <w:t>д</w:t>
      </w:r>
      <w:r w:rsidRPr="001E70E5">
        <w:rPr>
          <w:i/>
          <w:color w:val="000000"/>
        </w:rPr>
        <w:t xml:space="preserve">ствах и методах </w:t>
      </w:r>
      <w:r>
        <w:rPr>
          <w:i/>
          <w:color w:val="000000"/>
        </w:rPr>
        <w:t>ФКиС для людей с ограниченными возможностями здоровья с уч</w:t>
      </w:r>
      <w:r>
        <w:rPr>
          <w:i/>
          <w:color w:val="000000"/>
        </w:rPr>
        <w:t>е</w:t>
      </w:r>
      <w:r>
        <w:rPr>
          <w:i/>
          <w:color w:val="000000"/>
        </w:rPr>
        <w:t>том состояния здоровья и индивидуальных особенностей обучающихся лиц с наруш</w:t>
      </w:r>
      <w:r>
        <w:rPr>
          <w:i/>
          <w:color w:val="000000"/>
        </w:rPr>
        <w:t>е</w:t>
      </w:r>
      <w:r>
        <w:rPr>
          <w:i/>
          <w:color w:val="000000"/>
        </w:rPr>
        <w:t>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</w:t>
      </w:r>
      <w:r w:rsidRPr="001E70E5">
        <w:rPr>
          <w:i/>
          <w:color w:val="000000"/>
        </w:rPr>
        <w:t>и</w:t>
      </w:r>
      <w:r w:rsidRPr="001E70E5">
        <w:rPr>
          <w:i/>
          <w:color w:val="000000"/>
        </w:rPr>
        <w:t>тации или абилитации</w:t>
      </w:r>
      <w:r>
        <w:rPr>
          <w:i/>
          <w:color w:val="000000"/>
        </w:rPr>
        <w:t xml:space="preserve"> лиц с нарушением здоровья и инвалидов.</w:t>
      </w:r>
    </w:p>
    <w:p w:rsidR="009E7ADE" w:rsidRPr="00635F9B" w:rsidRDefault="009E7ADE" w:rsidP="00635F9B">
      <w:pPr>
        <w:ind w:firstLine="0"/>
      </w:pPr>
    </w:p>
    <w:p w:rsidR="009E7ADE" w:rsidRDefault="009E7ADE" w:rsidP="00FE69C3">
      <w:pPr>
        <w:ind w:firstLine="0"/>
        <w:rPr>
          <w:i/>
          <w:color w:val="000000"/>
        </w:rPr>
      </w:pPr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«удовлетворительно»</w:t>
      </w:r>
      <w:r w:rsidRPr="00C7348C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7348C">
        <w:t>а</w:t>
      </w:r>
      <w:r w:rsidRPr="00C7348C">
        <w:t>ются ошибки, проявляется отсутствие отдельных знаний, умений, навыков, обуча</w:t>
      </w:r>
      <w:r w:rsidRPr="00C7348C">
        <w:t>ю</w:t>
      </w:r>
      <w:r w:rsidRPr="00C7348C">
        <w:t>щийся испытывает значительные затруднения при оперировании знаниями и умениями при их переносе на новые ситуации.</w:t>
      </w:r>
      <w:r>
        <w:t xml:space="preserve"> Он демонстрирует следующие знания: </w:t>
      </w:r>
      <w:r>
        <w:rPr>
          <w:i/>
          <w:color w:val="000000"/>
        </w:rPr>
        <w:t>основные цели, задачи, функции, методология ФКиС для людей с ограниченными возможност</w:t>
      </w:r>
      <w:r>
        <w:rPr>
          <w:i/>
          <w:color w:val="000000"/>
        </w:rPr>
        <w:t>я</w:t>
      </w:r>
      <w:r>
        <w:rPr>
          <w:i/>
          <w:color w:val="000000"/>
        </w:rPr>
        <w:t>ми здоровья, включая адаптивный спорт, адаптивную рекреацию и физическую реаб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литацию; основы законодательства РФ в отношении инвалидов; </w:t>
      </w:r>
      <w:r w:rsidRPr="0009069F">
        <w:rPr>
          <w:i/>
          <w:color w:val="000000"/>
        </w:rPr>
        <w:t>место и роль физич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 xml:space="preserve">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современном обществе;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спорти</w:t>
      </w:r>
      <w:r w:rsidRPr="0009069F">
        <w:rPr>
          <w:i/>
          <w:color w:val="000000"/>
        </w:rPr>
        <w:t>в</w:t>
      </w:r>
      <w:r w:rsidRPr="0009069F">
        <w:rPr>
          <w:i/>
          <w:color w:val="000000"/>
        </w:rPr>
        <w:t>ной подготовки и тренировочного процесса;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основы законодательства в сфере </w:t>
      </w:r>
      <w:r>
        <w:rPr>
          <w:i/>
          <w:color w:val="000000"/>
        </w:rPr>
        <w:t>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требования к оборудованию, инвентарю и спортивной экипировке</w:t>
      </w:r>
      <w:r>
        <w:rPr>
          <w:i/>
          <w:color w:val="000000"/>
        </w:rPr>
        <w:t xml:space="preserve"> для занятий 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требования техники безопасности при занятиях </w:t>
      </w:r>
      <w:r>
        <w:rPr>
          <w:i/>
          <w:color w:val="000000"/>
        </w:rPr>
        <w:t>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</w:t>
      </w:r>
      <w:r w:rsidRPr="0009069F">
        <w:rPr>
          <w:i/>
          <w:color w:val="000000"/>
        </w:rPr>
        <w:t>т</w:t>
      </w:r>
      <w:r w:rsidRPr="0009069F">
        <w:rPr>
          <w:i/>
          <w:color w:val="000000"/>
        </w:rPr>
        <w:t>вующих заболеваний и вторичных отклонений</w:t>
      </w:r>
      <w:r>
        <w:rPr>
          <w:i/>
          <w:color w:val="000000"/>
        </w:rPr>
        <w:t xml:space="preserve"> во время занятий ФКиС для людей с о</w:t>
      </w:r>
      <w:r>
        <w:rPr>
          <w:i/>
          <w:color w:val="000000"/>
        </w:rPr>
        <w:t>г</w:t>
      </w:r>
      <w:r>
        <w:rPr>
          <w:i/>
          <w:color w:val="000000"/>
        </w:rPr>
        <w:t>раниченными возможностями здоровья; способы сохранения и укрепления здоровья во время занятия ФКиС для людей с ограниченными возможностями здоровья у лиц с н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рушениями здоровья и инвалидов; основы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способов организации фи</w:t>
      </w:r>
      <w:r w:rsidRPr="001E70E5">
        <w:rPr>
          <w:i/>
          <w:color w:val="000000"/>
        </w:rPr>
        <w:t>з</w:t>
      </w:r>
      <w:r w:rsidRPr="001E70E5">
        <w:rPr>
          <w:i/>
          <w:color w:val="000000"/>
        </w:rPr>
        <w:t>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</w:t>
      </w:r>
      <w:r w:rsidRPr="001E70E5">
        <w:rPr>
          <w:i/>
          <w:color w:val="000000"/>
        </w:rPr>
        <w:t>н</w:t>
      </w:r>
      <w:r w:rsidRPr="001E70E5">
        <w:rPr>
          <w:i/>
          <w:color w:val="000000"/>
        </w:rPr>
        <w:t xml:space="preserve">ных на средствах и методах </w:t>
      </w:r>
      <w:r>
        <w:rPr>
          <w:i/>
          <w:color w:val="000000"/>
        </w:rPr>
        <w:t>ФКиС для людей с ограниченными возможностями здор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вья; </w:t>
      </w:r>
      <w:r w:rsidRPr="0055497B">
        <w:rPr>
          <w:i/>
          <w:color w:val="000000"/>
        </w:rPr>
        <w:t>средства и метод</w:t>
      </w:r>
      <w:r>
        <w:rPr>
          <w:i/>
          <w:color w:val="000000"/>
        </w:rPr>
        <w:t>ы</w:t>
      </w:r>
      <w:r w:rsidRPr="0055497B">
        <w:rPr>
          <w:i/>
          <w:color w:val="000000"/>
        </w:rPr>
        <w:t xml:space="preserve"> </w:t>
      </w:r>
      <w:r>
        <w:rPr>
          <w:i/>
          <w:color w:val="000000"/>
        </w:rPr>
        <w:t>ФКиС для людей с ограниченными возможностями здоровья</w:t>
      </w:r>
      <w:r w:rsidRPr="0055497B">
        <w:rPr>
          <w:i/>
          <w:color w:val="000000"/>
        </w:rPr>
        <w:t>, в индивидуальных программах реабилитации или абилитации инвалидов и детей-инвалидов</w:t>
      </w:r>
      <w:r>
        <w:rPr>
          <w:i/>
          <w:color w:val="000000"/>
        </w:rPr>
        <w:t xml:space="preserve">. </w:t>
      </w:r>
      <w:r w:rsidRPr="00635F9B">
        <w:rPr>
          <w:color w:val="000000"/>
        </w:rPr>
        <w:t xml:space="preserve">Он проявляет сформированность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>п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для лиц с нарушениями здоровья и инвал</w:t>
      </w:r>
      <w:r>
        <w:rPr>
          <w:i/>
          <w:color w:val="000000"/>
        </w:rPr>
        <w:t>и</w:t>
      </w:r>
      <w:r>
        <w:rPr>
          <w:i/>
          <w:color w:val="000000"/>
        </w:rPr>
        <w:t>дов</w:t>
      </w:r>
      <w:r w:rsidRPr="0009069F">
        <w:rPr>
          <w:i/>
          <w:color w:val="000000"/>
        </w:rPr>
        <w:t>, направленного на развитие широкого круга основных физических и специальных ка</w:t>
      </w:r>
      <w:r>
        <w:rPr>
          <w:i/>
          <w:color w:val="000000"/>
        </w:rPr>
        <w:t>честв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дефекта, коррекцию с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путствующих заболеваний и вторичных отклонений, обусловленных основным дефе</w:t>
      </w:r>
      <w:r w:rsidRPr="0009069F">
        <w:rPr>
          <w:i/>
          <w:color w:val="000000"/>
        </w:rPr>
        <w:t>к</w:t>
      </w:r>
      <w:r w:rsidRPr="0009069F">
        <w:rPr>
          <w:i/>
          <w:color w:val="000000"/>
        </w:rPr>
        <w:t>том, с помощью физических упражнений;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психологических качеств и способностей</w:t>
      </w:r>
      <w:r>
        <w:rPr>
          <w:i/>
          <w:color w:val="000000"/>
        </w:rPr>
        <w:t>; применять методы ФКиС для людей с о</w:t>
      </w:r>
      <w:r>
        <w:rPr>
          <w:i/>
          <w:color w:val="000000"/>
        </w:rPr>
        <w:t>г</w:t>
      </w:r>
      <w:r>
        <w:rPr>
          <w:i/>
          <w:color w:val="000000"/>
        </w:rPr>
        <w:t>раниченными возможностями здоровья с учетом состояния здоровья и психологич</w:t>
      </w:r>
      <w:r>
        <w:rPr>
          <w:i/>
          <w:color w:val="000000"/>
        </w:rPr>
        <w:t>е</w:t>
      </w:r>
      <w:r>
        <w:rPr>
          <w:i/>
          <w:color w:val="000000"/>
        </w:rPr>
        <w:t xml:space="preserve">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нарушений;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</w:t>
      </w:r>
      <w:r w:rsidRPr="0055497B">
        <w:rPr>
          <w:i/>
          <w:color w:val="000000"/>
        </w:rPr>
        <w:t>у</w:t>
      </w:r>
      <w:r w:rsidRPr="0055497B">
        <w:rPr>
          <w:i/>
          <w:color w:val="000000"/>
        </w:rPr>
        <w:t>чающихся с отклонениями в состоянии здоровья на группы по степени функционал</w:t>
      </w:r>
      <w:r w:rsidRPr="0055497B">
        <w:rPr>
          <w:i/>
          <w:color w:val="000000"/>
        </w:rPr>
        <w:t>ь</w:t>
      </w:r>
      <w:r w:rsidRPr="0055497B">
        <w:rPr>
          <w:i/>
          <w:color w:val="000000"/>
        </w:rPr>
        <w:t>ных возможностей для занятий избранным видом спорта</w:t>
      </w:r>
      <w:r>
        <w:rPr>
          <w:i/>
          <w:color w:val="000000"/>
        </w:rPr>
        <w:t xml:space="preserve">; реализовывать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 xml:space="preserve"> </w:t>
      </w:r>
      <w:r>
        <w:rPr>
          <w:i/>
          <w:color w:val="000000"/>
        </w:rPr>
        <w:t>ФКиС для людей с ограниченными возможностями здоровья</w:t>
      </w:r>
      <w:r w:rsidRPr="0055497B">
        <w:rPr>
          <w:i/>
          <w:color w:val="000000"/>
        </w:rPr>
        <w:t>, в индивидуальных пр</w:t>
      </w:r>
      <w:r w:rsidRPr="0055497B">
        <w:rPr>
          <w:i/>
          <w:color w:val="000000"/>
        </w:rPr>
        <w:t>о</w:t>
      </w:r>
      <w:r w:rsidRPr="0055497B">
        <w:rPr>
          <w:i/>
          <w:color w:val="000000"/>
        </w:rPr>
        <w:t>граммах реабилитации или абилитации инвалидов и детей-инвалидов</w:t>
      </w:r>
      <w:r>
        <w:rPr>
          <w:i/>
          <w:color w:val="000000"/>
        </w:rPr>
        <w:t xml:space="preserve">.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</w:t>
      </w:r>
      <w:r>
        <w:rPr>
          <w:color w:val="000000"/>
        </w:rPr>
        <w:t>и</w:t>
      </w:r>
      <w:r>
        <w:rPr>
          <w:color w:val="000000"/>
        </w:rPr>
        <w:t xml:space="preserve">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комплексов физических упражнений</w:t>
      </w:r>
      <w:r>
        <w:rPr>
          <w:i/>
          <w:color w:val="000000"/>
        </w:rPr>
        <w:t xml:space="preserve"> для лиц с н</w:t>
      </w:r>
      <w:r>
        <w:rPr>
          <w:i/>
          <w:color w:val="000000"/>
        </w:rPr>
        <w:t>а</w:t>
      </w:r>
      <w:r>
        <w:rPr>
          <w:i/>
          <w:color w:val="000000"/>
        </w:rPr>
        <w:t>рушениями здоровья и инвалидов в рамках ФКиС для людей с ограниченными возмо</w:t>
      </w:r>
      <w:r>
        <w:rPr>
          <w:i/>
          <w:color w:val="000000"/>
        </w:rPr>
        <w:t>ж</w:t>
      </w:r>
      <w:r>
        <w:rPr>
          <w:i/>
          <w:color w:val="000000"/>
        </w:rPr>
        <w:t>ностями здоровья</w:t>
      </w:r>
      <w:r w:rsidRPr="00E27073">
        <w:rPr>
          <w:i/>
          <w:color w:val="000000"/>
        </w:rPr>
        <w:t>;</w:t>
      </w:r>
      <w:r w:rsidRPr="00E27073">
        <w:rPr>
          <w:i/>
          <w:color w:val="000000"/>
        </w:rPr>
        <w:br/>
        <w:t xml:space="preserve">- </w:t>
      </w:r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E27073">
        <w:rPr>
          <w:i/>
          <w:color w:val="000000"/>
        </w:rPr>
        <w:t xml:space="preserve"> </w:t>
      </w:r>
      <w:r>
        <w:rPr>
          <w:i/>
          <w:color w:val="000000"/>
        </w:rPr>
        <w:t>у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и психологических ка</w:t>
      </w:r>
      <w:r>
        <w:rPr>
          <w:i/>
          <w:color w:val="000000"/>
        </w:rPr>
        <w:t xml:space="preserve">честв;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</w:t>
      </w:r>
      <w:r w:rsidRPr="00E27073">
        <w:rPr>
          <w:i/>
          <w:color w:val="000000"/>
        </w:rPr>
        <w:t>й</w:t>
      </w:r>
      <w:r w:rsidRPr="00E27073">
        <w:rPr>
          <w:i/>
          <w:color w:val="000000"/>
        </w:rPr>
        <w:t>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</w:p>
    <w:p w:rsidR="009E7ADE" w:rsidRPr="00635F9B" w:rsidRDefault="009E7ADE" w:rsidP="00FE69C3">
      <w:pPr>
        <w:ind w:firstLine="0"/>
      </w:pP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 xml:space="preserve">роведения занятий по </w:t>
      </w:r>
      <w:r>
        <w:rPr>
          <w:i/>
          <w:color w:val="000000"/>
        </w:rPr>
        <w:t xml:space="preserve">ФКиС для людей с ограниченными возможностями здоровья с учетом особенностей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</w:t>
      </w:r>
      <w:r w:rsidRPr="0055497B">
        <w:rPr>
          <w:i/>
          <w:color w:val="000000"/>
        </w:rPr>
        <w:t>а</w:t>
      </w:r>
      <w:r w:rsidRPr="0055497B">
        <w:rPr>
          <w:i/>
          <w:color w:val="000000"/>
        </w:rPr>
        <w:t>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нарушенных функций лиц с отклонениями в состоянии здоровья;</w:t>
      </w:r>
      <w:r>
        <w:rPr>
          <w:i/>
          <w:color w:val="000000"/>
        </w:rPr>
        <w:t xml:space="preserve"> навыками соблюдения гигиенических требований к проведению занятий с лицами с н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рушениями здоровья и с инвалидами;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</w:t>
      </w:r>
      <w:r w:rsidRPr="001E70E5">
        <w:rPr>
          <w:i/>
          <w:color w:val="000000"/>
        </w:rPr>
        <w:t>д</w:t>
      </w:r>
      <w:r w:rsidRPr="001E70E5">
        <w:rPr>
          <w:i/>
          <w:color w:val="000000"/>
        </w:rPr>
        <w:t xml:space="preserve">ствах и методах </w:t>
      </w:r>
      <w:r>
        <w:rPr>
          <w:i/>
          <w:color w:val="000000"/>
        </w:rPr>
        <w:t>ФКиС для людей с ограниченными возможностями здоровья с уч</w:t>
      </w:r>
      <w:r>
        <w:rPr>
          <w:i/>
          <w:color w:val="000000"/>
        </w:rPr>
        <w:t>е</w:t>
      </w:r>
      <w:r>
        <w:rPr>
          <w:i/>
          <w:color w:val="000000"/>
        </w:rPr>
        <w:t>том состояния здоровья и индивидуальных особенностей обучающихся лиц с наруш</w:t>
      </w:r>
      <w:r>
        <w:rPr>
          <w:i/>
          <w:color w:val="000000"/>
        </w:rPr>
        <w:t>е</w:t>
      </w:r>
      <w:r>
        <w:rPr>
          <w:i/>
          <w:color w:val="000000"/>
        </w:rPr>
        <w:t>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</w:t>
      </w:r>
      <w:r w:rsidRPr="001E70E5">
        <w:rPr>
          <w:i/>
          <w:color w:val="000000"/>
        </w:rPr>
        <w:t>и</w:t>
      </w:r>
      <w:r w:rsidRPr="001E70E5">
        <w:rPr>
          <w:i/>
          <w:color w:val="000000"/>
        </w:rPr>
        <w:t>тации или абилитации</w:t>
      </w:r>
      <w:r>
        <w:rPr>
          <w:i/>
          <w:color w:val="000000"/>
        </w:rPr>
        <w:t xml:space="preserve"> лиц с нарушением здоровья и инвалидов.</w:t>
      </w:r>
    </w:p>
    <w:p w:rsidR="009E7ADE" w:rsidRPr="00C7348C" w:rsidRDefault="009E7ADE" w:rsidP="00635F9B">
      <w:pPr>
        <w:ind w:firstLine="0"/>
      </w:pPr>
    </w:p>
    <w:p w:rsidR="009E7ADE" w:rsidRPr="00C7348C" w:rsidRDefault="009E7ADE" w:rsidP="00C7348C"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«неудовлетворительно»</w:t>
      </w:r>
      <w:r w:rsidRPr="00C7348C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E7ADE" w:rsidRPr="00C7348C" w:rsidRDefault="009E7ADE" w:rsidP="00C7348C"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«неудовлетворительно»</w:t>
      </w:r>
      <w:r w:rsidRPr="00C7348C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C7348C">
        <w:t>н</w:t>
      </w:r>
      <w:r w:rsidRPr="00C7348C">
        <w:t>теллектуальные навыки решения простых задач.</w:t>
      </w:r>
    </w:p>
    <w:p w:rsidR="009E7ADE" w:rsidRPr="002773CC" w:rsidRDefault="009E7ADE" w:rsidP="005E1D57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iCs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9E7ADE" w:rsidRPr="008C7CB7" w:rsidRDefault="009E7ADE" w:rsidP="006B3E6B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а) Основная литература:</w:t>
      </w:r>
    </w:p>
    <w:p w:rsidR="009E7ADE" w:rsidRPr="00CB19BA" w:rsidRDefault="009E7ADE" w:rsidP="00CB19BA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 xml:space="preserve">Цапов Е. Г. Адаптивная физическая культура [Электронный ресурс] : учебное пособие / Е. Г. Цапов, Н. Н. Котляр ; МГТУ. - Магнитогорск : МГТУ, 2016. - 1 электрон. опт. диск (CD-ROM). - Режим доступа: </w:t>
      </w:r>
      <w:hyperlink r:id="rId21" w:history="1">
        <w:r w:rsidRPr="00336647">
          <w:rPr>
            <w:rStyle w:val="Hyperlink"/>
            <w:bCs/>
          </w:rPr>
          <w:t>https://magtu.informsystema.ru/uploader/fileUpload?name=2885.pdf&amp;show=dcatalogues/1/1134164/2885.pdf&amp;view=true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9E7ADE" w:rsidRPr="00CB19BA" w:rsidRDefault="009E7ADE" w:rsidP="00CB19BA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>Мицан Е. Л. Технология физического развития дошкольников с огран</w:t>
      </w:r>
      <w:r w:rsidRPr="00CB19BA">
        <w:rPr>
          <w:rStyle w:val="FontStyle16"/>
          <w:b w:val="0"/>
          <w:bCs/>
          <w:color w:val="000000"/>
          <w:sz w:val="24"/>
        </w:rPr>
        <w:t>и</w:t>
      </w:r>
      <w:r w:rsidRPr="00CB19BA">
        <w:rPr>
          <w:rStyle w:val="FontStyle16"/>
          <w:b w:val="0"/>
          <w:bCs/>
          <w:color w:val="000000"/>
          <w:sz w:val="24"/>
        </w:rPr>
        <w:t>ченными возможностями здоровья [Электронный ресурс] : учебно-методическое пос</w:t>
      </w:r>
      <w:r w:rsidRPr="00CB19BA">
        <w:rPr>
          <w:rStyle w:val="FontStyle16"/>
          <w:b w:val="0"/>
          <w:bCs/>
          <w:color w:val="000000"/>
          <w:sz w:val="24"/>
        </w:rPr>
        <w:t>о</w:t>
      </w:r>
      <w:r w:rsidRPr="00CB19BA">
        <w:rPr>
          <w:rStyle w:val="FontStyle16"/>
          <w:b w:val="0"/>
          <w:bCs/>
          <w:color w:val="000000"/>
          <w:sz w:val="24"/>
        </w:rPr>
        <w:t xml:space="preserve">бие / Е. Л. Мицан ; МГТУ. - Магнитогорск : МГТУ, 2017. - 1 электрон. опт. диск (CD-ROM). - Режим доступа: </w:t>
      </w:r>
      <w:hyperlink r:id="rId22" w:history="1">
        <w:r w:rsidRPr="00336647">
          <w:rPr>
            <w:rStyle w:val="Hyperlink"/>
            <w:bCs/>
          </w:rPr>
          <w:t>https://magtu.informsystema.ru/uploader/fileUpload?name=2926.pdf&amp;show=dcatalogues/1/1134556/2926.pdf&amp;view=true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9E7ADE" w:rsidRPr="00961239" w:rsidRDefault="009E7ADE" w:rsidP="00CB19BA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961239">
        <w:rPr>
          <w:rStyle w:val="FontStyle16"/>
          <w:b w:val="0"/>
          <w:bCs/>
          <w:color w:val="000000"/>
          <w:sz w:val="24"/>
        </w:rPr>
        <w:t>Евсеев С.П., Адаптивная физическая культура в практике работы с инв</w:t>
      </w:r>
      <w:r w:rsidRPr="00961239">
        <w:rPr>
          <w:rStyle w:val="FontStyle16"/>
          <w:b w:val="0"/>
          <w:bCs/>
          <w:color w:val="000000"/>
          <w:sz w:val="24"/>
        </w:rPr>
        <w:t>а</w:t>
      </w:r>
      <w:r w:rsidRPr="00961239">
        <w:rPr>
          <w:rStyle w:val="FontStyle16"/>
          <w:b w:val="0"/>
          <w:bCs/>
          <w:color w:val="000000"/>
          <w:sz w:val="24"/>
        </w:rPr>
        <w:t xml:space="preserve">лидами и другими маломобильными группами населения : учебное пособие / под общ. ред. проф. С.П. Евсеева - М. : Советский спорт, 2014. - 298 с. - ISBN 978-5-9718-0714-8 - Текст : электронный // ЭБС "Консультант студента" : [сайт]. - URL : </w:t>
      </w:r>
      <w:hyperlink r:id="rId23" w:history="1">
        <w:r w:rsidRPr="00A3169C">
          <w:rPr>
            <w:rStyle w:val="Hyperlink"/>
          </w:rPr>
          <w:t>http://www.studentlibrary.ru/book/ISBN9785971807148.html</w:t>
        </w:r>
      </w:hyperlink>
      <w:r w:rsidRPr="00961239">
        <w:rPr>
          <w:rStyle w:val="FontStyle16"/>
          <w:b w:val="0"/>
          <w:bCs/>
          <w:color w:val="000000"/>
          <w:sz w:val="24"/>
        </w:rPr>
        <w:t xml:space="preserve"> </w:t>
      </w:r>
    </w:p>
    <w:p w:rsidR="009E7ADE" w:rsidRDefault="009E7ADE" w:rsidP="00961239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961239">
        <w:rPr>
          <w:rStyle w:val="FontStyle16"/>
          <w:b w:val="0"/>
          <w:bCs/>
          <w:color w:val="000000"/>
          <w:sz w:val="24"/>
        </w:rPr>
        <w:t xml:space="preserve">Вайнер Э.Н., Краткий энциклопедический словарь : Адаптивная физическая культура / Вайнер Э.Н. - М. : ФЛИНТА, 2018. - 144 с. - ISBN 978-5-89349-557-7 - Текст : электронный // ЭБС "Консультант студента" : [сайт]. - URL : </w:t>
      </w:r>
      <w:r w:rsidRPr="00A3169C">
        <w:rPr>
          <w:rStyle w:val="Hyperlink"/>
        </w:rPr>
        <w:t xml:space="preserve">http://www.studentlibrary.ru/book/ISBN9785893495577.html </w:t>
      </w:r>
    </w:p>
    <w:p w:rsidR="009E7ADE" w:rsidRPr="00961239" w:rsidRDefault="009E7ADE" w:rsidP="00961239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961239">
        <w:rPr>
          <w:rStyle w:val="FontStyle16"/>
          <w:b w:val="0"/>
          <w:bCs/>
          <w:color w:val="000000"/>
          <w:sz w:val="24"/>
        </w:rPr>
        <w:t xml:space="preserve">Евсеева О.Э., Технологии физкультурно-спортивной деятельности в адаптивной физической культуре : учебник / авторы-составители О.Э. Евсеева, С.П. Евсеев; под ред. С.П. Евсеева - М. : Спорт, 2016. - 384 с. - ISBN 978-5-906839-18-3 - Текст : электронный // ЭБС "Консультант студента" : [сайт]. - URL : </w:t>
      </w:r>
      <w:hyperlink r:id="rId24" w:history="1">
        <w:r w:rsidRPr="00336647">
          <w:rPr>
            <w:rStyle w:val="Hyperlink"/>
            <w:bCs/>
          </w:rPr>
          <w:t>http://www.studentlibrary.ru/book/ISBN9785906839183.html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</w:p>
    <w:p w:rsidR="009E7ADE" w:rsidRPr="00961239" w:rsidRDefault="009E7ADE" w:rsidP="00961239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9E7ADE" w:rsidRPr="008C7CB7" w:rsidRDefault="009E7ADE" w:rsidP="00B234D6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б) Дополнительная литература:</w:t>
      </w:r>
    </w:p>
    <w:p w:rsidR="009E7ADE" w:rsidRPr="00961239" w:rsidRDefault="009E7ADE" w:rsidP="00961239">
      <w:pPr>
        <w:pStyle w:val="Style8"/>
        <w:widowControl/>
        <w:numPr>
          <w:ilvl w:val="0"/>
          <w:numId w:val="41"/>
        </w:numPr>
        <w:tabs>
          <w:tab w:val="num" w:pos="0"/>
        </w:tabs>
        <w:ind w:left="0" w:firstLine="567"/>
        <w:rPr>
          <w:bCs/>
          <w:color w:val="000000"/>
        </w:rPr>
      </w:pPr>
      <w:r w:rsidRPr="00961239">
        <w:rPr>
          <w:bCs/>
          <w:color w:val="000000"/>
        </w:rPr>
        <w:t>Киреева Е. А. Физическая культура [Электронный ресурс] : учебное п</w:t>
      </w:r>
      <w:r w:rsidRPr="00961239">
        <w:rPr>
          <w:bCs/>
          <w:color w:val="000000"/>
        </w:rPr>
        <w:t>о</w:t>
      </w:r>
      <w:r w:rsidRPr="00961239">
        <w:rPr>
          <w:bCs/>
          <w:color w:val="000000"/>
        </w:rPr>
        <w:t xml:space="preserve">собие / Е. А. Киреева ; МГТУ. - Магнитогорск : МГТУ, 2015. - 1 электрон. опт. диск (CD-ROM). - Режим доступа: </w:t>
      </w:r>
      <w:hyperlink r:id="rId25" w:history="1">
        <w:r w:rsidRPr="00336647">
          <w:rPr>
            <w:rStyle w:val="Hyperlink"/>
            <w:bCs/>
          </w:rPr>
          <w:t>https://magtu.informsystema.ru/uploader/fileUpload?name=1462.pdf&amp;show=dcatalogues/1/1123986/1462.pdf&amp;view=true</w:t>
        </w:r>
      </w:hyperlink>
      <w:r>
        <w:rPr>
          <w:bCs/>
          <w:color w:val="000000"/>
        </w:rPr>
        <w:t xml:space="preserve"> </w:t>
      </w:r>
      <w:r w:rsidRPr="00961239">
        <w:rPr>
          <w:bCs/>
          <w:color w:val="000000"/>
        </w:rPr>
        <w:t>. - Макрообъект.</w:t>
      </w:r>
    </w:p>
    <w:p w:rsidR="009E7ADE" w:rsidRPr="00961239" w:rsidRDefault="009E7ADE" w:rsidP="00961239">
      <w:pPr>
        <w:pStyle w:val="Style8"/>
        <w:widowControl/>
        <w:numPr>
          <w:ilvl w:val="0"/>
          <w:numId w:val="41"/>
        </w:numPr>
        <w:tabs>
          <w:tab w:val="num" w:pos="0"/>
        </w:tabs>
        <w:ind w:left="0" w:firstLine="567"/>
        <w:rPr>
          <w:bCs/>
          <w:color w:val="000000"/>
        </w:rPr>
      </w:pPr>
      <w:r w:rsidRPr="00961239">
        <w:rPr>
          <w:bCs/>
          <w:color w:val="000000"/>
        </w:rPr>
        <w:t>Физическая культура и физическая подготовка [Электронный ресурс] : учебник / под ред. В. Я. Кикотя, И. С. Барчукова. - М. : ЮНИТИ-ДАНА , 2011. - 1 эле</w:t>
      </w:r>
      <w:r w:rsidRPr="00961239">
        <w:rPr>
          <w:bCs/>
          <w:color w:val="000000"/>
        </w:rPr>
        <w:t>к</w:t>
      </w:r>
      <w:r w:rsidRPr="00961239">
        <w:rPr>
          <w:bCs/>
          <w:color w:val="000000"/>
        </w:rPr>
        <w:t>трон. опт. диск (CD-ROM). - (Учебная литература для высш. и сред. проф. образ.). - Р</w:t>
      </w:r>
      <w:r w:rsidRPr="00961239">
        <w:rPr>
          <w:bCs/>
          <w:color w:val="000000"/>
        </w:rPr>
        <w:t>е</w:t>
      </w:r>
      <w:r w:rsidRPr="00961239">
        <w:rPr>
          <w:bCs/>
          <w:color w:val="000000"/>
        </w:rPr>
        <w:t xml:space="preserve">жим доступа: </w:t>
      </w:r>
      <w:hyperlink r:id="rId26" w:history="1">
        <w:r w:rsidRPr="00336647">
          <w:rPr>
            <w:rStyle w:val="Hyperlink"/>
            <w:bCs/>
          </w:rPr>
          <w:t>https://magtu.informsystema.ru/uploader/fileUpload?name=419.pdf&amp;show=dcatalogues/1/1079403/419.pdf&amp;view=true</w:t>
        </w:r>
      </w:hyperlink>
      <w:r>
        <w:rPr>
          <w:bCs/>
          <w:color w:val="000000"/>
        </w:rPr>
        <w:t xml:space="preserve"> </w:t>
      </w:r>
      <w:r w:rsidRPr="00961239">
        <w:rPr>
          <w:bCs/>
          <w:color w:val="000000"/>
        </w:rPr>
        <w:t>. - Макрообъект.</w:t>
      </w:r>
    </w:p>
    <w:p w:rsidR="009E7ADE" w:rsidRPr="00961239" w:rsidRDefault="009E7ADE" w:rsidP="00961239">
      <w:pPr>
        <w:pStyle w:val="Style8"/>
        <w:widowControl/>
        <w:numPr>
          <w:ilvl w:val="0"/>
          <w:numId w:val="41"/>
        </w:numPr>
        <w:tabs>
          <w:tab w:val="num" w:pos="0"/>
        </w:tabs>
        <w:ind w:left="0" w:firstLine="567"/>
        <w:rPr>
          <w:bCs/>
          <w:color w:val="000000"/>
        </w:rPr>
      </w:pPr>
      <w:r w:rsidRPr="00961239">
        <w:rPr>
          <w:bCs/>
          <w:color w:val="000000"/>
        </w:rPr>
        <w:t>Голубева О. А. Организация и управление физической культурой и спо</w:t>
      </w:r>
      <w:r w:rsidRPr="00961239">
        <w:rPr>
          <w:bCs/>
          <w:color w:val="000000"/>
        </w:rPr>
        <w:t>р</w:t>
      </w:r>
      <w:r w:rsidRPr="00961239">
        <w:rPr>
          <w:bCs/>
          <w:color w:val="000000"/>
        </w:rPr>
        <w:t xml:space="preserve">том [Электронный ресурс] : учебное пособие / О. А. Голубева, Р. А. Козлов ; МГТУ. - Магнитогорск : МГТУ, 2016. - 1 электрон. опт. диск (CD-ROM). - Режим доступа: </w:t>
      </w:r>
      <w:hyperlink r:id="rId27" w:history="1">
        <w:r w:rsidRPr="00336647">
          <w:rPr>
            <w:rStyle w:val="Hyperlink"/>
            <w:bCs/>
          </w:rPr>
          <w:t>https://magtu.informsystema.ru/uploader/fileUpload?name=2960.pdf&amp;show=dcatalogues/1/1134854/2960.pdf&amp;view=true</w:t>
        </w:r>
      </w:hyperlink>
      <w:r>
        <w:rPr>
          <w:bCs/>
          <w:color w:val="000000"/>
        </w:rPr>
        <w:t xml:space="preserve"> </w:t>
      </w:r>
      <w:r w:rsidRPr="00961239">
        <w:rPr>
          <w:bCs/>
          <w:color w:val="000000"/>
        </w:rPr>
        <w:t>. - Макрообъект.</w:t>
      </w:r>
    </w:p>
    <w:p w:rsidR="009E7ADE" w:rsidRPr="00961239" w:rsidRDefault="009E7ADE" w:rsidP="00961239">
      <w:pPr>
        <w:pStyle w:val="Style8"/>
        <w:widowControl/>
        <w:numPr>
          <w:ilvl w:val="0"/>
          <w:numId w:val="41"/>
        </w:numPr>
        <w:tabs>
          <w:tab w:val="num" w:pos="0"/>
        </w:tabs>
        <w:ind w:left="0" w:firstLine="567"/>
        <w:rPr>
          <w:bCs/>
          <w:color w:val="000000"/>
        </w:rPr>
      </w:pPr>
      <w:r w:rsidRPr="00961239">
        <w:rPr>
          <w:bCs/>
          <w:color w:val="000000"/>
        </w:rPr>
        <w:t xml:space="preserve">Ильина Г. В. Теории и технологии физического воспитания и развития детей дошкольного возраста [Электронный ресурс] : учебно-методическое пособие / Г. В. Ильина ; МГТУ. - Магнитогорск : МГТУ, 2015. - 1 электрон. опт. диск (CD-ROM). - Режим доступа: </w:t>
      </w:r>
      <w:hyperlink r:id="rId28" w:history="1">
        <w:r w:rsidRPr="00336647">
          <w:rPr>
            <w:rStyle w:val="Hyperlink"/>
            <w:bCs/>
          </w:rPr>
          <w:t>https://magtu.informsystema.ru/uploader/fileUpload?name=1307.pdf&amp;show=dcatalogues/1/1123527/1307.pdf&amp;view=true</w:t>
        </w:r>
      </w:hyperlink>
      <w:r>
        <w:rPr>
          <w:bCs/>
          <w:color w:val="000000"/>
        </w:rPr>
        <w:t xml:space="preserve"> </w:t>
      </w:r>
      <w:r w:rsidRPr="00961239">
        <w:rPr>
          <w:bCs/>
          <w:color w:val="000000"/>
        </w:rPr>
        <w:t>. - Макрообъект.</w:t>
      </w:r>
    </w:p>
    <w:p w:rsidR="009E7ADE" w:rsidRPr="00961239" w:rsidRDefault="009E7ADE" w:rsidP="00961239">
      <w:pPr>
        <w:pStyle w:val="Style8"/>
        <w:widowControl/>
        <w:numPr>
          <w:ilvl w:val="0"/>
          <w:numId w:val="41"/>
        </w:numPr>
        <w:ind w:left="0" w:firstLine="567"/>
        <w:rPr>
          <w:bCs/>
          <w:color w:val="000000"/>
        </w:rPr>
      </w:pPr>
      <w:r w:rsidRPr="00961239">
        <w:rPr>
          <w:bCs/>
          <w:color w:val="000000"/>
        </w:rPr>
        <w:t xml:space="preserve">Теория и методика физической культуры и спорта [Электронный ресурс] : учебное пособие / В. В. Саранчуков, Р. Ф. Кабиров, У. А. Зинова, Н. В. Колямина ; МГТУ. - Магнитогорск : МГТУ, 2017. - 162 с. : табл., схемы. - Режим доступа: </w:t>
      </w:r>
      <w:hyperlink r:id="rId29" w:history="1">
        <w:r w:rsidRPr="00336647">
          <w:rPr>
            <w:rStyle w:val="Hyperlink"/>
            <w:bCs/>
          </w:rPr>
          <w:t>https://magtu.informsystema.ru/uploader/fileUpload?name=3504.pdf&amp;show=dcatalogues/1/1514308/3504.pdf&amp;view=true</w:t>
        </w:r>
      </w:hyperlink>
      <w:r>
        <w:rPr>
          <w:bCs/>
          <w:color w:val="000000"/>
        </w:rPr>
        <w:t xml:space="preserve"> </w:t>
      </w:r>
      <w:r w:rsidRPr="00961239">
        <w:rPr>
          <w:bCs/>
          <w:color w:val="000000"/>
        </w:rPr>
        <w:t>. - Макрообъект.</w:t>
      </w:r>
    </w:p>
    <w:p w:rsidR="009E7ADE" w:rsidRPr="00961239" w:rsidRDefault="009E7ADE" w:rsidP="00961239">
      <w:pPr>
        <w:pStyle w:val="Style8"/>
        <w:widowControl/>
        <w:numPr>
          <w:ilvl w:val="0"/>
          <w:numId w:val="41"/>
        </w:numPr>
        <w:tabs>
          <w:tab w:val="num" w:pos="0"/>
        </w:tabs>
        <w:ind w:left="0" w:firstLine="567"/>
        <w:rPr>
          <w:bCs/>
          <w:color w:val="000000"/>
        </w:rPr>
      </w:pPr>
      <w:r w:rsidRPr="00961239">
        <w:rPr>
          <w:bCs/>
          <w:color w:val="000000"/>
        </w:rPr>
        <w:t>Брискин Ю.А., Адаптивный спорт / Ю.А. Брискин, С.П. Евсеев, А.В. П</w:t>
      </w:r>
      <w:r w:rsidRPr="00961239">
        <w:rPr>
          <w:bCs/>
          <w:color w:val="000000"/>
        </w:rPr>
        <w:t>е</w:t>
      </w:r>
      <w:r w:rsidRPr="00961239">
        <w:rPr>
          <w:bCs/>
          <w:color w:val="000000"/>
        </w:rPr>
        <w:t xml:space="preserve">редерий.- М. : Советский спорт, 2010. - 316 с. ("Спорт без границ") - ISBN 978-5-9718-0460-4 - Текст : электронный // ЭБС "Консультант студента" : [сайт]. - URL : </w:t>
      </w:r>
      <w:hyperlink r:id="rId30" w:history="1">
        <w:r w:rsidRPr="00336647">
          <w:rPr>
            <w:rStyle w:val="Hyperlink"/>
            <w:bCs/>
          </w:rPr>
          <w:t>http://www.studentlibrary.ru/book/ISBN9785971804604.html</w:t>
        </w:r>
      </w:hyperlink>
      <w:r>
        <w:rPr>
          <w:bCs/>
          <w:color w:val="000000"/>
        </w:rPr>
        <w:t xml:space="preserve"> </w:t>
      </w:r>
      <w:r w:rsidRPr="00961239">
        <w:rPr>
          <w:bCs/>
          <w:color w:val="000000"/>
        </w:rPr>
        <w:t> </w:t>
      </w:r>
    </w:p>
    <w:p w:rsidR="009E7ADE" w:rsidRPr="00CB19BA" w:rsidRDefault="009E7ADE" w:rsidP="00CB19BA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</w:p>
    <w:p w:rsidR="009E7ADE" w:rsidRDefault="009E7ADE" w:rsidP="00B234D6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>Методические указания:</w:t>
      </w:r>
    </w:p>
    <w:p w:rsidR="009E7ADE" w:rsidRDefault="009E7ADE" w:rsidP="00961239">
      <w:pPr>
        <w:pStyle w:val="Style8"/>
        <w:widowControl/>
        <w:numPr>
          <w:ilvl w:val="0"/>
          <w:numId w:val="42"/>
        </w:numPr>
        <w:ind w:left="0" w:firstLine="567"/>
        <w:rPr>
          <w:bCs/>
          <w:color w:val="000000"/>
        </w:rPr>
      </w:pPr>
      <w:r w:rsidRPr="00961239">
        <w:rPr>
          <w:bCs/>
          <w:color w:val="000000"/>
        </w:rPr>
        <w:t>Киреев Ю.В., Элементы контроля за состоянием занимающихся </w:t>
      </w:r>
      <w:r>
        <w:rPr>
          <w:bCs/>
          <w:color w:val="000000"/>
        </w:rPr>
        <w:t>ФКиС для людей с ограниченными возможностями</w:t>
      </w:r>
      <w:r w:rsidRPr="00961239">
        <w:rPr>
          <w:bCs/>
          <w:color w:val="000000"/>
        </w:rPr>
        <w:t>: Методические рекомендации для студе</w:t>
      </w:r>
      <w:r w:rsidRPr="00961239">
        <w:rPr>
          <w:bCs/>
          <w:color w:val="000000"/>
        </w:rPr>
        <w:t>н</w:t>
      </w:r>
      <w:r w:rsidRPr="00961239">
        <w:rPr>
          <w:bCs/>
          <w:color w:val="000000"/>
        </w:rPr>
        <w:t>тов / Киреев Ю.В. - М. : Прометей, 2011. - 66 с. - ISBN 978-5-4263-0066-8 - Текст : эле</w:t>
      </w:r>
      <w:r w:rsidRPr="00961239">
        <w:rPr>
          <w:bCs/>
          <w:color w:val="000000"/>
        </w:rPr>
        <w:t>к</w:t>
      </w:r>
      <w:r w:rsidRPr="00961239">
        <w:rPr>
          <w:bCs/>
          <w:color w:val="000000"/>
        </w:rPr>
        <w:t xml:space="preserve">тронный // ЭБС "Консультант студента" : [сайт]. - URL : </w:t>
      </w:r>
      <w:hyperlink r:id="rId31" w:history="1">
        <w:r w:rsidRPr="00A3169C">
          <w:rPr>
            <w:rStyle w:val="Hyperlink"/>
          </w:rPr>
          <w:t>http://www.studentlibrary.ru/book/ISBN9785426300668.htm</w:t>
        </w:r>
      </w:hyperlink>
      <w:r w:rsidRPr="00A3169C">
        <w:rPr>
          <w:bCs/>
          <w:color w:val="000000"/>
        </w:rPr>
        <w:t xml:space="preserve">  </w:t>
      </w:r>
    </w:p>
    <w:p w:rsidR="009E7ADE" w:rsidRDefault="009E7ADE" w:rsidP="00961239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9E7ADE" w:rsidRPr="00C17915" w:rsidRDefault="009E7ADE" w:rsidP="00A3169C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spacing w:val="40"/>
          <w:sz w:val="24"/>
        </w:rPr>
        <w:t>г)</w:t>
      </w:r>
      <w:r w:rsidRPr="00C17915">
        <w:rPr>
          <w:rStyle w:val="FontStyle15"/>
          <w:b w:val="0"/>
          <w:sz w:val="24"/>
        </w:rPr>
        <w:t xml:space="preserve"> </w:t>
      </w:r>
      <w:r w:rsidRPr="00C17915">
        <w:rPr>
          <w:rStyle w:val="FontStyle21"/>
          <w:sz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</w:rPr>
        <w:t>и</w:t>
      </w:r>
      <w:r w:rsidRPr="00C17915">
        <w:rPr>
          <w:rStyle w:val="FontStyle15"/>
          <w:sz w:val="24"/>
        </w:rPr>
        <w:t xml:space="preserve"> </w:t>
      </w:r>
      <w:r w:rsidRPr="00C17915">
        <w:rPr>
          <w:rStyle w:val="FontStyle21"/>
          <w:sz w:val="24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01"/>
        <w:gridCol w:w="3196"/>
        <w:gridCol w:w="2991"/>
      </w:tblGrid>
      <w:tr w:rsidR="009E7ADE" w:rsidRPr="00626A5B" w:rsidTr="008E48E1">
        <w:tc>
          <w:tcPr>
            <w:tcW w:w="1669" w:type="pct"/>
          </w:tcPr>
          <w:p w:rsidR="009E7ADE" w:rsidRPr="00626A5B" w:rsidRDefault="009E7ADE" w:rsidP="008E48E1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1720" w:type="pct"/>
          </w:tcPr>
          <w:p w:rsidR="009E7ADE" w:rsidRPr="00626A5B" w:rsidRDefault="009E7ADE" w:rsidP="008E48E1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610" w:type="pct"/>
          </w:tcPr>
          <w:p w:rsidR="009E7ADE" w:rsidRPr="00626A5B" w:rsidRDefault="009E7ADE" w:rsidP="008E48E1">
            <w:pPr>
              <w:ind w:firstLine="0"/>
              <w:contextualSpacing/>
            </w:pPr>
            <w:r w:rsidRPr="00626A5B">
              <w:t>Срок действия лицензии</w:t>
            </w:r>
          </w:p>
        </w:tc>
      </w:tr>
      <w:tr w:rsidR="009E7ADE" w:rsidRPr="00626A5B" w:rsidTr="008E48E1">
        <w:tc>
          <w:tcPr>
            <w:tcW w:w="1669" w:type="pct"/>
            <w:vAlign w:val="center"/>
          </w:tcPr>
          <w:p w:rsidR="009E7ADE" w:rsidRPr="00BF4F67" w:rsidRDefault="009E7ADE" w:rsidP="008E48E1">
            <w:pPr>
              <w:ind w:firstLine="0"/>
              <w:rPr>
                <w:lang w:val="en-US"/>
              </w:rPr>
            </w:pPr>
            <w:r w:rsidRPr="00BF4F67">
              <w:rPr>
                <w:color w:val="000000"/>
                <w:lang w:val="en-US"/>
              </w:rPr>
              <w:t>MS</w:t>
            </w:r>
            <w:r w:rsidRPr="00BF4F67">
              <w:rPr>
                <w:lang w:val="en-US"/>
              </w:rPr>
              <w:t xml:space="preserve"> </w:t>
            </w:r>
            <w:r w:rsidRPr="00BF4F67">
              <w:rPr>
                <w:color w:val="000000"/>
                <w:lang w:val="en-US"/>
              </w:rPr>
              <w:t>Windows</w:t>
            </w:r>
            <w:r w:rsidRPr="00BF4F67">
              <w:rPr>
                <w:lang w:val="en-US"/>
              </w:rPr>
              <w:t xml:space="preserve"> </w:t>
            </w:r>
            <w:r w:rsidRPr="00BF4F67">
              <w:rPr>
                <w:color w:val="000000"/>
                <w:lang w:val="en-US"/>
              </w:rPr>
              <w:t>7</w:t>
            </w:r>
            <w:r w:rsidRPr="00BF4F67">
              <w:rPr>
                <w:lang w:val="en-US"/>
              </w:rPr>
              <w:t xml:space="preserve"> </w:t>
            </w:r>
            <w:r w:rsidRPr="00BF4F6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BF4F6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BF4F67">
              <w:rPr>
                <w:color w:val="000000"/>
                <w:lang w:val="en-US"/>
              </w:rPr>
              <w:t>)</w:t>
            </w:r>
            <w:r w:rsidRPr="00BF4F67">
              <w:rPr>
                <w:lang w:val="en-US"/>
              </w:rPr>
              <w:t xml:space="preserve"> </w:t>
            </w:r>
          </w:p>
        </w:tc>
        <w:tc>
          <w:tcPr>
            <w:tcW w:w="1720" w:type="pct"/>
            <w:vAlign w:val="center"/>
          </w:tcPr>
          <w:p w:rsidR="009E7ADE" w:rsidRDefault="009E7ADE" w:rsidP="008E48E1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1610" w:type="pct"/>
            <w:vAlign w:val="center"/>
          </w:tcPr>
          <w:p w:rsidR="009E7ADE" w:rsidRDefault="009E7ADE" w:rsidP="008E48E1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9E7ADE" w:rsidRPr="00626A5B" w:rsidTr="008E48E1">
        <w:tc>
          <w:tcPr>
            <w:tcW w:w="1669" w:type="pct"/>
            <w:vAlign w:val="center"/>
          </w:tcPr>
          <w:p w:rsidR="009E7ADE" w:rsidRDefault="009E7ADE" w:rsidP="008E48E1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1720" w:type="pct"/>
            <w:vAlign w:val="center"/>
          </w:tcPr>
          <w:p w:rsidR="009E7ADE" w:rsidRDefault="009E7ADE" w:rsidP="008E48E1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1610" w:type="pct"/>
            <w:vAlign w:val="center"/>
          </w:tcPr>
          <w:p w:rsidR="009E7ADE" w:rsidRDefault="009E7ADE" w:rsidP="008E48E1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E7ADE" w:rsidRPr="00626A5B" w:rsidTr="008E48E1">
        <w:tc>
          <w:tcPr>
            <w:tcW w:w="1669" w:type="pct"/>
            <w:vAlign w:val="center"/>
          </w:tcPr>
          <w:p w:rsidR="009E7ADE" w:rsidRDefault="009E7ADE" w:rsidP="008E48E1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1720" w:type="pct"/>
            <w:vAlign w:val="center"/>
          </w:tcPr>
          <w:p w:rsidR="009E7ADE" w:rsidRDefault="009E7ADE" w:rsidP="008E48E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1610" w:type="pct"/>
            <w:vAlign w:val="center"/>
          </w:tcPr>
          <w:p w:rsidR="009E7ADE" w:rsidRDefault="009E7ADE" w:rsidP="008E48E1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E7ADE" w:rsidRPr="00626A5B" w:rsidTr="008E48E1">
        <w:tc>
          <w:tcPr>
            <w:tcW w:w="1669" w:type="pct"/>
            <w:vAlign w:val="center"/>
          </w:tcPr>
          <w:p w:rsidR="009E7ADE" w:rsidRPr="00BF4F67" w:rsidRDefault="009E7ADE" w:rsidP="008E48E1">
            <w:pPr>
              <w:ind w:firstLine="0"/>
              <w:rPr>
                <w:lang w:val="en-US"/>
              </w:rPr>
            </w:pPr>
            <w:r w:rsidRPr="00BF4F67">
              <w:rPr>
                <w:color w:val="000000"/>
                <w:lang w:val="en-US"/>
              </w:rPr>
              <w:t>MS</w:t>
            </w:r>
            <w:r w:rsidRPr="00BF4F67">
              <w:rPr>
                <w:lang w:val="en-US"/>
              </w:rPr>
              <w:t xml:space="preserve"> </w:t>
            </w:r>
            <w:r w:rsidRPr="00BF4F67">
              <w:rPr>
                <w:color w:val="000000"/>
                <w:lang w:val="en-US"/>
              </w:rPr>
              <w:t>Windows</w:t>
            </w:r>
            <w:r w:rsidRPr="00BF4F67">
              <w:rPr>
                <w:lang w:val="en-US"/>
              </w:rPr>
              <w:t xml:space="preserve"> </w:t>
            </w:r>
            <w:r w:rsidRPr="00BF4F67">
              <w:rPr>
                <w:color w:val="000000"/>
                <w:lang w:val="en-US"/>
              </w:rPr>
              <w:t>7</w:t>
            </w:r>
            <w:r w:rsidRPr="00BF4F67">
              <w:rPr>
                <w:lang w:val="en-US"/>
              </w:rPr>
              <w:t xml:space="preserve"> </w:t>
            </w:r>
            <w:r w:rsidRPr="00BF4F67">
              <w:rPr>
                <w:color w:val="000000"/>
                <w:lang w:val="en-US"/>
              </w:rPr>
              <w:t>Professional</w:t>
            </w:r>
            <w:r w:rsidRPr="00BF4F67">
              <w:rPr>
                <w:lang w:val="en-US"/>
              </w:rPr>
              <w:t xml:space="preserve"> </w:t>
            </w:r>
            <w:r w:rsidRPr="00BF4F67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BF4F6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BF4F67">
              <w:rPr>
                <w:color w:val="000000"/>
                <w:lang w:val="en-US"/>
              </w:rPr>
              <w:t>)</w:t>
            </w:r>
            <w:r w:rsidRPr="00BF4F67">
              <w:rPr>
                <w:lang w:val="en-US"/>
              </w:rPr>
              <w:t xml:space="preserve"> </w:t>
            </w:r>
          </w:p>
        </w:tc>
        <w:tc>
          <w:tcPr>
            <w:tcW w:w="1720" w:type="pct"/>
            <w:vAlign w:val="center"/>
          </w:tcPr>
          <w:p w:rsidR="009E7ADE" w:rsidRDefault="009E7ADE" w:rsidP="008E48E1">
            <w:pPr>
              <w:ind w:firstLine="0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1610" w:type="pct"/>
            <w:vAlign w:val="center"/>
          </w:tcPr>
          <w:p w:rsidR="009E7ADE" w:rsidRDefault="009E7ADE" w:rsidP="008E48E1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9E7ADE" w:rsidRPr="00626A5B" w:rsidTr="008E48E1">
        <w:tc>
          <w:tcPr>
            <w:tcW w:w="1669" w:type="pct"/>
            <w:vAlign w:val="center"/>
          </w:tcPr>
          <w:p w:rsidR="009E7ADE" w:rsidRDefault="009E7ADE" w:rsidP="008E48E1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1720" w:type="pct"/>
            <w:vAlign w:val="center"/>
          </w:tcPr>
          <w:p w:rsidR="009E7ADE" w:rsidRDefault="009E7ADE" w:rsidP="008E48E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1610" w:type="pct"/>
            <w:vAlign w:val="center"/>
          </w:tcPr>
          <w:p w:rsidR="009E7ADE" w:rsidRDefault="009E7ADE" w:rsidP="008E48E1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9E7ADE" w:rsidRDefault="009E7ADE" w:rsidP="00A3169C">
      <w:pPr>
        <w:contextualSpacing/>
        <w:rPr>
          <w:b/>
        </w:rPr>
      </w:pPr>
    </w:p>
    <w:p w:rsidR="009E7ADE" w:rsidRDefault="009E7ADE" w:rsidP="00A3169C">
      <w:pPr>
        <w:contextualSpacing/>
        <w:rPr>
          <w:lang w:val="en-US"/>
        </w:rPr>
      </w:pPr>
      <w:r w:rsidRPr="00626A5B">
        <w:rPr>
          <w:b/>
        </w:rPr>
        <w:t>Интернет-</w:t>
      </w:r>
      <w:r>
        <w:rPr>
          <w:b/>
        </w:rPr>
        <w:t>ресурсы</w:t>
      </w:r>
      <w:r w:rsidRPr="00626A5B">
        <w:t>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4859"/>
        <w:gridCol w:w="4281"/>
      </w:tblGrid>
      <w:tr w:rsidR="009E7ADE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BF4F67" w:rsidRDefault="009E7ADE" w:rsidP="008E48E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Название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курса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BF4F67" w:rsidRDefault="009E7ADE" w:rsidP="008E48E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Ссылка</w:t>
            </w:r>
            <w:r w:rsidRPr="00BF4F67">
              <w:rPr>
                <w:color w:val="000000"/>
              </w:rPr>
              <w:t xml:space="preserve"> </w:t>
            </w:r>
          </w:p>
        </w:tc>
      </w:tr>
      <w:tr w:rsidR="009E7ADE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BF4F67" w:rsidRDefault="009E7ADE" w:rsidP="008E48E1">
            <w:pPr>
              <w:ind w:firstLine="0"/>
              <w:rPr>
                <w:color w:val="000000"/>
              </w:rPr>
            </w:pPr>
            <w:r w:rsidRPr="00614BFD">
              <w:rPr>
                <w:color w:val="000000"/>
              </w:rPr>
              <w:t>Электронная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база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периодических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изданий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East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View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614BFD">
              <w:rPr>
                <w:color w:val="000000"/>
              </w:rPr>
              <w:t>,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ООО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«ИВИС»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BF4F67" w:rsidRDefault="009E7ADE" w:rsidP="008E48E1">
            <w:pPr>
              <w:ind w:firstLine="0"/>
              <w:rPr>
                <w:color w:val="000000"/>
              </w:rPr>
            </w:pPr>
            <w:hyperlink r:id="rId32" w:history="1">
              <w:r w:rsidRPr="00336647">
                <w:rPr>
                  <w:rStyle w:val="Hyperlink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 w:rsidRPr="00BF4F67">
              <w:rPr>
                <w:color w:val="000000"/>
              </w:rPr>
              <w:t xml:space="preserve"> </w:t>
            </w:r>
          </w:p>
        </w:tc>
      </w:tr>
      <w:tr w:rsidR="009E7ADE" w:rsidRPr="00863387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BF4F67" w:rsidRDefault="009E7ADE" w:rsidP="008E48E1">
            <w:pPr>
              <w:ind w:firstLine="0"/>
              <w:rPr>
                <w:color w:val="000000"/>
              </w:rPr>
            </w:pPr>
            <w:r w:rsidRPr="00614BFD">
              <w:rPr>
                <w:color w:val="000000"/>
              </w:rPr>
              <w:t>Национальная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информационно-аналитическая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система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–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Российский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индекс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научного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цит</w:t>
            </w:r>
            <w:r w:rsidRPr="00614BFD">
              <w:rPr>
                <w:color w:val="000000"/>
              </w:rPr>
              <w:t>и</w:t>
            </w:r>
            <w:r w:rsidRPr="00614BFD">
              <w:rPr>
                <w:color w:val="000000"/>
              </w:rPr>
              <w:t>рования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(РИНЦ)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863387" w:rsidRDefault="009E7ADE" w:rsidP="008E48E1">
            <w:pPr>
              <w:ind w:firstLine="0"/>
              <w:rPr>
                <w:color w:val="000000"/>
                <w:lang w:val="sv-SE"/>
              </w:rPr>
            </w:pPr>
            <w:r w:rsidRPr="00863387">
              <w:rPr>
                <w:color w:val="000000"/>
                <w:lang w:val="sv-SE"/>
              </w:rPr>
              <w:t xml:space="preserve">URL: </w:t>
            </w:r>
            <w:hyperlink r:id="rId33" w:history="1">
              <w:r w:rsidRPr="00863387">
                <w:rPr>
                  <w:rStyle w:val="Hyperlink"/>
                  <w:lang w:val="sv-SE"/>
                </w:rPr>
                <w:t>https://elibrary.ru/project_risc.asp</w:t>
              </w:r>
            </w:hyperlink>
            <w:r w:rsidRPr="00863387">
              <w:rPr>
                <w:color w:val="000000"/>
                <w:lang w:val="sv-SE"/>
              </w:rPr>
              <w:t xml:space="preserve">  </w:t>
            </w:r>
          </w:p>
        </w:tc>
      </w:tr>
      <w:tr w:rsidR="009E7ADE" w:rsidRPr="00863387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BF4F67" w:rsidRDefault="009E7ADE" w:rsidP="008E48E1">
            <w:pPr>
              <w:ind w:firstLine="0"/>
              <w:rPr>
                <w:color w:val="000000"/>
              </w:rPr>
            </w:pPr>
            <w:r w:rsidRPr="00614BFD">
              <w:rPr>
                <w:color w:val="000000"/>
              </w:rPr>
              <w:t>Поисковая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система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Академия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Google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614BFD">
              <w:rPr>
                <w:color w:val="000000"/>
              </w:rPr>
              <w:t>)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863387" w:rsidRDefault="009E7ADE" w:rsidP="008E48E1">
            <w:pPr>
              <w:ind w:firstLine="0"/>
              <w:rPr>
                <w:color w:val="000000"/>
                <w:lang w:val="sv-SE"/>
              </w:rPr>
            </w:pPr>
            <w:r w:rsidRPr="00863387">
              <w:rPr>
                <w:color w:val="000000"/>
                <w:lang w:val="sv-SE"/>
              </w:rPr>
              <w:t xml:space="preserve">URL: </w:t>
            </w:r>
            <w:hyperlink r:id="rId34" w:history="1">
              <w:r w:rsidRPr="00863387">
                <w:rPr>
                  <w:rStyle w:val="Hyperlink"/>
                  <w:lang w:val="sv-SE"/>
                </w:rPr>
                <w:t>https://scholar.google.ru/</w:t>
              </w:r>
            </w:hyperlink>
            <w:r w:rsidRPr="00863387">
              <w:rPr>
                <w:color w:val="000000"/>
                <w:lang w:val="sv-SE"/>
              </w:rPr>
              <w:t xml:space="preserve">  </w:t>
            </w:r>
          </w:p>
        </w:tc>
      </w:tr>
      <w:tr w:rsidR="009E7ADE" w:rsidRPr="00863387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BF4F67" w:rsidRDefault="009E7ADE" w:rsidP="008E48E1">
            <w:pPr>
              <w:ind w:firstLine="0"/>
              <w:rPr>
                <w:color w:val="000000"/>
              </w:rPr>
            </w:pPr>
            <w:r w:rsidRPr="00614BFD">
              <w:rPr>
                <w:color w:val="000000"/>
              </w:rPr>
              <w:t>Информационная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система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-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Единое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окно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до</w:t>
            </w:r>
            <w:r w:rsidRPr="00614BFD">
              <w:rPr>
                <w:color w:val="000000"/>
              </w:rPr>
              <w:t>с</w:t>
            </w:r>
            <w:r w:rsidRPr="00614BFD">
              <w:rPr>
                <w:color w:val="000000"/>
              </w:rPr>
              <w:t>тупа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к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информационным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ресурсам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863387" w:rsidRDefault="009E7ADE" w:rsidP="008E48E1">
            <w:pPr>
              <w:ind w:firstLine="0"/>
              <w:rPr>
                <w:color w:val="000000"/>
                <w:lang w:val="sv-SE"/>
              </w:rPr>
            </w:pPr>
            <w:r w:rsidRPr="00863387">
              <w:rPr>
                <w:color w:val="000000"/>
                <w:lang w:val="sv-SE"/>
              </w:rPr>
              <w:t xml:space="preserve">URL: </w:t>
            </w:r>
            <w:hyperlink r:id="rId35" w:history="1">
              <w:r w:rsidRPr="00336647">
                <w:rPr>
                  <w:rStyle w:val="Hyperlink"/>
                  <w:lang w:val="sv-SE"/>
                </w:rPr>
                <w:t>http://window.edu.ru/</w:t>
              </w:r>
            </w:hyperlink>
            <w:r w:rsidRPr="00863387">
              <w:rPr>
                <w:color w:val="000000"/>
                <w:lang w:val="sv-SE"/>
              </w:rPr>
              <w:t xml:space="preserve"> </w:t>
            </w:r>
          </w:p>
        </w:tc>
      </w:tr>
      <w:tr w:rsidR="009E7ADE" w:rsidRPr="00863387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BF4F67" w:rsidRDefault="009E7ADE" w:rsidP="008E48E1">
            <w:pPr>
              <w:ind w:firstLine="0"/>
              <w:rPr>
                <w:color w:val="000000"/>
              </w:rPr>
            </w:pPr>
            <w:r w:rsidRPr="00614BFD">
              <w:rPr>
                <w:color w:val="000000"/>
              </w:rPr>
              <w:t>Федеральное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государственное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бюджетное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у</w:t>
            </w:r>
            <w:r w:rsidRPr="00614BFD">
              <w:rPr>
                <w:color w:val="000000"/>
              </w:rPr>
              <w:t>ч</w:t>
            </w:r>
            <w:r w:rsidRPr="00614BFD">
              <w:rPr>
                <w:color w:val="000000"/>
              </w:rPr>
              <w:t>реждение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«Федеральный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институт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промы</w:t>
            </w:r>
            <w:r w:rsidRPr="00614BFD">
              <w:rPr>
                <w:color w:val="000000"/>
              </w:rPr>
              <w:t>ш</w:t>
            </w:r>
            <w:r w:rsidRPr="00614BFD">
              <w:rPr>
                <w:color w:val="000000"/>
              </w:rPr>
              <w:t>ленной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собственности»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863387" w:rsidRDefault="009E7ADE" w:rsidP="008E48E1">
            <w:pPr>
              <w:ind w:firstLine="0"/>
              <w:rPr>
                <w:color w:val="000000"/>
                <w:lang w:val="sv-SE"/>
              </w:rPr>
            </w:pPr>
            <w:r w:rsidRPr="00863387">
              <w:rPr>
                <w:color w:val="000000"/>
                <w:lang w:val="sv-SE"/>
              </w:rPr>
              <w:t xml:space="preserve">URL: </w:t>
            </w:r>
            <w:hyperlink r:id="rId36" w:history="1">
              <w:r w:rsidRPr="00863387">
                <w:rPr>
                  <w:rStyle w:val="Hyperlink"/>
                  <w:lang w:val="sv-SE"/>
                </w:rPr>
                <w:t>http://www1.fips.ru/</w:t>
              </w:r>
            </w:hyperlink>
            <w:r w:rsidRPr="00863387">
              <w:rPr>
                <w:color w:val="000000"/>
                <w:lang w:val="sv-SE"/>
              </w:rPr>
              <w:t xml:space="preserve">  </w:t>
            </w:r>
          </w:p>
        </w:tc>
      </w:tr>
      <w:tr w:rsidR="009E7ADE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hyperlink r:id="rId37" w:history="1">
              <w:r w:rsidRPr="00336647">
                <w:rPr>
                  <w:rStyle w:val="Hyperlink"/>
                </w:rPr>
                <w:t>https://www.rsl.ru/ru/4readers/catalogues/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7ADE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r w:rsidRPr="00614BFD">
              <w:rPr>
                <w:color w:val="000000"/>
              </w:rPr>
              <w:t>Электронные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ресурсы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библиотеки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МГТУ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им.</w:t>
            </w:r>
            <w:r w:rsidRPr="00614BFD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hyperlink r:id="rId38" w:history="1">
              <w:r w:rsidRPr="00336647">
                <w:rPr>
                  <w:rStyle w:val="Hyperlink"/>
                </w:rPr>
                <w:t>http://magtu.ru:8085/marcweb2/Default.asp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7ADE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r>
              <w:rPr>
                <w:color w:val="000000"/>
              </w:rPr>
              <w:t>Федеральный</w:t>
            </w:r>
            <w:r>
              <w:t xml:space="preserve"> </w:t>
            </w:r>
            <w:r>
              <w:rPr>
                <w:color w:val="000000"/>
              </w:rPr>
              <w:t>образовательный</w:t>
            </w:r>
            <w:r>
              <w:t xml:space="preserve"> </w:t>
            </w:r>
            <w:r>
              <w:rPr>
                <w:color w:val="000000"/>
              </w:rPr>
              <w:t>портал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Эк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номика.</w:t>
            </w:r>
            <w:r>
              <w:t xml:space="preserve"> </w:t>
            </w:r>
            <w:r>
              <w:rPr>
                <w:color w:val="000000"/>
              </w:rPr>
              <w:t>Социология.</w:t>
            </w:r>
            <w:r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hyperlink r:id="rId39" w:history="1">
              <w:r w:rsidRPr="00336647">
                <w:rPr>
                  <w:rStyle w:val="Hyperlink"/>
                </w:rPr>
                <w:t>http://ecsocman.hse.ru/</w:t>
              </w:r>
            </w:hyperlink>
            <w:r>
              <w:t xml:space="preserve"> </w:t>
            </w:r>
          </w:p>
        </w:tc>
      </w:tr>
      <w:tr w:rsidR="009E7ADE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hyperlink r:id="rId40" w:history="1">
              <w:r w:rsidRPr="00336647">
                <w:rPr>
                  <w:rStyle w:val="Hyperlink"/>
                </w:rPr>
                <w:t>https://uisrussia.msu.ru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7ADE" w:rsidTr="008E48E1">
        <w:trPr>
          <w:trHeight w:hRule="exact" w:val="826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наукометрическая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рефер</w:t>
            </w:r>
            <w:r w:rsidRPr="00614BFD">
              <w:rPr>
                <w:color w:val="000000"/>
              </w:rPr>
              <w:t>а</w:t>
            </w:r>
            <w:r w:rsidRPr="00614BFD">
              <w:rPr>
                <w:color w:val="000000"/>
              </w:rPr>
              <w:t>тивная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полнотекстовая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данных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</w:t>
            </w:r>
            <w:r w:rsidRPr="00614BFD">
              <w:rPr>
                <w:color w:val="000000"/>
              </w:rPr>
              <w:t>ч</w:t>
            </w:r>
            <w:r w:rsidRPr="00614BFD">
              <w:rPr>
                <w:color w:val="000000"/>
              </w:rPr>
              <w:t>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изданий</w:t>
            </w:r>
            <w:r w:rsidRPr="00614BFD">
              <w:t xml:space="preserve"> </w:t>
            </w:r>
            <w:r w:rsidRPr="00614BFD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614BFD">
              <w:t xml:space="preserve"> </w:t>
            </w:r>
            <w:r>
              <w:rPr>
                <w:color w:val="000000"/>
              </w:rPr>
              <w:t>of</w:t>
            </w:r>
            <w:r w:rsidRPr="00614BFD">
              <w:t xml:space="preserve"> </w:t>
            </w:r>
            <w:r>
              <w:rPr>
                <w:color w:val="000000"/>
              </w:rPr>
              <w:t>science</w:t>
            </w:r>
            <w:r w:rsidRPr="00614BFD">
              <w:rPr>
                <w:color w:val="000000"/>
              </w:rPr>
              <w:t>»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hyperlink r:id="rId41" w:history="1">
              <w:r w:rsidRPr="00336647">
                <w:rPr>
                  <w:rStyle w:val="Hyperlink"/>
                </w:rPr>
                <w:t>http://webofscience.com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7ADE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реферативная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полнотекст</w:t>
            </w:r>
            <w:r w:rsidRPr="00614BFD">
              <w:rPr>
                <w:color w:val="000000"/>
              </w:rPr>
              <w:t>о</w:t>
            </w:r>
            <w:r w:rsidRPr="00614BFD">
              <w:rPr>
                <w:color w:val="000000"/>
              </w:rPr>
              <w:t>вая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справочная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данных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изданий</w:t>
            </w:r>
            <w:r w:rsidRPr="00614BFD">
              <w:t xml:space="preserve"> </w:t>
            </w:r>
            <w:r w:rsidRPr="00614BFD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614BFD">
              <w:rPr>
                <w:color w:val="000000"/>
              </w:rPr>
              <w:t>»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hyperlink r:id="rId42" w:history="1">
              <w:r w:rsidRPr="00336647">
                <w:rPr>
                  <w:rStyle w:val="Hyperlink"/>
                </w:rPr>
                <w:t>http://scopus.com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7ADE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полнотекстовых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журн</w:t>
            </w:r>
            <w:r w:rsidRPr="00614BFD">
              <w:rPr>
                <w:color w:val="000000"/>
              </w:rPr>
              <w:t>а</w:t>
            </w:r>
            <w:r w:rsidRPr="00614BFD">
              <w:rPr>
                <w:color w:val="000000"/>
              </w:rPr>
              <w:t>лов</w:t>
            </w:r>
            <w:r w:rsidRPr="00614BFD">
              <w:t xml:space="preserve"> </w:t>
            </w:r>
            <w:r>
              <w:rPr>
                <w:color w:val="000000"/>
              </w:rPr>
              <w:t>Springer</w:t>
            </w:r>
            <w:r w:rsidRPr="00614BFD">
              <w:t xml:space="preserve"> </w:t>
            </w:r>
            <w:r>
              <w:rPr>
                <w:color w:val="000000"/>
              </w:rPr>
              <w:t>Journals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hyperlink r:id="rId43" w:history="1">
              <w:r w:rsidRPr="00336647">
                <w:rPr>
                  <w:rStyle w:val="Hyperlink"/>
                </w:rPr>
                <w:t>http://link.springer.com/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7ADE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коллекция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проток</w:t>
            </w:r>
            <w:r w:rsidRPr="00614BFD">
              <w:rPr>
                <w:color w:val="000000"/>
              </w:rPr>
              <w:t>о</w:t>
            </w:r>
            <w:r w:rsidRPr="00614BFD">
              <w:rPr>
                <w:color w:val="000000"/>
              </w:rPr>
              <w:t>лов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различным</w:t>
            </w:r>
            <w:r w:rsidRPr="00614BFD">
              <w:t xml:space="preserve"> </w:t>
            </w:r>
            <w:r w:rsidRPr="00614BFD">
              <w:rPr>
                <w:color w:val="000000"/>
              </w:rPr>
              <w:t>отраслям</w:t>
            </w:r>
            <w:r w:rsidRPr="00614BFD">
              <w:t xml:space="preserve"> </w:t>
            </w:r>
            <w:r w:rsidRPr="00614BFD">
              <w:rPr>
                <w:color w:val="000000"/>
              </w:rPr>
              <w:t>знаний</w:t>
            </w:r>
            <w:r w:rsidRPr="00614BFD">
              <w:t xml:space="preserve"> </w:t>
            </w:r>
            <w:r>
              <w:rPr>
                <w:color w:val="000000"/>
              </w:rPr>
              <w:t>Springer</w:t>
            </w:r>
            <w:r w:rsidRPr="00614BFD">
              <w:t xml:space="preserve"> </w:t>
            </w:r>
            <w:r>
              <w:rPr>
                <w:color w:val="000000"/>
              </w:rPr>
              <w:t>Protocols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hyperlink r:id="rId44" w:history="1">
              <w:r w:rsidRPr="00336647">
                <w:rPr>
                  <w:rStyle w:val="Hyperlink"/>
                </w:rPr>
                <w:t>http://www.springerprotocols.com/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7ADE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материалов</w:t>
            </w:r>
            <w:r w:rsidRPr="00614BFD">
              <w:t xml:space="preserve"> </w:t>
            </w:r>
            <w:r w:rsidRPr="00614BFD">
              <w:rPr>
                <w:color w:val="000000"/>
              </w:rPr>
              <w:t>в</w:t>
            </w:r>
            <w:r w:rsidRPr="00614BFD">
              <w:t xml:space="preserve"> </w:t>
            </w:r>
            <w:r w:rsidRPr="00614BFD">
              <w:rPr>
                <w:color w:val="000000"/>
              </w:rPr>
              <w:t>области</w:t>
            </w:r>
            <w:r w:rsidRPr="00614BFD">
              <w:t xml:space="preserve"> </w:t>
            </w:r>
            <w:r w:rsidRPr="00614BFD">
              <w:rPr>
                <w:color w:val="000000"/>
              </w:rPr>
              <w:t>физических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наук</w:t>
            </w:r>
            <w:r w:rsidRPr="00614BFD">
              <w:t xml:space="preserve"> </w:t>
            </w:r>
            <w:r w:rsidRPr="00614BFD">
              <w:rPr>
                <w:color w:val="000000"/>
              </w:rPr>
              <w:t>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инжиниринга</w:t>
            </w:r>
            <w:r w:rsidRPr="00614BFD">
              <w:t xml:space="preserve"> </w:t>
            </w:r>
            <w:r>
              <w:rPr>
                <w:color w:val="000000"/>
              </w:rPr>
              <w:t>SpringerMaterials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hyperlink r:id="rId45" w:history="1">
              <w:r w:rsidRPr="00336647">
                <w:rPr>
                  <w:rStyle w:val="Hyperlink"/>
                </w:rPr>
                <w:t>http://materials.springer.com/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7ADE" w:rsidRPr="00614BFD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справочных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изданий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</w:t>
            </w:r>
            <w:r w:rsidRPr="00614BFD">
              <w:t xml:space="preserve"> </w:t>
            </w:r>
            <w:r w:rsidRPr="00614BFD">
              <w:rPr>
                <w:color w:val="000000"/>
              </w:rPr>
              <w:t>всем</w:t>
            </w:r>
            <w:r w:rsidRPr="00614BFD">
              <w:t xml:space="preserve"> </w:t>
            </w:r>
            <w:r w:rsidRPr="00614BFD">
              <w:rPr>
                <w:color w:val="000000"/>
              </w:rPr>
              <w:t>отраслям</w:t>
            </w:r>
            <w:r w:rsidRPr="00614BFD">
              <w:t xml:space="preserve"> </w:t>
            </w:r>
            <w:r w:rsidRPr="00614BFD">
              <w:rPr>
                <w:color w:val="000000"/>
              </w:rPr>
              <w:t>знаний</w:t>
            </w:r>
            <w:r w:rsidRPr="00614BFD">
              <w:t xml:space="preserve"> </w:t>
            </w:r>
            <w:r>
              <w:rPr>
                <w:color w:val="000000"/>
              </w:rPr>
              <w:t>SpringerReference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hyperlink r:id="rId46" w:history="1">
              <w:r w:rsidRPr="00336647">
                <w:rPr>
                  <w:rStyle w:val="Hyperlink"/>
                </w:rPr>
                <w:t>http://www.springer.com/references</w:t>
              </w:r>
            </w:hyperlink>
            <w:r>
              <w:rPr>
                <w:color w:val="000000"/>
              </w:rPr>
              <w:t xml:space="preserve"> </w:t>
            </w:r>
            <w:r w:rsidRPr="00614BFD">
              <w:t xml:space="preserve"> </w:t>
            </w:r>
          </w:p>
        </w:tc>
      </w:tr>
      <w:tr w:rsidR="009E7ADE" w:rsidTr="008E48E1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реферативная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данных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</w:t>
            </w:r>
            <w:r w:rsidRPr="00614BFD">
              <w:t xml:space="preserve"> </w:t>
            </w:r>
            <w:r w:rsidRPr="00614BFD">
              <w:rPr>
                <w:color w:val="000000"/>
              </w:rPr>
              <w:t>чистой</w:t>
            </w:r>
            <w:r w:rsidRPr="00614BFD">
              <w:t xml:space="preserve"> </w:t>
            </w:r>
            <w:r w:rsidRPr="00614BFD">
              <w:rPr>
                <w:color w:val="000000"/>
              </w:rPr>
              <w:t>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прикладной</w:t>
            </w:r>
            <w:r w:rsidRPr="00614BFD">
              <w:t xml:space="preserve"> </w:t>
            </w:r>
            <w:r w:rsidRPr="00614BFD">
              <w:rPr>
                <w:color w:val="000000"/>
              </w:rPr>
              <w:t>математике</w:t>
            </w:r>
            <w:r w:rsidRPr="00614BFD">
              <w:t xml:space="preserve"> </w:t>
            </w:r>
            <w:r>
              <w:rPr>
                <w:color w:val="000000"/>
              </w:rPr>
              <w:t>zbMATH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Default="009E7ADE" w:rsidP="008E48E1">
            <w:pPr>
              <w:ind w:firstLine="0"/>
            </w:pPr>
            <w:hyperlink r:id="rId47" w:history="1">
              <w:r w:rsidRPr="00336647">
                <w:rPr>
                  <w:rStyle w:val="Hyperlink"/>
                </w:rPr>
                <w:t>http://zbmath.org/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7ADE" w:rsidRPr="00614BFD" w:rsidTr="008E48E1">
        <w:trPr>
          <w:trHeight w:hRule="exact" w:val="826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реферативная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полнотекст</w:t>
            </w:r>
            <w:r w:rsidRPr="00614BFD">
              <w:rPr>
                <w:color w:val="000000"/>
              </w:rPr>
              <w:t>о</w:t>
            </w:r>
            <w:r w:rsidRPr="00614BFD">
              <w:rPr>
                <w:color w:val="000000"/>
              </w:rPr>
              <w:t>вая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справочная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данных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изданий</w:t>
            </w:r>
            <w:r w:rsidRPr="00614BFD">
              <w:t xml:space="preserve"> </w:t>
            </w:r>
            <w:r w:rsidRPr="00614BFD">
              <w:rPr>
                <w:color w:val="000000"/>
              </w:rPr>
              <w:t>«</w:t>
            </w:r>
            <w:r>
              <w:rPr>
                <w:color w:val="000000"/>
              </w:rPr>
              <w:t>Springer</w:t>
            </w:r>
            <w:r w:rsidRPr="00614BFD">
              <w:t xml:space="preserve"> </w:t>
            </w:r>
            <w:r>
              <w:rPr>
                <w:color w:val="000000"/>
              </w:rPr>
              <w:t>Nature</w:t>
            </w:r>
            <w:r w:rsidRPr="00614BFD">
              <w:rPr>
                <w:color w:val="000000"/>
              </w:rPr>
              <w:t>»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hyperlink r:id="rId48" w:history="1">
              <w:r w:rsidRPr="00336647">
                <w:rPr>
                  <w:rStyle w:val="Hyperlink"/>
                </w:rPr>
                <w:t>https://www.nature.com/siteindex</w:t>
              </w:r>
            </w:hyperlink>
            <w:r>
              <w:rPr>
                <w:color w:val="000000"/>
              </w:rPr>
              <w:t xml:space="preserve"> </w:t>
            </w:r>
            <w:r w:rsidRPr="00614BFD">
              <w:t xml:space="preserve"> </w:t>
            </w:r>
          </w:p>
        </w:tc>
      </w:tr>
      <w:tr w:rsidR="009E7ADE" w:rsidRPr="00614BFD" w:rsidTr="008E48E1">
        <w:trPr>
          <w:trHeight w:hRule="exact" w:val="826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r w:rsidRPr="00614BFD">
              <w:rPr>
                <w:color w:val="000000"/>
              </w:rPr>
              <w:t>Архив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журналов</w:t>
            </w:r>
            <w:r w:rsidRPr="00614BFD">
              <w:t xml:space="preserve"> </w:t>
            </w:r>
            <w:r w:rsidRPr="00614BFD">
              <w:rPr>
                <w:color w:val="000000"/>
              </w:rPr>
              <w:t>«Национальный</w:t>
            </w:r>
            <w:r w:rsidRPr="00614BFD">
              <w:t xml:space="preserve"> </w:t>
            </w:r>
            <w:r w:rsidRPr="00614BFD">
              <w:rPr>
                <w:color w:val="000000"/>
              </w:rPr>
              <w:t>электронно-информационный</w:t>
            </w:r>
            <w:r w:rsidRPr="00614BFD">
              <w:t xml:space="preserve"> </w:t>
            </w:r>
            <w:r w:rsidRPr="00614BFD">
              <w:rPr>
                <w:color w:val="000000"/>
              </w:rPr>
              <w:t>концорциум»</w:t>
            </w:r>
            <w:r w:rsidRPr="00614BFD">
              <w:t xml:space="preserve"> </w:t>
            </w:r>
            <w:r w:rsidRPr="00614BFD">
              <w:rPr>
                <w:color w:val="000000"/>
              </w:rPr>
              <w:t>(НП</w:t>
            </w:r>
            <w:r w:rsidRPr="00614BFD">
              <w:t xml:space="preserve"> </w:t>
            </w:r>
            <w:r w:rsidRPr="00614BFD">
              <w:rPr>
                <w:color w:val="000000"/>
              </w:rPr>
              <w:t>НЭИКОН)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7ADE" w:rsidRPr="00614BFD" w:rsidRDefault="009E7ADE" w:rsidP="008E48E1">
            <w:pPr>
              <w:ind w:firstLine="0"/>
            </w:pPr>
            <w:hyperlink r:id="rId49" w:history="1">
              <w:r w:rsidRPr="00336647">
                <w:rPr>
                  <w:rStyle w:val="Hyperlink"/>
                </w:rPr>
                <w:t>https://archive.neicon.ru/xmlui/</w:t>
              </w:r>
            </w:hyperlink>
            <w:r>
              <w:rPr>
                <w:color w:val="000000"/>
              </w:rPr>
              <w:t xml:space="preserve"> </w:t>
            </w:r>
            <w:r w:rsidRPr="00614BFD">
              <w:t xml:space="preserve"> </w:t>
            </w:r>
          </w:p>
        </w:tc>
      </w:tr>
    </w:tbl>
    <w:p w:rsidR="009E7ADE" w:rsidRPr="00ED3FCB" w:rsidRDefault="009E7ADE" w:rsidP="00A3169C">
      <w:pPr>
        <w:pStyle w:val="Heading1"/>
        <w:rPr>
          <w:rStyle w:val="FontStyle14"/>
          <w:b/>
          <w:sz w:val="24"/>
          <w:szCs w:val="24"/>
        </w:rPr>
      </w:pPr>
      <w:r w:rsidRPr="00ED3FCB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9E7ADE" w:rsidRPr="00ED3FCB" w:rsidRDefault="009E7ADE" w:rsidP="00A3169C">
      <w:r w:rsidRPr="00ED3FCB">
        <w:t>Материально-техническое обеспечение дисциплины включает:</w:t>
      </w:r>
    </w:p>
    <w:p w:rsidR="009E7ADE" w:rsidRPr="00ED3FCB" w:rsidRDefault="009E7ADE" w:rsidP="00A3169C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0"/>
        <w:gridCol w:w="5880"/>
      </w:tblGrid>
      <w:tr w:rsidR="009E7ADE" w:rsidRPr="00ED3FCB" w:rsidTr="008E48E1">
        <w:tc>
          <w:tcPr>
            <w:tcW w:w="1928" w:type="pct"/>
          </w:tcPr>
          <w:p w:rsidR="009E7ADE" w:rsidRPr="00ED3FCB" w:rsidRDefault="009E7ADE" w:rsidP="008E48E1">
            <w:pPr>
              <w:contextualSpacing/>
            </w:pPr>
            <w:r w:rsidRPr="00ED3FC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9E7ADE" w:rsidRPr="00ED3FCB" w:rsidRDefault="009E7ADE" w:rsidP="008E48E1">
            <w:pPr>
              <w:contextualSpacing/>
            </w:pPr>
            <w:r w:rsidRPr="00ED3FCB">
              <w:t>Доска, мультимедийные средства хранения, п</w:t>
            </w:r>
            <w:r w:rsidRPr="00ED3FCB">
              <w:t>е</w:t>
            </w:r>
            <w:r w:rsidRPr="00ED3FCB">
              <w:t>редачи  и представления информации.</w:t>
            </w:r>
          </w:p>
        </w:tc>
      </w:tr>
      <w:tr w:rsidR="009E7ADE" w:rsidRPr="00ED3FCB" w:rsidTr="008E48E1">
        <w:trPr>
          <w:trHeight w:val="1196"/>
        </w:trPr>
        <w:tc>
          <w:tcPr>
            <w:tcW w:w="1928" w:type="pct"/>
          </w:tcPr>
          <w:p w:rsidR="009E7ADE" w:rsidRPr="00ED3FCB" w:rsidRDefault="009E7ADE" w:rsidP="008E48E1">
            <w:pPr>
              <w:contextualSpacing/>
            </w:pPr>
            <w:r w:rsidRPr="00ED3FCB">
              <w:t>Учебные аудитории для проведения практических зан</w:t>
            </w:r>
            <w:r w:rsidRPr="00ED3FCB">
              <w:t>я</w:t>
            </w:r>
            <w:r w:rsidRPr="00ED3FCB">
              <w:t>тий, групповых и индивидуал</w:t>
            </w:r>
            <w:r w:rsidRPr="00ED3FCB">
              <w:t>ь</w:t>
            </w:r>
            <w:r w:rsidRPr="00ED3FCB">
              <w:t>ных консультаций, текущего контроля и промежуточной атт</w:t>
            </w:r>
            <w:r w:rsidRPr="00ED3FCB">
              <w:t>е</w:t>
            </w:r>
            <w:r w:rsidRPr="00ED3FCB">
              <w:t>стации</w:t>
            </w:r>
          </w:p>
        </w:tc>
        <w:tc>
          <w:tcPr>
            <w:tcW w:w="3072" w:type="pct"/>
          </w:tcPr>
          <w:p w:rsidR="009E7ADE" w:rsidRPr="00ED3FCB" w:rsidRDefault="009E7ADE" w:rsidP="008E48E1">
            <w:pPr>
              <w:contextualSpacing/>
            </w:pPr>
            <w:r w:rsidRPr="00ED3FCB">
              <w:t>Доска, мультимедийный проектор, экран</w:t>
            </w:r>
          </w:p>
        </w:tc>
      </w:tr>
      <w:tr w:rsidR="009E7ADE" w:rsidRPr="00ED3FCB" w:rsidTr="008E48E1">
        <w:tc>
          <w:tcPr>
            <w:tcW w:w="1928" w:type="pct"/>
          </w:tcPr>
          <w:p w:rsidR="009E7ADE" w:rsidRPr="00ED3FCB" w:rsidRDefault="009E7ADE" w:rsidP="008E48E1">
            <w:pPr>
              <w:contextualSpacing/>
            </w:pPr>
            <w:r w:rsidRPr="00ED3FCB">
              <w:t>Помещения для самосто</w:t>
            </w:r>
            <w:r w:rsidRPr="00ED3FCB">
              <w:t>я</w:t>
            </w:r>
            <w:r w:rsidRPr="00ED3FCB">
              <w:t>тельной работы обучающихся</w:t>
            </w:r>
          </w:p>
        </w:tc>
        <w:tc>
          <w:tcPr>
            <w:tcW w:w="3072" w:type="pct"/>
          </w:tcPr>
          <w:p w:rsidR="009E7ADE" w:rsidRPr="00ED3FCB" w:rsidRDefault="009E7ADE" w:rsidP="008E48E1">
            <w:pPr>
              <w:contextualSpacing/>
            </w:pPr>
            <w:r w:rsidRPr="00ED3FCB">
              <w:t>Персональные компьютеры  с пакетом MS Office, выходом в Интернет и с доступом в электро</w:t>
            </w:r>
            <w:r w:rsidRPr="00ED3FCB">
              <w:t>н</w:t>
            </w:r>
            <w:r w:rsidRPr="00ED3FCB">
              <w:t>ную информационно-образовательную среду униве</w:t>
            </w:r>
            <w:r w:rsidRPr="00ED3FCB">
              <w:t>р</w:t>
            </w:r>
            <w:r w:rsidRPr="00ED3FCB">
              <w:t xml:space="preserve">ситета </w:t>
            </w:r>
          </w:p>
        </w:tc>
      </w:tr>
      <w:tr w:rsidR="009E7ADE" w:rsidRPr="00ED3FCB" w:rsidTr="008E48E1">
        <w:tc>
          <w:tcPr>
            <w:tcW w:w="1928" w:type="pct"/>
          </w:tcPr>
          <w:p w:rsidR="009E7ADE" w:rsidRPr="00ED3FCB" w:rsidRDefault="009E7ADE" w:rsidP="008E48E1">
            <w:pPr>
              <w:contextualSpacing/>
            </w:pPr>
            <w:r w:rsidRPr="00ED3FCB">
              <w:t>Помещение для хранения и профилактического обслужив</w:t>
            </w:r>
            <w:r w:rsidRPr="00ED3FCB">
              <w:t>а</w:t>
            </w:r>
            <w:r w:rsidRPr="00ED3FCB">
              <w:t>ния учебного оборудования</w:t>
            </w:r>
          </w:p>
        </w:tc>
        <w:tc>
          <w:tcPr>
            <w:tcW w:w="3072" w:type="pct"/>
          </w:tcPr>
          <w:p w:rsidR="009E7ADE" w:rsidRPr="00ED3FCB" w:rsidRDefault="009E7ADE" w:rsidP="008E48E1">
            <w:pPr>
              <w:contextualSpacing/>
            </w:pPr>
            <w:r w:rsidRPr="00ED3FCB">
              <w:t>Стеллажи для хранения учебно-наглядных пос</w:t>
            </w:r>
            <w:r w:rsidRPr="00ED3FCB">
              <w:t>о</w:t>
            </w:r>
            <w:r w:rsidRPr="00ED3FCB">
              <w:t>бий и учебно-методической документации.</w:t>
            </w:r>
          </w:p>
          <w:p w:rsidR="009E7ADE" w:rsidRPr="00ED3FCB" w:rsidRDefault="009E7ADE" w:rsidP="008E48E1">
            <w:pPr>
              <w:contextualSpacing/>
            </w:pPr>
          </w:p>
        </w:tc>
      </w:tr>
    </w:tbl>
    <w:p w:rsidR="009E7ADE" w:rsidRPr="00926B68" w:rsidRDefault="009E7ADE" w:rsidP="00A3169C"/>
    <w:p w:rsidR="009E7ADE" w:rsidRPr="005574D1" w:rsidRDefault="009E7ADE" w:rsidP="00A3169C">
      <w:pPr>
        <w:pStyle w:val="Style8"/>
        <w:widowControl/>
        <w:rPr>
          <w:rStyle w:val="FontStyle15"/>
          <w:b w:val="0"/>
          <w:bCs/>
          <w:i/>
          <w:sz w:val="24"/>
        </w:rPr>
      </w:pPr>
    </w:p>
    <w:sectPr w:rsidR="009E7ADE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ADE" w:rsidRDefault="009E7ADE">
      <w:r>
        <w:separator/>
      </w:r>
    </w:p>
  </w:endnote>
  <w:endnote w:type="continuationSeparator" w:id="1">
    <w:p w:rsidR="009E7ADE" w:rsidRDefault="009E7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ADE" w:rsidRDefault="009E7ADE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E7ADE" w:rsidRDefault="009E7ADE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ADE" w:rsidRDefault="009E7ADE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34</w:t>
    </w:r>
    <w:r>
      <w:rPr>
        <w:rStyle w:val="PageNumber"/>
      </w:rPr>
      <w:fldChar w:fldCharType="end"/>
    </w:r>
  </w:p>
  <w:p w:rsidR="009E7ADE" w:rsidRDefault="009E7ADE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ADE" w:rsidRDefault="009E7ADE">
      <w:r>
        <w:separator/>
      </w:r>
    </w:p>
  </w:footnote>
  <w:footnote w:type="continuationSeparator" w:id="1">
    <w:p w:rsidR="009E7ADE" w:rsidRDefault="009E7A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0509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7033FC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4">
    <w:nsid w:val="114B2979"/>
    <w:multiLevelType w:val="hybridMultilevel"/>
    <w:tmpl w:val="A100F2A6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2459C1"/>
    <w:multiLevelType w:val="hybridMultilevel"/>
    <w:tmpl w:val="047075E8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26771A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086B20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5E567F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3">
    <w:nsid w:val="291673D4"/>
    <w:multiLevelType w:val="hybridMultilevel"/>
    <w:tmpl w:val="A4BEA5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D1E1A2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16">
    <w:nsid w:val="2E28627F"/>
    <w:multiLevelType w:val="hybridMultilevel"/>
    <w:tmpl w:val="B96CE14E"/>
    <w:lvl w:ilvl="0" w:tplc="77C2D65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C1F4A"/>
    <w:multiLevelType w:val="hybridMultilevel"/>
    <w:tmpl w:val="460EDC8A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E83A2A"/>
    <w:multiLevelType w:val="hybridMultilevel"/>
    <w:tmpl w:val="41F2674C"/>
    <w:lvl w:ilvl="0" w:tplc="04190011">
      <w:start w:val="1"/>
      <w:numFmt w:val="decimal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2">
    <w:nsid w:val="44246774"/>
    <w:multiLevelType w:val="multilevel"/>
    <w:tmpl w:val="398AB78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DE394E"/>
    <w:multiLevelType w:val="hybridMultilevel"/>
    <w:tmpl w:val="53E4C008"/>
    <w:lvl w:ilvl="0" w:tplc="04190017">
      <w:start w:val="1"/>
      <w:numFmt w:val="lowerLetter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7">
    <w:nsid w:val="551F415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28">
    <w:nsid w:val="57274A72"/>
    <w:multiLevelType w:val="hybridMultilevel"/>
    <w:tmpl w:val="775A146C"/>
    <w:lvl w:ilvl="0" w:tplc="7C38FF16">
      <w:start w:val="1"/>
      <w:numFmt w:val="decimal"/>
      <w:lvlText w:val="%1."/>
      <w:lvlJc w:val="left"/>
      <w:pPr>
        <w:tabs>
          <w:tab w:val="num" w:pos="875"/>
        </w:tabs>
        <w:ind w:left="875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2" w:hanging="180"/>
      </w:pPr>
      <w:rPr>
        <w:rFonts w:cs="Times New Roman"/>
      </w:r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9F5431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1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B466539"/>
    <w:multiLevelType w:val="hybridMultilevel"/>
    <w:tmpl w:val="7D825AFE"/>
    <w:lvl w:ilvl="0" w:tplc="7C38FF16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>
    <w:nsid w:val="65954CE4"/>
    <w:multiLevelType w:val="hybridMultilevel"/>
    <w:tmpl w:val="060C6A52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C8E60CA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645C55"/>
    <w:multiLevelType w:val="multilevel"/>
    <w:tmpl w:val="EF44C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2B26F37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7">
    <w:nsid w:val="779737A1"/>
    <w:multiLevelType w:val="multilevel"/>
    <w:tmpl w:val="AAC6D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7AE0FF3"/>
    <w:multiLevelType w:val="hybridMultilevel"/>
    <w:tmpl w:val="33D8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5"/>
  </w:num>
  <w:num w:numId="5">
    <w:abstractNumId w:val="40"/>
  </w:num>
  <w:num w:numId="6">
    <w:abstractNumId w:val="41"/>
  </w:num>
  <w:num w:numId="7">
    <w:abstractNumId w:val="24"/>
  </w:num>
  <w:num w:numId="8">
    <w:abstractNumId w:val="29"/>
  </w:num>
  <w:num w:numId="9">
    <w:abstractNumId w:val="14"/>
  </w:num>
  <w:num w:numId="10">
    <w:abstractNumId w:val="6"/>
  </w:num>
  <w:num w:numId="11">
    <w:abstractNumId w:val="20"/>
  </w:num>
  <w:num w:numId="12">
    <w:abstractNumId w:val="17"/>
  </w:num>
  <w:num w:numId="13">
    <w:abstractNumId w:val="39"/>
  </w:num>
  <w:num w:numId="14">
    <w:abstractNumId w:val="11"/>
  </w:num>
  <w:num w:numId="15">
    <w:abstractNumId w:val="22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7"/>
  </w:num>
  <w:num w:numId="19">
    <w:abstractNumId w:val="31"/>
  </w:num>
  <w:num w:numId="20">
    <w:abstractNumId w:val="4"/>
  </w:num>
  <w:num w:numId="21">
    <w:abstractNumId w:val="13"/>
  </w:num>
  <w:num w:numId="22">
    <w:abstractNumId w:val="38"/>
  </w:num>
  <w:num w:numId="23">
    <w:abstractNumId w:val="33"/>
  </w:num>
  <w:num w:numId="24">
    <w:abstractNumId w:val="12"/>
  </w:num>
  <w:num w:numId="25">
    <w:abstractNumId w:val="3"/>
  </w:num>
  <w:num w:numId="26">
    <w:abstractNumId w:val="35"/>
  </w:num>
  <w:num w:numId="27">
    <w:abstractNumId w:val="0"/>
  </w:num>
  <w:num w:numId="28">
    <w:abstractNumId w:val="28"/>
  </w:num>
  <w:num w:numId="29">
    <w:abstractNumId w:val="36"/>
  </w:num>
  <w:num w:numId="30">
    <w:abstractNumId w:val="30"/>
  </w:num>
  <w:num w:numId="31">
    <w:abstractNumId w:val="8"/>
  </w:num>
  <w:num w:numId="32">
    <w:abstractNumId w:val="27"/>
  </w:num>
  <w:num w:numId="33">
    <w:abstractNumId w:val="15"/>
  </w:num>
  <w:num w:numId="34">
    <w:abstractNumId w:val="21"/>
  </w:num>
  <w:num w:numId="35">
    <w:abstractNumId w:val="26"/>
  </w:num>
  <w:num w:numId="36">
    <w:abstractNumId w:val="34"/>
  </w:num>
  <w:num w:numId="37">
    <w:abstractNumId w:val="16"/>
  </w:num>
  <w:num w:numId="38">
    <w:abstractNumId w:val="10"/>
  </w:num>
  <w:num w:numId="39">
    <w:abstractNumId w:val="18"/>
  </w:num>
  <w:num w:numId="40">
    <w:abstractNumId w:val="5"/>
  </w:num>
  <w:num w:numId="41">
    <w:abstractNumId w:val="32"/>
  </w:num>
  <w:num w:numId="42">
    <w:abstractNumId w:val="1"/>
  </w:num>
  <w:num w:numId="4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D0D"/>
    <w:rsid w:val="000054B0"/>
    <w:rsid w:val="000054C0"/>
    <w:rsid w:val="000306DD"/>
    <w:rsid w:val="0003145C"/>
    <w:rsid w:val="00032CB0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5CC2"/>
    <w:rsid w:val="00080942"/>
    <w:rsid w:val="0008161B"/>
    <w:rsid w:val="0008595C"/>
    <w:rsid w:val="0009069F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10038D"/>
    <w:rsid w:val="001013BB"/>
    <w:rsid w:val="00105652"/>
    <w:rsid w:val="00105834"/>
    <w:rsid w:val="00113E76"/>
    <w:rsid w:val="00117951"/>
    <w:rsid w:val="001222E6"/>
    <w:rsid w:val="001239D1"/>
    <w:rsid w:val="0012639D"/>
    <w:rsid w:val="0013405F"/>
    <w:rsid w:val="00135DEA"/>
    <w:rsid w:val="00152163"/>
    <w:rsid w:val="00153190"/>
    <w:rsid w:val="00164F46"/>
    <w:rsid w:val="00164FB4"/>
    <w:rsid w:val="00173672"/>
    <w:rsid w:val="00173E53"/>
    <w:rsid w:val="001745D5"/>
    <w:rsid w:val="001852BF"/>
    <w:rsid w:val="00196A06"/>
    <w:rsid w:val="001A182E"/>
    <w:rsid w:val="001A4E6B"/>
    <w:rsid w:val="001B2CC9"/>
    <w:rsid w:val="001D1B35"/>
    <w:rsid w:val="001D4471"/>
    <w:rsid w:val="001D6DFA"/>
    <w:rsid w:val="001E2737"/>
    <w:rsid w:val="001E32B2"/>
    <w:rsid w:val="001E5ECB"/>
    <w:rsid w:val="001E70E5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3D72"/>
    <w:rsid w:val="002372EF"/>
    <w:rsid w:val="0024270B"/>
    <w:rsid w:val="00243DE6"/>
    <w:rsid w:val="002461A8"/>
    <w:rsid w:val="0025247E"/>
    <w:rsid w:val="00253E5C"/>
    <w:rsid w:val="002637CD"/>
    <w:rsid w:val="00266EAA"/>
    <w:rsid w:val="002773CC"/>
    <w:rsid w:val="00277AD1"/>
    <w:rsid w:val="00295498"/>
    <w:rsid w:val="00297392"/>
    <w:rsid w:val="002A010E"/>
    <w:rsid w:val="002A01D0"/>
    <w:rsid w:val="002A40E2"/>
    <w:rsid w:val="002A720F"/>
    <w:rsid w:val="002B0CF6"/>
    <w:rsid w:val="002C0376"/>
    <w:rsid w:val="002C1F2B"/>
    <w:rsid w:val="002D2A5E"/>
    <w:rsid w:val="002D4465"/>
    <w:rsid w:val="002E102E"/>
    <w:rsid w:val="002E4F95"/>
    <w:rsid w:val="002E61E7"/>
    <w:rsid w:val="002E69DA"/>
    <w:rsid w:val="002F3881"/>
    <w:rsid w:val="002F4153"/>
    <w:rsid w:val="003023BA"/>
    <w:rsid w:val="0032470F"/>
    <w:rsid w:val="00334745"/>
    <w:rsid w:val="00336647"/>
    <w:rsid w:val="00342188"/>
    <w:rsid w:val="003523DE"/>
    <w:rsid w:val="00355529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43A4"/>
    <w:rsid w:val="003A6204"/>
    <w:rsid w:val="003A7E32"/>
    <w:rsid w:val="003B18D5"/>
    <w:rsid w:val="003B71FE"/>
    <w:rsid w:val="003D2D66"/>
    <w:rsid w:val="003E3092"/>
    <w:rsid w:val="003E31A0"/>
    <w:rsid w:val="003E44A1"/>
    <w:rsid w:val="003F132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82157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B4306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461FC"/>
    <w:rsid w:val="00551238"/>
    <w:rsid w:val="0055497B"/>
    <w:rsid w:val="005574D1"/>
    <w:rsid w:val="00565E8F"/>
    <w:rsid w:val="005672B3"/>
    <w:rsid w:val="005678A2"/>
    <w:rsid w:val="0057672B"/>
    <w:rsid w:val="00584079"/>
    <w:rsid w:val="005A1D91"/>
    <w:rsid w:val="005B2551"/>
    <w:rsid w:val="005C4DE7"/>
    <w:rsid w:val="005D285C"/>
    <w:rsid w:val="005E00BC"/>
    <w:rsid w:val="005E0E68"/>
    <w:rsid w:val="005E0FCA"/>
    <w:rsid w:val="005E1D57"/>
    <w:rsid w:val="005F3C26"/>
    <w:rsid w:val="005F619C"/>
    <w:rsid w:val="00604E7B"/>
    <w:rsid w:val="00605625"/>
    <w:rsid w:val="00605E1D"/>
    <w:rsid w:val="0061214C"/>
    <w:rsid w:val="006133BC"/>
    <w:rsid w:val="00614BFD"/>
    <w:rsid w:val="00622357"/>
    <w:rsid w:val="006228B4"/>
    <w:rsid w:val="00624F44"/>
    <w:rsid w:val="00625FC3"/>
    <w:rsid w:val="00626A5B"/>
    <w:rsid w:val="00635F9B"/>
    <w:rsid w:val="00636EF5"/>
    <w:rsid w:val="00640170"/>
    <w:rsid w:val="00653A71"/>
    <w:rsid w:val="00681815"/>
    <w:rsid w:val="00687EB9"/>
    <w:rsid w:val="006912D1"/>
    <w:rsid w:val="0069436C"/>
    <w:rsid w:val="006973C0"/>
    <w:rsid w:val="006B13A9"/>
    <w:rsid w:val="006B28B4"/>
    <w:rsid w:val="006B3E6B"/>
    <w:rsid w:val="006C1369"/>
    <w:rsid w:val="006C3A50"/>
    <w:rsid w:val="006D047C"/>
    <w:rsid w:val="006D33BA"/>
    <w:rsid w:val="006E1B4D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2511"/>
    <w:rsid w:val="00750095"/>
    <w:rsid w:val="00753955"/>
    <w:rsid w:val="00756D53"/>
    <w:rsid w:val="00761603"/>
    <w:rsid w:val="007669B1"/>
    <w:rsid w:val="00767409"/>
    <w:rsid w:val="00773127"/>
    <w:rsid w:val="007754E4"/>
    <w:rsid w:val="00775BCB"/>
    <w:rsid w:val="00777CC9"/>
    <w:rsid w:val="007865FA"/>
    <w:rsid w:val="0079022C"/>
    <w:rsid w:val="0079685A"/>
    <w:rsid w:val="007A00F2"/>
    <w:rsid w:val="007A268F"/>
    <w:rsid w:val="007A3DFD"/>
    <w:rsid w:val="007C088E"/>
    <w:rsid w:val="007C2DC7"/>
    <w:rsid w:val="007F12E6"/>
    <w:rsid w:val="007F7A6A"/>
    <w:rsid w:val="00806CC2"/>
    <w:rsid w:val="008145A6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3387"/>
    <w:rsid w:val="0086698D"/>
    <w:rsid w:val="0087519F"/>
    <w:rsid w:val="00876DA7"/>
    <w:rsid w:val="0087759C"/>
    <w:rsid w:val="0088236C"/>
    <w:rsid w:val="00882A54"/>
    <w:rsid w:val="008A1E40"/>
    <w:rsid w:val="008A20F0"/>
    <w:rsid w:val="008A2C40"/>
    <w:rsid w:val="008A668D"/>
    <w:rsid w:val="008B76E0"/>
    <w:rsid w:val="008C0544"/>
    <w:rsid w:val="008C1E68"/>
    <w:rsid w:val="008C6843"/>
    <w:rsid w:val="008C7CB7"/>
    <w:rsid w:val="008E14A8"/>
    <w:rsid w:val="008E48E1"/>
    <w:rsid w:val="008E55CC"/>
    <w:rsid w:val="008E6EE6"/>
    <w:rsid w:val="008F7C09"/>
    <w:rsid w:val="00900E33"/>
    <w:rsid w:val="00910AD0"/>
    <w:rsid w:val="009125BE"/>
    <w:rsid w:val="00926B68"/>
    <w:rsid w:val="00932597"/>
    <w:rsid w:val="009345C6"/>
    <w:rsid w:val="009357BB"/>
    <w:rsid w:val="00961239"/>
    <w:rsid w:val="0097412A"/>
    <w:rsid w:val="00974FA5"/>
    <w:rsid w:val="009801F2"/>
    <w:rsid w:val="00981736"/>
    <w:rsid w:val="00986340"/>
    <w:rsid w:val="009922DA"/>
    <w:rsid w:val="00994A36"/>
    <w:rsid w:val="009B02F2"/>
    <w:rsid w:val="009B38BE"/>
    <w:rsid w:val="009C15E7"/>
    <w:rsid w:val="009C6AA8"/>
    <w:rsid w:val="009D2F6D"/>
    <w:rsid w:val="009E7ADE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169C"/>
    <w:rsid w:val="00A34587"/>
    <w:rsid w:val="00A36C7A"/>
    <w:rsid w:val="00A37599"/>
    <w:rsid w:val="00A40900"/>
    <w:rsid w:val="00A440A2"/>
    <w:rsid w:val="00A528B2"/>
    <w:rsid w:val="00A5411E"/>
    <w:rsid w:val="00A5741F"/>
    <w:rsid w:val="00A63804"/>
    <w:rsid w:val="00A66C3F"/>
    <w:rsid w:val="00A67A64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4D6"/>
    <w:rsid w:val="00B23837"/>
    <w:rsid w:val="00B25681"/>
    <w:rsid w:val="00B401FA"/>
    <w:rsid w:val="00B465A3"/>
    <w:rsid w:val="00B56311"/>
    <w:rsid w:val="00B67105"/>
    <w:rsid w:val="00B72C01"/>
    <w:rsid w:val="00B751FD"/>
    <w:rsid w:val="00B82F70"/>
    <w:rsid w:val="00B91227"/>
    <w:rsid w:val="00B93B6E"/>
    <w:rsid w:val="00B954D3"/>
    <w:rsid w:val="00BA462D"/>
    <w:rsid w:val="00BA5579"/>
    <w:rsid w:val="00BC1ACA"/>
    <w:rsid w:val="00BD51D2"/>
    <w:rsid w:val="00BD7EEF"/>
    <w:rsid w:val="00BE66EE"/>
    <w:rsid w:val="00BF164E"/>
    <w:rsid w:val="00BF26FD"/>
    <w:rsid w:val="00BF42C2"/>
    <w:rsid w:val="00BF4F67"/>
    <w:rsid w:val="00C0251B"/>
    <w:rsid w:val="00C07B50"/>
    <w:rsid w:val="00C15622"/>
    <w:rsid w:val="00C15BB4"/>
    <w:rsid w:val="00C17915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48C"/>
    <w:rsid w:val="00C73D3C"/>
    <w:rsid w:val="00C75090"/>
    <w:rsid w:val="00C81030"/>
    <w:rsid w:val="00C8359C"/>
    <w:rsid w:val="00C84B9F"/>
    <w:rsid w:val="00CA09F5"/>
    <w:rsid w:val="00CB19BA"/>
    <w:rsid w:val="00CC2813"/>
    <w:rsid w:val="00CC4A57"/>
    <w:rsid w:val="00CD5830"/>
    <w:rsid w:val="00CD5960"/>
    <w:rsid w:val="00CD6B23"/>
    <w:rsid w:val="00CD7578"/>
    <w:rsid w:val="00CE11D9"/>
    <w:rsid w:val="00CE450F"/>
    <w:rsid w:val="00CE56E3"/>
    <w:rsid w:val="00CF1787"/>
    <w:rsid w:val="00D01D8E"/>
    <w:rsid w:val="00D05B95"/>
    <w:rsid w:val="00D060E4"/>
    <w:rsid w:val="00D20748"/>
    <w:rsid w:val="00D21C33"/>
    <w:rsid w:val="00D33718"/>
    <w:rsid w:val="00D37105"/>
    <w:rsid w:val="00D40C06"/>
    <w:rsid w:val="00D441E6"/>
    <w:rsid w:val="00D446FD"/>
    <w:rsid w:val="00D563F1"/>
    <w:rsid w:val="00D656D8"/>
    <w:rsid w:val="00D65E1A"/>
    <w:rsid w:val="00D668F2"/>
    <w:rsid w:val="00D67FAA"/>
    <w:rsid w:val="00D707CB"/>
    <w:rsid w:val="00D71C69"/>
    <w:rsid w:val="00D72EA1"/>
    <w:rsid w:val="00D75CF7"/>
    <w:rsid w:val="00D91B8E"/>
    <w:rsid w:val="00DA4F9B"/>
    <w:rsid w:val="00DA750B"/>
    <w:rsid w:val="00DB5F7D"/>
    <w:rsid w:val="00DC1BBB"/>
    <w:rsid w:val="00DC637E"/>
    <w:rsid w:val="00DD3721"/>
    <w:rsid w:val="00DE367E"/>
    <w:rsid w:val="00DE41B0"/>
    <w:rsid w:val="00DE42A9"/>
    <w:rsid w:val="00DE495F"/>
    <w:rsid w:val="00DF3236"/>
    <w:rsid w:val="00DF67CF"/>
    <w:rsid w:val="00E022FE"/>
    <w:rsid w:val="00E1401B"/>
    <w:rsid w:val="00E14A3F"/>
    <w:rsid w:val="00E20CB0"/>
    <w:rsid w:val="00E26511"/>
    <w:rsid w:val="00E27073"/>
    <w:rsid w:val="00E3775D"/>
    <w:rsid w:val="00E41338"/>
    <w:rsid w:val="00E436E4"/>
    <w:rsid w:val="00E51396"/>
    <w:rsid w:val="00E55F41"/>
    <w:rsid w:val="00E633D6"/>
    <w:rsid w:val="00E72421"/>
    <w:rsid w:val="00E725DA"/>
    <w:rsid w:val="00E7432D"/>
    <w:rsid w:val="00E80F75"/>
    <w:rsid w:val="00E95DD8"/>
    <w:rsid w:val="00E967E4"/>
    <w:rsid w:val="00E9746F"/>
    <w:rsid w:val="00EA5D5C"/>
    <w:rsid w:val="00EB036B"/>
    <w:rsid w:val="00EB1160"/>
    <w:rsid w:val="00EB408D"/>
    <w:rsid w:val="00EB6BBF"/>
    <w:rsid w:val="00EC14A7"/>
    <w:rsid w:val="00EC2AC6"/>
    <w:rsid w:val="00ED3631"/>
    <w:rsid w:val="00ED3FCB"/>
    <w:rsid w:val="00EE0A0B"/>
    <w:rsid w:val="00EF11D8"/>
    <w:rsid w:val="00EF1946"/>
    <w:rsid w:val="00F046DF"/>
    <w:rsid w:val="00F13A84"/>
    <w:rsid w:val="00F27ABF"/>
    <w:rsid w:val="00F3141D"/>
    <w:rsid w:val="00F34B47"/>
    <w:rsid w:val="00F34F57"/>
    <w:rsid w:val="00F41523"/>
    <w:rsid w:val="00F4177E"/>
    <w:rsid w:val="00F43886"/>
    <w:rsid w:val="00F50F02"/>
    <w:rsid w:val="00F5544D"/>
    <w:rsid w:val="00F57926"/>
    <w:rsid w:val="00F57FBC"/>
    <w:rsid w:val="00F637F1"/>
    <w:rsid w:val="00F655DC"/>
    <w:rsid w:val="00F73C90"/>
    <w:rsid w:val="00F75D07"/>
    <w:rsid w:val="00F77DB6"/>
    <w:rsid w:val="00F920FE"/>
    <w:rsid w:val="00FA2123"/>
    <w:rsid w:val="00FA3D9A"/>
    <w:rsid w:val="00FA4406"/>
    <w:rsid w:val="00FA7E0B"/>
    <w:rsid w:val="00FB05C2"/>
    <w:rsid w:val="00FB0979"/>
    <w:rsid w:val="00FC0760"/>
    <w:rsid w:val="00FC41F8"/>
    <w:rsid w:val="00FC6196"/>
    <w:rsid w:val="00FD32EB"/>
    <w:rsid w:val="00FE1877"/>
    <w:rsid w:val="00FE24AC"/>
    <w:rsid w:val="00FE69C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0054B0"/>
  </w:style>
  <w:style w:type="paragraph" w:customStyle="1" w:styleId="Style2">
    <w:name w:val="Style2"/>
    <w:basedOn w:val="Normal"/>
    <w:uiPriority w:val="99"/>
    <w:rsid w:val="000054B0"/>
  </w:style>
  <w:style w:type="paragraph" w:customStyle="1" w:styleId="Style3">
    <w:name w:val="Style3"/>
    <w:basedOn w:val="Normal"/>
    <w:uiPriority w:val="99"/>
    <w:rsid w:val="000054B0"/>
  </w:style>
  <w:style w:type="paragraph" w:customStyle="1" w:styleId="Style4">
    <w:name w:val="Style4"/>
    <w:basedOn w:val="Normal"/>
    <w:uiPriority w:val="99"/>
    <w:rsid w:val="000054B0"/>
  </w:style>
  <w:style w:type="paragraph" w:customStyle="1" w:styleId="Style5">
    <w:name w:val="Style5"/>
    <w:basedOn w:val="Normal"/>
    <w:uiPriority w:val="99"/>
    <w:rsid w:val="000054B0"/>
  </w:style>
  <w:style w:type="paragraph" w:customStyle="1" w:styleId="Style6">
    <w:name w:val="Style6"/>
    <w:basedOn w:val="Normal"/>
    <w:uiPriority w:val="99"/>
    <w:rsid w:val="000054B0"/>
  </w:style>
  <w:style w:type="paragraph" w:customStyle="1" w:styleId="Style7">
    <w:name w:val="Style7"/>
    <w:basedOn w:val="Normal"/>
    <w:uiPriority w:val="99"/>
    <w:rsid w:val="000054B0"/>
  </w:style>
  <w:style w:type="paragraph" w:customStyle="1" w:styleId="Style8">
    <w:name w:val="Style8"/>
    <w:basedOn w:val="Normal"/>
    <w:uiPriority w:val="99"/>
    <w:rsid w:val="000054B0"/>
  </w:style>
  <w:style w:type="character" w:customStyle="1" w:styleId="FontStyle11">
    <w:name w:val="Font Style11"/>
    <w:uiPriority w:val="99"/>
    <w:rsid w:val="000054B0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0054B0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0054B0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0054B0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0054B0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0054B0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0054B0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0054B0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0054B0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0054B0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0054B0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0054B0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0054B0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0054B0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0054B0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1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customStyle="1" w:styleId="BodyTextIndentChar1">
    <w:name w:val="Body Text Indent Char1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1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character" w:customStyle="1" w:styleId="HeaderChar1">
    <w:name w:val="Header Char1"/>
    <w:aliases w:val="Знак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Pr>
      <w:b/>
      <w:bCs/>
      <w:sz w:val="20"/>
      <w:szCs w:val="20"/>
    </w:rPr>
  </w:style>
  <w:style w:type="character" w:customStyle="1" w:styleId="CommentSubjectChar1">
    <w:name w:val="Comment Subject Char1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1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a">
    <w:name w:val="Абзац списка"/>
    <w:basedOn w:val="Normal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character" w:customStyle="1" w:styleId="BodyText2Char1">
    <w:name w:val="Body Text 2 Char1"/>
    <w:link w:val="BodyText2"/>
    <w:uiPriority w:val="99"/>
    <w:locked/>
    <w:rsid w:val="00FF493E"/>
    <w:rPr>
      <w:sz w:val="24"/>
    </w:rPr>
  </w:style>
  <w:style w:type="character" w:styleId="Hyperlink">
    <w:name w:val="Hyperlink"/>
    <w:basedOn w:val="DefaultParagraphFont"/>
    <w:uiPriority w:val="99"/>
    <w:rsid w:val="00F57926"/>
    <w:rPr>
      <w:rFonts w:cs="Times New Roman"/>
      <w:color w:val="0000FF"/>
      <w:u w:val="single"/>
    </w:rPr>
  </w:style>
  <w:style w:type="character" w:customStyle="1" w:styleId="instancename">
    <w:name w:val="instancename"/>
    <w:basedOn w:val="DefaultParagraphFont"/>
    <w:uiPriority w:val="99"/>
    <w:rsid w:val="006B13A9"/>
    <w:rPr>
      <w:rFonts w:cs="Times New Roman"/>
    </w:rPr>
  </w:style>
  <w:style w:type="character" w:customStyle="1" w:styleId="accesshide">
    <w:name w:val="accesshide"/>
    <w:basedOn w:val="DefaultParagraphFont"/>
    <w:uiPriority w:val="99"/>
    <w:rsid w:val="006B13A9"/>
    <w:rPr>
      <w:rFonts w:cs="Times New Roman"/>
    </w:rPr>
  </w:style>
  <w:style w:type="paragraph" w:styleId="NormalWeb">
    <w:name w:val="Normal (Web)"/>
    <w:basedOn w:val="Normal"/>
    <w:uiPriority w:val="99"/>
    <w:rsid w:val="00E1401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hilight">
    <w:name w:val="hilight"/>
    <w:basedOn w:val="DefaultParagraphFont"/>
    <w:uiPriority w:val="99"/>
    <w:rsid w:val="00961239"/>
    <w:rPr>
      <w:rFonts w:cs="Times New Roman"/>
    </w:rPr>
  </w:style>
  <w:style w:type="character" w:customStyle="1" w:styleId="8">
    <w:name w:val="Знак Знак8"/>
    <w:uiPriority w:val="99"/>
    <w:rsid w:val="00A3169C"/>
    <w:rPr>
      <w:b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35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3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3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3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3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3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3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3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3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35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lms.magtu.ru/mod/resource/view.php?id=594715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magtu.informsystema.ru/uploader/fileUpload?name=419.pdf&amp;show=dcatalogues/1/1079403/419.pdf&amp;view=true" TargetMode="External"/><Relationship Id="rId39" Type="http://schemas.openxmlformats.org/officeDocument/2006/relationships/hyperlink" Target="http://ecsocman.hs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2885.pdf&amp;show=dcatalogues/1/1134164/2885.pdf&amp;view=true" TargetMode="External"/><Relationship Id="rId34" Type="http://schemas.openxmlformats.org/officeDocument/2006/relationships/hyperlink" Target="https://scholar.google.ru/" TargetMode="External"/><Relationship Id="rId42" Type="http://schemas.openxmlformats.org/officeDocument/2006/relationships/hyperlink" Target="http://scopus.com" TargetMode="External"/><Relationship Id="rId47" Type="http://schemas.openxmlformats.org/officeDocument/2006/relationships/hyperlink" Target="http://zbmath.org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hyperlink" Target="https://newlms.magtu.ru/mod/resource/view.php?id=594715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magtu.informsystema.ru/uploader/fileUpload?name=1462.pdf&amp;show=dcatalogues/1/1123986/1462.pdf&amp;view=true" TargetMode="External"/><Relationship Id="rId33" Type="http://schemas.openxmlformats.org/officeDocument/2006/relationships/hyperlink" Target="https://elibrary.ru/project_risc.asp" TargetMode="External"/><Relationship Id="rId38" Type="http://schemas.openxmlformats.org/officeDocument/2006/relationships/hyperlink" Target="http://magtu.ru:8085/marcweb2/Default.asp" TargetMode="External"/><Relationship Id="rId46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hyperlink" Target="https://magtu.informsystema.ru/uploader/fileUpload?name=3504.pdf&amp;show=dcatalogues/1/1514308/3504.pdf&amp;view=true" TargetMode="External"/><Relationship Id="rId41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ewlms.magtu.ru/mod/resource/view.php?id=594715" TargetMode="External"/><Relationship Id="rId24" Type="http://schemas.openxmlformats.org/officeDocument/2006/relationships/hyperlink" Target="http://www.studentlibrary.ru/book/ISBN9785906839183.html" TargetMode="External"/><Relationship Id="rId32" Type="http://schemas.openxmlformats.org/officeDocument/2006/relationships/hyperlink" Target="https://dlib.eastview.com/" TargetMode="External"/><Relationship Id="rId37" Type="http://schemas.openxmlformats.org/officeDocument/2006/relationships/hyperlink" Target="https://www.rsl.ru/ru/4readers/catalogues/" TargetMode="External"/><Relationship Id="rId40" Type="http://schemas.openxmlformats.org/officeDocument/2006/relationships/hyperlink" Target="https://uisrussia.msu.ru" TargetMode="External"/><Relationship Id="rId45" Type="http://schemas.openxmlformats.org/officeDocument/2006/relationships/hyperlink" Target="http://materials.springer.co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www.studentlibrary.ru/book/ISBN9785971807148.html" TargetMode="External"/><Relationship Id="rId28" Type="http://schemas.openxmlformats.org/officeDocument/2006/relationships/hyperlink" Target="https://magtu.informsystema.ru/uploader/fileUpload?name=1307.pdf&amp;show=dcatalogues/1/1123527/1307.pdf&amp;view=true" TargetMode="External"/><Relationship Id="rId36" Type="http://schemas.openxmlformats.org/officeDocument/2006/relationships/hyperlink" Target="http://www1.fips.ru/" TargetMode="External"/><Relationship Id="rId49" Type="http://schemas.openxmlformats.org/officeDocument/2006/relationships/hyperlink" Target="https://archive.neicon.ru/xmlui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hyperlink" Target="http://www.studentlibrary.ru/book/ISBN9785426300668.htm" TargetMode="External"/><Relationship Id="rId44" Type="http://schemas.openxmlformats.org/officeDocument/2006/relationships/hyperlink" Target="http://www.springerprotocol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ewlms.magtu.ru/mod/resource/view.php?id=594715" TargetMode="External"/><Relationship Id="rId22" Type="http://schemas.openxmlformats.org/officeDocument/2006/relationships/hyperlink" Target="https://magtu.informsystema.ru/uploader/fileUpload?name=2926.pdf&amp;show=dcatalogues/1/1134556/2926.pdf&amp;view=true" TargetMode="External"/><Relationship Id="rId27" Type="http://schemas.openxmlformats.org/officeDocument/2006/relationships/hyperlink" Target="https://magtu.informsystema.ru/uploader/fileUpload?name=2960.pdf&amp;show=dcatalogues/1/1134854/2960.pdf&amp;view=true" TargetMode="External"/><Relationship Id="rId30" Type="http://schemas.openxmlformats.org/officeDocument/2006/relationships/hyperlink" Target="http://www.studentlibrary.ru/book/ISBN9785971804604.html" TargetMode="External"/><Relationship Id="rId35" Type="http://schemas.openxmlformats.org/officeDocument/2006/relationships/hyperlink" Target="http://window.edu.ru/" TargetMode="External"/><Relationship Id="rId43" Type="http://schemas.openxmlformats.org/officeDocument/2006/relationships/hyperlink" Target="http://link.springer.com/" TargetMode="External"/><Relationship Id="rId48" Type="http://schemas.openxmlformats.org/officeDocument/2006/relationships/hyperlink" Target="https://www.nature.com/siteindex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34</Pages>
  <Words>10073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Олеся</cp:lastModifiedBy>
  <cp:revision>2</cp:revision>
  <cp:lastPrinted>2015-02-06T09:12:00Z</cp:lastPrinted>
  <dcterms:created xsi:type="dcterms:W3CDTF">2020-10-31T12:15:00Z</dcterms:created>
  <dcterms:modified xsi:type="dcterms:W3CDTF">2020-10-31T12:15:00Z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