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C5" w:rsidRDefault="006E6CC5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48"/>
        <w:gridCol w:w="8132"/>
      </w:tblGrid>
      <w:tr w:rsidR="006E6CC5" w:rsidTr="00105652">
        <w:trPr>
          <w:cantSplit/>
          <w:trHeight w:val="688"/>
          <w:jc w:val="center"/>
        </w:trPr>
        <w:tc>
          <w:tcPr>
            <w:tcW w:w="1055" w:type="dxa"/>
          </w:tcPr>
          <w:p w:rsidR="006E6CC5" w:rsidRPr="009E363A" w:rsidRDefault="006E6CC5" w:rsidP="00105652">
            <w:pPr>
              <w:pStyle w:val="Header"/>
              <w:ind w:firstLine="0"/>
              <w:jc w:val="center"/>
              <w:rPr>
                <w:szCs w:val="24"/>
                <w:lang w:eastAsia="ru-RU"/>
              </w:rPr>
            </w:pPr>
            <w:r w:rsidRPr="009E363A"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5pt;height:63.75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6E6CC5" w:rsidRPr="009E363A" w:rsidRDefault="006E6CC5" w:rsidP="00105652">
            <w:pPr>
              <w:pStyle w:val="Header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E363A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9E363A">
              <w:rPr>
                <w:szCs w:val="24"/>
                <w:lang w:eastAsia="ru-RU"/>
              </w:rPr>
              <w:br/>
              <w:t>РОССИЙСКОЙ ФЕДЕРАЦИИ</w:t>
            </w:r>
          </w:p>
          <w:p w:rsidR="006E6CC5" w:rsidRPr="009E363A" w:rsidRDefault="006E6CC5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E363A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6E6CC5" w:rsidRPr="009E363A" w:rsidRDefault="006E6CC5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E363A">
              <w:rPr>
                <w:szCs w:val="24"/>
                <w:lang w:eastAsia="ru-RU"/>
              </w:rPr>
              <w:t xml:space="preserve">высшего образования </w:t>
            </w:r>
          </w:p>
          <w:p w:rsidR="006E6CC5" w:rsidRPr="009E363A" w:rsidRDefault="006E6CC5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E363A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9E363A">
              <w:rPr>
                <w:szCs w:val="24"/>
                <w:lang w:eastAsia="ru-RU"/>
              </w:rPr>
              <w:t>о</w:t>
            </w:r>
            <w:r w:rsidRPr="009E363A">
              <w:rPr>
                <w:szCs w:val="24"/>
                <w:lang w:eastAsia="ru-RU"/>
              </w:rPr>
              <w:t>сова»</w:t>
            </w:r>
          </w:p>
        </w:tc>
      </w:tr>
    </w:tbl>
    <w:p w:rsidR="006E6CC5" w:rsidRPr="00F920FE" w:rsidRDefault="006E6CC5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6E6CC5" w:rsidRPr="00F920FE" w:rsidRDefault="006E6CC5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6E6CC5" w:rsidRPr="00F920FE" w:rsidRDefault="006E6CC5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6E6CC5" w:rsidRPr="00F920FE" w:rsidRDefault="006E6CC5" w:rsidP="00A968EB">
      <w:pPr>
        <w:pStyle w:val="Style12"/>
        <w:widowControl/>
        <w:ind w:left="4820" w:firstLine="0"/>
        <w:jc w:val="center"/>
        <w:rPr>
          <w:rStyle w:val="FontStyle22"/>
          <w:sz w:val="24"/>
        </w:rPr>
      </w:pPr>
      <w:r w:rsidRPr="009E363A">
        <w:rPr>
          <w:noProof/>
          <w:sz w:val="16"/>
          <w:szCs w:val="16"/>
        </w:rPr>
        <w:pict>
          <v:shape id="Рисунок 2" o:spid="_x0000_i1026" type="#_x0000_t75" style="width:172.5pt;height:92.25pt;visibility:visible">
            <v:imagedata r:id="rId8" o:title="" croptop="8703f" cropbottom="46683f" cropleft="35691f" cropright="7335f"/>
          </v:shape>
        </w:pict>
      </w:r>
    </w:p>
    <w:p w:rsidR="006E6CC5" w:rsidRPr="00F920FE" w:rsidRDefault="006E6CC5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</w:p>
    <w:p w:rsidR="006E6CC5" w:rsidRPr="00F920FE" w:rsidRDefault="006E6CC5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E6CC5" w:rsidRPr="00F920FE" w:rsidRDefault="006E6CC5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E6CC5" w:rsidRPr="00F920FE" w:rsidRDefault="006E6CC5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E6CC5" w:rsidRPr="00F920FE" w:rsidRDefault="006E6CC5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6E6CC5" w:rsidRPr="00F920FE" w:rsidRDefault="006E6CC5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6E6CC5" w:rsidRPr="00DB5F7D" w:rsidRDefault="006E6CC5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DB5F7D">
        <w:rPr>
          <w:rStyle w:val="FontStyle21"/>
          <w:b/>
          <w:sz w:val="24"/>
        </w:rPr>
        <w:t>Адаптивная физическая культура</w:t>
      </w:r>
    </w:p>
    <w:p w:rsidR="006E6CC5" w:rsidRPr="00F920FE" w:rsidRDefault="006E6CC5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6E6CC5" w:rsidRPr="007A3DFD" w:rsidRDefault="006E6CC5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6E6CC5" w:rsidRDefault="006E6CC5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6E6CC5" w:rsidRPr="007A3DFD" w:rsidRDefault="006E6CC5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6E6CC5" w:rsidRPr="007A3DFD" w:rsidRDefault="006E6CC5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6E6CC5" w:rsidRPr="007A3DFD" w:rsidRDefault="006E6CC5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6E6CC5" w:rsidRPr="00622357" w:rsidRDefault="006E6CC5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Программа подготовки – прикладной бакалавриат</w:t>
      </w:r>
    </w:p>
    <w:p w:rsidR="006E6CC5" w:rsidRPr="007A3DFD" w:rsidRDefault="006E6CC5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6E6CC5" w:rsidRPr="007A3DFD" w:rsidRDefault="006E6CC5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6E6CC5" w:rsidRPr="007A3DFD" w:rsidRDefault="006E6CC5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6E6CC5" w:rsidRPr="00622357" w:rsidRDefault="006E6CC5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6E6CC5" w:rsidRPr="00622357" w:rsidTr="00E27073">
        <w:tc>
          <w:tcPr>
            <w:tcW w:w="3045" w:type="dxa"/>
          </w:tcPr>
          <w:p w:rsidR="006E6CC5" w:rsidRPr="00622357" w:rsidRDefault="006E6CC5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6E6CC5" w:rsidRPr="00622357" w:rsidRDefault="006E6CC5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6E6CC5" w:rsidRPr="00622357" w:rsidRDefault="006E6CC5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6E6CC5" w:rsidRPr="00622357" w:rsidTr="00E27073">
        <w:tc>
          <w:tcPr>
            <w:tcW w:w="3045" w:type="dxa"/>
          </w:tcPr>
          <w:p w:rsidR="006E6CC5" w:rsidRPr="00622357" w:rsidRDefault="006E6CC5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6E6CC5" w:rsidRPr="00622357" w:rsidRDefault="006E6CC5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6E6CC5" w:rsidRPr="00622357" w:rsidTr="00E27073">
        <w:tc>
          <w:tcPr>
            <w:tcW w:w="3045" w:type="dxa"/>
          </w:tcPr>
          <w:p w:rsidR="006E6CC5" w:rsidRPr="00622357" w:rsidRDefault="006E6CC5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6E6CC5" w:rsidRPr="00622357" w:rsidRDefault="006E6CC5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3</w:t>
            </w:r>
          </w:p>
        </w:tc>
      </w:tr>
      <w:tr w:rsidR="006E6CC5" w:rsidRPr="00622357" w:rsidTr="00E27073">
        <w:tc>
          <w:tcPr>
            <w:tcW w:w="3045" w:type="dxa"/>
          </w:tcPr>
          <w:p w:rsidR="006E6CC5" w:rsidRPr="00622357" w:rsidRDefault="006E6CC5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6E6CC5" w:rsidRDefault="006E6CC5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5</w:t>
            </w:r>
          </w:p>
        </w:tc>
      </w:tr>
    </w:tbl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6E6CC5" w:rsidRPr="007A3DFD" w:rsidRDefault="006E6CC5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6E6CC5" w:rsidRPr="007A3DFD" w:rsidRDefault="006E6CC5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7</w:t>
      </w:r>
      <w:r w:rsidRPr="007A3DFD">
        <w:rPr>
          <w:rStyle w:val="FontStyle16"/>
          <w:b w:val="0"/>
          <w:bCs/>
          <w:sz w:val="24"/>
        </w:rPr>
        <w:t>г.</w:t>
      </w:r>
    </w:p>
    <w:p w:rsidR="006E6CC5" w:rsidRDefault="006E6CC5" w:rsidP="00D37105">
      <w:pPr>
        <w:ind w:firstLine="0"/>
      </w:pPr>
      <w:r w:rsidRPr="00F920FE">
        <w:rPr>
          <w:rStyle w:val="FontStyle16"/>
          <w:b w:val="0"/>
          <w:bCs/>
          <w:sz w:val="24"/>
        </w:rPr>
        <w:br w:type="page"/>
      </w:r>
      <w:r w:rsidRPr="007A5392">
        <w:rPr>
          <w:noProof/>
        </w:rPr>
        <w:pict>
          <v:shape id="Рисунок 3" o:spid="_x0000_i1027" type="#_x0000_t75" style="width:465pt;height:638.25pt;visibility:visible">
            <v:imagedata r:id="rId9" o:title=""/>
          </v:shape>
        </w:pict>
      </w:r>
    </w:p>
    <w:p w:rsidR="006E6CC5" w:rsidRDefault="006E6CC5" w:rsidP="00D37105">
      <w:pPr>
        <w:ind w:firstLine="0"/>
      </w:pPr>
    </w:p>
    <w:p w:rsidR="006E6CC5" w:rsidRDefault="006E6CC5" w:rsidP="00D37105">
      <w:pPr>
        <w:ind w:firstLine="0"/>
        <w:rPr>
          <w:rStyle w:val="FontStyle16"/>
          <w:b w:val="0"/>
          <w:sz w:val="24"/>
        </w:rPr>
      </w:pPr>
      <w:r w:rsidRPr="007A5392">
        <w:rPr>
          <w:noProof/>
        </w:rPr>
        <w:pict>
          <v:shape id="Рисунок 10" o:spid="_x0000_i1028" type="#_x0000_t75" style="width:453pt;height:621.75pt;visibility:visible">
            <v:imagedata r:id="rId10" o:title=""/>
          </v:shape>
        </w:pict>
      </w:r>
    </w:p>
    <w:p w:rsidR="006E6CC5" w:rsidRDefault="006E6CC5" w:rsidP="00D37105">
      <w:pPr>
        <w:ind w:firstLine="0"/>
        <w:rPr>
          <w:rStyle w:val="FontStyle16"/>
          <w:b w:val="0"/>
          <w:sz w:val="24"/>
        </w:rPr>
      </w:pPr>
    </w:p>
    <w:p w:rsidR="006E6CC5" w:rsidRDefault="006E6CC5" w:rsidP="00D37105">
      <w:pPr>
        <w:ind w:firstLine="0"/>
        <w:rPr>
          <w:rStyle w:val="FontStyle16"/>
          <w:b w:val="0"/>
          <w:sz w:val="24"/>
        </w:rPr>
      </w:pPr>
    </w:p>
    <w:p w:rsidR="006E6CC5" w:rsidRPr="00D21C33" w:rsidRDefault="006E6CC5" w:rsidP="00D37105">
      <w:pPr>
        <w:ind w:firstLine="0"/>
        <w:rPr>
          <w:rStyle w:val="FontStyle16"/>
          <w:b w:val="0"/>
          <w:sz w:val="24"/>
        </w:rPr>
      </w:pPr>
      <w:bookmarkStart w:id="0" w:name="_GoBack"/>
      <w:bookmarkEnd w:id="0"/>
      <w:r w:rsidRPr="00D21C33">
        <w:rPr>
          <w:rStyle w:val="FontStyle16"/>
          <w:b w:val="0"/>
          <w:sz w:val="24"/>
        </w:rPr>
        <w:t>1 Цели освоения дисциплины</w:t>
      </w:r>
      <w:r>
        <w:rPr>
          <w:rStyle w:val="FontStyle16"/>
          <w:b w:val="0"/>
          <w:bCs/>
          <w:sz w:val="24"/>
        </w:rPr>
        <w:t>«Адаптивная физическая культура»</w:t>
      </w:r>
    </w:p>
    <w:p w:rsidR="006E6CC5" w:rsidRPr="0049314C" w:rsidRDefault="006E6CC5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>ние способности формировать физическую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 xml:space="preserve">ватьдвигательные качества у лиц, </w:t>
      </w:r>
      <w:r>
        <w:t xml:space="preserve">имеющих отклонения в состоянии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</w:t>
      </w:r>
      <w:r w:rsidRPr="00DA750B">
        <w:rPr>
          <w:rStyle w:val="FontStyle16"/>
          <w:b w:val="0"/>
          <w:bCs/>
          <w:sz w:val="24"/>
        </w:rPr>
        <w:t>ь</w:t>
      </w:r>
      <w:r w:rsidRPr="00DA750B">
        <w:rPr>
          <w:rStyle w:val="FontStyle16"/>
          <w:b w:val="0"/>
          <w:bCs/>
          <w:sz w:val="24"/>
        </w:rPr>
        <w:t>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6E6CC5" w:rsidRPr="00D21C33" w:rsidRDefault="006E6CC5" w:rsidP="00B401FA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«Адаптивная физическая культура»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6E6CC5" w:rsidRPr="00882A54" w:rsidRDefault="006E6CC5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882A54">
        <w:rPr>
          <w:rStyle w:val="FontStyle16"/>
          <w:b w:val="0"/>
          <w:bCs/>
          <w:color w:val="000000"/>
          <w:sz w:val="24"/>
        </w:rPr>
        <w:t>» входит в вариативную часть бл</w:t>
      </w:r>
      <w:r w:rsidRPr="00882A54">
        <w:rPr>
          <w:rStyle w:val="FontStyle16"/>
          <w:b w:val="0"/>
          <w:bCs/>
          <w:color w:val="000000"/>
          <w:sz w:val="24"/>
        </w:rPr>
        <w:t>о</w:t>
      </w:r>
      <w:r w:rsidRPr="00882A54">
        <w:rPr>
          <w:rStyle w:val="FontStyle16"/>
          <w:b w:val="0"/>
          <w:bCs/>
          <w:color w:val="000000"/>
          <w:sz w:val="24"/>
        </w:rPr>
        <w:t xml:space="preserve">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6E6CC5" w:rsidRDefault="006E6CC5" w:rsidP="00A67A64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Безопасность жизнедеятельности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культура и спорт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</w:t>
      </w:r>
      <w:r w:rsidRPr="00A67A64">
        <w:rPr>
          <w:rStyle w:val="FontStyle16"/>
          <w:b w:val="0"/>
          <w:bCs/>
          <w:sz w:val="24"/>
        </w:rPr>
        <w:t>о</w:t>
      </w:r>
      <w:r w:rsidRPr="00A67A64">
        <w:rPr>
          <w:rStyle w:val="FontStyle16"/>
          <w:b w:val="0"/>
          <w:bCs/>
          <w:sz w:val="24"/>
        </w:rPr>
        <w:t>дика проведения занятий с дошкольниками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Методика проведения занятий со школ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Организация культурно-массовой и досуговой деятельности</w:t>
      </w:r>
      <w:r>
        <w:rPr>
          <w:rStyle w:val="FontStyle16"/>
          <w:b w:val="0"/>
          <w:bCs/>
          <w:sz w:val="24"/>
        </w:rPr>
        <w:t>».</w:t>
      </w:r>
    </w:p>
    <w:p w:rsidR="006E6CC5" w:rsidRPr="00A67A64" w:rsidRDefault="006E6CC5" w:rsidP="00A67A64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«</w:t>
      </w:r>
      <w:r w:rsidRPr="00A67A64">
        <w:rPr>
          <w:rStyle w:val="FontStyle16"/>
          <w:b w:val="0"/>
          <w:bCs/>
          <w:sz w:val="24"/>
        </w:rPr>
        <w:t>Педагогическое мастерство тренера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Профессионал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ная деятельность учителя физической культуры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6E6CC5" w:rsidRPr="00A67A64" w:rsidRDefault="006E6CC5" w:rsidP="00FC41F8">
      <w:pPr>
        <w:rPr>
          <w:rStyle w:val="FontStyle16"/>
          <w:b w:val="0"/>
          <w:bCs/>
          <w:sz w:val="24"/>
        </w:rPr>
      </w:pPr>
    </w:p>
    <w:p w:rsidR="006E6CC5" w:rsidRPr="00C5451F" w:rsidRDefault="006E6CC5" w:rsidP="0079022C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6E6CC5" w:rsidRDefault="006E6CC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Адаптивная физическая культ</w:t>
      </w:r>
      <w:r>
        <w:rPr>
          <w:rStyle w:val="FontStyle16"/>
          <w:b w:val="0"/>
          <w:bCs/>
          <w:sz w:val="24"/>
        </w:rPr>
        <w:t>у</w:t>
      </w:r>
      <w:r>
        <w:rPr>
          <w:rStyle w:val="FontStyle16"/>
          <w:b w:val="0"/>
          <w:bCs/>
          <w:sz w:val="24"/>
        </w:rPr>
        <w:t>ра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p w:rsidR="006E6CC5" w:rsidRPr="00C5451F" w:rsidRDefault="006E6CC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2447"/>
        <w:gridCol w:w="2447"/>
        <w:gridCol w:w="2612"/>
      </w:tblGrid>
      <w:tr w:rsidR="006E6CC5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6E6CC5" w:rsidRPr="00003D0D" w:rsidRDefault="006E6CC5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6E6CC5" w:rsidRPr="00003D0D" w:rsidRDefault="006E6CC5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6E6CC5" w:rsidRPr="0035681F" w:rsidTr="00A528B2">
        <w:trPr>
          <w:tblHeader/>
        </w:trPr>
        <w:tc>
          <w:tcPr>
            <w:tcW w:w="939" w:type="pct"/>
            <w:vMerge/>
          </w:tcPr>
          <w:p w:rsidR="006E6CC5" w:rsidRPr="00003D0D" w:rsidRDefault="006E6CC5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6E6CC5" w:rsidRPr="00003D0D" w:rsidRDefault="006E6CC5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6E6CC5" w:rsidRPr="00003D0D" w:rsidRDefault="006E6CC5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6E6CC5" w:rsidRPr="00003D0D" w:rsidRDefault="006E6CC5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6E6CC5" w:rsidRPr="0035681F" w:rsidTr="00003D0D">
        <w:tc>
          <w:tcPr>
            <w:tcW w:w="5000" w:type="pct"/>
            <w:gridSpan w:val="4"/>
          </w:tcPr>
          <w:p w:rsidR="006E6CC5" w:rsidRPr="00882A54" w:rsidRDefault="006E6CC5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АФК,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324" w:type="pct"/>
          </w:tcPr>
          <w:p w:rsidR="006E6CC5" w:rsidRDefault="006E6CC5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6E6CC5" w:rsidRDefault="006E6CC5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6E6CC5" w:rsidRDefault="006E6CC5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6E6CC5" w:rsidRPr="00003D0D" w:rsidRDefault="006E6CC5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413" w:type="pct"/>
          </w:tcPr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тивную рекреацию и физическую реабил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тацию;</w:t>
            </w:r>
          </w:p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общес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6E6CC5" w:rsidRPr="00003D0D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АФК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тоды АФК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ды АФК в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6E6CC5" w:rsidRDefault="006E6CC5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психологических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6E6CC5" w:rsidRPr="00003D0D" w:rsidRDefault="006E6CC5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6E6CC5" w:rsidRPr="00003D0D" w:rsidRDefault="006E6CC5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ты, силы, координ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ции, выносливости)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1413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осущ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ствлять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6E6CC5" w:rsidRPr="0035681F" w:rsidTr="00A528B2">
        <w:tc>
          <w:tcPr>
            <w:tcW w:w="5000" w:type="pct"/>
            <w:gridSpan w:val="4"/>
          </w:tcPr>
          <w:p w:rsidR="006E6CC5" w:rsidRPr="00A528B2" w:rsidRDefault="006E6CC5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6E6CC5" w:rsidRPr="00003D0D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324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413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</w:t>
            </w:r>
            <w:r w:rsidRPr="0009069F">
              <w:rPr>
                <w:i/>
                <w:color w:val="000000"/>
              </w:rPr>
              <w:t>ж</w:t>
            </w:r>
            <w:r w:rsidRPr="0009069F">
              <w:rPr>
                <w:i/>
                <w:color w:val="000000"/>
              </w:rPr>
              <w:t>ностей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челов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ка</w:t>
            </w:r>
            <w:r>
              <w:rPr>
                <w:i/>
                <w:color w:val="000000"/>
              </w:rPr>
              <w:t>, компенсацию и коррекцию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ния занятий по ада</w:t>
            </w:r>
            <w:r w:rsidRPr="00A528B2">
              <w:rPr>
                <w:i/>
                <w:color w:val="000000"/>
              </w:rPr>
              <w:t>п</w:t>
            </w:r>
            <w:r w:rsidRPr="00A528B2">
              <w:rPr>
                <w:i/>
                <w:color w:val="000000"/>
              </w:rPr>
              <w:t>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мающихся;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6E6CC5" w:rsidRPr="00003D0D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6E6CC5" w:rsidRPr="0035681F" w:rsidTr="00E27073">
        <w:tc>
          <w:tcPr>
            <w:tcW w:w="5000" w:type="pct"/>
            <w:gridSpan w:val="4"/>
          </w:tcPr>
          <w:p w:rsidR="006E6CC5" w:rsidRPr="00A528B2" w:rsidRDefault="006E6CC5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д</w:t>
            </w:r>
            <w:r>
              <w:rPr>
                <w:i/>
                <w:color w:val="000000"/>
              </w:rPr>
              <w:t>ыАФК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абилитации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дуальной программе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метод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</w:tc>
        <w:tc>
          <w:tcPr>
            <w:tcW w:w="1324" w:type="pct"/>
          </w:tcPr>
          <w:p w:rsidR="006E6CC5" w:rsidRDefault="006E6CC5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</w:tc>
        <w:tc>
          <w:tcPr>
            <w:tcW w:w="1413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функционал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  <w:tr w:rsidR="006E6CC5" w:rsidRPr="0035681F" w:rsidTr="00A528B2">
        <w:tc>
          <w:tcPr>
            <w:tcW w:w="939" w:type="pct"/>
          </w:tcPr>
          <w:p w:rsidR="006E6CC5" w:rsidRPr="00605625" w:rsidRDefault="006E6CC5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6E6CC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6E6CC5" w:rsidRPr="001E70E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6E6CC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6E6CC5" w:rsidRPr="001E70E5" w:rsidRDefault="006E6CC5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6E6CC5" w:rsidRDefault="006E6CC5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дов;</w:t>
            </w:r>
          </w:p>
          <w:p w:rsidR="006E6CC5" w:rsidRPr="001E70E5" w:rsidRDefault="006E6CC5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6E6CC5" w:rsidRPr="008531ED" w:rsidRDefault="006E6CC5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6E6CC5" w:rsidRDefault="006E6CC5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DC1BBB">
        <w:rPr>
          <w:rStyle w:val="FontStyle18"/>
          <w:b w:val="0"/>
          <w:bCs/>
          <w:sz w:val="24"/>
        </w:rPr>
        <w:t>акад.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6E6CC5" w:rsidRDefault="006E6CC5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76,1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6E6CC5" w:rsidRPr="00DC1BBB" w:rsidRDefault="006E6CC5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72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6E6CC5" w:rsidRPr="00DC1BBB" w:rsidRDefault="006E6CC5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 4,1 акад. часов</w:t>
      </w:r>
    </w:p>
    <w:p w:rsidR="006E6CC5" w:rsidRPr="00C17915" w:rsidRDefault="006E6CC5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5,2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6E6CC5" w:rsidRDefault="006E6CC5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26,7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29"/>
        <w:gridCol w:w="384"/>
        <w:gridCol w:w="384"/>
        <w:gridCol w:w="668"/>
        <w:gridCol w:w="384"/>
        <w:gridCol w:w="384"/>
        <w:gridCol w:w="1856"/>
        <w:gridCol w:w="1792"/>
        <w:gridCol w:w="871"/>
      </w:tblGrid>
      <w:tr w:rsidR="006E6CC5" w:rsidRPr="00297392" w:rsidTr="00297392">
        <w:trPr>
          <w:cantSplit/>
          <w:trHeight w:val="1156"/>
          <w:tblHeader/>
        </w:trPr>
        <w:tc>
          <w:tcPr>
            <w:tcW w:w="1347" w:type="pct"/>
            <w:vMerge w:val="restart"/>
            <w:vAlign w:val="center"/>
          </w:tcPr>
          <w:p w:rsidR="006E6CC5" w:rsidRPr="00297392" w:rsidRDefault="006E6CC5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6E6CC5" w:rsidRPr="00297392" w:rsidRDefault="006E6CC5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6E6CC5" w:rsidRPr="00297392" w:rsidRDefault="006E6CC5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62" w:type="pct"/>
            <w:gridSpan w:val="3"/>
            <w:vAlign w:val="center"/>
          </w:tcPr>
          <w:p w:rsidR="006E6CC5" w:rsidRPr="00297392" w:rsidRDefault="006E6CC5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08" w:type="pct"/>
            <w:vMerge w:val="restart"/>
            <w:textDirection w:val="btLr"/>
            <w:vAlign w:val="center"/>
          </w:tcPr>
          <w:p w:rsidR="006E6CC5" w:rsidRPr="00297392" w:rsidRDefault="006E6CC5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6E6CC5" w:rsidRPr="00297392" w:rsidRDefault="006E6CC5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6E6CC5" w:rsidRPr="00297392" w:rsidRDefault="006E6CC5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6E6CC5" w:rsidRPr="00297392" w:rsidRDefault="006E6CC5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6E6CC5" w:rsidRPr="00297392" w:rsidTr="00297392">
        <w:trPr>
          <w:cantSplit/>
          <w:trHeight w:val="1134"/>
          <w:tblHeader/>
        </w:trPr>
        <w:tc>
          <w:tcPr>
            <w:tcW w:w="1347" w:type="pct"/>
            <w:vMerge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08" w:type="pct"/>
            <w:vMerge/>
            <w:textDirection w:val="btLr"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6E6CC5" w:rsidRPr="00297392" w:rsidRDefault="006E6CC5" w:rsidP="00F57926">
            <w:pPr>
              <w:pStyle w:val="Style14"/>
              <w:widowControl/>
              <w:jc w:val="center"/>
            </w:pPr>
          </w:p>
        </w:tc>
      </w:tr>
      <w:tr w:rsidR="006E6CC5" w:rsidRPr="00297392" w:rsidTr="00297392">
        <w:trPr>
          <w:trHeight w:val="268"/>
        </w:trPr>
        <w:tc>
          <w:tcPr>
            <w:tcW w:w="1347" w:type="pct"/>
          </w:tcPr>
          <w:p w:rsidR="006E6CC5" w:rsidRPr="00297392" w:rsidRDefault="006E6CC5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>ские основы адапти</w:t>
            </w:r>
            <w:r w:rsidRPr="00297392">
              <w:t>в</w:t>
            </w:r>
            <w:r w:rsidRPr="00297392">
              <w:t>ной физической кул</w:t>
            </w:r>
            <w:r w:rsidRPr="00297392">
              <w:t>ь</w:t>
            </w:r>
            <w:r w:rsidRPr="00297392">
              <w:t>туры.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6E6CC5" w:rsidRPr="00B751FD" w:rsidTr="00297392">
        <w:trPr>
          <w:trHeight w:val="422"/>
        </w:trPr>
        <w:tc>
          <w:tcPr>
            <w:tcW w:w="1347" w:type="pct"/>
          </w:tcPr>
          <w:p w:rsidR="006E6CC5" w:rsidRPr="00297392" w:rsidRDefault="006E6CC5" w:rsidP="00266EAA">
            <w:pPr>
              <w:pStyle w:val="Style14"/>
              <w:widowControl/>
              <w:ind w:firstLine="0"/>
            </w:pPr>
            <w:r w:rsidRPr="00297392">
              <w:t>1.1. Понятие об ада</w:t>
            </w:r>
            <w:r w:rsidRPr="00297392">
              <w:t>п</w:t>
            </w:r>
            <w:r w:rsidRPr="00297392">
              <w:t>тивной физической культуре, история ее становления и разв</w:t>
            </w:r>
            <w:r w:rsidRPr="00297392">
              <w:t>и</w:t>
            </w:r>
            <w:r w:rsidRPr="00297392">
              <w:t xml:space="preserve">тия, цели, задачи, функции АФК. 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6E6CC5" w:rsidRPr="00297392" w:rsidRDefault="006E6CC5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6E6CC5" w:rsidRPr="00B751FD" w:rsidTr="00297392">
        <w:trPr>
          <w:trHeight w:val="422"/>
        </w:trPr>
        <w:tc>
          <w:tcPr>
            <w:tcW w:w="1347" w:type="pct"/>
          </w:tcPr>
          <w:p w:rsidR="006E6CC5" w:rsidRPr="00297392" w:rsidRDefault="006E6CC5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6E6CC5" w:rsidRPr="00297392" w:rsidTr="00297392">
        <w:trPr>
          <w:trHeight w:val="422"/>
        </w:trPr>
        <w:tc>
          <w:tcPr>
            <w:tcW w:w="1347" w:type="pct"/>
          </w:tcPr>
          <w:p w:rsidR="006E6CC5" w:rsidRPr="00297392" w:rsidRDefault="006E6CC5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>ческого воспитания в адаптивной физич</w:t>
            </w:r>
            <w:r w:rsidRPr="00297392">
              <w:t>е</w:t>
            </w:r>
            <w:r w:rsidRPr="00297392">
              <w:t>ской культуре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B751FD" w:rsidTr="00297392">
        <w:trPr>
          <w:trHeight w:val="499"/>
        </w:trPr>
        <w:tc>
          <w:tcPr>
            <w:tcW w:w="1347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357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3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20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B751FD">
              <w:rPr>
                <w:rStyle w:val="FontStyle31"/>
                <w:rFonts w:ascii="Times New Roman" w:hAnsi="Times New Roman" w:cs="Georgia"/>
                <w:i/>
                <w:sz w:val="24"/>
              </w:rPr>
              <w:t>1,5</w:t>
            </w:r>
          </w:p>
        </w:tc>
        <w:tc>
          <w:tcPr>
            <w:tcW w:w="1014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99" w:type="pct"/>
          </w:tcPr>
          <w:p w:rsidR="006E6CC5" w:rsidRPr="00B751FD" w:rsidRDefault="006E6CC5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E6CC5" w:rsidRPr="00297392" w:rsidTr="00297392">
        <w:trPr>
          <w:trHeight w:val="70"/>
        </w:trPr>
        <w:tc>
          <w:tcPr>
            <w:tcW w:w="1347" w:type="pct"/>
          </w:tcPr>
          <w:p w:rsidR="006E6CC5" w:rsidRPr="00297392" w:rsidRDefault="006E6CC5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>гические аспекты АФК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>ских воздействий в адаптивной физич</w:t>
            </w:r>
            <w:r w:rsidRPr="00297392">
              <w:t>е</w:t>
            </w:r>
            <w:r w:rsidRPr="00297392">
              <w:t>ской культуре. Мет</w:t>
            </w:r>
            <w:r w:rsidRPr="00297392">
              <w:t>о</w:t>
            </w:r>
            <w:r w:rsidRPr="00297392">
              <w:t>дическое обеспечение организации физкул</w:t>
            </w:r>
            <w:r w:rsidRPr="00297392">
              <w:t>ь</w:t>
            </w:r>
            <w:r w:rsidRPr="00297392">
              <w:t>турной и спортивной деятельности лиц с ограниченными во</w:t>
            </w:r>
            <w:r w:rsidRPr="00297392">
              <w:t>з</w:t>
            </w:r>
            <w:r w:rsidRPr="00297392">
              <w:t>можностями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>ды адаптивной физ</w:t>
            </w:r>
            <w:r w:rsidRPr="00297392">
              <w:t>и</w:t>
            </w:r>
            <w:r w:rsidRPr="00297392">
              <w:t>ческой культуры.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Самостоятельное изучение уче</w:t>
            </w:r>
            <w:r w:rsidRPr="00297392">
              <w:t>б</w:t>
            </w:r>
            <w:r w:rsidRPr="00297392">
              <w:t>ной и научно л</w:t>
            </w:r>
            <w:r w:rsidRPr="00297392">
              <w:t>и</w:t>
            </w:r>
            <w:r w:rsidRPr="00297392">
              <w:t>тературы для подготовки до</w:t>
            </w:r>
            <w:r w:rsidRPr="00297392">
              <w:t>к</w:t>
            </w:r>
            <w:r w:rsidRPr="00297392">
              <w:t>лада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6E6CC5" w:rsidRPr="00297392" w:rsidRDefault="006E6CC5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соревнований в избранном виде адаптивного спорта 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297392">
            <w:pPr>
              <w:ind w:firstLine="0"/>
            </w:pPr>
            <w:r w:rsidRPr="00297392"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0,6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</w:t>
            </w:r>
            <w:r w:rsidRPr="00297392">
              <w:t>к</w:t>
            </w:r>
            <w:r w:rsidRPr="00297392">
              <w:t>реации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6E6CC5" w:rsidRPr="00297392" w:rsidRDefault="006E6CC5" w:rsidP="0029739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0,6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6E6CC5" w:rsidRPr="00297392" w:rsidRDefault="006E6CC5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6E6CC5" w:rsidRPr="00B751FD" w:rsidRDefault="006E6CC5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6E6CC5" w:rsidRPr="00B751FD" w:rsidRDefault="006E6CC5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6E6CC5" w:rsidRPr="00B751FD" w:rsidTr="00297392">
        <w:trPr>
          <w:trHeight w:val="499"/>
        </w:trPr>
        <w:tc>
          <w:tcPr>
            <w:tcW w:w="1347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5</w:t>
            </w:r>
          </w:p>
        </w:tc>
        <w:tc>
          <w:tcPr>
            <w:tcW w:w="202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357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3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20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B751FD">
              <w:rPr>
                <w:rStyle w:val="FontStyle31"/>
                <w:rFonts w:ascii="Times New Roman" w:hAnsi="Times New Roman" w:cs="Georgia"/>
                <w:i/>
                <w:sz w:val="24"/>
              </w:rPr>
              <w:t>3,7</w:t>
            </w:r>
          </w:p>
        </w:tc>
        <w:tc>
          <w:tcPr>
            <w:tcW w:w="1014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99" w:type="pct"/>
          </w:tcPr>
          <w:p w:rsidR="006E6CC5" w:rsidRPr="00B751FD" w:rsidRDefault="006E6CC5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6E6CC5" w:rsidRPr="00B751FD" w:rsidRDefault="006E6CC5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E6CC5" w:rsidRPr="00297392" w:rsidTr="00297392">
        <w:trPr>
          <w:trHeight w:val="499"/>
        </w:trPr>
        <w:tc>
          <w:tcPr>
            <w:tcW w:w="134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357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20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5,2</w:t>
            </w:r>
          </w:p>
        </w:tc>
        <w:tc>
          <w:tcPr>
            <w:tcW w:w="1014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9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68" w:type="pct"/>
          </w:tcPr>
          <w:p w:rsidR="006E6CC5" w:rsidRPr="00297392" w:rsidRDefault="006E6CC5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E6CC5" w:rsidRDefault="006E6CC5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6E6CC5" w:rsidRPr="007A3DFD" w:rsidRDefault="006E6CC5" w:rsidP="00F57926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6E6CC5" w:rsidRPr="007A3DFD" w:rsidRDefault="006E6CC5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6E6CC5" w:rsidRPr="007A3DFD" w:rsidRDefault="006E6CC5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св</w:t>
      </w:r>
      <w:r w:rsidRPr="007A3DFD">
        <w:rPr>
          <w:noProof/>
        </w:rPr>
        <w:t xml:space="preserve">опросов, </w:t>
      </w:r>
      <w:r w:rsidRPr="007A3DFD">
        <w:t>спостан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ис</w:t>
      </w:r>
      <w:r w:rsidRPr="007A3DFD">
        <w:rPr>
          <w:noProof/>
        </w:rPr>
        <w:t>тудентов.</w:t>
      </w:r>
    </w:p>
    <w:p w:rsidR="006E6CC5" w:rsidRPr="007A3DFD" w:rsidRDefault="006E6CC5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6E6CC5" w:rsidRPr="007A3DFD" w:rsidRDefault="006E6CC5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6E6CC5" w:rsidRPr="007A3DFD" w:rsidRDefault="006E6CC5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6E6CC5" w:rsidRPr="007A3DFD" w:rsidRDefault="006E6CC5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6E6CC5" w:rsidRPr="007A3DFD" w:rsidRDefault="006E6CC5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6E6CC5" w:rsidRPr="007A3DFD" w:rsidRDefault="006E6CC5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6E6CC5" w:rsidRPr="007A3DFD" w:rsidRDefault="006E6CC5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6E6CC5" w:rsidRDefault="006E6CC5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6E6CC5" w:rsidRDefault="006E6CC5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6E6CC5" w:rsidRPr="006B3E6B" w:rsidRDefault="006E6CC5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основные виды АФК.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отличие АФК от медицинской реабилитации?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сходство и различия АФК и профилактической медицины?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адаптивное физическое воспитание (образование)?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Категория «целостность организма» и возможности ее применения в АФК.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Понятие структуры и функции организма человека. Его роль в объяснении закономерностей АФК.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компоненты входят в структуру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и содержание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лежит в основе функций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1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социальныефункцииАФК?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коррекционная функция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профессионально-подготовительная функция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интегративная функция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Особенности интеграции детей-инвалидов в других странах.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законы и закономерности дидактики лежат в основе принципов АФК?Какие законы и закономерности дидактики имеют существенное значение для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специфичность социальных принципов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Какими путями реализуется принцип гуманистической направленности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непрерывное физкультурное образование?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социализации? Какова роль АФК в социализации ли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ности?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возможности реализации принципа интеграции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рушениями в развитии?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Знания каких смежных дисциплин лежат в основе специфических принципов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ет существенное значение для реализации программ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Какое значение для АФК имеют принципы дифференциации и индивидуализ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ции, и в чем они заключаются?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показатели двигательной сферы являются объектом педагогической коррекции и развития средствами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в АФК необходимо максимально использовать сенситивные периоды развития?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адекватности педагогических воздействий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оптимальности педагогических воздействий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вариативности педагогических воздействий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физических упражнений, используемых в АФК.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классификации физических упражнений используют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 образом осуществляется целеобразование в АФК?</w:t>
      </w:r>
    </w:p>
    <w:p w:rsidR="006E6CC5" w:rsidRPr="00F57926" w:rsidRDefault="006E6CC5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темы необходимо учитывать при разработке проектов будущих технологий в АФК?</w:t>
      </w:r>
    </w:p>
    <w:p w:rsidR="006E6CC5" w:rsidRDefault="006E6CC5" w:rsidP="00F57926"/>
    <w:p w:rsidR="006E6CC5" w:rsidRPr="00F57926" w:rsidRDefault="006E6CC5" w:rsidP="00F57926"/>
    <w:p w:rsidR="006E6CC5" w:rsidRDefault="006E6CC5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6E6CC5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E6CC5" w:rsidRDefault="006E6CC5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6E6CC5" w:rsidRDefault="006E6CC5" w:rsidP="003B18D5"/>
    <w:p w:rsidR="006E6CC5" w:rsidRPr="007A3DFD" w:rsidRDefault="006E6CC5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6CC5" w:rsidRPr="007A3DFD" w:rsidRDefault="006E6CC5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/>
      </w:tblPr>
      <w:tblGrid>
        <w:gridCol w:w="2299"/>
        <w:gridCol w:w="4084"/>
        <w:gridCol w:w="8363"/>
        <w:gridCol w:w="30"/>
      </w:tblGrid>
      <w:tr w:rsidR="006E6CC5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CC5" w:rsidRPr="007A3DFD" w:rsidRDefault="006E6CC5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CC5" w:rsidRPr="007A3DFD" w:rsidRDefault="006E6CC5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CC5" w:rsidRPr="007A3DFD" w:rsidRDefault="006E6CC5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6E6CC5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АФК, включая адаптивный спорт, адаптивную рекреацию и физическую реабилитацию;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АФК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адаптивной физической культуры (в России, странах СНГ и дальнего зарубежья)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Организация адаптивной физической культуры (в России, странах СНГ и дальнего зарубежья).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физическая культура в комплексной реабилитации и соци</w:t>
            </w:r>
            <w:r>
              <w:t>а</w:t>
            </w:r>
            <w:r>
              <w:t xml:space="preserve">лизации инвалидов.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Воспитание личности средствами и методами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Адаптивное физическое воспитание как вид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Адаптивный спорт как вид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Адаптивная двигательная рекреация как вид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>Креативные (художественно-музыкальные) и экстремальные виды ада</w:t>
            </w:r>
            <w:r>
              <w:t>п</w:t>
            </w:r>
            <w:r>
              <w:t xml:space="preserve">тивной физической культуры. Возможности и перспективы.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Задачи адаптивной физической культуры. </w:t>
            </w:r>
          </w:p>
          <w:p w:rsidR="006E6CC5" w:rsidRDefault="006E6CC5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адаптивной физической культуры. </w:t>
            </w:r>
          </w:p>
          <w:p w:rsidR="006E6CC5" w:rsidRPr="003B18D5" w:rsidRDefault="006E6CC5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адаптивной физической культуре.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 w:rsidRPr="007A3DFD"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использовать методы АФК в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практические задания </w:t>
            </w:r>
          </w:p>
          <w:p w:rsidR="006E6CC5" w:rsidRDefault="006E6CC5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АФК</w:t>
            </w:r>
          </w:p>
          <w:p w:rsidR="006E6CC5" w:rsidRDefault="006E6CC5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6E6CC5" w:rsidRDefault="006E6CC5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7A5392">
              <w:rPr>
                <w:noProof/>
              </w:rPr>
              <w:pict>
                <v:shape id="Рисунок 5" o:spid="_x0000_i1029" type="#_x0000_t75" style="width:411pt;height:201.75pt;visibility:visible">
                  <v:imagedata r:id="rId17" o:title=""/>
                </v:shape>
              </w:pict>
            </w:r>
          </w:p>
          <w:p w:rsidR="006E6CC5" w:rsidRDefault="006E6CC5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АФК</w:t>
            </w:r>
          </w:p>
          <w:p w:rsidR="006E6CC5" w:rsidRDefault="006E6CC5" w:rsidP="00DE42A9">
            <w:pPr>
              <w:ind w:firstLine="0"/>
              <w:rPr>
                <w:color w:val="000000"/>
                <w:u w:val="single"/>
              </w:rPr>
            </w:pPr>
            <w:r w:rsidRPr="009E363A">
              <w:rPr>
                <w:noProof/>
                <w:color w:val="000000"/>
                <w:u w:val="single"/>
              </w:rPr>
              <w:pict>
                <v:shape id="Рисунок 6" o:spid="_x0000_i1030" type="#_x0000_t75" style="width:285.75pt;height:382.5pt;visibility:visible">
                  <v:imagedata r:id="rId18" o:title=""/>
                </v:shape>
              </w:pict>
            </w:r>
          </w:p>
          <w:p w:rsidR="006E6CC5" w:rsidRDefault="006E6CC5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6E6CC5" w:rsidRDefault="006E6CC5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7A5392">
              <w:rPr>
                <w:noProof/>
              </w:rPr>
              <w:pict>
                <v:shape id="Рисунок 7" o:spid="_x0000_i1031" type="#_x0000_t75" style="width:360.75pt;height:206.25pt;visibility:visible">
                  <v:imagedata r:id="rId19" o:title=""/>
                </v:shape>
              </w:pict>
            </w:r>
          </w:p>
          <w:p w:rsidR="006E6CC5" w:rsidRDefault="006E6CC5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6E6CC5" w:rsidRPr="007A3DFD" w:rsidRDefault="006E6CC5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7A5392">
              <w:rPr>
                <w:noProof/>
              </w:rPr>
              <w:pict>
                <v:shape id="Рисунок 8" o:spid="_x0000_i1032" type="#_x0000_t75" style="width:315.75pt;height:213.75pt;visibility:visible">
                  <v:imagedata r:id="rId20" o:title=""/>
                </v:shape>
              </w:pic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 w:rsidRPr="007A3DFD"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строты, силы, координации, выно</w:t>
            </w:r>
            <w:r w:rsidRPr="00E27073">
              <w:rPr>
                <w:i/>
                <w:color w:val="000000"/>
              </w:rPr>
              <w:t>с</w:t>
            </w:r>
            <w:r w:rsidRPr="00E27073">
              <w:rPr>
                <w:i/>
                <w:color w:val="000000"/>
              </w:rPr>
              <w:t>ливости) и психологических качеств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6E6CC5" w:rsidRPr="006B13A9" w:rsidRDefault="006E6CC5" w:rsidP="006B13A9">
            <w:pPr>
              <w:ind w:firstLine="0"/>
              <w:rPr>
                <w:color w:val="000000"/>
              </w:rPr>
            </w:pPr>
          </w:p>
          <w:p w:rsidR="006E6CC5" w:rsidRDefault="006E6CC5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6E6CC5" w:rsidRPr="006B13A9" w:rsidRDefault="006E6CC5" w:rsidP="00E1401B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6E6CC5" w:rsidRDefault="006E6CC5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6E6CC5" w:rsidRDefault="006E6CC5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6E6CC5" w:rsidRPr="006B13A9" w:rsidRDefault="006E6CC5" w:rsidP="00E1401B">
            <w:pPr>
              <w:ind w:firstLine="0"/>
            </w:pPr>
          </w:p>
          <w:p w:rsidR="006E6CC5" w:rsidRDefault="006E6CC5" w:rsidP="00E1401B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6E6CC5" w:rsidRDefault="006E6CC5" w:rsidP="00E1401B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6E6CC5" w:rsidRDefault="006E6CC5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6E6CC5" w:rsidRDefault="006E6CC5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6E6CC5" w:rsidRPr="00E1401B" w:rsidRDefault="006E6CC5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</w:p>
          <w:p w:rsidR="006E6CC5" w:rsidRPr="006B13A9" w:rsidRDefault="006E6CC5" w:rsidP="006B13A9">
            <w:pPr>
              <w:ind w:firstLine="0"/>
              <w:rPr>
                <w:color w:val="000000"/>
              </w:rPr>
            </w:pPr>
          </w:p>
        </w:tc>
      </w:tr>
      <w:tr w:rsidR="006E6CC5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6E6CC5" w:rsidRPr="00A528B2" w:rsidRDefault="006E6CC5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6E6CC5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6E6CC5" w:rsidRPr="00003D0D" w:rsidRDefault="006E6CC5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состояния здоровья и психологич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ских особенностей занимающихся;</w:t>
            </w:r>
          </w:p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возможностей разли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органов и систем человека</w:t>
            </w:r>
            <w:r>
              <w:rPr>
                <w:i/>
                <w:color w:val="000000"/>
              </w:rPr>
              <w:t>, ко</w:t>
            </w:r>
            <w:r>
              <w:rPr>
                <w:i/>
                <w:color w:val="000000"/>
              </w:rPr>
              <w:t>м</w:t>
            </w:r>
            <w:r>
              <w:rPr>
                <w:i/>
                <w:color w:val="000000"/>
              </w:rPr>
              <w:t>пенсацию и коррекцию основных и сопутствующих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E1401B" w:rsidRDefault="006E6CC5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практические задания </w:t>
            </w:r>
          </w:p>
          <w:p w:rsidR="006E6CC5" w:rsidRDefault="006E6CC5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6E6CC5" w:rsidRDefault="006E6CC5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6E6CC5" w:rsidRPr="00E1401B" w:rsidRDefault="006E6CC5" w:rsidP="00E1401B">
            <w:pPr>
              <w:tabs>
                <w:tab w:val="left" w:pos="1015"/>
              </w:tabs>
            </w:pP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роведения занятий по адаптивной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6E6CC5" w:rsidRPr="00003D0D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E1401B" w:rsidRDefault="006E6CC5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задания </w:t>
            </w:r>
          </w:p>
          <w:p w:rsidR="006E6CC5" w:rsidRDefault="006E6CC5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6E6CC5" w:rsidRPr="00E1401B" w:rsidRDefault="006E6CC5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6E6CC5" w:rsidRPr="00E1401B" w:rsidRDefault="006E6CC5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6E6CC5" w:rsidRPr="00003D0D" w:rsidRDefault="006E6CC5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6E6CC5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A528B2" w:rsidRDefault="006E6CC5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>вах и методах АФК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индивидуальной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грамме реабилитации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инвалидов для сферы образов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в ада</w:t>
            </w:r>
            <w:r>
              <w:t>п</w:t>
            </w:r>
            <w:r>
              <w:t xml:space="preserve">тивной физической культуре.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6E6CC5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6E6CC5" w:rsidRPr="00003D0D" w:rsidRDefault="006E6CC5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индивидуальных программах реаб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рубежных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>Примерные практические задания для экзамена</w:t>
            </w:r>
          </w:p>
          <w:p w:rsidR="006E6CC5" w:rsidRDefault="006E6CC5" w:rsidP="00164FB4">
            <w:pPr>
              <w:ind w:firstLine="0"/>
            </w:pPr>
            <w:r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АФК: </w:t>
            </w:r>
          </w:p>
          <w:p w:rsidR="006E6CC5" w:rsidRDefault="006E6CC5" w:rsidP="00164FB4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6E6CC5" w:rsidRDefault="006E6CC5" w:rsidP="00164FB4">
            <w:pPr>
              <w:ind w:firstLine="0"/>
            </w:pPr>
            <w:r>
              <w:t xml:space="preserve">б. адаптивное физическое воспитание и адаптивный спорт; </w:t>
            </w:r>
          </w:p>
          <w:p w:rsidR="006E6CC5" w:rsidRDefault="006E6CC5" w:rsidP="00164FB4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6E6CC5" w:rsidRDefault="006E6CC5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6E6CC5" w:rsidRDefault="006E6CC5" w:rsidP="00164FB4">
            <w:pPr>
              <w:ind w:firstLine="0"/>
            </w:pPr>
          </w:p>
          <w:p w:rsidR="006E6CC5" w:rsidRDefault="006E6CC5" w:rsidP="00164FB4">
            <w:pPr>
              <w:ind w:firstLine="0"/>
            </w:pPr>
            <w:r>
              <w:t xml:space="preserve">2. Главная цель трудового воспитания в АФК заключается в ... </w:t>
            </w:r>
          </w:p>
          <w:p w:rsidR="006E6CC5" w:rsidRDefault="006E6CC5" w:rsidP="00164FB4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6E6CC5" w:rsidRDefault="006E6CC5" w:rsidP="00164FB4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6E6CC5" w:rsidRDefault="006E6CC5" w:rsidP="00164FB4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6E6CC5" w:rsidRDefault="006E6CC5" w:rsidP="00C7348C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6E6CC5" w:rsidRDefault="006E6CC5" w:rsidP="00C7348C">
            <w:pPr>
              <w:ind w:firstLine="0"/>
            </w:pPr>
          </w:p>
          <w:p w:rsidR="006E6CC5" w:rsidRDefault="006E6CC5" w:rsidP="00C7348C">
            <w:pPr>
              <w:ind w:firstLine="0"/>
            </w:pPr>
            <w:r>
              <w:t xml:space="preserve">3. В АФК могут эффективно использоваться следующие методы воспитания лиц с нарушением интеллекта: </w:t>
            </w:r>
          </w:p>
          <w:p w:rsidR="006E6CC5" w:rsidRDefault="006E6CC5" w:rsidP="00C7348C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6E6CC5" w:rsidRDefault="006E6CC5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>ния; в</w:t>
            </w:r>
          </w:p>
          <w:p w:rsidR="006E6CC5" w:rsidRDefault="006E6CC5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6E6CC5" w:rsidRDefault="006E6CC5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6E6CC5" w:rsidRDefault="006E6CC5" w:rsidP="00C7348C">
            <w:pPr>
              <w:ind w:firstLine="0"/>
            </w:pPr>
          </w:p>
          <w:p w:rsidR="006E6CC5" w:rsidRDefault="006E6CC5" w:rsidP="00C7348C">
            <w:pPr>
              <w:ind w:firstLine="0"/>
            </w:pPr>
            <w:r>
              <w:t>4. Наибольшим потенциалом воспитательных воздейс</w:t>
            </w:r>
            <w:r>
              <w:softHyphen/>
              <w:t>вий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</w:p>
          <w:p w:rsidR="006E6CC5" w:rsidRDefault="006E6CC5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6E6CC5" w:rsidRDefault="006E6CC5" w:rsidP="00C7348C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6E6CC5" w:rsidRDefault="006E6CC5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6E6CC5" w:rsidRPr="00164FB4" w:rsidRDefault="006E6CC5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6E6CC5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Pr="007A3DFD" w:rsidRDefault="006E6CC5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тий, занятий спортом и технологий,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особенностей об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чающихся лиц с нарушением здоровья и инвалидов;</w:t>
            </w:r>
          </w:p>
          <w:p w:rsidR="006E6CC5" w:rsidRPr="001E70E5" w:rsidRDefault="006E6CC5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CC5" w:rsidRDefault="006E6CC5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6E6CC5" w:rsidRPr="006B13A9" w:rsidRDefault="006E6CC5" w:rsidP="006B13A9">
            <w:pPr>
              <w:ind w:firstLine="0"/>
              <w:rPr>
                <w:color w:val="000000"/>
              </w:rPr>
            </w:pPr>
          </w:p>
          <w:p w:rsidR="006E6CC5" w:rsidRDefault="006E6CC5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6E6CC5" w:rsidRPr="006B13A9" w:rsidRDefault="006E6CC5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6E6CC5" w:rsidRPr="00164FB4" w:rsidRDefault="006E6CC5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6E6CC5" w:rsidRDefault="006E6CC5" w:rsidP="003B18D5">
      <w:pPr>
        <w:rPr>
          <w:b/>
        </w:rPr>
        <w:sectPr w:rsidR="006E6CC5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E6CC5" w:rsidRDefault="006E6CC5" w:rsidP="003B18D5">
      <w:pPr>
        <w:rPr>
          <w:b/>
        </w:rPr>
      </w:pPr>
    </w:p>
    <w:p w:rsidR="006E6CC5" w:rsidRPr="007A3DFD" w:rsidRDefault="006E6CC5" w:rsidP="003B18D5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6E6CC5" w:rsidRPr="007A3DFD" w:rsidRDefault="006E6CC5" w:rsidP="003B18D5">
      <w:pPr>
        <w:tabs>
          <w:tab w:val="left" w:pos="851"/>
        </w:tabs>
        <w:rPr>
          <w:bCs/>
        </w:rPr>
      </w:pPr>
    </w:p>
    <w:p w:rsidR="006E6CC5" w:rsidRPr="00635F9B" w:rsidRDefault="006E6CC5" w:rsidP="00FE69C3">
      <w:pPr>
        <w:ind w:firstLine="0"/>
      </w:pPr>
      <w:r w:rsidRPr="00C7348C">
        <w:t xml:space="preserve">– на оценку </w:t>
      </w:r>
      <w:r w:rsidRPr="00C7348C">
        <w:rPr>
          <w:b/>
        </w:rPr>
        <w:t>«отлично»</w:t>
      </w:r>
      <w:r w:rsidRPr="00C7348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r>
        <w:t>Он демонс</w:t>
      </w:r>
      <w:r>
        <w:t>т</w:t>
      </w:r>
      <w:r>
        <w:t xml:space="preserve">рирует следующие знания: </w:t>
      </w:r>
      <w:r>
        <w:rPr>
          <w:i/>
          <w:color w:val="000000"/>
        </w:rPr>
        <w:t>цели, задачи, функции, методология АФК, включая ада</w:t>
      </w:r>
      <w:r>
        <w:rPr>
          <w:i/>
          <w:color w:val="000000"/>
        </w:rPr>
        <w:t>п</w:t>
      </w:r>
      <w:r>
        <w:rPr>
          <w:i/>
          <w:color w:val="000000"/>
        </w:rPr>
        <w:t>тивный спорт, адаптивную рекреацию и физическую реабилитацию; основы закон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дательства РФ в отношении  инвалидов;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</w:t>
      </w:r>
      <w:r w:rsidRPr="0009069F">
        <w:rPr>
          <w:i/>
          <w:color w:val="000000"/>
        </w:rPr>
        <w:t>я</w:t>
      </w:r>
      <w:r w:rsidRPr="0009069F">
        <w:rPr>
          <w:i/>
          <w:color w:val="000000"/>
        </w:rPr>
        <w:t>тельности</w:t>
      </w:r>
      <w:r>
        <w:rPr>
          <w:i/>
          <w:color w:val="000000"/>
        </w:rPr>
        <w:t xml:space="preserve"> для лиц с нарушениями здоровья и инвалидов</w:t>
      </w:r>
      <w:r w:rsidRPr="0009069F">
        <w:rPr>
          <w:i/>
          <w:color w:val="000000"/>
        </w:rPr>
        <w:t xml:space="preserve">;место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 xml:space="preserve">современном обществе;основы спортивной подготовки и тренировочного процесса;основы законодательства в сфере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АФК</w:t>
      </w:r>
      <w:r w:rsidRPr="0009069F">
        <w:rPr>
          <w:i/>
          <w:color w:val="000000"/>
        </w:rPr>
        <w:t xml:space="preserve">;требования техники безопасности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</w:t>
      </w:r>
      <w:r>
        <w:rPr>
          <w:i/>
          <w:color w:val="000000"/>
        </w:rPr>
        <w:t xml:space="preserve"> во время занятий АФК; о</w:t>
      </w:r>
      <w:r w:rsidRPr="001E70E5">
        <w:rPr>
          <w:i/>
          <w:color w:val="000000"/>
        </w:rPr>
        <w:t xml:space="preserve">пыт </w:t>
      </w:r>
      <w:r>
        <w:rPr>
          <w:i/>
          <w:color w:val="000000"/>
        </w:rPr>
        <w:t>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рубежных стран, </w:t>
      </w:r>
      <w:r w:rsidRPr="001E70E5">
        <w:rPr>
          <w:i/>
          <w:color w:val="000000"/>
        </w:rPr>
        <w:t>субъектов Российской Федерации и муниципальных образований по организации работы по использованию технологий, основанных на средствах и мет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дах </w:t>
      </w:r>
      <w:r>
        <w:rPr>
          <w:i/>
          <w:color w:val="000000"/>
        </w:rPr>
        <w:t>АФК; способы сохранения и укрепления здоровья во время занятия АФК у лиц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инвалидов. </w:t>
      </w:r>
      <w:r w:rsidRPr="00635F9B">
        <w:rPr>
          <w:color w:val="000000"/>
        </w:rPr>
        <w:t xml:space="preserve">Он проявляет сформированность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</w:t>
      </w:r>
      <w:r w:rsidRPr="0009069F">
        <w:rPr>
          <w:i/>
          <w:color w:val="000000"/>
        </w:rPr>
        <w:t>н</w:t>
      </w:r>
      <w:r w:rsidRPr="0009069F">
        <w:rPr>
          <w:i/>
          <w:color w:val="000000"/>
        </w:rPr>
        <w:t>ность на коррекцию основного дефекта (сенсорных систем, интеллекта, речи, опорно-двигательного аппарата и других), коррекцию сопутствующих заболеваний и втори</w:t>
      </w:r>
      <w:r w:rsidRPr="0009069F">
        <w:rPr>
          <w:i/>
          <w:color w:val="000000"/>
        </w:rPr>
        <w:t>ч</w:t>
      </w:r>
      <w:r w:rsidRPr="0009069F">
        <w:rPr>
          <w:i/>
          <w:color w:val="000000"/>
        </w:rPr>
        <w:t>ных отклонений, обусловленных основным дефектом, с помощью физических упражн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ний;</w:t>
      </w:r>
      <w:r>
        <w:rPr>
          <w:i/>
          <w:color w:val="000000"/>
        </w:rPr>
        <w:t xml:space="preserve"> использовать методы АФК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ричных отклонений;разви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</w:t>
      </w:r>
      <w:r w:rsidRPr="0009069F">
        <w:rPr>
          <w:i/>
          <w:color w:val="000000"/>
        </w:rPr>
        <w:t>а</w:t>
      </w:r>
      <w:r w:rsidRPr="0009069F">
        <w:rPr>
          <w:i/>
          <w:color w:val="000000"/>
        </w:rPr>
        <w:t>честв и способностей</w:t>
      </w:r>
      <w:r>
        <w:rPr>
          <w:i/>
          <w:color w:val="000000"/>
        </w:rPr>
        <w:t xml:space="preserve"> с учетом характера отклонений в состоянии здоровья; испол</w:t>
      </w:r>
      <w:r>
        <w:rPr>
          <w:i/>
          <w:color w:val="000000"/>
        </w:rPr>
        <w:t>ь</w:t>
      </w:r>
      <w:r>
        <w:rPr>
          <w:i/>
          <w:color w:val="000000"/>
        </w:rPr>
        <w:t>зовать технологии, обеспечивающие формирование физической культуры и реализ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цию коррекцию и компенсацию утраченных функциональных возможностей с учетом опыта других стран и приемов, используемых в РФ; применять методы АФК с учетом состояния здоровья и психологических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</w:t>
      </w:r>
      <w:r w:rsidRPr="0055497B">
        <w:rPr>
          <w:i/>
          <w:color w:val="000000"/>
        </w:rPr>
        <w:t>е</w:t>
      </w:r>
      <w:r w:rsidRPr="0055497B">
        <w:rPr>
          <w:i/>
          <w:color w:val="000000"/>
        </w:rPr>
        <w:t>ни функциональных возможностей для занятий избранным видом спорта</w:t>
      </w:r>
      <w:r>
        <w:rPr>
          <w:i/>
          <w:color w:val="000000"/>
        </w:rPr>
        <w:t>; реализов</w:t>
      </w:r>
      <w:r>
        <w:rPr>
          <w:i/>
          <w:color w:val="000000"/>
        </w:rPr>
        <w:t>ы</w:t>
      </w:r>
      <w:r>
        <w:rPr>
          <w:i/>
          <w:color w:val="000000"/>
        </w:rPr>
        <w:t xml:space="preserve">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иАФК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 с учетом опыта зарубежных стран и РФ.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</w:t>
      </w:r>
      <w:r>
        <w:rPr>
          <w:color w:val="000000"/>
        </w:rPr>
        <w:t>т</w:t>
      </w:r>
      <w:r>
        <w:rPr>
          <w:color w:val="000000"/>
        </w:rPr>
        <w:t xml:space="preserve">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АФК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быстроты, силы, координации, выносливости) и психологических качеств</w:t>
      </w:r>
      <w:r>
        <w:rPr>
          <w:i/>
          <w:color w:val="000000"/>
        </w:rPr>
        <w:t>, осуществлять соревнов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содействие гарм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особенностей 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>навыками соблюдения гигиенич</w:t>
      </w:r>
      <w:r>
        <w:rPr>
          <w:i/>
          <w:color w:val="000000"/>
        </w:rPr>
        <w:t>е</w:t>
      </w:r>
      <w:r>
        <w:rPr>
          <w:i/>
          <w:color w:val="000000"/>
        </w:rPr>
        <w:t>ских требований к проведению занятий с лицами с нарушениями здоровья и с инвал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дами; навыками соблюдения гигиенических требований к проведению соревнований лиц с нарушениями здоровья и с инвалидами,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>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</w:t>
      </w:r>
      <w:r w:rsidRPr="001E70E5">
        <w:rPr>
          <w:i/>
          <w:color w:val="000000"/>
        </w:rPr>
        <w:t>у</w:t>
      </w:r>
      <w:r w:rsidRPr="001E70E5">
        <w:rPr>
          <w:i/>
          <w:color w:val="000000"/>
        </w:rPr>
        <w:t>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абилитации</w:t>
      </w:r>
      <w:r>
        <w:rPr>
          <w:i/>
          <w:color w:val="000000"/>
        </w:rPr>
        <w:t xml:space="preserve"> лиц с нарушением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 с учетом опыта зарубежных стран и РФ.</w:t>
      </w:r>
    </w:p>
    <w:p w:rsidR="006E6CC5" w:rsidRPr="00C7348C" w:rsidRDefault="006E6CC5" w:rsidP="00C7348C">
      <w:pPr>
        <w:ind w:firstLine="0"/>
      </w:pPr>
    </w:p>
    <w:p w:rsidR="006E6CC5" w:rsidRPr="00635F9B" w:rsidRDefault="006E6CC5" w:rsidP="00FE69C3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«хорошо»</w:t>
      </w:r>
      <w:r w:rsidRPr="00C7348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C7348C">
        <w:t>е</w:t>
      </w:r>
      <w:r w:rsidRPr="00C7348C">
        <w:t>носе знаний и умений на новые, нестандартные ситуации.</w:t>
      </w:r>
      <w:r>
        <w:t>Он демонстрирует следу</w:t>
      </w:r>
      <w:r>
        <w:t>ю</w:t>
      </w:r>
      <w:r>
        <w:t xml:space="preserve">щие знания: </w:t>
      </w:r>
      <w:r>
        <w:rPr>
          <w:i/>
          <w:color w:val="000000"/>
        </w:rPr>
        <w:t xml:space="preserve">цели, задачи, функции, методология АФК, включая адаптивный спорт, адаптивную рекреацию и физическую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инвалидов</w:t>
      </w:r>
      <w:r w:rsidRPr="0009069F">
        <w:rPr>
          <w:i/>
          <w:color w:val="000000"/>
        </w:rPr>
        <w:t xml:space="preserve">;место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обществе;основы спортивной подготовки и тренир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вочного процесса;основы законодательства в сфере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АФК</w:t>
      </w:r>
      <w:r w:rsidRPr="0009069F">
        <w:rPr>
          <w:i/>
          <w:color w:val="000000"/>
        </w:rPr>
        <w:t>;требования техники безопа</w:t>
      </w:r>
      <w:r w:rsidRPr="0009069F">
        <w:rPr>
          <w:i/>
          <w:color w:val="000000"/>
        </w:rPr>
        <w:t>с</w:t>
      </w:r>
      <w:r w:rsidRPr="0009069F">
        <w:rPr>
          <w:i/>
          <w:color w:val="000000"/>
        </w:rPr>
        <w:t xml:space="preserve">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ричных отклонений</w:t>
      </w:r>
      <w:r>
        <w:rPr>
          <w:i/>
          <w:color w:val="000000"/>
        </w:rPr>
        <w:t xml:space="preserve"> во время занятий АФК; способы сохранения и укрепления здоровья во время занятия АФК у лиц с нарушениями здоровья и инвалидов;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>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АФК</w:t>
      </w:r>
      <w:r w:rsidRPr="0055497B">
        <w:rPr>
          <w:i/>
          <w:color w:val="000000"/>
        </w:rPr>
        <w:t>, в индивидуальных программах реабилитации или 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</w:t>
      </w:r>
      <w:r w:rsidRPr="001E70E5">
        <w:rPr>
          <w:i/>
          <w:color w:val="000000"/>
        </w:rPr>
        <w:t>р</w:t>
      </w:r>
      <w:r w:rsidRPr="001E70E5">
        <w:rPr>
          <w:i/>
          <w:color w:val="000000"/>
        </w:rPr>
        <w:t>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АФК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организационно-методически</w:t>
      </w:r>
      <w:r>
        <w:rPr>
          <w:i/>
          <w:color w:val="000000"/>
        </w:rPr>
        <w:t>е</w:t>
      </w:r>
      <w:r w:rsidRPr="001E70E5">
        <w:rPr>
          <w:i/>
          <w:color w:val="000000"/>
        </w:rPr>
        <w:t xml:space="preserve"> программ</w:t>
      </w:r>
      <w:r>
        <w:rPr>
          <w:i/>
          <w:color w:val="000000"/>
        </w:rPr>
        <w:t>ыАФК</w:t>
      </w:r>
      <w:r w:rsidRPr="001E70E5">
        <w:rPr>
          <w:i/>
          <w:color w:val="000000"/>
        </w:rPr>
        <w:t xml:space="preserve"> в индивидуальной програ</w:t>
      </w:r>
      <w:r w:rsidRPr="001E70E5">
        <w:rPr>
          <w:i/>
          <w:color w:val="000000"/>
        </w:rPr>
        <w:t>м</w:t>
      </w:r>
      <w:r w:rsidRPr="001E70E5">
        <w:rPr>
          <w:i/>
          <w:color w:val="000000"/>
        </w:rPr>
        <w:t>ме реабилитации или абилитации инвалидов для сферы образования</w:t>
      </w:r>
      <w:r>
        <w:rPr>
          <w:i/>
          <w:color w:val="000000"/>
        </w:rPr>
        <w:t xml:space="preserve">, </w:t>
      </w:r>
      <w:r w:rsidRPr="001E70E5">
        <w:rPr>
          <w:i/>
          <w:color w:val="000000"/>
        </w:rPr>
        <w:t>физической кул</w:t>
      </w:r>
      <w:r w:rsidRPr="001E70E5">
        <w:rPr>
          <w:i/>
          <w:color w:val="000000"/>
        </w:rPr>
        <w:t>ь</w:t>
      </w:r>
      <w:r w:rsidRPr="001E70E5">
        <w:rPr>
          <w:i/>
          <w:color w:val="000000"/>
        </w:rPr>
        <w:t>туры и спорта, адаптивной рекреации</w:t>
      </w:r>
      <w:r>
        <w:rPr>
          <w:i/>
          <w:color w:val="000000"/>
        </w:rPr>
        <w:t xml:space="preserve">; особенности организации соревнований в адаптивном спорте с учетом состояния здоровья инвалидов. </w:t>
      </w:r>
      <w:r w:rsidRPr="00635F9B">
        <w:rPr>
          <w:color w:val="000000"/>
        </w:rPr>
        <w:t>Он проявляет 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 xml:space="preserve">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использовать методы АФК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</w:t>
      </w:r>
      <w:r>
        <w:rPr>
          <w:i/>
          <w:color w:val="000000"/>
        </w:rPr>
        <w:t>й; применять методы АФК с учетом состояния здоровья и психологических особенностей занимающихся; осущес</w:t>
      </w:r>
      <w:r>
        <w:rPr>
          <w:i/>
          <w:color w:val="000000"/>
        </w:rPr>
        <w:t>т</w:t>
      </w:r>
      <w:r>
        <w:rPr>
          <w:i/>
          <w:color w:val="000000"/>
        </w:rPr>
        <w:t xml:space="preserve">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</w:t>
      </w:r>
      <w:r w:rsidRPr="0009069F">
        <w:rPr>
          <w:i/>
          <w:color w:val="000000"/>
        </w:rPr>
        <w:t>р</w:t>
      </w:r>
      <w:r w:rsidRPr="0009069F">
        <w:rPr>
          <w:i/>
          <w:color w:val="000000"/>
        </w:rPr>
        <w:t>ганов и систем человека</w:t>
      </w:r>
      <w:r>
        <w:rPr>
          <w:i/>
          <w:color w:val="000000"/>
        </w:rPr>
        <w:t>, компенсацию и коррекцию основных и сопутствующих нар</w:t>
      </w:r>
      <w:r>
        <w:rPr>
          <w:i/>
          <w:color w:val="000000"/>
        </w:rPr>
        <w:t>у</w:t>
      </w:r>
      <w:r>
        <w:rPr>
          <w:i/>
          <w:color w:val="000000"/>
        </w:rPr>
        <w:t xml:space="preserve">шений,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степени функциональных возможностей для занятий избранным видом спорта</w:t>
      </w:r>
      <w:r>
        <w:rPr>
          <w:i/>
          <w:color w:val="000000"/>
        </w:rPr>
        <w:t>; реал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иАФК</w:t>
      </w:r>
      <w:r w:rsidRPr="0055497B">
        <w:rPr>
          <w:i/>
          <w:color w:val="000000"/>
        </w:rPr>
        <w:t>, в индивидуальных программах реабилитации или 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ции инвалидов и детей-инвалидов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АФК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быстроты, силы, координации, выносливости) и псих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логических качеств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</w:t>
      </w:r>
      <w:r w:rsidRPr="00E27073">
        <w:rPr>
          <w:i/>
          <w:color w:val="000000"/>
        </w:rPr>
        <w:t>п</w:t>
      </w:r>
      <w:r w:rsidRPr="00E27073">
        <w:rPr>
          <w:i/>
          <w:color w:val="000000"/>
        </w:rPr>
        <w:t>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содействие гармоничному физическому развитию</w:t>
      </w:r>
      <w:r>
        <w:rPr>
          <w:i/>
          <w:color w:val="000000"/>
        </w:rPr>
        <w:t xml:space="preserve"> лиц с н</w:t>
      </w:r>
      <w:r>
        <w:rPr>
          <w:i/>
          <w:color w:val="000000"/>
        </w:rPr>
        <w:t>а</w:t>
      </w:r>
      <w:r>
        <w:rPr>
          <w:i/>
          <w:color w:val="000000"/>
        </w:rPr>
        <w:t>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</w:t>
      </w:r>
      <w:r w:rsidRPr="00A528B2">
        <w:rPr>
          <w:i/>
          <w:color w:val="000000"/>
        </w:rPr>
        <w:t>и</w:t>
      </w:r>
      <w:r w:rsidRPr="00A528B2">
        <w:rPr>
          <w:i/>
          <w:color w:val="000000"/>
        </w:rPr>
        <w:t>ческой культуре</w:t>
      </w:r>
      <w:r>
        <w:rPr>
          <w:i/>
          <w:color w:val="000000"/>
        </w:rPr>
        <w:t xml:space="preserve">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>навыками соблюдения гигиенических требований к проведению занятий с л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>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</w:t>
      </w:r>
      <w:r w:rsidRPr="001E70E5">
        <w:rPr>
          <w:i/>
          <w:color w:val="000000"/>
        </w:rPr>
        <w:t>у</w:t>
      </w:r>
      <w:r w:rsidRPr="001E70E5">
        <w:rPr>
          <w:i/>
          <w:color w:val="000000"/>
        </w:rPr>
        <w:t>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абилитации</w:t>
      </w:r>
      <w:r>
        <w:rPr>
          <w:i/>
          <w:color w:val="000000"/>
        </w:rPr>
        <w:t xml:space="preserve"> лиц с нарушением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дов.</w:t>
      </w:r>
    </w:p>
    <w:p w:rsidR="006E6CC5" w:rsidRPr="00635F9B" w:rsidRDefault="006E6CC5" w:rsidP="00635F9B">
      <w:pPr>
        <w:ind w:firstLine="0"/>
      </w:pPr>
    </w:p>
    <w:p w:rsidR="006E6CC5" w:rsidRDefault="006E6CC5" w:rsidP="00FE69C3">
      <w:pPr>
        <w:ind w:firstLine="0"/>
        <w:rPr>
          <w:i/>
          <w:color w:val="000000"/>
        </w:rPr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«удовлетворительно»</w:t>
      </w:r>
      <w:r w:rsidRPr="00C7348C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7348C">
        <w:t>а</w:t>
      </w:r>
      <w:r w:rsidRPr="00C7348C">
        <w:t>ются ошибки, проявляется отсутствие отдельных знаний, умений, навыков, обуча</w:t>
      </w:r>
      <w:r w:rsidRPr="00C7348C">
        <w:t>ю</w:t>
      </w:r>
      <w:r w:rsidRPr="00C7348C">
        <w:t>щийся испытывает значительные затруднения при оперировании знаниями и умениями при их переносе на новые ситуации.</w:t>
      </w:r>
      <w:r>
        <w:t xml:space="preserve">Он демонстрирует следующие знания: </w:t>
      </w:r>
      <w:r>
        <w:rPr>
          <w:i/>
          <w:color w:val="000000"/>
        </w:rPr>
        <w:t xml:space="preserve">основные цели, задачи, функции, методология АФК, включая адаптивный спорт, адаптивную рекреацию и физическую реабилитацию; основы законодательства РФ в отношении инвалидов;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</w:t>
      </w:r>
      <w:r w:rsidRPr="0009069F">
        <w:rPr>
          <w:i/>
          <w:color w:val="000000"/>
        </w:rPr>
        <w:t>н</w:t>
      </w:r>
      <w:r w:rsidRPr="0009069F">
        <w:rPr>
          <w:i/>
          <w:color w:val="000000"/>
        </w:rPr>
        <w:t>ном обществе;основы спортивной подготовки и тренировочного процесса;основы з</w:t>
      </w:r>
      <w:r w:rsidRPr="0009069F">
        <w:rPr>
          <w:i/>
          <w:color w:val="000000"/>
        </w:rPr>
        <w:t>а</w:t>
      </w:r>
      <w:r w:rsidRPr="0009069F">
        <w:rPr>
          <w:i/>
          <w:color w:val="000000"/>
        </w:rPr>
        <w:t xml:space="preserve">конодательства в сфере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АФК</w:t>
      </w:r>
      <w:r w:rsidRPr="0009069F">
        <w:rPr>
          <w:i/>
          <w:color w:val="000000"/>
        </w:rPr>
        <w:t xml:space="preserve">;требования техники безопасности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АФК; способы сохранения и укрепления здоровья во время занятия АФК у лиц с нарушениями здоровья и инвалидов; основы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>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>средства и метод</w:t>
      </w:r>
      <w:r>
        <w:rPr>
          <w:i/>
          <w:color w:val="000000"/>
        </w:rPr>
        <w:t>ыАФК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граммах реабилитации или абилитации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 xml:space="preserve">Он проявляет сформированность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дефекта, коррекцию сопутствующих забол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ваний и вторичных отклонений, обусловленных основным дефектом, с помощью физ</w:t>
      </w:r>
      <w:r w:rsidRPr="0009069F">
        <w:rPr>
          <w:i/>
          <w:color w:val="000000"/>
        </w:rPr>
        <w:t>и</w:t>
      </w:r>
      <w:r w:rsidRPr="0009069F">
        <w:rPr>
          <w:i/>
          <w:color w:val="000000"/>
        </w:rPr>
        <w:t>ческих упражнений;разви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</w:t>
      </w:r>
      <w:r w:rsidRPr="0009069F">
        <w:rPr>
          <w:i/>
          <w:color w:val="000000"/>
        </w:rPr>
        <w:t>а</w:t>
      </w:r>
      <w:r w:rsidRPr="0009069F">
        <w:rPr>
          <w:i/>
          <w:color w:val="000000"/>
        </w:rPr>
        <w:t>честв и способностей</w:t>
      </w:r>
      <w:r>
        <w:rPr>
          <w:i/>
          <w:color w:val="000000"/>
        </w:rPr>
        <w:t>;применять методы АФК с учетом состояния здоровья и псих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чающихся 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ги</w:t>
      </w:r>
      <w:r>
        <w:rPr>
          <w:i/>
          <w:color w:val="000000"/>
        </w:rPr>
        <w:t>иАФК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</w:t>
      </w:r>
      <w:r w:rsidRPr="0055497B">
        <w:rPr>
          <w:i/>
          <w:color w:val="000000"/>
        </w:rPr>
        <w:t>е</w:t>
      </w:r>
      <w:r w:rsidRPr="0055497B">
        <w:rPr>
          <w:i/>
          <w:color w:val="000000"/>
        </w:rPr>
        <w:t>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</w:t>
      </w:r>
      <w:r w:rsidRPr="00E27073">
        <w:rPr>
          <w:i/>
          <w:color w:val="000000"/>
        </w:rPr>
        <w:t>е</w:t>
      </w:r>
      <w:r w:rsidRPr="00E27073">
        <w:rPr>
          <w:i/>
          <w:color w:val="000000"/>
        </w:rPr>
        <w:t>ских упражнений</w:t>
      </w:r>
      <w:r>
        <w:rPr>
          <w:i/>
          <w:color w:val="000000"/>
        </w:rPr>
        <w:t xml:space="preserve"> для лиц с нарушениями здоровья и инвалидов в рамках АФК</w:t>
      </w:r>
      <w:r w:rsidRPr="00E27073">
        <w:rPr>
          <w:i/>
          <w:color w:val="000000"/>
        </w:rPr>
        <w:t>;</w:t>
      </w:r>
      <w:r w:rsidRPr="00E27073">
        <w:rPr>
          <w:i/>
          <w:color w:val="000000"/>
        </w:rPr>
        <w:br/>
        <w:t xml:space="preserve">-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и психологических ка</w:t>
      </w:r>
      <w:r>
        <w:rPr>
          <w:i/>
          <w:color w:val="000000"/>
        </w:rPr>
        <w:t xml:space="preserve">честв;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</w:p>
    <w:p w:rsidR="006E6CC5" w:rsidRPr="00635F9B" w:rsidRDefault="006E6CC5" w:rsidP="00FE69C3">
      <w:pPr>
        <w:ind w:firstLine="0"/>
      </w:pP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</w:t>
      </w:r>
      <w:r>
        <w:rPr>
          <w:i/>
          <w:color w:val="000000"/>
        </w:rPr>
        <w:t>н</w:t>
      </w:r>
      <w:r>
        <w:rPr>
          <w:i/>
          <w:color w:val="000000"/>
        </w:rPr>
        <w:t xml:space="preserve">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гиенических требований к проведению занятий с лицами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абилитации</w:t>
      </w:r>
      <w:r>
        <w:rPr>
          <w:i/>
          <w:color w:val="000000"/>
        </w:rPr>
        <w:t xml:space="preserve"> лиц с нарушением здоровья и инвалидов.</w:t>
      </w:r>
    </w:p>
    <w:p w:rsidR="006E6CC5" w:rsidRPr="00C7348C" w:rsidRDefault="006E6CC5" w:rsidP="00635F9B">
      <w:pPr>
        <w:ind w:firstLine="0"/>
      </w:pPr>
    </w:p>
    <w:p w:rsidR="006E6CC5" w:rsidRPr="00C7348C" w:rsidRDefault="006E6CC5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E6CC5" w:rsidRPr="00C7348C" w:rsidRDefault="006E6CC5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7348C">
        <w:t>н</w:t>
      </w:r>
      <w:r w:rsidRPr="00C7348C">
        <w:t>теллектуальные навыки решения простых задач.</w:t>
      </w:r>
    </w:p>
    <w:p w:rsidR="006E6CC5" w:rsidRPr="008C7CB7" w:rsidRDefault="006E6CC5" w:rsidP="00457D44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6E6CC5" w:rsidRPr="00CB19BA" w:rsidRDefault="006E6CC5" w:rsidP="00457D44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1" w:history="1">
        <w:r w:rsidRPr="005803A1">
          <w:rPr>
            <w:rStyle w:val="Hyperlink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6E6CC5" w:rsidRPr="00CB19BA" w:rsidRDefault="006E6CC5" w:rsidP="00457D44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2" w:history="1">
        <w:r w:rsidRPr="005803A1">
          <w:rPr>
            <w:rStyle w:val="Hyperlink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6E6CC5" w:rsidRPr="007E20EB" w:rsidRDefault="006E6CC5" w:rsidP="00457D44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</w:t>
      </w:r>
      <w:r>
        <w:rPr>
          <w:color w:val="000000"/>
        </w:rPr>
        <w:t xml:space="preserve"> </w:t>
      </w:r>
      <w:r w:rsidRPr="003748A0">
        <w:rPr>
          <w:color w:val="000000"/>
        </w:rPr>
        <w:t>Т.П.Бегидова.—2-еизд.,испр.идоп.—Москва:ИздательствоЮрайт,2020.—191с.—(Высшее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</w:t>
      </w:r>
      <w:r w:rsidRPr="003748A0">
        <w:rPr>
          <w:color w:val="000000"/>
        </w:rPr>
        <w:t>Ю</w:t>
      </w:r>
      <w:r w:rsidRPr="003748A0">
        <w:rPr>
          <w:color w:val="000000"/>
        </w:rPr>
        <w:t>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3" w:history="1">
        <w:r w:rsidRPr="00130C8D">
          <w:rPr>
            <w:rStyle w:val="Hyperlink"/>
          </w:rPr>
          <w:t>https://urait.ru/bcode/454085</w:t>
        </w:r>
      </w:hyperlink>
    </w:p>
    <w:p w:rsidR="006E6CC5" w:rsidRPr="007E20EB" w:rsidRDefault="006E6CC5" w:rsidP="00457D44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6E6CC5" w:rsidRPr="00961239" w:rsidRDefault="006E6CC5" w:rsidP="00457D44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6E6CC5" w:rsidRPr="007E20EB" w:rsidRDefault="006E6CC5" w:rsidP="00457D44">
      <w:pPr>
        <w:ind w:firstLine="756"/>
      </w:pPr>
      <w:r w:rsidRPr="003748A0">
        <w:rPr>
          <w:color w:val="000000"/>
        </w:rPr>
        <w:t>Ериков</w:t>
      </w:r>
      <w:r>
        <w:rPr>
          <w:color w:val="000000"/>
        </w:rPr>
        <w:t xml:space="preserve">  </w:t>
      </w:r>
      <w:r w:rsidRPr="003748A0">
        <w:rPr>
          <w:color w:val="000000"/>
        </w:rPr>
        <w:t>В.М.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культура.Краткий</w:t>
      </w:r>
      <w:r>
        <w:rPr>
          <w:color w:val="000000"/>
        </w:rPr>
        <w:t xml:space="preserve"> </w:t>
      </w:r>
      <w:r w:rsidRPr="003748A0">
        <w:rPr>
          <w:color w:val="000000"/>
        </w:rPr>
        <w:t>словарьтерминов: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ВО/ЕриковВ.М.,НикулинА.А.-Издательство"Лань".-2020.-200с.</w:t>
      </w:r>
      <w:r>
        <w:rPr>
          <w:color w:val="000000"/>
        </w:rPr>
        <w:t xml:space="preserve"> </w:t>
      </w:r>
      <w:hyperlink r:id="rId24" w:history="1">
        <w:r w:rsidRPr="00A10EF7">
          <w:rPr>
            <w:rStyle w:val="Hyperlink"/>
          </w:rPr>
          <w:t>https://e.lanbook.com/book/143691</w:t>
        </w:r>
      </w:hyperlink>
      <w:r>
        <w:rPr>
          <w:color w:val="000000"/>
        </w:rPr>
        <w:t xml:space="preserve">    </w:t>
      </w:r>
    </w:p>
    <w:p w:rsidR="006E6CC5" w:rsidRPr="007E20EB" w:rsidRDefault="006E6CC5" w:rsidP="00457D44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культуры:учебноепособие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вузов/Т.П.Бегидова.—2-еизд.,испр.идоп.—Москва:ИздательствоЮрайт,2020.—191с.—(Высшееобразование).—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978-5-534-07190-0.—Текст:электронный//ЭБСЮрайт[сайт].—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5" w:history="1">
        <w:r w:rsidRPr="00130C8D">
          <w:rPr>
            <w:rStyle w:val="Hyperlink"/>
          </w:rPr>
          <w:t>https://urait.ru/bcode/454085</w:t>
        </w:r>
      </w:hyperlink>
    </w:p>
    <w:p w:rsidR="006E6CC5" w:rsidRPr="007E20EB" w:rsidRDefault="006E6CC5" w:rsidP="00457D44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6E6CC5" w:rsidRPr="008C7CB7" w:rsidRDefault="006E6CC5" w:rsidP="00457D44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подготовка[Электронный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высш.и</w:t>
      </w:r>
      <w:r>
        <w:rPr>
          <w:color w:val="000000"/>
        </w:rPr>
        <w:t xml:space="preserve"> </w:t>
      </w:r>
      <w:r w:rsidRPr="003748A0">
        <w:rPr>
          <w:color w:val="000000"/>
        </w:rPr>
        <w:t>сред.проф.образ.).-Режим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6" w:history="1">
        <w:r w:rsidRPr="005803A1">
          <w:rPr>
            <w:rStyle w:val="Hyperlink"/>
          </w:rPr>
          <w:t>https://magtu.informsystema.ru/uploader/fileUpload?name=419.pdf&amp;show=dcatalogues/1/1079403/419.pdf&amp;view=true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том[Электронный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О.А.Голубева,Р.А.Козлов;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7" w:history="1">
        <w:r w:rsidRPr="005803A1">
          <w:rPr>
            <w:rStyle w:val="Hyperlink"/>
          </w:rPr>
          <w:t>https://magtu.informsystema.ru/uploader/fileUpload?name=2960.pdf&amp;show=dcatalogues/1/1134854/2960.pdf&amp;view=true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8" w:history="1">
        <w:r w:rsidRPr="00A10EF7">
          <w:rPr>
            <w:rStyle w:val="Hyperlink"/>
          </w:rPr>
          <w:t>https://magtu.informsystema.ru/uploader/fileUpload?name=1307.pdf&amp;show=dcatalogues/1/1123527/1307.pdf&amp;view=true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МГТУ,2017.-162с.:табл.,схемы.-Режимдоступа:</w:t>
      </w:r>
      <w:r>
        <w:rPr>
          <w:color w:val="000000"/>
        </w:rPr>
        <w:t xml:space="preserve"> </w:t>
      </w:r>
      <w:hyperlink r:id="rId29" w:history="1">
        <w:r w:rsidRPr="005803A1">
          <w:rPr>
            <w:rStyle w:val="Hyperlink"/>
          </w:rPr>
          <w:t>https://magtu.informsystema.ru/uploader/fileUpload?name=3504.pdf&amp;show=dcatalogues/1/1514308/3504.pdf&amp;view=true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ВласовВ.Н..-Издательство"Лань",1019-172с.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Hyperlink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/Н.Л.Литош.—Москва:ИздательствоЮрайт,2020.—156с.—(Профессиональное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Hyperlink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/Т.П.Бегидова.—2-еизд.,испр.идоп.—Москва:ИздательствоЮрайт,2020.—191с.—(Профессиональное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Hyperlink"/>
          </w:rPr>
          <w:t>https://urait.ru/bcode/454154</w:t>
        </w:r>
      </w:hyperlink>
      <w:r>
        <w:rPr>
          <w:color w:val="000000"/>
        </w:rPr>
        <w:t xml:space="preserve"> </w:t>
      </w:r>
    </w:p>
    <w:p w:rsidR="006E6CC5" w:rsidRDefault="006E6CC5" w:rsidP="00457D44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6E6CC5" w:rsidRPr="003748A0" w:rsidRDefault="006E6CC5" w:rsidP="00457D44">
      <w:pPr>
        <w:ind w:firstLine="756"/>
      </w:pPr>
      <w:r w:rsidRPr="003748A0">
        <w:rPr>
          <w:color w:val="000000"/>
        </w:rPr>
        <w:t>КиреевЮ.В.,</w:t>
      </w:r>
      <w:r>
        <w:rPr>
          <w:color w:val="000000"/>
        </w:rPr>
        <w:t xml:space="preserve"> </w:t>
      </w:r>
      <w:r w:rsidRPr="003748A0">
        <w:rPr>
          <w:color w:val="000000"/>
        </w:rPr>
        <w:t>Элементы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контроля</w:t>
      </w:r>
      <w:r>
        <w:rPr>
          <w:color w:val="000000"/>
        </w:rPr>
        <w:t xml:space="preserve"> </w:t>
      </w:r>
      <w:r w:rsidRPr="003748A0">
        <w:rPr>
          <w:color w:val="000000"/>
        </w:rPr>
        <w:t>за</w:t>
      </w:r>
      <w:r>
        <w:rPr>
          <w:color w:val="000000"/>
        </w:rPr>
        <w:t xml:space="preserve"> </w:t>
      </w:r>
      <w:r w:rsidRPr="003748A0">
        <w:rPr>
          <w:color w:val="000000"/>
        </w:rPr>
        <w:t>состоянием</w:t>
      </w:r>
      <w:r>
        <w:rPr>
          <w:color w:val="000000"/>
        </w:rPr>
        <w:t xml:space="preserve"> </w:t>
      </w:r>
      <w:r w:rsidRPr="003748A0">
        <w:rPr>
          <w:color w:val="000000"/>
        </w:rPr>
        <w:t>занимающихся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</w:t>
      </w:r>
      <w:r w:rsidRPr="003748A0">
        <w:rPr>
          <w:color w:val="000000"/>
        </w:rPr>
        <w:t>и</w:t>
      </w:r>
      <w:r w:rsidRPr="003748A0">
        <w:rPr>
          <w:color w:val="000000"/>
        </w:rPr>
        <w:t>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культурой: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Методические</w:t>
      </w:r>
      <w:r>
        <w:rPr>
          <w:color w:val="000000"/>
        </w:rPr>
        <w:t xml:space="preserve"> </w:t>
      </w:r>
      <w:r w:rsidRPr="003748A0">
        <w:rPr>
          <w:color w:val="000000"/>
        </w:rPr>
        <w:t>рекомендации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3748A0">
        <w:rPr>
          <w:color w:val="000000"/>
        </w:rPr>
        <w:t>/КиреевЮ.В.-М.:</w:t>
      </w:r>
      <w:r>
        <w:rPr>
          <w:color w:val="000000"/>
        </w:rPr>
        <w:t xml:space="preserve"> </w:t>
      </w:r>
      <w:r w:rsidRPr="003748A0">
        <w:rPr>
          <w:color w:val="000000"/>
        </w:rPr>
        <w:t>Прометей,2011.-66с.-</w:t>
      </w:r>
      <w:r>
        <w:rPr>
          <w:color w:val="000000"/>
        </w:rPr>
        <w:t>ISBN</w:t>
      </w:r>
      <w:r w:rsidRPr="003748A0">
        <w:rPr>
          <w:color w:val="000000"/>
        </w:rPr>
        <w:t>978-5-4263-0066-8-Текст: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</w:t>
      </w:r>
      <w:r w:rsidRPr="003748A0">
        <w:rPr>
          <w:color w:val="000000"/>
        </w:rPr>
        <w:t>н</w:t>
      </w:r>
      <w:r w:rsidRPr="003748A0">
        <w:rPr>
          <w:color w:val="000000"/>
        </w:rPr>
        <w:t>ный//ЭБС"Консультантстудента":[сайт].-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3" w:history="1">
        <w:r w:rsidRPr="005803A1">
          <w:rPr>
            <w:rStyle w:val="Hyperlink"/>
          </w:rPr>
          <w:t>http://www.studentlibrary.ru/book/ISBN9785426300668.htm</w:t>
        </w:r>
      </w:hyperlink>
      <w:r>
        <w:rPr>
          <w:color w:val="000000"/>
        </w:rPr>
        <w:t xml:space="preserve"> </w:t>
      </w:r>
    </w:p>
    <w:p w:rsidR="006E6CC5" w:rsidRPr="003748A0" w:rsidRDefault="006E6CC5" w:rsidP="00457D44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4" w:history="1">
        <w:r w:rsidRPr="005803A1">
          <w:rPr>
            <w:rStyle w:val="Hyperlink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6E6CC5" w:rsidRDefault="006E6CC5" w:rsidP="00457D44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6E6CC5" w:rsidRDefault="006E6CC5" w:rsidP="00457D44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0"/>
        <w:gridCol w:w="2597"/>
        <w:gridCol w:w="2601"/>
      </w:tblGrid>
      <w:tr w:rsidR="006E6CC5" w:rsidRPr="00626A5B" w:rsidTr="00652012">
        <w:trPr>
          <w:trHeight w:val="537"/>
        </w:trPr>
        <w:tc>
          <w:tcPr>
            <w:tcW w:w="2202" w:type="pct"/>
            <w:vAlign w:val="center"/>
          </w:tcPr>
          <w:p w:rsidR="006E6CC5" w:rsidRPr="00626A5B" w:rsidRDefault="006E6CC5" w:rsidP="00652012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398" w:type="pct"/>
            <w:vAlign w:val="center"/>
          </w:tcPr>
          <w:p w:rsidR="006E6CC5" w:rsidRPr="00626A5B" w:rsidRDefault="006E6CC5" w:rsidP="00652012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400" w:type="pct"/>
            <w:vAlign w:val="center"/>
          </w:tcPr>
          <w:p w:rsidR="006E6CC5" w:rsidRPr="00626A5B" w:rsidRDefault="006E6CC5" w:rsidP="00652012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6E6CC5" w:rsidRPr="00626A5B" w:rsidTr="00652012">
        <w:tc>
          <w:tcPr>
            <w:tcW w:w="2202" w:type="pct"/>
            <w:vAlign w:val="center"/>
          </w:tcPr>
          <w:p w:rsidR="006E6CC5" w:rsidRPr="007E20EB" w:rsidRDefault="006E6CC5" w:rsidP="00652012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2352F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398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400" w:type="pct"/>
            <w:vAlign w:val="center"/>
          </w:tcPr>
          <w:p w:rsidR="006E6CC5" w:rsidRDefault="006E6CC5" w:rsidP="00652012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6E6CC5" w:rsidRPr="00626A5B" w:rsidTr="00652012">
        <w:tc>
          <w:tcPr>
            <w:tcW w:w="2202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1398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400" w:type="pct"/>
            <w:vAlign w:val="center"/>
          </w:tcPr>
          <w:p w:rsidR="006E6CC5" w:rsidRDefault="006E6CC5" w:rsidP="0065201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6E6CC5" w:rsidRPr="00626A5B" w:rsidTr="00652012">
        <w:tc>
          <w:tcPr>
            <w:tcW w:w="2202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7 Zip</w:t>
            </w:r>
          </w:p>
        </w:tc>
        <w:tc>
          <w:tcPr>
            <w:tcW w:w="1398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400" w:type="pct"/>
            <w:vAlign w:val="center"/>
          </w:tcPr>
          <w:p w:rsidR="006E6CC5" w:rsidRDefault="006E6CC5" w:rsidP="0065201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6E6CC5" w:rsidRPr="00626A5B" w:rsidTr="00652012">
        <w:tc>
          <w:tcPr>
            <w:tcW w:w="2202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FAR Manager</w:t>
            </w:r>
          </w:p>
        </w:tc>
        <w:tc>
          <w:tcPr>
            <w:tcW w:w="1398" w:type="pct"/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400" w:type="pct"/>
            <w:vAlign w:val="center"/>
          </w:tcPr>
          <w:p w:rsidR="006E6CC5" w:rsidRDefault="006E6CC5" w:rsidP="0065201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6E6CC5" w:rsidRDefault="006E6CC5" w:rsidP="00457D44">
      <w:pPr>
        <w:contextualSpacing/>
        <w:rPr>
          <w:b/>
        </w:rPr>
      </w:pPr>
    </w:p>
    <w:p w:rsidR="006E6CC5" w:rsidRPr="007C26B9" w:rsidRDefault="006E6CC5" w:rsidP="00457D44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514"/>
        <w:gridCol w:w="4281"/>
      </w:tblGrid>
      <w:tr w:rsidR="006E6CC5" w:rsidTr="00652012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6E6CC5" w:rsidTr="00652012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35" w:history="1">
              <w:r w:rsidRPr="005803A1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</w:p>
        </w:tc>
      </w:tr>
      <w:tr w:rsidR="006E6CC5" w:rsidRPr="00F74C88" w:rsidTr="00652012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8573D3" w:rsidRDefault="006E6CC5" w:rsidP="00652012">
            <w:pPr>
              <w:ind w:firstLine="0"/>
            </w:pPr>
            <w:hyperlink r:id="rId36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https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elibrary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  <w:r w:rsidRPr="005803A1">
                <w:rPr>
                  <w:rStyle w:val="Hyperlink"/>
                  <w:lang w:val="en-US"/>
                </w:rPr>
                <w:t>project</w:t>
              </w:r>
              <w:r w:rsidRPr="005803A1">
                <w:rPr>
                  <w:rStyle w:val="Hyperlink"/>
                </w:rPr>
                <w:t>_</w:t>
              </w:r>
              <w:r w:rsidRPr="005803A1">
                <w:rPr>
                  <w:rStyle w:val="Hyperlink"/>
                  <w:lang w:val="en-US"/>
                </w:rPr>
                <w:t>risc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RPr="00F74C88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8573D3" w:rsidRDefault="006E6CC5" w:rsidP="00652012">
            <w:pPr>
              <w:ind w:firstLine="0"/>
            </w:pPr>
            <w:hyperlink r:id="rId37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https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scholar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google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RPr="00F74C88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8573D3" w:rsidRDefault="006E6CC5" w:rsidP="00652012">
            <w:pPr>
              <w:ind w:firstLine="0"/>
            </w:pPr>
            <w:hyperlink r:id="rId38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window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edu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RPr="00F74C88" w:rsidTr="00652012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8573D3" w:rsidRDefault="006E6CC5" w:rsidP="00652012">
            <w:pPr>
              <w:ind w:firstLine="0"/>
            </w:pPr>
            <w:hyperlink r:id="rId39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www</w:t>
              </w:r>
              <w:r w:rsidRPr="005803A1">
                <w:rPr>
                  <w:rStyle w:val="Hyperlink"/>
                </w:rPr>
                <w:t>1.</w:t>
              </w:r>
              <w:r w:rsidRPr="005803A1">
                <w:rPr>
                  <w:rStyle w:val="Hyperlink"/>
                  <w:lang w:val="en-US"/>
                </w:rPr>
                <w:t>fips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0" w:history="1">
              <w:r w:rsidRPr="005803A1">
                <w:rPr>
                  <w:rStyle w:val="Hyperlink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1" w:history="1">
              <w:r w:rsidRPr="005803A1">
                <w:rPr>
                  <w:rStyle w:val="Hyperlink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2" w:history="1">
              <w:r w:rsidRPr="005803A1">
                <w:rPr>
                  <w:rStyle w:val="Hyperlink"/>
                </w:rPr>
                <w:t>http://ecsocman.hse.ru/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3" w:history="1">
              <w:r w:rsidRPr="005803A1">
                <w:rPr>
                  <w:rStyle w:val="Hyperlink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Международнаянаукометрическаяреферативнаяиполнотекстоваябазаданныхнаучныхизданий«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4" w:history="1">
              <w:r w:rsidRPr="005803A1">
                <w:rPr>
                  <w:rStyle w:val="Hyperlink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5" w:history="1">
              <w:r w:rsidRPr="005803A1">
                <w:rPr>
                  <w:rStyle w:val="Hyperlink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6" w:history="1">
              <w:r w:rsidRPr="005803A1">
                <w:rPr>
                  <w:rStyle w:val="Hyperlink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различным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Default="006E6CC5" w:rsidP="00652012">
            <w:pPr>
              <w:ind w:firstLine="0"/>
            </w:pPr>
            <w:hyperlink r:id="rId47" w:history="1">
              <w:r w:rsidRPr="005803A1">
                <w:rPr>
                  <w:rStyle w:val="Hyperlink"/>
                </w:rPr>
                <w:t>http://www.springerprotocols.com/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E6CC5" w:rsidRPr="003748A0" w:rsidTr="00652012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>S 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6CC5" w:rsidRPr="003748A0" w:rsidRDefault="006E6CC5" w:rsidP="00652012">
            <w:pPr>
              <w:ind w:firstLine="0"/>
            </w:pPr>
            <w:hyperlink r:id="rId48" w:history="1">
              <w:r w:rsidRPr="005803A1">
                <w:rPr>
                  <w:rStyle w:val="Hyperlink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:rsidR="006E6CC5" w:rsidRPr="00C4593E" w:rsidRDefault="006E6CC5" w:rsidP="00457D44">
      <w:pPr>
        <w:pStyle w:val="Heading1"/>
        <w:rPr>
          <w:rStyle w:val="FontStyle14"/>
          <w:b/>
          <w:bCs/>
          <w:sz w:val="24"/>
          <w:szCs w:val="24"/>
        </w:rPr>
      </w:pPr>
    </w:p>
    <w:p w:rsidR="006E6CC5" w:rsidRPr="007E20EB" w:rsidRDefault="006E6CC5" w:rsidP="00457D44">
      <w:pPr>
        <w:pStyle w:val="Style10"/>
        <w:widowControl/>
        <w:ind w:left="567" w:firstLine="0"/>
        <w:contextualSpacing/>
      </w:pPr>
    </w:p>
    <w:p w:rsidR="006E6CC5" w:rsidRPr="007E20EB" w:rsidRDefault="006E6CC5" w:rsidP="00457D44">
      <w:pPr>
        <w:pStyle w:val="Style10"/>
        <w:widowControl/>
        <w:ind w:left="567" w:firstLine="0"/>
        <w:contextualSpacing/>
      </w:pPr>
    </w:p>
    <w:p w:rsidR="006E6CC5" w:rsidRPr="004A365C" w:rsidRDefault="006E6CC5" w:rsidP="005E1D57">
      <w:pPr>
        <w:pStyle w:val="Heading1"/>
        <w:rPr>
          <w:rStyle w:val="FontStyle14"/>
          <w:b/>
          <w:bCs/>
          <w:sz w:val="24"/>
          <w:szCs w:val="24"/>
        </w:rPr>
      </w:pPr>
    </w:p>
    <w:p w:rsidR="006E6CC5" w:rsidRPr="004A365C" w:rsidRDefault="006E6CC5" w:rsidP="005E1D57">
      <w:pPr>
        <w:pStyle w:val="Heading1"/>
        <w:rPr>
          <w:rStyle w:val="FontStyle14"/>
          <w:b/>
          <w:bCs/>
          <w:sz w:val="24"/>
          <w:szCs w:val="24"/>
        </w:rPr>
      </w:pPr>
    </w:p>
    <w:p w:rsidR="006E6CC5" w:rsidRDefault="006E6CC5" w:rsidP="005E1D57">
      <w:pPr>
        <w:pStyle w:val="Heading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6E6CC5" w:rsidRPr="00C17915" w:rsidRDefault="006E6CC5" w:rsidP="00B465A3">
      <w:r w:rsidRPr="00C17915">
        <w:t>Материально-техническое обеспечение дисциплины включает:</w:t>
      </w:r>
    </w:p>
    <w:p w:rsidR="006E6CC5" w:rsidRDefault="006E6CC5" w:rsidP="005E1D57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6E6CC5" w:rsidRPr="00626A5B" w:rsidTr="00B465A3">
        <w:tc>
          <w:tcPr>
            <w:tcW w:w="1928" w:type="pct"/>
          </w:tcPr>
          <w:p w:rsidR="006E6CC5" w:rsidRPr="00626A5B" w:rsidRDefault="006E6CC5" w:rsidP="00BF26FD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E6CC5" w:rsidRPr="00626A5B" w:rsidRDefault="006E6CC5" w:rsidP="00BF26FD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редачи  и представления информации.</w:t>
            </w:r>
          </w:p>
        </w:tc>
      </w:tr>
      <w:tr w:rsidR="006E6CC5" w:rsidRPr="00626A5B" w:rsidTr="00B465A3">
        <w:trPr>
          <w:trHeight w:val="1196"/>
        </w:trPr>
        <w:tc>
          <w:tcPr>
            <w:tcW w:w="1928" w:type="pct"/>
          </w:tcPr>
          <w:p w:rsidR="006E6CC5" w:rsidRPr="00626A5B" w:rsidRDefault="006E6CC5" w:rsidP="00BF26FD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6E6CC5" w:rsidRPr="00626A5B" w:rsidRDefault="006E6CC5" w:rsidP="00BF26FD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6E6CC5" w:rsidRPr="00626A5B" w:rsidTr="00B465A3">
        <w:tc>
          <w:tcPr>
            <w:tcW w:w="1928" w:type="pct"/>
          </w:tcPr>
          <w:p w:rsidR="006E6CC5" w:rsidRPr="00626A5B" w:rsidRDefault="006E6CC5" w:rsidP="00BF26FD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6E6CC5" w:rsidRPr="00626A5B" w:rsidRDefault="006E6CC5" w:rsidP="00BF26FD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>ную информационно-образовательную среду униве</w:t>
            </w:r>
            <w:r w:rsidRPr="00626A5B">
              <w:rPr>
                <w:color w:val="000000"/>
              </w:rPr>
              <w:t>р</w:t>
            </w:r>
            <w:r w:rsidRPr="00626A5B">
              <w:rPr>
                <w:color w:val="000000"/>
              </w:rPr>
              <w:t xml:space="preserve">ситета </w:t>
            </w:r>
          </w:p>
        </w:tc>
      </w:tr>
      <w:tr w:rsidR="006E6CC5" w:rsidRPr="00626A5B" w:rsidTr="00B465A3">
        <w:tc>
          <w:tcPr>
            <w:tcW w:w="1928" w:type="pct"/>
          </w:tcPr>
          <w:p w:rsidR="006E6CC5" w:rsidRPr="00626A5B" w:rsidRDefault="006E6CC5" w:rsidP="00BF26FD">
            <w:pPr>
              <w:contextualSpacing/>
            </w:pPr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6E6CC5" w:rsidRPr="00626A5B" w:rsidRDefault="006E6CC5" w:rsidP="00B465A3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бий и учебно-методической документации.</w:t>
            </w:r>
          </w:p>
          <w:p w:rsidR="006E6CC5" w:rsidRPr="00626A5B" w:rsidRDefault="006E6CC5" w:rsidP="00BF26FD">
            <w:pPr>
              <w:contextualSpacing/>
              <w:rPr>
                <w:color w:val="000000"/>
              </w:rPr>
            </w:pPr>
          </w:p>
        </w:tc>
      </w:tr>
    </w:tbl>
    <w:p w:rsidR="006E6CC5" w:rsidRPr="005574D1" w:rsidRDefault="006E6CC5" w:rsidP="005E1D57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6E6CC5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CC5" w:rsidRDefault="006E6CC5">
      <w:r>
        <w:separator/>
      </w:r>
    </w:p>
  </w:endnote>
  <w:endnote w:type="continuationSeparator" w:id="1">
    <w:p w:rsidR="006E6CC5" w:rsidRDefault="006E6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CC5" w:rsidRDefault="006E6CC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6CC5" w:rsidRDefault="006E6CC5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CC5" w:rsidRDefault="006E6CC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6E6CC5" w:rsidRDefault="006E6CC5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CC5" w:rsidRDefault="006E6CC5">
      <w:r>
        <w:separator/>
      </w:r>
    </w:p>
  </w:footnote>
  <w:footnote w:type="continuationSeparator" w:id="1">
    <w:p w:rsidR="006E6CC5" w:rsidRDefault="006E6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0D"/>
    <w:rsid w:val="000054C0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0E33"/>
    <w:rsid w:val="00075CC2"/>
    <w:rsid w:val="0008161B"/>
    <w:rsid w:val="0008595C"/>
    <w:rsid w:val="0009069F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01B3"/>
    <w:rsid w:val="000F10A7"/>
    <w:rsid w:val="000F3228"/>
    <w:rsid w:val="0010038D"/>
    <w:rsid w:val="001013BB"/>
    <w:rsid w:val="00105652"/>
    <w:rsid w:val="00105834"/>
    <w:rsid w:val="00113E76"/>
    <w:rsid w:val="00117951"/>
    <w:rsid w:val="001222E6"/>
    <w:rsid w:val="001239D1"/>
    <w:rsid w:val="0012639D"/>
    <w:rsid w:val="00130C8D"/>
    <w:rsid w:val="0013405F"/>
    <w:rsid w:val="00135DEA"/>
    <w:rsid w:val="00152163"/>
    <w:rsid w:val="00153190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3D72"/>
    <w:rsid w:val="002352FF"/>
    <w:rsid w:val="002372EF"/>
    <w:rsid w:val="0024270B"/>
    <w:rsid w:val="00243DE6"/>
    <w:rsid w:val="002461A8"/>
    <w:rsid w:val="0025247E"/>
    <w:rsid w:val="00253E5C"/>
    <w:rsid w:val="002637CD"/>
    <w:rsid w:val="00265EBB"/>
    <w:rsid w:val="00266EAA"/>
    <w:rsid w:val="002773CC"/>
    <w:rsid w:val="00277AD1"/>
    <w:rsid w:val="00294EF3"/>
    <w:rsid w:val="00295498"/>
    <w:rsid w:val="00297392"/>
    <w:rsid w:val="002A010E"/>
    <w:rsid w:val="002A01D0"/>
    <w:rsid w:val="002A40E2"/>
    <w:rsid w:val="002A720F"/>
    <w:rsid w:val="002B0CF6"/>
    <w:rsid w:val="002C0376"/>
    <w:rsid w:val="002C1F2B"/>
    <w:rsid w:val="002D2A5E"/>
    <w:rsid w:val="002D4465"/>
    <w:rsid w:val="002E102E"/>
    <w:rsid w:val="002E4F95"/>
    <w:rsid w:val="002E61E7"/>
    <w:rsid w:val="002E69DA"/>
    <w:rsid w:val="002F1667"/>
    <w:rsid w:val="002F3881"/>
    <w:rsid w:val="002F4153"/>
    <w:rsid w:val="003023BA"/>
    <w:rsid w:val="0032470F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D2D66"/>
    <w:rsid w:val="003E3092"/>
    <w:rsid w:val="003E31A0"/>
    <w:rsid w:val="003E44A1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57D44"/>
    <w:rsid w:val="00463E04"/>
    <w:rsid w:val="00482157"/>
    <w:rsid w:val="004858B9"/>
    <w:rsid w:val="00486759"/>
    <w:rsid w:val="00486FD1"/>
    <w:rsid w:val="0048775E"/>
    <w:rsid w:val="00490534"/>
    <w:rsid w:val="00491BE4"/>
    <w:rsid w:val="0049314C"/>
    <w:rsid w:val="00493F3B"/>
    <w:rsid w:val="004A365C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86B5B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17F9F"/>
    <w:rsid w:val="00622357"/>
    <w:rsid w:val="006228B4"/>
    <w:rsid w:val="00624F44"/>
    <w:rsid w:val="00625FC3"/>
    <w:rsid w:val="00626A5B"/>
    <w:rsid w:val="00635F9B"/>
    <w:rsid w:val="00636EF5"/>
    <w:rsid w:val="00640170"/>
    <w:rsid w:val="0064200A"/>
    <w:rsid w:val="00652012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E6CC5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511"/>
    <w:rsid w:val="00750095"/>
    <w:rsid w:val="00753955"/>
    <w:rsid w:val="00756D53"/>
    <w:rsid w:val="00761603"/>
    <w:rsid w:val="007669B1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268F"/>
    <w:rsid w:val="007A3DFD"/>
    <w:rsid w:val="007A5392"/>
    <w:rsid w:val="007B5AEB"/>
    <w:rsid w:val="007C088E"/>
    <w:rsid w:val="007C26B9"/>
    <w:rsid w:val="007C2DC7"/>
    <w:rsid w:val="007E20E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37349"/>
    <w:rsid w:val="008439AC"/>
    <w:rsid w:val="008443AF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1E68"/>
    <w:rsid w:val="008C6843"/>
    <w:rsid w:val="008C7CB7"/>
    <w:rsid w:val="008E14A8"/>
    <w:rsid w:val="008E55CC"/>
    <w:rsid w:val="008E6EE6"/>
    <w:rsid w:val="008F7C09"/>
    <w:rsid w:val="00900E33"/>
    <w:rsid w:val="00902EFE"/>
    <w:rsid w:val="00910AD0"/>
    <w:rsid w:val="009125BE"/>
    <w:rsid w:val="00932597"/>
    <w:rsid w:val="009345C6"/>
    <w:rsid w:val="009357BB"/>
    <w:rsid w:val="009528E3"/>
    <w:rsid w:val="00961239"/>
    <w:rsid w:val="0097412A"/>
    <w:rsid w:val="00974FA5"/>
    <w:rsid w:val="009801F2"/>
    <w:rsid w:val="00981736"/>
    <w:rsid w:val="00986340"/>
    <w:rsid w:val="009922DA"/>
    <w:rsid w:val="00994A36"/>
    <w:rsid w:val="009B38BE"/>
    <w:rsid w:val="009C15E7"/>
    <w:rsid w:val="009C4A19"/>
    <w:rsid w:val="009C6AA8"/>
    <w:rsid w:val="009D2F6D"/>
    <w:rsid w:val="009E363A"/>
    <w:rsid w:val="009F09AA"/>
    <w:rsid w:val="009F30D6"/>
    <w:rsid w:val="009F6D80"/>
    <w:rsid w:val="00A01651"/>
    <w:rsid w:val="00A02030"/>
    <w:rsid w:val="00A02EA0"/>
    <w:rsid w:val="00A03DBB"/>
    <w:rsid w:val="00A10EF7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8B2"/>
    <w:rsid w:val="00A5411E"/>
    <w:rsid w:val="00A5741F"/>
    <w:rsid w:val="00A63804"/>
    <w:rsid w:val="00A66C3F"/>
    <w:rsid w:val="00A67A64"/>
    <w:rsid w:val="00A92EA7"/>
    <w:rsid w:val="00A968EB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401FA"/>
    <w:rsid w:val="00B465A3"/>
    <w:rsid w:val="00B56311"/>
    <w:rsid w:val="00B67105"/>
    <w:rsid w:val="00B72C01"/>
    <w:rsid w:val="00B751FD"/>
    <w:rsid w:val="00B82F70"/>
    <w:rsid w:val="00B91227"/>
    <w:rsid w:val="00B93B6E"/>
    <w:rsid w:val="00B954D3"/>
    <w:rsid w:val="00BA321E"/>
    <w:rsid w:val="00BA462D"/>
    <w:rsid w:val="00BA5579"/>
    <w:rsid w:val="00BC1ACA"/>
    <w:rsid w:val="00BD51D2"/>
    <w:rsid w:val="00BD7EEF"/>
    <w:rsid w:val="00BE66EE"/>
    <w:rsid w:val="00BF164E"/>
    <w:rsid w:val="00BF26FD"/>
    <w:rsid w:val="00BF42C2"/>
    <w:rsid w:val="00C0251B"/>
    <w:rsid w:val="00C07B50"/>
    <w:rsid w:val="00C15622"/>
    <w:rsid w:val="00C15BB4"/>
    <w:rsid w:val="00C17915"/>
    <w:rsid w:val="00C2235B"/>
    <w:rsid w:val="00C256CA"/>
    <w:rsid w:val="00C348B0"/>
    <w:rsid w:val="00C42798"/>
    <w:rsid w:val="00C4593E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48C"/>
    <w:rsid w:val="00C73D3C"/>
    <w:rsid w:val="00C75090"/>
    <w:rsid w:val="00C81030"/>
    <w:rsid w:val="00C8359C"/>
    <w:rsid w:val="00C84B9F"/>
    <w:rsid w:val="00CA09F5"/>
    <w:rsid w:val="00CB19BA"/>
    <w:rsid w:val="00CC2813"/>
    <w:rsid w:val="00CC4A57"/>
    <w:rsid w:val="00CD5830"/>
    <w:rsid w:val="00CD6B23"/>
    <w:rsid w:val="00CD7578"/>
    <w:rsid w:val="00CE11D9"/>
    <w:rsid w:val="00CE450F"/>
    <w:rsid w:val="00CE56E3"/>
    <w:rsid w:val="00D01D8E"/>
    <w:rsid w:val="00D05B95"/>
    <w:rsid w:val="00D060E4"/>
    <w:rsid w:val="00D20748"/>
    <w:rsid w:val="00D21C33"/>
    <w:rsid w:val="00D33718"/>
    <w:rsid w:val="00D37105"/>
    <w:rsid w:val="00D40C06"/>
    <w:rsid w:val="00D441E6"/>
    <w:rsid w:val="00D563F1"/>
    <w:rsid w:val="00D656D8"/>
    <w:rsid w:val="00D65E1A"/>
    <w:rsid w:val="00D668F2"/>
    <w:rsid w:val="00D67FAA"/>
    <w:rsid w:val="00D707CB"/>
    <w:rsid w:val="00D71C69"/>
    <w:rsid w:val="00D72EA1"/>
    <w:rsid w:val="00D75CF7"/>
    <w:rsid w:val="00D91B8E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6511"/>
    <w:rsid w:val="00E27073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5DD8"/>
    <w:rsid w:val="00E967E4"/>
    <w:rsid w:val="00E9746F"/>
    <w:rsid w:val="00EA5D5C"/>
    <w:rsid w:val="00EB036B"/>
    <w:rsid w:val="00EB1160"/>
    <w:rsid w:val="00EB408D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4C88"/>
    <w:rsid w:val="00F75D07"/>
    <w:rsid w:val="00F77DB6"/>
    <w:rsid w:val="00F920FE"/>
    <w:rsid w:val="00FA2123"/>
    <w:rsid w:val="00FA3D9A"/>
    <w:rsid w:val="00FA4406"/>
    <w:rsid w:val="00FA7E0B"/>
    <w:rsid w:val="00FB05C2"/>
    <w:rsid w:val="00FB0979"/>
    <w:rsid w:val="00FC0760"/>
    <w:rsid w:val="00FC41F8"/>
    <w:rsid w:val="00FC6196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32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A321E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070E33"/>
  </w:style>
  <w:style w:type="paragraph" w:customStyle="1" w:styleId="Style2">
    <w:name w:val="Style2"/>
    <w:basedOn w:val="Normal"/>
    <w:uiPriority w:val="99"/>
    <w:rsid w:val="00070E33"/>
  </w:style>
  <w:style w:type="paragraph" w:customStyle="1" w:styleId="Style3">
    <w:name w:val="Style3"/>
    <w:basedOn w:val="Normal"/>
    <w:uiPriority w:val="99"/>
    <w:rsid w:val="00070E33"/>
  </w:style>
  <w:style w:type="paragraph" w:customStyle="1" w:styleId="Style4">
    <w:name w:val="Style4"/>
    <w:basedOn w:val="Normal"/>
    <w:uiPriority w:val="99"/>
    <w:rsid w:val="00070E33"/>
  </w:style>
  <w:style w:type="paragraph" w:customStyle="1" w:styleId="Style5">
    <w:name w:val="Style5"/>
    <w:basedOn w:val="Normal"/>
    <w:uiPriority w:val="99"/>
    <w:rsid w:val="00070E33"/>
  </w:style>
  <w:style w:type="paragraph" w:customStyle="1" w:styleId="Style6">
    <w:name w:val="Style6"/>
    <w:basedOn w:val="Normal"/>
    <w:uiPriority w:val="99"/>
    <w:rsid w:val="00070E33"/>
  </w:style>
  <w:style w:type="paragraph" w:customStyle="1" w:styleId="Style7">
    <w:name w:val="Style7"/>
    <w:basedOn w:val="Normal"/>
    <w:uiPriority w:val="99"/>
    <w:rsid w:val="00070E33"/>
  </w:style>
  <w:style w:type="paragraph" w:customStyle="1" w:styleId="Style8">
    <w:name w:val="Style8"/>
    <w:basedOn w:val="Normal"/>
    <w:uiPriority w:val="99"/>
    <w:rsid w:val="00070E33"/>
  </w:style>
  <w:style w:type="character" w:customStyle="1" w:styleId="FontStyle11">
    <w:name w:val="Font Style11"/>
    <w:uiPriority w:val="99"/>
    <w:rsid w:val="00070E33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70E33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70E33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70E33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70E33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070E33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070E33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70E33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70E33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70E33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70E33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070E33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70E33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70E33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70E33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321E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A321E"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21E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sid w:val="00BA321E"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321E"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BA321E"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A321E"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0">
    <w:name w:val="Абзац списка1"/>
    <w:basedOn w:val="Normal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A321E"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character" w:styleId="Hyperlink">
    <w:name w:val="Hyperlink"/>
    <w:basedOn w:val="DefaultParagraphFont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DefaultParagraphFont"/>
    <w:uiPriority w:val="99"/>
    <w:rsid w:val="006B13A9"/>
    <w:rPr>
      <w:rFonts w:cs="Times New Roman"/>
    </w:rPr>
  </w:style>
  <w:style w:type="character" w:customStyle="1" w:styleId="accesshide">
    <w:name w:val="accesshide"/>
    <w:basedOn w:val="DefaultParagraphFont"/>
    <w:uiPriority w:val="99"/>
    <w:rsid w:val="006B13A9"/>
    <w:rPr>
      <w:rFonts w:cs="Times New Roman"/>
    </w:rPr>
  </w:style>
  <w:style w:type="paragraph" w:styleId="NormalWeb">
    <w:name w:val="Normal (Web)"/>
    <w:basedOn w:val="Normal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DefaultParagraphFont"/>
    <w:uiPriority w:val="99"/>
    <w:rsid w:val="009612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55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55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gtu.informsystema.ru/uploader/fileUpload?name=419.pdf&amp;show=dcatalogues/1/1079403/419.pdf&amp;view=true" TargetMode="External"/><Relationship Id="rId39" Type="http://schemas.openxmlformats.org/officeDocument/2006/relationships/hyperlink" Target="URL:http://www1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885.pdf&amp;show=dcatalogues/1/1134164/2885.pdf&amp;view=true" TargetMode="External"/><Relationship Id="rId34" Type="http://schemas.openxmlformats.org/officeDocument/2006/relationships/hyperlink" Target="https://magtu.informsystema.ru/uploader/fileUpload?name=1462.pdf&amp;show=dcatalogues/1/1123986/1462.pdf&amp;view=true" TargetMode="External"/><Relationship Id="rId42" Type="http://schemas.openxmlformats.org/officeDocument/2006/relationships/hyperlink" Target="http://ecsocman.hse.ru/" TargetMode="External"/><Relationship Id="rId47" Type="http://schemas.openxmlformats.org/officeDocument/2006/relationships/hyperlink" Target="http://www.springerprotocols.com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urait.ru/bcode/454085" TargetMode="External"/><Relationship Id="rId33" Type="http://schemas.openxmlformats.org/officeDocument/2006/relationships/hyperlink" Target="http://www.studentlibrary.ru/book/ISBN9785426300668.htm" TargetMode="External"/><Relationship Id="rId38" Type="http://schemas.openxmlformats.org/officeDocument/2006/relationships/hyperlink" Target="URL:http://window.edu.ru/" TargetMode="External"/><Relationship Id="rId46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magtu.informsystema.ru/uploader/fileUpload?name=3504.pdf&amp;show=dcatalogues/1/1514308/3504.pdf&amp;view=true" TargetMode="External"/><Relationship Id="rId41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lms.magtu.ru/mod/resource/view.php?id=594715" TargetMode="External"/><Relationship Id="rId24" Type="http://schemas.openxmlformats.org/officeDocument/2006/relationships/hyperlink" Target="https://e.lanbook.com/book/143691" TargetMode="External"/><Relationship Id="rId32" Type="http://schemas.openxmlformats.org/officeDocument/2006/relationships/hyperlink" Target="https://urait.ru/bcode/454154" TargetMode="External"/><Relationship Id="rId37" Type="http://schemas.openxmlformats.org/officeDocument/2006/relationships/hyperlink" Target="URL:https://scholar.google.ru/" TargetMode="External"/><Relationship Id="rId40" Type="http://schemas.openxmlformats.org/officeDocument/2006/relationships/hyperlink" Target="https://www.rsl.ru/ru/4readers/catalogues/" TargetMode="External"/><Relationship Id="rId45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urait.ru/bcode/454085" TargetMode="External"/><Relationship Id="rId28" Type="http://schemas.openxmlformats.org/officeDocument/2006/relationships/hyperlink" Target="https://magtu.informsystema.ru/uploader/fileUpload?name=1307.pdf&amp;show=dcatalogues/1/1123527/1307.pdf&amp;view=true" TargetMode="External"/><Relationship Id="rId36" Type="http://schemas.openxmlformats.org/officeDocument/2006/relationships/hyperlink" Target="URL:https://elibrary.ru/project_risc.asp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s://urait.ru/bcode/457569" TargetMode="External"/><Relationship Id="rId44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926.pdf&amp;show=dcatalogues/1/1134556/2926.pdf&amp;view=true" TargetMode="External"/><Relationship Id="rId27" Type="http://schemas.openxmlformats.org/officeDocument/2006/relationships/hyperlink" Target="https://magtu.informsystema.ru/uploader/fileUpload?name=2960.pdf&amp;show=dcatalogues/1/1134854/2960.pdf&amp;view=true" TargetMode="External"/><Relationship Id="rId30" Type="http://schemas.openxmlformats.org/officeDocument/2006/relationships/hyperlink" Target="https://e.lanbook.com/book/125724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hyperlink" Target="http://www.springer.com/references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32</Pages>
  <Words>8783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5</cp:revision>
  <cp:lastPrinted>2015-02-06T09:12:00Z</cp:lastPrinted>
  <dcterms:created xsi:type="dcterms:W3CDTF">2020-09-24T05:59:00Z</dcterms:created>
  <dcterms:modified xsi:type="dcterms:W3CDTF">2020-11-07T09:49:00Z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