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54A" w:rsidRPr="00C17915" w:rsidRDefault="0001454A" w:rsidP="00D656D8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C1029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3pt;height:640.5pt;visibility:visible">
            <v:imagedata r:id="rId7" o:title=""/>
          </v:shape>
        </w:pict>
      </w:r>
    </w:p>
    <w:p w:rsidR="0001454A" w:rsidRPr="00C17915" w:rsidRDefault="0001454A" w:rsidP="00066E61">
      <w:r w:rsidRPr="00C17915">
        <w:rPr>
          <w:rStyle w:val="FontStyle16"/>
          <w:b w:val="0"/>
          <w:bCs/>
          <w:sz w:val="24"/>
        </w:rPr>
        <w:br w:type="page"/>
      </w:r>
      <w:r w:rsidRPr="00C1029C">
        <w:rPr>
          <w:noProof/>
        </w:rPr>
        <w:pict>
          <v:shape id="Рисунок 2" o:spid="_x0000_i1026" type="#_x0000_t75" style="width:453pt;height:640.5pt;visibility:visible">
            <v:imagedata r:id="rId8" o:title=""/>
          </v:shape>
        </w:pict>
      </w:r>
    </w:p>
    <w:p w:rsidR="0001454A" w:rsidRPr="00C17915" w:rsidRDefault="0001454A" w:rsidP="00F44A19">
      <w:pPr>
        <w:spacing w:after="200"/>
        <w:ind w:firstLine="0"/>
        <w:jc w:val="center"/>
        <w:rPr>
          <w:rStyle w:val="FontStyle16"/>
          <w:b w:val="0"/>
          <w:sz w:val="24"/>
        </w:rPr>
      </w:pPr>
      <w:r>
        <w:rPr>
          <w:b/>
          <w:bCs/>
        </w:rPr>
        <w:br w:type="page"/>
      </w: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C17915">
        <w:rPr>
          <w:rStyle w:val="FontStyle16"/>
          <w:b w:val="0"/>
          <w:sz w:val="24"/>
        </w:rPr>
        <w:t xml:space="preserve"> </w:t>
      </w:r>
      <w:r w:rsidRPr="00C17915">
        <w:rPr>
          <w:rStyle w:val="FontStyle16"/>
          <w:sz w:val="24"/>
        </w:rPr>
        <w:br w:type="page"/>
        <w:t>1 Цели освоения дисциплины (модуля)</w:t>
      </w:r>
    </w:p>
    <w:p w:rsidR="0001454A" w:rsidRPr="00736B41" w:rsidRDefault="0001454A" w:rsidP="00965FBD">
      <w:pPr>
        <w:rPr>
          <w:rStyle w:val="FontStyle16"/>
          <w:b w:val="0"/>
          <w:bCs/>
          <w:sz w:val="24"/>
        </w:rPr>
      </w:pPr>
      <w:r w:rsidRPr="00736B41">
        <w:rPr>
          <w:rStyle w:val="FontStyle16"/>
          <w:b w:val="0"/>
          <w:bCs/>
          <w:sz w:val="24"/>
        </w:rPr>
        <w:t>Целями освоения дисциплины (модуля) «</w:t>
      </w:r>
      <w:r>
        <w:rPr>
          <w:rStyle w:val="FontStyle16"/>
          <w:b w:val="0"/>
          <w:bCs/>
          <w:sz w:val="24"/>
        </w:rPr>
        <w:t>Компьютерная графика</w:t>
      </w:r>
      <w:r w:rsidRPr="00736B41">
        <w:rPr>
          <w:rStyle w:val="FontStyle16"/>
          <w:b w:val="0"/>
          <w:bCs/>
          <w:sz w:val="24"/>
        </w:rPr>
        <w:t xml:space="preserve">» являются: </w:t>
      </w:r>
      <w:r w:rsidRPr="00912208">
        <w:t>формиров</w:t>
      </w:r>
      <w:r w:rsidRPr="00912208">
        <w:t>а</w:t>
      </w:r>
      <w:r w:rsidRPr="00912208">
        <w:t>ние у студентов совокупности теоретических знаний и практических навыков компьютерной геометрии, растровой и векторной графики, приобретение навыков работы с графическими библиотеками и в современных графических пакетах и системах, теоретические аспекты фра</w:t>
      </w:r>
      <w:r w:rsidRPr="00912208">
        <w:t>к</w:t>
      </w:r>
      <w:r w:rsidRPr="00912208">
        <w:t>тальной графики; основные методы компьютерной геометрии; алгоритмические и математич</w:t>
      </w:r>
      <w:r w:rsidRPr="00912208">
        <w:t>е</w:t>
      </w:r>
      <w:r w:rsidRPr="00912208">
        <w:t>ские основы построения реалистических сцен; вопросы реализации алгоритмов компьютерной графики с помощью ЭВМ</w:t>
      </w:r>
      <w:r w:rsidRPr="00736B41">
        <w:rPr>
          <w:rStyle w:val="FontStyle16"/>
          <w:b w:val="0"/>
          <w:bCs/>
          <w:sz w:val="24"/>
        </w:rPr>
        <w:t>.</w:t>
      </w:r>
    </w:p>
    <w:p w:rsidR="0001454A" w:rsidRPr="00C17915" w:rsidRDefault="0001454A" w:rsidP="00EE7428">
      <w:pPr>
        <w:pStyle w:val="Heading1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01454A" w:rsidRDefault="0001454A" w:rsidP="00E43054">
      <w:pPr>
        <w:rPr>
          <w:rStyle w:val="FontStyle17"/>
          <w:b w:val="0"/>
          <w:bCs/>
          <w:sz w:val="24"/>
        </w:rPr>
      </w:pPr>
      <w:r w:rsidRPr="00E43054">
        <w:rPr>
          <w:rStyle w:val="FontStyle17"/>
          <w:b w:val="0"/>
          <w:bCs/>
          <w:sz w:val="24"/>
        </w:rPr>
        <w:t>Дисциплина «</w:t>
      </w:r>
      <w:r>
        <w:rPr>
          <w:rStyle w:val="FontStyle17"/>
          <w:b w:val="0"/>
          <w:bCs/>
          <w:sz w:val="24"/>
        </w:rPr>
        <w:t>Компьютерная графика</w:t>
      </w:r>
      <w:r w:rsidRPr="00E43054">
        <w:rPr>
          <w:rStyle w:val="FontStyle17"/>
          <w:b w:val="0"/>
          <w:bCs/>
          <w:sz w:val="24"/>
        </w:rPr>
        <w:t>» входит в вариативную часть</w:t>
      </w:r>
      <w:r>
        <w:rPr>
          <w:rStyle w:val="FontStyle17"/>
          <w:b w:val="0"/>
          <w:bCs/>
          <w:sz w:val="24"/>
        </w:rPr>
        <w:t xml:space="preserve"> блока 1</w:t>
      </w:r>
      <w:r w:rsidRPr="00E43054">
        <w:rPr>
          <w:rStyle w:val="FontStyle17"/>
          <w:b w:val="0"/>
          <w:bCs/>
          <w:sz w:val="24"/>
        </w:rPr>
        <w:t xml:space="preserve"> образовател</w:t>
      </w:r>
      <w:r w:rsidRPr="00E43054">
        <w:rPr>
          <w:rStyle w:val="FontStyle17"/>
          <w:b w:val="0"/>
          <w:bCs/>
          <w:sz w:val="24"/>
        </w:rPr>
        <w:t>ь</w:t>
      </w:r>
      <w:r w:rsidRPr="00E43054">
        <w:rPr>
          <w:rStyle w:val="FontStyle17"/>
          <w:b w:val="0"/>
          <w:bCs/>
          <w:sz w:val="24"/>
        </w:rPr>
        <w:t>ной программы.</w:t>
      </w:r>
    </w:p>
    <w:p w:rsidR="0001454A" w:rsidRPr="00525E38" w:rsidRDefault="0001454A" w:rsidP="00525E38">
      <w:pPr>
        <w:rPr>
          <w:rStyle w:val="FontStyle17"/>
          <w:b w:val="0"/>
          <w:sz w:val="24"/>
        </w:rPr>
      </w:pPr>
      <w:r w:rsidRPr="00525E38">
        <w:rPr>
          <w:rStyle w:val="FontStyle17"/>
          <w:b w:val="0"/>
          <w:bCs/>
          <w:sz w:val="24"/>
        </w:rPr>
        <w:t>Для изучения дисциплины необходимы знания (умения, владения), сформированные в р</w:t>
      </w:r>
      <w:r w:rsidRPr="00525E38">
        <w:rPr>
          <w:rStyle w:val="FontStyle17"/>
          <w:b w:val="0"/>
          <w:bCs/>
          <w:sz w:val="24"/>
        </w:rPr>
        <w:t>е</w:t>
      </w:r>
      <w:r w:rsidRPr="00525E38">
        <w:rPr>
          <w:rStyle w:val="FontStyle17"/>
          <w:b w:val="0"/>
          <w:bCs/>
          <w:sz w:val="24"/>
        </w:rPr>
        <w:t xml:space="preserve">зультате изучения дисциплин: </w:t>
      </w:r>
      <w:r>
        <w:rPr>
          <w:rStyle w:val="FontStyle17"/>
          <w:b w:val="0"/>
          <w:bCs/>
          <w:sz w:val="24"/>
        </w:rPr>
        <w:t xml:space="preserve">математика </w:t>
      </w:r>
      <w:r w:rsidRPr="00912208">
        <w:rPr>
          <w:bCs/>
        </w:rPr>
        <w:t xml:space="preserve">(базовая </w:t>
      </w:r>
      <w:r w:rsidRPr="001D0470">
        <w:t>часть блока 1 образовательной программы</w:t>
      </w:r>
      <w:r w:rsidRPr="00912208">
        <w:rPr>
          <w:bCs/>
        </w:rPr>
        <w:t>)</w:t>
      </w:r>
      <w:r>
        <w:rPr>
          <w:bCs/>
        </w:rPr>
        <w:t xml:space="preserve">. </w:t>
      </w:r>
      <w:r w:rsidRPr="00525E38">
        <w:rPr>
          <w:rStyle w:val="FontStyle17"/>
          <w:b w:val="0"/>
          <w:sz w:val="24"/>
        </w:rPr>
        <w:t xml:space="preserve">Умения и владения, полученные при изучении этой дисциплины, позволят обучающимся </w:t>
      </w:r>
      <w:r w:rsidRPr="00525E38">
        <w:rPr>
          <w:rStyle w:val="FontStyle17"/>
          <w:b w:val="0"/>
          <w:bCs/>
          <w:sz w:val="24"/>
        </w:rPr>
        <w:t>и</w:t>
      </w:r>
      <w:r w:rsidRPr="00525E38">
        <w:rPr>
          <w:rStyle w:val="FontStyle17"/>
          <w:b w:val="0"/>
          <w:bCs/>
          <w:sz w:val="24"/>
        </w:rPr>
        <w:t>с</w:t>
      </w:r>
      <w:r w:rsidRPr="00525E38">
        <w:rPr>
          <w:rStyle w:val="FontStyle17"/>
          <w:b w:val="0"/>
          <w:bCs/>
          <w:sz w:val="24"/>
        </w:rPr>
        <w:t>пользовать</w:t>
      </w:r>
      <w:r>
        <w:rPr>
          <w:rStyle w:val="FontStyle17"/>
          <w:b w:val="0"/>
          <w:bCs/>
          <w:sz w:val="24"/>
        </w:rPr>
        <w:t xml:space="preserve"> знания при разработки алгоритмов, основанных на математическом описании гр</w:t>
      </w:r>
      <w:r>
        <w:rPr>
          <w:rStyle w:val="FontStyle17"/>
          <w:b w:val="0"/>
          <w:bCs/>
          <w:sz w:val="24"/>
        </w:rPr>
        <w:t>а</w:t>
      </w:r>
      <w:r>
        <w:rPr>
          <w:rStyle w:val="FontStyle17"/>
          <w:b w:val="0"/>
          <w:bCs/>
          <w:sz w:val="24"/>
        </w:rPr>
        <w:t xml:space="preserve">фических объектов; </w:t>
      </w:r>
      <w:r w:rsidRPr="00912208">
        <w:rPr>
          <w:bCs/>
        </w:rPr>
        <w:t xml:space="preserve">информатики (базовая </w:t>
      </w:r>
      <w:r w:rsidRPr="001D0470">
        <w:t>часть блока 1 образовательной программы</w:t>
      </w:r>
      <w:r w:rsidRPr="00912208">
        <w:rPr>
          <w:bCs/>
        </w:rPr>
        <w:t>). Умения и владения, полученные при изучении этой дисциплины, позволят обучающимся применить методы представления информации средствами вычислительной техники и технологии обр</w:t>
      </w:r>
      <w:r w:rsidRPr="00912208">
        <w:rPr>
          <w:bCs/>
        </w:rPr>
        <w:t>а</w:t>
      </w:r>
      <w:r w:rsidRPr="00912208">
        <w:rPr>
          <w:bCs/>
        </w:rPr>
        <w:t>ботки текстовой, числовой и графической информации</w:t>
      </w:r>
      <w:r>
        <w:rPr>
          <w:bCs/>
        </w:rPr>
        <w:t xml:space="preserve">; </w:t>
      </w:r>
      <w:r w:rsidRPr="00525E38">
        <w:rPr>
          <w:rStyle w:val="FontStyle17"/>
          <w:b w:val="0"/>
          <w:sz w:val="24"/>
        </w:rPr>
        <w:t>прикладного программирования (баз</w:t>
      </w:r>
      <w:r w:rsidRPr="00525E38">
        <w:rPr>
          <w:rStyle w:val="FontStyle17"/>
          <w:b w:val="0"/>
          <w:sz w:val="24"/>
        </w:rPr>
        <w:t>о</w:t>
      </w:r>
      <w:r w:rsidRPr="00525E38">
        <w:rPr>
          <w:rStyle w:val="FontStyle17"/>
          <w:b w:val="0"/>
          <w:sz w:val="24"/>
        </w:rPr>
        <w:t xml:space="preserve">вая </w:t>
      </w:r>
      <w:r w:rsidRPr="00525E38">
        <w:rPr>
          <w:rStyle w:val="FontStyle17"/>
          <w:b w:val="0"/>
          <w:bCs/>
          <w:sz w:val="24"/>
        </w:rPr>
        <w:t>часть блока 1 образовательной программы</w:t>
      </w:r>
      <w:r w:rsidRPr="00525E38">
        <w:rPr>
          <w:rStyle w:val="FontStyle17"/>
          <w:b w:val="0"/>
          <w:sz w:val="24"/>
        </w:rPr>
        <w:t xml:space="preserve">). Умения и владения, полученные при изучении этой дисциплины, позволят обучающимся </w:t>
      </w:r>
      <w:r w:rsidRPr="00525E38">
        <w:rPr>
          <w:rStyle w:val="FontStyle17"/>
          <w:b w:val="0"/>
          <w:bCs/>
          <w:sz w:val="24"/>
        </w:rPr>
        <w:t>использовать языки высокого уровня для разработки алгоритмов генерации и обработки изображений и реализовывать их на языках высокого уро</w:t>
      </w:r>
      <w:r w:rsidRPr="00525E38">
        <w:rPr>
          <w:rStyle w:val="FontStyle17"/>
          <w:b w:val="0"/>
          <w:bCs/>
          <w:sz w:val="24"/>
        </w:rPr>
        <w:t>в</w:t>
      </w:r>
      <w:r w:rsidRPr="00525E38">
        <w:rPr>
          <w:rStyle w:val="FontStyle17"/>
          <w:b w:val="0"/>
          <w:bCs/>
          <w:sz w:val="24"/>
        </w:rPr>
        <w:t>ня</w:t>
      </w:r>
      <w:r w:rsidRPr="00525E38">
        <w:rPr>
          <w:rStyle w:val="FontStyle17"/>
          <w:b w:val="0"/>
          <w:sz w:val="24"/>
        </w:rPr>
        <w:t>;</w:t>
      </w:r>
      <w:r>
        <w:rPr>
          <w:rStyle w:val="FontStyle17"/>
          <w:b w:val="0"/>
          <w:sz w:val="24"/>
        </w:rPr>
        <w:t xml:space="preserve"> </w:t>
      </w:r>
      <w:r w:rsidRPr="00525E38">
        <w:rPr>
          <w:rStyle w:val="FontStyle17"/>
          <w:b w:val="0"/>
          <w:sz w:val="24"/>
        </w:rPr>
        <w:t xml:space="preserve">проектирование программных средств (вариативная </w:t>
      </w:r>
      <w:r w:rsidRPr="00525E38">
        <w:rPr>
          <w:rStyle w:val="FontStyle17"/>
          <w:b w:val="0"/>
          <w:bCs/>
          <w:sz w:val="24"/>
        </w:rPr>
        <w:t>часть блока 1 образовательной пр</w:t>
      </w:r>
      <w:r w:rsidRPr="00525E38">
        <w:rPr>
          <w:rStyle w:val="FontStyle17"/>
          <w:b w:val="0"/>
          <w:bCs/>
          <w:sz w:val="24"/>
        </w:rPr>
        <w:t>о</w:t>
      </w:r>
      <w:r w:rsidRPr="00525E38">
        <w:rPr>
          <w:rStyle w:val="FontStyle17"/>
          <w:b w:val="0"/>
          <w:bCs/>
          <w:sz w:val="24"/>
        </w:rPr>
        <w:t>граммы</w:t>
      </w:r>
      <w:r w:rsidRPr="00525E38">
        <w:rPr>
          <w:rStyle w:val="FontStyle17"/>
          <w:b w:val="0"/>
          <w:sz w:val="24"/>
        </w:rPr>
        <w:t>). Умения и владения, полученные при изучении этой дисциплины, позволят обуча</w:t>
      </w:r>
      <w:r w:rsidRPr="00525E38">
        <w:rPr>
          <w:rStyle w:val="FontStyle17"/>
          <w:b w:val="0"/>
          <w:sz w:val="24"/>
        </w:rPr>
        <w:t>ю</w:t>
      </w:r>
      <w:r w:rsidRPr="00525E38">
        <w:rPr>
          <w:rStyle w:val="FontStyle17"/>
          <w:b w:val="0"/>
          <w:sz w:val="24"/>
        </w:rPr>
        <w:t>щимся применить теоретических и практические основы методов проектирования програм</w:t>
      </w:r>
      <w:r w:rsidRPr="00525E38">
        <w:rPr>
          <w:rStyle w:val="FontStyle17"/>
          <w:b w:val="0"/>
          <w:sz w:val="24"/>
        </w:rPr>
        <w:t>м</w:t>
      </w:r>
      <w:r w:rsidRPr="00525E38">
        <w:rPr>
          <w:rStyle w:val="FontStyle17"/>
          <w:b w:val="0"/>
          <w:sz w:val="24"/>
        </w:rPr>
        <w:t>ных средств для реализации разработанных алгоритмов визуализации графических объектов.</w:t>
      </w:r>
    </w:p>
    <w:p w:rsidR="0001454A" w:rsidRDefault="0001454A" w:rsidP="00525E38">
      <w:pPr>
        <w:rPr>
          <w:rStyle w:val="FontStyle17"/>
          <w:b w:val="0"/>
          <w:sz w:val="24"/>
        </w:rPr>
      </w:pPr>
      <w:r w:rsidRPr="00525E38">
        <w:rPr>
          <w:rStyle w:val="FontStyle17"/>
          <w:b w:val="0"/>
          <w:bCs/>
          <w:sz w:val="24"/>
        </w:rPr>
        <w:t>Знания (умения, владения), полученные при изучении данной дисциплины будут необх</w:t>
      </w:r>
      <w:r w:rsidRPr="00525E38">
        <w:rPr>
          <w:rStyle w:val="FontStyle17"/>
          <w:b w:val="0"/>
          <w:bCs/>
          <w:sz w:val="24"/>
        </w:rPr>
        <w:t>о</w:t>
      </w:r>
      <w:r w:rsidRPr="00525E38">
        <w:rPr>
          <w:rStyle w:val="FontStyle17"/>
          <w:b w:val="0"/>
          <w:bCs/>
          <w:sz w:val="24"/>
        </w:rPr>
        <w:t>димы для изучения следующих дисциплин:</w:t>
      </w:r>
      <w:r>
        <w:rPr>
          <w:rStyle w:val="FontStyle17"/>
          <w:b w:val="0"/>
          <w:bCs/>
          <w:sz w:val="24"/>
        </w:rPr>
        <w:t xml:space="preserve"> </w:t>
      </w:r>
      <w:r w:rsidRPr="00525E38">
        <w:rPr>
          <w:rStyle w:val="FontStyle17"/>
          <w:b w:val="0"/>
          <w:sz w:val="24"/>
        </w:rPr>
        <w:t xml:space="preserve">человеко-машинное взаимодействие - умения и владения, полученные при изучении дисциплины </w:t>
      </w:r>
      <w:r w:rsidRPr="00525E38">
        <w:rPr>
          <w:rStyle w:val="FontStyle17"/>
          <w:b w:val="0"/>
          <w:bCs/>
          <w:sz w:val="24"/>
        </w:rPr>
        <w:t>«</w:t>
      </w:r>
      <w:r>
        <w:rPr>
          <w:rStyle w:val="FontStyle17"/>
          <w:b w:val="0"/>
          <w:bCs/>
          <w:sz w:val="24"/>
        </w:rPr>
        <w:t>Компьютерная графика</w:t>
      </w:r>
      <w:r w:rsidRPr="00525E38">
        <w:rPr>
          <w:rStyle w:val="FontStyle17"/>
          <w:b w:val="0"/>
          <w:bCs/>
          <w:sz w:val="24"/>
        </w:rPr>
        <w:t>»</w:t>
      </w:r>
      <w:r w:rsidRPr="00525E38">
        <w:rPr>
          <w:rStyle w:val="FontStyle17"/>
          <w:b w:val="0"/>
          <w:sz w:val="24"/>
        </w:rPr>
        <w:t>, позволят обуча</w:t>
      </w:r>
      <w:r w:rsidRPr="00525E38">
        <w:rPr>
          <w:rStyle w:val="FontStyle17"/>
          <w:b w:val="0"/>
          <w:sz w:val="24"/>
        </w:rPr>
        <w:t>ю</w:t>
      </w:r>
      <w:r w:rsidRPr="00525E38">
        <w:rPr>
          <w:rStyle w:val="FontStyle17"/>
          <w:b w:val="0"/>
          <w:sz w:val="24"/>
        </w:rPr>
        <w:t>щимся применить теоретических и практические навыки при проектировании и реализации проекта пользовательского интерфейса с использованием графических объектов</w:t>
      </w:r>
      <w:r>
        <w:rPr>
          <w:rStyle w:val="FontStyle17"/>
          <w:b w:val="0"/>
          <w:sz w:val="24"/>
        </w:rPr>
        <w:t>.</w:t>
      </w:r>
    </w:p>
    <w:p w:rsidR="0001454A" w:rsidRPr="00525E38" w:rsidRDefault="0001454A" w:rsidP="00525E38">
      <w:pPr>
        <w:rPr>
          <w:rStyle w:val="FontStyle17"/>
          <w:b w:val="0"/>
          <w:bCs/>
          <w:sz w:val="24"/>
        </w:rPr>
      </w:pPr>
      <w:r w:rsidRPr="00525E38">
        <w:rPr>
          <w:rStyle w:val="FontStyle17"/>
          <w:b w:val="0"/>
          <w:sz w:val="24"/>
        </w:rPr>
        <w:t xml:space="preserve">Умения и владения, полученные при изучении дисциплины </w:t>
      </w:r>
      <w:r w:rsidRPr="00525E38">
        <w:rPr>
          <w:rStyle w:val="FontStyle17"/>
          <w:b w:val="0"/>
          <w:bCs/>
          <w:sz w:val="24"/>
        </w:rPr>
        <w:t>«</w:t>
      </w:r>
      <w:r>
        <w:rPr>
          <w:rStyle w:val="FontStyle17"/>
          <w:b w:val="0"/>
          <w:bCs/>
          <w:sz w:val="24"/>
        </w:rPr>
        <w:t>Компьютерная графика</w:t>
      </w:r>
      <w:r w:rsidRPr="00525E38">
        <w:rPr>
          <w:rStyle w:val="FontStyle17"/>
          <w:b w:val="0"/>
          <w:bCs/>
          <w:sz w:val="24"/>
        </w:rPr>
        <w:t>»</w:t>
      </w:r>
      <w:r w:rsidRPr="00525E38">
        <w:rPr>
          <w:rStyle w:val="FontStyle17"/>
          <w:b w:val="0"/>
          <w:sz w:val="24"/>
        </w:rPr>
        <w:t>, п</w:t>
      </w:r>
      <w:r w:rsidRPr="00525E38">
        <w:rPr>
          <w:rStyle w:val="FontStyle17"/>
          <w:b w:val="0"/>
          <w:sz w:val="24"/>
        </w:rPr>
        <w:t>о</w:t>
      </w:r>
      <w:r w:rsidRPr="00525E38">
        <w:rPr>
          <w:rStyle w:val="FontStyle17"/>
          <w:b w:val="0"/>
          <w:sz w:val="24"/>
        </w:rPr>
        <w:t xml:space="preserve">зволят обучающимся применить практические и теоретические навыки создания проекта </w:t>
      </w:r>
      <w:r w:rsidRPr="00525E38">
        <w:rPr>
          <w:rStyle w:val="FontStyle17"/>
          <w:b w:val="0"/>
          <w:bCs/>
          <w:sz w:val="24"/>
        </w:rPr>
        <w:t>вып</w:t>
      </w:r>
      <w:r w:rsidRPr="00525E38">
        <w:rPr>
          <w:rStyle w:val="FontStyle17"/>
          <w:b w:val="0"/>
          <w:bCs/>
          <w:sz w:val="24"/>
        </w:rPr>
        <w:t>у</w:t>
      </w:r>
      <w:r w:rsidRPr="00525E38">
        <w:rPr>
          <w:rStyle w:val="FontStyle17"/>
          <w:b w:val="0"/>
          <w:bCs/>
          <w:sz w:val="24"/>
        </w:rPr>
        <w:t>скной квалификационной работы в части дизайна интерфейса приложения</w:t>
      </w:r>
      <w:r>
        <w:rPr>
          <w:rStyle w:val="FontStyle17"/>
          <w:b w:val="0"/>
          <w:bCs/>
          <w:sz w:val="24"/>
        </w:rPr>
        <w:t xml:space="preserve"> и визуализации гр</w:t>
      </w:r>
      <w:r>
        <w:rPr>
          <w:rStyle w:val="FontStyle17"/>
          <w:b w:val="0"/>
          <w:bCs/>
          <w:sz w:val="24"/>
        </w:rPr>
        <w:t>а</w:t>
      </w:r>
      <w:r>
        <w:rPr>
          <w:rStyle w:val="FontStyle17"/>
          <w:b w:val="0"/>
          <w:bCs/>
          <w:sz w:val="24"/>
        </w:rPr>
        <w:t>фических объектов</w:t>
      </w:r>
      <w:r w:rsidRPr="00525E38">
        <w:rPr>
          <w:rStyle w:val="FontStyle17"/>
          <w:b w:val="0"/>
          <w:bCs/>
          <w:sz w:val="24"/>
        </w:rPr>
        <w:t>.</w:t>
      </w:r>
    </w:p>
    <w:p w:rsidR="0001454A" w:rsidRPr="00C17915" w:rsidRDefault="0001454A" w:rsidP="00EE7428">
      <w:pPr>
        <w:pStyle w:val="Heading1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01454A" w:rsidRDefault="0001454A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E3370B">
        <w:rPr>
          <w:rStyle w:val="FontStyle16"/>
          <w:b w:val="0"/>
          <w:bCs/>
          <w:sz w:val="24"/>
        </w:rPr>
        <w:t>В результате освоения дисциплины (модуля)  «</w:t>
      </w:r>
      <w:r>
        <w:rPr>
          <w:rStyle w:val="FontStyle17"/>
          <w:b w:val="0"/>
          <w:bCs/>
          <w:sz w:val="24"/>
        </w:rPr>
        <w:t>Компьютерная графика</w:t>
      </w:r>
      <w:r w:rsidRPr="00E3370B">
        <w:rPr>
          <w:rStyle w:val="FontStyle16"/>
          <w:b w:val="0"/>
          <w:bCs/>
          <w:sz w:val="24"/>
        </w:rPr>
        <w:t>» обучающийся должен обладать следующими ком</w:t>
      </w:r>
      <w:r w:rsidRPr="00C17915">
        <w:rPr>
          <w:rStyle w:val="FontStyle16"/>
          <w:b w:val="0"/>
          <w:bCs/>
          <w:sz w:val="24"/>
        </w:rPr>
        <w:t>петенциями:</w:t>
      </w:r>
    </w:p>
    <w:p w:rsidR="0001454A" w:rsidRPr="00C17915" w:rsidRDefault="0001454A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8537"/>
      </w:tblGrid>
      <w:tr w:rsidR="0001454A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54A" w:rsidRPr="009323CC" w:rsidRDefault="0001454A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54A" w:rsidRPr="009323CC" w:rsidRDefault="0001454A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01454A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54A" w:rsidRPr="00C640B4" w:rsidRDefault="0001454A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D67EAE">
              <w:rPr>
                <w:b/>
              </w:rPr>
              <w:t>ПК-2</w:t>
            </w:r>
            <w:r>
              <w:rPr>
                <w:b/>
              </w:rPr>
              <w:t xml:space="preserve"> </w:t>
            </w:r>
            <w:r w:rsidRPr="00A62F79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A62F79">
              <w:rPr>
                <w:b/>
              </w:rPr>
              <w:t>м</w:t>
            </w:r>
            <w:r w:rsidRPr="00A62F79">
              <w:rPr>
                <w:b/>
              </w:rPr>
              <w:t>мирования</w:t>
            </w:r>
          </w:p>
        </w:tc>
      </w:tr>
      <w:tr w:rsidR="0001454A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54A" w:rsidRPr="004867FE" w:rsidRDefault="0001454A" w:rsidP="00F51813">
            <w:pPr>
              <w:ind w:firstLine="0"/>
              <w:jc w:val="left"/>
            </w:pPr>
            <w:r w:rsidRPr="004867F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54A" w:rsidRPr="00912208" w:rsidRDefault="0001454A" w:rsidP="00A41E30">
            <w:pPr>
              <w:ind w:firstLine="0"/>
            </w:pPr>
            <w:r w:rsidRPr="00912208">
              <w:t>основы компьютерной геометрии, растровой и векторной графики</w:t>
            </w:r>
          </w:p>
          <w:p w:rsidR="0001454A" w:rsidRPr="00912208" w:rsidRDefault="0001454A" w:rsidP="00A41E30">
            <w:pPr>
              <w:ind w:firstLine="0"/>
            </w:pPr>
            <w:r w:rsidRPr="00912208">
              <w:t>методы и средств компьютерной графики и геометрического моделирования, теоретические аспекты фрактальной графики</w:t>
            </w:r>
          </w:p>
          <w:p w:rsidR="0001454A" w:rsidRPr="002A597A" w:rsidRDefault="0001454A" w:rsidP="00A41E30">
            <w:pPr>
              <w:ind w:firstLine="0"/>
            </w:pPr>
            <w:r w:rsidRPr="00912208">
              <w:t>алгоритмические и математические основы построения реалистических сцен; вопросы реализации алгоритмов компьютерной графики с помощью ЭВМ.</w:t>
            </w:r>
          </w:p>
        </w:tc>
      </w:tr>
      <w:tr w:rsidR="0001454A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54A" w:rsidRPr="004867FE" w:rsidRDefault="0001454A" w:rsidP="00F51813">
            <w:pPr>
              <w:ind w:firstLine="0"/>
            </w:pPr>
            <w:r w:rsidRPr="004867FE">
              <w:t>Уметь: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54A" w:rsidRPr="00912208" w:rsidRDefault="0001454A" w:rsidP="00A41E30">
            <w:pPr>
              <w:ind w:firstLine="0"/>
            </w:pPr>
            <w:r w:rsidRPr="00912208">
              <w:t>применять на практике алгоритмы растеризации</w:t>
            </w:r>
          </w:p>
          <w:p w:rsidR="0001454A" w:rsidRPr="00912208" w:rsidRDefault="0001454A" w:rsidP="00A41E30">
            <w:pPr>
              <w:ind w:firstLine="0"/>
            </w:pPr>
            <w:r w:rsidRPr="00912208">
              <w:t>использовать графические стандарты и библиотеки</w:t>
            </w:r>
          </w:p>
          <w:p w:rsidR="0001454A" w:rsidRPr="002A597A" w:rsidRDefault="0001454A" w:rsidP="00A41E30">
            <w:pPr>
              <w:ind w:firstLine="0"/>
            </w:pPr>
            <w:r w:rsidRPr="00912208">
              <w:t>программно реализовывать основные алгоритмы растровой и векторной граф</w:t>
            </w:r>
            <w:r w:rsidRPr="00912208">
              <w:t>и</w:t>
            </w:r>
            <w:r w:rsidRPr="00912208">
              <w:t>ки;</w:t>
            </w:r>
          </w:p>
        </w:tc>
      </w:tr>
      <w:tr w:rsidR="0001454A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54A" w:rsidRPr="004867FE" w:rsidRDefault="0001454A" w:rsidP="00E81E53">
            <w:pPr>
              <w:ind w:firstLine="0"/>
            </w:pPr>
            <w:r w:rsidRPr="004867FE">
              <w:t>Владеть: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54A" w:rsidRPr="00912208" w:rsidRDefault="0001454A" w:rsidP="00A41E30">
            <w:pPr>
              <w:ind w:firstLine="0"/>
            </w:pPr>
            <w:r w:rsidRPr="00912208">
              <w:t>обработки растровых изображений</w:t>
            </w:r>
          </w:p>
          <w:p w:rsidR="0001454A" w:rsidRPr="00912208" w:rsidRDefault="0001454A" w:rsidP="00A41E30">
            <w:pPr>
              <w:ind w:firstLine="0"/>
            </w:pPr>
            <w:r w:rsidRPr="00912208">
              <w:t>основными приемами создание и редактирования изображений в векторных р</w:t>
            </w:r>
            <w:r w:rsidRPr="00912208">
              <w:t>е</w:t>
            </w:r>
            <w:r w:rsidRPr="00912208">
              <w:t>дакторах</w:t>
            </w:r>
          </w:p>
          <w:p w:rsidR="0001454A" w:rsidRPr="002A597A" w:rsidRDefault="0001454A" w:rsidP="00A41E30">
            <w:pPr>
              <w:ind w:firstLine="0"/>
            </w:pPr>
            <w:r w:rsidRPr="00912208">
              <w:t>навыками редактирования фотореалистичных изображений в растровых реда</w:t>
            </w:r>
            <w:r w:rsidRPr="00912208">
              <w:t>к</w:t>
            </w:r>
            <w:r w:rsidRPr="00912208">
              <w:t>торах</w:t>
            </w:r>
            <w:r>
              <w:t>.</w:t>
            </w:r>
          </w:p>
        </w:tc>
      </w:tr>
    </w:tbl>
    <w:p w:rsidR="0001454A" w:rsidRPr="00951970" w:rsidRDefault="0001454A" w:rsidP="00951970">
      <w:pPr>
        <w:sectPr w:rsidR="0001454A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01454A" w:rsidRPr="00C17915" w:rsidRDefault="0001454A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01454A" w:rsidRPr="00815C89" w:rsidRDefault="0001454A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3</w:t>
      </w:r>
      <w:r w:rsidRPr="00815C89">
        <w:rPr>
          <w:rStyle w:val="FontStyle18"/>
          <w:b w:val="0"/>
          <w:bCs/>
          <w:sz w:val="24"/>
        </w:rPr>
        <w:t xml:space="preserve"> зачетных единиц </w:t>
      </w:r>
      <w:r>
        <w:rPr>
          <w:rStyle w:val="FontStyle18"/>
          <w:b w:val="0"/>
          <w:bCs/>
          <w:sz w:val="24"/>
        </w:rPr>
        <w:t>108</w:t>
      </w:r>
      <w:r w:rsidRPr="00815C89">
        <w:rPr>
          <w:rStyle w:val="FontStyle18"/>
          <w:b w:val="0"/>
          <w:bCs/>
          <w:sz w:val="24"/>
        </w:rPr>
        <w:t xml:space="preserve"> акад. часов, в том числе:</w:t>
      </w:r>
    </w:p>
    <w:p w:rsidR="0001454A" w:rsidRPr="00815C89" w:rsidRDefault="0001454A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 xml:space="preserve">контактная работа – </w:t>
      </w:r>
      <w:r w:rsidRPr="00885B36">
        <w:rPr>
          <w:rStyle w:val="FontStyle18"/>
          <w:b w:val="0"/>
          <w:bCs/>
          <w:sz w:val="24"/>
        </w:rPr>
        <w:t>51.95</w:t>
      </w:r>
      <w:r w:rsidRPr="00815C89">
        <w:rPr>
          <w:rStyle w:val="FontStyle18"/>
          <w:b w:val="0"/>
          <w:bCs/>
          <w:sz w:val="24"/>
        </w:rPr>
        <w:t xml:space="preserve"> акад. часов:</w:t>
      </w:r>
    </w:p>
    <w:p w:rsidR="0001454A" w:rsidRPr="00815C89" w:rsidRDefault="0001454A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ab/>
        <w:t>–</w:t>
      </w:r>
      <w:r w:rsidRPr="00815C89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>51</w:t>
      </w:r>
      <w:r w:rsidRPr="00815C89">
        <w:rPr>
          <w:rStyle w:val="FontStyle18"/>
          <w:b w:val="0"/>
          <w:bCs/>
          <w:sz w:val="24"/>
        </w:rPr>
        <w:t xml:space="preserve"> акад. часов;</w:t>
      </w:r>
    </w:p>
    <w:p w:rsidR="0001454A" w:rsidRPr="00815C89" w:rsidRDefault="0001454A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ab/>
        <w:t>–</w:t>
      </w:r>
      <w:r w:rsidRPr="00815C89">
        <w:rPr>
          <w:rStyle w:val="FontStyle18"/>
          <w:b w:val="0"/>
          <w:bCs/>
          <w:sz w:val="24"/>
        </w:rPr>
        <w:tab/>
        <w:t xml:space="preserve">внеаудиторная – </w:t>
      </w:r>
      <w:r w:rsidRPr="00DF1654">
        <w:rPr>
          <w:rStyle w:val="FontStyle18"/>
          <w:b w:val="0"/>
          <w:bCs/>
          <w:sz w:val="24"/>
        </w:rPr>
        <w:t xml:space="preserve">0.95 </w:t>
      </w:r>
      <w:r w:rsidRPr="00815C89">
        <w:rPr>
          <w:rStyle w:val="FontStyle18"/>
          <w:b w:val="0"/>
          <w:bCs/>
          <w:sz w:val="24"/>
        </w:rPr>
        <w:t xml:space="preserve">акад. часов </w:t>
      </w:r>
    </w:p>
    <w:p w:rsidR="0001454A" w:rsidRPr="00C17915" w:rsidRDefault="0001454A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 w:rsidRPr="0081677E">
        <w:rPr>
          <w:rStyle w:val="FontStyle18"/>
          <w:b w:val="0"/>
          <w:bCs/>
          <w:sz w:val="24"/>
        </w:rPr>
        <w:t xml:space="preserve">56,05 </w:t>
      </w:r>
      <w:r w:rsidRPr="00815C89">
        <w:rPr>
          <w:rStyle w:val="FontStyle18"/>
          <w:b w:val="0"/>
          <w:bCs/>
          <w:sz w:val="24"/>
        </w:rPr>
        <w:t>акад. часов;</w:t>
      </w: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27"/>
        <w:gridCol w:w="535"/>
        <w:gridCol w:w="908"/>
        <w:gridCol w:w="766"/>
        <w:gridCol w:w="640"/>
        <w:gridCol w:w="835"/>
        <w:gridCol w:w="3212"/>
        <w:gridCol w:w="2503"/>
        <w:gridCol w:w="1499"/>
      </w:tblGrid>
      <w:tr w:rsidR="0001454A" w:rsidRPr="00EB69D8" w:rsidTr="00C64BEE">
        <w:trPr>
          <w:cantSplit/>
          <w:trHeight w:val="1156"/>
          <w:tblHeader/>
        </w:trPr>
        <w:tc>
          <w:tcPr>
            <w:tcW w:w="1373" w:type="pct"/>
            <w:vMerge w:val="restart"/>
            <w:vAlign w:val="center"/>
          </w:tcPr>
          <w:p w:rsidR="0001454A" w:rsidRPr="00EB69D8" w:rsidRDefault="0001454A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Раздел/ тема</w:t>
            </w:r>
          </w:p>
          <w:p w:rsidR="0001454A" w:rsidRPr="00EB69D8" w:rsidRDefault="0001454A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01454A" w:rsidRPr="00EB69D8" w:rsidRDefault="0001454A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2"/>
                <w:szCs w:val="22"/>
              </w:rPr>
            </w:pPr>
            <w:r w:rsidRPr="00EB69D8">
              <w:rPr>
                <w:rStyle w:val="FontStyle25"/>
                <w:i w:val="0"/>
                <w:iCs/>
                <w:sz w:val="22"/>
                <w:szCs w:val="22"/>
              </w:rPr>
              <w:t>Семестр</w:t>
            </w:r>
          </w:p>
        </w:tc>
        <w:tc>
          <w:tcPr>
            <w:tcW w:w="770" w:type="pct"/>
            <w:gridSpan w:val="3"/>
            <w:vAlign w:val="center"/>
          </w:tcPr>
          <w:p w:rsidR="0001454A" w:rsidRPr="00EB69D8" w:rsidRDefault="0001454A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Аудиторная </w:t>
            </w: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  <w:t xml:space="preserve">контактная работа </w:t>
            </w: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278" w:type="pct"/>
            <w:vMerge w:val="restart"/>
            <w:textDirection w:val="btLr"/>
            <w:vAlign w:val="center"/>
          </w:tcPr>
          <w:p w:rsidR="0001454A" w:rsidRPr="00EB69D8" w:rsidRDefault="0001454A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EB69D8">
              <w:rPr>
                <w:rStyle w:val="FontStyle20"/>
                <w:rFonts w:ascii="Times New Roman" w:hAnsi="Times New Roman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1069" w:type="pct"/>
            <w:vMerge w:val="restart"/>
            <w:vAlign w:val="center"/>
          </w:tcPr>
          <w:p w:rsidR="0001454A" w:rsidRPr="00EB69D8" w:rsidRDefault="0001454A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EB69D8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Вид самостоятельной </w:t>
            </w:r>
            <w:r w:rsidRPr="00EB69D8">
              <w:rPr>
                <w:rStyle w:val="FontStyle20"/>
                <w:rFonts w:ascii="Times New Roman" w:hAnsi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33" w:type="pct"/>
            <w:vMerge w:val="restart"/>
            <w:vAlign w:val="center"/>
          </w:tcPr>
          <w:p w:rsidR="0001454A" w:rsidRPr="00EB69D8" w:rsidRDefault="0001454A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Форма текущего контр</w:t>
            </w: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о</w:t>
            </w: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ля успеваемости и </w:t>
            </w: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  <w:t>промежуточной аттест</w:t>
            </w: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а</w:t>
            </w: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ции</w:t>
            </w:r>
          </w:p>
        </w:tc>
        <w:tc>
          <w:tcPr>
            <w:tcW w:w="499" w:type="pct"/>
            <w:vMerge w:val="restart"/>
            <w:textDirection w:val="btLr"/>
            <w:vAlign w:val="center"/>
          </w:tcPr>
          <w:p w:rsidR="0001454A" w:rsidRPr="00EB69D8" w:rsidRDefault="0001454A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Код и структурный </w:t>
            </w: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  <w:t xml:space="preserve">элемент </w:t>
            </w: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  <w:t>компетенции</w:t>
            </w:r>
          </w:p>
        </w:tc>
      </w:tr>
      <w:tr w:rsidR="0001454A" w:rsidRPr="00EB69D8" w:rsidTr="00C64BEE">
        <w:trPr>
          <w:cantSplit/>
          <w:trHeight w:val="1134"/>
          <w:tblHeader/>
        </w:trPr>
        <w:tc>
          <w:tcPr>
            <w:tcW w:w="1373" w:type="pct"/>
            <w:vMerge/>
          </w:tcPr>
          <w:p w:rsidR="0001454A" w:rsidRPr="00EB69D8" w:rsidRDefault="0001454A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8" w:type="pct"/>
            <w:vMerge/>
          </w:tcPr>
          <w:p w:rsidR="0001454A" w:rsidRPr="00EB69D8" w:rsidRDefault="0001454A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  <w:textDirection w:val="btLr"/>
            <w:vAlign w:val="center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лекции</w:t>
            </w:r>
          </w:p>
        </w:tc>
        <w:tc>
          <w:tcPr>
            <w:tcW w:w="255" w:type="pct"/>
            <w:textDirection w:val="btLr"/>
            <w:vAlign w:val="center"/>
          </w:tcPr>
          <w:p w:rsidR="0001454A" w:rsidRPr="00EB69D8" w:rsidRDefault="0001454A" w:rsidP="00B01B6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лаборат.</w:t>
            </w:r>
          </w:p>
          <w:p w:rsidR="0001454A" w:rsidRPr="00EB69D8" w:rsidRDefault="0001454A" w:rsidP="00B01B6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занятия</w:t>
            </w:r>
          </w:p>
        </w:tc>
        <w:tc>
          <w:tcPr>
            <w:tcW w:w="213" w:type="pct"/>
            <w:textDirection w:val="btLr"/>
            <w:vAlign w:val="center"/>
          </w:tcPr>
          <w:p w:rsidR="0001454A" w:rsidRPr="00EB69D8" w:rsidRDefault="0001454A" w:rsidP="00B01B6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практич. занятия</w:t>
            </w:r>
          </w:p>
        </w:tc>
        <w:tc>
          <w:tcPr>
            <w:tcW w:w="278" w:type="pct"/>
            <w:vMerge/>
            <w:textDirection w:val="btLr"/>
          </w:tcPr>
          <w:p w:rsidR="0001454A" w:rsidRPr="00EB69D8" w:rsidRDefault="0001454A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69" w:type="pct"/>
            <w:vMerge/>
            <w:textDirection w:val="btLr"/>
          </w:tcPr>
          <w:p w:rsidR="0001454A" w:rsidRPr="00EB69D8" w:rsidRDefault="0001454A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833" w:type="pct"/>
            <w:vMerge/>
            <w:textDirection w:val="btLr"/>
            <w:vAlign w:val="center"/>
          </w:tcPr>
          <w:p w:rsidR="0001454A" w:rsidRPr="00EB69D8" w:rsidRDefault="0001454A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99" w:type="pct"/>
            <w:vMerge/>
            <w:textDirection w:val="btLr"/>
          </w:tcPr>
          <w:p w:rsidR="0001454A" w:rsidRPr="00EB69D8" w:rsidRDefault="0001454A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01454A" w:rsidRPr="00EB69D8" w:rsidTr="00C64BEE">
        <w:trPr>
          <w:trHeight w:val="268"/>
        </w:trPr>
        <w:tc>
          <w:tcPr>
            <w:tcW w:w="1373" w:type="pct"/>
          </w:tcPr>
          <w:p w:rsidR="0001454A" w:rsidRPr="00EB69D8" w:rsidRDefault="0001454A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Раздел 1. Основные понятия растровой и векторной графики. Цвет и свет. Характ</w:t>
            </w:r>
            <w:r w:rsidRPr="00EB69D8">
              <w:rPr>
                <w:sz w:val="22"/>
                <w:szCs w:val="22"/>
              </w:rPr>
              <w:t>е</w:t>
            </w:r>
            <w:r w:rsidRPr="00EB69D8">
              <w:rPr>
                <w:sz w:val="22"/>
                <w:szCs w:val="22"/>
              </w:rPr>
              <w:t>ристики цвета. Светлота,  насыщенность, тон.</w:t>
            </w:r>
          </w:p>
        </w:tc>
        <w:tc>
          <w:tcPr>
            <w:tcW w:w="178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302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5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3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69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33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01454A" w:rsidRPr="00EB69D8" w:rsidTr="00C64BEE">
        <w:trPr>
          <w:trHeight w:val="422"/>
        </w:trPr>
        <w:tc>
          <w:tcPr>
            <w:tcW w:w="1373" w:type="pct"/>
          </w:tcPr>
          <w:p w:rsidR="0001454A" w:rsidRPr="00EB69D8" w:rsidRDefault="0001454A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1.1 Параметры растровых изображений. Разрешение. Глубина цвета. Тоновый ди</w:t>
            </w:r>
            <w:r w:rsidRPr="00EB69D8">
              <w:rPr>
                <w:sz w:val="22"/>
                <w:szCs w:val="22"/>
              </w:rPr>
              <w:t>а</w:t>
            </w:r>
            <w:r w:rsidRPr="00EB69D8">
              <w:rPr>
                <w:sz w:val="22"/>
                <w:szCs w:val="22"/>
              </w:rPr>
              <w:t>пазон. Классификация современного пр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граммного обеспечения обработки граф</w:t>
            </w:r>
            <w:r w:rsidRPr="00EB69D8">
              <w:rPr>
                <w:sz w:val="22"/>
                <w:szCs w:val="22"/>
              </w:rPr>
              <w:t>и</w:t>
            </w:r>
            <w:r w:rsidRPr="00EB69D8">
              <w:rPr>
                <w:sz w:val="22"/>
                <w:szCs w:val="22"/>
              </w:rPr>
              <w:t>ки.</w:t>
            </w:r>
          </w:p>
        </w:tc>
        <w:tc>
          <w:tcPr>
            <w:tcW w:w="178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01454A" w:rsidRPr="00EB69D8" w:rsidRDefault="0001454A" w:rsidP="00475D9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2(2И)</w:t>
            </w:r>
          </w:p>
        </w:tc>
        <w:tc>
          <w:tcPr>
            <w:tcW w:w="255" w:type="pct"/>
          </w:tcPr>
          <w:p w:rsidR="0001454A" w:rsidRPr="00EB69D8" w:rsidRDefault="0001454A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</w:tcPr>
          <w:p w:rsidR="0001454A" w:rsidRPr="00EB69D8" w:rsidRDefault="0001454A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6</w:t>
            </w:r>
          </w:p>
        </w:tc>
        <w:tc>
          <w:tcPr>
            <w:tcW w:w="1069" w:type="pct"/>
          </w:tcPr>
          <w:p w:rsidR="0001454A" w:rsidRPr="00EB69D8" w:rsidRDefault="0001454A" w:rsidP="00815C89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Поиск дополнительной и</w:t>
            </w:r>
            <w:r w:rsidRPr="00EB69D8">
              <w:rPr>
                <w:sz w:val="22"/>
                <w:szCs w:val="22"/>
              </w:rPr>
              <w:t>н</w:t>
            </w:r>
            <w:r w:rsidRPr="00EB69D8">
              <w:rPr>
                <w:sz w:val="22"/>
                <w:szCs w:val="22"/>
              </w:rPr>
              <w:t>формации по заданной теме.</w:t>
            </w:r>
          </w:p>
          <w:p w:rsidR="0001454A" w:rsidRPr="00EB69D8" w:rsidRDefault="0001454A" w:rsidP="00815C89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Самостоятельное изучение учебной и научно литературы.</w:t>
            </w:r>
          </w:p>
          <w:p w:rsidR="0001454A" w:rsidRPr="00EB69D8" w:rsidRDefault="0001454A" w:rsidP="00815C89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3. Выполнение лабораторной работы.</w:t>
            </w:r>
          </w:p>
        </w:tc>
        <w:tc>
          <w:tcPr>
            <w:tcW w:w="833" w:type="pct"/>
          </w:tcPr>
          <w:p w:rsidR="0001454A" w:rsidRPr="00EB69D8" w:rsidRDefault="0001454A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Выполнение лаборато</w:t>
            </w: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ной работы.</w:t>
            </w:r>
          </w:p>
          <w:p w:rsidR="0001454A" w:rsidRPr="00EB69D8" w:rsidRDefault="0001454A" w:rsidP="00815C89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01454A" w:rsidRPr="00EB69D8" w:rsidRDefault="0001454A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ПК-2–зув</w:t>
            </w:r>
          </w:p>
          <w:p w:rsidR="0001454A" w:rsidRPr="00EB69D8" w:rsidRDefault="0001454A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</w:tr>
      <w:tr w:rsidR="0001454A" w:rsidRPr="00EB69D8" w:rsidTr="00C64BEE">
        <w:trPr>
          <w:trHeight w:val="422"/>
        </w:trPr>
        <w:tc>
          <w:tcPr>
            <w:tcW w:w="1373" w:type="pct"/>
          </w:tcPr>
          <w:p w:rsidR="0001454A" w:rsidRPr="00EB69D8" w:rsidRDefault="0001454A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1.2 Восприятие человеком светового п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тока. Ахроматические, хроматические, монохроматические цвета. Характерист</w:t>
            </w:r>
            <w:r w:rsidRPr="00EB69D8">
              <w:rPr>
                <w:sz w:val="22"/>
                <w:szCs w:val="22"/>
              </w:rPr>
              <w:t>и</w:t>
            </w:r>
            <w:r w:rsidRPr="00EB69D8">
              <w:rPr>
                <w:sz w:val="22"/>
                <w:szCs w:val="22"/>
              </w:rPr>
              <w:t>ки цвета.</w:t>
            </w:r>
          </w:p>
        </w:tc>
        <w:tc>
          <w:tcPr>
            <w:tcW w:w="178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01454A" w:rsidRPr="00EB69D8" w:rsidRDefault="0001454A" w:rsidP="00475D9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1(1И)</w:t>
            </w:r>
          </w:p>
        </w:tc>
        <w:tc>
          <w:tcPr>
            <w:tcW w:w="255" w:type="pct"/>
          </w:tcPr>
          <w:p w:rsidR="0001454A" w:rsidRPr="00EB69D8" w:rsidRDefault="0001454A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</w:t>
            </w:r>
          </w:p>
        </w:tc>
        <w:tc>
          <w:tcPr>
            <w:tcW w:w="213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</w:tcPr>
          <w:p w:rsidR="0001454A" w:rsidRPr="00EB69D8" w:rsidRDefault="0001454A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</w:t>
            </w:r>
          </w:p>
        </w:tc>
        <w:tc>
          <w:tcPr>
            <w:tcW w:w="1069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Выполнение лабораторной работы.</w:t>
            </w:r>
          </w:p>
          <w:p w:rsidR="0001454A" w:rsidRPr="00EB69D8" w:rsidRDefault="0001454A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01454A" w:rsidRPr="00EB69D8" w:rsidRDefault="0001454A" w:rsidP="00FD05FD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Выполнение лаборато</w:t>
            </w: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ной работы</w:t>
            </w:r>
          </w:p>
        </w:tc>
        <w:tc>
          <w:tcPr>
            <w:tcW w:w="499" w:type="pct"/>
          </w:tcPr>
          <w:p w:rsidR="0001454A" w:rsidRPr="00EB69D8" w:rsidRDefault="0001454A" w:rsidP="00D0364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ПК-2–зув</w:t>
            </w:r>
          </w:p>
        </w:tc>
      </w:tr>
      <w:tr w:rsidR="0001454A" w:rsidRPr="00EB69D8" w:rsidTr="00C64BEE">
        <w:trPr>
          <w:trHeight w:val="422"/>
        </w:trPr>
        <w:tc>
          <w:tcPr>
            <w:tcW w:w="1373" w:type="pct"/>
          </w:tcPr>
          <w:p w:rsidR="0001454A" w:rsidRPr="00EB69D8" w:rsidRDefault="0001454A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1.3 Цветовые модели, цветовые простра</w:t>
            </w:r>
            <w:r w:rsidRPr="00EB69D8">
              <w:rPr>
                <w:sz w:val="22"/>
                <w:szCs w:val="22"/>
              </w:rPr>
              <w:t>н</w:t>
            </w:r>
            <w:r w:rsidRPr="00EB69D8">
              <w:rPr>
                <w:sz w:val="22"/>
                <w:szCs w:val="22"/>
              </w:rPr>
              <w:t>ства. Аддитивные и субтрактивные цвет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 xml:space="preserve">вые модели. Основные цветовые модели: RGB, CMY, CMYK, HSV. </w:t>
            </w:r>
          </w:p>
        </w:tc>
        <w:tc>
          <w:tcPr>
            <w:tcW w:w="178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01454A" w:rsidRPr="00EB69D8" w:rsidRDefault="0001454A" w:rsidP="00475D9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1(1И)</w:t>
            </w:r>
          </w:p>
        </w:tc>
        <w:tc>
          <w:tcPr>
            <w:tcW w:w="255" w:type="pct"/>
          </w:tcPr>
          <w:p w:rsidR="0001454A" w:rsidRPr="00EB69D8" w:rsidRDefault="0001454A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</w:t>
            </w:r>
          </w:p>
        </w:tc>
        <w:tc>
          <w:tcPr>
            <w:tcW w:w="213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</w:tcPr>
          <w:p w:rsidR="0001454A" w:rsidRPr="00EB69D8" w:rsidRDefault="0001454A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</w:t>
            </w:r>
          </w:p>
        </w:tc>
        <w:tc>
          <w:tcPr>
            <w:tcW w:w="1069" w:type="pct"/>
          </w:tcPr>
          <w:p w:rsidR="0001454A" w:rsidRPr="00EB69D8" w:rsidRDefault="0001454A" w:rsidP="00815C89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Ознакомление с  реализации цветовых моделей в графич</w:t>
            </w:r>
            <w:r w:rsidRPr="00EB69D8">
              <w:rPr>
                <w:sz w:val="22"/>
                <w:szCs w:val="22"/>
              </w:rPr>
              <w:t>е</w:t>
            </w:r>
            <w:r w:rsidRPr="00EB69D8">
              <w:rPr>
                <w:sz w:val="22"/>
                <w:szCs w:val="22"/>
              </w:rPr>
              <w:t>ских редакторах.</w:t>
            </w:r>
          </w:p>
          <w:p w:rsidR="0001454A" w:rsidRPr="00EB69D8" w:rsidRDefault="0001454A" w:rsidP="00A96AC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</w:tc>
        <w:tc>
          <w:tcPr>
            <w:tcW w:w="833" w:type="pct"/>
          </w:tcPr>
          <w:p w:rsidR="0001454A" w:rsidRPr="00EB69D8" w:rsidRDefault="0001454A" w:rsidP="00FD05FD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Выполнение лаборато</w:t>
            </w: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ной работы</w:t>
            </w:r>
          </w:p>
        </w:tc>
        <w:tc>
          <w:tcPr>
            <w:tcW w:w="499" w:type="pct"/>
          </w:tcPr>
          <w:p w:rsidR="0001454A" w:rsidRPr="00EB69D8" w:rsidRDefault="0001454A" w:rsidP="00D0364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ПК-2–зув</w:t>
            </w:r>
          </w:p>
        </w:tc>
      </w:tr>
      <w:tr w:rsidR="0001454A" w:rsidRPr="00EB69D8" w:rsidTr="00C64BEE">
        <w:trPr>
          <w:trHeight w:val="336"/>
        </w:trPr>
        <w:tc>
          <w:tcPr>
            <w:tcW w:w="1373" w:type="pct"/>
            <w:vAlign w:val="center"/>
          </w:tcPr>
          <w:p w:rsidR="0001454A" w:rsidRPr="00EB69D8" w:rsidRDefault="0001454A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01454A" w:rsidRPr="00EB69D8" w:rsidRDefault="0001454A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01454A" w:rsidRPr="00EB69D8" w:rsidRDefault="0001454A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4(4И)</w:t>
            </w:r>
          </w:p>
        </w:tc>
        <w:tc>
          <w:tcPr>
            <w:tcW w:w="255" w:type="pct"/>
            <w:vAlign w:val="center"/>
          </w:tcPr>
          <w:p w:rsidR="0001454A" w:rsidRPr="00EB69D8" w:rsidRDefault="0001454A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8/8и</w:t>
            </w:r>
          </w:p>
        </w:tc>
        <w:tc>
          <w:tcPr>
            <w:tcW w:w="213" w:type="pct"/>
            <w:vAlign w:val="center"/>
          </w:tcPr>
          <w:p w:rsidR="0001454A" w:rsidRPr="00EB69D8" w:rsidRDefault="0001454A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01454A" w:rsidRPr="00EB69D8" w:rsidRDefault="0001454A" w:rsidP="00D325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12</w:t>
            </w:r>
          </w:p>
        </w:tc>
        <w:tc>
          <w:tcPr>
            <w:tcW w:w="1069" w:type="pct"/>
            <w:vAlign w:val="center"/>
          </w:tcPr>
          <w:p w:rsidR="0001454A" w:rsidRPr="00EB69D8" w:rsidRDefault="0001454A" w:rsidP="00D325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833" w:type="pct"/>
            <w:vAlign w:val="center"/>
          </w:tcPr>
          <w:p w:rsidR="0001454A" w:rsidRPr="00EB69D8" w:rsidRDefault="0001454A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Доклад с презентацией</w:t>
            </w:r>
          </w:p>
        </w:tc>
        <w:tc>
          <w:tcPr>
            <w:tcW w:w="499" w:type="pct"/>
            <w:vAlign w:val="center"/>
          </w:tcPr>
          <w:p w:rsidR="0001454A" w:rsidRPr="00EB69D8" w:rsidRDefault="0001454A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01454A" w:rsidRPr="00EB69D8" w:rsidTr="00C64BEE">
        <w:trPr>
          <w:trHeight w:val="70"/>
        </w:trPr>
        <w:tc>
          <w:tcPr>
            <w:tcW w:w="1373" w:type="pct"/>
          </w:tcPr>
          <w:p w:rsidR="0001454A" w:rsidRPr="00EB69D8" w:rsidRDefault="0001454A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Раздел 2. Геометрические фракталы. А</w:t>
            </w:r>
            <w:r w:rsidRPr="00EB69D8">
              <w:rPr>
                <w:sz w:val="22"/>
                <w:szCs w:val="22"/>
              </w:rPr>
              <w:t>л</w:t>
            </w:r>
            <w:r w:rsidRPr="00EB69D8">
              <w:rPr>
                <w:sz w:val="22"/>
                <w:szCs w:val="22"/>
              </w:rPr>
              <w:t>горитмы растеризации</w:t>
            </w:r>
          </w:p>
        </w:tc>
        <w:tc>
          <w:tcPr>
            <w:tcW w:w="178" w:type="pct"/>
          </w:tcPr>
          <w:p w:rsidR="0001454A" w:rsidRPr="00EB69D8" w:rsidRDefault="0001454A" w:rsidP="005D285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02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5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3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69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33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01454A" w:rsidRPr="00EB69D8" w:rsidTr="00C64BEE">
        <w:trPr>
          <w:trHeight w:val="499"/>
        </w:trPr>
        <w:tc>
          <w:tcPr>
            <w:tcW w:w="1373" w:type="pct"/>
          </w:tcPr>
          <w:p w:rsidR="0001454A" w:rsidRPr="00EB69D8" w:rsidRDefault="0001454A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2.1  Классификация фракталов. Геометр</w:t>
            </w:r>
            <w:r w:rsidRPr="00EB69D8">
              <w:rPr>
                <w:sz w:val="22"/>
                <w:szCs w:val="22"/>
              </w:rPr>
              <w:t>и</w:t>
            </w:r>
            <w:r w:rsidRPr="00EB69D8">
              <w:rPr>
                <w:sz w:val="22"/>
                <w:szCs w:val="22"/>
              </w:rPr>
              <w:t>ческие фракталы. Кривая Коха, снежинка Коха. Алгебраические фракталы. П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строение множества Мандельброта. Ст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хастические фракталы.</w:t>
            </w:r>
          </w:p>
        </w:tc>
        <w:tc>
          <w:tcPr>
            <w:tcW w:w="178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</w:t>
            </w:r>
          </w:p>
        </w:tc>
        <w:tc>
          <w:tcPr>
            <w:tcW w:w="255" w:type="pct"/>
            <w:vAlign w:val="center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  <w:vAlign w:val="center"/>
          </w:tcPr>
          <w:p w:rsidR="0001454A" w:rsidRPr="00EB69D8" w:rsidRDefault="0001454A" w:rsidP="00A964F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6</w:t>
            </w:r>
          </w:p>
        </w:tc>
        <w:tc>
          <w:tcPr>
            <w:tcW w:w="1069" w:type="pct"/>
          </w:tcPr>
          <w:p w:rsidR="0001454A" w:rsidRPr="00EB69D8" w:rsidRDefault="0001454A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01454A" w:rsidRPr="00EB69D8" w:rsidRDefault="0001454A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01454A" w:rsidRPr="00EB69D8" w:rsidRDefault="0001454A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2"/>
                <w:szCs w:val="22"/>
                <w:highlight w:val="yellow"/>
              </w:rPr>
            </w:pPr>
            <w:r w:rsidRPr="00EB69D8">
              <w:rPr>
                <w:sz w:val="22"/>
                <w:szCs w:val="22"/>
              </w:rPr>
              <w:t>3. 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01454A" w:rsidRPr="00EB69D8" w:rsidRDefault="0001454A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01454A" w:rsidRPr="00EB69D8" w:rsidRDefault="0001454A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01454A" w:rsidRPr="00EB69D8" w:rsidRDefault="0001454A" w:rsidP="006C5204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ПК-2–зув</w:t>
            </w:r>
          </w:p>
        </w:tc>
      </w:tr>
      <w:tr w:rsidR="0001454A" w:rsidRPr="00EB69D8" w:rsidTr="00C64BEE">
        <w:trPr>
          <w:trHeight w:val="499"/>
        </w:trPr>
        <w:tc>
          <w:tcPr>
            <w:tcW w:w="1373" w:type="pct"/>
          </w:tcPr>
          <w:p w:rsidR="0001454A" w:rsidRPr="00EB69D8" w:rsidRDefault="0001454A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2.2 Понятие растеризации. Растровое представление отрезка. Растровое пре</w:t>
            </w:r>
            <w:r w:rsidRPr="00EB69D8">
              <w:rPr>
                <w:sz w:val="22"/>
                <w:szCs w:val="22"/>
              </w:rPr>
              <w:t>д</w:t>
            </w:r>
            <w:r w:rsidRPr="00EB69D8">
              <w:rPr>
                <w:sz w:val="22"/>
                <w:szCs w:val="22"/>
              </w:rPr>
              <w:t>ставление окружности.</w:t>
            </w:r>
          </w:p>
        </w:tc>
        <w:tc>
          <w:tcPr>
            <w:tcW w:w="178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</w:t>
            </w:r>
          </w:p>
        </w:tc>
        <w:tc>
          <w:tcPr>
            <w:tcW w:w="255" w:type="pct"/>
            <w:vAlign w:val="center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  <w:vAlign w:val="center"/>
          </w:tcPr>
          <w:p w:rsidR="0001454A" w:rsidRPr="00EB69D8" w:rsidRDefault="0001454A" w:rsidP="00A964F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6</w:t>
            </w:r>
          </w:p>
        </w:tc>
        <w:tc>
          <w:tcPr>
            <w:tcW w:w="1069" w:type="pct"/>
          </w:tcPr>
          <w:p w:rsidR="0001454A" w:rsidRPr="00EB69D8" w:rsidRDefault="0001454A" w:rsidP="00A96ACB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01454A" w:rsidRPr="00EB69D8" w:rsidRDefault="0001454A" w:rsidP="00A96ACB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01454A" w:rsidRPr="00EB69D8" w:rsidRDefault="0001454A" w:rsidP="00A96ACB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2"/>
                <w:szCs w:val="22"/>
                <w:highlight w:val="yellow"/>
              </w:rPr>
            </w:pPr>
            <w:r w:rsidRPr="00EB69D8">
              <w:rPr>
                <w:sz w:val="22"/>
                <w:szCs w:val="22"/>
              </w:rPr>
              <w:t>3. 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01454A" w:rsidRPr="00EB69D8" w:rsidRDefault="0001454A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01454A" w:rsidRPr="00EB69D8" w:rsidRDefault="0001454A" w:rsidP="00F91FA6">
            <w:pPr>
              <w:ind w:firstLine="0"/>
              <w:rPr>
                <w:color w:val="C00000"/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01454A" w:rsidRPr="00EB69D8" w:rsidRDefault="0001454A" w:rsidP="006C5204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ПК-2–зув</w:t>
            </w:r>
          </w:p>
        </w:tc>
      </w:tr>
      <w:tr w:rsidR="0001454A" w:rsidRPr="00EB69D8" w:rsidTr="00C64BEE">
        <w:trPr>
          <w:trHeight w:val="499"/>
        </w:trPr>
        <w:tc>
          <w:tcPr>
            <w:tcW w:w="1373" w:type="pct"/>
          </w:tcPr>
          <w:p w:rsidR="0001454A" w:rsidRPr="00EB69D8" w:rsidRDefault="0001454A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2.3 Закраска области заданной цветом границы (алгоритмы рендеренга)</w:t>
            </w:r>
          </w:p>
        </w:tc>
        <w:tc>
          <w:tcPr>
            <w:tcW w:w="178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</w:t>
            </w:r>
          </w:p>
        </w:tc>
        <w:tc>
          <w:tcPr>
            <w:tcW w:w="255" w:type="pct"/>
            <w:vAlign w:val="center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  <w:vAlign w:val="center"/>
          </w:tcPr>
          <w:p w:rsidR="0001454A" w:rsidRPr="00EB69D8" w:rsidRDefault="0001454A" w:rsidP="00A964F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6</w:t>
            </w:r>
          </w:p>
        </w:tc>
        <w:tc>
          <w:tcPr>
            <w:tcW w:w="1069" w:type="pct"/>
          </w:tcPr>
          <w:p w:rsidR="0001454A" w:rsidRPr="00EB69D8" w:rsidRDefault="0001454A" w:rsidP="00A96ACB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01454A" w:rsidRPr="00EB69D8" w:rsidRDefault="0001454A" w:rsidP="00A96ACB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01454A" w:rsidRPr="00EB69D8" w:rsidRDefault="0001454A" w:rsidP="00A96ACB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2"/>
                <w:szCs w:val="22"/>
                <w:highlight w:val="yellow"/>
              </w:rPr>
            </w:pPr>
            <w:r w:rsidRPr="00EB69D8">
              <w:rPr>
                <w:sz w:val="22"/>
                <w:szCs w:val="22"/>
              </w:rPr>
              <w:t>3. 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01454A" w:rsidRPr="00EB69D8" w:rsidRDefault="0001454A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01454A" w:rsidRPr="00EB69D8" w:rsidRDefault="0001454A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01454A" w:rsidRPr="00EB69D8" w:rsidRDefault="0001454A" w:rsidP="006C5204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ПК-2–зув</w:t>
            </w:r>
          </w:p>
        </w:tc>
      </w:tr>
      <w:tr w:rsidR="0001454A" w:rsidRPr="00EB69D8" w:rsidTr="00C64BEE">
        <w:trPr>
          <w:trHeight w:val="234"/>
        </w:trPr>
        <w:tc>
          <w:tcPr>
            <w:tcW w:w="1373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Итого по разделу</w:t>
            </w:r>
          </w:p>
        </w:tc>
        <w:tc>
          <w:tcPr>
            <w:tcW w:w="178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01454A" w:rsidRPr="00EB69D8" w:rsidRDefault="0001454A" w:rsidP="009306EF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6(6И)</w:t>
            </w:r>
          </w:p>
        </w:tc>
        <w:tc>
          <w:tcPr>
            <w:tcW w:w="255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13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position w:val="-24"/>
                <w:sz w:val="22"/>
                <w:szCs w:val="22"/>
              </w:rPr>
              <w:t>18</w:t>
            </w:r>
          </w:p>
        </w:tc>
        <w:tc>
          <w:tcPr>
            <w:tcW w:w="1069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33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01454A" w:rsidRPr="00EB69D8" w:rsidTr="00C64BEE">
        <w:trPr>
          <w:trHeight w:val="234"/>
        </w:trPr>
        <w:tc>
          <w:tcPr>
            <w:tcW w:w="1373" w:type="pct"/>
          </w:tcPr>
          <w:p w:rsidR="0001454A" w:rsidRPr="00EB69D8" w:rsidRDefault="0001454A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Раздел 3. Двухмерные преобразования. Преобразования в пространстве. Прое</w:t>
            </w:r>
            <w:r w:rsidRPr="00EB69D8">
              <w:rPr>
                <w:sz w:val="22"/>
                <w:szCs w:val="22"/>
              </w:rPr>
              <w:t>к</w:t>
            </w:r>
            <w:r w:rsidRPr="00EB69D8">
              <w:rPr>
                <w:sz w:val="22"/>
                <w:szCs w:val="22"/>
              </w:rPr>
              <w:t xml:space="preserve">ции. </w:t>
            </w:r>
          </w:p>
        </w:tc>
        <w:tc>
          <w:tcPr>
            <w:tcW w:w="178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01454A" w:rsidRPr="00EB69D8" w:rsidRDefault="0001454A" w:rsidP="009306E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5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3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position w:val="-24"/>
                <w:sz w:val="22"/>
                <w:szCs w:val="22"/>
              </w:rPr>
            </w:pPr>
          </w:p>
        </w:tc>
        <w:tc>
          <w:tcPr>
            <w:tcW w:w="1069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33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01454A" w:rsidRPr="00EB69D8" w:rsidTr="00C64BEE">
        <w:trPr>
          <w:trHeight w:val="234"/>
        </w:trPr>
        <w:tc>
          <w:tcPr>
            <w:tcW w:w="1373" w:type="pct"/>
          </w:tcPr>
          <w:p w:rsidR="0001454A" w:rsidRPr="00EB69D8" w:rsidRDefault="0001454A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3.1 Определение точек на плоскости. П</w:t>
            </w:r>
            <w:r w:rsidRPr="00EB69D8">
              <w:rPr>
                <w:sz w:val="22"/>
                <w:szCs w:val="22"/>
              </w:rPr>
              <w:t>е</w:t>
            </w:r>
            <w:r w:rsidRPr="00EB69D8">
              <w:rPr>
                <w:sz w:val="22"/>
                <w:szCs w:val="22"/>
              </w:rPr>
              <w:t>ренос, масштабирование, отражение, п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ворот. Комбинированные преобразования.</w:t>
            </w:r>
          </w:p>
        </w:tc>
        <w:tc>
          <w:tcPr>
            <w:tcW w:w="178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</w:t>
            </w:r>
          </w:p>
        </w:tc>
        <w:tc>
          <w:tcPr>
            <w:tcW w:w="255" w:type="pct"/>
            <w:vAlign w:val="center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6</w:t>
            </w:r>
          </w:p>
        </w:tc>
        <w:tc>
          <w:tcPr>
            <w:tcW w:w="1069" w:type="pct"/>
          </w:tcPr>
          <w:p w:rsidR="0001454A" w:rsidRPr="00EB69D8" w:rsidRDefault="0001454A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01454A" w:rsidRPr="00EB69D8" w:rsidRDefault="0001454A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01454A" w:rsidRPr="00EB69D8" w:rsidRDefault="0001454A" w:rsidP="00DE08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3. Самостоятельное изучение и экспертная оценка переноса, масштабирования, отражение, поворота графических объектов.</w:t>
            </w:r>
          </w:p>
        </w:tc>
        <w:tc>
          <w:tcPr>
            <w:tcW w:w="833" w:type="pct"/>
          </w:tcPr>
          <w:p w:rsidR="0001454A" w:rsidRPr="00EB69D8" w:rsidRDefault="0001454A" w:rsidP="0094664C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01454A" w:rsidRPr="00EB69D8" w:rsidRDefault="0001454A" w:rsidP="0094664C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01454A" w:rsidRPr="00EB69D8" w:rsidRDefault="0001454A" w:rsidP="0095169E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ПК-2–зув</w:t>
            </w:r>
          </w:p>
        </w:tc>
      </w:tr>
      <w:tr w:rsidR="0001454A" w:rsidRPr="00EB69D8" w:rsidTr="00C64BEE">
        <w:trPr>
          <w:trHeight w:val="234"/>
        </w:trPr>
        <w:tc>
          <w:tcPr>
            <w:tcW w:w="1373" w:type="pct"/>
          </w:tcPr>
          <w:p w:rsidR="0001454A" w:rsidRPr="00EB69D8" w:rsidRDefault="0001454A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3.2 Перенос, масштабирование, масшт</w:t>
            </w:r>
            <w:r w:rsidRPr="00EB69D8">
              <w:rPr>
                <w:sz w:val="22"/>
                <w:szCs w:val="22"/>
              </w:rPr>
              <w:t>а</w:t>
            </w:r>
            <w:r w:rsidRPr="00EB69D8">
              <w:rPr>
                <w:sz w:val="22"/>
                <w:szCs w:val="22"/>
              </w:rPr>
              <w:t>бирование, вращение вокруг осей 3D-объектов.</w:t>
            </w:r>
          </w:p>
        </w:tc>
        <w:tc>
          <w:tcPr>
            <w:tcW w:w="178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</w:t>
            </w:r>
          </w:p>
        </w:tc>
        <w:tc>
          <w:tcPr>
            <w:tcW w:w="255" w:type="pct"/>
            <w:vAlign w:val="center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8,05</w:t>
            </w:r>
          </w:p>
        </w:tc>
        <w:tc>
          <w:tcPr>
            <w:tcW w:w="1069" w:type="pct"/>
          </w:tcPr>
          <w:p w:rsidR="0001454A" w:rsidRPr="00EB69D8" w:rsidRDefault="0001454A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01454A" w:rsidRPr="00EB69D8" w:rsidRDefault="0001454A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01454A" w:rsidRPr="00EB69D8" w:rsidRDefault="0001454A" w:rsidP="00A469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3. Разработка глоссария по теме «Операции с 3D-объектами»</w:t>
            </w:r>
          </w:p>
        </w:tc>
        <w:tc>
          <w:tcPr>
            <w:tcW w:w="833" w:type="pct"/>
          </w:tcPr>
          <w:p w:rsidR="0001454A" w:rsidRPr="00EB69D8" w:rsidRDefault="0001454A" w:rsidP="0094664C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01454A" w:rsidRPr="00EB69D8" w:rsidRDefault="0001454A" w:rsidP="0094664C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01454A" w:rsidRPr="00EB69D8" w:rsidRDefault="0001454A" w:rsidP="0095169E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ПК-2–зув</w:t>
            </w:r>
          </w:p>
        </w:tc>
      </w:tr>
      <w:tr w:rsidR="0001454A" w:rsidRPr="00EB69D8" w:rsidTr="00C64BEE">
        <w:trPr>
          <w:trHeight w:val="234"/>
        </w:trPr>
        <w:tc>
          <w:tcPr>
            <w:tcW w:w="1373" w:type="pct"/>
          </w:tcPr>
          <w:p w:rsidR="0001454A" w:rsidRPr="00EB69D8" w:rsidRDefault="0001454A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3.3 Классификация проекций. Этапы от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бражения трехмерных объектов. Пре</w:t>
            </w:r>
            <w:r w:rsidRPr="00EB69D8">
              <w:rPr>
                <w:sz w:val="22"/>
                <w:szCs w:val="22"/>
              </w:rPr>
              <w:t>д</w:t>
            </w:r>
            <w:r w:rsidRPr="00EB69D8">
              <w:rPr>
                <w:sz w:val="22"/>
                <w:szCs w:val="22"/>
              </w:rPr>
              <w:t>ставление пространственных форм.</w:t>
            </w:r>
          </w:p>
        </w:tc>
        <w:tc>
          <w:tcPr>
            <w:tcW w:w="178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</w:t>
            </w:r>
          </w:p>
        </w:tc>
        <w:tc>
          <w:tcPr>
            <w:tcW w:w="255" w:type="pct"/>
            <w:vAlign w:val="center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6</w:t>
            </w:r>
          </w:p>
        </w:tc>
        <w:tc>
          <w:tcPr>
            <w:tcW w:w="213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12</w:t>
            </w:r>
          </w:p>
        </w:tc>
        <w:tc>
          <w:tcPr>
            <w:tcW w:w="1069" w:type="pct"/>
          </w:tcPr>
          <w:p w:rsidR="0001454A" w:rsidRPr="00EB69D8" w:rsidRDefault="0001454A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01454A" w:rsidRPr="00EB69D8" w:rsidRDefault="0001454A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01454A" w:rsidRPr="00EB69D8" w:rsidRDefault="0001454A" w:rsidP="008E54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3. Описание и разработка алг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ритма отображения трехмерных объектов.</w:t>
            </w:r>
          </w:p>
        </w:tc>
        <w:tc>
          <w:tcPr>
            <w:tcW w:w="833" w:type="pct"/>
          </w:tcPr>
          <w:p w:rsidR="0001454A" w:rsidRPr="00EB69D8" w:rsidRDefault="0001454A" w:rsidP="0094664C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01454A" w:rsidRPr="00EB69D8" w:rsidRDefault="0001454A" w:rsidP="0094664C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01454A" w:rsidRPr="00EB69D8" w:rsidRDefault="0001454A" w:rsidP="0095169E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ПК-2–зув</w:t>
            </w:r>
          </w:p>
        </w:tc>
      </w:tr>
      <w:tr w:rsidR="0001454A" w:rsidRPr="00EB69D8" w:rsidTr="00C64BEE">
        <w:trPr>
          <w:trHeight w:val="234"/>
        </w:trPr>
        <w:tc>
          <w:tcPr>
            <w:tcW w:w="1373" w:type="pct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Итого по разделу</w:t>
            </w:r>
          </w:p>
        </w:tc>
        <w:tc>
          <w:tcPr>
            <w:tcW w:w="178" w:type="pct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position w:val="-24"/>
                <w:sz w:val="22"/>
                <w:szCs w:val="22"/>
              </w:rPr>
              <w:t>7</w:t>
            </w:r>
          </w:p>
        </w:tc>
        <w:tc>
          <w:tcPr>
            <w:tcW w:w="255" w:type="pct"/>
            <w:vAlign w:val="center"/>
          </w:tcPr>
          <w:p w:rsidR="0001454A" w:rsidRPr="00EB69D8" w:rsidRDefault="0001454A" w:rsidP="00F20A8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14/14и</w:t>
            </w:r>
          </w:p>
        </w:tc>
        <w:tc>
          <w:tcPr>
            <w:tcW w:w="213" w:type="pct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01454A" w:rsidRPr="00EB69D8" w:rsidRDefault="0001454A" w:rsidP="009516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position w:val="-24"/>
                <w:sz w:val="22"/>
                <w:szCs w:val="22"/>
              </w:rPr>
              <w:t>26,05</w:t>
            </w:r>
          </w:p>
        </w:tc>
        <w:tc>
          <w:tcPr>
            <w:tcW w:w="1069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33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01454A" w:rsidRPr="00EB69D8" w:rsidTr="00C64BEE">
        <w:trPr>
          <w:trHeight w:val="237"/>
        </w:trPr>
        <w:tc>
          <w:tcPr>
            <w:tcW w:w="1373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178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2" w:type="pct"/>
          </w:tcPr>
          <w:p w:rsidR="0001454A" w:rsidRPr="00EB69D8" w:rsidRDefault="0001454A" w:rsidP="007B387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17(17И)</w:t>
            </w:r>
          </w:p>
        </w:tc>
        <w:tc>
          <w:tcPr>
            <w:tcW w:w="255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213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8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56,05</w:t>
            </w:r>
          </w:p>
        </w:tc>
        <w:tc>
          <w:tcPr>
            <w:tcW w:w="1069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833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/>
                <w:sz w:val="22"/>
                <w:szCs w:val="22"/>
              </w:rPr>
              <w:t>Зачет</w:t>
            </w:r>
          </w:p>
        </w:tc>
        <w:tc>
          <w:tcPr>
            <w:tcW w:w="499" w:type="pct"/>
          </w:tcPr>
          <w:p w:rsidR="0001454A" w:rsidRPr="00EB69D8" w:rsidRDefault="0001454A" w:rsidP="00256E7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01454A" w:rsidRPr="00EB69D8" w:rsidTr="00C64BEE">
        <w:trPr>
          <w:trHeight w:val="228"/>
        </w:trPr>
        <w:tc>
          <w:tcPr>
            <w:tcW w:w="1373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78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2" w:type="pct"/>
          </w:tcPr>
          <w:p w:rsidR="0001454A" w:rsidRPr="00EB69D8" w:rsidRDefault="0001454A" w:rsidP="007B387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17(17И)</w:t>
            </w:r>
          </w:p>
        </w:tc>
        <w:tc>
          <w:tcPr>
            <w:tcW w:w="255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213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8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56,05</w:t>
            </w:r>
          </w:p>
        </w:tc>
        <w:tc>
          <w:tcPr>
            <w:tcW w:w="1069" w:type="pct"/>
          </w:tcPr>
          <w:p w:rsidR="0001454A" w:rsidRPr="00EB69D8" w:rsidRDefault="0001454A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3" w:type="pct"/>
          </w:tcPr>
          <w:p w:rsidR="0001454A" w:rsidRPr="00EB69D8" w:rsidRDefault="0001454A" w:rsidP="00A62CDC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499" w:type="pct"/>
          </w:tcPr>
          <w:p w:rsidR="0001454A" w:rsidRPr="00EB69D8" w:rsidRDefault="0001454A" w:rsidP="0006603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</w:tbl>
    <w:p w:rsidR="0001454A" w:rsidRDefault="0001454A" w:rsidP="003622D7">
      <w:pPr>
        <w:ind w:firstLine="0"/>
        <w:rPr>
          <w:i/>
          <w:color w:val="C00000"/>
          <w:szCs w:val="20"/>
        </w:rPr>
      </w:pPr>
    </w:p>
    <w:p w:rsidR="0001454A" w:rsidRDefault="0001454A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01454A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01454A" w:rsidRPr="00C17915" w:rsidRDefault="0001454A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01454A" w:rsidRPr="008D3A6E" w:rsidRDefault="0001454A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01454A" w:rsidRPr="008D3A6E" w:rsidRDefault="0001454A" w:rsidP="00A72A9A">
      <w:r w:rsidRPr="008D3A6E">
        <w:rPr>
          <w:b/>
        </w:rPr>
        <w:t>Формы учебных занятий с использованием традиционных технологий:</w:t>
      </w:r>
    </w:p>
    <w:p w:rsidR="0001454A" w:rsidRPr="008D3A6E" w:rsidRDefault="0001454A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01454A" w:rsidRPr="008D3A6E" w:rsidRDefault="0001454A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01454A" w:rsidRPr="008D3A6E" w:rsidRDefault="0001454A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бакалавров</w:t>
      </w:r>
      <w:r w:rsidRPr="008D3A6E">
        <w:t>.</w:t>
      </w:r>
    </w:p>
    <w:p w:rsidR="0001454A" w:rsidRPr="008D3A6E" w:rsidRDefault="0001454A" w:rsidP="00A72A9A">
      <w:pPr>
        <w:rPr>
          <w:b/>
        </w:rPr>
      </w:pPr>
      <w:r w:rsidRPr="008D3A6E">
        <w:rPr>
          <w:b/>
        </w:rPr>
        <w:t>Формы учебных занятий с использованием технологий проблемного обучения:</w:t>
      </w:r>
    </w:p>
    <w:p w:rsidR="0001454A" w:rsidRPr="008D3A6E" w:rsidRDefault="0001454A" w:rsidP="00A72A9A">
      <w:r>
        <w:t>Лабораторное</w:t>
      </w:r>
      <w:r w:rsidRPr="008D3A6E">
        <w:t xml:space="preserve"> занятие в форме практикума – организация учебной работы, напра</w:t>
      </w:r>
      <w:r w:rsidRPr="008D3A6E">
        <w:t>в</w:t>
      </w:r>
      <w:r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01454A" w:rsidRPr="008D3A6E" w:rsidRDefault="0001454A" w:rsidP="00A72A9A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01454A" w:rsidRPr="008D3A6E" w:rsidRDefault="0001454A" w:rsidP="00A72A9A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01454A" w:rsidRPr="008D3A6E" w:rsidRDefault="0001454A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>планированными ошибками), лекция-беседа, лекция-дискуссия, 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ция.</w:t>
      </w:r>
    </w:p>
    <w:p w:rsidR="0001454A" w:rsidRPr="008D3A6E" w:rsidRDefault="0001454A" w:rsidP="00A72A9A">
      <w:r w:rsidRPr="008D3A6E">
        <w:t xml:space="preserve">Семинар-дискуссия – коллективное обсуждение </w:t>
      </w:r>
      <w:r>
        <w:t>вопросов</w:t>
      </w:r>
      <w:r w:rsidRPr="008D3A6E">
        <w:t xml:space="preserve">, проблемы, выявление мнений в группе </w:t>
      </w:r>
      <w:r>
        <w:t>по теме научного исследования аспирантов</w:t>
      </w:r>
      <w:r w:rsidRPr="008D3A6E">
        <w:t>.</w:t>
      </w:r>
    </w:p>
    <w:p w:rsidR="0001454A" w:rsidRPr="008D3A6E" w:rsidRDefault="0001454A" w:rsidP="00A72A9A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работы с информацией</w:t>
      </w:r>
      <w:r>
        <w:t xml:space="preserve"> по темам дисциплины</w:t>
      </w:r>
      <w:r w:rsidRPr="008D3A6E">
        <w:t>.</w:t>
      </w:r>
    </w:p>
    <w:p w:rsidR="0001454A" w:rsidRPr="008D3A6E" w:rsidRDefault="0001454A" w:rsidP="00A72A9A">
      <w:r w:rsidRPr="00D718F3">
        <w:rPr>
          <w:b/>
        </w:rPr>
        <w:t>Формы учебных занятий с использованием информационно-коммуникационных технологий</w:t>
      </w:r>
      <w:r w:rsidRPr="008D3A6E">
        <w:t>:</w:t>
      </w:r>
    </w:p>
    <w:p w:rsidR="0001454A" w:rsidRPr="008D3A6E" w:rsidRDefault="0001454A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>
        <w:t>деоматериалов по темам: «</w:t>
      </w:r>
      <w:r w:rsidRPr="00444578">
        <w:t>Аффинные</w:t>
      </w:r>
      <w:r>
        <w:rPr>
          <w:sz w:val="20"/>
          <w:szCs w:val="20"/>
        </w:rPr>
        <w:t xml:space="preserve"> </w:t>
      </w:r>
      <w:r w:rsidRPr="00444578">
        <w:t>преобразования и прое</w:t>
      </w:r>
      <w:r>
        <w:t>кции</w:t>
      </w:r>
      <w:r w:rsidRPr="00444578">
        <w:t xml:space="preserve"> графических объектов</w:t>
      </w:r>
      <w:r>
        <w:t>» и «</w:t>
      </w:r>
      <w:r w:rsidRPr="00950711">
        <w:t>Математическое описание алгоритмов удаления невидимых граней и линий</w:t>
      </w:r>
      <w:r>
        <w:t>»</w:t>
      </w:r>
      <w:r w:rsidRPr="008D3A6E">
        <w:t>.</w:t>
      </w:r>
    </w:p>
    <w:p w:rsidR="0001454A" w:rsidRPr="00C17915" w:rsidRDefault="0001454A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01454A" w:rsidRDefault="0001454A" w:rsidP="003E32BE">
      <w:pPr>
        <w:ind w:firstLine="0"/>
      </w:pPr>
      <w:r>
        <w:rPr>
          <w:b/>
        </w:rPr>
        <w:t>Лабораторная работа №1</w:t>
      </w:r>
      <w:r w:rsidRPr="00AB7664">
        <w:rPr>
          <w:b/>
        </w:rPr>
        <w:t>.</w:t>
      </w:r>
      <w:r>
        <w:t xml:space="preserve"> </w:t>
      </w:r>
      <w:r w:rsidRPr="00912208">
        <w:t>Основные понятия растровой и векторной графики</w:t>
      </w:r>
      <w:r w:rsidRPr="00B83690">
        <w:t>.</w:t>
      </w:r>
    </w:p>
    <w:p w:rsidR="0001454A" w:rsidRDefault="0001454A" w:rsidP="003E32BE">
      <w:pPr>
        <w:ind w:firstLine="0"/>
      </w:pPr>
      <w:r>
        <w:t>Выполнить построение графического объекта согласно, используя математическое опис</w:t>
      </w:r>
      <w:r>
        <w:t>а</w:t>
      </w:r>
      <w:r>
        <w:t>ние и растровое представление. Реализовать алгоритмы, позволяющие поворачивать об</w:t>
      </w:r>
      <w:r>
        <w:t>ъ</w:t>
      </w:r>
      <w:r>
        <w:t>ект на заданный угол, передвигать, зеркально отображать, увеличивать (уменьшать).</w:t>
      </w:r>
    </w:p>
    <w:p w:rsidR="0001454A" w:rsidRDefault="0001454A" w:rsidP="00A64C5B">
      <w:pPr>
        <w:ind w:firstLine="0"/>
      </w:pPr>
      <w:r>
        <w:rPr>
          <w:b/>
        </w:rPr>
        <w:t>Лабораторная работа №2</w:t>
      </w:r>
      <w:r w:rsidRPr="00AB7664">
        <w:rPr>
          <w:b/>
        </w:rPr>
        <w:t>.</w:t>
      </w:r>
      <w:r>
        <w:t xml:space="preserve"> </w:t>
      </w:r>
      <w:r w:rsidRPr="00912208">
        <w:t>Основные понятия растровой и векторной графики</w:t>
      </w:r>
      <w:r w:rsidRPr="00B83690">
        <w:t>.</w:t>
      </w:r>
    </w:p>
    <w:p w:rsidR="0001454A" w:rsidRDefault="0001454A" w:rsidP="00A64C5B">
      <w:pPr>
        <w:ind w:firstLine="0"/>
      </w:pPr>
      <w:r>
        <w:t>Выполнить построение графического объекта в формате 3</w:t>
      </w:r>
      <w:r>
        <w:rPr>
          <w:lang w:val="en-US"/>
        </w:rPr>
        <w:t>D</w:t>
      </w:r>
      <w:r>
        <w:t xml:space="preserve"> согласно, используя матем</w:t>
      </w:r>
      <w:r>
        <w:t>а</w:t>
      </w:r>
      <w:r>
        <w:t>тическое описание и растровое представление. Реализовать алгоритмы, позволяющие п</w:t>
      </w:r>
      <w:r>
        <w:t>о</w:t>
      </w:r>
      <w:r>
        <w:t>ворачивать объект на заданный угол, передвигать, зеркально отображать, увеличивать (уменьшать).</w:t>
      </w:r>
    </w:p>
    <w:p w:rsidR="0001454A" w:rsidRDefault="0001454A" w:rsidP="00765816">
      <w:pPr>
        <w:ind w:firstLine="0"/>
      </w:pPr>
      <w:r>
        <w:rPr>
          <w:b/>
        </w:rPr>
        <w:t>Лабораторная работа №3</w:t>
      </w:r>
      <w:r w:rsidRPr="00AB7664">
        <w:rPr>
          <w:b/>
        </w:rPr>
        <w:t>.</w:t>
      </w:r>
      <w:r>
        <w:t xml:space="preserve"> Цветовое представление графического объекта </w:t>
      </w:r>
      <w:r w:rsidRPr="00B83690">
        <w:t>.</w:t>
      </w:r>
    </w:p>
    <w:p w:rsidR="0001454A" w:rsidRPr="00744D63" w:rsidRDefault="0001454A" w:rsidP="00765816">
      <w:pPr>
        <w:ind w:firstLine="0"/>
      </w:pPr>
      <w:r>
        <w:t>Выполнить построение объемного графического объекта с использованием различных а</w:t>
      </w:r>
      <w:r>
        <w:t>л</w:t>
      </w:r>
      <w:r>
        <w:t>горитмов рендеринга с вохможностью регулирования цвета и степени освещения сцены.</w:t>
      </w:r>
    </w:p>
    <w:p w:rsidR="0001454A" w:rsidRDefault="0001454A" w:rsidP="000662B2">
      <w:pPr>
        <w:ind w:firstLine="0"/>
      </w:pPr>
      <w:r w:rsidRPr="00B5552E">
        <w:rPr>
          <w:b/>
        </w:rPr>
        <w:t>Лабораторная работа №</w:t>
      </w:r>
      <w:r>
        <w:rPr>
          <w:b/>
        </w:rPr>
        <w:t>4</w:t>
      </w:r>
      <w:r w:rsidRPr="00B5552E">
        <w:rPr>
          <w:b/>
        </w:rPr>
        <w:t>.</w:t>
      </w:r>
      <w:r>
        <w:rPr>
          <w:b/>
        </w:rPr>
        <w:t xml:space="preserve"> </w:t>
      </w:r>
      <w:r w:rsidRPr="00AD2A36">
        <w:t>Построение</w:t>
      </w:r>
      <w:r>
        <w:rPr>
          <w:b/>
        </w:rPr>
        <w:t xml:space="preserve"> </w:t>
      </w:r>
      <w:r>
        <w:rPr>
          <w:rFonts w:cs="Georgia"/>
        </w:rPr>
        <w:t>геометрических</w:t>
      </w:r>
      <w:r w:rsidRPr="00912208">
        <w:rPr>
          <w:rFonts w:cs="Georgia"/>
        </w:rPr>
        <w:t xml:space="preserve"> фрактал</w:t>
      </w:r>
      <w:r>
        <w:rPr>
          <w:rFonts w:cs="Georgia"/>
        </w:rPr>
        <w:t>ов</w:t>
      </w:r>
      <w:r>
        <w:t>.</w:t>
      </w:r>
    </w:p>
    <w:p w:rsidR="0001454A" w:rsidRPr="00F9718E" w:rsidRDefault="0001454A" w:rsidP="00AD2A36">
      <w:pPr>
        <w:ind w:firstLine="0"/>
        <w:rPr>
          <w:b/>
        </w:rPr>
      </w:pPr>
      <w:r>
        <w:t>Реализовать алгоритмы п</w:t>
      </w:r>
      <w:r w:rsidRPr="00AD2A36">
        <w:t>остроени</w:t>
      </w:r>
      <w:r>
        <w:t>я</w:t>
      </w:r>
      <w:r>
        <w:rPr>
          <w:b/>
        </w:rPr>
        <w:t xml:space="preserve"> </w:t>
      </w:r>
      <w:r>
        <w:rPr>
          <w:rFonts w:cs="Georgia"/>
        </w:rPr>
        <w:t>геометрических</w:t>
      </w:r>
      <w:r w:rsidRPr="00912208">
        <w:rPr>
          <w:rFonts w:cs="Georgia"/>
        </w:rPr>
        <w:t xml:space="preserve"> фрактал</w:t>
      </w:r>
      <w:r>
        <w:rPr>
          <w:rFonts w:cs="Georgia"/>
        </w:rPr>
        <w:t>ов с разным уровнем вложе</w:t>
      </w:r>
      <w:r>
        <w:rPr>
          <w:rFonts w:cs="Georgia"/>
        </w:rPr>
        <w:t>н</w:t>
      </w:r>
      <w:r>
        <w:rPr>
          <w:rFonts w:cs="Georgia"/>
        </w:rPr>
        <w:t>ности.</w:t>
      </w:r>
    </w:p>
    <w:p w:rsidR="0001454A" w:rsidRDefault="0001454A" w:rsidP="00B5552E">
      <w:pPr>
        <w:pStyle w:val="ListParagraph"/>
        <w:spacing w:line="240" w:lineRule="auto"/>
        <w:ind w:left="0" w:firstLine="0"/>
        <w:rPr>
          <w:lang w:val="ru-RU"/>
        </w:rPr>
      </w:pPr>
      <w:r w:rsidRPr="00B5552E">
        <w:rPr>
          <w:b/>
          <w:lang w:val="ru-RU"/>
        </w:rPr>
        <w:t>Лабораторная работа №</w:t>
      </w:r>
      <w:r>
        <w:rPr>
          <w:b/>
          <w:lang w:val="ru-RU"/>
        </w:rPr>
        <w:t>5</w:t>
      </w:r>
      <w:r w:rsidRPr="00B5552E">
        <w:rPr>
          <w:b/>
          <w:lang w:val="ru-RU"/>
        </w:rPr>
        <w:t>.</w:t>
      </w:r>
      <w:r>
        <w:rPr>
          <w:b/>
          <w:lang w:val="ru-RU"/>
        </w:rPr>
        <w:t xml:space="preserve"> </w:t>
      </w:r>
      <w:r w:rsidRPr="00912208">
        <w:rPr>
          <w:rFonts w:cs="Georgia"/>
          <w:lang w:val="ru-RU"/>
        </w:rPr>
        <w:t>Построение множества Мандельброта</w:t>
      </w:r>
      <w:r>
        <w:rPr>
          <w:lang w:val="ru-RU"/>
        </w:rPr>
        <w:t>.</w:t>
      </w:r>
    </w:p>
    <w:p w:rsidR="0001454A" w:rsidRPr="005D38E1" w:rsidRDefault="0001454A" w:rsidP="00B5552E">
      <w:pPr>
        <w:pStyle w:val="ListParagraph"/>
        <w:spacing w:line="240" w:lineRule="auto"/>
        <w:ind w:left="0" w:firstLine="0"/>
        <w:rPr>
          <w:b/>
          <w:lang w:val="ru-RU"/>
        </w:rPr>
      </w:pPr>
      <w:r w:rsidRPr="005D38E1">
        <w:rPr>
          <w:lang w:val="ru-RU"/>
        </w:rPr>
        <w:t xml:space="preserve">Реализовать алгоритм </w:t>
      </w:r>
      <w:r w:rsidRPr="00F609DF">
        <w:rPr>
          <w:lang w:val="ru-RU"/>
        </w:rPr>
        <w:t>построения</w:t>
      </w:r>
      <w:r>
        <w:rPr>
          <w:lang w:val="ru-RU"/>
        </w:rPr>
        <w:t xml:space="preserve"> </w:t>
      </w:r>
      <w:r w:rsidRPr="00912208">
        <w:rPr>
          <w:rFonts w:cs="Georgia"/>
          <w:lang w:val="ru-RU"/>
        </w:rPr>
        <w:t>множества Мандельброта</w:t>
      </w:r>
      <w:r w:rsidRPr="005D38E1">
        <w:rPr>
          <w:lang w:val="ru-RU"/>
        </w:rPr>
        <w:t>.</w:t>
      </w:r>
    </w:p>
    <w:p w:rsidR="0001454A" w:rsidRDefault="0001454A" w:rsidP="00B5552E">
      <w:pPr>
        <w:pStyle w:val="ListParagraph"/>
        <w:spacing w:line="240" w:lineRule="auto"/>
        <w:ind w:left="0" w:firstLine="0"/>
        <w:rPr>
          <w:lang w:val="ru-RU"/>
        </w:rPr>
      </w:pPr>
      <w:r w:rsidRPr="00B5552E">
        <w:rPr>
          <w:b/>
          <w:lang w:val="ru-RU"/>
        </w:rPr>
        <w:t>Лабораторная работа №</w:t>
      </w:r>
      <w:r>
        <w:rPr>
          <w:b/>
          <w:lang w:val="ru-RU"/>
        </w:rPr>
        <w:t>6</w:t>
      </w:r>
      <w:r w:rsidRPr="00B5552E">
        <w:rPr>
          <w:b/>
          <w:lang w:val="ru-RU"/>
        </w:rPr>
        <w:t>.</w:t>
      </w:r>
      <w:r>
        <w:rPr>
          <w:b/>
          <w:lang w:val="ru-RU"/>
        </w:rPr>
        <w:t xml:space="preserve"> </w:t>
      </w:r>
      <w:r w:rsidRPr="00912208">
        <w:rPr>
          <w:rFonts w:cs="Georgia"/>
          <w:lang w:val="ru-RU"/>
        </w:rPr>
        <w:t>Алгоритм Брезенхейма для растеризации отрезка</w:t>
      </w:r>
      <w:r>
        <w:rPr>
          <w:lang w:val="ru-RU"/>
        </w:rPr>
        <w:t>.</w:t>
      </w:r>
    </w:p>
    <w:p w:rsidR="0001454A" w:rsidRDefault="0001454A" w:rsidP="00B5552E">
      <w:pPr>
        <w:pStyle w:val="ListParagraph"/>
        <w:spacing w:line="240" w:lineRule="auto"/>
        <w:ind w:left="0" w:firstLine="0"/>
        <w:rPr>
          <w:b/>
          <w:lang w:val="ru-RU"/>
        </w:rPr>
      </w:pPr>
      <w:r w:rsidRPr="005D38E1">
        <w:rPr>
          <w:lang w:val="ru-RU"/>
        </w:rPr>
        <w:t xml:space="preserve">Реализовать алгоритм </w:t>
      </w:r>
      <w:r w:rsidRPr="00912208">
        <w:rPr>
          <w:rFonts w:cs="Georgia"/>
          <w:lang w:val="ru-RU"/>
        </w:rPr>
        <w:t>Брезенхейма для растеризации отрезка</w:t>
      </w:r>
      <w:r w:rsidRPr="005D38E1">
        <w:rPr>
          <w:lang w:val="ru-RU"/>
        </w:rPr>
        <w:t>.</w:t>
      </w:r>
    </w:p>
    <w:p w:rsidR="0001454A" w:rsidRDefault="0001454A" w:rsidP="00B5552E">
      <w:pPr>
        <w:pStyle w:val="ListParagraph"/>
        <w:spacing w:line="240" w:lineRule="auto"/>
        <w:ind w:left="0" w:firstLine="0"/>
        <w:rPr>
          <w:lang w:val="ru-RU"/>
        </w:rPr>
      </w:pPr>
      <w:r w:rsidRPr="00052DBE">
        <w:rPr>
          <w:b/>
          <w:lang w:val="ru-RU"/>
        </w:rPr>
        <w:t>Лабораторная работа №</w:t>
      </w:r>
      <w:r>
        <w:rPr>
          <w:b/>
          <w:lang w:val="ru-RU"/>
        </w:rPr>
        <w:t>7</w:t>
      </w:r>
      <w:r w:rsidRPr="00052DBE">
        <w:rPr>
          <w:b/>
          <w:lang w:val="ru-RU"/>
        </w:rPr>
        <w:t>.</w:t>
      </w:r>
      <w:r>
        <w:rPr>
          <w:b/>
          <w:lang w:val="ru-RU"/>
        </w:rPr>
        <w:t xml:space="preserve"> </w:t>
      </w:r>
      <w:r w:rsidRPr="000662B2">
        <w:rPr>
          <w:lang w:val="ru-RU"/>
        </w:rPr>
        <w:t>Удаление невидимых граней и линий.</w:t>
      </w:r>
    </w:p>
    <w:p w:rsidR="0001454A" w:rsidRPr="0099148F" w:rsidRDefault="0001454A" w:rsidP="00B5552E">
      <w:pPr>
        <w:pStyle w:val="ListParagraph"/>
        <w:spacing w:line="240" w:lineRule="auto"/>
        <w:ind w:left="0" w:firstLine="0"/>
        <w:rPr>
          <w:lang w:val="ru-RU"/>
        </w:rPr>
      </w:pPr>
      <w:r w:rsidRPr="0099148F">
        <w:rPr>
          <w:lang w:val="ru-RU"/>
        </w:rPr>
        <w:t>Выполнить построение объемного графического объекта согласно</w:t>
      </w:r>
      <w:r>
        <w:rPr>
          <w:lang w:val="ru-RU"/>
        </w:rPr>
        <w:t xml:space="preserve"> индивидуальному в</w:t>
      </w:r>
      <w:r>
        <w:rPr>
          <w:lang w:val="ru-RU"/>
        </w:rPr>
        <w:t>а</w:t>
      </w:r>
      <w:r>
        <w:rPr>
          <w:lang w:val="ru-RU"/>
        </w:rPr>
        <w:t>рианту</w:t>
      </w:r>
      <w:r w:rsidRPr="0099148F">
        <w:rPr>
          <w:lang w:val="ru-RU"/>
        </w:rPr>
        <w:t>. Разработать</w:t>
      </w:r>
      <w:r>
        <w:rPr>
          <w:lang w:val="ru-RU"/>
        </w:rPr>
        <w:t xml:space="preserve"> алгоритм</w:t>
      </w:r>
      <w:r w:rsidRPr="0099148F">
        <w:rPr>
          <w:lang w:val="ru-RU"/>
        </w:rPr>
        <w:t xml:space="preserve"> </w:t>
      </w:r>
      <w:r>
        <w:rPr>
          <w:lang w:val="ru-RU"/>
        </w:rPr>
        <w:t>удаления</w:t>
      </w:r>
      <w:r w:rsidRPr="000662B2">
        <w:rPr>
          <w:lang w:val="ru-RU"/>
        </w:rPr>
        <w:t xml:space="preserve"> невидимых граней и линий</w:t>
      </w:r>
      <w:r>
        <w:rPr>
          <w:lang w:val="ru-RU"/>
        </w:rPr>
        <w:t xml:space="preserve"> при повороте и пер</w:t>
      </w:r>
      <w:r>
        <w:rPr>
          <w:lang w:val="ru-RU"/>
        </w:rPr>
        <w:t>е</w:t>
      </w:r>
      <w:r>
        <w:rPr>
          <w:lang w:val="ru-RU"/>
        </w:rPr>
        <w:t xml:space="preserve">мещении </w:t>
      </w:r>
      <w:r w:rsidRPr="00F941BF">
        <w:rPr>
          <w:lang w:val="ru-RU"/>
        </w:rPr>
        <w:t>3</w:t>
      </w:r>
      <w:r>
        <w:t>D</w:t>
      </w:r>
      <w:r w:rsidRPr="00F941BF">
        <w:rPr>
          <w:lang w:val="ru-RU"/>
        </w:rPr>
        <w:t>-графического объекта</w:t>
      </w:r>
      <w:r w:rsidRPr="0099148F">
        <w:rPr>
          <w:lang w:val="ru-RU"/>
        </w:rPr>
        <w:t xml:space="preserve"> и реализовать их в виде программного модуля.</w:t>
      </w:r>
    </w:p>
    <w:p w:rsidR="0001454A" w:rsidRPr="004050D5" w:rsidRDefault="0001454A" w:rsidP="004050D5">
      <w:pPr>
        <w:pStyle w:val="ListParagraph"/>
        <w:spacing w:line="240" w:lineRule="auto"/>
        <w:ind w:left="0" w:firstLine="0"/>
        <w:rPr>
          <w:b/>
          <w:lang w:val="ru-RU"/>
        </w:rPr>
      </w:pPr>
      <w:r>
        <w:rPr>
          <w:noProof/>
          <w:lang w:val="ru-RU" w:eastAsia="ru-RU"/>
        </w:rPr>
        <w:pict>
          <v:rect id="Номер слайда 3" o:spid="_x0000_s1026" style="position:absolute;left:0;text-align:left;margin-left:462.2pt;margin-top:417.6pt;width:168pt;height:28.7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</v:rect>
        </w:pict>
      </w:r>
    </w:p>
    <w:p w:rsidR="0001454A" w:rsidRDefault="0001454A" w:rsidP="00EC0D4C">
      <w:pPr>
        <w:pStyle w:val="Heading3"/>
        <w:tabs>
          <w:tab w:val="center" w:pos="5177"/>
          <w:tab w:val="left" w:pos="6568"/>
        </w:tabs>
        <w:jc w:val="left"/>
        <w:rPr>
          <w:i w:val="0"/>
          <w:color w:val="C00000"/>
        </w:rPr>
        <w:sectPr w:rsidR="0001454A" w:rsidSect="00951970">
          <w:headerReference w:type="even" r:id="rId12"/>
          <w:headerReference w:type="default" r:id="rId13"/>
          <w:footerReference w:type="even" r:id="rId14"/>
          <w:footerReference w:type="default" r:id="rId15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1454A" w:rsidRDefault="0001454A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01454A" w:rsidRPr="00D718F3" w:rsidRDefault="0001454A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0A0"/>
      </w:tblPr>
      <w:tblGrid>
        <w:gridCol w:w="1545"/>
        <w:gridCol w:w="5117"/>
        <w:gridCol w:w="8363"/>
      </w:tblGrid>
      <w:tr w:rsidR="0001454A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54A" w:rsidRPr="006C5204" w:rsidRDefault="0001454A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54A" w:rsidRPr="006C5204" w:rsidRDefault="0001454A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54A" w:rsidRPr="006C5204" w:rsidRDefault="0001454A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01454A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54A" w:rsidRPr="006C5204" w:rsidRDefault="0001454A" w:rsidP="009B0FB4">
            <w:pPr>
              <w:ind w:firstLine="0"/>
              <w:jc w:val="left"/>
              <w:rPr>
                <w:color w:val="C00000"/>
              </w:rPr>
            </w:pPr>
            <w:r w:rsidRPr="00D67EAE">
              <w:rPr>
                <w:b/>
              </w:rPr>
              <w:t>ПК-2</w:t>
            </w:r>
            <w:r>
              <w:rPr>
                <w:b/>
              </w:rPr>
              <w:t xml:space="preserve"> </w:t>
            </w:r>
            <w:r w:rsidRPr="00A62F79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современные инстр</w:t>
            </w:r>
            <w:r w:rsidRPr="00A62F79">
              <w:rPr>
                <w:b/>
              </w:rPr>
              <w:t>у</w:t>
            </w:r>
            <w:r w:rsidRPr="00A62F79">
              <w:rPr>
                <w:b/>
              </w:rPr>
              <w:t>ментальные средства и технологии программирования</w:t>
            </w:r>
          </w:p>
        </w:tc>
      </w:tr>
      <w:tr w:rsidR="0001454A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54A" w:rsidRPr="006C5204" w:rsidRDefault="0001454A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54A" w:rsidRPr="00912208" w:rsidRDefault="0001454A" w:rsidP="00B95195">
            <w:pPr>
              <w:pStyle w:val="ListParagraph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>Основные понятия растровой и векторной гр</w:t>
            </w:r>
            <w:r w:rsidRPr="00912208">
              <w:rPr>
                <w:rFonts w:cs="Georgia"/>
                <w:lang w:val="ru-RU"/>
              </w:rPr>
              <w:t>а</w:t>
            </w:r>
            <w:r w:rsidRPr="00912208">
              <w:rPr>
                <w:rFonts w:cs="Georgia"/>
                <w:lang w:val="ru-RU"/>
              </w:rPr>
              <w:t xml:space="preserve">фики. </w:t>
            </w:r>
          </w:p>
          <w:p w:rsidR="0001454A" w:rsidRPr="00912208" w:rsidRDefault="0001454A" w:rsidP="00B95195">
            <w:pPr>
              <w:pStyle w:val="ListParagraph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 xml:space="preserve">Достоинства и недостатки разных способов представления изображений. </w:t>
            </w:r>
          </w:p>
          <w:p w:rsidR="0001454A" w:rsidRPr="00912208" w:rsidRDefault="0001454A" w:rsidP="00B95195">
            <w:pPr>
              <w:pStyle w:val="ListParagraph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 xml:space="preserve">Параметры растровых изображений. </w:t>
            </w:r>
          </w:p>
          <w:p w:rsidR="0001454A" w:rsidRPr="00912208" w:rsidRDefault="0001454A" w:rsidP="00B95195">
            <w:pPr>
              <w:pStyle w:val="ListParagraph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 xml:space="preserve">Разрешение. Глубина цвета. Тоновый диапазон. </w:t>
            </w:r>
          </w:p>
          <w:p w:rsidR="0001454A" w:rsidRPr="00912208" w:rsidRDefault="0001454A" w:rsidP="00B95195">
            <w:pPr>
              <w:pStyle w:val="ListParagraph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 xml:space="preserve">Классификация современного программного обеспечения обработки графики. </w:t>
            </w:r>
          </w:p>
          <w:p w:rsidR="0001454A" w:rsidRPr="00912208" w:rsidRDefault="0001454A" w:rsidP="00B95195">
            <w:pPr>
              <w:pStyle w:val="ListParagraph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>Форматы графических файлов.</w:t>
            </w:r>
          </w:p>
          <w:p w:rsidR="0001454A" w:rsidRDefault="0001454A" w:rsidP="00B95195">
            <w:pPr>
              <w:widowControl/>
              <w:autoSpaceDE/>
              <w:autoSpaceDN/>
              <w:adjustRightInd/>
              <w:ind w:firstLine="0"/>
              <w:jc w:val="left"/>
            </w:pPr>
            <w:r w:rsidRPr="00912208">
              <w:t>Светлота,  насыщенность, тон.</w:t>
            </w:r>
          </w:p>
          <w:p w:rsidR="0001454A" w:rsidRDefault="0001454A" w:rsidP="00B95195">
            <w:pPr>
              <w:pStyle w:val="ListParagraph"/>
              <w:tabs>
                <w:tab w:val="left" w:pos="851"/>
              </w:tabs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>Классификация фракталов. Геометрические фракталы. Алгебраические фракталы.</w:t>
            </w:r>
          </w:p>
          <w:p w:rsidR="0001454A" w:rsidRPr="00B95195" w:rsidRDefault="0001454A" w:rsidP="00B95195">
            <w:pPr>
              <w:pStyle w:val="ListParagraph"/>
              <w:tabs>
                <w:tab w:val="left" w:pos="851"/>
              </w:tabs>
              <w:ind w:left="0" w:firstLine="0"/>
              <w:rPr>
                <w:bCs/>
                <w:lang w:val="ru-RU"/>
              </w:rPr>
            </w:pPr>
            <w:r w:rsidRPr="00912208">
              <w:rPr>
                <w:lang w:val="ru-RU"/>
              </w:rPr>
              <w:t>Перенос, масштабирование, масштабирование, вращение вокруг осей 3-D объектов.</w:t>
            </w:r>
            <w:r>
              <w:rPr>
                <w:lang w:val="ru-RU"/>
              </w:rPr>
              <w:t xml:space="preserve"> </w:t>
            </w:r>
            <w:r w:rsidRPr="00912208">
              <w:rPr>
                <w:lang w:val="ru-RU"/>
              </w:rPr>
              <w:t>Классиф</w:t>
            </w:r>
            <w:r w:rsidRPr="00912208">
              <w:rPr>
                <w:lang w:val="ru-RU"/>
              </w:rPr>
              <w:t>и</w:t>
            </w:r>
            <w:r w:rsidRPr="00912208">
              <w:rPr>
                <w:lang w:val="ru-RU"/>
              </w:rPr>
              <w:t>кация проекций.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54A" w:rsidRPr="00AF1D8D" w:rsidRDefault="0001454A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i/>
                <w:kern w:val="24"/>
              </w:rPr>
              <w:t xml:space="preserve">Перечень теоретических вопросов </w:t>
            </w:r>
          </w:p>
          <w:p w:rsidR="0001454A" w:rsidRPr="00B95195" w:rsidRDefault="0001454A" w:rsidP="00B95195">
            <w:pPr>
              <w:pStyle w:val="ListParagraph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B95195">
              <w:rPr>
                <w:rFonts w:cs="Georgia"/>
                <w:lang w:val="ru-RU"/>
              </w:rPr>
              <w:t>Основные понятия растровой и векторной графики. Достоинства и н</w:t>
            </w:r>
            <w:r w:rsidRPr="00B95195">
              <w:rPr>
                <w:rFonts w:cs="Georgia"/>
                <w:lang w:val="ru-RU"/>
              </w:rPr>
              <w:t>е</w:t>
            </w:r>
            <w:r w:rsidRPr="00B95195">
              <w:rPr>
                <w:rFonts w:cs="Georgia"/>
                <w:lang w:val="ru-RU"/>
              </w:rPr>
              <w:t>достатки разных способов представления изображений. Параметры ра</w:t>
            </w:r>
            <w:r w:rsidRPr="00B95195">
              <w:rPr>
                <w:rFonts w:cs="Georgia"/>
                <w:lang w:val="ru-RU"/>
              </w:rPr>
              <w:t>с</w:t>
            </w:r>
            <w:r w:rsidRPr="00B95195">
              <w:rPr>
                <w:rFonts w:cs="Georgia"/>
                <w:lang w:val="ru-RU"/>
              </w:rPr>
              <w:t xml:space="preserve">тровых изображений. </w:t>
            </w:r>
          </w:p>
          <w:p w:rsidR="0001454A" w:rsidRPr="00912208" w:rsidRDefault="0001454A" w:rsidP="00B95195">
            <w:pPr>
              <w:pStyle w:val="ListParagraph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 xml:space="preserve">Разрешение. Глубина цвета. Тоновый диапазон. </w:t>
            </w:r>
          </w:p>
          <w:p w:rsidR="0001454A" w:rsidRPr="00B95195" w:rsidRDefault="0001454A" w:rsidP="00B95195">
            <w:pPr>
              <w:pStyle w:val="ListParagraph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szCs w:val="24"/>
                <w:lang w:val="ru-RU"/>
              </w:rPr>
            </w:pPr>
            <w:r w:rsidRPr="00B95195">
              <w:rPr>
                <w:rFonts w:cs="Georgia"/>
                <w:lang w:val="ru-RU"/>
              </w:rPr>
              <w:t>Классификация современного программного обеспечения обработки графики. Форматы графических файлов.</w:t>
            </w:r>
          </w:p>
          <w:p w:rsidR="0001454A" w:rsidRPr="00912208" w:rsidRDefault="0001454A" w:rsidP="00B95195">
            <w:pPr>
              <w:pStyle w:val="ListParagraph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szCs w:val="24"/>
                <w:lang w:val="ru-RU"/>
              </w:rPr>
            </w:pPr>
            <w:r w:rsidRPr="00912208">
              <w:rPr>
                <w:szCs w:val="24"/>
                <w:lang w:val="ru-RU"/>
              </w:rPr>
              <w:t>Светлота,  насыщенность, тон.</w:t>
            </w:r>
          </w:p>
          <w:p w:rsidR="0001454A" w:rsidRPr="00B95195" w:rsidRDefault="0001454A" w:rsidP="00B95195">
            <w:pPr>
              <w:pStyle w:val="ListParagraph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B95195">
              <w:rPr>
                <w:rFonts w:cs="Georgia"/>
                <w:lang w:val="ru-RU"/>
              </w:rPr>
              <w:t>Классификация фракталов. Геометрические фракталы. Алгебраические фракталы. Построение множества Мандельброта. Стохастические фра</w:t>
            </w:r>
            <w:r w:rsidRPr="00B95195">
              <w:rPr>
                <w:rFonts w:cs="Georgia"/>
                <w:lang w:val="ru-RU"/>
              </w:rPr>
              <w:t>к</w:t>
            </w:r>
            <w:r w:rsidRPr="00B95195">
              <w:rPr>
                <w:rFonts w:cs="Georgia"/>
                <w:lang w:val="ru-RU"/>
              </w:rPr>
              <w:t xml:space="preserve">талы. </w:t>
            </w:r>
          </w:p>
          <w:p w:rsidR="0001454A" w:rsidRPr="00B95195" w:rsidRDefault="0001454A" w:rsidP="00B95195">
            <w:pPr>
              <w:pStyle w:val="ListParagraph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B95195">
              <w:rPr>
                <w:rFonts w:cs="Georgia"/>
                <w:lang w:val="ru-RU"/>
              </w:rPr>
              <w:t>Понятие растеризации. Растровое представление отрезка. Простейшие алгоритмы построения отрезков. Алгоритм Брезенхейма для растериз</w:t>
            </w:r>
            <w:r w:rsidRPr="00B95195">
              <w:rPr>
                <w:rFonts w:cs="Georgia"/>
                <w:lang w:val="ru-RU"/>
              </w:rPr>
              <w:t>а</w:t>
            </w:r>
            <w:r w:rsidRPr="00B95195">
              <w:rPr>
                <w:rFonts w:cs="Georgia"/>
                <w:lang w:val="ru-RU"/>
              </w:rPr>
              <w:t xml:space="preserve">ции отрезка. </w:t>
            </w:r>
          </w:p>
          <w:p w:rsidR="0001454A" w:rsidRPr="00B95195" w:rsidRDefault="0001454A" w:rsidP="00B95195">
            <w:pPr>
              <w:pStyle w:val="ListParagraph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B95195">
              <w:rPr>
                <w:rFonts w:cs="Georgia"/>
                <w:lang w:val="ru-RU"/>
              </w:rPr>
              <w:t>Растровое представление окружности. Алгоритм Брезенхейма для ра</w:t>
            </w:r>
            <w:r w:rsidRPr="00B95195">
              <w:rPr>
                <w:rFonts w:cs="Georgia"/>
                <w:lang w:val="ru-RU"/>
              </w:rPr>
              <w:t>с</w:t>
            </w:r>
            <w:r w:rsidRPr="00B95195">
              <w:rPr>
                <w:rFonts w:cs="Georgia"/>
                <w:lang w:val="ru-RU"/>
              </w:rPr>
              <w:t xml:space="preserve">теризации окружности. </w:t>
            </w:r>
          </w:p>
          <w:p w:rsidR="0001454A" w:rsidRPr="00B95195" w:rsidRDefault="0001454A" w:rsidP="00B95195">
            <w:pPr>
              <w:pStyle w:val="ListParagraph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B95195">
              <w:rPr>
                <w:rFonts w:cs="Georgia"/>
                <w:lang w:val="ru-RU"/>
              </w:rPr>
              <w:t>Закраска области заданной цветом границы. Заполнение многоугол</w:t>
            </w:r>
            <w:r w:rsidRPr="00B95195">
              <w:rPr>
                <w:rFonts w:cs="Georgia"/>
                <w:lang w:val="ru-RU"/>
              </w:rPr>
              <w:t>ь</w:t>
            </w:r>
            <w:r w:rsidRPr="00B95195">
              <w:rPr>
                <w:rFonts w:cs="Georgia"/>
                <w:lang w:val="ru-RU"/>
              </w:rPr>
              <w:t>ников.</w:t>
            </w:r>
          </w:p>
          <w:p w:rsidR="0001454A" w:rsidRPr="00B95195" w:rsidRDefault="0001454A" w:rsidP="00B95195">
            <w:pPr>
              <w:pStyle w:val="ListParagraph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B95195">
              <w:rPr>
                <w:lang w:val="ru-RU"/>
              </w:rPr>
              <w:t>Определение точек на плоскости. Перенос, масштабирование, отраж</w:t>
            </w:r>
            <w:r w:rsidRPr="00B95195">
              <w:rPr>
                <w:lang w:val="ru-RU"/>
              </w:rPr>
              <w:t>е</w:t>
            </w:r>
            <w:r w:rsidRPr="00B95195">
              <w:rPr>
                <w:lang w:val="ru-RU"/>
              </w:rPr>
              <w:t xml:space="preserve">ние, сдвиг. Вывод матрицы для поворота вокруг центра координат. </w:t>
            </w:r>
          </w:p>
          <w:p w:rsidR="0001454A" w:rsidRPr="00B95195" w:rsidRDefault="0001454A" w:rsidP="00B95195">
            <w:pPr>
              <w:pStyle w:val="ListParagraph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B95195">
              <w:rPr>
                <w:lang w:val="ru-RU"/>
              </w:rPr>
              <w:t>Однородные координаты. Перенос, масштабирование, масштабиров</w:t>
            </w:r>
            <w:r w:rsidRPr="00B95195">
              <w:rPr>
                <w:lang w:val="ru-RU"/>
              </w:rPr>
              <w:t>а</w:t>
            </w:r>
            <w:r w:rsidRPr="00B95195">
              <w:rPr>
                <w:lang w:val="ru-RU"/>
              </w:rPr>
              <w:t xml:space="preserve">ние, вращение вокруг осей 3-D объектов. Классификация проекций. </w:t>
            </w:r>
          </w:p>
        </w:tc>
      </w:tr>
      <w:tr w:rsidR="0001454A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54A" w:rsidRPr="006C5204" w:rsidRDefault="0001454A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54A" w:rsidRPr="006C5204" w:rsidRDefault="0001454A" w:rsidP="00D417C8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>разрабатывать алгоритмы построения фракт</w:t>
            </w:r>
            <w:r>
              <w:rPr>
                <w:bCs/>
              </w:rPr>
              <w:t>а</w:t>
            </w:r>
            <w:r>
              <w:rPr>
                <w:bCs/>
              </w:rPr>
              <w:t>лов; разрабатывать и реализовывать алгоритмя, позволяющие отображать графические объекты на плоскости и в пространстве, применять к ним алгоритмы удаления невидимых линий при повороте, реализовывать алгоритмы рендеринга замкнутых контуров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54A" w:rsidRDefault="0001454A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i/>
                <w:kern w:val="24"/>
              </w:rPr>
              <w:t xml:space="preserve">Практические задания </w:t>
            </w:r>
          </w:p>
          <w:p w:rsidR="0001454A" w:rsidRDefault="0001454A" w:rsidP="007A0DC1">
            <w:pPr>
              <w:ind w:firstLine="0"/>
            </w:pPr>
            <w:r>
              <w:t xml:space="preserve">1. реализовать алгоритм построения графического объекта в формате </w:t>
            </w:r>
            <w:r w:rsidRPr="00634571">
              <w:t>3</w:t>
            </w:r>
            <w:r>
              <w:rPr>
                <w:lang w:val="en-US"/>
              </w:rPr>
              <w:t>D</w:t>
            </w:r>
            <w:r>
              <w:t xml:space="preserve"> объ</w:t>
            </w:r>
            <w:r>
              <w:t>е</w:t>
            </w:r>
            <w:r>
              <w:t>ме. Реализовать функции отображения видимых ребе при повороте с возмо</w:t>
            </w:r>
            <w:r>
              <w:t>ж</w:t>
            </w:r>
            <w:r>
              <w:t>ностью рендеренга всего объекта.</w:t>
            </w:r>
          </w:p>
          <w:p w:rsidR="0001454A" w:rsidRPr="005A3C65" w:rsidRDefault="0001454A" w:rsidP="00504C15">
            <w:pPr>
              <w:ind w:firstLine="0"/>
            </w:pPr>
            <w:r>
              <w:t xml:space="preserve">2. Реализовать построение </w:t>
            </w:r>
            <w:r w:rsidRPr="00912208">
              <w:rPr>
                <w:rFonts w:cs="Georgia"/>
              </w:rPr>
              <w:t>множества Мандельброта</w:t>
            </w:r>
            <w:r>
              <w:t>.</w:t>
            </w:r>
          </w:p>
        </w:tc>
      </w:tr>
      <w:tr w:rsidR="0001454A" w:rsidRPr="00634571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54A" w:rsidRPr="00634571" w:rsidRDefault="0001454A" w:rsidP="009B0FB4">
            <w:pPr>
              <w:ind w:firstLine="0"/>
              <w:jc w:val="left"/>
            </w:pPr>
            <w:r w:rsidRPr="00634571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54A" w:rsidRPr="00634571" w:rsidRDefault="0001454A" w:rsidP="006C520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>разработкой алгоритмов отображения сложных геометрических объектов;</w:t>
            </w:r>
          </w:p>
          <w:p w:rsidR="0001454A" w:rsidRPr="00634571" w:rsidRDefault="0001454A" w:rsidP="006C520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>способами построения проекций и визуализ</w:t>
            </w:r>
            <w:r w:rsidRPr="00634571">
              <w:rPr>
                <w:sz w:val="24"/>
                <w:szCs w:val="24"/>
              </w:rPr>
              <w:t>а</w:t>
            </w:r>
            <w:r w:rsidRPr="00634571">
              <w:rPr>
                <w:sz w:val="24"/>
                <w:szCs w:val="24"/>
              </w:rPr>
              <w:t>цией графического представления с помощью алгоритмического языка программирования;</w:t>
            </w:r>
          </w:p>
          <w:p w:rsidR="0001454A" w:rsidRPr="00634571" w:rsidRDefault="0001454A" w:rsidP="006C520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>навыками применения и реализации алгори</w:t>
            </w:r>
            <w:r w:rsidRPr="00634571">
              <w:rPr>
                <w:sz w:val="24"/>
                <w:szCs w:val="24"/>
              </w:rPr>
              <w:t>т</w:t>
            </w:r>
            <w:r w:rsidRPr="00634571">
              <w:rPr>
                <w:sz w:val="24"/>
                <w:szCs w:val="24"/>
              </w:rPr>
              <w:t>мов отображения сложных графических объе</w:t>
            </w:r>
            <w:r w:rsidRPr="00634571">
              <w:rPr>
                <w:sz w:val="24"/>
                <w:szCs w:val="24"/>
              </w:rPr>
              <w:t>к</w:t>
            </w:r>
            <w:r w:rsidRPr="00634571">
              <w:rPr>
                <w:sz w:val="24"/>
                <w:szCs w:val="24"/>
              </w:rPr>
              <w:t>тов;</w:t>
            </w:r>
          </w:p>
          <w:p w:rsidR="0001454A" w:rsidRPr="00634571" w:rsidRDefault="0001454A" w:rsidP="006C5204">
            <w:pPr>
              <w:ind w:firstLine="0"/>
              <w:jc w:val="left"/>
              <w:rPr>
                <w:bCs/>
              </w:rPr>
            </w:pPr>
            <w:r w:rsidRPr="00634571">
              <w:t>навыками совершенствования профессионал</w:t>
            </w:r>
            <w:r w:rsidRPr="00634571">
              <w:t>ь</w:t>
            </w:r>
            <w:r w:rsidRPr="00634571">
              <w:t>ных знаний и умений путем способами испол</w:t>
            </w:r>
            <w:r w:rsidRPr="00634571">
              <w:t>ь</w:t>
            </w:r>
            <w:r w:rsidRPr="00634571">
              <w:t>зования возможностей информационной среды</w:t>
            </w:r>
            <w:r w:rsidRPr="00634571">
              <w:rPr>
                <w:bCs/>
              </w:rPr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54A" w:rsidRPr="00634571" w:rsidRDefault="0001454A" w:rsidP="00504C15">
            <w:pPr>
              <w:ind w:firstLine="0"/>
            </w:pPr>
            <w:r w:rsidRPr="00634571">
              <w:rPr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01454A" w:rsidRDefault="0001454A" w:rsidP="00634571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11005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Реализовать проект, позволяющий отображать сложные</w:t>
            </w:r>
            <w:r w:rsidRPr="00634571">
              <w:rPr>
                <w:sz w:val="24"/>
                <w:szCs w:val="24"/>
              </w:rPr>
              <w:t xml:space="preserve"> геометрически</w:t>
            </w:r>
            <w:r>
              <w:rPr>
                <w:sz w:val="24"/>
                <w:szCs w:val="24"/>
              </w:rPr>
              <w:t>е</w:t>
            </w:r>
            <w:r w:rsidRPr="00634571">
              <w:rPr>
                <w:sz w:val="24"/>
                <w:szCs w:val="24"/>
              </w:rPr>
              <w:t xml:space="preserve"> объект</w:t>
            </w:r>
            <w:r>
              <w:rPr>
                <w:sz w:val="24"/>
                <w:szCs w:val="24"/>
              </w:rPr>
              <w:t xml:space="preserve">ы </w:t>
            </w:r>
            <w:r w:rsidRPr="00634571">
              <w:rPr>
                <w:sz w:val="24"/>
                <w:szCs w:val="24"/>
              </w:rPr>
              <w:t>на плоскости и в пространстве</w:t>
            </w:r>
            <w:r>
              <w:rPr>
                <w:sz w:val="24"/>
                <w:szCs w:val="24"/>
              </w:rPr>
              <w:t xml:space="preserve"> с использованием алгоритмического языка программирования;</w:t>
            </w:r>
          </w:p>
          <w:p w:rsidR="0001454A" w:rsidRPr="00634571" w:rsidRDefault="0001454A" w:rsidP="00634571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>Реализовать проект, позволяющий реализовать рендеринг объемного тела с учетом разной интенсивности освещения;</w:t>
            </w:r>
          </w:p>
          <w:p w:rsidR="0001454A" w:rsidRPr="00634571" w:rsidRDefault="0001454A" w:rsidP="006C63E7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 xml:space="preserve">3. </w:t>
            </w:r>
            <w:r>
              <w:rPr>
                <w:sz w:val="24"/>
                <w:szCs w:val="24"/>
              </w:rPr>
              <w:t xml:space="preserve">Реализовать проект построения фракталов: </w:t>
            </w:r>
            <w:r w:rsidRPr="006C63E7">
              <w:rPr>
                <w:rFonts w:cs="Georgia"/>
                <w:sz w:val="24"/>
                <w:szCs w:val="24"/>
              </w:rPr>
              <w:t>геометрических, алгебраических и стохастических</w:t>
            </w:r>
            <w:r w:rsidRPr="006C63E7">
              <w:rPr>
                <w:sz w:val="24"/>
                <w:szCs w:val="24"/>
              </w:rPr>
              <w:t>.</w:t>
            </w:r>
          </w:p>
        </w:tc>
      </w:tr>
    </w:tbl>
    <w:p w:rsidR="0001454A" w:rsidRPr="00634571" w:rsidRDefault="0001454A" w:rsidP="00197B54">
      <w:pPr>
        <w:rPr>
          <w:i/>
          <w:color w:val="C00000"/>
        </w:rPr>
      </w:pPr>
    </w:p>
    <w:p w:rsidR="0001454A" w:rsidRDefault="0001454A" w:rsidP="0033429F">
      <w:pPr>
        <w:rPr>
          <w:b/>
        </w:rPr>
        <w:sectPr w:rsidR="0001454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01454A" w:rsidRPr="006C5204" w:rsidRDefault="0001454A" w:rsidP="0033429F">
      <w:pPr>
        <w:rPr>
          <w:b/>
        </w:rPr>
      </w:pPr>
      <w:r w:rsidRPr="006C5204">
        <w:rPr>
          <w:b/>
        </w:rPr>
        <w:t>б) Порядок проведения промежуточной аттестации, показатели и критерии оценивания:</w:t>
      </w:r>
    </w:p>
    <w:p w:rsidR="0001454A" w:rsidRPr="006C5204" w:rsidRDefault="0001454A" w:rsidP="0089203A">
      <w:r w:rsidRPr="006C5204">
        <w:t>Промежуточная аттестация по дисциплине «</w:t>
      </w:r>
      <w:r>
        <w:rPr>
          <w:bCs/>
        </w:rPr>
        <w:t>Компьютерная графика</w:t>
      </w:r>
      <w:r w:rsidRPr="006C5204">
        <w:t>» включает те</w:t>
      </w:r>
      <w:r w:rsidRPr="006C5204">
        <w:t>о</w:t>
      </w:r>
      <w:r w:rsidRPr="006C5204">
        <w:t>ретические вопросы, позволяющие оценить уровень усвоения обучающими</w:t>
      </w:r>
      <w:r>
        <w:t>ся знаний,</w:t>
      </w:r>
      <w:r w:rsidRPr="006C5204">
        <w:t xml:space="preserve"> </w:t>
      </w:r>
      <w:r>
        <w:t>л</w:t>
      </w:r>
      <w:r>
        <w:t>а</w:t>
      </w:r>
      <w:r>
        <w:t>бораторных</w:t>
      </w:r>
      <w:r w:rsidRPr="006C5204">
        <w:t xml:space="preserve"> задани</w:t>
      </w:r>
      <w:r>
        <w:t>й</w:t>
      </w:r>
      <w:r w:rsidRPr="006C5204">
        <w:t>, выявляющие степень сформированности умений и владений, пров</w:t>
      </w:r>
      <w:r w:rsidRPr="006C5204">
        <w:t>о</w:t>
      </w:r>
      <w:r w:rsidRPr="006C5204">
        <w:t>дится в форме зачета.</w:t>
      </w:r>
    </w:p>
    <w:p w:rsidR="0001454A" w:rsidRPr="006C5204" w:rsidRDefault="0001454A" w:rsidP="0034629A">
      <w:r w:rsidRPr="006C5204">
        <w:t xml:space="preserve">Зачет по дисциплине проводится по результатам отчетности </w:t>
      </w:r>
      <w:r>
        <w:t>на лабораторных за</w:t>
      </w:r>
      <w:r w:rsidRPr="006C5204">
        <w:t>н</w:t>
      </w:r>
      <w:r>
        <w:t>я</w:t>
      </w:r>
      <w:r>
        <w:t>тиях</w:t>
      </w:r>
      <w:r w:rsidRPr="006C5204">
        <w:t xml:space="preserve"> с опросом в устной форме по этапам выполнения</w:t>
      </w:r>
      <w:r>
        <w:t xml:space="preserve"> и активного выступления в беседе-обсуждении на лекционных занятиях</w:t>
      </w:r>
      <w:r w:rsidRPr="006C5204">
        <w:t xml:space="preserve">. </w:t>
      </w:r>
    </w:p>
    <w:p w:rsidR="0001454A" w:rsidRPr="006C5204" w:rsidRDefault="0001454A" w:rsidP="0034629A">
      <w:pPr>
        <w:rPr>
          <w:b/>
        </w:rPr>
      </w:pPr>
      <w:r w:rsidRPr="006C5204">
        <w:rPr>
          <w:b/>
        </w:rPr>
        <w:t>Показатели и критерии оценивания зачета:</w:t>
      </w:r>
    </w:p>
    <w:p w:rsidR="0001454A" w:rsidRPr="006C5204" w:rsidRDefault="0001454A" w:rsidP="00855186">
      <w:pPr>
        <w:ind w:firstLine="0"/>
      </w:pPr>
      <w:r w:rsidRPr="006C5204">
        <w:t xml:space="preserve">– </w:t>
      </w:r>
      <w:r w:rsidRPr="006C5204">
        <w:rPr>
          <w:b/>
        </w:rPr>
        <w:t>«</w:t>
      </w:r>
      <w:r>
        <w:rPr>
          <w:b/>
        </w:rPr>
        <w:t>зачтено</w:t>
      </w:r>
      <w:r w:rsidRPr="006C5204">
        <w:rPr>
          <w:b/>
        </w:rPr>
        <w:t>»</w:t>
      </w:r>
      <w:r w:rsidRPr="006C5204">
        <w:t xml:space="preserve"> – обучающийся демонстрирует высокий уровень сформированности комп</w:t>
      </w:r>
      <w:r w:rsidRPr="006C5204">
        <w:t>е</w:t>
      </w:r>
      <w:r w:rsidRPr="006C5204">
        <w:t xml:space="preserve">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1454A" w:rsidRPr="006C5204" w:rsidRDefault="0001454A" w:rsidP="00855186">
      <w:pPr>
        <w:ind w:firstLine="0"/>
      </w:pPr>
      <w:r w:rsidRPr="006C5204">
        <w:t xml:space="preserve">– </w:t>
      </w:r>
      <w:r w:rsidRPr="006C5204">
        <w:rPr>
          <w:b/>
        </w:rPr>
        <w:t>«не</w:t>
      </w:r>
      <w:r>
        <w:rPr>
          <w:b/>
        </w:rPr>
        <w:t xml:space="preserve"> зачтено</w:t>
      </w:r>
      <w:r w:rsidRPr="006C5204">
        <w:rPr>
          <w:b/>
        </w:rPr>
        <w:t>»</w:t>
      </w:r>
      <w:r w:rsidRPr="006C5204">
        <w:t xml:space="preserve">  – обучающийся демонстрирует знания не более 20% теоретического м</w:t>
      </w:r>
      <w:r w:rsidRPr="006C5204">
        <w:t>а</w:t>
      </w:r>
      <w:r w:rsidRPr="006C5204">
        <w:t>териала, допускает существенные ошибки, не может показать интеллектуальные навыки решения простых задач.</w:t>
      </w:r>
    </w:p>
    <w:p w:rsidR="0001454A" w:rsidRPr="00C17915" w:rsidRDefault="0001454A" w:rsidP="00855186">
      <w:pPr>
        <w:pStyle w:val="Heading1"/>
        <w:spacing w:before="120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C17915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1454A" w:rsidRPr="00C17915" w:rsidRDefault="0001454A" w:rsidP="00E26511">
      <w:pPr>
        <w:pStyle w:val="Style10"/>
        <w:widowControl/>
        <w:rPr>
          <w:rStyle w:val="FontStyle22"/>
          <w:sz w:val="24"/>
        </w:rPr>
      </w:pPr>
      <w:r w:rsidRPr="00C17915">
        <w:rPr>
          <w:rStyle w:val="FontStyle18"/>
          <w:bCs/>
          <w:sz w:val="24"/>
        </w:rPr>
        <w:t xml:space="preserve">а) Основная </w:t>
      </w:r>
      <w:r w:rsidRPr="00C17915">
        <w:rPr>
          <w:rStyle w:val="FontStyle22"/>
          <w:b/>
          <w:sz w:val="24"/>
        </w:rPr>
        <w:t>литература:</w:t>
      </w:r>
      <w:r w:rsidRPr="00C17915">
        <w:rPr>
          <w:rStyle w:val="FontStyle22"/>
          <w:sz w:val="24"/>
        </w:rPr>
        <w:t xml:space="preserve"> </w:t>
      </w:r>
    </w:p>
    <w:p w:rsidR="0001454A" w:rsidRPr="00661B8F" w:rsidRDefault="0001454A" w:rsidP="00661B8F">
      <w:pPr>
        <w:widowControl/>
        <w:numPr>
          <w:ilvl w:val="0"/>
          <w:numId w:val="12"/>
        </w:numPr>
        <w:autoSpaceDE/>
        <w:autoSpaceDN/>
        <w:adjustRightInd/>
        <w:ind w:left="714" w:hanging="357"/>
        <w:rPr>
          <w:b/>
        </w:rPr>
      </w:pPr>
      <w:r w:rsidRPr="00E207F1">
        <w:t>Лейкова, М. В. Инженерная компьютерная графика : методика решения проекц</w:t>
      </w:r>
      <w:r w:rsidRPr="00E207F1">
        <w:t>и</w:t>
      </w:r>
      <w:r w:rsidRPr="00E207F1">
        <w:t xml:space="preserve">онных задач с применением 3D-моделирования : учебное пособие / М. В. Лейкова, И. В. Бычкова. — Москва : МИСИС, 2016. — 92 с. — ISBN 978-5-87623-983-9. — Текст : электронный // Лань : электронно-библиотечная система. — URL: https://e.lanbook.com/book/93600 (дата обращения: 30.10.2020) </w:t>
      </w:r>
    </w:p>
    <w:p w:rsidR="0001454A" w:rsidRPr="00661B8F" w:rsidRDefault="0001454A" w:rsidP="00661B8F">
      <w:pPr>
        <w:widowControl/>
        <w:numPr>
          <w:ilvl w:val="0"/>
          <w:numId w:val="12"/>
        </w:numPr>
        <w:autoSpaceDE/>
        <w:autoSpaceDN/>
        <w:adjustRightInd/>
        <w:ind w:left="714" w:hanging="357"/>
        <w:rPr>
          <w:b/>
        </w:rPr>
      </w:pPr>
      <w:r w:rsidRPr="00E207F1">
        <w:t>Голованов, Н. Н. Геометрическое моделирование: Учебное пособие / Н.Н.  Голов</w:t>
      </w:r>
      <w:r w:rsidRPr="00E207F1">
        <w:t>а</w:t>
      </w:r>
      <w:r w:rsidRPr="00E207F1">
        <w:t>нов. - Москва : КУРС, НИЦ ИНФРА-М, 2016. - 400 с. ISBN 978-5-905554-76-6. - Текст : электронный. - URL: https://znanium.com/catalog/product/520536 (дата обр</w:t>
      </w:r>
      <w:r w:rsidRPr="00E207F1">
        <w:t>а</w:t>
      </w:r>
      <w:r w:rsidRPr="00E207F1">
        <w:t>щения: 30.10.2020).</w:t>
      </w:r>
    </w:p>
    <w:p w:rsidR="0001454A" w:rsidRPr="00661B8F" w:rsidRDefault="0001454A" w:rsidP="00661B8F">
      <w:pPr>
        <w:widowControl/>
        <w:autoSpaceDE/>
        <w:autoSpaceDN/>
        <w:adjustRightInd/>
        <w:rPr>
          <w:b/>
        </w:rPr>
      </w:pPr>
      <w:r w:rsidRPr="00661B8F">
        <w:rPr>
          <w:rStyle w:val="FontStyle22"/>
          <w:b/>
          <w:sz w:val="24"/>
        </w:rPr>
        <w:t xml:space="preserve">б) Дополнительная литература: </w:t>
      </w:r>
    </w:p>
    <w:p w:rsidR="0001454A" w:rsidRPr="00ED1949" w:rsidRDefault="0001454A" w:rsidP="00C32892">
      <w:pPr>
        <w:rPr>
          <w:color w:val="00B050"/>
        </w:rPr>
      </w:pPr>
      <w:r>
        <w:t xml:space="preserve">1. </w:t>
      </w:r>
      <w:r w:rsidRPr="00C738C9">
        <w:t>Никулин, Е. А. Компьютерная графика. Модели и алгоритмы : учебное пособие / Е. А. Никулин. — 2-е изд., стер. — Санкт-Петербург : Лань, 2018. — 708 с. — ISBN 978-5-8114-2505-1. — Текст : электронный // Лань : электронно-библиотечная система. — URL: https://e.lanbook.com/book/107948 (дата обращения: 30.10.2020)</w:t>
      </w:r>
      <w:r w:rsidRPr="00197110">
        <w:t>.</w:t>
      </w:r>
    </w:p>
    <w:p w:rsidR="0001454A" w:rsidRDefault="0001454A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в)</w:t>
      </w:r>
      <w:r w:rsidRPr="00C17915">
        <w:rPr>
          <w:rStyle w:val="FontStyle15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Методические указания: </w:t>
      </w:r>
    </w:p>
    <w:p w:rsidR="0001454A" w:rsidRPr="00F73421" w:rsidRDefault="0001454A" w:rsidP="002201AF">
      <w:r>
        <w:t xml:space="preserve">1. </w:t>
      </w:r>
      <w:r w:rsidRPr="00E10811">
        <w:t>Савельева, И. А. Начертательная геометрия и компьютерная графика : учебное п</w:t>
      </w:r>
      <w:r w:rsidRPr="00E10811">
        <w:t>о</w:t>
      </w:r>
      <w:r w:rsidRPr="00E10811">
        <w:t>собие / И. А. Савельева ; МГТУ. - Магнитогорск : МГТУ, 2017. - 1 электрон. опт. диск (CD-ROM). - Загл. с титул. экрана. - URL: https://magtu.informsystema.ru/uploader/fileUpload?name=3290.pdf&amp;show=dcatalogues/1/1137481/3290.pdf&amp;view=true (дата обращения: 23.10.2020).</w:t>
      </w:r>
    </w:p>
    <w:p w:rsidR="0001454A" w:rsidRPr="00C17915" w:rsidRDefault="0001454A" w:rsidP="00E26511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г)</w:t>
      </w:r>
      <w:r w:rsidRPr="00C17915">
        <w:rPr>
          <w:rStyle w:val="FontStyle15"/>
          <w:b w:val="0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Программное обеспечение </w:t>
      </w:r>
      <w:r w:rsidRPr="00C17915">
        <w:rPr>
          <w:rStyle w:val="FontStyle15"/>
          <w:bCs/>
          <w:spacing w:val="40"/>
          <w:sz w:val="24"/>
        </w:rPr>
        <w:t>и</w:t>
      </w:r>
      <w:r w:rsidRPr="00C17915">
        <w:rPr>
          <w:rStyle w:val="FontStyle15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Интернет-ресурсы: </w:t>
      </w:r>
    </w:p>
    <w:p w:rsidR="0001454A" w:rsidRDefault="0001454A" w:rsidP="00F44A19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</w:t>
      </w:r>
      <w:r>
        <w:rPr>
          <w:color w:val="000000"/>
        </w:rPr>
        <w:t>н</w:t>
      </w:r>
      <w:r>
        <w:rPr>
          <w:color w:val="000000"/>
        </w:rPr>
        <w:t>ные на каждом персональном компьютере вычислительного центра ФГБОУ ВПО «МГТУ».</w:t>
      </w:r>
    </w:p>
    <w:p w:rsidR="0001454A" w:rsidRDefault="0001454A" w:rsidP="00F44A19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01454A" w:rsidRDefault="0001454A" w:rsidP="00F44A19">
      <w:pPr>
        <w:rPr>
          <w:color w:val="000000"/>
        </w:rPr>
      </w:pPr>
      <w:hyperlink r:id="rId16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01454A" w:rsidRDefault="0001454A" w:rsidP="00F44A19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17" w:history="1">
        <w:r>
          <w:rPr>
            <w:rStyle w:val="Hyperlink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18" w:history="1">
        <w:r>
          <w:rPr>
            <w:rStyle w:val="Hyperlink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19" w:history="1">
        <w:r>
          <w:rPr>
            <w:rStyle w:val="Hyperlink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20" w:history="1">
        <w:r>
          <w:rPr>
            <w:rStyle w:val="Hyperlink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</w:t>
      </w:r>
      <w:r>
        <w:rPr>
          <w:b w:val="0"/>
          <w:color w:val="000000"/>
          <w:szCs w:val="24"/>
        </w:rPr>
        <w:t>о</w:t>
      </w:r>
      <w:r>
        <w:rPr>
          <w:b w:val="0"/>
          <w:color w:val="000000"/>
          <w:szCs w:val="24"/>
        </w:rPr>
        <w:t xml:space="preserve">граммных продуктов: </w:t>
      </w:r>
      <w:hyperlink r:id="rId21" w:history="1">
        <w:r>
          <w:rPr>
            <w:rStyle w:val="Hyperlink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22" w:history="1">
        <w:r>
          <w:rPr>
            <w:rStyle w:val="Hyperlink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23" w:history="1">
        <w:r>
          <w:rPr>
            <w:rStyle w:val="Hyperlink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24" w:history="1">
        <w:r>
          <w:rPr>
            <w:rStyle w:val="Hyperlink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25" w:history="1">
        <w:r>
          <w:rPr>
            <w:rStyle w:val="Hyperlink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01454A" w:rsidRPr="00F44A19" w:rsidRDefault="0001454A" w:rsidP="00F44A19">
      <w:pPr>
        <w:pStyle w:val="Heading1"/>
        <w:spacing w:before="120"/>
        <w:rPr>
          <w:rStyle w:val="FontStyle14"/>
          <w:b/>
          <w:bCs/>
          <w:sz w:val="24"/>
          <w:szCs w:val="24"/>
        </w:rPr>
      </w:pPr>
      <w:r w:rsidRPr="00F44A19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01454A" w:rsidRDefault="0001454A" w:rsidP="00F44A19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01454A" w:rsidTr="00F44A19">
        <w:trPr>
          <w:tblHeader/>
        </w:trPr>
        <w:tc>
          <w:tcPr>
            <w:tcW w:w="1928" w:type="pct"/>
            <w:vAlign w:val="center"/>
          </w:tcPr>
          <w:p w:rsidR="0001454A" w:rsidRDefault="0001454A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1454A" w:rsidRDefault="0001454A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01454A" w:rsidTr="00F44A19">
        <w:tc>
          <w:tcPr>
            <w:tcW w:w="1928" w:type="pct"/>
          </w:tcPr>
          <w:p w:rsidR="0001454A" w:rsidRDefault="0001454A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01454A" w:rsidRDefault="0001454A">
            <w:pPr>
              <w:spacing w:line="256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01454A" w:rsidTr="00F44A19">
        <w:tc>
          <w:tcPr>
            <w:tcW w:w="1928" w:type="pct"/>
          </w:tcPr>
          <w:p w:rsidR="0001454A" w:rsidRDefault="0001454A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01454A" w:rsidRDefault="0001454A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01454A" w:rsidTr="00F44A19">
        <w:tc>
          <w:tcPr>
            <w:tcW w:w="1928" w:type="pct"/>
          </w:tcPr>
          <w:p w:rsidR="0001454A" w:rsidRDefault="0001454A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01454A" w:rsidRDefault="0001454A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01454A" w:rsidTr="00F44A19">
        <w:tc>
          <w:tcPr>
            <w:tcW w:w="1928" w:type="pct"/>
          </w:tcPr>
          <w:p w:rsidR="0001454A" w:rsidRDefault="0001454A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01454A" w:rsidRDefault="0001454A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01454A" w:rsidTr="00F44A19">
        <w:tc>
          <w:tcPr>
            <w:tcW w:w="1928" w:type="pct"/>
          </w:tcPr>
          <w:p w:rsidR="0001454A" w:rsidRDefault="0001454A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01454A" w:rsidRDefault="0001454A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01454A" w:rsidTr="00F44A19">
        <w:tc>
          <w:tcPr>
            <w:tcW w:w="1928" w:type="pct"/>
          </w:tcPr>
          <w:p w:rsidR="0001454A" w:rsidRDefault="0001454A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1454A" w:rsidRDefault="0001454A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01454A" w:rsidRDefault="0001454A" w:rsidP="00F44A19"/>
    <w:p w:rsidR="0001454A" w:rsidRPr="00C17915" w:rsidRDefault="0001454A" w:rsidP="00F44A19">
      <w:pPr>
        <w:widowControl/>
        <w:ind w:firstLine="0"/>
        <w:rPr>
          <w:rStyle w:val="FontStyle15"/>
          <w:b w:val="0"/>
          <w:bCs/>
          <w:i/>
          <w:color w:val="C00000"/>
          <w:sz w:val="24"/>
        </w:rPr>
      </w:pPr>
    </w:p>
    <w:sectPr w:rsidR="0001454A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54A" w:rsidRDefault="0001454A">
      <w:r>
        <w:separator/>
      </w:r>
    </w:p>
  </w:endnote>
  <w:endnote w:type="continuationSeparator" w:id="0">
    <w:p w:rsidR="0001454A" w:rsidRDefault="000145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54A" w:rsidRDefault="0001454A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1454A" w:rsidRDefault="0001454A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54A" w:rsidRDefault="0001454A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01454A" w:rsidRDefault="0001454A" w:rsidP="0087519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54A" w:rsidRDefault="0001454A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01454A" w:rsidRDefault="0001454A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54A" w:rsidRDefault="0001454A">
    <w:pPr>
      <w:pStyle w:val="Footer"/>
      <w:jc w:val="right"/>
    </w:pPr>
    <w:fldSimple w:instr=" PAGE   \* MERGEFORMAT ">
      <w:r>
        <w:rPr>
          <w:noProof/>
        </w:rPr>
        <w:t>14</w:t>
      </w:r>
    </w:fldSimple>
  </w:p>
  <w:p w:rsidR="0001454A" w:rsidRDefault="0001454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54A" w:rsidRDefault="0001454A">
      <w:r>
        <w:separator/>
      </w:r>
    </w:p>
  </w:footnote>
  <w:footnote w:type="continuationSeparator" w:id="0">
    <w:p w:rsidR="0001454A" w:rsidRDefault="000145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54A" w:rsidRDefault="0001454A">
    <w:pPr>
      <w:framePr w:wrap="around" w:vAnchor="text" w:hAnchor="margin" w:xAlign="right" w:y="1"/>
    </w:pPr>
    <w:fldSimple w:instr="PAGE  ">
      <w:r>
        <w:rPr>
          <w:noProof/>
        </w:rPr>
        <w:t>8</w:t>
      </w:r>
    </w:fldSimple>
  </w:p>
  <w:p w:rsidR="0001454A" w:rsidRDefault="0001454A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54A" w:rsidRDefault="0001454A">
    <w:pPr>
      <w:framePr w:wrap="around" w:vAnchor="text" w:hAnchor="margin" w:xAlign="right" w:y="1"/>
      <w:rPr>
        <w:sz w:val="22"/>
      </w:rPr>
    </w:pPr>
  </w:p>
  <w:p w:rsidR="0001454A" w:rsidRDefault="0001454A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Heading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Heading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Heading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B5370"/>
    <w:multiLevelType w:val="hybridMultilevel"/>
    <w:tmpl w:val="6B0E5678"/>
    <w:lvl w:ilvl="0" w:tplc="915CDC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01237F"/>
    <w:multiLevelType w:val="hybridMultilevel"/>
    <w:tmpl w:val="46A811BE"/>
    <w:lvl w:ilvl="0" w:tplc="A446AD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C5C533F"/>
    <w:multiLevelType w:val="hybridMultilevel"/>
    <w:tmpl w:val="D14E3F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86F50"/>
    <w:multiLevelType w:val="hybridMultilevel"/>
    <w:tmpl w:val="A9E8C320"/>
    <w:lvl w:ilvl="0" w:tplc="14B4B5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0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FA86274"/>
    <w:multiLevelType w:val="hybridMultilevel"/>
    <w:tmpl w:val="DF3A5E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53A0E65"/>
    <w:multiLevelType w:val="hybridMultilevel"/>
    <w:tmpl w:val="DF3A5E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9324F87"/>
    <w:multiLevelType w:val="hybridMultilevel"/>
    <w:tmpl w:val="46A811BE"/>
    <w:lvl w:ilvl="0" w:tplc="A446AD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0"/>
  </w:num>
  <w:num w:numId="4">
    <w:abstractNumId w:val="9"/>
  </w:num>
  <w:num w:numId="5">
    <w:abstractNumId w:val="7"/>
  </w:num>
  <w:num w:numId="6">
    <w:abstractNumId w:val="1"/>
  </w:num>
  <w:num w:numId="7">
    <w:abstractNumId w:val="4"/>
  </w:num>
  <w:num w:numId="8">
    <w:abstractNumId w:val="8"/>
  </w:num>
  <w:num w:numId="9">
    <w:abstractNumId w:val="3"/>
  </w:num>
  <w:num w:numId="10">
    <w:abstractNumId w:val="13"/>
  </w:num>
  <w:num w:numId="11">
    <w:abstractNumId w:val="2"/>
  </w:num>
  <w:num w:numId="12">
    <w:abstractNumId w:val="5"/>
  </w:num>
  <w:num w:numId="13">
    <w:abstractNumId w:val="6"/>
  </w:num>
  <w:num w:numId="14">
    <w:abstractNumId w:val="12"/>
  </w:num>
  <w:num w:numId="15">
    <w:abstractNumId w:val="1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2E62"/>
    <w:rsid w:val="00013CC4"/>
    <w:rsid w:val="0001454A"/>
    <w:rsid w:val="00025731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2DBE"/>
    <w:rsid w:val="00053439"/>
    <w:rsid w:val="00054FE2"/>
    <w:rsid w:val="00055516"/>
    <w:rsid w:val="00057543"/>
    <w:rsid w:val="00063D00"/>
    <w:rsid w:val="00064AD3"/>
    <w:rsid w:val="00065E28"/>
    <w:rsid w:val="00066036"/>
    <w:rsid w:val="000662B2"/>
    <w:rsid w:val="00066E6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0991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128"/>
    <w:rsid w:val="00117951"/>
    <w:rsid w:val="00117973"/>
    <w:rsid w:val="0012639D"/>
    <w:rsid w:val="001310C7"/>
    <w:rsid w:val="0013405F"/>
    <w:rsid w:val="00135DEA"/>
    <w:rsid w:val="001368A8"/>
    <w:rsid w:val="001422C6"/>
    <w:rsid w:val="00143590"/>
    <w:rsid w:val="0014459A"/>
    <w:rsid w:val="001459AB"/>
    <w:rsid w:val="0015109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110"/>
    <w:rsid w:val="00197B54"/>
    <w:rsid w:val="001A182E"/>
    <w:rsid w:val="001A4E6B"/>
    <w:rsid w:val="001C0349"/>
    <w:rsid w:val="001C0E23"/>
    <w:rsid w:val="001D0470"/>
    <w:rsid w:val="001D4471"/>
    <w:rsid w:val="001D6DFA"/>
    <w:rsid w:val="001E2737"/>
    <w:rsid w:val="001E2E0E"/>
    <w:rsid w:val="001E5ECB"/>
    <w:rsid w:val="001F027A"/>
    <w:rsid w:val="001F0CBE"/>
    <w:rsid w:val="001F0E72"/>
    <w:rsid w:val="001F10D4"/>
    <w:rsid w:val="001F3082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1AF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1EE7"/>
    <w:rsid w:val="00253E5C"/>
    <w:rsid w:val="00256E7A"/>
    <w:rsid w:val="0026170A"/>
    <w:rsid w:val="002637B6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597A"/>
    <w:rsid w:val="002A720F"/>
    <w:rsid w:val="002B0CF6"/>
    <w:rsid w:val="002C0376"/>
    <w:rsid w:val="002C1D1A"/>
    <w:rsid w:val="002C1F2B"/>
    <w:rsid w:val="002C3E46"/>
    <w:rsid w:val="002D2F55"/>
    <w:rsid w:val="002D5C32"/>
    <w:rsid w:val="002D7C1C"/>
    <w:rsid w:val="002E102E"/>
    <w:rsid w:val="002E4F95"/>
    <w:rsid w:val="002E61E7"/>
    <w:rsid w:val="002E7BC9"/>
    <w:rsid w:val="002F3881"/>
    <w:rsid w:val="0030679B"/>
    <w:rsid w:val="00311005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1B36"/>
    <w:rsid w:val="003622D7"/>
    <w:rsid w:val="0036544D"/>
    <w:rsid w:val="003666C0"/>
    <w:rsid w:val="003672B3"/>
    <w:rsid w:val="00372ABC"/>
    <w:rsid w:val="00373275"/>
    <w:rsid w:val="00374491"/>
    <w:rsid w:val="00374B06"/>
    <w:rsid w:val="00375235"/>
    <w:rsid w:val="00376D35"/>
    <w:rsid w:val="003832A5"/>
    <w:rsid w:val="00385E0E"/>
    <w:rsid w:val="00386487"/>
    <w:rsid w:val="00386642"/>
    <w:rsid w:val="00386A49"/>
    <w:rsid w:val="0039211A"/>
    <w:rsid w:val="00393DC4"/>
    <w:rsid w:val="00396837"/>
    <w:rsid w:val="00397F23"/>
    <w:rsid w:val="003A7E32"/>
    <w:rsid w:val="003B68C3"/>
    <w:rsid w:val="003B71FE"/>
    <w:rsid w:val="003C023F"/>
    <w:rsid w:val="003C5A78"/>
    <w:rsid w:val="003D2D66"/>
    <w:rsid w:val="003D441D"/>
    <w:rsid w:val="003D4F90"/>
    <w:rsid w:val="003E31A0"/>
    <w:rsid w:val="003E32BE"/>
    <w:rsid w:val="003E705D"/>
    <w:rsid w:val="003F3DBA"/>
    <w:rsid w:val="003F5BA4"/>
    <w:rsid w:val="003F60AA"/>
    <w:rsid w:val="004050D5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578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5D93"/>
    <w:rsid w:val="00480B35"/>
    <w:rsid w:val="00480E96"/>
    <w:rsid w:val="004858B9"/>
    <w:rsid w:val="00486759"/>
    <w:rsid w:val="004867FE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6C4"/>
    <w:rsid w:val="004B2897"/>
    <w:rsid w:val="004C19F2"/>
    <w:rsid w:val="004C3079"/>
    <w:rsid w:val="004C33DF"/>
    <w:rsid w:val="004C7673"/>
    <w:rsid w:val="004D2F0F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20C1"/>
    <w:rsid w:val="005154A1"/>
    <w:rsid w:val="005203AA"/>
    <w:rsid w:val="00521F5C"/>
    <w:rsid w:val="0052275B"/>
    <w:rsid w:val="00522D51"/>
    <w:rsid w:val="00525E38"/>
    <w:rsid w:val="00532BC2"/>
    <w:rsid w:val="00533926"/>
    <w:rsid w:val="00540F76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1B0"/>
    <w:rsid w:val="0057672B"/>
    <w:rsid w:val="00583D7D"/>
    <w:rsid w:val="00584079"/>
    <w:rsid w:val="00595BD0"/>
    <w:rsid w:val="00597BBC"/>
    <w:rsid w:val="005A1D91"/>
    <w:rsid w:val="005A1FB2"/>
    <w:rsid w:val="005A3C65"/>
    <w:rsid w:val="005A6FAA"/>
    <w:rsid w:val="005A79A5"/>
    <w:rsid w:val="005B0B4B"/>
    <w:rsid w:val="005B1AAB"/>
    <w:rsid w:val="005B2551"/>
    <w:rsid w:val="005B545A"/>
    <w:rsid w:val="005C41F6"/>
    <w:rsid w:val="005C4DE7"/>
    <w:rsid w:val="005C5F1A"/>
    <w:rsid w:val="005D285C"/>
    <w:rsid w:val="005D38E1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4571"/>
    <w:rsid w:val="00636EF5"/>
    <w:rsid w:val="00640170"/>
    <w:rsid w:val="006461B0"/>
    <w:rsid w:val="00653A71"/>
    <w:rsid w:val="00661B8F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A7C2D"/>
    <w:rsid w:val="006B06B6"/>
    <w:rsid w:val="006B28B4"/>
    <w:rsid w:val="006B4075"/>
    <w:rsid w:val="006B5BC7"/>
    <w:rsid w:val="006C1369"/>
    <w:rsid w:val="006C3A50"/>
    <w:rsid w:val="006C5204"/>
    <w:rsid w:val="006C63E7"/>
    <w:rsid w:val="006D047C"/>
    <w:rsid w:val="006D04B4"/>
    <w:rsid w:val="006D33BA"/>
    <w:rsid w:val="006D3547"/>
    <w:rsid w:val="006E6C1C"/>
    <w:rsid w:val="006E788B"/>
    <w:rsid w:val="006F28E0"/>
    <w:rsid w:val="006F5C9E"/>
    <w:rsid w:val="006F65CD"/>
    <w:rsid w:val="00701D44"/>
    <w:rsid w:val="00713953"/>
    <w:rsid w:val="00717C8C"/>
    <w:rsid w:val="00720775"/>
    <w:rsid w:val="007226F7"/>
    <w:rsid w:val="00724C48"/>
    <w:rsid w:val="007258FF"/>
    <w:rsid w:val="00731C4E"/>
    <w:rsid w:val="007356CF"/>
    <w:rsid w:val="00735B87"/>
    <w:rsid w:val="00736B41"/>
    <w:rsid w:val="00737995"/>
    <w:rsid w:val="007424B9"/>
    <w:rsid w:val="00744D63"/>
    <w:rsid w:val="0074644C"/>
    <w:rsid w:val="00750095"/>
    <w:rsid w:val="00750DED"/>
    <w:rsid w:val="00753955"/>
    <w:rsid w:val="00756D53"/>
    <w:rsid w:val="00761603"/>
    <w:rsid w:val="00765816"/>
    <w:rsid w:val="00765A4E"/>
    <w:rsid w:val="00767409"/>
    <w:rsid w:val="00772011"/>
    <w:rsid w:val="0077289A"/>
    <w:rsid w:val="00773127"/>
    <w:rsid w:val="00773D44"/>
    <w:rsid w:val="007754E4"/>
    <w:rsid w:val="00775BCB"/>
    <w:rsid w:val="00777CC9"/>
    <w:rsid w:val="00787DAA"/>
    <w:rsid w:val="0079022C"/>
    <w:rsid w:val="0079156A"/>
    <w:rsid w:val="00795323"/>
    <w:rsid w:val="0079685A"/>
    <w:rsid w:val="007A00F2"/>
    <w:rsid w:val="007A0DC1"/>
    <w:rsid w:val="007B387D"/>
    <w:rsid w:val="007B4BBE"/>
    <w:rsid w:val="007B5064"/>
    <w:rsid w:val="007B6F99"/>
    <w:rsid w:val="007C088E"/>
    <w:rsid w:val="007C2DC7"/>
    <w:rsid w:val="007C37C1"/>
    <w:rsid w:val="007C79C4"/>
    <w:rsid w:val="007E0E96"/>
    <w:rsid w:val="007E0EDE"/>
    <w:rsid w:val="007E1214"/>
    <w:rsid w:val="007F12E6"/>
    <w:rsid w:val="007F5AED"/>
    <w:rsid w:val="007F703F"/>
    <w:rsid w:val="007F7A6A"/>
    <w:rsid w:val="00803E85"/>
    <w:rsid w:val="00806627"/>
    <w:rsid w:val="00806CC2"/>
    <w:rsid w:val="00814B59"/>
    <w:rsid w:val="008155AE"/>
    <w:rsid w:val="00815833"/>
    <w:rsid w:val="00815C89"/>
    <w:rsid w:val="0081677E"/>
    <w:rsid w:val="008177F1"/>
    <w:rsid w:val="00820310"/>
    <w:rsid w:val="00827CFA"/>
    <w:rsid w:val="00830986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0D26"/>
    <w:rsid w:val="0087519F"/>
    <w:rsid w:val="0087759C"/>
    <w:rsid w:val="00877E3C"/>
    <w:rsid w:val="0088236C"/>
    <w:rsid w:val="0088246F"/>
    <w:rsid w:val="00885B36"/>
    <w:rsid w:val="008910A0"/>
    <w:rsid w:val="0089203A"/>
    <w:rsid w:val="00896D79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D5296"/>
    <w:rsid w:val="008E5426"/>
    <w:rsid w:val="008E55CC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208"/>
    <w:rsid w:val="009125BE"/>
    <w:rsid w:val="0091343B"/>
    <w:rsid w:val="00921134"/>
    <w:rsid w:val="00922C31"/>
    <w:rsid w:val="0092312B"/>
    <w:rsid w:val="009306EF"/>
    <w:rsid w:val="0093107E"/>
    <w:rsid w:val="009323CC"/>
    <w:rsid w:val="009345C6"/>
    <w:rsid w:val="009357BB"/>
    <w:rsid w:val="0093736D"/>
    <w:rsid w:val="0094280E"/>
    <w:rsid w:val="0094664C"/>
    <w:rsid w:val="00950711"/>
    <w:rsid w:val="0095169E"/>
    <w:rsid w:val="00951970"/>
    <w:rsid w:val="00955AB9"/>
    <w:rsid w:val="009640BD"/>
    <w:rsid w:val="00965FBD"/>
    <w:rsid w:val="0097412A"/>
    <w:rsid w:val="00974F1C"/>
    <w:rsid w:val="00974FA5"/>
    <w:rsid w:val="009776F1"/>
    <w:rsid w:val="00977945"/>
    <w:rsid w:val="009801F2"/>
    <w:rsid w:val="00982B17"/>
    <w:rsid w:val="00982EB2"/>
    <w:rsid w:val="00986340"/>
    <w:rsid w:val="0099148F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387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1C4"/>
    <w:rsid w:val="00A21351"/>
    <w:rsid w:val="00A21C93"/>
    <w:rsid w:val="00A23922"/>
    <w:rsid w:val="00A23B4A"/>
    <w:rsid w:val="00A27584"/>
    <w:rsid w:val="00A3084F"/>
    <w:rsid w:val="00A312E0"/>
    <w:rsid w:val="00A31EED"/>
    <w:rsid w:val="00A34587"/>
    <w:rsid w:val="00A36E02"/>
    <w:rsid w:val="00A37181"/>
    <w:rsid w:val="00A37599"/>
    <w:rsid w:val="00A40900"/>
    <w:rsid w:val="00A41E30"/>
    <w:rsid w:val="00A46948"/>
    <w:rsid w:val="00A5411E"/>
    <w:rsid w:val="00A5741F"/>
    <w:rsid w:val="00A6022C"/>
    <w:rsid w:val="00A61031"/>
    <w:rsid w:val="00A62CDC"/>
    <w:rsid w:val="00A62F79"/>
    <w:rsid w:val="00A6402C"/>
    <w:rsid w:val="00A64C5B"/>
    <w:rsid w:val="00A7014B"/>
    <w:rsid w:val="00A72A9A"/>
    <w:rsid w:val="00A92EA7"/>
    <w:rsid w:val="00A95915"/>
    <w:rsid w:val="00A964F8"/>
    <w:rsid w:val="00A96ACB"/>
    <w:rsid w:val="00AA00F9"/>
    <w:rsid w:val="00AA0E6B"/>
    <w:rsid w:val="00AA14D4"/>
    <w:rsid w:val="00AA7B25"/>
    <w:rsid w:val="00AB1E5B"/>
    <w:rsid w:val="00AB54CC"/>
    <w:rsid w:val="00AB7664"/>
    <w:rsid w:val="00AC016E"/>
    <w:rsid w:val="00AC0B07"/>
    <w:rsid w:val="00AC6A0F"/>
    <w:rsid w:val="00AC6E59"/>
    <w:rsid w:val="00AD2A36"/>
    <w:rsid w:val="00AD384F"/>
    <w:rsid w:val="00AD3AA8"/>
    <w:rsid w:val="00AD7682"/>
    <w:rsid w:val="00AE1CFC"/>
    <w:rsid w:val="00AE381E"/>
    <w:rsid w:val="00AE43C5"/>
    <w:rsid w:val="00AE4CCF"/>
    <w:rsid w:val="00AE5A5C"/>
    <w:rsid w:val="00AE65C8"/>
    <w:rsid w:val="00AF0907"/>
    <w:rsid w:val="00AF1D8D"/>
    <w:rsid w:val="00AF2BB2"/>
    <w:rsid w:val="00AF752D"/>
    <w:rsid w:val="00B01B6B"/>
    <w:rsid w:val="00B03F6C"/>
    <w:rsid w:val="00B0401C"/>
    <w:rsid w:val="00B072AC"/>
    <w:rsid w:val="00B10CAC"/>
    <w:rsid w:val="00B2038C"/>
    <w:rsid w:val="00B23837"/>
    <w:rsid w:val="00B25681"/>
    <w:rsid w:val="00B401FA"/>
    <w:rsid w:val="00B43712"/>
    <w:rsid w:val="00B45E24"/>
    <w:rsid w:val="00B52493"/>
    <w:rsid w:val="00B5552E"/>
    <w:rsid w:val="00B56311"/>
    <w:rsid w:val="00B612B8"/>
    <w:rsid w:val="00B655AD"/>
    <w:rsid w:val="00B663BC"/>
    <w:rsid w:val="00B67105"/>
    <w:rsid w:val="00B72C01"/>
    <w:rsid w:val="00B82F70"/>
    <w:rsid w:val="00B83690"/>
    <w:rsid w:val="00B91227"/>
    <w:rsid w:val="00B93B6E"/>
    <w:rsid w:val="00B95195"/>
    <w:rsid w:val="00B954D3"/>
    <w:rsid w:val="00BA0D3C"/>
    <w:rsid w:val="00BA0E1A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A96"/>
    <w:rsid w:val="00C1029C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3176"/>
    <w:rsid w:val="00C640B4"/>
    <w:rsid w:val="00C64BEE"/>
    <w:rsid w:val="00C7103F"/>
    <w:rsid w:val="00C738C9"/>
    <w:rsid w:val="00C73D3C"/>
    <w:rsid w:val="00C75090"/>
    <w:rsid w:val="00C81030"/>
    <w:rsid w:val="00C8359C"/>
    <w:rsid w:val="00C84B9F"/>
    <w:rsid w:val="00CA09F5"/>
    <w:rsid w:val="00CA54CE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3643"/>
    <w:rsid w:val="00D05B95"/>
    <w:rsid w:val="00D17066"/>
    <w:rsid w:val="00D20576"/>
    <w:rsid w:val="00D20748"/>
    <w:rsid w:val="00D21C33"/>
    <w:rsid w:val="00D241B6"/>
    <w:rsid w:val="00D325A1"/>
    <w:rsid w:val="00D33718"/>
    <w:rsid w:val="00D37D05"/>
    <w:rsid w:val="00D40C06"/>
    <w:rsid w:val="00D417C8"/>
    <w:rsid w:val="00D441E6"/>
    <w:rsid w:val="00D45653"/>
    <w:rsid w:val="00D563F1"/>
    <w:rsid w:val="00D61DDA"/>
    <w:rsid w:val="00D63BB6"/>
    <w:rsid w:val="00D656D8"/>
    <w:rsid w:val="00D65E1A"/>
    <w:rsid w:val="00D67EAE"/>
    <w:rsid w:val="00D67FAA"/>
    <w:rsid w:val="00D70308"/>
    <w:rsid w:val="00D707CB"/>
    <w:rsid w:val="00D718F3"/>
    <w:rsid w:val="00D75CF7"/>
    <w:rsid w:val="00D91B8E"/>
    <w:rsid w:val="00D945A7"/>
    <w:rsid w:val="00DA2601"/>
    <w:rsid w:val="00DA4F9B"/>
    <w:rsid w:val="00DB0792"/>
    <w:rsid w:val="00DC637E"/>
    <w:rsid w:val="00DD09BC"/>
    <w:rsid w:val="00DD3721"/>
    <w:rsid w:val="00DD5B88"/>
    <w:rsid w:val="00DD5F4B"/>
    <w:rsid w:val="00DD702B"/>
    <w:rsid w:val="00DE084E"/>
    <w:rsid w:val="00DE2DF7"/>
    <w:rsid w:val="00DE367E"/>
    <w:rsid w:val="00DE41B0"/>
    <w:rsid w:val="00DE495F"/>
    <w:rsid w:val="00DE56D9"/>
    <w:rsid w:val="00DE57BB"/>
    <w:rsid w:val="00DE5D06"/>
    <w:rsid w:val="00DF1654"/>
    <w:rsid w:val="00DF3236"/>
    <w:rsid w:val="00DF3B89"/>
    <w:rsid w:val="00DF67CF"/>
    <w:rsid w:val="00E00224"/>
    <w:rsid w:val="00E00C9F"/>
    <w:rsid w:val="00E01F27"/>
    <w:rsid w:val="00E022FE"/>
    <w:rsid w:val="00E06342"/>
    <w:rsid w:val="00E10811"/>
    <w:rsid w:val="00E131F9"/>
    <w:rsid w:val="00E14A3F"/>
    <w:rsid w:val="00E14DDF"/>
    <w:rsid w:val="00E177AB"/>
    <w:rsid w:val="00E207F1"/>
    <w:rsid w:val="00E20CB0"/>
    <w:rsid w:val="00E26511"/>
    <w:rsid w:val="00E268E0"/>
    <w:rsid w:val="00E3370B"/>
    <w:rsid w:val="00E3775D"/>
    <w:rsid w:val="00E41338"/>
    <w:rsid w:val="00E43054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1E53"/>
    <w:rsid w:val="00E95DD8"/>
    <w:rsid w:val="00E9746F"/>
    <w:rsid w:val="00EA5D5C"/>
    <w:rsid w:val="00EB036B"/>
    <w:rsid w:val="00EB1160"/>
    <w:rsid w:val="00EB4665"/>
    <w:rsid w:val="00EB69D8"/>
    <w:rsid w:val="00EB6BBF"/>
    <w:rsid w:val="00EC0D4C"/>
    <w:rsid w:val="00EC14A7"/>
    <w:rsid w:val="00EC1929"/>
    <w:rsid w:val="00EC23B8"/>
    <w:rsid w:val="00EC2AC6"/>
    <w:rsid w:val="00ED1949"/>
    <w:rsid w:val="00ED2A96"/>
    <w:rsid w:val="00ED3631"/>
    <w:rsid w:val="00ED36E4"/>
    <w:rsid w:val="00EE0A0B"/>
    <w:rsid w:val="00EE6E3C"/>
    <w:rsid w:val="00EE7428"/>
    <w:rsid w:val="00EF11D8"/>
    <w:rsid w:val="00EF1946"/>
    <w:rsid w:val="00EF2B4C"/>
    <w:rsid w:val="00EF48C1"/>
    <w:rsid w:val="00F01650"/>
    <w:rsid w:val="00F0244F"/>
    <w:rsid w:val="00F046DF"/>
    <w:rsid w:val="00F13A84"/>
    <w:rsid w:val="00F14ED6"/>
    <w:rsid w:val="00F17818"/>
    <w:rsid w:val="00F20A86"/>
    <w:rsid w:val="00F27ABF"/>
    <w:rsid w:val="00F3141D"/>
    <w:rsid w:val="00F348E5"/>
    <w:rsid w:val="00F34B47"/>
    <w:rsid w:val="00F34F57"/>
    <w:rsid w:val="00F35CA4"/>
    <w:rsid w:val="00F41523"/>
    <w:rsid w:val="00F43886"/>
    <w:rsid w:val="00F44A19"/>
    <w:rsid w:val="00F46D03"/>
    <w:rsid w:val="00F51813"/>
    <w:rsid w:val="00F5544D"/>
    <w:rsid w:val="00F609DF"/>
    <w:rsid w:val="00F637F1"/>
    <w:rsid w:val="00F6438F"/>
    <w:rsid w:val="00F655DC"/>
    <w:rsid w:val="00F664FE"/>
    <w:rsid w:val="00F73421"/>
    <w:rsid w:val="00F73C90"/>
    <w:rsid w:val="00F75A6F"/>
    <w:rsid w:val="00F75D07"/>
    <w:rsid w:val="00F77DB6"/>
    <w:rsid w:val="00F91795"/>
    <w:rsid w:val="00F91FA6"/>
    <w:rsid w:val="00F941BF"/>
    <w:rsid w:val="00F9718E"/>
    <w:rsid w:val="00FA2123"/>
    <w:rsid w:val="00FA4406"/>
    <w:rsid w:val="00FB0979"/>
    <w:rsid w:val="00FC0760"/>
    <w:rsid w:val="00FC0BB2"/>
    <w:rsid w:val="00FC6196"/>
    <w:rsid w:val="00FD0322"/>
    <w:rsid w:val="00FD05FD"/>
    <w:rsid w:val="00FD26CF"/>
    <w:rsid w:val="00FD32EB"/>
    <w:rsid w:val="00FD623B"/>
    <w:rsid w:val="00FD7FE4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uiPriority="0" w:unhideWhenUsed="1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locked="1" w:semiHidden="0" w:uiPriority="0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 w:uiPriority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locked="1" w:semiHidden="0" w:uiPriority="0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locked="1" w:semiHidden="0" w:uiPriority="0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bCs/>
      <w:i/>
      <w:sz w:val="20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52BD5"/>
    <w:rPr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52BD5"/>
    <w:rPr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D0836"/>
    <w:rPr>
      <w:i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52BD5"/>
    <w:rPr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52BD5"/>
    <w:rPr>
      <w:b/>
      <w:i/>
      <w:sz w:val="26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52BD5"/>
    <w:rPr>
      <w:sz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552BD5"/>
    <w:rPr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552BD5"/>
    <w:rPr>
      <w:i/>
      <w:sz w:val="24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52BD5"/>
    <w:rPr>
      <w:sz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rsid w:val="002637C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52BD5"/>
    <w:rPr>
      <w:rFonts w:ascii="Tahoma" w:hAnsi="Tahoma"/>
      <w:sz w:val="16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0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paragraph" w:customStyle="1" w:styleId="0">
    <w:name w:val="Обычный 0"/>
    <w:basedOn w:val="Normal"/>
    <w:link w:val="00"/>
    <w:uiPriority w:val="99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link w:val="0"/>
    <w:uiPriority w:val="99"/>
    <w:locked/>
    <w:rsid w:val="00033C83"/>
    <w:rPr>
      <w:sz w:val="24"/>
    </w:rPr>
  </w:style>
  <w:style w:type="paragraph" w:customStyle="1" w:styleId="a0">
    <w:name w:val="Центр"/>
    <w:basedOn w:val="Normal"/>
    <w:next w:val="Normal"/>
    <w:link w:val="a1"/>
    <w:uiPriority w:val="99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1">
    <w:name w:val="Центр Знак"/>
    <w:link w:val="a0"/>
    <w:uiPriority w:val="99"/>
    <w:locked/>
    <w:rsid w:val="00033C83"/>
    <w:rPr>
      <w:i/>
      <w:sz w:val="24"/>
    </w:rPr>
  </w:style>
  <w:style w:type="paragraph" w:styleId="BodyText">
    <w:name w:val="Body Text"/>
    <w:basedOn w:val="Normal"/>
    <w:link w:val="BodyTextChar"/>
    <w:uiPriority w:val="99"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52BD5"/>
    <w:rPr>
      <w:sz w:val="24"/>
    </w:rPr>
  </w:style>
  <w:style w:type="character" w:styleId="Hyperlink">
    <w:name w:val="Hyperlink"/>
    <w:basedOn w:val="DefaultParagraphFont"/>
    <w:uiPriority w:val="99"/>
    <w:rsid w:val="00552BD5"/>
    <w:rPr>
      <w:rFonts w:cs="Times New Roman"/>
      <w:color w:val="0000FF"/>
      <w:u w:val="single"/>
    </w:rPr>
  </w:style>
  <w:style w:type="paragraph" w:customStyle="1" w:styleId="a2">
    <w:name w:val="Таблица"/>
    <w:basedOn w:val="Normal"/>
    <w:uiPriority w:val="99"/>
    <w:rsid w:val="00552BD5"/>
    <w:pPr>
      <w:widowControl/>
      <w:jc w:val="right"/>
    </w:pPr>
    <w:rPr>
      <w:sz w:val="20"/>
      <w:szCs w:val="16"/>
    </w:rPr>
  </w:style>
  <w:style w:type="paragraph" w:customStyle="1" w:styleId="a3">
    <w:name w:val="Рисунок"/>
    <w:basedOn w:val="Normal"/>
    <w:link w:val="a4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4">
    <w:name w:val="Рисунок Знак"/>
    <w:link w:val="a3"/>
    <w:uiPriority w:val="99"/>
    <w:locked/>
    <w:rsid w:val="00552BD5"/>
    <w:rPr>
      <w:i/>
      <w:sz w:val="24"/>
    </w:rPr>
  </w:style>
  <w:style w:type="paragraph" w:customStyle="1" w:styleId="11">
    <w:name w:val="Стиль1"/>
    <w:basedOn w:val="a5"/>
    <w:uiPriority w:val="99"/>
    <w:rsid w:val="00552BD5"/>
  </w:style>
  <w:style w:type="paragraph" w:customStyle="1" w:styleId="a5">
    <w:name w:val="Определение"/>
    <w:basedOn w:val="Normal"/>
    <w:uiPriority w:val="99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6">
    <w:name w:val="Информация"/>
    <w:basedOn w:val="Heading2"/>
    <w:uiPriority w:val="99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Caption">
    <w:name w:val="caption"/>
    <w:basedOn w:val="Normal"/>
    <w:next w:val="Normal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552BD5"/>
    <w:pPr>
      <w:widowControl/>
      <w:autoSpaceDE/>
      <w:autoSpaceDN/>
      <w:adjustRightInd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552BD5"/>
    <w:rPr>
      <w:rFonts w:ascii="Tahoma" w:hAnsi="Tahoma"/>
      <w:sz w:val="16"/>
    </w:rPr>
  </w:style>
  <w:style w:type="paragraph" w:styleId="Title">
    <w:name w:val="Title"/>
    <w:basedOn w:val="Normal"/>
    <w:link w:val="TitleChar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552BD5"/>
    <w:rPr>
      <w:rFonts w:cs="Times New Roman"/>
    </w:rPr>
  </w:style>
  <w:style w:type="character" w:styleId="Strong">
    <w:name w:val="Strong"/>
    <w:basedOn w:val="DefaultParagraphFont"/>
    <w:uiPriority w:val="99"/>
    <w:qFormat/>
    <w:rsid w:val="00552BD5"/>
    <w:rPr>
      <w:rFonts w:cs="Times New Roman"/>
      <w:b/>
    </w:rPr>
  </w:style>
  <w:style w:type="paragraph" w:styleId="TOC1">
    <w:name w:val="toc 1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9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TOC3">
    <w:name w:val="toc 3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Normal"/>
    <w:uiPriority w:val="99"/>
    <w:rsid w:val="00552BD5"/>
    <w:pPr>
      <w:widowControl/>
      <w:numPr>
        <w:numId w:val="2"/>
      </w:numPr>
      <w:autoSpaceDE/>
      <w:autoSpaceDN/>
      <w:adjustRightInd/>
    </w:pPr>
    <w:rPr>
      <w:sz w:val="20"/>
      <w:szCs w:val="20"/>
    </w:rPr>
  </w:style>
  <w:style w:type="paragraph" w:customStyle="1" w:styleId="a7">
    <w:name w:val="Эпиграф"/>
    <w:basedOn w:val="Normal"/>
    <w:uiPriority w:val="99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TOC4">
    <w:name w:val="toc 4"/>
    <w:basedOn w:val="Normal"/>
    <w:next w:val="Normal"/>
    <w:autoRedefine/>
    <w:uiPriority w:val="99"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8">
    <w:name w:val="Листинг"/>
    <w:basedOn w:val="Normal"/>
    <w:next w:val="Normal"/>
    <w:uiPriority w:val="99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Normal"/>
    <w:next w:val="Normal"/>
    <w:uiPriority w:val="99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9">
    <w:name w:val="Программа"/>
    <w:basedOn w:val="Normal"/>
    <w:uiPriority w:val="99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TOC5">
    <w:name w:val="toc 5"/>
    <w:basedOn w:val="Normal"/>
    <w:next w:val="Normal"/>
    <w:autoRedefine/>
    <w:uiPriority w:val="99"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Normal"/>
    <w:uiPriority w:val="99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a">
    <w:name w:val="В таблице"/>
    <w:basedOn w:val="a0"/>
    <w:next w:val="Normal"/>
    <w:uiPriority w:val="99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2">
    <w:name w:val="Название 1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EndnoteText">
    <w:name w:val="endnote text"/>
    <w:basedOn w:val="Normal"/>
    <w:link w:val="EndnoteTextChar"/>
    <w:uiPriority w:val="99"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552BD5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552BD5"/>
    <w:rPr>
      <w:rFonts w:cs="Times New Roman"/>
      <w:vertAlign w:val="superscript"/>
    </w:rPr>
  </w:style>
  <w:style w:type="paragraph" w:styleId="TOCHeading">
    <w:name w:val="TOC Heading"/>
    <w:basedOn w:val="Heading1"/>
    <w:next w:val="Normal"/>
    <w:uiPriority w:val="99"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b">
    <w:name w:val="Стиль По центру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DefaultParagraphFont"/>
    <w:uiPriority w:val="99"/>
    <w:rsid w:val="00552BD5"/>
    <w:rPr>
      <w:rFonts w:cs="Times New Roman"/>
    </w:rPr>
  </w:style>
  <w:style w:type="character" w:customStyle="1" w:styleId="tocnumber">
    <w:name w:val="tocnumber"/>
    <w:basedOn w:val="DefaultParagraphFont"/>
    <w:uiPriority w:val="99"/>
    <w:rsid w:val="00552BD5"/>
    <w:rPr>
      <w:rFonts w:cs="Times New Roman"/>
    </w:rPr>
  </w:style>
  <w:style w:type="character" w:customStyle="1" w:styleId="toctext">
    <w:name w:val="toctext"/>
    <w:basedOn w:val="DefaultParagraphFont"/>
    <w:uiPriority w:val="99"/>
    <w:rsid w:val="00552BD5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552BD5"/>
    <w:rPr>
      <w:rFonts w:ascii="Courier New" w:hAnsi="Courier New"/>
    </w:rPr>
  </w:style>
  <w:style w:type="paragraph" w:customStyle="1" w:styleId="ac">
    <w:name w:val="Табл.текст без отступа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styleId="FollowedHyperlink">
    <w:name w:val="FollowedHyperlink"/>
    <w:basedOn w:val="DefaultParagraphFont"/>
    <w:uiPriority w:val="99"/>
    <w:rsid w:val="005C41F6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110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0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0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0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18" Type="http://schemas.openxmlformats.org/officeDocument/2006/relationships/hyperlink" Target="http://www.creditural.ru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statsoft.ru" TargetMode="Externa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hyperlink" Target="http://www.mmk.ru" TargetMode="External"/><Relationship Id="rId25" Type="http://schemas.openxmlformats.org/officeDocument/2006/relationships/hyperlink" Target="http://cgm.graphicon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0" Type="http://schemas.openxmlformats.org/officeDocument/2006/relationships/hyperlink" Target="http://www.gks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graphics.cs.msu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yperlink" Target="http://www.ptc.com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magtu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Relationship Id="rId22" Type="http://schemas.openxmlformats.org/officeDocument/2006/relationships/hyperlink" Target="http://www.microsoft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14</Pages>
  <Words>3118</Words>
  <Characters>17777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5</cp:revision>
  <cp:lastPrinted>2018-05-21T06:19:00Z</cp:lastPrinted>
  <dcterms:created xsi:type="dcterms:W3CDTF">2018-11-06T07:06:00Z</dcterms:created>
  <dcterms:modified xsi:type="dcterms:W3CDTF">2020-11-08T06:39:00Z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