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758" w:rsidRPr="00C17915" w:rsidRDefault="00D93758" w:rsidP="00E722BE">
      <w:pPr>
        <w:pStyle w:val="Style6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567FD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53pt;height:640.5pt;visibility:visible">
            <v:imagedata r:id="rId7" o:title=""/>
          </v:shape>
        </w:pict>
      </w:r>
    </w:p>
    <w:p w:rsidR="00D93758" w:rsidRPr="00C17915" w:rsidRDefault="00D93758" w:rsidP="00E722BE">
      <w:pPr>
        <w:ind w:firstLine="0"/>
        <w:jc w:val="center"/>
      </w:pPr>
      <w:r w:rsidRPr="00C17915">
        <w:rPr>
          <w:rStyle w:val="FontStyle16"/>
          <w:b w:val="0"/>
          <w:bCs/>
          <w:sz w:val="24"/>
        </w:rPr>
        <w:br w:type="page"/>
      </w:r>
      <w:r w:rsidRPr="00567FDC">
        <w:rPr>
          <w:noProof/>
        </w:rPr>
        <w:pict>
          <v:shape id="Рисунок 9" o:spid="_x0000_i1026" type="#_x0000_t75" style="width:453pt;height:640.5pt;visibility:visible">
            <v:imagedata r:id="rId8" o:title=""/>
          </v:shape>
        </w:pict>
      </w:r>
    </w:p>
    <w:p w:rsidR="00D93758" w:rsidRPr="00C17915" w:rsidRDefault="00D93758" w:rsidP="000864DE">
      <w:pPr>
        <w:ind w:firstLine="0"/>
        <w:rPr>
          <w:rStyle w:val="FontStyle16"/>
          <w:b w:val="0"/>
          <w:sz w:val="24"/>
        </w:rPr>
      </w:pPr>
      <w:r w:rsidRPr="00C17915">
        <w:rPr>
          <w:rStyle w:val="FontStyle16"/>
          <w:b w:val="0"/>
          <w:bCs/>
          <w:sz w:val="24"/>
        </w:rPr>
        <w:br w:type="page"/>
      </w:r>
      <w:r w:rsidRPr="00C17915">
        <w:rPr>
          <w:rStyle w:val="FontStyle16"/>
          <w:b w:val="0"/>
          <w:sz w:val="24"/>
        </w:rPr>
        <w:t xml:space="preserve"> </w:t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sz w:val="24"/>
        </w:rPr>
        <w:br w:type="page"/>
        <w:t>1 Цели освоения дисциплины (модуля)</w:t>
      </w:r>
    </w:p>
    <w:p w:rsidR="00D93758" w:rsidRPr="000E2608" w:rsidRDefault="00D93758" w:rsidP="00B566DD">
      <w:pPr>
        <w:widowControl/>
        <w:ind w:firstLine="708"/>
      </w:pPr>
      <w:r w:rsidRPr="007B0B71">
        <w:t>Целями освоения дисциплины (модуля) «</w:t>
      </w:r>
      <w:r>
        <w:t>Алгоритмы и теория сложности</w:t>
      </w:r>
      <w:r w:rsidRPr="007B0B71">
        <w:t xml:space="preserve">» является </w:t>
      </w:r>
      <w:r>
        <w:t>ознакомление</w:t>
      </w:r>
      <w:r w:rsidRPr="000E2608">
        <w:t xml:space="preserve"> студентов с базовыми понятиями теории алгоритмов, формирование пре</w:t>
      </w:r>
      <w:r w:rsidRPr="000E2608">
        <w:t>д</w:t>
      </w:r>
      <w:r w:rsidRPr="000E2608">
        <w:t>ставлений о вычислительной сложности алгоритмов и их использовании для решения прикладных задач.</w:t>
      </w:r>
    </w:p>
    <w:p w:rsidR="00D93758" w:rsidRPr="000E2608" w:rsidRDefault="00D93758" w:rsidP="00B566DD">
      <w:pPr>
        <w:ind w:firstLine="708"/>
        <w:outlineLvl w:val="0"/>
      </w:pPr>
      <w:r w:rsidRPr="000E2608">
        <w:t>Для достижения поставленной цели в курсе «Алгоритмы и теория сложности» р</w:t>
      </w:r>
      <w:r w:rsidRPr="000E2608">
        <w:t>е</w:t>
      </w:r>
      <w:r w:rsidRPr="000E2608">
        <w:t xml:space="preserve">шаются задачи: </w:t>
      </w:r>
    </w:p>
    <w:p w:rsidR="00D93758" w:rsidRPr="000E2608" w:rsidRDefault="00D93758" w:rsidP="00B566DD">
      <w:pPr>
        <w:outlineLvl w:val="0"/>
      </w:pPr>
      <w:r w:rsidRPr="000E2608">
        <w:t>– изучение основных положений теории алгоритмов;</w:t>
      </w:r>
    </w:p>
    <w:p w:rsidR="00D93758" w:rsidRPr="000E2608" w:rsidRDefault="00D93758" w:rsidP="00B566DD">
      <w:pPr>
        <w:outlineLvl w:val="0"/>
      </w:pPr>
      <w:r w:rsidRPr="000E2608">
        <w:t>– изучение и исследование представлений понятия «алгоритм» с помощью разли</w:t>
      </w:r>
      <w:r w:rsidRPr="000E2608">
        <w:t>ч</w:t>
      </w:r>
      <w:r w:rsidRPr="000E2608">
        <w:t>ных математических моделей (детерминированная машина Тьюринга, вычислимая фун</w:t>
      </w:r>
      <w:r w:rsidRPr="000E2608">
        <w:t>к</w:t>
      </w:r>
      <w:r w:rsidRPr="000E2608">
        <w:t>ция);</w:t>
      </w:r>
    </w:p>
    <w:p w:rsidR="00D93758" w:rsidRPr="000E2608" w:rsidRDefault="00D93758" w:rsidP="00B566DD">
      <w:pPr>
        <w:outlineLvl w:val="0"/>
      </w:pPr>
      <w:r w:rsidRPr="000E2608">
        <w:t>– подсчёт вычислительной сложности алгоритмов, классификация задач по степени вычислительной сложности;</w:t>
      </w:r>
    </w:p>
    <w:p w:rsidR="00D93758" w:rsidRPr="00DD77B9" w:rsidRDefault="00D93758" w:rsidP="00DD77B9">
      <w:pPr>
        <w:widowControl/>
      </w:pPr>
      <w:r w:rsidRPr="000E2608">
        <w:t xml:space="preserve">– освоение точных, приближённых и эвристических методов решения </w:t>
      </w:r>
      <w:r w:rsidRPr="000E2608">
        <w:rPr>
          <w:lang w:val="en-US"/>
        </w:rPr>
        <w:t>NP</w:t>
      </w:r>
      <w:r w:rsidRPr="000E2608">
        <w:t>-трудных задач</w:t>
      </w:r>
      <w:r w:rsidRPr="00DF026D">
        <w:rPr>
          <w:bCs/>
        </w:rPr>
        <w:t>.</w:t>
      </w:r>
    </w:p>
    <w:p w:rsidR="00D93758" w:rsidRDefault="00D93758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</w:r>
      <w:r>
        <w:rPr>
          <w:rStyle w:val="FontStyle21"/>
          <w:sz w:val="24"/>
          <w:szCs w:val="24"/>
        </w:rPr>
        <w:t>подготовки бакалавра</w:t>
      </w:r>
    </w:p>
    <w:p w:rsidR="00D93758" w:rsidRPr="003962EC" w:rsidRDefault="00D93758" w:rsidP="003962EC">
      <w:r w:rsidRPr="003962EC">
        <w:t xml:space="preserve">Дисциплина входит в вариативную часть блока 1 образовательной программы. </w:t>
      </w:r>
    </w:p>
    <w:p w:rsidR="00D93758" w:rsidRPr="003962EC" w:rsidRDefault="00D93758" w:rsidP="003962EC">
      <w:pPr>
        <w:rPr>
          <w:bCs/>
        </w:rPr>
      </w:pPr>
      <w:r w:rsidRPr="003962EC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962EC">
        <w:t>следующих курсов: информатика, прикладное программирование, математическая логика</w:t>
      </w:r>
      <w:r>
        <w:t>, структуры и модели данных, алгоритмы на сетях и графах, чи</w:t>
      </w:r>
      <w:r>
        <w:t>с</w:t>
      </w:r>
      <w:r>
        <w:t>ленные методы.</w:t>
      </w:r>
    </w:p>
    <w:p w:rsidR="00D93758" w:rsidRPr="00AA71E3" w:rsidRDefault="00D93758" w:rsidP="002364D5">
      <w:pPr>
        <w:rPr>
          <w:bCs/>
        </w:rPr>
      </w:pPr>
      <w:r>
        <w:rPr>
          <w:rStyle w:val="FontStyle16"/>
          <w:b w:val="0"/>
          <w:bCs/>
          <w:sz w:val="24"/>
        </w:rPr>
        <w:t>Знания (умения</w:t>
      </w:r>
      <w:r w:rsidRPr="003E3A9D">
        <w:rPr>
          <w:rStyle w:val="FontStyle16"/>
          <w:b w:val="0"/>
          <w:bCs/>
          <w:sz w:val="24"/>
        </w:rPr>
        <w:t>, владения),</w:t>
      </w:r>
      <w:r>
        <w:rPr>
          <w:rStyle w:val="FontStyle16"/>
          <w:b w:val="0"/>
          <w:bCs/>
          <w:sz w:val="24"/>
        </w:rPr>
        <w:t xml:space="preserve"> полученные при изучении данной дисциплины будут н</w:t>
      </w:r>
      <w:r>
        <w:rPr>
          <w:rStyle w:val="FontStyle16"/>
          <w:b w:val="0"/>
          <w:bCs/>
          <w:sz w:val="24"/>
        </w:rPr>
        <w:t>е</w:t>
      </w:r>
      <w:r>
        <w:rPr>
          <w:rStyle w:val="FontStyle16"/>
          <w:b w:val="0"/>
          <w:bCs/>
          <w:sz w:val="24"/>
        </w:rPr>
        <w:t>обходимы для изучения дисциплины «Теория языков программирования». П</w:t>
      </w:r>
      <w:r>
        <w:rPr>
          <w:bCs/>
        </w:rPr>
        <w:t>ри изучении этой дисциплины понадобится знание</w:t>
      </w:r>
      <w:r w:rsidRPr="002364D5">
        <w:rPr>
          <w:bCs/>
        </w:rPr>
        <w:t xml:space="preserve"> </w:t>
      </w:r>
      <w:r>
        <w:rPr>
          <w:bCs/>
        </w:rPr>
        <w:t xml:space="preserve">тезисов Тьюринга и Чёрча, классификации языков программирования по математической модели алгоритма (детерминированная машина Тьюринга, вычислимая функция, исчисление предикатов), </w:t>
      </w:r>
      <w:r>
        <w:rPr>
          <w:bCs/>
          <w:lang w:val="en-US"/>
        </w:rPr>
        <w:t>U</w:t>
      </w:r>
      <w:r w:rsidRPr="002364D5">
        <w:rPr>
          <w:bCs/>
        </w:rPr>
        <w:t>-</w:t>
      </w:r>
      <w:r>
        <w:rPr>
          <w:bCs/>
        </w:rPr>
        <w:t>машины (универсальный и</w:t>
      </w:r>
      <w:r>
        <w:rPr>
          <w:bCs/>
        </w:rPr>
        <w:t>н</w:t>
      </w:r>
      <w:r>
        <w:rPr>
          <w:bCs/>
        </w:rPr>
        <w:t>терпретатор), архитектуры фон Неймана (принцип хранимой, модифицируемой испо</w:t>
      </w:r>
      <w:r>
        <w:rPr>
          <w:bCs/>
        </w:rPr>
        <w:t>л</w:t>
      </w:r>
      <w:r>
        <w:rPr>
          <w:bCs/>
        </w:rPr>
        <w:t>няемой программы).</w:t>
      </w:r>
    </w:p>
    <w:p w:rsidR="00D93758" w:rsidRPr="00AF2BB2" w:rsidRDefault="00D93758" w:rsidP="00BB5A07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 </w:t>
      </w:r>
      <w:r>
        <w:rPr>
          <w:bCs/>
        </w:rPr>
        <w:t xml:space="preserve">Умения и владения, полученные при изучении дисциплины </w:t>
      </w:r>
      <w:r>
        <w:rPr>
          <w:rStyle w:val="FontStyle16"/>
          <w:b w:val="0"/>
          <w:bCs/>
          <w:sz w:val="24"/>
        </w:rPr>
        <w:t>«Алгоритмы и теория сложности»</w:t>
      </w:r>
      <w:r>
        <w:rPr>
          <w:bCs/>
        </w:rPr>
        <w:t xml:space="preserve">, позволят обучающимся определять класс сложности своей задачи и грамотно делать её математическую постановку при выполнении </w:t>
      </w:r>
      <w:r>
        <w:rPr>
          <w:rStyle w:val="FontStyle16"/>
          <w:b w:val="0"/>
          <w:bCs/>
          <w:sz w:val="24"/>
        </w:rPr>
        <w:t>выпускной квалификационной р</w:t>
      </w:r>
      <w:r>
        <w:rPr>
          <w:rStyle w:val="FontStyle16"/>
          <w:b w:val="0"/>
          <w:bCs/>
          <w:sz w:val="24"/>
        </w:rPr>
        <w:t>а</w:t>
      </w:r>
      <w:r>
        <w:rPr>
          <w:rStyle w:val="FontStyle16"/>
          <w:b w:val="0"/>
          <w:bCs/>
          <w:sz w:val="24"/>
        </w:rPr>
        <w:t xml:space="preserve">боты в её алгоритмической части. </w:t>
      </w:r>
    </w:p>
    <w:p w:rsidR="00D93758" w:rsidRPr="009455AB" w:rsidRDefault="00D93758" w:rsidP="009455AB">
      <w:pPr>
        <w:rPr>
          <w:bCs/>
        </w:rPr>
      </w:pPr>
    </w:p>
    <w:p w:rsidR="00D93758" w:rsidRPr="00C17915" w:rsidRDefault="00D93758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93758" w:rsidRDefault="00D93758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(модуля)  </w:t>
      </w:r>
      <w:r w:rsidRPr="007B0B71">
        <w:t>«</w:t>
      </w:r>
      <w:r>
        <w:t>Алгоритмы и теория сложности</w:t>
      </w:r>
      <w:r w:rsidRPr="007B0B71">
        <w:t xml:space="preserve">» </w:t>
      </w:r>
      <w:r w:rsidRPr="00C17915">
        <w:rPr>
          <w:rStyle w:val="FontStyle16"/>
          <w:b w:val="0"/>
          <w:bCs/>
          <w:sz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7970"/>
      </w:tblGrid>
      <w:tr w:rsidR="00D93758" w:rsidRPr="00C640B4" w:rsidTr="009D1A35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9323CC" w:rsidRDefault="00D93758" w:rsidP="00221ED0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9323CC" w:rsidRDefault="00D93758" w:rsidP="00221ED0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D93758" w:rsidRPr="00C640B4" w:rsidTr="00221ED0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C640B4" w:rsidRDefault="00D93758" w:rsidP="005F488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 w:rsidRPr="005F4882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D93758" w:rsidRPr="009323CC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Pr="009323CC" w:rsidRDefault="00D93758" w:rsidP="00221ED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Default="00D93758" w:rsidP="00F75AFD">
            <w:pPr>
              <w:ind w:firstLine="0"/>
              <w:jc w:val="left"/>
            </w:pPr>
            <w:r>
              <w:t>основные математические модели алгоритма;</w:t>
            </w:r>
          </w:p>
          <w:p w:rsidR="00D93758" w:rsidRDefault="00D93758" w:rsidP="00F75AFD">
            <w:pPr>
              <w:ind w:firstLine="0"/>
              <w:jc w:val="left"/>
            </w:pPr>
            <w:r>
              <w:t>определение детерминированной и недетерминированной машины Ть</w:t>
            </w:r>
            <w:r>
              <w:t>ю</w:t>
            </w:r>
            <w:r>
              <w:t>ринга;</w:t>
            </w:r>
          </w:p>
          <w:p w:rsidR="00D93758" w:rsidRDefault="00D93758" w:rsidP="00FD53F9">
            <w:pPr>
              <w:ind w:firstLine="0"/>
              <w:jc w:val="left"/>
            </w:pPr>
            <w:r>
              <w:t>примитивно-рекурсивные и частично-рекурсивные функции;</w:t>
            </w:r>
          </w:p>
          <w:p w:rsidR="00D93758" w:rsidRDefault="00D93758" w:rsidP="00D97A54">
            <w:pPr>
              <w:ind w:firstLine="0"/>
              <w:jc w:val="left"/>
            </w:pPr>
            <w:r>
              <w:t>классификацию задач по степени сложности;</w:t>
            </w:r>
          </w:p>
          <w:p w:rsidR="00D93758" w:rsidRPr="00A6474A" w:rsidRDefault="00D93758" w:rsidP="00D97A54">
            <w:pPr>
              <w:ind w:firstLine="0"/>
              <w:jc w:val="left"/>
              <w:rPr>
                <w:bCs/>
              </w:rPr>
            </w:pPr>
            <w:r>
              <w:t>классификацию языков программирования согласно математическим м</w:t>
            </w:r>
            <w:r>
              <w:t>о</w:t>
            </w:r>
            <w:r>
              <w:t>делям алгоритма.</w:t>
            </w:r>
          </w:p>
        </w:tc>
      </w:tr>
      <w:tr w:rsidR="00D93758" w:rsidRPr="009323CC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Pr="009323CC" w:rsidRDefault="00D93758" w:rsidP="00221ED0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Default="00D93758" w:rsidP="00F75AFD">
            <w:pPr>
              <w:ind w:firstLine="0"/>
              <w:jc w:val="left"/>
            </w:pPr>
            <w:r>
              <w:t>строить детерминированные машины Тьюринга для решения модельных задач;</w:t>
            </w:r>
          </w:p>
          <w:p w:rsidR="00D93758" w:rsidRPr="00855B7D" w:rsidRDefault="00D93758" w:rsidP="00F75AFD">
            <w:pPr>
              <w:ind w:firstLine="0"/>
              <w:jc w:val="left"/>
            </w:pPr>
            <w:r>
              <w:t xml:space="preserve">определять принадлежность модельной задачи к классу </w:t>
            </w:r>
            <w:r>
              <w:rPr>
                <w:lang w:val="en-US"/>
              </w:rPr>
              <w:t>E</w:t>
            </w:r>
            <w:r w:rsidRPr="00207F74">
              <w:t xml:space="preserve">, </w:t>
            </w:r>
            <w:r>
              <w:rPr>
                <w:lang w:val="en-US"/>
              </w:rPr>
              <w:t>NP</w:t>
            </w:r>
            <w:r w:rsidRPr="00207F74">
              <w:t xml:space="preserve">, </w:t>
            </w:r>
            <w:r>
              <w:rPr>
                <w:lang w:val="en-US"/>
              </w:rPr>
              <w:t>P</w:t>
            </w:r>
            <w:r w:rsidRPr="00855B7D">
              <w:t>;</w:t>
            </w:r>
          </w:p>
          <w:p w:rsidR="00D93758" w:rsidRDefault="00D93758" w:rsidP="00F75AFD">
            <w:pPr>
              <w:ind w:firstLine="0"/>
              <w:jc w:val="left"/>
            </w:pPr>
            <w:r>
              <w:t xml:space="preserve">определять, является ли модельная задача </w:t>
            </w:r>
            <w:r w:rsidRPr="00F75AFD">
              <w:t>NP</w:t>
            </w:r>
            <w:r w:rsidRPr="00B907B2">
              <w:t>-</w:t>
            </w:r>
            <w:r>
              <w:t>полной;</w:t>
            </w:r>
          </w:p>
          <w:p w:rsidR="00D93758" w:rsidRDefault="00D93758" w:rsidP="00F75AFD">
            <w:pPr>
              <w:ind w:firstLine="0"/>
              <w:jc w:val="left"/>
            </w:pPr>
            <w:r>
              <w:t>определять размерность задачи;</w:t>
            </w:r>
          </w:p>
          <w:p w:rsidR="00D93758" w:rsidRPr="00FC2EEB" w:rsidRDefault="00D93758" w:rsidP="00F75AFD">
            <w:pPr>
              <w:ind w:firstLine="0"/>
              <w:jc w:val="left"/>
            </w:pPr>
            <w:r>
              <w:t>определять вычислительную сложность алгоритма.</w:t>
            </w:r>
          </w:p>
        </w:tc>
      </w:tr>
      <w:tr w:rsidR="00D93758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Pr="009323CC" w:rsidRDefault="00D93758" w:rsidP="00221ED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Pr="002C47F7" w:rsidRDefault="00D93758" w:rsidP="00FC2EEB">
            <w:pPr>
              <w:ind w:firstLine="0"/>
              <w:jc w:val="left"/>
            </w:pPr>
            <w:r>
              <w:t>навыком разработки и анализа рекурсивных алгоритмов.</w:t>
            </w:r>
          </w:p>
        </w:tc>
      </w:tr>
      <w:tr w:rsidR="00D93758" w:rsidRPr="00C640B4" w:rsidTr="00451899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Default="00D93758" w:rsidP="00FC2EEB">
            <w:pPr>
              <w:ind w:firstLine="0"/>
              <w:jc w:val="left"/>
            </w:pPr>
            <w:r>
              <w:rPr>
                <w:b/>
              </w:rPr>
              <w:t>ПК-2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AB67A4">
              <w:rPr>
                <w:b/>
              </w:rPr>
              <w:t>пособностью разрабатывать компоненты аппаратно-программных компле</w:t>
            </w:r>
            <w:r w:rsidRPr="00AB67A4">
              <w:rPr>
                <w:b/>
              </w:rPr>
              <w:t>к</w:t>
            </w:r>
            <w:r w:rsidRPr="00AB67A4">
              <w:rPr>
                <w:b/>
              </w:rPr>
              <w:t>сов и баз данных, используя современные инструментальные средства и технологии программирования</w:t>
            </w:r>
          </w:p>
        </w:tc>
      </w:tr>
      <w:tr w:rsidR="00D93758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Pr="009323CC" w:rsidRDefault="00D93758" w:rsidP="00221ED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Default="00D93758" w:rsidP="00FC2EEB">
            <w:pPr>
              <w:ind w:firstLine="0"/>
              <w:jc w:val="left"/>
            </w:pPr>
            <w:r>
              <w:t xml:space="preserve">Формулировки модельных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задач;</w:t>
            </w:r>
          </w:p>
          <w:p w:rsidR="00D93758" w:rsidRDefault="00D93758" w:rsidP="00FC2EEB">
            <w:pPr>
              <w:ind w:firstLine="0"/>
              <w:jc w:val="left"/>
            </w:pPr>
            <w:r>
              <w:t xml:space="preserve">универсальные точные алгоритмы для решения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задач;</w:t>
            </w:r>
          </w:p>
          <w:p w:rsidR="00D93758" w:rsidRDefault="00D93758" w:rsidP="00431CE9">
            <w:pPr>
              <w:ind w:firstLine="0"/>
              <w:jc w:val="left"/>
            </w:pPr>
            <w:r>
              <w:t xml:space="preserve">приближенные алгоритмы для некоторых модельных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задач;</w:t>
            </w:r>
          </w:p>
          <w:p w:rsidR="00D93758" w:rsidRPr="00F50CB6" w:rsidRDefault="00D93758" w:rsidP="00431CE9">
            <w:pPr>
              <w:ind w:firstLine="0"/>
              <w:jc w:val="left"/>
            </w:pPr>
            <w:r>
              <w:t>определения абсолютной и относительной погрешности приближённого алгоритма.</w:t>
            </w:r>
          </w:p>
        </w:tc>
      </w:tr>
      <w:tr w:rsidR="00D93758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Pr="009323CC" w:rsidRDefault="00D93758" w:rsidP="00221ED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Default="00D93758" w:rsidP="00FC2EEB">
            <w:pPr>
              <w:ind w:firstLine="0"/>
              <w:jc w:val="left"/>
            </w:pPr>
            <w:r>
              <w:t xml:space="preserve">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точными алгоритмами;</w:t>
            </w:r>
          </w:p>
          <w:p w:rsidR="00D93758" w:rsidRDefault="00D93758" w:rsidP="00AA6AF8">
            <w:pPr>
              <w:ind w:firstLine="0"/>
              <w:jc w:val="left"/>
            </w:pPr>
            <w:r>
              <w:t xml:space="preserve">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приближёнными алгоритмами;</w:t>
            </w:r>
          </w:p>
          <w:p w:rsidR="00D93758" w:rsidRDefault="00D93758" w:rsidP="009C7648">
            <w:pPr>
              <w:ind w:firstLine="0"/>
              <w:jc w:val="left"/>
            </w:pPr>
            <w:r>
              <w:t>строить бесконечные серии «плохих» примеров и определять нижние оценки погрешности приближённого алгоритма.</w:t>
            </w:r>
          </w:p>
        </w:tc>
      </w:tr>
      <w:tr w:rsidR="00D93758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Pr="009323CC" w:rsidRDefault="00D93758" w:rsidP="00221ED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Default="00D93758" w:rsidP="00FC2EEB">
            <w:pPr>
              <w:ind w:firstLine="0"/>
              <w:jc w:val="left"/>
            </w:pPr>
            <w:r>
              <w:t>навыком реализации алгоритмов на языке программирования, поддерж</w:t>
            </w:r>
            <w:r>
              <w:t>и</w:t>
            </w:r>
            <w:r>
              <w:t>вающем рекурсию;</w:t>
            </w:r>
          </w:p>
          <w:p w:rsidR="00D93758" w:rsidRDefault="00D93758" w:rsidP="005F26FF">
            <w:pPr>
              <w:ind w:firstLine="0"/>
              <w:jc w:val="left"/>
            </w:pPr>
            <w:r>
              <w:t>навыком тестирования и отладки  программы.</w:t>
            </w:r>
          </w:p>
        </w:tc>
      </w:tr>
    </w:tbl>
    <w:p w:rsidR="00D93758" w:rsidRDefault="00D93758" w:rsidP="00C5451F">
      <w:pPr>
        <w:tabs>
          <w:tab w:val="left" w:pos="851"/>
        </w:tabs>
        <w:rPr>
          <w:rStyle w:val="FontStyle16"/>
          <w:b w:val="0"/>
          <w:bCs/>
          <w:sz w:val="24"/>
        </w:rPr>
        <w:sectPr w:rsidR="00D93758" w:rsidSect="0005313F">
          <w:footerReference w:type="even" r:id="rId10"/>
          <w:footerReference w:type="default" r:id="rId11"/>
          <w:pgSz w:w="11907" w:h="16840" w:code="9"/>
          <w:pgMar w:top="1135" w:right="851" w:bottom="567" w:left="1701" w:header="720" w:footer="720" w:gutter="0"/>
          <w:cols w:space="720"/>
          <w:noEndnote/>
          <w:titlePg/>
          <w:docGrid w:linePitch="326"/>
        </w:sectPr>
      </w:pPr>
    </w:p>
    <w:p w:rsidR="00D93758" w:rsidRPr="00C17915" w:rsidRDefault="00D93758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  <w:r>
        <w:rPr>
          <w:rStyle w:val="FontStyle18"/>
          <w:b/>
          <w:bCs/>
          <w:sz w:val="24"/>
          <w:szCs w:val="24"/>
        </w:rPr>
        <w:t>(для очной формы обучения)</w:t>
      </w:r>
    </w:p>
    <w:p w:rsidR="00D93758" w:rsidRDefault="00D93758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>Общая трудоемкость дисциплины составля</w:t>
      </w:r>
      <w:r>
        <w:rPr>
          <w:rStyle w:val="FontStyle18"/>
          <w:b w:val="0"/>
          <w:bCs/>
          <w:sz w:val="24"/>
        </w:rPr>
        <w:t xml:space="preserve">ет 3 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AB3CEE">
        <w:rPr>
          <w:rStyle w:val="FontStyle18"/>
          <w:b w:val="0"/>
          <w:bCs/>
          <w:sz w:val="24"/>
        </w:rPr>
        <w:t>акад.</w:t>
      </w:r>
      <w:r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D93758" w:rsidRPr="00AB3CEE" w:rsidRDefault="00D93758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контактная работа – 54</w:t>
      </w:r>
      <w:r w:rsidRPr="00AB3CEE">
        <w:rPr>
          <w:rStyle w:val="FontStyle18"/>
          <w:b w:val="0"/>
          <w:bCs/>
          <w:sz w:val="24"/>
        </w:rPr>
        <w:t xml:space="preserve"> акад. часов:</w:t>
      </w:r>
    </w:p>
    <w:p w:rsidR="00D93758" w:rsidRPr="00AB3CEE" w:rsidRDefault="00D93758" w:rsidP="004D0E0F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AB3CEE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аудиторная – 54</w:t>
      </w:r>
      <w:r w:rsidRPr="00AB3CEE">
        <w:rPr>
          <w:rStyle w:val="FontStyle18"/>
          <w:b w:val="0"/>
          <w:bCs/>
          <w:sz w:val="24"/>
        </w:rPr>
        <w:t xml:space="preserve"> акад. часов;</w:t>
      </w:r>
      <w:r>
        <w:rPr>
          <w:rStyle w:val="FontStyle18"/>
          <w:b w:val="0"/>
          <w:bCs/>
          <w:sz w:val="24"/>
        </w:rPr>
        <w:t xml:space="preserve">    </w:t>
      </w:r>
    </w:p>
    <w:p w:rsidR="00D93758" w:rsidRPr="00C17915" w:rsidRDefault="00D93758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AB3CEE">
        <w:rPr>
          <w:rStyle w:val="FontStyle18"/>
          <w:b w:val="0"/>
          <w:bCs/>
          <w:sz w:val="24"/>
        </w:rPr>
        <w:t>–</w:t>
      </w:r>
      <w:r w:rsidRPr="00AB3CEE">
        <w:rPr>
          <w:rStyle w:val="FontStyle18"/>
          <w:b w:val="0"/>
          <w:bCs/>
          <w:sz w:val="24"/>
        </w:rPr>
        <w:tab/>
        <w:t>самостоятельная работа –</w:t>
      </w:r>
      <w:r>
        <w:rPr>
          <w:rStyle w:val="FontStyle18"/>
          <w:b w:val="0"/>
          <w:bCs/>
          <w:sz w:val="24"/>
        </w:rPr>
        <w:t xml:space="preserve"> 54</w:t>
      </w:r>
      <w:r w:rsidRPr="00AB3CEE">
        <w:rPr>
          <w:rStyle w:val="FontStyle18"/>
          <w:b w:val="0"/>
          <w:bCs/>
          <w:sz w:val="24"/>
        </w:rPr>
        <w:t xml:space="preserve"> акад. час</w:t>
      </w:r>
      <w:r>
        <w:rPr>
          <w:rStyle w:val="FontStyle18"/>
          <w:b w:val="0"/>
          <w:bCs/>
          <w:sz w:val="24"/>
        </w:rPr>
        <w:t>а.</w:t>
      </w:r>
    </w:p>
    <w:p w:rsidR="00D93758" w:rsidRPr="00C17915" w:rsidRDefault="00D93758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2"/>
        <w:gridCol w:w="560"/>
        <w:gridCol w:w="585"/>
        <w:gridCol w:w="907"/>
        <w:gridCol w:w="675"/>
        <w:gridCol w:w="1022"/>
        <w:gridCol w:w="3368"/>
        <w:gridCol w:w="3049"/>
        <w:gridCol w:w="1148"/>
      </w:tblGrid>
      <w:tr w:rsidR="00D93758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D93758" w:rsidRPr="00C17915" w:rsidRDefault="00D93758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D93758" w:rsidRPr="00C17915" w:rsidRDefault="00D93758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D93758" w:rsidRPr="00C17915" w:rsidRDefault="00D93758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C17915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D93758" w:rsidRPr="005E7F37" w:rsidRDefault="00D93758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 w:rsidRPr="00B3213B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B3213B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B3213B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93758" w:rsidRPr="00C45CAB" w:rsidRDefault="00D93758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  <w:highlight w:val="yellow"/>
              </w:rPr>
            </w:pPr>
            <w:r w:rsidRPr="00B3213B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93758" w:rsidRPr="00C45CAB" w:rsidRDefault="00D93758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 w:rsidRPr="007256B4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7256B4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93758" w:rsidRPr="00C17915" w:rsidRDefault="00D93758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7256B4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7256B4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D93758" w:rsidRPr="00C17915" w:rsidRDefault="00D93758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</w:rPr>
              <w:br/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компетенции</w:t>
            </w:r>
          </w:p>
        </w:tc>
      </w:tr>
      <w:tr w:rsidR="00D93758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D93758" w:rsidRPr="00C17915" w:rsidRDefault="00D93758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D93758" w:rsidRPr="00C17915" w:rsidRDefault="00D93758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93758" w:rsidRPr="00C17915" w:rsidRDefault="00D93758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D93758" w:rsidRPr="00C17915" w:rsidRDefault="00D93758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D93758" w:rsidRPr="00C17915" w:rsidRDefault="00D93758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93758" w:rsidRPr="00C17915" w:rsidRDefault="00D93758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D93758" w:rsidRPr="00C45CAB" w:rsidRDefault="00D93758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D93758" w:rsidRPr="00C45CAB" w:rsidRDefault="00D93758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93758" w:rsidRPr="00C17915" w:rsidRDefault="00D93758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D93758" w:rsidRPr="00C17915" w:rsidRDefault="00D93758" w:rsidP="00624F44">
            <w:pPr>
              <w:pStyle w:val="Style14"/>
              <w:widowControl/>
              <w:jc w:val="center"/>
            </w:pPr>
          </w:p>
        </w:tc>
      </w:tr>
      <w:tr w:rsidR="00D93758" w:rsidRPr="00C17915" w:rsidTr="00B01B6B">
        <w:trPr>
          <w:trHeight w:val="268"/>
        </w:trPr>
        <w:tc>
          <w:tcPr>
            <w:tcW w:w="1425" w:type="pct"/>
          </w:tcPr>
          <w:p w:rsidR="00D93758" w:rsidRPr="00C17915" w:rsidRDefault="00D93758" w:rsidP="00BB74F4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EA563C">
              <w:t xml:space="preserve">1. </w:t>
            </w:r>
            <w:r w:rsidRPr="007D2EEA">
              <w:rPr>
                <w:iCs/>
              </w:rPr>
              <w:t>Математические модели представления алгоритма</w:t>
            </w:r>
          </w:p>
        </w:tc>
        <w:tc>
          <w:tcPr>
            <w:tcW w:w="186" w:type="pct"/>
          </w:tcPr>
          <w:p w:rsidR="00D93758" w:rsidRPr="00C101BE" w:rsidRDefault="00D9375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93758" w:rsidRPr="00C17915" w:rsidRDefault="00D9375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D93758" w:rsidRPr="00C17915" w:rsidRDefault="00D9375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D93758" w:rsidRPr="00C17915" w:rsidRDefault="00D9375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D93758" w:rsidRPr="00C45CAB" w:rsidRDefault="00D93758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D93758" w:rsidRPr="00C45CAB" w:rsidRDefault="00D93758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D93758" w:rsidRPr="00C17915" w:rsidRDefault="00D93758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D93758" w:rsidRPr="00C17915" w:rsidRDefault="00D937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93758" w:rsidRPr="00C17915" w:rsidTr="003469E4">
        <w:trPr>
          <w:trHeight w:val="422"/>
        </w:trPr>
        <w:tc>
          <w:tcPr>
            <w:tcW w:w="1425" w:type="pct"/>
          </w:tcPr>
          <w:p w:rsidR="00D93758" w:rsidRPr="00C17915" w:rsidRDefault="00D93758" w:rsidP="001914F8">
            <w:pPr>
              <w:pStyle w:val="Style14"/>
              <w:widowControl/>
              <w:ind w:firstLine="0"/>
              <w:rPr>
                <w:color w:val="C00000"/>
              </w:rPr>
            </w:pPr>
            <w:r w:rsidRPr="00EA563C">
              <w:t xml:space="preserve">1.1. </w:t>
            </w:r>
            <w:r w:rsidRPr="00C1738E">
              <w:rPr>
                <w:iCs/>
              </w:rPr>
              <w:t>Детерминированная машина Тьюри</w:t>
            </w:r>
            <w:r w:rsidRPr="00C1738E">
              <w:rPr>
                <w:iCs/>
              </w:rPr>
              <w:t>н</w:t>
            </w:r>
            <w:r w:rsidRPr="00C1738E">
              <w:rPr>
                <w:iCs/>
              </w:rPr>
              <w:t>га (ДМТ): «чёрный ящик» и структурная схема. Универсальная машина Тьюринга</w:t>
            </w:r>
            <w:r>
              <w:rPr>
                <w:iCs/>
              </w:rPr>
              <w:t xml:space="preserve"> (универсальный интерпретатор)</w:t>
            </w:r>
            <w:r w:rsidRPr="00C1738E">
              <w:rPr>
                <w:iCs/>
              </w:rPr>
              <w:t xml:space="preserve">. </w:t>
            </w:r>
            <w:r w:rsidRPr="00330C52">
              <w:rPr>
                <w:iCs/>
              </w:rPr>
              <w:t>Алг</w:t>
            </w:r>
            <w:r w:rsidRPr="00330C52">
              <w:rPr>
                <w:iCs/>
              </w:rPr>
              <w:t>о</w:t>
            </w:r>
            <w:r w:rsidRPr="00330C52">
              <w:rPr>
                <w:iCs/>
              </w:rPr>
              <w:t>ритмически неразрешимые проблемы. Проблема остановки машины Тьюринга.</w:t>
            </w:r>
            <w:r>
              <w:rPr>
                <w:iCs/>
              </w:rPr>
              <w:t xml:space="preserve"> </w:t>
            </w:r>
            <w:r w:rsidRPr="00C1738E">
              <w:rPr>
                <w:iCs/>
              </w:rPr>
              <w:t>Тезис Тьюринга</w:t>
            </w:r>
          </w:p>
        </w:tc>
        <w:tc>
          <w:tcPr>
            <w:tcW w:w="186" w:type="pct"/>
          </w:tcPr>
          <w:p w:rsidR="00D93758" w:rsidRPr="00C101BE" w:rsidRDefault="00D93758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93758" w:rsidRPr="00B3213B" w:rsidRDefault="00D9375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D93758" w:rsidRPr="00DB353B" w:rsidRDefault="00D93758" w:rsidP="00066036">
            <w:pPr>
              <w:pStyle w:val="Style14"/>
              <w:widowControl/>
              <w:ind w:firstLine="0"/>
              <w:jc w:val="center"/>
            </w:pPr>
            <w:r>
              <w:t>6(2И)</w:t>
            </w:r>
          </w:p>
        </w:tc>
        <w:tc>
          <w:tcPr>
            <w:tcW w:w="222" w:type="pct"/>
          </w:tcPr>
          <w:p w:rsidR="00D93758" w:rsidRPr="00B3213B" w:rsidRDefault="00D9375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93758" w:rsidRPr="00B3213B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 w:rsidRPr="00DB353B">
              <w:rPr>
                <w:rStyle w:val="FontStyle31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075" w:type="pct"/>
          </w:tcPr>
          <w:p w:rsidR="00D93758" w:rsidRPr="007C376C" w:rsidRDefault="00D93758" w:rsidP="007C37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C376C">
              <w:rPr>
                <w:rStyle w:val="FontStyle31"/>
                <w:rFonts w:ascii="Times New Roman" w:hAnsi="Times New Roman" w:cs="Georgia"/>
                <w:sz w:val="24"/>
              </w:rPr>
              <w:t>1. Самостоятельное изучение учебной и научной литературы.</w:t>
            </w:r>
          </w:p>
          <w:p w:rsidR="00D93758" w:rsidRDefault="00D93758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C376C">
              <w:rPr>
                <w:rStyle w:val="FontStyle31"/>
                <w:rFonts w:ascii="Times New Roman" w:hAnsi="Times New Roman" w:cs="Georgia"/>
                <w:sz w:val="24"/>
              </w:rPr>
              <w:t xml:space="preserve">2.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В</w:t>
            </w:r>
            <w:r w:rsidRPr="007C376C">
              <w:rPr>
                <w:rStyle w:val="FontStyle31"/>
                <w:rFonts w:ascii="Times New Roman" w:hAnsi="Times New Roman" w:cs="Georgia"/>
                <w:sz w:val="24"/>
              </w:rPr>
              <w:t>ыполнение лабораторных работ</w:t>
            </w:r>
          </w:p>
          <w:p w:rsidR="00D93758" w:rsidRPr="0067182C" w:rsidRDefault="00D93758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б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ником.</w:t>
            </w:r>
          </w:p>
        </w:tc>
        <w:tc>
          <w:tcPr>
            <w:tcW w:w="974" w:type="pct"/>
          </w:tcPr>
          <w:p w:rsidR="00D93758" w:rsidRDefault="00D93758" w:rsidP="00DD477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93758" w:rsidRPr="00B7723F" w:rsidRDefault="00D93758" w:rsidP="006F598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D93758" w:rsidRPr="00FC59F8" w:rsidRDefault="00D93758" w:rsidP="00DD477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D93758" w:rsidRDefault="00D93758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AC75F7">
              <w:rPr>
                <w:i/>
              </w:rPr>
              <w:t xml:space="preserve"> – зув</w:t>
            </w:r>
          </w:p>
          <w:p w:rsidR="00D93758" w:rsidRDefault="00D93758" w:rsidP="005A034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D93758" w:rsidRPr="00AC75F7" w:rsidRDefault="00D93758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D93758" w:rsidRPr="00AC75F7" w:rsidRDefault="00D93758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D93758" w:rsidRPr="00C17915" w:rsidRDefault="00D93758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93758" w:rsidRPr="00C17915" w:rsidTr="003469E4">
        <w:trPr>
          <w:trHeight w:val="422"/>
        </w:trPr>
        <w:tc>
          <w:tcPr>
            <w:tcW w:w="1425" w:type="pct"/>
          </w:tcPr>
          <w:p w:rsidR="00D93758" w:rsidRPr="00C17915" w:rsidRDefault="00D93758" w:rsidP="00232717">
            <w:pPr>
              <w:pStyle w:val="Style14"/>
              <w:widowControl/>
              <w:ind w:firstLine="0"/>
              <w:rPr>
                <w:color w:val="C00000"/>
              </w:rPr>
            </w:pPr>
            <w:r w:rsidRPr="00EA563C">
              <w:t xml:space="preserve">1.2 </w:t>
            </w:r>
            <w:r w:rsidRPr="00245432">
              <w:rPr>
                <w:iCs/>
              </w:rPr>
              <w:t>Примитивно-рекурсивные</w:t>
            </w:r>
            <w:r>
              <w:rPr>
                <w:iCs/>
              </w:rPr>
              <w:t xml:space="preserve"> функции. В</w:t>
            </w:r>
            <w:r w:rsidRPr="00245432">
              <w:rPr>
                <w:iCs/>
              </w:rPr>
              <w:t>ычислимые функции. Тезис Чёрча. Э</w:t>
            </w:r>
            <w:r w:rsidRPr="00245432">
              <w:rPr>
                <w:iCs/>
              </w:rPr>
              <w:t>к</w:t>
            </w:r>
            <w:r w:rsidRPr="00245432">
              <w:rPr>
                <w:iCs/>
              </w:rPr>
              <w:t xml:space="preserve">вивалентность </w:t>
            </w:r>
            <w:r>
              <w:rPr>
                <w:iCs/>
              </w:rPr>
              <w:t>детерминированной маш</w:t>
            </w:r>
            <w:r>
              <w:rPr>
                <w:iCs/>
              </w:rPr>
              <w:t>и</w:t>
            </w:r>
            <w:r>
              <w:rPr>
                <w:iCs/>
              </w:rPr>
              <w:t>ны Тьюринга</w:t>
            </w:r>
            <w:r w:rsidRPr="00245432">
              <w:rPr>
                <w:iCs/>
              </w:rPr>
              <w:t xml:space="preserve"> и вычислимой функции</w:t>
            </w:r>
          </w:p>
        </w:tc>
        <w:tc>
          <w:tcPr>
            <w:tcW w:w="186" w:type="pct"/>
          </w:tcPr>
          <w:p w:rsidR="00D93758" w:rsidRPr="00C101BE" w:rsidRDefault="00D93758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93758" w:rsidRPr="00B3213B" w:rsidRDefault="00D9375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D93758" w:rsidRPr="00232717" w:rsidRDefault="00D93758" w:rsidP="00066036">
            <w:pPr>
              <w:pStyle w:val="Style14"/>
              <w:widowControl/>
              <w:ind w:firstLine="0"/>
              <w:jc w:val="center"/>
            </w:pPr>
            <w:r w:rsidRPr="00232717">
              <w:t>4</w:t>
            </w:r>
            <w:r>
              <w:t>(2И)</w:t>
            </w:r>
          </w:p>
        </w:tc>
        <w:tc>
          <w:tcPr>
            <w:tcW w:w="222" w:type="pct"/>
          </w:tcPr>
          <w:p w:rsidR="00D93758" w:rsidRPr="00B3213B" w:rsidRDefault="00D9375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93758" w:rsidRPr="00B3213B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75" w:type="pct"/>
          </w:tcPr>
          <w:p w:rsidR="00D93758" w:rsidRPr="007C376C" w:rsidRDefault="00D93758" w:rsidP="007C37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C376C">
              <w:rPr>
                <w:rStyle w:val="FontStyle31"/>
                <w:rFonts w:ascii="Times New Roman" w:hAnsi="Times New Roman" w:cs="Georgia"/>
                <w:sz w:val="24"/>
              </w:rPr>
              <w:t>1. Самостоятельное изучение учебной и научной литературы.</w:t>
            </w:r>
          </w:p>
          <w:p w:rsidR="00D93758" w:rsidRDefault="00D93758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C376C">
              <w:rPr>
                <w:rStyle w:val="FontStyle31"/>
                <w:rFonts w:ascii="Times New Roman" w:hAnsi="Times New Roman" w:cs="Georgia"/>
                <w:sz w:val="24"/>
              </w:rPr>
              <w:t xml:space="preserve">2.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В</w:t>
            </w:r>
            <w:r w:rsidRPr="007C376C">
              <w:rPr>
                <w:rStyle w:val="FontStyle31"/>
                <w:rFonts w:ascii="Times New Roman" w:hAnsi="Times New Roman" w:cs="Georgia"/>
                <w:sz w:val="24"/>
              </w:rPr>
              <w:t>ыполнение лабораторных работ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.</w:t>
            </w:r>
          </w:p>
          <w:p w:rsidR="00D93758" w:rsidRPr="000809C2" w:rsidRDefault="00D93758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б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ником.</w:t>
            </w:r>
          </w:p>
        </w:tc>
        <w:tc>
          <w:tcPr>
            <w:tcW w:w="974" w:type="pct"/>
          </w:tcPr>
          <w:p w:rsidR="00D93758" w:rsidRDefault="00D93758" w:rsidP="00DD477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93758" w:rsidRPr="00B7723F" w:rsidRDefault="00D93758" w:rsidP="00DD477B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D93758" w:rsidRPr="00FC59F8" w:rsidRDefault="00D93758" w:rsidP="00DD477B">
            <w:pPr>
              <w:pStyle w:val="Style14"/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D93758" w:rsidRDefault="00D93758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AC75F7">
              <w:rPr>
                <w:i/>
              </w:rPr>
              <w:t xml:space="preserve"> – зув</w:t>
            </w:r>
          </w:p>
          <w:p w:rsidR="00D93758" w:rsidRDefault="00D93758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D93758" w:rsidRPr="00AC75F7" w:rsidRDefault="00D93758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D93758" w:rsidRPr="00C17915" w:rsidRDefault="00D9375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93758" w:rsidRPr="00C4657C" w:rsidTr="003469E4">
        <w:trPr>
          <w:trHeight w:val="499"/>
        </w:trPr>
        <w:tc>
          <w:tcPr>
            <w:tcW w:w="1425" w:type="pct"/>
          </w:tcPr>
          <w:p w:rsidR="00D93758" w:rsidRPr="00034F28" w:rsidRDefault="00D93758" w:rsidP="00EA563C">
            <w:pPr>
              <w:pStyle w:val="Style14"/>
              <w:widowControl/>
              <w:ind w:firstLine="0"/>
            </w:pPr>
            <w:r w:rsidRPr="00034F28">
              <w:t>Итого по разделу</w:t>
            </w:r>
          </w:p>
        </w:tc>
        <w:tc>
          <w:tcPr>
            <w:tcW w:w="186" w:type="pct"/>
          </w:tcPr>
          <w:p w:rsidR="00D93758" w:rsidRPr="000B5A7C" w:rsidRDefault="00D9375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93758" w:rsidRPr="001902FE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D93758" w:rsidRPr="00B6625A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10(4И)</w:t>
            </w:r>
          </w:p>
        </w:tc>
        <w:tc>
          <w:tcPr>
            <w:tcW w:w="222" w:type="pct"/>
          </w:tcPr>
          <w:p w:rsidR="00D93758" w:rsidRPr="00EA53D2" w:rsidRDefault="00D9375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93758" w:rsidRPr="0082574A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  <w:highlight w:val="yellow"/>
              </w:rPr>
            </w:pPr>
            <w:r w:rsidRPr="009F6EAE">
              <w:rPr>
                <w:rStyle w:val="FontStyle31"/>
                <w:rFonts w:ascii="Times New Roman" w:hAnsi="Times New Roman" w:cs="Georgia"/>
                <w:b/>
                <w:sz w:val="24"/>
              </w:rPr>
              <w:t>13</w:t>
            </w:r>
          </w:p>
        </w:tc>
        <w:tc>
          <w:tcPr>
            <w:tcW w:w="1075" w:type="pct"/>
          </w:tcPr>
          <w:p w:rsidR="00D93758" w:rsidRPr="001144FF" w:rsidRDefault="00D93758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</w:p>
        </w:tc>
        <w:tc>
          <w:tcPr>
            <w:tcW w:w="974" w:type="pct"/>
          </w:tcPr>
          <w:p w:rsidR="00D93758" w:rsidRPr="00CF0364" w:rsidRDefault="00D93758" w:rsidP="00DD477B">
            <w:pPr>
              <w:widowControl/>
              <w:ind w:firstLine="0"/>
              <w:jc w:val="left"/>
              <w:rPr>
                <w:iCs/>
                <w:lang w:eastAsia="en-US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D93758" w:rsidRPr="00C4657C" w:rsidRDefault="00D93758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D93758" w:rsidRPr="00C17915" w:rsidTr="003469E4">
        <w:trPr>
          <w:trHeight w:val="70"/>
        </w:trPr>
        <w:tc>
          <w:tcPr>
            <w:tcW w:w="1425" w:type="pct"/>
          </w:tcPr>
          <w:p w:rsidR="00D93758" w:rsidRPr="00C17915" w:rsidRDefault="00D93758" w:rsidP="009E1004">
            <w:pPr>
              <w:pStyle w:val="Style14"/>
              <w:widowControl/>
              <w:ind w:firstLine="0"/>
              <w:rPr>
                <w:color w:val="C00000"/>
              </w:rPr>
            </w:pPr>
            <w:r w:rsidRPr="00DA5B42">
              <w:t>2</w:t>
            </w:r>
            <w:r>
              <w:t>.</w:t>
            </w:r>
            <w:r w:rsidRPr="00DA5B42">
              <w:t xml:space="preserve"> </w:t>
            </w:r>
            <w:r>
              <w:t>Теория сложности</w:t>
            </w:r>
          </w:p>
        </w:tc>
        <w:tc>
          <w:tcPr>
            <w:tcW w:w="186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D93758" w:rsidRPr="00C45CAB" w:rsidRDefault="00D93758" w:rsidP="0010142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D93758" w:rsidRPr="00C45CAB" w:rsidRDefault="00D93758" w:rsidP="00EA563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D93758" w:rsidRPr="00C17915" w:rsidTr="001F1487">
        <w:trPr>
          <w:trHeight w:val="499"/>
        </w:trPr>
        <w:tc>
          <w:tcPr>
            <w:tcW w:w="1425" w:type="pct"/>
          </w:tcPr>
          <w:p w:rsidR="00D93758" w:rsidRPr="00C17915" w:rsidRDefault="00D93758" w:rsidP="00991F6C">
            <w:pPr>
              <w:pStyle w:val="Style14"/>
              <w:widowControl/>
              <w:ind w:firstLine="0"/>
              <w:rPr>
                <w:color w:val="C00000"/>
              </w:rPr>
            </w:pPr>
            <w:r w:rsidRPr="008A4359">
              <w:t xml:space="preserve">2.1 </w:t>
            </w:r>
            <w:r>
              <w:t>Определение вычислительной сложн</w:t>
            </w:r>
            <w:r>
              <w:t>о</w:t>
            </w:r>
            <w:r>
              <w:t xml:space="preserve">сти алгоритма как число шагов ДМТ. </w:t>
            </w:r>
            <w:r w:rsidRPr="00321637">
              <w:rPr>
                <w:iCs/>
              </w:rPr>
              <w:t>Н</w:t>
            </w:r>
            <w:r w:rsidRPr="00321637">
              <w:rPr>
                <w:iCs/>
              </w:rPr>
              <w:t>е</w:t>
            </w:r>
            <w:r w:rsidRPr="00321637">
              <w:rPr>
                <w:iCs/>
              </w:rPr>
              <w:t>детерминированная машина Тьюринга.</w:t>
            </w:r>
            <w:r>
              <w:rPr>
                <w:iCs/>
              </w:rPr>
              <w:t xml:space="preserve"> Определение вычислительной сложности алгоритма как число шагов НДМТ.</w:t>
            </w:r>
            <w:r w:rsidRPr="00321637">
              <w:rPr>
                <w:iCs/>
              </w:rPr>
              <w:t xml:space="preserve"> Кла</w:t>
            </w:r>
            <w:r w:rsidRPr="00321637">
              <w:rPr>
                <w:iCs/>
              </w:rPr>
              <w:t>с</w:t>
            </w:r>
            <w:r w:rsidRPr="00321637">
              <w:rPr>
                <w:iCs/>
              </w:rPr>
              <w:t>сификация алгоритмов по степени вычи</w:t>
            </w:r>
            <w:r w:rsidRPr="00321637">
              <w:rPr>
                <w:iCs/>
              </w:rPr>
              <w:t>с</w:t>
            </w:r>
            <w:r w:rsidRPr="00321637">
              <w:rPr>
                <w:iCs/>
              </w:rPr>
              <w:t>лительной сложности. Классы P, NP, E</w:t>
            </w:r>
          </w:p>
        </w:tc>
        <w:tc>
          <w:tcPr>
            <w:tcW w:w="186" w:type="pct"/>
          </w:tcPr>
          <w:p w:rsidR="00D93758" w:rsidRPr="00174A67" w:rsidRDefault="00D93758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93758" w:rsidRPr="00801285" w:rsidRDefault="00D93758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D93758" w:rsidRPr="00185AE9" w:rsidRDefault="00D93758" w:rsidP="00EA563C">
            <w:pPr>
              <w:pStyle w:val="Style14"/>
              <w:widowControl/>
              <w:ind w:firstLine="0"/>
              <w:jc w:val="center"/>
            </w:pPr>
            <w:r>
              <w:t>4(2И)</w:t>
            </w:r>
          </w:p>
        </w:tc>
        <w:tc>
          <w:tcPr>
            <w:tcW w:w="222" w:type="pct"/>
          </w:tcPr>
          <w:p w:rsidR="00D93758" w:rsidRPr="00801285" w:rsidRDefault="00D9375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93758" w:rsidRPr="00646272" w:rsidRDefault="00D93758" w:rsidP="00101422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4</w:t>
            </w:r>
          </w:p>
        </w:tc>
        <w:tc>
          <w:tcPr>
            <w:tcW w:w="1075" w:type="pct"/>
          </w:tcPr>
          <w:p w:rsidR="00D93758" w:rsidRPr="007C376C" w:rsidRDefault="00D93758" w:rsidP="007C376C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1. </w:t>
            </w:r>
            <w:r w:rsidRPr="007C376C">
              <w:rPr>
                <w:rStyle w:val="FontStyle31"/>
                <w:rFonts w:ascii="Times New Roman" w:hAnsi="Times New Roman" w:cs="Georgia"/>
                <w:sz w:val="24"/>
              </w:rPr>
              <w:t>Самостоятельное изучение учебной и научной литературы.</w:t>
            </w:r>
          </w:p>
          <w:p w:rsidR="00D93758" w:rsidRDefault="00D93758" w:rsidP="00223D88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7C376C">
              <w:rPr>
                <w:rStyle w:val="FontStyle31"/>
                <w:rFonts w:ascii="Times New Roman" w:hAnsi="Times New Roman" w:cs="Georgia"/>
                <w:sz w:val="24"/>
              </w:rPr>
              <w:t xml:space="preserve">2.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В</w:t>
            </w:r>
            <w:r w:rsidRPr="007C376C">
              <w:rPr>
                <w:rStyle w:val="FontStyle31"/>
                <w:rFonts w:ascii="Times New Roman" w:hAnsi="Times New Roman" w:cs="Georgia"/>
                <w:sz w:val="24"/>
              </w:rPr>
              <w:t>ыполнение лабораторных работ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.</w:t>
            </w:r>
          </w:p>
          <w:p w:rsidR="00D93758" w:rsidRPr="00C45CAB" w:rsidRDefault="00D93758" w:rsidP="00223D88">
            <w:pPr>
              <w:ind w:firstLine="0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б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ником.</w:t>
            </w:r>
          </w:p>
        </w:tc>
        <w:tc>
          <w:tcPr>
            <w:tcW w:w="974" w:type="pct"/>
          </w:tcPr>
          <w:p w:rsidR="00D93758" w:rsidRDefault="00D93758" w:rsidP="004A2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93758" w:rsidRPr="00B7723F" w:rsidRDefault="00D93758" w:rsidP="004A222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D93758" w:rsidRPr="00971B93" w:rsidRDefault="00D93758" w:rsidP="004A222E">
            <w:pPr>
              <w:ind w:firstLine="0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D93758" w:rsidRDefault="00D93758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AC75F7">
              <w:rPr>
                <w:i/>
              </w:rPr>
              <w:t xml:space="preserve"> – зув</w:t>
            </w:r>
          </w:p>
          <w:p w:rsidR="00D93758" w:rsidRDefault="00D93758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D93758" w:rsidRPr="00AC75F7" w:rsidRDefault="00D93758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D93758" w:rsidRPr="00C17915" w:rsidRDefault="00D93758" w:rsidP="00EA563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93758" w:rsidRPr="00C17915" w:rsidTr="001F1487">
        <w:trPr>
          <w:trHeight w:val="499"/>
        </w:trPr>
        <w:tc>
          <w:tcPr>
            <w:tcW w:w="1425" w:type="pct"/>
          </w:tcPr>
          <w:p w:rsidR="00D93758" w:rsidRPr="00922D22" w:rsidRDefault="00D93758" w:rsidP="00733E64">
            <w:pPr>
              <w:pStyle w:val="Style14"/>
              <w:widowControl/>
              <w:ind w:firstLine="0"/>
              <w:rPr>
                <w:color w:val="C00000"/>
              </w:rPr>
            </w:pPr>
            <w:r w:rsidRPr="008A4359">
              <w:rPr>
                <w:iCs/>
              </w:rPr>
              <w:t xml:space="preserve">2.2 </w:t>
            </w:r>
            <w:r>
              <w:rPr>
                <w:iCs/>
              </w:rPr>
              <w:t>Определение полиномиальной свод</w:t>
            </w:r>
            <w:r>
              <w:rPr>
                <w:iCs/>
              </w:rPr>
              <w:t>и</w:t>
            </w:r>
            <w:r>
              <w:rPr>
                <w:iCs/>
              </w:rPr>
              <w:t xml:space="preserve">мости. </w:t>
            </w:r>
            <w:r w:rsidRPr="003A2C14">
              <w:rPr>
                <w:iCs/>
              </w:rPr>
              <w:t>Класс NP-полных задач, эквив</w:t>
            </w:r>
            <w:r w:rsidRPr="003A2C14">
              <w:rPr>
                <w:iCs/>
              </w:rPr>
              <w:t>а</w:t>
            </w:r>
            <w:r w:rsidRPr="003A2C14">
              <w:rPr>
                <w:iCs/>
              </w:rPr>
              <w:t>лентность</w:t>
            </w:r>
            <w:r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NP</w:t>
            </w:r>
            <w:r w:rsidRPr="007E1098">
              <w:rPr>
                <w:iCs/>
              </w:rPr>
              <w:t>-</w:t>
            </w:r>
            <w:r>
              <w:rPr>
                <w:iCs/>
              </w:rPr>
              <w:t>полных задач</w:t>
            </w:r>
            <w:r w:rsidRPr="003A2C14">
              <w:rPr>
                <w:iCs/>
              </w:rPr>
              <w:t>. Доказател</w:t>
            </w:r>
            <w:r w:rsidRPr="003A2C14">
              <w:rPr>
                <w:iCs/>
              </w:rPr>
              <w:t>ь</w:t>
            </w:r>
            <w:r w:rsidRPr="003A2C14">
              <w:rPr>
                <w:iCs/>
              </w:rPr>
              <w:t>ство NP-полноты методом сужения</w:t>
            </w:r>
            <w:r>
              <w:rPr>
                <w:iCs/>
              </w:rPr>
              <w:t>. Зад</w:t>
            </w:r>
            <w:r>
              <w:rPr>
                <w:iCs/>
              </w:rPr>
              <w:t>а</w:t>
            </w:r>
            <w:r>
              <w:rPr>
                <w:iCs/>
              </w:rPr>
              <w:t xml:space="preserve">чи </w:t>
            </w:r>
            <w:r>
              <w:rPr>
                <w:iCs/>
                <w:lang w:val="en-US"/>
              </w:rPr>
              <w:t>NP</w:t>
            </w:r>
            <w:r w:rsidRPr="00922D22">
              <w:rPr>
                <w:iCs/>
              </w:rPr>
              <w:t>-</w:t>
            </w:r>
            <w:r>
              <w:rPr>
                <w:iCs/>
              </w:rPr>
              <w:t>трудные в сильном смысле. NP-полные задачи, решаемые за псевдопол</w:t>
            </w:r>
            <w:r>
              <w:rPr>
                <w:iCs/>
              </w:rPr>
              <w:t>и</w:t>
            </w:r>
            <w:r>
              <w:rPr>
                <w:iCs/>
              </w:rPr>
              <w:t>номиальное время</w:t>
            </w:r>
          </w:p>
        </w:tc>
        <w:tc>
          <w:tcPr>
            <w:tcW w:w="186" w:type="pct"/>
          </w:tcPr>
          <w:p w:rsidR="00D93758" w:rsidRPr="00174A67" w:rsidRDefault="00D93758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93758" w:rsidRPr="00801285" w:rsidRDefault="00D93758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D93758" w:rsidRPr="00922D22" w:rsidRDefault="00D93758" w:rsidP="00EA563C">
            <w:pPr>
              <w:pStyle w:val="Style14"/>
              <w:widowControl/>
              <w:ind w:firstLine="0"/>
              <w:jc w:val="center"/>
            </w:pPr>
            <w:r>
              <w:t>4(2И)</w:t>
            </w:r>
          </w:p>
        </w:tc>
        <w:tc>
          <w:tcPr>
            <w:tcW w:w="222" w:type="pct"/>
          </w:tcPr>
          <w:p w:rsidR="00D93758" w:rsidRPr="00801285" w:rsidRDefault="00D9375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93758" w:rsidRPr="00646272" w:rsidRDefault="00D93758" w:rsidP="00101422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4</w:t>
            </w:r>
          </w:p>
        </w:tc>
        <w:tc>
          <w:tcPr>
            <w:tcW w:w="1075" w:type="pct"/>
          </w:tcPr>
          <w:p w:rsidR="00D93758" w:rsidRPr="00530C23" w:rsidRDefault="00D93758" w:rsidP="00530C23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530C23">
              <w:rPr>
                <w:rStyle w:val="FontStyle31"/>
                <w:rFonts w:ascii="Times New Roman" w:hAnsi="Times New Roman" w:cs="Georgia"/>
                <w:sz w:val="24"/>
              </w:rPr>
              <w:t>1. Самостоятельное изучение учебной и научной литературы.</w:t>
            </w:r>
          </w:p>
          <w:p w:rsidR="00D93758" w:rsidRDefault="00D93758" w:rsidP="00223D88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530C23">
              <w:rPr>
                <w:rStyle w:val="FontStyle31"/>
                <w:rFonts w:ascii="Times New Roman" w:hAnsi="Times New Roman" w:cs="Georgia"/>
                <w:sz w:val="24"/>
              </w:rPr>
              <w:t xml:space="preserve">2.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В</w:t>
            </w:r>
            <w:r w:rsidRPr="00530C23">
              <w:rPr>
                <w:rStyle w:val="FontStyle31"/>
                <w:rFonts w:ascii="Times New Roman" w:hAnsi="Times New Roman" w:cs="Georgia"/>
                <w:sz w:val="24"/>
              </w:rPr>
              <w:t>ыполнение лабораторных работ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.</w:t>
            </w:r>
          </w:p>
          <w:p w:rsidR="00D93758" w:rsidRPr="00811922" w:rsidRDefault="00D93758" w:rsidP="00223D88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б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ником.</w:t>
            </w:r>
          </w:p>
        </w:tc>
        <w:tc>
          <w:tcPr>
            <w:tcW w:w="974" w:type="pct"/>
          </w:tcPr>
          <w:p w:rsidR="00D93758" w:rsidRDefault="00D93758" w:rsidP="004A2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93758" w:rsidRPr="00B7723F" w:rsidRDefault="00D93758" w:rsidP="004A222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D93758" w:rsidRPr="007954E8" w:rsidRDefault="00D93758" w:rsidP="00D04C21">
            <w:pPr>
              <w:ind w:firstLine="0"/>
              <w:rPr>
                <w:b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Коллоквиум</w:t>
            </w:r>
            <w:r w:rsidRPr="00B7723F">
              <w:rPr>
                <w:i/>
                <w:iCs/>
              </w:rPr>
              <w:t>.</w:t>
            </w:r>
          </w:p>
        </w:tc>
        <w:tc>
          <w:tcPr>
            <w:tcW w:w="372" w:type="pct"/>
          </w:tcPr>
          <w:p w:rsidR="00D93758" w:rsidRDefault="00D93758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AC75F7">
              <w:rPr>
                <w:i/>
              </w:rPr>
              <w:t xml:space="preserve"> – зув</w:t>
            </w:r>
          </w:p>
          <w:p w:rsidR="00D93758" w:rsidRDefault="00D93758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зув</w:t>
            </w:r>
          </w:p>
          <w:p w:rsidR="00D93758" w:rsidRPr="00C17915" w:rsidRDefault="00D93758" w:rsidP="00EA563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93758" w:rsidRPr="00C4657C" w:rsidTr="001F1487">
        <w:trPr>
          <w:trHeight w:val="499"/>
        </w:trPr>
        <w:tc>
          <w:tcPr>
            <w:tcW w:w="1425" w:type="pct"/>
          </w:tcPr>
          <w:p w:rsidR="00D93758" w:rsidRPr="00801285" w:rsidRDefault="00D93758" w:rsidP="00EA563C">
            <w:pPr>
              <w:pStyle w:val="Style14"/>
              <w:widowControl/>
              <w:ind w:firstLine="0"/>
            </w:pPr>
            <w:r w:rsidRPr="00801285">
              <w:t>Итого по разделу</w:t>
            </w:r>
          </w:p>
        </w:tc>
        <w:tc>
          <w:tcPr>
            <w:tcW w:w="186" w:type="pct"/>
          </w:tcPr>
          <w:p w:rsidR="00D93758" w:rsidRPr="00C4657C" w:rsidRDefault="00D93758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93758" w:rsidRPr="00AA0EB1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D93758" w:rsidRPr="00DE1E41" w:rsidRDefault="00D93758" w:rsidP="00185AE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8(4И)</w:t>
            </w:r>
          </w:p>
        </w:tc>
        <w:tc>
          <w:tcPr>
            <w:tcW w:w="222" w:type="pct"/>
          </w:tcPr>
          <w:p w:rsidR="00D93758" w:rsidRPr="00973275" w:rsidRDefault="00D93758" w:rsidP="00FA7388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</w:tcPr>
          <w:p w:rsidR="00D93758" w:rsidRPr="00973275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  <w:highlight w:val="yellow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8</w:t>
            </w:r>
          </w:p>
        </w:tc>
        <w:tc>
          <w:tcPr>
            <w:tcW w:w="1075" w:type="pct"/>
          </w:tcPr>
          <w:p w:rsidR="00D93758" w:rsidRPr="00C4657C" w:rsidRDefault="00D93758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</w:p>
        </w:tc>
        <w:tc>
          <w:tcPr>
            <w:tcW w:w="974" w:type="pct"/>
          </w:tcPr>
          <w:p w:rsidR="00D93758" w:rsidRPr="00D04C21" w:rsidRDefault="00D93758" w:rsidP="00C80F7B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D04C21">
              <w:rPr>
                <w:rStyle w:val="FontStyle31"/>
                <w:rFonts w:ascii="Times New Roman" w:hAnsi="Times New Roman" w:cs="Georgia"/>
                <w:b/>
                <w:i/>
                <w:sz w:val="24"/>
              </w:rPr>
              <w:t xml:space="preserve">Коллоквиум </w:t>
            </w:r>
          </w:p>
        </w:tc>
        <w:tc>
          <w:tcPr>
            <w:tcW w:w="372" w:type="pct"/>
          </w:tcPr>
          <w:p w:rsidR="00D93758" w:rsidRPr="00C4657C" w:rsidRDefault="00D93758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D93758" w:rsidRPr="00C17915" w:rsidTr="001F1487">
        <w:trPr>
          <w:trHeight w:val="268"/>
        </w:trPr>
        <w:tc>
          <w:tcPr>
            <w:tcW w:w="1425" w:type="pct"/>
          </w:tcPr>
          <w:p w:rsidR="00D93758" w:rsidRPr="007E1098" w:rsidRDefault="00D93758" w:rsidP="00EA563C">
            <w:pPr>
              <w:pStyle w:val="Style14"/>
              <w:widowControl/>
              <w:tabs>
                <w:tab w:val="left" w:pos="435"/>
              </w:tabs>
              <w:ind w:firstLine="0"/>
              <w:rPr>
                <w:iCs/>
              </w:rPr>
            </w:pPr>
            <w:r w:rsidRPr="00CF0364">
              <w:rPr>
                <w:iCs/>
              </w:rPr>
              <w:t>3</w:t>
            </w:r>
            <w:r>
              <w:rPr>
                <w:iCs/>
              </w:rPr>
              <w:t>.</w:t>
            </w:r>
            <w:r w:rsidRPr="00CF0364">
              <w:rPr>
                <w:iCs/>
              </w:rPr>
              <w:t xml:space="preserve"> </w:t>
            </w:r>
            <w:r w:rsidRPr="007E1098">
              <w:rPr>
                <w:iCs/>
              </w:rPr>
              <w:t>Точные методы решения NP-полных задач</w:t>
            </w:r>
          </w:p>
        </w:tc>
        <w:tc>
          <w:tcPr>
            <w:tcW w:w="186" w:type="pct"/>
          </w:tcPr>
          <w:p w:rsidR="00D93758" w:rsidRPr="007E1098" w:rsidRDefault="00D93758" w:rsidP="00EA563C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194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D93758" w:rsidRPr="00C45CAB" w:rsidRDefault="00D93758" w:rsidP="0010142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D93758" w:rsidRPr="00C45CAB" w:rsidRDefault="00D93758" w:rsidP="00EA563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D93758" w:rsidRPr="00C17915" w:rsidTr="001F1487">
        <w:trPr>
          <w:trHeight w:val="422"/>
        </w:trPr>
        <w:tc>
          <w:tcPr>
            <w:tcW w:w="1425" w:type="pct"/>
          </w:tcPr>
          <w:p w:rsidR="00D93758" w:rsidRPr="00C34C16" w:rsidRDefault="00D93758" w:rsidP="00BA1648">
            <w:pPr>
              <w:pStyle w:val="Style14"/>
              <w:widowControl/>
              <w:ind w:firstLine="0"/>
            </w:pPr>
            <w:r w:rsidRPr="00C34C16">
              <w:t xml:space="preserve">3.1 </w:t>
            </w:r>
            <w:r w:rsidRPr="000F67BB">
              <w:t>Общая схема алгоритма с возвратом. Генерация решений в лексикографич</w:t>
            </w:r>
            <w:r w:rsidRPr="000F67BB">
              <w:t>е</w:t>
            </w:r>
            <w:r w:rsidRPr="000F67BB">
              <w:t>ском порядке.</w:t>
            </w:r>
            <w:r>
              <w:t xml:space="preserve"> Все решения задачи «Су</w:t>
            </w:r>
            <w:r>
              <w:t>м</w:t>
            </w:r>
            <w:r>
              <w:t>ма размеров» с точностью до перестано</w:t>
            </w:r>
            <w:r>
              <w:t>в</w:t>
            </w:r>
            <w:r>
              <w:t>ки слагаемых внутри суммы</w:t>
            </w:r>
          </w:p>
        </w:tc>
        <w:tc>
          <w:tcPr>
            <w:tcW w:w="186" w:type="pct"/>
          </w:tcPr>
          <w:p w:rsidR="00D93758" w:rsidRPr="00F03543" w:rsidRDefault="00D93758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93758" w:rsidRPr="00E7254E" w:rsidRDefault="00D93758" w:rsidP="00EA563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D93758" w:rsidRPr="0054713A" w:rsidRDefault="00D93758" w:rsidP="00EA563C">
            <w:pPr>
              <w:pStyle w:val="Style14"/>
              <w:widowControl/>
              <w:ind w:firstLine="0"/>
              <w:jc w:val="center"/>
            </w:pPr>
            <w:r>
              <w:t>4(2И)</w:t>
            </w:r>
          </w:p>
        </w:tc>
        <w:tc>
          <w:tcPr>
            <w:tcW w:w="222" w:type="pct"/>
          </w:tcPr>
          <w:p w:rsidR="00D93758" w:rsidRPr="00E7254E" w:rsidRDefault="00D9375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93758" w:rsidRPr="00E7254E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4</w:t>
            </w:r>
          </w:p>
        </w:tc>
        <w:tc>
          <w:tcPr>
            <w:tcW w:w="1075" w:type="pct"/>
          </w:tcPr>
          <w:p w:rsidR="00D93758" w:rsidRPr="00530C23" w:rsidRDefault="00D93758" w:rsidP="00530C23">
            <w:pPr>
              <w:ind w:firstLine="0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D93758" w:rsidRDefault="00D93758" w:rsidP="00530C2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 xml:space="preserve">2. </w:t>
            </w:r>
            <w:r>
              <w:rPr>
                <w:rFonts w:cs="Georgia"/>
              </w:rPr>
              <w:t>В</w:t>
            </w:r>
            <w:r w:rsidRPr="00530C23">
              <w:rPr>
                <w:rFonts w:cs="Georgia"/>
              </w:rPr>
              <w:t>ыполнение лабораторных работ</w:t>
            </w:r>
            <w:r>
              <w:rPr>
                <w:rFonts w:cs="Georgia"/>
              </w:rPr>
              <w:t>.</w:t>
            </w:r>
          </w:p>
          <w:p w:rsidR="00D93758" w:rsidRPr="00C45CAB" w:rsidRDefault="00D93758" w:rsidP="00530C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б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ником.</w:t>
            </w:r>
          </w:p>
        </w:tc>
        <w:tc>
          <w:tcPr>
            <w:tcW w:w="974" w:type="pct"/>
          </w:tcPr>
          <w:p w:rsidR="00D93758" w:rsidRDefault="00D93758" w:rsidP="00FE64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>–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 обсуждение</w:t>
            </w: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>.</w:t>
            </w:r>
          </w:p>
          <w:p w:rsidR="00D93758" w:rsidRPr="00B7723F" w:rsidRDefault="00D93758" w:rsidP="00FE6467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  <w:r>
              <w:rPr>
                <w:i/>
                <w:iCs/>
              </w:rPr>
              <w:t>.</w:t>
            </w:r>
          </w:p>
          <w:p w:rsidR="00D93758" w:rsidRPr="00C17915" w:rsidRDefault="00D93758" w:rsidP="00FE646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D93758" w:rsidRDefault="00D93758" w:rsidP="00807BB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AC75F7">
              <w:rPr>
                <w:i/>
              </w:rPr>
              <w:t xml:space="preserve"> – зув</w:t>
            </w:r>
          </w:p>
          <w:p w:rsidR="00D93758" w:rsidRDefault="00D93758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зув</w:t>
            </w:r>
          </w:p>
          <w:p w:rsidR="00D93758" w:rsidRPr="00C17915" w:rsidRDefault="00D93758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93758" w:rsidRPr="00C17915" w:rsidTr="001F1487">
        <w:trPr>
          <w:trHeight w:val="422"/>
        </w:trPr>
        <w:tc>
          <w:tcPr>
            <w:tcW w:w="1425" w:type="pct"/>
          </w:tcPr>
          <w:p w:rsidR="00D93758" w:rsidRPr="00C34C16" w:rsidRDefault="00D93758" w:rsidP="002F5C86">
            <w:pPr>
              <w:pStyle w:val="Style14"/>
              <w:widowControl/>
              <w:ind w:firstLine="0"/>
            </w:pPr>
            <w:r>
              <w:t>3.2</w:t>
            </w:r>
            <w:r w:rsidRPr="003F01F4">
              <w:rPr>
                <w:sz w:val="20"/>
                <w:szCs w:val="20"/>
              </w:rPr>
              <w:t xml:space="preserve"> </w:t>
            </w:r>
            <w:r w:rsidRPr="00E04249">
              <w:rPr>
                <w:iCs/>
              </w:rPr>
              <w:t>Модификация общей схемы для реш</w:t>
            </w:r>
            <w:r w:rsidRPr="00E04249">
              <w:rPr>
                <w:iCs/>
              </w:rPr>
              <w:t>е</w:t>
            </w:r>
            <w:r w:rsidRPr="00E04249">
              <w:rPr>
                <w:iCs/>
              </w:rPr>
              <w:t>ния задач на максимум. Принцип включ</w:t>
            </w:r>
            <w:r w:rsidRPr="00E04249">
              <w:rPr>
                <w:iCs/>
              </w:rPr>
              <w:t>е</w:t>
            </w:r>
            <w:r w:rsidRPr="00E04249">
              <w:rPr>
                <w:iCs/>
              </w:rPr>
              <w:t>ния-невключения. Задача о рюкзаке.</w:t>
            </w:r>
          </w:p>
        </w:tc>
        <w:tc>
          <w:tcPr>
            <w:tcW w:w="186" w:type="pct"/>
          </w:tcPr>
          <w:p w:rsidR="00D93758" w:rsidRPr="00F03543" w:rsidRDefault="00D93758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93758" w:rsidRPr="00E7254E" w:rsidRDefault="00D93758" w:rsidP="00EA563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D93758" w:rsidRPr="0054713A" w:rsidRDefault="00D93758" w:rsidP="00EA563C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22" w:type="pct"/>
          </w:tcPr>
          <w:p w:rsidR="00D93758" w:rsidRPr="00E7254E" w:rsidRDefault="00D9375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93758" w:rsidRPr="00E7254E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1075" w:type="pct"/>
          </w:tcPr>
          <w:p w:rsidR="00D93758" w:rsidRPr="00530C23" w:rsidRDefault="00D93758" w:rsidP="00530C23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D93758" w:rsidRDefault="00D93758" w:rsidP="00530C2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 xml:space="preserve">2. </w:t>
            </w:r>
            <w:r>
              <w:rPr>
                <w:rFonts w:cs="Georgia"/>
              </w:rPr>
              <w:t>В</w:t>
            </w:r>
            <w:r w:rsidRPr="00530C23">
              <w:rPr>
                <w:rFonts w:cs="Georgia"/>
              </w:rPr>
              <w:t>ыполнение лабораторных работ</w:t>
            </w:r>
            <w:r>
              <w:rPr>
                <w:rFonts w:cs="Georgia"/>
              </w:rPr>
              <w:t>.</w:t>
            </w:r>
          </w:p>
          <w:p w:rsidR="00D93758" w:rsidRPr="00C45CAB" w:rsidRDefault="00D93758" w:rsidP="00530C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б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ником.</w:t>
            </w:r>
          </w:p>
        </w:tc>
        <w:tc>
          <w:tcPr>
            <w:tcW w:w="974" w:type="pct"/>
          </w:tcPr>
          <w:p w:rsidR="00D93758" w:rsidRDefault="00D93758" w:rsidP="00D455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>–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 обсуждение</w:t>
            </w: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>.</w:t>
            </w:r>
          </w:p>
          <w:p w:rsidR="00D93758" w:rsidRPr="00B7723F" w:rsidRDefault="00D93758" w:rsidP="00D4555A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  <w:r>
              <w:rPr>
                <w:i/>
                <w:iCs/>
              </w:rPr>
              <w:t>.</w:t>
            </w:r>
          </w:p>
          <w:p w:rsidR="00D93758" w:rsidRPr="00075405" w:rsidRDefault="00D93758" w:rsidP="00D4555A">
            <w:pPr>
              <w:pStyle w:val="Style14"/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D93758" w:rsidRDefault="00D93758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AC75F7">
              <w:rPr>
                <w:i/>
              </w:rPr>
              <w:t xml:space="preserve"> – зув</w:t>
            </w:r>
          </w:p>
          <w:p w:rsidR="00D93758" w:rsidRDefault="00D93758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зув</w:t>
            </w:r>
          </w:p>
          <w:p w:rsidR="00D93758" w:rsidRDefault="00D93758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D93758" w:rsidRPr="00C17915" w:rsidRDefault="00D93758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93758" w:rsidRPr="00C17915" w:rsidTr="001F1487">
        <w:trPr>
          <w:trHeight w:val="499"/>
        </w:trPr>
        <w:tc>
          <w:tcPr>
            <w:tcW w:w="1425" w:type="pct"/>
          </w:tcPr>
          <w:p w:rsidR="00D93758" w:rsidRPr="00C17915" w:rsidRDefault="00D93758" w:rsidP="00BC02E2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 xml:space="preserve">3.3 </w:t>
            </w:r>
            <w:r w:rsidRPr="000C45E2">
              <w:t>Модификация общей схемы для реш</w:t>
            </w:r>
            <w:r w:rsidRPr="000C45E2">
              <w:t>е</w:t>
            </w:r>
            <w:r w:rsidRPr="000C45E2">
              <w:t>ния задач на минимум. Задача об упаковке в минимальное число контейнеров</w:t>
            </w:r>
            <w:r>
              <w:t xml:space="preserve"> (то</w:t>
            </w:r>
            <w:r>
              <w:t>ч</w:t>
            </w:r>
            <w:r>
              <w:t>ный алгоритм)</w:t>
            </w:r>
          </w:p>
        </w:tc>
        <w:tc>
          <w:tcPr>
            <w:tcW w:w="186" w:type="pct"/>
          </w:tcPr>
          <w:p w:rsidR="00D93758" w:rsidRPr="0067182C" w:rsidRDefault="00D93758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93758" w:rsidRPr="0067182C" w:rsidRDefault="00D93758" w:rsidP="00EA563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D93758" w:rsidRPr="0054713A" w:rsidRDefault="00D93758" w:rsidP="00EA563C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22" w:type="pct"/>
          </w:tcPr>
          <w:p w:rsidR="00D93758" w:rsidRPr="00C22502" w:rsidRDefault="00D9375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93758" w:rsidRPr="00AA7086" w:rsidRDefault="00D93758" w:rsidP="00B040F0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1075" w:type="pct"/>
          </w:tcPr>
          <w:p w:rsidR="00D93758" w:rsidRDefault="00D93758" w:rsidP="004530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1. </w:t>
            </w:r>
            <w:r w:rsidRPr="0067182C">
              <w:rPr>
                <w:rStyle w:val="FontStyle31"/>
                <w:rFonts w:ascii="Times New Roman" w:hAnsi="Times New Roman" w:cs="Georgia"/>
                <w:sz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й</w:t>
            </w:r>
            <w:r w:rsidRPr="0067182C">
              <w:rPr>
                <w:rStyle w:val="FontStyle31"/>
                <w:rFonts w:ascii="Times New Roman" w:hAnsi="Times New Roman" w:cs="Georgia"/>
                <w:sz w:val="24"/>
              </w:rPr>
              <w:t xml:space="preserve"> литературы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.</w:t>
            </w:r>
          </w:p>
          <w:p w:rsidR="00D93758" w:rsidRDefault="00D93758" w:rsidP="00161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2. Выполнение лабораторных работ.</w:t>
            </w:r>
          </w:p>
          <w:p w:rsidR="00D93758" w:rsidRPr="00161145" w:rsidRDefault="00D93758" w:rsidP="00161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б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ником.</w:t>
            </w:r>
          </w:p>
        </w:tc>
        <w:tc>
          <w:tcPr>
            <w:tcW w:w="974" w:type="pct"/>
          </w:tcPr>
          <w:p w:rsidR="00D93758" w:rsidRDefault="00D93758" w:rsidP="00AB45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>–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 обсуждение</w:t>
            </w: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>.</w:t>
            </w:r>
          </w:p>
          <w:p w:rsidR="00D93758" w:rsidRPr="00B7723F" w:rsidRDefault="00D93758" w:rsidP="00AB45E7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  <w:r>
              <w:rPr>
                <w:i/>
                <w:iCs/>
              </w:rPr>
              <w:t>.</w:t>
            </w:r>
          </w:p>
          <w:p w:rsidR="00D93758" w:rsidRPr="00C17915" w:rsidRDefault="00D93758" w:rsidP="001E12CD">
            <w:pPr>
              <w:ind w:firstLine="0"/>
              <w:rPr>
                <w:color w:val="C00000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Устный вопрос</w:t>
            </w:r>
            <w:r w:rsidRPr="00B7723F">
              <w:rPr>
                <w:i/>
                <w:iCs/>
              </w:rPr>
              <w:t>.</w:t>
            </w:r>
          </w:p>
        </w:tc>
        <w:tc>
          <w:tcPr>
            <w:tcW w:w="372" w:type="pct"/>
          </w:tcPr>
          <w:p w:rsidR="00D93758" w:rsidRDefault="00D93758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AC75F7">
              <w:rPr>
                <w:i/>
              </w:rPr>
              <w:t xml:space="preserve"> – зув</w:t>
            </w:r>
          </w:p>
          <w:p w:rsidR="00D93758" w:rsidRDefault="00D93758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зув</w:t>
            </w:r>
          </w:p>
          <w:p w:rsidR="00D93758" w:rsidRDefault="00D93758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D93758" w:rsidRPr="00C17915" w:rsidRDefault="00D93758" w:rsidP="00EA563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93758" w:rsidRPr="00C17915" w:rsidTr="001F1487">
        <w:trPr>
          <w:trHeight w:val="499"/>
        </w:trPr>
        <w:tc>
          <w:tcPr>
            <w:tcW w:w="1425" w:type="pct"/>
          </w:tcPr>
          <w:p w:rsidR="00D93758" w:rsidRDefault="00D93758" w:rsidP="00114FCC">
            <w:pPr>
              <w:pStyle w:val="Style14"/>
              <w:widowControl/>
              <w:ind w:firstLine="0"/>
            </w:pPr>
            <w:r>
              <w:t>3.4 Задачи, решаемые за псевдополином</w:t>
            </w:r>
            <w:r>
              <w:t>и</w:t>
            </w:r>
            <w:r>
              <w:t>альное время</w:t>
            </w:r>
            <w:r w:rsidRPr="000C45E2">
              <w:t xml:space="preserve">. </w:t>
            </w:r>
            <w:r>
              <w:t>Решение задач «Сумма ра</w:t>
            </w:r>
            <w:r>
              <w:t>з</w:t>
            </w:r>
            <w:r>
              <w:t>меров» и «Рюкзак» с помощью динамич</w:t>
            </w:r>
            <w:r>
              <w:t>е</w:t>
            </w:r>
            <w:r>
              <w:t>ского программирования</w:t>
            </w:r>
          </w:p>
        </w:tc>
        <w:tc>
          <w:tcPr>
            <w:tcW w:w="186" w:type="pct"/>
          </w:tcPr>
          <w:p w:rsidR="00D93758" w:rsidRDefault="00D9375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93758" w:rsidRDefault="00D93758" w:rsidP="00EA563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D93758" w:rsidRDefault="00D93758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D93758" w:rsidRPr="00C22502" w:rsidRDefault="00D9375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93758" w:rsidRDefault="00D93758" w:rsidP="00B040F0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4</w:t>
            </w:r>
          </w:p>
        </w:tc>
        <w:tc>
          <w:tcPr>
            <w:tcW w:w="1075" w:type="pct"/>
          </w:tcPr>
          <w:p w:rsidR="00D93758" w:rsidRPr="00530C23" w:rsidRDefault="00D93758" w:rsidP="00AE4CB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D93758" w:rsidRDefault="00D93758" w:rsidP="00AE4CB7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 xml:space="preserve">2. </w:t>
            </w:r>
            <w:r>
              <w:rPr>
                <w:rFonts w:cs="Georgia"/>
              </w:rPr>
              <w:t>В</w:t>
            </w:r>
            <w:r w:rsidRPr="00530C23">
              <w:rPr>
                <w:rFonts w:cs="Georgia"/>
              </w:rPr>
              <w:t>ыполнение лабораторных работ</w:t>
            </w:r>
            <w:r>
              <w:rPr>
                <w:rFonts w:cs="Georgia"/>
              </w:rPr>
              <w:t>.</w:t>
            </w:r>
          </w:p>
          <w:p w:rsidR="00D93758" w:rsidRDefault="00D93758" w:rsidP="00AE4CB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б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ником.</w:t>
            </w:r>
          </w:p>
        </w:tc>
        <w:tc>
          <w:tcPr>
            <w:tcW w:w="974" w:type="pct"/>
          </w:tcPr>
          <w:p w:rsidR="00D93758" w:rsidRDefault="00D93758" w:rsidP="00AB45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</w:p>
        </w:tc>
        <w:tc>
          <w:tcPr>
            <w:tcW w:w="372" w:type="pct"/>
          </w:tcPr>
          <w:p w:rsidR="00D93758" w:rsidRDefault="00D93758" w:rsidP="005032F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зув</w:t>
            </w:r>
          </w:p>
          <w:p w:rsidR="00D93758" w:rsidRDefault="00D93758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93758" w:rsidRPr="00C4657C" w:rsidTr="001F1487">
        <w:trPr>
          <w:trHeight w:val="499"/>
        </w:trPr>
        <w:tc>
          <w:tcPr>
            <w:tcW w:w="1425" w:type="pct"/>
          </w:tcPr>
          <w:p w:rsidR="00D93758" w:rsidRPr="0067182C" w:rsidRDefault="00D93758" w:rsidP="00EA563C">
            <w:pPr>
              <w:pStyle w:val="Style14"/>
              <w:widowControl/>
              <w:ind w:firstLine="0"/>
            </w:pPr>
            <w:r w:rsidRPr="0067182C">
              <w:t>Итого по разделу</w:t>
            </w:r>
          </w:p>
        </w:tc>
        <w:tc>
          <w:tcPr>
            <w:tcW w:w="186" w:type="pct"/>
          </w:tcPr>
          <w:p w:rsidR="00D93758" w:rsidRPr="00C4657C" w:rsidRDefault="00D93758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93758" w:rsidRPr="00DA046C" w:rsidRDefault="00D93758" w:rsidP="003E45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D93758" w:rsidRPr="0054713A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10(6И)</w:t>
            </w:r>
          </w:p>
        </w:tc>
        <w:tc>
          <w:tcPr>
            <w:tcW w:w="222" w:type="pct"/>
          </w:tcPr>
          <w:p w:rsidR="00D93758" w:rsidRPr="00DA046C" w:rsidRDefault="00D93758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93758" w:rsidRPr="00DA046C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24</w:t>
            </w:r>
          </w:p>
        </w:tc>
        <w:tc>
          <w:tcPr>
            <w:tcW w:w="1075" w:type="pct"/>
          </w:tcPr>
          <w:p w:rsidR="00D93758" w:rsidRPr="00C4657C" w:rsidRDefault="00D93758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</w:p>
        </w:tc>
        <w:tc>
          <w:tcPr>
            <w:tcW w:w="974" w:type="pct"/>
          </w:tcPr>
          <w:p w:rsidR="00D93758" w:rsidRPr="009F7E52" w:rsidRDefault="00D93758" w:rsidP="00C83984">
            <w:pPr>
              <w:pStyle w:val="Style14"/>
              <w:widowControl/>
              <w:ind w:firstLine="0"/>
              <w:jc w:val="left"/>
            </w:pPr>
            <w:r w:rsidRPr="00AB45E7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D93758" w:rsidRPr="00C4657C" w:rsidRDefault="00D93758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D93758" w:rsidRPr="00C4657C" w:rsidTr="001F1487">
        <w:trPr>
          <w:trHeight w:val="499"/>
        </w:trPr>
        <w:tc>
          <w:tcPr>
            <w:tcW w:w="1425" w:type="pct"/>
          </w:tcPr>
          <w:p w:rsidR="00D93758" w:rsidRPr="0067182C" w:rsidRDefault="00D93758" w:rsidP="00EA563C">
            <w:pPr>
              <w:pStyle w:val="Style14"/>
              <w:widowControl/>
              <w:ind w:firstLine="0"/>
            </w:pPr>
            <w:r>
              <w:t xml:space="preserve">4 </w:t>
            </w:r>
            <w:r w:rsidRPr="00B92AB8">
              <w:t>Приближённые методы решения NP-полных задач</w:t>
            </w:r>
            <w:r>
              <w:t xml:space="preserve"> оптимизации</w:t>
            </w:r>
          </w:p>
        </w:tc>
        <w:tc>
          <w:tcPr>
            <w:tcW w:w="186" w:type="pct"/>
          </w:tcPr>
          <w:p w:rsidR="00D93758" w:rsidRPr="00C4657C" w:rsidRDefault="00D93758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93758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D93758" w:rsidRPr="0054713A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D93758" w:rsidRPr="00DA046C" w:rsidRDefault="00D93758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93758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75" w:type="pct"/>
          </w:tcPr>
          <w:p w:rsidR="00D93758" w:rsidRPr="00C4657C" w:rsidRDefault="00D93758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</w:p>
        </w:tc>
        <w:tc>
          <w:tcPr>
            <w:tcW w:w="974" w:type="pct"/>
          </w:tcPr>
          <w:p w:rsidR="00D93758" w:rsidRPr="00AB45E7" w:rsidRDefault="00D93758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D93758" w:rsidRPr="00C4657C" w:rsidRDefault="00D93758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D93758" w:rsidRPr="00C4657C" w:rsidTr="001F1487">
        <w:trPr>
          <w:trHeight w:val="499"/>
        </w:trPr>
        <w:tc>
          <w:tcPr>
            <w:tcW w:w="1425" w:type="pct"/>
          </w:tcPr>
          <w:p w:rsidR="00D93758" w:rsidRPr="0067182C" w:rsidRDefault="00D93758" w:rsidP="00EA563C">
            <w:pPr>
              <w:pStyle w:val="Style14"/>
              <w:widowControl/>
              <w:ind w:firstLine="0"/>
            </w:pPr>
            <w:r>
              <w:t xml:space="preserve">4.1 Понятие задачи оптимизации. </w:t>
            </w:r>
            <w:r w:rsidRPr="001D48F4">
              <w:t>Понятие абсолютной и относител</w:t>
            </w:r>
            <w:r>
              <w:t>ьной погрешн</w:t>
            </w:r>
            <w:r>
              <w:t>о</w:t>
            </w:r>
            <w:r>
              <w:t>сти приближённого решения задачи о</w:t>
            </w:r>
            <w:r>
              <w:t>п</w:t>
            </w:r>
            <w:r>
              <w:t>тимизации.</w:t>
            </w:r>
            <w:r w:rsidRPr="001D48F4">
              <w:t xml:space="preserve"> Верхние и нижние оценки п</w:t>
            </w:r>
            <w:r w:rsidRPr="001D48F4">
              <w:t>о</w:t>
            </w:r>
            <w:r w:rsidRPr="001D48F4">
              <w:t>грешности приближённых алгоритмов</w:t>
            </w:r>
          </w:p>
        </w:tc>
        <w:tc>
          <w:tcPr>
            <w:tcW w:w="186" w:type="pct"/>
          </w:tcPr>
          <w:p w:rsidR="00D93758" w:rsidRPr="00530C23" w:rsidRDefault="00D93758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93758" w:rsidRPr="002765D2" w:rsidRDefault="00D93758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0" w:type="pct"/>
          </w:tcPr>
          <w:p w:rsidR="00D93758" w:rsidRPr="002765D2" w:rsidRDefault="00D93758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2" w:type="pct"/>
          </w:tcPr>
          <w:p w:rsidR="00D93758" w:rsidRPr="002765D2" w:rsidRDefault="00D93758" w:rsidP="00C225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93758" w:rsidRPr="002765D2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765D2">
              <w:rPr>
                <w:rStyle w:val="FontStyle31"/>
                <w:rFonts w:ascii="Times New Roman" w:hAnsi="Times New Roman" w:cs="Georgia"/>
                <w:sz w:val="24"/>
              </w:rPr>
              <w:t>4</w:t>
            </w:r>
          </w:p>
        </w:tc>
        <w:tc>
          <w:tcPr>
            <w:tcW w:w="1075" w:type="pct"/>
          </w:tcPr>
          <w:p w:rsidR="00D93758" w:rsidRPr="00530C23" w:rsidRDefault="00D93758" w:rsidP="00264C4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D93758" w:rsidRPr="00C4657C" w:rsidRDefault="00D93758" w:rsidP="00264C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  <w:r w:rsidRPr="00530C23">
              <w:rPr>
                <w:rFonts w:cs="Georgia"/>
              </w:rPr>
              <w:t>2. Работа с электронным уче</w:t>
            </w:r>
            <w:r w:rsidRPr="00530C23">
              <w:rPr>
                <w:rFonts w:cs="Georgia"/>
              </w:rPr>
              <w:t>б</w:t>
            </w:r>
            <w:r w:rsidRPr="00530C23">
              <w:rPr>
                <w:rFonts w:cs="Georgia"/>
              </w:rPr>
              <w:t>ником, выполнение лаборато</w:t>
            </w:r>
            <w:r w:rsidRPr="00530C23">
              <w:rPr>
                <w:rFonts w:cs="Georgia"/>
              </w:rPr>
              <w:t>р</w:t>
            </w:r>
            <w:r w:rsidRPr="00530C23">
              <w:rPr>
                <w:rFonts w:cs="Georgia"/>
              </w:rPr>
              <w:t>ных работ</w:t>
            </w:r>
            <w:r>
              <w:rPr>
                <w:rFonts w:cs="Georgia"/>
              </w:rPr>
              <w:t>.</w:t>
            </w:r>
          </w:p>
        </w:tc>
        <w:tc>
          <w:tcPr>
            <w:tcW w:w="974" w:type="pct"/>
          </w:tcPr>
          <w:p w:rsidR="00D93758" w:rsidRPr="00AB45E7" w:rsidRDefault="00D93758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D93758" w:rsidRDefault="00D93758" w:rsidP="00782C6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зув</w:t>
            </w:r>
          </w:p>
          <w:p w:rsidR="00D93758" w:rsidRPr="00C4657C" w:rsidRDefault="00D93758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D93758" w:rsidRPr="00C4657C" w:rsidTr="001F1487">
        <w:trPr>
          <w:trHeight w:val="499"/>
        </w:trPr>
        <w:tc>
          <w:tcPr>
            <w:tcW w:w="1425" w:type="pct"/>
          </w:tcPr>
          <w:p w:rsidR="00D93758" w:rsidRPr="00580DEA" w:rsidRDefault="00D93758" w:rsidP="00B3660C">
            <w:pPr>
              <w:pStyle w:val="Style14"/>
              <w:widowControl/>
              <w:ind w:firstLine="0"/>
            </w:pPr>
            <w:r>
              <w:t>4.2 Приближённое решение задачи «Уп</w:t>
            </w:r>
            <w:r>
              <w:t>а</w:t>
            </w:r>
            <w:r>
              <w:t xml:space="preserve">ковка в контейнеры». </w:t>
            </w:r>
            <w:r>
              <w:rPr>
                <w:lang w:val="en-US"/>
              </w:rPr>
              <w:t>FF</w:t>
            </w:r>
            <w:r>
              <w:t>-алгоритм</w:t>
            </w:r>
            <w:r w:rsidRPr="00580DEA">
              <w:t xml:space="preserve"> </w:t>
            </w:r>
            <w:r>
              <w:t xml:space="preserve">и </w:t>
            </w:r>
            <w:r>
              <w:rPr>
                <w:lang w:val="en-US"/>
              </w:rPr>
              <w:t>FFD</w:t>
            </w:r>
            <w:r w:rsidRPr="00580DEA">
              <w:t>-</w:t>
            </w:r>
            <w:r>
              <w:t>алгоритм</w:t>
            </w:r>
          </w:p>
        </w:tc>
        <w:tc>
          <w:tcPr>
            <w:tcW w:w="186" w:type="pct"/>
          </w:tcPr>
          <w:p w:rsidR="00D93758" w:rsidRPr="00530C23" w:rsidRDefault="00D93758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93758" w:rsidRPr="002765D2" w:rsidRDefault="00D93758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0" w:type="pct"/>
          </w:tcPr>
          <w:p w:rsidR="00D93758" w:rsidRPr="002765D2" w:rsidRDefault="00D93758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2" w:type="pct"/>
          </w:tcPr>
          <w:p w:rsidR="00D93758" w:rsidRPr="002765D2" w:rsidRDefault="00D93758" w:rsidP="00C225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93758" w:rsidRPr="002765D2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1075" w:type="pct"/>
          </w:tcPr>
          <w:p w:rsidR="00D93758" w:rsidRPr="00530C23" w:rsidRDefault="00D93758" w:rsidP="00264C4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D93758" w:rsidRPr="00C4657C" w:rsidRDefault="00D93758" w:rsidP="00264C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  <w:r w:rsidRPr="00530C23">
              <w:rPr>
                <w:rFonts w:cs="Georgia"/>
              </w:rPr>
              <w:t>2. Работа с электронным уче</w:t>
            </w:r>
            <w:r w:rsidRPr="00530C23">
              <w:rPr>
                <w:rFonts w:cs="Georgia"/>
              </w:rPr>
              <w:t>б</w:t>
            </w:r>
            <w:r w:rsidRPr="00530C23">
              <w:rPr>
                <w:rFonts w:cs="Georgia"/>
              </w:rPr>
              <w:t>ником, выполнение лаборато</w:t>
            </w:r>
            <w:r w:rsidRPr="00530C23">
              <w:rPr>
                <w:rFonts w:cs="Georgia"/>
              </w:rPr>
              <w:t>р</w:t>
            </w:r>
            <w:r w:rsidRPr="00530C23">
              <w:rPr>
                <w:rFonts w:cs="Georgia"/>
              </w:rPr>
              <w:t>ных работ</w:t>
            </w:r>
            <w:r>
              <w:rPr>
                <w:rFonts w:cs="Georgia"/>
              </w:rPr>
              <w:t>.</w:t>
            </w:r>
          </w:p>
        </w:tc>
        <w:tc>
          <w:tcPr>
            <w:tcW w:w="974" w:type="pct"/>
          </w:tcPr>
          <w:p w:rsidR="00D93758" w:rsidRPr="00AB45E7" w:rsidRDefault="00D93758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D93758" w:rsidRDefault="00D93758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зув</w:t>
            </w:r>
          </w:p>
          <w:p w:rsidR="00D93758" w:rsidRPr="00C4657C" w:rsidRDefault="00D93758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D93758" w:rsidRPr="00C4657C" w:rsidTr="001F1487">
        <w:trPr>
          <w:trHeight w:val="499"/>
        </w:trPr>
        <w:tc>
          <w:tcPr>
            <w:tcW w:w="1425" w:type="pct"/>
          </w:tcPr>
          <w:p w:rsidR="00D93758" w:rsidRPr="0067182C" w:rsidRDefault="00D93758" w:rsidP="00EA563C">
            <w:pPr>
              <w:pStyle w:val="Style14"/>
              <w:widowControl/>
              <w:ind w:firstLine="0"/>
            </w:pPr>
            <w:r w:rsidRPr="00550C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D93758" w:rsidRPr="00C4657C" w:rsidRDefault="00D93758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93758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D93758" w:rsidRPr="0054713A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2" w:type="pct"/>
          </w:tcPr>
          <w:p w:rsidR="00D93758" w:rsidRPr="00DA046C" w:rsidRDefault="00D93758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93758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9</w:t>
            </w:r>
          </w:p>
        </w:tc>
        <w:tc>
          <w:tcPr>
            <w:tcW w:w="1075" w:type="pct"/>
          </w:tcPr>
          <w:p w:rsidR="00D93758" w:rsidRPr="00C4657C" w:rsidRDefault="00D93758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</w:p>
        </w:tc>
        <w:tc>
          <w:tcPr>
            <w:tcW w:w="974" w:type="pct"/>
          </w:tcPr>
          <w:p w:rsidR="00D93758" w:rsidRPr="00AB45E7" w:rsidRDefault="00D93758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D93758" w:rsidRPr="00C4657C" w:rsidRDefault="00D93758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D93758" w:rsidRPr="00BC3527" w:rsidTr="001F1487">
        <w:trPr>
          <w:trHeight w:val="499"/>
        </w:trPr>
        <w:tc>
          <w:tcPr>
            <w:tcW w:w="1425" w:type="pct"/>
          </w:tcPr>
          <w:p w:rsidR="00D93758" w:rsidRPr="0067182C" w:rsidRDefault="00D93758" w:rsidP="00EA563C">
            <w:pPr>
              <w:pStyle w:val="Style14"/>
              <w:widowControl/>
              <w:ind w:firstLine="0"/>
              <w:rPr>
                <w:b/>
              </w:rPr>
            </w:pPr>
            <w:r w:rsidRPr="0067182C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D93758" w:rsidRPr="009F7E52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D93758" w:rsidRPr="0067182C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D93758" w:rsidRPr="00096974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6974">
              <w:rPr>
                <w:b/>
              </w:rPr>
              <w:t>3</w:t>
            </w:r>
            <w:r>
              <w:rPr>
                <w:b/>
              </w:rPr>
              <w:t>6</w:t>
            </w:r>
            <w:r w:rsidRPr="001C5A28">
              <w:rPr>
                <w:b/>
              </w:rPr>
              <w:t>(14И)</w:t>
            </w:r>
          </w:p>
        </w:tc>
        <w:tc>
          <w:tcPr>
            <w:tcW w:w="222" w:type="pct"/>
          </w:tcPr>
          <w:p w:rsidR="00D93758" w:rsidRPr="00C22502" w:rsidRDefault="00D93758" w:rsidP="00155B3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93758" w:rsidRPr="00CA0BE4" w:rsidRDefault="00D9375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54</w:t>
            </w:r>
          </w:p>
        </w:tc>
        <w:tc>
          <w:tcPr>
            <w:tcW w:w="1075" w:type="pct"/>
          </w:tcPr>
          <w:p w:rsidR="00D93758" w:rsidRPr="00BC3527" w:rsidRDefault="00D93758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color w:val="C00000"/>
                <w:sz w:val="24"/>
                <w:highlight w:val="yellow"/>
              </w:rPr>
            </w:pPr>
          </w:p>
        </w:tc>
        <w:tc>
          <w:tcPr>
            <w:tcW w:w="974" w:type="pct"/>
          </w:tcPr>
          <w:p w:rsidR="00D93758" w:rsidRPr="00AB45E7" w:rsidRDefault="00D93758" w:rsidP="00D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i/>
                <w:sz w:val="24"/>
              </w:rPr>
            </w:pPr>
            <w:r w:rsidRPr="00AB45E7">
              <w:rPr>
                <w:rStyle w:val="FontStyle31"/>
                <w:rFonts w:ascii="Times New Roman" w:hAnsi="Times New Roman" w:cs="Georgia"/>
                <w:b/>
                <w:i/>
                <w:sz w:val="24"/>
              </w:rPr>
              <w:t>Зачёт</w:t>
            </w:r>
          </w:p>
        </w:tc>
        <w:tc>
          <w:tcPr>
            <w:tcW w:w="372" w:type="pct"/>
          </w:tcPr>
          <w:p w:rsidR="00D93758" w:rsidRPr="00BC3527" w:rsidRDefault="00D93758" w:rsidP="00EA563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93758" w:rsidRPr="00C17915" w:rsidTr="001F1487">
        <w:trPr>
          <w:trHeight w:val="499"/>
        </w:trPr>
        <w:tc>
          <w:tcPr>
            <w:tcW w:w="1425" w:type="pct"/>
          </w:tcPr>
          <w:p w:rsidR="00D93758" w:rsidRPr="009F7E52" w:rsidRDefault="00D93758" w:rsidP="00EA563C">
            <w:pPr>
              <w:pStyle w:val="Style14"/>
              <w:widowControl/>
              <w:ind w:firstLine="0"/>
              <w:rPr>
                <w:b/>
              </w:rPr>
            </w:pPr>
            <w:r w:rsidRPr="009F7E52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D93758" w:rsidRPr="009F7E52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D93758" w:rsidRPr="00096974" w:rsidRDefault="00D93758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6974">
              <w:rPr>
                <w:b/>
              </w:rPr>
              <w:t>3</w:t>
            </w:r>
            <w:r>
              <w:rPr>
                <w:b/>
              </w:rPr>
              <w:t>6</w:t>
            </w:r>
            <w:r w:rsidRPr="001C5A28">
              <w:rPr>
                <w:b/>
              </w:rPr>
              <w:t>(14И)</w:t>
            </w:r>
          </w:p>
        </w:tc>
        <w:tc>
          <w:tcPr>
            <w:tcW w:w="222" w:type="pct"/>
          </w:tcPr>
          <w:p w:rsidR="00D93758" w:rsidRPr="00C17915" w:rsidRDefault="00D93758" w:rsidP="00155B3E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</w:tcPr>
          <w:p w:rsidR="00D93758" w:rsidRPr="00CA0BE4" w:rsidRDefault="00D93758" w:rsidP="001014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75" w:type="pct"/>
          </w:tcPr>
          <w:p w:rsidR="00D93758" w:rsidRPr="00C45CAB" w:rsidRDefault="00D93758" w:rsidP="00EA563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D93758" w:rsidRPr="00AB45E7" w:rsidRDefault="00D93758" w:rsidP="00DE60D0">
            <w:pPr>
              <w:pStyle w:val="Style14"/>
              <w:widowControl/>
              <w:ind w:firstLine="0"/>
              <w:jc w:val="left"/>
              <w:rPr>
                <w:b/>
                <w:i/>
                <w:color w:val="C00000"/>
              </w:rPr>
            </w:pPr>
            <w:r w:rsidRPr="00AB45E7">
              <w:rPr>
                <w:rStyle w:val="FontStyle31"/>
                <w:rFonts w:ascii="Times New Roman" w:hAnsi="Times New Roman" w:cs="Georgia"/>
                <w:b/>
                <w:i/>
                <w:sz w:val="24"/>
              </w:rPr>
              <w:t>Зачёт</w:t>
            </w:r>
          </w:p>
        </w:tc>
        <w:tc>
          <w:tcPr>
            <w:tcW w:w="372" w:type="pct"/>
          </w:tcPr>
          <w:p w:rsidR="00D93758" w:rsidRPr="00C17915" w:rsidRDefault="00D93758" w:rsidP="00EA563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93758" w:rsidRDefault="00D93758" w:rsidP="00503381">
      <w:pPr>
        <w:pStyle w:val="FootnoteText"/>
        <w:rPr>
          <w:i/>
          <w:color w:val="C00000"/>
          <w:sz w:val="24"/>
          <w:szCs w:val="24"/>
          <w:highlight w:val="yellow"/>
        </w:rPr>
      </w:pPr>
    </w:p>
    <w:p w:rsidR="00D93758" w:rsidRDefault="00D93758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D93758" w:rsidSect="00481474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D93758" w:rsidRPr="000945CA" w:rsidRDefault="00D93758" w:rsidP="000945CA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</w:pPr>
      <w:r w:rsidRPr="000945CA">
        <w:rPr>
          <w:rFonts w:cs="Georgia"/>
          <w:b/>
          <w:iCs/>
        </w:rPr>
        <w:t>5 Образовательные и информационные технологии</w:t>
      </w:r>
    </w:p>
    <w:p w:rsidR="00D93758" w:rsidRPr="000945CA" w:rsidRDefault="00D93758" w:rsidP="000945CA">
      <w:r w:rsidRPr="000945CA">
        <w:t xml:space="preserve">1. </w:t>
      </w:r>
      <w:r w:rsidRPr="000945CA">
        <w:rPr>
          <w:b/>
        </w:rPr>
        <w:t>Традиционные образовательные технологии,</w:t>
      </w:r>
      <w:r w:rsidRPr="000945CA">
        <w:t> ориентированные на организацию о</w:t>
      </w:r>
      <w:r w:rsidRPr="000945CA">
        <w:t>б</w:t>
      </w:r>
      <w:r w:rsidRPr="000945CA">
        <w:t>разовательного процесса и предполагающую прямую трансляцию знаний от преподавателя к аспиранту. </w:t>
      </w:r>
    </w:p>
    <w:p w:rsidR="00D93758" w:rsidRPr="000945CA" w:rsidRDefault="00D93758" w:rsidP="000945CA">
      <w:r w:rsidRPr="000945CA">
        <w:rPr>
          <w:b/>
        </w:rPr>
        <w:t>Формы учебных занятий с использованием традиционных технологий:</w:t>
      </w:r>
    </w:p>
    <w:p w:rsidR="00D93758" w:rsidRPr="000945CA" w:rsidRDefault="00D93758" w:rsidP="000945CA">
      <w:r w:rsidRPr="000945C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93758" w:rsidRPr="000945CA" w:rsidRDefault="00D93758" w:rsidP="000945CA">
      <w:pPr>
        <w:rPr>
          <w:iCs/>
        </w:rPr>
      </w:pPr>
      <w:r w:rsidRPr="000945CA">
        <w:rPr>
          <w:iCs/>
        </w:rPr>
        <w:t>Лабораторная работа – организация учебной работы с реальными материальными и и</w:t>
      </w:r>
      <w:r w:rsidRPr="000945CA">
        <w:rPr>
          <w:iCs/>
        </w:rPr>
        <w:t>н</w:t>
      </w:r>
      <w:r w:rsidRPr="000945CA">
        <w:rPr>
          <w:iCs/>
        </w:rPr>
        <w:t>формационными объектами, экспериментальная работа с аналоговыми моделями реальных объектов.</w:t>
      </w:r>
    </w:p>
    <w:p w:rsidR="00D93758" w:rsidRPr="000945CA" w:rsidRDefault="00D93758" w:rsidP="000945CA">
      <w:r w:rsidRPr="000945CA">
        <w:t xml:space="preserve">2. </w:t>
      </w:r>
      <w:r w:rsidRPr="000945CA">
        <w:rPr>
          <w:b/>
        </w:rPr>
        <w:t>Технологии проблемного обучения</w:t>
      </w:r>
      <w:r w:rsidRPr="000945CA">
        <w:t> – организация образовательного процесса, кот</w:t>
      </w:r>
      <w:r w:rsidRPr="000945CA">
        <w:t>о</w:t>
      </w:r>
      <w:r w:rsidRPr="000945CA">
        <w:t>рая предполагает постановку проблемных вопросов, создание учебных проблемных ситуаций для стимулирования активной познавательной деятельности аспирантов.</w:t>
      </w:r>
    </w:p>
    <w:p w:rsidR="00D93758" w:rsidRPr="000945CA" w:rsidRDefault="00D93758" w:rsidP="000945CA">
      <w:r w:rsidRPr="000945CA">
        <w:t xml:space="preserve">3. </w:t>
      </w:r>
      <w:r w:rsidRPr="000945CA">
        <w:rPr>
          <w:b/>
        </w:rPr>
        <w:t>Интерактивные технологии</w:t>
      </w:r>
      <w:r w:rsidRPr="000945CA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D93758" w:rsidRPr="000945CA" w:rsidRDefault="00D93758" w:rsidP="000945CA">
      <w:pPr>
        <w:rPr>
          <w:b/>
        </w:rPr>
      </w:pPr>
      <w:r w:rsidRPr="000945CA">
        <w:rPr>
          <w:b/>
        </w:rPr>
        <w:t>Формы учебных занятий с использованием специализированных интерактивных технологий:</w:t>
      </w:r>
    </w:p>
    <w:p w:rsidR="00D93758" w:rsidRPr="000945CA" w:rsidRDefault="00D93758" w:rsidP="000945CA">
      <w:r w:rsidRPr="000945CA">
        <w:t>Лекция «обратной связи» – лекция–провокация (изложение материала с заранее запл</w:t>
      </w:r>
      <w:r w:rsidRPr="000945CA">
        <w:t>а</w:t>
      </w:r>
      <w:r w:rsidRPr="000945CA">
        <w:t>нированными ошибками), лекция-беседа, лекция-дискуссия, лекция-пресс</w:t>
      </w:r>
      <w:r w:rsidRPr="000945CA">
        <w:softHyphen/>
        <w:t>кон</w:t>
      </w:r>
      <w:r w:rsidRPr="000945CA">
        <w:softHyphen/>
        <w:t>фе</w:t>
      </w:r>
      <w:r w:rsidRPr="000945CA">
        <w:softHyphen/>
        <w:t>рен</w:t>
      </w:r>
      <w:r w:rsidRPr="000945CA">
        <w:softHyphen/>
        <w:t>ция.</w:t>
      </w:r>
    </w:p>
    <w:p w:rsidR="00D93758" w:rsidRPr="000945CA" w:rsidRDefault="00D93758" w:rsidP="000945CA">
      <w:r w:rsidRPr="000945CA">
        <w:t xml:space="preserve">4. </w:t>
      </w:r>
      <w:r w:rsidRPr="000945CA">
        <w:rPr>
          <w:b/>
        </w:rPr>
        <w:t>Информационно-коммуникационные образовательные технологии</w:t>
      </w:r>
      <w:r w:rsidRPr="000945CA">
        <w:t> – организация образовательного процесса, основанная на применении программных сред и технических средств работы с знаниями в различных предметных областях.</w:t>
      </w:r>
    </w:p>
    <w:p w:rsidR="00D93758" w:rsidRPr="00D12A7A" w:rsidRDefault="00D93758" w:rsidP="00D12A7A"/>
    <w:p w:rsidR="00D93758" w:rsidRPr="00C17915" w:rsidRDefault="00D93758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93758" w:rsidRPr="007651B5" w:rsidRDefault="00D93758" w:rsidP="00575D32">
      <w:pPr>
        <w:widowControl/>
        <w:jc w:val="center"/>
        <w:rPr>
          <w:b/>
          <w:bCs/>
          <w:i/>
          <w:szCs w:val="16"/>
        </w:rPr>
      </w:pPr>
      <w:r w:rsidRPr="00575D32">
        <w:rPr>
          <w:b/>
          <w:bCs/>
          <w:i/>
          <w:szCs w:val="16"/>
        </w:rPr>
        <w:t>Перечень</w:t>
      </w:r>
      <w:r w:rsidRPr="007651B5">
        <w:rPr>
          <w:b/>
          <w:bCs/>
          <w:i/>
          <w:szCs w:val="16"/>
        </w:rPr>
        <w:t xml:space="preserve"> </w:t>
      </w:r>
      <w:r>
        <w:rPr>
          <w:b/>
          <w:bCs/>
          <w:i/>
          <w:szCs w:val="16"/>
        </w:rPr>
        <w:t>теоретических</w:t>
      </w:r>
      <w:r w:rsidRPr="00575D32">
        <w:rPr>
          <w:b/>
          <w:bCs/>
          <w:i/>
          <w:szCs w:val="16"/>
        </w:rPr>
        <w:t xml:space="preserve"> вопросов для подготовки к зачету</w:t>
      </w:r>
    </w:p>
    <w:p w:rsidR="00D93758" w:rsidRPr="00022EC7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Понятие алгоритма</w:t>
      </w:r>
      <w:r w:rsidRPr="00E22612">
        <w:rPr>
          <w:bCs/>
          <w:lang w:val="ru-RU"/>
        </w:rPr>
        <w:t>.</w:t>
      </w:r>
      <w:r>
        <w:rPr>
          <w:bCs/>
          <w:lang w:val="ru-RU"/>
        </w:rPr>
        <w:t xml:space="preserve"> Математические модели алгоритма. Классификация языков програ</w:t>
      </w:r>
      <w:r>
        <w:rPr>
          <w:bCs/>
          <w:lang w:val="ru-RU"/>
        </w:rPr>
        <w:t>м</w:t>
      </w:r>
      <w:r>
        <w:rPr>
          <w:bCs/>
          <w:lang w:val="ru-RU"/>
        </w:rPr>
        <w:t>мирование по математической модели алгоритма</w:t>
      </w:r>
      <w:r w:rsidRPr="00022EC7">
        <w:rPr>
          <w:bCs/>
          <w:lang w:val="ru-RU"/>
        </w:rPr>
        <w:t xml:space="preserve">. </w:t>
      </w:r>
    </w:p>
    <w:p w:rsidR="00D93758" w:rsidRPr="00022EC7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Детерминированная машина Тьюринга (ДМТ): «чёрный ящик» и структурная схема. </w:t>
      </w:r>
    </w:p>
    <w:p w:rsidR="00D93758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E22612">
        <w:rPr>
          <w:bCs/>
          <w:lang w:val="ru-RU"/>
        </w:rPr>
        <w:t>Универсальная маши</w:t>
      </w:r>
      <w:r w:rsidRPr="002E093C">
        <w:rPr>
          <w:bCs/>
          <w:lang w:val="ru-RU"/>
        </w:rPr>
        <w:t>на Тьюринга</w:t>
      </w:r>
      <w:r>
        <w:rPr>
          <w:bCs/>
          <w:lang w:val="ru-RU"/>
        </w:rPr>
        <w:t xml:space="preserve"> (универсальный интерперетатор)</w:t>
      </w:r>
      <w:r w:rsidRPr="002E093C">
        <w:rPr>
          <w:bCs/>
          <w:lang w:val="ru-RU"/>
        </w:rPr>
        <w:t>.</w:t>
      </w:r>
      <w:r>
        <w:rPr>
          <w:bCs/>
          <w:lang w:val="ru-RU"/>
        </w:rPr>
        <w:t xml:space="preserve"> Архитектура фон Неймана.</w:t>
      </w:r>
      <w:r w:rsidRPr="002E093C">
        <w:rPr>
          <w:bCs/>
          <w:lang w:val="ru-RU"/>
        </w:rPr>
        <w:t xml:space="preserve"> </w:t>
      </w:r>
    </w:p>
    <w:p w:rsidR="00D93758" w:rsidRPr="002E093C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Алгоритмически неразрешимые проблемы. Проблема остановки машины Тьюринга.</w:t>
      </w:r>
    </w:p>
    <w:p w:rsidR="00D93758" w:rsidRPr="002E093C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2E093C">
        <w:rPr>
          <w:bCs/>
          <w:lang w:val="ru-RU"/>
        </w:rPr>
        <w:t xml:space="preserve">Тезис Тьюринга. </w:t>
      </w:r>
    </w:p>
    <w:p w:rsidR="00D93758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Примитивно-рекурсивные функции.</w:t>
      </w:r>
      <w:r>
        <w:rPr>
          <w:bCs/>
          <w:lang w:val="ru-RU"/>
        </w:rPr>
        <w:t xml:space="preserve"> </w:t>
      </w:r>
    </w:p>
    <w:p w:rsidR="00D93758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Доказательство примитивной рекурсивности арифметических операций.</w:t>
      </w:r>
    </w:p>
    <w:p w:rsidR="00D93758" w:rsidRPr="00022EC7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Частично-рекурсивные функции.</w:t>
      </w:r>
      <w:r w:rsidRPr="00022EC7">
        <w:rPr>
          <w:bCs/>
          <w:lang w:val="ru-RU"/>
        </w:rPr>
        <w:t xml:space="preserve"> </w:t>
      </w:r>
    </w:p>
    <w:p w:rsidR="00D93758" w:rsidRPr="002E093C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2E093C">
        <w:rPr>
          <w:bCs/>
          <w:lang w:val="ru-RU"/>
        </w:rPr>
        <w:t xml:space="preserve">Тезис Чёрча. </w:t>
      </w:r>
    </w:p>
    <w:p w:rsidR="00D93758" w:rsidRPr="00022EC7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Эквивалентность моделей ДМТ и вычислимой функции.</w:t>
      </w:r>
    </w:p>
    <w:p w:rsidR="00D93758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66140F">
        <w:rPr>
          <w:bCs/>
          <w:lang w:val="ru-RU"/>
        </w:rPr>
        <w:t>Понятие вычислительной сложности алгоритма</w:t>
      </w:r>
      <w:r>
        <w:rPr>
          <w:bCs/>
          <w:lang w:val="ru-RU"/>
        </w:rPr>
        <w:t xml:space="preserve"> как числа шагов детерминированной м</w:t>
      </w:r>
      <w:r>
        <w:rPr>
          <w:bCs/>
          <w:lang w:val="ru-RU"/>
        </w:rPr>
        <w:t>а</w:t>
      </w:r>
      <w:r>
        <w:rPr>
          <w:bCs/>
          <w:lang w:val="ru-RU"/>
        </w:rPr>
        <w:t>шины Тьюринга</w:t>
      </w:r>
      <w:r w:rsidRPr="0066140F">
        <w:rPr>
          <w:bCs/>
          <w:lang w:val="ru-RU"/>
        </w:rPr>
        <w:t>.</w:t>
      </w:r>
    </w:p>
    <w:p w:rsidR="00D93758" w:rsidRPr="0066140F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Недетерминированная машина Тьюринга (НДМТ).</w:t>
      </w:r>
      <w:r w:rsidRPr="0066140F">
        <w:rPr>
          <w:bCs/>
          <w:lang w:val="ru-RU"/>
        </w:rPr>
        <w:t xml:space="preserve"> </w:t>
      </w:r>
    </w:p>
    <w:p w:rsidR="00D93758" w:rsidRPr="0066140F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66140F">
        <w:rPr>
          <w:bCs/>
          <w:lang w:val="ru-RU"/>
        </w:rPr>
        <w:t>Понятие вычислительной сложности алгоритма</w:t>
      </w:r>
      <w:r>
        <w:rPr>
          <w:bCs/>
          <w:lang w:val="ru-RU"/>
        </w:rPr>
        <w:t xml:space="preserve"> как числа шагов недетерминированной  машины Тьюринга</w:t>
      </w:r>
      <w:r w:rsidRPr="0066140F">
        <w:rPr>
          <w:bCs/>
          <w:lang w:val="ru-RU"/>
        </w:rPr>
        <w:t xml:space="preserve">. </w:t>
      </w:r>
    </w:p>
    <w:p w:rsidR="00D93758" w:rsidRPr="00022EC7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Классификация алгоритмов</w:t>
      </w:r>
      <w:r>
        <w:rPr>
          <w:bCs/>
          <w:lang w:val="ru-RU"/>
        </w:rPr>
        <w:t xml:space="preserve"> и задач</w:t>
      </w:r>
      <w:r w:rsidRPr="00022EC7">
        <w:rPr>
          <w:bCs/>
          <w:lang w:val="ru-RU"/>
        </w:rPr>
        <w:t xml:space="preserve"> по вычислительной сложности. </w:t>
      </w:r>
    </w:p>
    <w:p w:rsidR="00D93758" w:rsidRPr="002A6100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r w:rsidRPr="001308F7">
        <w:rPr>
          <w:bCs/>
        </w:rPr>
        <w:t>Класс P</w:t>
      </w:r>
      <w:r>
        <w:rPr>
          <w:bCs/>
          <w:lang w:val="ru-RU"/>
        </w:rPr>
        <w:t>.</w:t>
      </w:r>
    </w:p>
    <w:p w:rsidR="00D93758" w:rsidRPr="002A6100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r>
        <w:rPr>
          <w:bCs/>
          <w:lang w:val="ru-RU"/>
        </w:rPr>
        <w:t>Класс</w:t>
      </w:r>
      <w:r w:rsidRPr="001308F7">
        <w:rPr>
          <w:bCs/>
        </w:rPr>
        <w:t xml:space="preserve"> NP</w:t>
      </w:r>
      <w:r>
        <w:rPr>
          <w:bCs/>
          <w:lang w:val="ru-RU"/>
        </w:rPr>
        <w:t>.</w:t>
      </w:r>
    </w:p>
    <w:p w:rsidR="00D93758" w:rsidRPr="0051129F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r>
        <w:rPr>
          <w:bCs/>
          <w:lang w:val="ru-RU"/>
        </w:rPr>
        <w:t xml:space="preserve">Класс </w:t>
      </w:r>
      <w:r w:rsidRPr="001308F7">
        <w:rPr>
          <w:bCs/>
        </w:rPr>
        <w:t xml:space="preserve"> E.</w:t>
      </w:r>
    </w:p>
    <w:p w:rsidR="00D93758" w:rsidRPr="0051129F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Определение полиномиальной сводимости.</w:t>
      </w:r>
      <w:r w:rsidRPr="0051129F">
        <w:rPr>
          <w:bCs/>
          <w:lang w:val="ru-RU"/>
        </w:rPr>
        <w:t xml:space="preserve"> </w:t>
      </w:r>
    </w:p>
    <w:p w:rsidR="00D93758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Класс </w:t>
      </w:r>
      <w:r w:rsidRPr="001308F7">
        <w:rPr>
          <w:bCs/>
        </w:rPr>
        <w:t>NP</w:t>
      </w:r>
      <w:r w:rsidRPr="00022EC7">
        <w:rPr>
          <w:bCs/>
          <w:lang w:val="ru-RU"/>
        </w:rPr>
        <w:t>-полных задач</w:t>
      </w:r>
      <w:r>
        <w:rPr>
          <w:bCs/>
          <w:lang w:val="ru-RU"/>
        </w:rPr>
        <w:t>.</w:t>
      </w:r>
    </w:p>
    <w:p w:rsidR="00D93758" w:rsidRPr="00022EC7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Э</w:t>
      </w:r>
      <w:r w:rsidRPr="00022EC7">
        <w:rPr>
          <w:bCs/>
          <w:lang w:val="ru-RU"/>
        </w:rPr>
        <w:t>квивалентность</w:t>
      </w:r>
      <w:r>
        <w:rPr>
          <w:bCs/>
          <w:lang w:val="ru-RU"/>
        </w:rPr>
        <w:t xml:space="preserve"> </w:t>
      </w:r>
      <w:r>
        <w:rPr>
          <w:bCs/>
        </w:rPr>
        <w:t>NP-</w:t>
      </w:r>
      <w:r>
        <w:rPr>
          <w:bCs/>
          <w:lang w:val="ru-RU"/>
        </w:rPr>
        <w:t>полных задач</w:t>
      </w:r>
      <w:r w:rsidRPr="00022EC7">
        <w:rPr>
          <w:bCs/>
          <w:lang w:val="ru-RU"/>
        </w:rPr>
        <w:t xml:space="preserve">. </w:t>
      </w:r>
    </w:p>
    <w:p w:rsidR="00D93758" w:rsidRPr="00022EC7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Доказательство </w:t>
      </w:r>
      <w:r w:rsidRPr="001308F7">
        <w:rPr>
          <w:bCs/>
        </w:rPr>
        <w:t>NP</w:t>
      </w:r>
      <w:r w:rsidRPr="00022EC7">
        <w:rPr>
          <w:bCs/>
          <w:lang w:val="ru-RU"/>
        </w:rPr>
        <w:t xml:space="preserve">-полноты </w:t>
      </w:r>
      <w:r>
        <w:rPr>
          <w:bCs/>
          <w:lang w:val="ru-RU"/>
        </w:rPr>
        <w:t xml:space="preserve">задачи </w:t>
      </w:r>
      <w:r w:rsidRPr="00022EC7">
        <w:rPr>
          <w:bCs/>
          <w:lang w:val="ru-RU"/>
        </w:rPr>
        <w:t>методом сужения.</w:t>
      </w:r>
    </w:p>
    <w:p w:rsidR="00D93758" w:rsidRPr="00022EC7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Точные методы решения </w:t>
      </w:r>
      <w:r w:rsidRPr="001308F7">
        <w:rPr>
          <w:bCs/>
        </w:rPr>
        <w:t>NP</w:t>
      </w:r>
      <w:r w:rsidRPr="00022EC7">
        <w:rPr>
          <w:bCs/>
          <w:lang w:val="ru-RU"/>
        </w:rPr>
        <w:t xml:space="preserve">-полных задач. </w:t>
      </w:r>
    </w:p>
    <w:p w:rsidR="00D93758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Общая схема алгоритма с возвратом. </w:t>
      </w:r>
    </w:p>
    <w:p w:rsidR="00D93758" w:rsidRPr="00022EC7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Общая схема алгоритма с возвратом. Отсечение повторяющихся решений. Генерация р</w:t>
      </w:r>
      <w:r>
        <w:rPr>
          <w:bCs/>
          <w:lang w:val="ru-RU"/>
        </w:rPr>
        <w:t>е</w:t>
      </w:r>
      <w:r>
        <w:rPr>
          <w:bCs/>
          <w:lang w:val="ru-RU"/>
        </w:rPr>
        <w:t>шений в лексикографическом порядке.</w:t>
      </w:r>
    </w:p>
    <w:p w:rsidR="00D93758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Модификация общей схемы для решения задач на минимум. </w:t>
      </w:r>
    </w:p>
    <w:p w:rsidR="00D93758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187206">
        <w:rPr>
          <w:bCs/>
          <w:lang w:val="ru-RU"/>
        </w:rPr>
        <w:t>Модификация общей схемы для решения задач на максимум. Принцип включения-невключения</w:t>
      </w:r>
      <w:r>
        <w:rPr>
          <w:bCs/>
          <w:lang w:val="ru-RU"/>
        </w:rPr>
        <w:t>.</w:t>
      </w:r>
    </w:p>
    <w:p w:rsidR="00D93758" w:rsidRPr="00187206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 xml:space="preserve">Понятие задачи оптимизации. Решение </w:t>
      </w:r>
      <w:r>
        <w:rPr>
          <w:bCs/>
        </w:rPr>
        <w:t>NP</w:t>
      </w:r>
      <w:r w:rsidRPr="00187206">
        <w:rPr>
          <w:bCs/>
          <w:lang w:val="ru-RU"/>
        </w:rPr>
        <w:t>-</w:t>
      </w:r>
      <w:r>
        <w:rPr>
          <w:bCs/>
          <w:lang w:val="ru-RU"/>
        </w:rPr>
        <w:t>полных задач оптимизации приближёнными алгоритмами.</w:t>
      </w:r>
      <w:r w:rsidRPr="00187206">
        <w:rPr>
          <w:bCs/>
          <w:lang w:val="ru-RU"/>
        </w:rPr>
        <w:t xml:space="preserve"> </w:t>
      </w:r>
    </w:p>
    <w:p w:rsidR="00D93758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Понятие абсолютной погрешности</w:t>
      </w:r>
      <w:r>
        <w:rPr>
          <w:bCs/>
          <w:lang w:val="ru-RU"/>
        </w:rPr>
        <w:t xml:space="preserve"> приближённого решения задачи оптимизации</w:t>
      </w:r>
      <w:r w:rsidRPr="00022EC7">
        <w:rPr>
          <w:bCs/>
          <w:lang w:val="ru-RU"/>
        </w:rPr>
        <w:t>.</w:t>
      </w:r>
    </w:p>
    <w:p w:rsidR="00D93758" w:rsidRPr="00022EC7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Понятие относительной погрешности приближённого решения задачи оптимизации.</w:t>
      </w:r>
      <w:r w:rsidRPr="00022EC7">
        <w:rPr>
          <w:bCs/>
          <w:lang w:val="ru-RU"/>
        </w:rPr>
        <w:t xml:space="preserve"> </w:t>
      </w:r>
    </w:p>
    <w:p w:rsidR="00D93758" w:rsidRPr="00022EC7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Верхние и нижние оценки погрешности приближённых алгоритмов. </w:t>
      </w:r>
    </w:p>
    <w:p w:rsidR="00D93758" w:rsidRPr="001526EF" w:rsidRDefault="00D93758" w:rsidP="002765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 xml:space="preserve">Приближённые алгоритмы для задачи «Упаковка в контейнеры». </w:t>
      </w:r>
      <w:r>
        <w:rPr>
          <w:bCs/>
        </w:rPr>
        <w:t>FF</w:t>
      </w:r>
      <w:r w:rsidRPr="001526EF">
        <w:rPr>
          <w:bCs/>
          <w:lang w:val="ru-RU"/>
        </w:rPr>
        <w:t>-</w:t>
      </w:r>
      <w:r>
        <w:rPr>
          <w:bCs/>
          <w:lang w:val="ru-RU"/>
        </w:rPr>
        <w:t xml:space="preserve">алгоритм. </w:t>
      </w:r>
      <w:r>
        <w:rPr>
          <w:bCs/>
        </w:rPr>
        <w:t>FFD</w:t>
      </w:r>
      <w:r w:rsidRPr="001526EF">
        <w:rPr>
          <w:bCs/>
          <w:lang w:val="ru-RU"/>
        </w:rPr>
        <w:t>-</w:t>
      </w:r>
      <w:r>
        <w:rPr>
          <w:bCs/>
          <w:lang w:val="ru-RU"/>
        </w:rPr>
        <w:t>алгоритм.</w:t>
      </w:r>
    </w:p>
    <w:p w:rsidR="00D93758" w:rsidRPr="001526EF" w:rsidRDefault="00D93758" w:rsidP="00E22612">
      <w:pPr>
        <w:widowControl/>
        <w:jc w:val="left"/>
        <w:rPr>
          <w:b/>
          <w:bCs/>
          <w:i/>
          <w:sz w:val="16"/>
          <w:szCs w:val="16"/>
        </w:rPr>
      </w:pPr>
    </w:p>
    <w:p w:rsidR="00D93758" w:rsidRDefault="00D93758" w:rsidP="00872A60">
      <w:pPr>
        <w:widowControl/>
        <w:ind w:firstLine="0"/>
        <w:jc w:val="center"/>
        <w:rPr>
          <w:b/>
          <w:bCs/>
          <w:i/>
        </w:rPr>
      </w:pPr>
      <w:r w:rsidRPr="00872A60">
        <w:rPr>
          <w:b/>
          <w:bCs/>
          <w:i/>
        </w:rPr>
        <w:t xml:space="preserve">Перечень </w:t>
      </w:r>
      <w:r>
        <w:rPr>
          <w:b/>
          <w:bCs/>
          <w:i/>
        </w:rPr>
        <w:t>индивидуальных заданий по ДМТ</w:t>
      </w:r>
    </w:p>
    <w:p w:rsidR="00D93758" w:rsidRDefault="00D93758" w:rsidP="001A0EC9">
      <w:pPr>
        <w:widowControl/>
        <w:ind w:firstLine="0"/>
        <w:jc w:val="left"/>
        <w:rPr>
          <w:bCs/>
        </w:rPr>
      </w:pPr>
      <w:r>
        <w:rPr>
          <w:bCs/>
        </w:rPr>
        <w:t xml:space="preserve">1.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 xml:space="preserve">для </w:t>
      </w:r>
      <w:r>
        <w:rPr>
          <w:bCs/>
        </w:rPr>
        <w:t>д</w:t>
      </w:r>
      <w:r>
        <w:rPr>
          <w:bCs/>
        </w:rPr>
        <w:t>е</w:t>
      </w:r>
      <w:r>
        <w:rPr>
          <w:bCs/>
        </w:rPr>
        <w:t xml:space="preserve">терминированной </w:t>
      </w:r>
      <w:r w:rsidRPr="00B9334C">
        <w:rPr>
          <w:bCs/>
        </w:rPr>
        <w:t>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исходный </w:t>
      </w:r>
      <w:r w:rsidRPr="00B9334C">
        <w:rPr>
          <w:bCs/>
        </w:rPr>
        <w:t xml:space="preserve">0 на 1, а </w:t>
      </w:r>
      <w:r>
        <w:rPr>
          <w:bCs/>
        </w:rPr>
        <w:t xml:space="preserve">исходную </w:t>
      </w:r>
      <w:r w:rsidRPr="00B9334C">
        <w:rPr>
          <w:bCs/>
        </w:rPr>
        <w:t>1 на 0.</w:t>
      </w:r>
    </w:p>
    <w:p w:rsidR="00D93758" w:rsidRDefault="00D93758" w:rsidP="001A0EC9">
      <w:pPr>
        <w:widowControl/>
        <w:ind w:firstLine="0"/>
        <w:jc w:val="left"/>
        <w:rPr>
          <w:bCs/>
        </w:rPr>
      </w:pPr>
      <w:r>
        <w:rPr>
          <w:bCs/>
        </w:rPr>
        <w:t xml:space="preserve">2.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</w:t>
      </w:r>
      <w:r>
        <w:rPr>
          <w:bCs/>
        </w:rPr>
        <w:t xml:space="preserve"> д</w:t>
      </w:r>
      <w:r>
        <w:rPr>
          <w:bCs/>
        </w:rPr>
        <w:t>е</w:t>
      </w:r>
      <w:r>
        <w:rPr>
          <w:bCs/>
        </w:rPr>
        <w:t xml:space="preserve">терминированной </w:t>
      </w:r>
      <w:r w:rsidRPr="00B9334C">
        <w:rPr>
          <w:bCs/>
        </w:rPr>
        <w:t>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второй исходный </w:t>
      </w:r>
      <w:r w:rsidRPr="00B9334C">
        <w:rPr>
          <w:bCs/>
        </w:rPr>
        <w:t xml:space="preserve">0 на 1, а </w:t>
      </w:r>
      <w:r>
        <w:rPr>
          <w:bCs/>
        </w:rPr>
        <w:t>к</w:t>
      </w:r>
      <w:r>
        <w:rPr>
          <w:bCs/>
        </w:rPr>
        <w:t>а</w:t>
      </w:r>
      <w:r>
        <w:rPr>
          <w:bCs/>
        </w:rPr>
        <w:t xml:space="preserve">ждую исходную </w:t>
      </w:r>
      <w:r w:rsidRPr="00B9334C">
        <w:rPr>
          <w:bCs/>
        </w:rPr>
        <w:t>1 на 0.</w:t>
      </w:r>
    </w:p>
    <w:p w:rsidR="00D93758" w:rsidRDefault="00D93758" w:rsidP="001A0EC9">
      <w:pPr>
        <w:widowControl/>
        <w:ind w:firstLine="0"/>
        <w:jc w:val="left"/>
        <w:rPr>
          <w:bCs/>
        </w:rPr>
      </w:pPr>
      <w:r>
        <w:rPr>
          <w:bCs/>
        </w:rPr>
        <w:t xml:space="preserve">3.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</w:t>
      </w:r>
      <w:r>
        <w:rPr>
          <w:bCs/>
        </w:rPr>
        <w:t xml:space="preserve"> д</w:t>
      </w:r>
      <w:r>
        <w:rPr>
          <w:bCs/>
        </w:rPr>
        <w:t>е</w:t>
      </w:r>
      <w:r>
        <w:rPr>
          <w:bCs/>
        </w:rPr>
        <w:t>терминированной</w:t>
      </w:r>
      <w:r w:rsidRPr="00B9334C">
        <w:rPr>
          <w:bCs/>
        </w:rPr>
        <w:t xml:space="preserve">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исходный </w:t>
      </w:r>
      <w:r w:rsidRPr="00B9334C">
        <w:rPr>
          <w:bCs/>
        </w:rPr>
        <w:t xml:space="preserve">0 на 1, а </w:t>
      </w:r>
      <w:r>
        <w:rPr>
          <w:bCs/>
        </w:rPr>
        <w:t xml:space="preserve">каждую вторую исходную </w:t>
      </w:r>
      <w:r w:rsidRPr="00B9334C">
        <w:rPr>
          <w:bCs/>
        </w:rPr>
        <w:t>1 на 0.</w:t>
      </w:r>
    </w:p>
    <w:p w:rsidR="00D93758" w:rsidRDefault="00D93758" w:rsidP="001A0EC9">
      <w:pPr>
        <w:widowControl/>
        <w:ind w:firstLine="0"/>
        <w:jc w:val="left"/>
        <w:rPr>
          <w:bCs/>
        </w:rPr>
      </w:pPr>
      <w:r>
        <w:rPr>
          <w:bCs/>
        </w:rPr>
        <w:t xml:space="preserve">4.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 xml:space="preserve">для </w:t>
      </w:r>
      <w:r>
        <w:rPr>
          <w:bCs/>
        </w:rPr>
        <w:t>д</w:t>
      </w:r>
      <w:r>
        <w:rPr>
          <w:bCs/>
        </w:rPr>
        <w:t>е</w:t>
      </w:r>
      <w:r>
        <w:rPr>
          <w:bCs/>
        </w:rPr>
        <w:t xml:space="preserve">терминированной </w:t>
      </w:r>
      <w:r w:rsidRPr="00B9334C">
        <w:rPr>
          <w:bCs/>
        </w:rPr>
        <w:t>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второй исходный </w:t>
      </w:r>
      <w:r w:rsidRPr="00B9334C">
        <w:rPr>
          <w:bCs/>
        </w:rPr>
        <w:t xml:space="preserve">0 на 1, а </w:t>
      </w:r>
      <w:r>
        <w:rPr>
          <w:bCs/>
        </w:rPr>
        <w:t>к</w:t>
      </w:r>
      <w:r>
        <w:rPr>
          <w:bCs/>
        </w:rPr>
        <w:t>а</w:t>
      </w:r>
      <w:r>
        <w:rPr>
          <w:bCs/>
        </w:rPr>
        <w:t xml:space="preserve">ждую вторую исходную </w:t>
      </w:r>
      <w:r w:rsidRPr="00B9334C">
        <w:rPr>
          <w:bCs/>
        </w:rPr>
        <w:t>1 на 0.</w:t>
      </w:r>
    </w:p>
    <w:p w:rsidR="00D93758" w:rsidRDefault="00D93758" w:rsidP="001A0EC9">
      <w:pPr>
        <w:widowControl/>
        <w:ind w:firstLine="0"/>
        <w:jc w:val="left"/>
        <w:rPr>
          <w:bCs/>
        </w:rPr>
      </w:pPr>
      <w:r>
        <w:rPr>
          <w:bCs/>
        </w:rPr>
        <w:t xml:space="preserve">5.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исходный третий </w:t>
      </w:r>
      <w:r w:rsidRPr="00B9334C">
        <w:rPr>
          <w:bCs/>
        </w:rPr>
        <w:t>0 на 1</w:t>
      </w:r>
      <w:r>
        <w:rPr>
          <w:bCs/>
        </w:rPr>
        <w:t>.</w:t>
      </w:r>
    </w:p>
    <w:p w:rsidR="00D93758" w:rsidRDefault="00D93758" w:rsidP="00AC1F55">
      <w:pPr>
        <w:widowControl/>
        <w:ind w:firstLine="0"/>
        <w:jc w:val="left"/>
        <w:rPr>
          <w:bCs/>
        </w:rPr>
      </w:pPr>
      <w:r>
        <w:rPr>
          <w:bCs/>
        </w:rPr>
        <w:t xml:space="preserve">6.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>каждую исходную третью</w:t>
      </w:r>
      <w:r w:rsidRPr="00B9334C">
        <w:rPr>
          <w:bCs/>
        </w:rPr>
        <w:t xml:space="preserve"> 1</w:t>
      </w:r>
      <w:r>
        <w:rPr>
          <w:bCs/>
        </w:rPr>
        <w:t xml:space="preserve"> на 0.</w:t>
      </w:r>
    </w:p>
    <w:p w:rsidR="00D93758" w:rsidRDefault="00D93758" w:rsidP="00D4388F">
      <w:pPr>
        <w:widowControl/>
        <w:ind w:firstLine="0"/>
        <w:jc w:val="left"/>
        <w:rPr>
          <w:bCs/>
        </w:rPr>
      </w:pPr>
      <w:r>
        <w:rPr>
          <w:bCs/>
        </w:rPr>
        <w:t xml:space="preserve">7.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второй исходный 0 на </w:t>
      </w:r>
      <w:r w:rsidRPr="00B9334C">
        <w:rPr>
          <w:bCs/>
        </w:rPr>
        <w:t>1</w:t>
      </w:r>
      <w:r>
        <w:rPr>
          <w:bCs/>
        </w:rPr>
        <w:t xml:space="preserve"> и каждую исходную 1 на 0.</w:t>
      </w:r>
    </w:p>
    <w:p w:rsidR="00D93758" w:rsidRDefault="00D93758" w:rsidP="00085AB0">
      <w:pPr>
        <w:widowControl/>
        <w:ind w:firstLine="0"/>
        <w:jc w:val="left"/>
        <w:rPr>
          <w:bCs/>
        </w:rPr>
      </w:pPr>
      <w:r>
        <w:rPr>
          <w:bCs/>
        </w:rPr>
        <w:t xml:space="preserve">8.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третий исходный 0 на </w:t>
      </w:r>
      <w:r w:rsidRPr="00B9334C">
        <w:rPr>
          <w:bCs/>
        </w:rPr>
        <w:t>1</w:t>
      </w:r>
      <w:r>
        <w:rPr>
          <w:bCs/>
        </w:rPr>
        <w:t xml:space="preserve"> и каждую исходную 1 на 0.</w:t>
      </w:r>
    </w:p>
    <w:p w:rsidR="00D93758" w:rsidRDefault="00D93758" w:rsidP="001A0EC9">
      <w:pPr>
        <w:widowControl/>
        <w:ind w:firstLine="0"/>
        <w:jc w:val="left"/>
        <w:rPr>
          <w:bCs/>
        </w:rPr>
      </w:pPr>
      <w:r>
        <w:rPr>
          <w:bCs/>
        </w:rPr>
        <w:t xml:space="preserve">9.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исходный 0 на </w:t>
      </w:r>
      <w:r w:rsidRPr="00B9334C">
        <w:rPr>
          <w:bCs/>
        </w:rPr>
        <w:t>1</w:t>
      </w:r>
      <w:r>
        <w:rPr>
          <w:bCs/>
        </w:rPr>
        <w:t xml:space="preserve"> и вторую исходную 1 на 0.</w:t>
      </w:r>
    </w:p>
    <w:p w:rsidR="00D93758" w:rsidRDefault="00D93758" w:rsidP="00085AB0">
      <w:pPr>
        <w:widowControl/>
        <w:ind w:firstLine="0"/>
        <w:jc w:val="left"/>
        <w:rPr>
          <w:bCs/>
        </w:rPr>
      </w:pPr>
      <w:r>
        <w:rPr>
          <w:bCs/>
        </w:rPr>
        <w:t xml:space="preserve">10.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>каждый исходный 0 на 1 и третью</w:t>
      </w:r>
      <w:r w:rsidRPr="00B9334C">
        <w:rPr>
          <w:bCs/>
        </w:rPr>
        <w:t xml:space="preserve"> </w:t>
      </w:r>
      <w:r>
        <w:rPr>
          <w:bCs/>
        </w:rPr>
        <w:t xml:space="preserve">исходную </w:t>
      </w:r>
      <w:r w:rsidRPr="00B9334C">
        <w:rPr>
          <w:bCs/>
        </w:rPr>
        <w:t>1</w:t>
      </w:r>
      <w:r>
        <w:rPr>
          <w:bCs/>
        </w:rPr>
        <w:t xml:space="preserve"> на 0.</w:t>
      </w:r>
    </w:p>
    <w:p w:rsidR="00D93758" w:rsidRPr="00BF7A6F" w:rsidRDefault="00D93758" w:rsidP="00085AB0">
      <w:pPr>
        <w:widowControl/>
        <w:ind w:firstLine="0"/>
        <w:jc w:val="left"/>
        <w:rPr>
          <w:bCs/>
        </w:rPr>
      </w:pPr>
      <w:r w:rsidRPr="00BF7A6F">
        <w:rPr>
          <w:bCs/>
        </w:rPr>
        <w:t>11</w:t>
      </w:r>
      <w:r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исходный второй 0 на 1 и исходную вторую </w:t>
      </w:r>
      <w:r w:rsidRPr="00B9334C">
        <w:rPr>
          <w:bCs/>
        </w:rPr>
        <w:t>1</w:t>
      </w:r>
      <w:r>
        <w:rPr>
          <w:bCs/>
        </w:rPr>
        <w:t xml:space="preserve"> на 0.</w:t>
      </w:r>
    </w:p>
    <w:p w:rsidR="00D93758" w:rsidRPr="00085AB0" w:rsidRDefault="00D93758" w:rsidP="00085AB0">
      <w:pPr>
        <w:widowControl/>
        <w:ind w:firstLine="0"/>
        <w:jc w:val="left"/>
        <w:rPr>
          <w:bCs/>
        </w:rPr>
      </w:pPr>
      <w:r>
        <w:rPr>
          <w:bCs/>
        </w:rPr>
        <w:t xml:space="preserve">12.  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28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2FEC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D12FEC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3&lt;/m:t&gt;&lt;/m:r&gt;&lt;/m:e&gt;&lt;/m:d&gt;&lt;m:r&gt;&lt;w:rPr&gt;&lt;w:rFonts w:ascii=&quot;Cambria Math&quot; w:h-ansi=&quot;Cambria Math&quot;/&gt;&lt;wx:font wx:val=&quot;Cambria Math&quot;/&gt;&lt;w:i/&gt;&lt;/w:rPr&gt;&lt;m:t&gt;-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29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2FEC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D12FEC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3&lt;/m:t&gt;&lt;/m:r&gt;&lt;/m:e&gt;&lt;/m:d&gt;&lt;m:r&gt;&lt;w:rPr&gt;&lt;w:rFonts w:ascii=&quot;Cambria Math&quot; w:h-ansi=&quot;Cambria Math&quot;/&gt;&lt;wx:font wx:val=&quot;Cambria Math&quot;/&gt;&lt;w:i/&gt;&lt;/w:rPr&gt;&lt;m:t&gt;-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Pr="00085AB0" w:rsidRDefault="00D93758" w:rsidP="00275CEA">
      <w:pPr>
        <w:widowControl/>
        <w:ind w:firstLine="0"/>
        <w:jc w:val="left"/>
        <w:rPr>
          <w:bCs/>
        </w:rPr>
      </w:pPr>
      <w:r>
        <w:rPr>
          <w:bCs/>
        </w:rPr>
        <w:t xml:space="preserve">13. 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30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0D5D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930D5D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3&lt;/m:t&gt;&lt;/m:r&gt;&lt;/m:e&gt;&lt;/m:d&gt;&lt;m:r&gt;&lt;w:rPr&gt;&lt;w:rFonts w:ascii=&quot;Cambria Math&quot; w:h-ansi=&quot;Cambria Math&quot;/&gt;&lt;wx:font wx:val=&quot;Cambria Math&quot;/&gt;&lt;w:i/&gt;&lt;/w:rPr&gt;&lt;m:t&gt;+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31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0D5D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930D5D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3&lt;/m:t&gt;&lt;/m:r&gt;&lt;/m:e&gt;&lt;/m:d&gt;&lt;m:r&gt;&lt;w:rPr&gt;&lt;w:rFonts w:ascii=&quot;Cambria Math&quot; w:h-ansi=&quot;Cambria Math&quot;/&gt;&lt;wx:font wx:val=&quot;Cambria Math&quot;/&gt;&lt;w:i/&gt;&lt;/w:rPr&gt;&lt;m:t&gt;+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Pr="00085AB0" w:rsidRDefault="00D93758" w:rsidP="007B7A17">
      <w:pPr>
        <w:widowControl/>
        <w:ind w:firstLine="0"/>
        <w:jc w:val="left"/>
        <w:rPr>
          <w:bCs/>
        </w:rPr>
      </w:pPr>
      <w:r>
        <w:rPr>
          <w:bCs/>
        </w:rPr>
        <w:t xml:space="preserve">14. 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32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1C5B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0F1C5B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4&lt;/m:t&gt;&lt;/m:r&gt;&lt;/m:e&gt;&lt;/m:d&gt;&lt;m:r&gt;&lt;w:rPr&gt;&lt;w:rFonts w:ascii=&quot;Cambria Math&quot; w:h-ansi=&quot;Cambria Math&quot;/&gt;&lt;wx:font wx:val=&quot;Cambria Math&quot;/&gt;&lt;w:i/&gt;&lt;/w:rPr&gt;&lt;m:t&gt;-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33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1C5B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0F1C5B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4&lt;/m:t&gt;&lt;/m:r&gt;&lt;/m:e&gt;&lt;/m:d&gt;&lt;m:r&gt;&lt;w:rPr&gt;&lt;w:rFonts w:ascii=&quot;Cambria Math&quot; w:h-ansi=&quot;Cambria Math&quot;/&gt;&lt;wx:font wx:val=&quot;Cambria Math&quot;/&gt;&lt;w:i/&gt;&lt;/w:rPr&gt;&lt;m:t&gt;-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Pr="00085AB0" w:rsidRDefault="00D93758" w:rsidP="007B7A17">
      <w:pPr>
        <w:widowControl/>
        <w:ind w:firstLine="0"/>
        <w:jc w:val="left"/>
        <w:rPr>
          <w:bCs/>
        </w:rPr>
      </w:pPr>
      <w:r>
        <w:rPr>
          <w:bCs/>
        </w:rPr>
        <w:t xml:space="preserve">15. 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34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4EA2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C64EA2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4&lt;/m:t&gt;&lt;/m:r&gt;&lt;/m:e&gt;&lt;/m:d&gt;&lt;m:r&gt;&lt;w:rPr&gt;&lt;w:rFonts w:ascii=&quot;Cambria Math&quot; w:h-ansi=&quot;Cambria Math&quot;/&gt;&lt;wx:font wx:val=&quot;Cambria Math&quot;/&gt;&lt;w:i/&gt;&lt;/w:rPr&gt;&lt;m:t&gt;-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35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4EA2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C64EA2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4&lt;/m:t&gt;&lt;/m:r&gt;&lt;/m:e&gt;&lt;/m:d&gt;&lt;m:r&gt;&lt;w:rPr&gt;&lt;w:rFonts w:ascii=&quot;Cambria Math&quot; w:h-ansi=&quot;Cambria Math&quot;/&gt;&lt;wx:font wx:val=&quot;Cambria Math&quot;/&gt;&lt;w:i/&gt;&lt;/w:rPr&gt;&lt;m:t&gt;-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Pr="00085AB0" w:rsidRDefault="00D93758" w:rsidP="00D7073D">
      <w:pPr>
        <w:widowControl/>
        <w:ind w:firstLine="0"/>
        <w:jc w:val="left"/>
        <w:rPr>
          <w:bCs/>
        </w:rPr>
      </w:pPr>
      <w:r>
        <w:rPr>
          <w:bCs/>
        </w:rPr>
        <w:t xml:space="preserve">16. 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36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BCB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5C4BCB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4&lt;/m:t&gt;&lt;/m:r&gt;&lt;/m:e&gt;&lt;/m:d&gt;&lt;m:r&gt;&lt;w:rPr&gt;&lt;w:rFonts w:ascii=&quot;Cambria Math&quot; w:h-ansi=&quot;Cambria Math&quot;/&gt;&lt;wx:font wx:val=&quot;Cambria Math&quot;/&gt;&lt;w:i/&gt;&lt;/w:rPr&gt;&lt;m:t&gt;+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37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BCB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5C4BCB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4&lt;/m:t&gt;&lt;/m:r&gt;&lt;/m:e&gt;&lt;/m:d&gt;&lt;m:r&gt;&lt;w:rPr&gt;&lt;w:rFonts w:ascii=&quot;Cambria Math&quot; w:h-ansi=&quot;Cambria Math&quot;/&gt;&lt;wx:font wx:val=&quot;Cambria Math&quot;/&gt;&lt;w:i/&gt;&lt;/w:rPr&gt;&lt;m:t&gt;+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Pr="00085AB0" w:rsidRDefault="00D93758" w:rsidP="00D7073D">
      <w:pPr>
        <w:widowControl/>
        <w:ind w:firstLine="0"/>
        <w:jc w:val="left"/>
        <w:rPr>
          <w:bCs/>
        </w:rPr>
      </w:pPr>
      <w:r>
        <w:t xml:space="preserve">17. </w:t>
      </w:r>
      <w:r>
        <w:rPr>
          <w:bCs/>
        </w:rPr>
        <w:t xml:space="preserve">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38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56D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15256D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4&lt;/m:t&gt;&lt;/m:r&gt;&lt;/m:e&gt;&lt;/m:d&gt;&lt;m:r&gt;&lt;w:rPr&gt;&lt;w:rFonts w:ascii=&quot;Cambria Math&quot; w:h-ansi=&quot;Cambria Math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39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56D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15256D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4&lt;/m:t&gt;&lt;/m:r&gt;&lt;/m:e&gt;&lt;/m:d&gt;&lt;m:r&gt;&lt;w:rPr&gt;&lt;w:rFonts w:ascii=&quot;Cambria Math&quot; w:h-ansi=&quot;Cambria Math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Pr="00085AB0" w:rsidRDefault="00D93758" w:rsidP="00633797">
      <w:pPr>
        <w:widowControl/>
        <w:ind w:firstLine="0"/>
        <w:jc w:val="left"/>
        <w:rPr>
          <w:bCs/>
        </w:rPr>
      </w:pPr>
      <w:r>
        <w:rPr>
          <w:bCs/>
        </w:rPr>
        <w:t xml:space="preserve">18. 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40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C7E99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7C7E99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-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41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C7E99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7C7E99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-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Pr="00085AB0" w:rsidRDefault="00D93758" w:rsidP="00633797">
      <w:pPr>
        <w:widowControl/>
        <w:ind w:firstLine="0"/>
        <w:jc w:val="left"/>
        <w:rPr>
          <w:bCs/>
        </w:rPr>
      </w:pPr>
      <w:r>
        <w:rPr>
          <w:bCs/>
        </w:rPr>
        <w:t xml:space="preserve">19. 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42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2652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842652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-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43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2652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842652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-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Pr="00085AB0" w:rsidRDefault="00D93758" w:rsidP="00633797">
      <w:pPr>
        <w:widowControl/>
        <w:ind w:firstLine="0"/>
        <w:jc w:val="left"/>
        <w:rPr>
          <w:bCs/>
        </w:rPr>
      </w:pPr>
      <w:r>
        <w:rPr>
          <w:bCs/>
        </w:rPr>
        <w:t xml:space="preserve">20. 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44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5ED9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C25ED9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-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45" type="#_x0000_t75" style="width:10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5ED9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C25ED9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-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Default="00D93758" w:rsidP="002E33F1">
      <w:pPr>
        <w:widowControl/>
        <w:ind w:firstLine="0"/>
        <w:jc w:val="left"/>
        <w:rPr>
          <w:bCs/>
        </w:rPr>
      </w:pPr>
      <w:r>
        <w:t xml:space="preserve">21. </w:t>
      </w:r>
      <w:r>
        <w:rPr>
          <w:bCs/>
        </w:rPr>
        <w:t xml:space="preserve">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46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671F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AD671F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+1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47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671F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AD671F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+1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C04240">
        <w:rPr>
          <w:bCs/>
        </w:rPr>
        <w:fldChar w:fldCharType="end"/>
      </w:r>
    </w:p>
    <w:p w:rsidR="00D93758" w:rsidRPr="00085AB0" w:rsidRDefault="00D93758" w:rsidP="002E33F1">
      <w:pPr>
        <w:widowControl/>
        <w:ind w:firstLine="0"/>
        <w:jc w:val="left"/>
        <w:rPr>
          <w:bCs/>
        </w:rPr>
      </w:pPr>
      <w:r>
        <w:t xml:space="preserve">22. </w:t>
      </w:r>
      <w:r>
        <w:rPr>
          <w:bCs/>
        </w:rPr>
        <w:t xml:space="preserve">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48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2DC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D972DC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49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2DC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D972DC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Pr="00085AB0" w:rsidRDefault="00D93758" w:rsidP="002E33F1">
      <w:pPr>
        <w:widowControl/>
        <w:ind w:firstLine="0"/>
        <w:jc w:val="left"/>
        <w:rPr>
          <w:bCs/>
        </w:rPr>
      </w:pPr>
      <w:r>
        <w:t xml:space="preserve">23. </w:t>
      </w:r>
      <w:r>
        <w:rPr>
          <w:bCs/>
        </w:rPr>
        <w:t xml:space="preserve">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50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7DB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C807DB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+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51" type="#_x0000_t75" style="width:10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7DB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C807DB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mod 5&lt;/m:t&gt;&lt;/m:r&gt;&lt;/m:e&gt;&lt;/m:d&gt;&lt;m:r&gt;&lt;w:rPr&gt;&lt;w:rFonts w:ascii=&quot;Cambria Math&quot; w:h-ansi=&quot;Cambria Math&quot;/&gt;&lt;wx:font wx:val=&quot;Cambria Math&quot;/&gt;&lt;w:i/&gt;&lt;/w:rPr&gt;&lt;m:t&gt;+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Pr="00085AB0" w:rsidRDefault="00D93758" w:rsidP="00B813F5">
      <w:pPr>
        <w:widowControl/>
        <w:ind w:firstLine="0"/>
        <w:jc w:val="left"/>
        <w:rPr>
          <w:bCs/>
        </w:rPr>
      </w:pPr>
      <w:r>
        <w:t xml:space="preserve">24. </w:t>
      </w:r>
      <w:r>
        <w:rPr>
          <w:bCs/>
        </w:rPr>
        <w:t xml:space="preserve">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w:r w:rsidRPr="00C04240">
        <w:rPr>
          <w:bCs/>
        </w:rPr>
        <w:fldChar w:fldCharType="begin"/>
      </w:r>
      <w:r w:rsidRPr="00C04240">
        <w:rPr>
          <w:bCs/>
        </w:rPr>
        <w:instrText xml:space="preserve"> QUOTE </w:instrText>
      </w:r>
      <w:r w:rsidRPr="00C04240">
        <w:pict>
          <v:shape id="_x0000_i1052" type="#_x0000_t75" style="width:96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5586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655861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&lt;/m:t&gt;&lt;/m:r&gt;&lt;m:r&gt;&lt;w:rPr&gt;&lt;w:rFonts w:ascii=&quot;Cambria Math&quot; w:h-ansi=&quot;Cambria Math&quot;/&gt;&lt;wx:font wx:val=&quot;Cambria Math&quot;/&gt;&lt;w:i/&gt;&lt;w:lang w:val=&quot;EN-US&quot;/&gt;&lt;/w:rPr&gt;&lt;m:t&gt;div&lt;/m:t&gt;&lt;/m:r&gt;&lt;m:r&gt;&lt;w:rPr&gt;&lt;w:rFonts w:ascii=&quot;Cambria Math&quot; w:h-ansi=&quot;Cambria Math&quot;/&gt;&lt;wx:font wx:val=&quot;Cambria Math&quot;/&gt;&lt;w:i/&gt;&lt;/w:rPr&gt;&lt;m:t&gt; 2&lt;/m:t&gt;&lt;/m:r&gt;&lt;/m:e&gt;&lt;/m:d&gt;&lt;m:r&gt;&lt;w:rPr&gt;&lt;w:rFonts w:ascii=&quot;Cambria Math&quot; w:h-ansi=&quot;Cambria Math&quot;/&gt;&lt;wx:font wx:val=&quot;Cambria Math&quot;/&gt;&lt;w:i/&gt;&lt;/w:rPr&gt;&lt;m:t&gt;-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C04240">
        <w:rPr>
          <w:bCs/>
        </w:rPr>
        <w:instrText xml:space="preserve"> </w:instrText>
      </w:r>
      <w:r w:rsidRPr="00C04240">
        <w:rPr>
          <w:bCs/>
        </w:rPr>
        <w:fldChar w:fldCharType="separate"/>
      </w:r>
      <w:r w:rsidRPr="00C04240">
        <w:pict>
          <v:shape id="_x0000_i1053" type="#_x0000_t75" style="width:96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5586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655861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w:rPr&gt;&lt;w:rFonts w:ascii=&quot;Cambria Math&quot; w:h-ansi=&quot;Cambria Math&quot;/&gt;&lt;wx:font wx:val=&quot;Cambria Math&quot;/&gt;&lt;w:i/&gt;&lt;/w:rPr&gt;&lt;m:t&gt;x &lt;/m:t&gt;&lt;/m:r&gt;&lt;m:r&gt;&lt;w:rPr&gt;&lt;w:rFonts w:ascii=&quot;Cambria Math&quot; w:h-ansi=&quot;Cambria Math&quot;/&gt;&lt;wx:font wx:val=&quot;Cambria Math&quot;/&gt;&lt;w:i/&gt;&lt;w:lang w:val=&quot;EN-US&quot;/&gt;&lt;/w:rPr&gt;&lt;m:t&gt;div&lt;/m:t&gt;&lt;/m:r&gt;&lt;m:r&gt;&lt;w:rPr&gt;&lt;w:rFonts w:ascii=&quot;Cambria Math&quot; w:h-ansi=&quot;Cambria Math&quot;/&gt;&lt;wx:font wx:val=&quot;Cambria Math&quot;/&gt;&lt;w:i/&gt;&lt;/w:rPr&gt;&lt;m:t&gt; 2&lt;/m:t&gt;&lt;/m:r&gt;&lt;/m:e&gt;&lt;/m:d&gt;&lt;m:r&gt;&lt;w:rPr&gt;&lt;w:rFonts w:ascii=&quot;Cambria Math&quot; w:h-ansi=&quot;Cambria Math&quot;/&gt;&lt;wx:font wx:val=&quot;Cambria Math&quot;/&gt;&lt;w:i/&gt;&lt;/w:rPr&gt;&lt;m:t&gt;-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C04240">
        <w:rPr>
          <w:bCs/>
        </w:rPr>
        <w:fldChar w:fldCharType="end"/>
      </w:r>
      <w:r w:rsidRPr="00085AB0">
        <w:rPr>
          <w:bCs/>
        </w:rPr>
        <w:t>.</w:t>
      </w:r>
    </w:p>
    <w:p w:rsidR="00D93758" w:rsidRDefault="00D93758" w:rsidP="002E33F1">
      <w:pPr>
        <w:widowControl/>
        <w:ind w:firstLine="0"/>
        <w:jc w:val="left"/>
        <w:rPr>
          <w:bCs/>
        </w:rPr>
      </w:pPr>
    </w:p>
    <w:p w:rsidR="00D93758" w:rsidRPr="002765C2" w:rsidRDefault="00D93758" w:rsidP="001B43A4">
      <w:pPr>
        <w:widowControl/>
        <w:ind w:firstLine="0"/>
        <w:jc w:val="center"/>
        <w:rPr>
          <w:b/>
          <w:bCs/>
        </w:rPr>
      </w:pPr>
      <w:bookmarkStart w:id="0" w:name="_Toc67979317"/>
      <w:bookmarkStart w:id="1" w:name="_Toc67988784"/>
      <w:bookmarkStart w:id="2" w:name="_Toc102382022"/>
      <w:bookmarkStart w:id="3" w:name="_Toc437447599"/>
      <w:r w:rsidRPr="002765C2">
        <w:rPr>
          <w:b/>
          <w:bCs/>
        </w:rPr>
        <w:t xml:space="preserve">СПИСОК </w:t>
      </w:r>
      <w:r>
        <w:rPr>
          <w:b/>
          <w:bCs/>
        </w:rPr>
        <w:t xml:space="preserve">МОДЕЛЬНЫХ </w:t>
      </w:r>
      <w:r w:rsidRPr="002765C2">
        <w:rPr>
          <w:b/>
          <w:bCs/>
        </w:rPr>
        <w:t>NP–ПОЛНЫХ ЗАДАЧ</w:t>
      </w:r>
      <w:bookmarkEnd w:id="0"/>
      <w:bookmarkEnd w:id="1"/>
      <w:bookmarkEnd w:id="2"/>
      <w:bookmarkEnd w:id="3"/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Многие задачи из этого списка допускает две возможных постановки: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– задача оптимизации;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– задача распознавания.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В качестве примера рассмотрим задачу о коммивояжере.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Оптимизационная постановка выглядит так: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конечное множество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городов, целые положительные расстояния </w:t>
      </w:r>
      <w:r w:rsidRPr="002765C2">
        <w:rPr>
          <w:bCs/>
          <w:i/>
        </w:rPr>
        <w:t>d</w:t>
      </w:r>
      <w:r w:rsidRPr="002765C2">
        <w:rPr>
          <w:bCs/>
        </w:rPr>
        <w:t>(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) для каждой пары городов 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 ОПТИМИЗАЦИИ.</w:t>
      </w:r>
      <w:r w:rsidRPr="002765C2">
        <w:rPr>
          <w:bCs/>
        </w:rPr>
        <w:t xml:space="preserve"> Найти маршрут минимальной длины, проходящий через все города и возвращающийся в исходный пункт.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Чтобы получить теперь задачу распознавания, введем дополнительный параметр – числовую границу </w:t>
      </w:r>
      <w:r w:rsidRPr="002765C2">
        <w:rPr>
          <w:bCs/>
          <w:i/>
        </w:rPr>
        <w:t>B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 РАСПОЗНАВАНИЯ.</w:t>
      </w:r>
      <w:r w:rsidRPr="002765C2">
        <w:rPr>
          <w:bCs/>
        </w:rPr>
        <w:t xml:space="preserve"> Существует ли маршрут, проходящий через все города, дл</w:t>
      </w:r>
      <w:r w:rsidRPr="002765C2">
        <w:rPr>
          <w:bCs/>
        </w:rPr>
        <w:t>и</w:t>
      </w:r>
      <w:r w:rsidRPr="002765C2">
        <w:rPr>
          <w:bCs/>
        </w:rPr>
        <w:t xml:space="preserve">на которого 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 xml:space="preserve">, где </w:t>
      </w:r>
      <w:r w:rsidRPr="002765C2">
        <w:rPr>
          <w:bCs/>
          <w:i/>
        </w:rPr>
        <w:t>B</w:t>
      </w:r>
      <w:r w:rsidRPr="002765C2">
        <w:rPr>
          <w:bCs/>
        </w:rPr>
        <w:t xml:space="preserve"> – целое положительное число? (Если решается задача на максимум, то условие «не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 xml:space="preserve">» заменяется условием «не меньше </w:t>
      </w:r>
      <w:r w:rsidRPr="002765C2">
        <w:rPr>
          <w:bCs/>
          <w:i/>
        </w:rPr>
        <w:t>B</w:t>
      </w:r>
      <w:r w:rsidRPr="002765C2">
        <w:rPr>
          <w:bCs/>
        </w:rPr>
        <w:t>».)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Традиционно к NP-полным задачам относятся задачи распознавания, однако соответствующие им задачи оптимизации эквивалентны им по сложности, поэтому при формулировке задач можно использовать любую постановку.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1. РАСКРАШИВАЕМОСТЬ ГРАФА (ХРОМАТИЧЕСКОЕ ЧИСЛО)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|, где |</w:t>
      </w:r>
      <w:r w:rsidRPr="002765C2">
        <w:rPr>
          <w:bCs/>
          <w:i/>
        </w:rPr>
        <w:t>V</w:t>
      </w:r>
      <w:r w:rsidRPr="002765C2">
        <w:rPr>
          <w:bCs/>
        </w:rPr>
        <w:t>| – число ве</w:t>
      </w:r>
      <w:r w:rsidRPr="002765C2">
        <w:rPr>
          <w:bCs/>
        </w:rPr>
        <w:t>р</w:t>
      </w:r>
      <w:r w:rsidRPr="002765C2">
        <w:rPr>
          <w:bCs/>
        </w:rPr>
        <w:t>шин графа.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граф </w:t>
      </w:r>
      <w:r w:rsidRPr="002765C2">
        <w:rPr>
          <w:bCs/>
          <w:i/>
        </w:rPr>
        <w:t>K</w:t>
      </w:r>
      <w:r w:rsidRPr="002765C2">
        <w:rPr>
          <w:bCs/>
        </w:rPr>
        <w:t xml:space="preserve">–раскрашиваем? (Граф называется </w:t>
      </w:r>
      <w:r w:rsidRPr="002765C2">
        <w:rPr>
          <w:bCs/>
          <w:i/>
        </w:rPr>
        <w:t>K</w:t>
      </w:r>
      <w:r w:rsidRPr="002765C2">
        <w:rPr>
          <w:bCs/>
        </w:rPr>
        <w:t xml:space="preserve">–раскрашиваемым, если его вершины можно раскрасить в </w:t>
      </w:r>
      <w:r w:rsidRPr="002765C2">
        <w:rPr>
          <w:bCs/>
          <w:i/>
        </w:rPr>
        <w:t>K</w:t>
      </w:r>
      <w:r w:rsidRPr="002765C2">
        <w:rPr>
          <w:bCs/>
        </w:rPr>
        <w:t xml:space="preserve"> цветов так, чтобы любые две соседние вершины были о</w:t>
      </w:r>
      <w:r w:rsidRPr="002765C2">
        <w:rPr>
          <w:bCs/>
        </w:rPr>
        <w:t>к</w:t>
      </w:r>
      <w:r w:rsidRPr="002765C2">
        <w:rPr>
          <w:bCs/>
        </w:rPr>
        <w:t>рашены в различные цвета).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2. КЛИКА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 клику размера не менее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(Существует ли подграф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такой, что число вершин в нем не меньше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любые две вершины соединены ребром?)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3. ВЕРШИННОЕ ПОКРЫТИЕ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 xml:space="preserve">G </w:t>
      </w:r>
      <w:r w:rsidRPr="002765C2">
        <w:rPr>
          <w:bCs/>
        </w:rPr>
        <w:t>= 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Имеется ли в графе вершинное покрытие не более чем из </w:t>
      </w:r>
      <w:r w:rsidRPr="002765C2">
        <w:rPr>
          <w:bCs/>
          <w:i/>
        </w:rPr>
        <w:t>K</w:t>
      </w:r>
      <w:r w:rsidRPr="002765C2">
        <w:rPr>
          <w:bCs/>
        </w:rPr>
        <w:t xml:space="preserve"> элементов? (Имеется ли такое подмножество вершин V' </w:t>
      </w:r>
      <w:r w:rsidRPr="002765C2">
        <w:rPr>
          <w:bCs/>
        </w:rPr>
        <w:sym w:font="Symbol" w:char="F0CD"/>
      </w:r>
      <w:r w:rsidRPr="002765C2">
        <w:rPr>
          <w:bCs/>
        </w:rPr>
        <w:t xml:space="preserve"> </w:t>
      </w:r>
      <w:r w:rsidRPr="002765C2">
        <w:rPr>
          <w:bCs/>
          <w:i/>
        </w:rPr>
        <w:t>V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, что для любого ребра (</w:t>
      </w:r>
      <w:r w:rsidRPr="002765C2">
        <w:rPr>
          <w:bCs/>
          <w:i/>
        </w:rPr>
        <w:t>u</w:t>
      </w:r>
      <w:r w:rsidRPr="002765C2">
        <w:rPr>
          <w:bCs/>
        </w:rPr>
        <w:t>–</w:t>
      </w:r>
      <w:r w:rsidRPr="002765C2">
        <w:rPr>
          <w:bCs/>
          <w:i/>
        </w:rPr>
        <w:t>v</w:t>
      </w:r>
      <w:r w:rsidRPr="002765C2">
        <w:rPr>
          <w:bCs/>
        </w:rPr>
        <w:t xml:space="preserve">) ϵ </w:t>
      </w:r>
      <w:r w:rsidRPr="002765C2">
        <w:rPr>
          <w:bCs/>
          <w:i/>
        </w:rPr>
        <w:t>V</w:t>
      </w:r>
      <w:r w:rsidRPr="002765C2">
        <w:rPr>
          <w:bCs/>
        </w:rPr>
        <w:t xml:space="preserve"> хотя бы одна из вершин </w:t>
      </w:r>
      <w:r w:rsidRPr="002765C2">
        <w:rPr>
          <w:bCs/>
          <w:i/>
        </w:rPr>
        <w:t>u</w:t>
      </w:r>
      <w:r w:rsidRPr="002765C2">
        <w:rPr>
          <w:bCs/>
        </w:rPr>
        <w:t xml:space="preserve">, </w:t>
      </w:r>
      <w:r w:rsidRPr="002765C2">
        <w:rPr>
          <w:bCs/>
          <w:i/>
        </w:rPr>
        <w:t>v</w:t>
      </w:r>
      <w:r w:rsidRPr="002765C2">
        <w:rPr>
          <w:bCs/>
        </w:rPr>
        <w:t xml:space="preserve"> принадлежит V'?)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4. РАЗБИЕНИЕ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положительный целый вес w(</w:t>
      </w:r>
      <w:r w:rsidRPr="002765C2">
        <w:rPr>
          <w:bCs/>
          <w:i/>
        </w:rPr>
        <w:t>a</w:t>
      </w:r>
      <w:r w:rsidRPr="002765C2">
        <w:rPr>
          <w:bCs/>
        </w:rPr>
        <w:t xml:space="preserve">) для каждого </w:t>
      </w:r>
      <w:r w:rsidRPr="002765C2">
        <w:rPr>
          <w:bCs/>
          <w:i/>
        </w:rPr>
        <w:t>a</w:t>
      </w:r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подмножество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' </w:t>
      </w:r>
      <w:r w:rsidRPr="002765C2">
        <w:rPr>
          <w:bCs/>
        </w:rPr>
        <w:sym w:font="Symbol" w:char="F0CD"/>
      </w:r>
      <w:r w:rsidRPr="002765C2">
        <w:rPr>
          <w:bCs/>
        </w:rPr>
        <w:t xml:space="preserve"> </w:t>
      </w:r>
      <w:r w:rsidRPr="002765C2">
        <w:rPr>
          <w:bCs/>
          <w:i/>
        </w:rPr>
        <w:t>A</w:t>
      </w:r>
      <w:r w:rsidRPr="002765C2">
        <w:rPr>
          <w:bCs/>
        </w:rPr>
        <w:t xml:space="preserve"> такое, что суммарный вес элементов, прина</w:t>
      </w:r>
      <w:r w:rsidRPr="002765C2">
        <w:rPr>
          <w:bCs/>
        </w:rPr>
        <w:t>д</w:t>
      </w:r>
      <w:r w:rsidRPr="002765C2">
        <w:rPr>
          <w:bCs/>
        </w:rPr>
        <w:t xml:space="preserve">лежащих </w:t>
      </w:r>
      <w:r w:rsidRPr="002765C2">
        <w:rPr>
          <w:bCs/>
          <w:i/>
        </w:rPr>
        <w:t>A</w:t>
      </w:r>
      <w:r w:rsidRPr="002765C2">
        <w:rPr>
          <w:bCs/>
        </w:rPr>
        <w:t xml:space="preserve">', равен суммарному весу элементов, не принадлежащих </w:t>
      </w:r>
      <w:r w:rsidRPr="002765C2">
        <w:rPr>
          <w:bCs/>
          <w:i/>
        </w:rPr>
        <w:t>A</w:t>
      </w:r>
      <w:r w:rsidRPr="002765C2">
        <w:rPr>
          <w:bCs/>
        </w:rPr>
        <w:t>'? (Иными словами, мо</w:t>
      </w:r>
      <w:r w:rsidRPr="002765C2">
        <w:rPr>
          <w:bCs/>
        </w:rPr>
        <w:t>ж</w:t>
      </w:r>
      <w:r w:rsidRPr="002765C2">
        <w:rPr>
          <w:bCs/>
        </w:rPr>
        <w:t xml:space="preserve">но ли </w:t>
      </w:r>
      <w:r w:rsidRPr="002765C2">
        <w:rPr>
          <w:bCs/>
          <w:i/>
        </w:rPr>
        <w:t>A</w:t>
      </w:r>
      <w:r w:rsidRPr="002765C2">
        <w:rPr>
          <w:bCs/>
        </w:rPr>
        <w:t xml:space="preserve"> разбить на два подмножества, равные по весу?)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5. РЮКЗАК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Задано конечное множество </w:t>
      </w:r>
      <w:r w:rsidRPr="002765C2">
        <w:rPr>
          <w:bCs/>
          <w:i/>
        </w:rPr>
        <w:t>A,</w:t>
      </w:r>
      <w:r w:rsidRPr="002765C2">
        <w:rPr>
          <w:bCs/>
        </w:rPr>
        <w:t xml:space="preserve"> положительные целые веса w(</w:t>
      </w:r>
      <w:r w:rsidRPr="002765C2">
        <w:rPr>
          <w:bCs/>
          <w:i/>
        </w:rPr>
        <w:t>a</w:t>
      </w:r>
      <w:r w:rsidRPr="002765C2">
        <w:rPr>
          <w:bCs/>
        </w:rPr>
        <w:t>), стоимости s(</w:t>
      </w:r>
      <w:r w:rsidRPr="002765C2">
        <w:rPr>
          <w:bCs/>
          <w:i/>
        </w:rPr>
        <w:t>a</w:t>
      </w:r>
      <w:r w:rsidRPr="002765C2">
        <w:rPr>
          <w:bCs/>
        </w:rPr>
        <w:t xml:space="preserve">) для каждого </w:t>
      </w:r>
      <w:r w:rsidRPr="002765C2">
        <w:rPr>
          <w:bCs/>
          <w:i/>
        </w:rPr>
        <w:t>a</w:t>
      </w:r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общее ограничение на вес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Найти из всевозможных выборок </w:t>
      </w:r>
      <w:r w:rsidRPr="002765C2">
        <w:rPr>
          <w:bCs/>
          <w:i/>
        </w:rPr>
        <w:t>A</w:t>
      </w:r>
      <w:r w:rsidRPr="002765C2">
        <w:rPr>
          <w:bCs/>
        </w:rPr>
        <w:t xml:space="preserve">' </w:t>
      </w:r>
      <w:r w:rsidRPr="002765C2">
        <w:rPr>
          <w:bCs/>
        </w:rPr>
        <w:sym w:font="Symbol" w:char="F0CD"/>
      </w:r>
      <w:r w:rsidRPr="002765C2">
        <w:rPr>
          <w:bCs/>
        </w:rPr>
        <w:t xml:space="preserve"> </w:t>
      </w:r>
      <w:r w:rsidRPr="002765C2">
        <w:rPr>
          <w:bCs/>
          <w:i/>
        </w:rPr>
        <w:t xml:space="preserve">A </w:t>
      </w:r>
      <w:r w:rsidRPr="002765C2">
        <w:rPr>
          <w:bCs/>
        </w:rPr>
        <w:t xml:space="preserve">такую, чтобы суммарный вес входящих в него элементов не превосходил </w:t>
      </w:r>
      <w:r w:rsidRPr="002765C2">
        <w:rPr>
          <w:bCs/>
          <w:i/>
        </w:rPr>
        <w:t>K</w:t>
      </w:r>
      <w:r w:rsidRPr="002765C2">
        <w:rPr>
          <w:bCs/>
        </w:rPr>
        <w:t>, а суммарная стоимость была максимальна.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6. РЮКЗАК С КРАТНЫМ ВЫБОРОМ ЭЛЕМЕНТОВ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</w:t>
      </w:r>
      <w:r w:rsidRPr="002765C2">
        <w:rPr>
          <w:bCs/>
          <w:i/>
        </w:rPr>
        <w:t>A,</w:t>
      </w:r>
      <w:r w:rsidRPr="002765C2">
        <w:rPr>
          <w:bCs/>
        </w:rPr>
        <w:t xml:space="preserve"> положительные целые веса w(</w:t>
      </w:r>
      <w:r w:rsidRPr="002765C2">
        <w:rPr>
          <w:bCs/>
          <w:i/>
        </w:rPr>
        <w:t>a</w:t>
      </w:r>
      <w:r w:rsidRPr="002765C2">
        <w:rPr>
          <w:bCs/>
        </w:rPr>
        <w:t>), стоимости s(</w:t>
      </w:r>
      <w:r w:rsidRPr="002765C2">
        <w:rPr>
          <w:bCs/>
          <w:i/>
        </w:rPr>
        <w:t>a</w:t>
      </w:r>
      <w:r w:rsidRPr="002765C2">
        <w:rPr>
          <w:bCs/>
        </w:rPr>
        <w:t xml:space="preserve">) для каждого </w:t>
      </w:r>
      <w:r w:rsidRPr="002765C2">
        <w:rPr>
          <w:bCs/>
          <w:i/>
        </w:rPr>
        <w:t>a</w:t>
      </w:r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, общее ограничение на вес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минимальная стоимость </w:t>
      </w:r>
      <w:r w:rsidRPr="002765C2">
        <w:rPr>
          <w:bCs/>
          <w:i/>
        </w:rPr>
        <w:t>B</w:t>
      </w:r>
      <w:r w:rsidRPr="002765C2">
        <w:rPr>
          <w:bCs/>
        </w:rPr>
        <w:t xml:space="preserve">.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так сопоставить каждому элементу </w:t>
      </w:r>
      <w:r w:rsidRPr="002765C2">
        <w:rPr>
          <w:bCs/>
          <w:i/>
        </w:rPr>
        <w:t>a</w:t>
      </w:r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целое число c(</w:t>
      </w:r>
      <w:r w:rsidRPr="002765C2">
        <w:rPr>
          <w:bCs/>
          <w:i/>
        </w:rPr>
        <w:t>a</w:t>
      </w:r>
      <w:r w:rsidRPr="002765C2">
        <w:rPr>
          <w:bCs/>
        </w:rPr>
        <w:t xml:space="preserve">) (кратность), чтобы суммарный вес всех предметов из </w:t>
      </w:r>
      <w:r w:rsidRPr="002765C2">
        <w:rPr>
          <w:bCs/>
          <w:i/>
        </w:rPr>
        <w:t>A</w:t>
      </w:r>
      <w:r w:rsidRPr="002765C2">
        <w:rPr>
          <w:bCs/>
        </w:rPr>
        <w:t xml:space="preserve"> с учетом кратностей не превосходил </w:t>
      </w:r>
      <w:r w:rsidRPr="002765C2">
        <w:rPr>
          <w:bCs/>
          <w:i/>
        </w:rPr>
        <w:t>K</w:t>
      </w:r>
      <w:r w:rsidRPr="002765C2">
        <w:rPr>
          <w:bCs/>
        </w:rPr>
        <w:t>, а сумма</w:t>
      </w:r>
      <w:r w:rsidRPr="002765C2">
        <w:rPr>
          <w:bCs/>
        </w:rPr>
        <w:t>р</w:t>
      </w:r>
      <w:r w:rsidRPr="002765C2">
        <w:rPr>
          <w:bCs/>
        </w:rPr>
        <w:t xml:space="preserve">ная стоимость тех же предметов была не меньше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7. УПАКОВКА В КОНТЕЙНЕРЫ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размеры s(</w:t>
      </w:r>
      <w:r w:rsidRPr="002765C2">
        <w:rPr>
          <w:bCs/>
          <w:i/>
        </w:rPr>
        <w:t>a</w:t>
      </w:r>
      <w:r w:rsidRPr="002765C2">
        <w:rPr>
          <w:bCs/>
        </w:rPr>
        <w:t>) ϵ [0, 1] каждого предмета.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Найти такое разбиение 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 на непересекающиеся </w:t>
      </w:r>
      <w:r w:rsidRPr="002765C2">
        <w:rPr>
          <w:bCs/>
          <w:i/>
        </w:rPr>
        <w:t>A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</w:rPr>
        <w:t>A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…, </w:t>
      </w:r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k</w:t>
      </w:r>
      <w:r w:rsidRPr="002765C2">
        <w:rPr>
          <w:bCs/>
        </w:rPr>
        <w:t xml:space="preserve">, чтобы сумма размеров предметов в каждом </w:t>
      </w:r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i</w:t>
      </w:r>
      <w:r w:rsidRPr="002765C2">
        <w:rPr>
          <w:bCs/>
        </w:rPr>
        <w:t xml:space="preserve"> не превосходила 1 и </w:t>
      </w:r>
      <w:r w:rsidRPr="002765C2">
        <w:rPr>
          <w:bCs/>
          <w:i/>
        </w:rPr>
        <w:t>k</w:t>
      </w:r>
      <w:r w:rsidRPr="002765C2">
        <w:rPr>
          <w:bCs/>
        </w:rPr>
        <w:t xml:space="preserve"> было минимальным.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8. ДИНАМИЧЕСКОЕ РАСПРЕДЕЛЕНИЕ ПАМЯТИ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множество элементов данных </w:t>
      </w:r>
      <w:r w:rsidRPr="002765C2">
        <w:rPr>
          <w:bCs/>
          <w:i/>
        </w:rPr>
        <w:t>A</w:t>
      </w:r>
      <w:r w:rsidRPr="002765C2">
        <w:rPr>
          <w:bCs/>
        </w:rPr>
        <w:t>, целые положительные s(</w:t>
      </w:r>
      <w:r w:rsidRPr="002765C2">
        <w:rPr>
          <w:bCs/>
          <w:i/>
        </w:rPr>
        <w:t>a</w:t>
      </w:r>
      <w:r w:rsidRPr="002765C2">
        <w:rPr>
          <w:bCs/>
        </w:rPr>
        <w:t>) – размер ка</w:t>
      </w:r>
      <w:r w:rsidRPr="002765C2">
        <w:rPr>
          <w:bCs/>
        </w:rPr>
        <w:t>ж</w:t>
      </w:r>
      <w:r w:rsidRPr="002765C2">
        <w:rPr>
          <w:bCs/>
        </w:rPr>
        <w:t>дого элемента, r(</w:t>
      </w:r>
      <w:r w:rsidRPr="002765C2">
        <w:rPr>
          <w:bCs/>
          <w:i/>
        </w:rPr>
        <w:t>a</w:t>
      </w:r>
      <w:r w:rsidRPr="002765C2">
        <w:rPr>
          <w:bCs/>
        </w:rPr>
        <w:t>) – время его поступления, d(</w:t>
      </w:r>
      <w:r w:rsidRPr="002765C2">
        <w:rPr>
          <w:bCs/>
          <w:i/>
        </w:rPr>
        <w:t>a</w:t>
      </w:r>
      <w:r w:rsidRPr="002765C2">
        <w:rPr>
          <w:bCs/>
        </w:rPr>
        <w:t xml:space="preserve">) – время его жизни, положительное целое число </w:t>
      </w:r>
      <w:r w:rsidRPr="002765C2">
        <w:rPr>
          <w:bCs/>
          <w:i/>
        </w:rPr>
        <w:t>D</w:t>
      </w:r>
      <w:r w:rsidRPr="002765C2">
        <w:rPr>
          <w:bCs/>
        </w:rPr>
        <w:t xml:space="preserve"> – размер области памяти.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для множества данных </w:t>
      </w:r>
      <w:r w:rsidRPr="002765C2">
        <w:rPr>
          <w:bCs/>
          <w:i/>
        </w:rPr>
        <w:t>A</w:t>
      </w:r>
      <w:r w:rsidRPr="002765C2">
        <w:rPr>
          <w:bCs/>
        </w:rPr>
        <w:t xml:space="preserve"> допустимое распределение памяти? Ин</w:t>
      </w:r>
      <w:r w:rsidRPr="002765C2">
        <w:rPr>
          <w:bCs/>
        </w:rPr>
        <w:t>ы</w:t>
      </w:r>
      <w:r w:rsidRPr="002765C2">
        <w:rPr>
          <w:bCs/>
        </w:rPr>
        <w:t xml:space="preserve">ми словами, существует ли такая функция </w:t>
      </w:r>
      <w:r w:rsidRPr="002765C2">
        <w:rPr>
          <w:bCs/>
        </w:rPr>
        <w:sym w:font="Symbol" w:char="F078"/>
      </w:r>
      <w:r w:rsidRPr="002765C2">
        <w:rPr>
          <w:bCs/>
        </w:rPr>
        <w:t xml:space="preserve">: </w:t>
      </w:r>
      <w:r w:rsidRPr="002765C2">
        <w:rPr>
          <w:bCs/>
          <w:i/>
        </w:rPr>
        <w:t>A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{1, 2, …, </w:t>
      </w:r>
      <w:r w:rsidRPr="002765C2">
        <w:rPr>
          <w:bCs/>
          <w:i/>
        </w:rPr>
        <w:t>D</w:t>
      </w:r>
      <w:r w:rsidRPr="002765C2">
        <w:rPr>
          <w:bCs/>
        </w:rPr>
        <w:t xml:space="preserve">}, что для каждого элемента </w:t>
      </w:r>
      <w:r w:rsidRPr="002765C2">
        <w:rPr>
          <w:bCs/>
          <w:i/>
        </w:rPr>
        <w:t>a</w:t>
      </w:r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интервал (</w:t>
      </w:r>
      <w:r w:rsidRPr="002765C2">
        <w:rPr>
          <w:bCs/>
        </w:rPr>
        <w:sym w:font="Symbol" w:char="F078"/>
      </w:r>
      <w:r w:rsidRPr="002765C2">
        <w:rPr>
          <w:bCs/>
        </w:rPr>
        <w:t>(</w:t>
      </w:r>
      <w:r w:rsidRPr="002765C2">
        <w:rPr>
          <w:bCs/>
          <w:i/>
        </w:rPr>
        <w:t>a</w:t>
      </w:r>
      <w:r w:rsidRPr="002765C2">
        <w:rPr>
          <w:bCs/>
        </w:rPr>
        <w:t xml:space="preserve">), </w:t>
      </w:r>
      <w:r w:rsidRPr="002765C2">
        <w:rPr>
          <w:bCs/>
        </w:rPr>
        <w:sym w:font="Symbol" w:char="F078"/>
      </w:r>
      <w:r w:rsidRPr="002765C2">
        <w:rPr>
          <w:bCs/>
        </w:rPr>
        <w:t>(</w:t>
      </w:r>
      <w:r w:rsidRPr="002765C2">
        <w:rPr>
          <w:bCs/>
          <w:i/>
        </w:rPr>
        <w:t>a</w:t>
      </w:r>
      <w:r w:rsidRPr="002765C2">
        <w:rPr>
          <w:bCs/>
        </w:rPr>
        <w:t>) + s(</w:t>
      </w:r>
      <w:r w:rsidRPr="002765C2">
        <w:rPr>
          <w:bCs/>
          <w:i/>
        </w:rPr>
        <w:t>a</w:t>
      </w:r>
      <w:r w:rsidRPr="002765C2">
        <w:rPr>
          <w:bCs/>
        </w:rPr>
        <w:t xml:space="preserve">) – 1) (т.е. место, занимаемое им в динамической памяти) содержался бы в [1, </w:t>
      </w:r>
      <w:r w:rsidRPr="002765C2">
        <w:rPr>
          <w:bCs/>
          <w:i/>
        </w:rPr>
        <w:t>D</w:t>
      </w:r>
      <w:r w:rsidRPr="002765C2">
        <w:rPr>
          <w:bCs/>
        </w:rPr>
        <w:t xml:space="preserve">] и в любой фиксированный момент времени </w:t>
      </w:r>
      <w:r w:rsidRPr="002765C2">
        <w:rPr>
          <w:bCs/>
          <w:i/>
        </w:rPr>
        <w:t>t</w:t>
      </w:r>
      <w:r w:rsidRPr="002765C2">
        <w:rPr>
          <w:bCs/>
          <w:vertAlign w:val="subscript"/>
        </w:rPr>
        <w:t>0</w:t>
      </w:r>
      <w:r w:rsidRPr="002765C2">
        <w:rPr>
          <w:bCs/>
        </w:rPr>
        <w:t xml:space="preserve"> интервалы для данных с r(</w:t>
      </w:r>
      <w:r w:rsidRPr="002765C2">
        <w:rPr>
          <w:bCs/>
          <w:i/>
        </w:rPr>
        <w:t>a</w:t>
      </w:r>
      <w:r w:rsidRPr="002765C2">
        <w:rPr>
          <w:bCs/>
        </w:rPr>
        <w:t>) </w:t>
      </w:r>
      <w:r w:rsidRPr="002765C2">
        <w:rPr>
          <w:bCs/>
        </w:rPr>
        <w:sym w:font="Symbol" w:char="F0A3"/>
      </w:r>
      <w:r w:rsidRPr="002765C2">
        <w:rPr>
          <w:bCs/>
        </w:rPr>
        <w:t> </w:t>
      </w:r>
      <w:r w:rsidRPr="002765C2">
        <w:rPr>
          <w:bCs/>
          <w:i/>
        </w:rPr>
        <w:t>t</w:t>
      </w:r>
      <w:r w:rsidRPr="002765C2">
        <w:rPr>
          <w:bCs/>
          <w:vertAlign w:val="subscript"/>
        </w:rPr>
        <w:t>0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> r(</w:t>
      </w:r>
      <w:r w:rsidRPr="002765C2">
        <w:rPr>
          <w:bCs/>
          <w:i/>
        </w:rPr>
        <w:t>a</w:t>
      </w:r>
      <w:r w:rsidRPr="002765C2">
        <w:rPr>
          <w:bCs/>
        </w:rPr>
        <w:t>)+</w:t>
      </w:r>
      <w:r w:rsidRPr="002765C2">
        <w:rPr>
          <w:bCs/>
          <w:i/>
        </w:rPr>
        <w:t>d</w:t>
      </w:r>
      <w:r w:rsidRPr="002765C2">
        <w:rPr>
          <w:bCs/>
        </w:rPr>
        <w:t>(</w:t>
      </w:r>
      <w:r w:rsidRPr="002765C2">
        <w:rPr>
          <w:bCs/>
          <w:i/>
        </w:rPr>
        <w:t>a</w:t>
      </w:r>
      <w:r w:rsidRPr="002765C2">
        <w:rPr>
          <w:bCs/>
        </w:rPr>
        <w:t>) не пересекались?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9. МНОЖЕСТВО ПРЕДСТАВИТЕЛЕЙ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семейство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.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Содержит ли </w:t>
      </w:r>
      <w:r w:rsidRPr="002765C2">
        <w:rPr>
          <w:bCs/>
          <w:i/>
        </w:rPr>
        <w:t>S</w:t>
      </w:r>
      <w:r w:rsidRPr="002765C2">
        <w:rPr>
          <w:bCs/>
        </w:rPr>
        <w:t xml:space="preserve"> множество представителей для </w:t>
      </w:r>
      <w:r w:rsidRPr="002765C2">
        <w:rPr>
          <w:bCs/>
          <w:i/>
        </w:rPr>
        <w:t>C</w:t>
      </w:r>
      <w:r w:rsidRPr="002765C2">
        <w:rPr>
          <w:bCs/>
        </w:rPr>
        <w:t xml:space="preserve">, т.е. существует ли в </w:t>
      </w:r>
      <w:r w:rsidRPr="002765C2">
        <w:rPr>
          <w:bCs/>
          <w:i/>
        </w:rPr>
        <w:t>S</w:t>
      </w:r>
      <w:r w:rsidRPr="002765C2">
        <w:rPr>
          <w:bCs/>
        </w:rPr>
        <w:t xml:space="preserve"> подмнож</w:t>
      </w:r>
      <w:r w:rsidRPr="002765C2">
        <w:rPr>
          <w:bCs/>
        </w:rPr>
        <w:t>е</w:t>
      </w:r>
      <w:r w:rsidRPr="002765C2">
        <w:rPr>
          <w:bCs/>
        </w:rPr>
        <w:t xml:space="preserve">ство </w:t>
      </w:r>
      <w:r w:rsidRPr="002765C2">
        <w:rPr>
          <w:bCs/>
          <w:i/>
        </w:rPr>
        <w:t>S'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 xml:space="preserve"> такое, что </w:t>
      </w:r>
      <w:r w:rsidRPr="002765C2">
        <w:rPr>
          <w:bCs/>
          <w:i/>
        </w:rPr>
        <w:t>S'</w:t>
      </w:r>
      <w:r w:rsidRPr="002765C2">
        <w:rPr>
          <w:bCs/>
        </w:rPr>
        <w:t xml:space="preserve"> содержит, по крайней мере, один элемент из каждого множества семейства </w:t>
      </w:r>
      <w:r w:rsidRPr="002765C2">
        <w:rPr>
          <w:bCs/>
          <w:i/>
        </w:rPr>
        <w:t>C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10. УПОРЯДОЧЕНИЕ ВНУТРИ ИНТЕРВАЛОВ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заданий </w:t>
      </w:r>
      <w:r w:rsidRPr="002765C2">
        <w:rPr>
          <w:bCs/>
          <w:i/>
        </w:rPr>
        <w:t>T</w:t>
      </w:r>
      <w:r w:rsidRPr="002765C2">
        <w:rPr>
          <w:bCs/>
        </w:rPr>
        <w:t xml:space="preserve"> и для каждого задания </w:t>
      </w:r>
      <w:r w:rsidRPr="002765C2">
        <w:rPr>
          <w:bCs/>
          <w:i/>
        </w:rPr>
        <w:t>t</w:t>
      </w:r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целое число r(</w:t>
      </w:r>
      <w:r w:rsidRPr="002765C2">
        <w:rPr>
          <w:bCs/>
          <w:i/>
        </w:rPr>
        <w:t>t</w:t>
      </w:r>
      <w:r w:rsidRPr="002765C2">
        <w:rPr>
          <w:bCs/>
        </w:rPr>
        <w:t xml:space="preserve">) </w:t>
      </w:r>
      <w:r w:rsidRPr="002765C2">
        <w:rPr>
          <w:bCs/>
        </w:rPr>
        <w:sym w:font="Symbol" w:char="F0B3"/>
      </w:r>
      <w:r w:rsidRPr="002765C2">
        <w:rPr>
          <w:bCs/>
        </w:rPr>
        <w:t xml:space="preserve"> 0 – время готовности, целые положительные d(</w:t>
      </w:r>
      <w:r w:rsidRPr="002765C2">
        <w:rPr>
          <w:bCs/>
          <w:i/>
        </w:rPr>
        <w:t>t</w:t>
      </w:r>
      <w:r w:rsidRPr="002765C2">
        <w:rPr>
          <w:bCs/>
        </w:rPr>
        <w:t xml:space="preserve">) и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</w:rPr>
        <w:t>t</w:t>
      </w:r>
      <w:r w:rsidRPr="002765C2">
        <w:rPr>
          <w:bCs/>
        </w:rPr>
        <w:t>) – директивный срок и длител</w:t>
      </w:r>
      <w:r w:rsidRPr="002765C2">
        <w:rPr>
          <w:bCs/>
        </w:rPr>
        <w:t>ь</w:t>
      </w:r>
      <w:r w:rsidRPr="002765C2">
        <w:rPr>
          <w:bCs/>
        </w:rPr>
        <w:t>ность.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для </w:t>
      </w:r>
      <w:r w:rsidRPr="002765C2">
        <w:rPr>
          <w:bCs/>
          <w:i/>
        </w:rPr>
        <w:t>T</w:t>
      </w:r>
      <w:r w:rsidRPr="002765C2">
        <w:rPr>
          <w:bCs/>
        </w:rPr>
        <w:t xml:space="preserve"> допустимое расписание, т.е. функция </w:t>
      </w:r>
      <w:r w:rsidRPr="002765C2">
        <w:rPr>
          <w:bCs/>
        </w:rPr>
        <w:sym w:font="Symbol" w:char="F078"/>
      </w:r>
      <w:r w:rsidRPr="002765C2">
        <w:rPr>
          <w:bCs/>
        </w:rPr>
        <w:t xml:space="preserve">: </w:t>
      </w:r>
      <w:r w:rsidRPr="002765C2">
        <w:rPr>
          <w:bCs/>
          <w:i/>
        </w:rPr>
        <w:t>T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</w:t>
      </w:r>
      <w:r w:rsidRPr="002765C2">
        <w:rPr>
          <w:bCs/>
          <w:i/>
        </w:rPr>
        <w:t>N</w:t>
      </w:r>
      <w:r w:rsidRPr="002765C2">
        <w:rPr>
          <w:bCs/>
        </w:rPr>
        <w:t xml:space="preserve"> (</w:t>
      </w:r>
      <w:r w:rsidRPr="002765C2">
        <w:rPr>
          <w:bCs/>
          <w:i/>
        </w:rPr>
        <w:t>N</w:t>
      </w:r>
      <w:r w:rsidRPr="002765C2">
        <w:rPr>
          <w:bCs/>
        </w:rPr>
        <w:t> – множес</w:t>
      </w:r>
      <w:r w:rsidRPr="002765C2">
        <w:rPr>
          <w:bCs/>
        </w:rPr>
        <w:t>т</w:t>
      </w:r>
      <w:r w:rsidRPr="002765C2">
        <w:rPr>
          <w:bCs/>
        </w:rPr>
        <w:t xml:space="preserve">во натуральных чисел), сопоставляющая заданию </w:t>
      </w:r>
      <w:r w:rsidRPr="002765C2">
        <w:rPr>
          <w:bCs/>
          <w:i/>
        </w:rPr>
        <w:t>t</w:t>
      </w:r>
      <w:r w:rsidRPr="002765C2">
        <w:rPr>
          <w:bCs/>
        </w:rPr>
        <w:t xml:space="preserve"> момент начала его выполнения </w:t>
      </w:r>
      <w:r w:rsidRPr="002765C2">
        <w:rPr>
          <w:bCs/>
        </w:rPr>
        <w:sym w:font="Symbol" w:char="F078"/>
      </w:r>
      <w:r w:rsidRPr="002765C2">
        <w:rPr>
          <w:bCs/>
        </w:rPr>
        <w:t>(</w:t>
      </w:r>
      <w:r w:rsidRPr="002765C2">
        <w:rPr>
          <w:bCs/>
          <w:i/>
        </w:rPr>
        <w:t>t</w:t>
      </w:r>
      <w:r w:rsidRPr="002765C2">
        <w:rPr>
          <w:bCs/>
        </w:rPr>
        <w:t>)? (Ин</w:t>
      </w:r>
      <w:r w:rsidRPr="002765C2">
        <w:rPr>
          <w:bCs/>
        </w:rPr>
        <w:t>ы</w:t>
      </w:r>
      <w:r w:rsidRPr="002765C2">
        <w:rPr>
          <w:bCs/>
        </w:rPr>
        <w:t xml:space="preserve">ми словами, задание </w:t>
      </w:r>
      <w:r w:rsidRPr="002765C2">
        <w:rPr>
          <w:bCs/>
          <w:i/>
        </w:rPr>
        <w:t>t</w:t>
      </w:r>
      <w:r w:rsidRPr="002765C2">
        <w:rPr>
          <w:bCs/>
        </w:rPr>
        <w:t xml:space="preserve"> выполняется с момента времени </w:t>
      </w:r>
      <w:r w:rsidRPr="002765C2">
        <w:rPr>
          <w:bCs/>
        </w:rPr>
        <w:sym w:font="Symbol" w:char="F078"/>
      </w:r>
      <w:r w:rsidRPr="002765C2">
        <w:rPr>
          <w:bCs/>
        </w:rPr>
        <w:t>(</w:t>
      </w:r>
      <w:r w:rsidRPr="002765C2">
        <w:rPr>
          <w:bCs/>
          <w:i/>
        </w:rPr>
        <w:t>t</w:t>
      </w:r>
      <w:r w:rsidRPr="002765C2">
        <w:rPr>
          <w:bCs/>
        </w:rPr>
        <w:t xml:space="preserve">) до </w:t>
      </w:r>
      <w:r w:rsidRPr="002765C2">
        <w:rPr>
          <w:bCs/>
        </w:rPr>
        <w:sym w:font="Symbol" w:char="F078"/>
      </w:r>
      <w:r w:rsidRPr="002765C2">
        <w:rPr>
          <w:bCs/>
        </w:rPr>
        <w:t>(</w:t>
      </w:r>
      <w:r w:rsidRPr="002765C2">
        <w:rPr>
          <w:bCs/>
          <w:i/>
        </w:rPr>
        <w:t>t</w:t>
      </w:r>
      <w:r w:rsidRPr="002765C2">
        <w:rPr>
          <w:bCs/>
        </w:rPr>
        <w:t>)+l(</w:t>
      </w:r>
      <w:r w:rsidRPr="002765C2">
        <w:rPr>
          <w:bCs/>
          <w:i/>
        </w:rPr>
        <w:t>t</w:t>
      </w:r>
      <w:r w:rsidRPr="002765C2">
        <w:rPr>
          <w:bCs/>
        </w:rPr>
        <w:t>), оно не может быть н</w:t>
      </w:r>
      <w:r w:rsidRPr="002765C2">
        <w:rPr>
          <w:bCs/>
        </w:rPr>
        <w:t>а</w:t>
      </w:r>
      <w:r w:rsidRPr="002765C2">
        <w:rPr>
          <w:bCs/>
        </w:rPr>
        <w:t>чато ранее момента r(</w:t>
      </w:r>
      <w:r w:rsidRPr="002765C2">
        <w:rPr>
          <w:bCs/>
          <w:i/>
        </w:rPr>
        <w:t>t</w:t>
      </w:r>
      <w:r w:rsidRPr="002765C2">
        <w:rPr>
          <w:bCs/>
        </w:rPr>
        <w:t>), должно быть закончено не позднее d(</w:t>
      </w:r>
      <w:r w:rsidRPr="002765C2">
        <w:rPr>
          <w:bCs/>
          <w:i/>
        </w:rPr>
        <w:t>t</w:t>
      </w:r>
      <w:r w:rsidRPr="002765C2">
        <w:rPr>
          <w:bCs/>
        </w:rPr>
        <w:t>), и временной интервал выпо</w:t>
      </w:r>
      <w:r w:rsidRPr="002765C2">
        <w:rPr>
          <w:bCs/>
        </w:rPr>
        <w:t>л</w:t>
      </w:r>
      <w:r w:rsidRPr="002765C2">
        <w:rPr>
          <w:bCs/>
        </w:rPr>
        <w:t>нения одного задания не может перекрываться с интервалом другого).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11. МИНИМИЗАЦИЯ ШТРАФА ЗА НЕВЫПОЛНЕНИЕ ЗАДАНИЙ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заданий </w:t>
      </w:r>
      <w:r w:rsidRPr="002765C2">
        <w:rPr>
          <w:bCs/>
          <w:i/>
        </w:rPr>
        <w:t>T</w:t>
      </w:r>
      <w:r w:rsidRPr="002765C2">
        <w:rPr>
          <w:bCs/>
        </w:rPr>
        <w:t xml:space="preserve"> и для каждого задания </w:t>
      </w:r>
      <w:r w:rsidRPr="002765C2">
        <w:rPr>
          <w:bCs/>
          <w:i/>
        </w:rPr>
        <w:t>t</w:t>
      </w:r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целые полож</w:t>
      </w:r>
      <w:r w:rsidRPr="002765C2">
        <w:rPr>
          <w:bCs/>
        </w:rPr>
        <w:t>и</w:t>
      </w:r>
      <w:r w:rsidRPr="002765C2">
        <w:rPr>
          <w:bCs/>
        </w:rPr>
        <w:t>тельные d(</w:t>
      </w:r>
      <w:r w:rsidRPr="002765C2">
        <w:rPr>
          <w:bCs/>
          <w:i/>
        </w:rPr>
        <w:t>t</w:t>
      </w:r>
      <w:r w:rsidRPr="002765C2">
        <w:rPr>
          <w:bCs/>
        </w:rPr>
        <w:t xml:space="preserve">) – директивный срок,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</w:rPr>
        <w:t>t</w:t>
      </w:r>
      <w:r w:rsidRPr="002765C2">
        <w:rPr>
          <w:bCs/>
        </w:rPr>
        <w:t xml:space="preserve">) –  длительность и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>) – вес, а также целое положител</w:t>
      </w:r>
      <w:r w:rsidRPr="002765C2">
        <w:rPr>
          <w:bCs/>
        </w:rPr>
        <w:t>ь</w:t>
      </w:r>
      <w:r w:rsidRPr="002765C2">
        <w:rPr>
          <w:bCs/>
        </w:rPr>
        <w:t xml:space="preserve">ное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для </w:t>
      </w:r>
      <w:r w:rsidRPr="002765C2">
        <w:rPr>
          <w:bCs/>
          <w:i/>
        </w:rPr>
        <w:t>T</w:t>
      </w:r>
      <w:r w:rsidRPr="002765C2">
        <w:rPr>
          <w:bCs/>
        </w:rPr>
        <w:t xml:space="preserve"> однопроцессорное расписание такое, что сумма </w:t>
      </w:r>
      <w:r w:rsidRPr="002765C2">
        <w:rPr>
          <w:bCs/>
        </w:rPr>
        <w:object w:dxaOrig="2520" w:dyaOrig="540">
          <v:shape id="_x0000_i1054" type="#_x0000_t75" style="width:126pt;height:27pt" o:ole="">
            <v:imagedata r:id="rId25" o:title=""/>
          </v:shape>
          <o:OLEObject Type="Embed" ProgID="Equation.3" ShapeID="_x0000_i1054" DrawAspect="Content" ObjectID="_1666348410" r:id="rId26"/>
        </w:object>
      </w:r>
      <w:r w:rsidRPr="002765C2">
        <w:rPr>
          <w:bCs/>
        </w:rPr>
        <w:t xml:space="preserve">взятая по тем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, для которых </w:t>
      </w:r>
      <w:r w:rsidRPr="002765C2">
        <w:rPr>
          <w:bCs/>
        </w:rPr>
        <w:object w:dxaOrig="1700" w:dyaOrig="320">
          <v:shape id="_x0000_i1055" type="#_x0000_t75" style="width:85.5pt;height:15.75pt" o:ole="">
            <v:imagedata r:id="rId27" o:title=""/>
          </v:shape>
          <o:OLEObject Type="Embed" ProgID="Equation.3" ShapeID="_x0000_i1055" DrawAspect="Content" ObjectID="_1666348411" r:id="rId28"/>
        </w:object>
      </w:r>
      <w:r w:rsidRPr="002765C2">
        <w:rPr>
          <w:bCs/>
        </w:rPr>
        <w:t xml:space="preserve"> не превосходит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? </w:t>
      </w:r>
      <w:r w:rsidRPr="002765C2">
        <w:rPr>
          <w:bCs/>
        </w:rPr>
        <w:t xml:space="preserve">(Однопроцессорное расписание – это функция </w:t>
      </w:r>
      <w:r w:rsidRPr="002765C2">
        <w:rPr>
          <w:bCs/>
        </w:rPr>
        <w:sym w:font="Symbol" w:char="F078"/>
      </w:r>
      <w:r w:rsidRPr="002765C2">
        <w:rPr>
          <w:bCs/>
        </w:rPr>
        <w:t xml:space="preserve">: </w:t>
      </w:r>
      <w:r w:rsidRPr="002765C2">
        <w:rPr>
          <w:bCs/>
          <w:i/>
        </w:rPr>
        <w:t>T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</w:t>
      </w:r>
      <w:r w:rsidRPr="002765C2">
        <w:rPr>
          <w:bCs/>
          <w:i/>
        </w:rPr>
        <w:t>N</w:t>
      </w:r>
      <w:r w:rsidRPr="002765C2">
        <w:rPr>
          <w:bCs/>
        </w:rPr>
        <w:t xml:space="preserve"> (</w:t>
      </w:r>
      <w:r w:rsidRPr="002765C2">
        <w:rPr>
          <w:bCs/>
          <w:i/>
        </w:rPr>
        <w:t>N</w:t>
      </w:r>
      <w:r w:rsidRPr="002765C2">
        <w:rPr>
          <w:bCs/>
        </w:rPr>
        <w:t xml:space="preserve"> – множество натуральных чисел), сопоставляющая заданию </w:t>
      </w:r>
      <w:r w:rsidRPr="002765C2">
        <w:rPr>
          <w:bCs/>
          <w:i/>
        </w:rPr>
        <w:t>t</w:t>
      </w:r>
      <w:r w:rsidRPr="002765C2">
        <w:rPr>
          <w:bCs/>
        </w:rPr>
        <w:t xml:space="preserve"> момент начала его выполнения </w:t>
      </w:r>
      <w:r w:rsidRPr="002765C2">
        <w:rPr>
          <w:bCs/>
        </w:rPr>
        <w:sym w:font="Symbol" w:char="F078"/>
      </w:r>
      <w:r w:rsidRPr="002765C2">
        <w:rPr>
          <w:bCs/>
        </w:rPr>
        <w:t>(</w:t>
      </w:r>
      <w:r w:rsidRPr="002765C2">
        <w:rPr>
          <w:bCs/>
          <w:i/>
        </w:rPr>
        <w:t>t</w:t>
      </w:r>
      <w:r w:rsidRPr="002765C2">
        <w:rPr>
          <w:bCs/>
        </w:rPr>
        <w:t xml:space="preserve">) такое, что задание </w:t>
      </w:r>
      <w:r w:rsidRPr="002765C2">
        <w:rPr>
          <w:bCs/>
          <w:i/>
        </w:rPr>
        <w:t>t</w:t>
      </w:r>
      <w:r w:rsidRPr="002765C2">
        <w:rPr>
          <w:bCs/>
        </w:rPr>
        <w:t xml:space="preserve"> выполняе</w:t>
      </w:r>
      <w:r w:rsidRPr="002765C2">
        <w:rPr>
          <w:bCs/>
        </w:rPr>
        <w:t>т</w:t>
      </w:r>
      <w:r w:rsidRPr="002765C2">
        <w:rPr>
          <w:bCs/>
        </w:rPr>
        <w:t xml:space="preserve">ся с момента времени </w:t>
      </w:r>
      <w:r w:rsidRPr="002765C2">
        <w:rPr>
          <w:bCs/>
        </w:rPr>
        <w:sym w:font="Symbol" w:char="F078"/>
      </w:r>
      <w:r w:rsidRPr="002765C2">
        <w:rPr>
          <w:bCs/>
        </w:rPr>
        <w:t>(</w:t>
      </w:r>
      <w:r w:rsidRPr="002765C2">
        <w:rPr>
          <w:bCs/>
          <w:i/>
        </w:rPr>
        <w:t>t</w:t>
      </w:r>
      <w:r w:rsidRPr="002765C2">
        <w:rPr>
          <w:bCs/>
        </w:rPr>
        <w:t xml:space="preserve">) до </w:t>
      </w:r>
      <w:r w:rsidRPr="002765C2">
        <w:rPr>
          <w:bCs/>
        </w:rPr>
        <w:sym w:font="Symbol" w:char="F078"/>
      </w:r>
      <w:r w:rsidRPr="002765C2">
        <w:rPr>
          <w:bCs/>
        </w:rPr>
        <w:t>(</w:t>
      </w:r>
      <w:r w:rsidRPr="002765C2">
        <w:rPr>
          <w:bCs/>
          <w:i/>
        </w:rPr>
        <w:t>t</w:t>
      </w:r>
      <w:r w:rsidRPr="002765C2">
        <w:rPr>
          <w:bCs/>
        </w:rPr>
        <w:t>)+l(</w:t>
      </w:r>
      <w:r w:rsidRPr="002765C2">
        <w:rPr>
          <w:bCs/>
          <w:i/>
        </w:rPr>
        <w:t>t</w:t>
      </w:r>
      <w:r w:rsidRPr="002765C2">
        <w:rPr>
          <w:bCs/>
        </w:rPr>
        <w:t>), оно должно быть закончено не позднее d(</w:t>
      </w:r>
      <w:r w:rsidRPr="002765C2">
        <w:rPr>
          <w:bCs/>
          <w:i/>
        </w:rPr>
        <w:t>t</w:t>
      </w:r>
      <w:r w:rsidRPr="002765C2">
        <w:rPr>
          <w:bCs/>
        </w:rPr>
        <w:t>), и временной интервал выполнения одного задания не может перекрываться с интервалом другого).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12. МИНИМАКСНОЕ МНОЖЕСТВО ЦЕНТРОВ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 , положительный целый вес w(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положительная целая длина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</w:rPr>
        <w:t xml:space="preserve">e </w:t>
      </w:r>
      <w:r w:rsidRPr="002765C2">
        <w:rPr>
          <w:bCs/>
        </w:rPr>
        <w:t xml:space="preserve">ϵ </w:t>
      </w:r>
      <w:r w:rsidRPr="002765C2">
        <w:rPr>
          <w:bCs/>
          <w:i/>
        </w:rPr>
        <w:t>E</w:t>
      </w:r>
      <w:r w:rsidRPr="002765C2">
        <w:rPr>
          <w:bCs/>
        </w:rPr>
        <w:t xml:space="preserve">;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 и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«точек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» (точка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либо вершина графа, либо точка на ребре, где ребро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отрезок длины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то </w:t>
      </w:r>
      <w:r w:rsidRPr="002765C2">
        <w:rPr>
          <w:bCs/>
        </w:rPr>
        <w:object w:dxaOrig="2820" w:dyaOrig="320">
          <v:shape id="_x0000_i1056" type="#_x0000_t75" style="width:141pt;height:15.75pt" o:ole="">
            <v:imagedata r:id="rId29" o:title=""/>
          </v:shape>
          <o:OLEObject Type="Embed" ProgID="Equation.3" ShapeID="_x0000_i1056" DrawAspect="Content" ObjectID="_1666348412" r:id="rId30"/>
        </w:object>
      </w:r>
      <w:r w:rsidRPr="002765C2">
        <w:rPr>
          <w:bCs/>
        </w:rPr>
        <w:t xml:space="preserve"> 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Вариант этой задачи, в котором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– подмножество вершин, также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-полон, но если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фиксировано или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– дерево, то разрешим за полиномиальное время.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13. МНОЖЕСТВО ЦЕНТРОВ С МИНИМАКСНОЙ СУММОЙ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&gt;, положительный целый вес w(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положительная целая длина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</w:rPr>
        <w:t xml:space="preserve">e </w:t>
      </w:r>
      <w:r w:rsidRPr="002765C2">
        <w:rPr>
          <w:bCs/>
        </w:rPr>
        <w:t xml:space="preserve">ϵ </w:t>
      </w:r>
      <w:r w:rsidRPr="002765C2">
        <w:rPr>
          <w:bCs/>
          <w:i/>
        </w:rPr>
        <w:t>E</w:t>
      </w:r>
      <w:r w:rsidRPr="002765C2">
        <w:rPr>
          <w:bCs/>
        </w:rPr>
        <w:t xml:space="preserve">;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 и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«точек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» (точка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либо вершина графа, либо точка на ребре, где ребро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отрезок длины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то </w:t>
      </w:r>
      <w:r w:rsidRPr="002765C2">
        <w:rPr>
          <w:bCs/>
        </w:rPr>
        <w:object w:dxaOrig="1920" w:dyaOrig="680">
          <v:shape id="_x0000_i1057" type="#_x0000_t75" style="width:96.75pt;height:33pt" o:ole="">
            <v:imagedata r:id="rId31" o:title=""/>
          </v:shape>
          <o:OLEObject Type="Embed" ProgID="Equation.3" ShapeID="_x0000_i1057" DrawAspect="Content" ObjectID="_1666348413" r:id="rId32"/>
        </w:object>
      </w:r>
      <w:r w:rsidRPr="002765C2">
        <w:rPr>
          <w:bCs/>
        </w:rPr>
        <w:t xml:space="preserve"> 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Вариант этой задачи, в котором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– подмножество вершин, также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-полон, но если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фиксировано или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– дерево, то разрешим за полиномиальное время.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14. СКОПЛЕНИЯ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</w:rPr>
        <w:t>целые положительныерасстояния</w:t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t>) для ка</w:t>
      </w:r>
      <w:r w:rsidRPr="002765C2">
        <w:rPr>
          <w:bCs/>
        </w:rPr>
        <w:t>ж</w:t>
      </w:r>
      <w:r w:rsidRPr="002765C2">
        <w:rPr>
          <w:bCs/>
        </w:rPr>
        <w:t xml:space="preserve">дой пары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элементов из </w:t>
      </w:r>
      <w:r w:rsidRPr="002765C2">
        <w:rPr>
          <w:bCs/>
          <w:i/>
          <w:lang w:val="en-US"/>
        </w:rPr>
        <w:t>X</w:t>
      </w:r>
      <w:r w:rsidRPr="002765C2">
        <w:rPr>
          <w:bCs/>
        </w:rPr>
        <w:t xml:space="preserve">, целые положительные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разбиение множества </w:t>
      </w:r>
      <w:r w:rsidRPr="002765C2">
        <w:rPr>
          <w:bCs/>
          <w:i/>
          <w:lang w:val="en-US"/>
        </w:rPr>
        <w:t>X</w:t>
      </w:r>
      <w:r w:rsidRPr="002765C2">
        <w:rPr>
          <w:bCs/>
        </w:rPr>
        <w:t xml:space="preserve"> на непересекающиеся </w:t>
      </w:r>
      <w:r w:rsidRPr="002765C2">
        <w:rPr>
          <w:bCs/>
          <w:i/>
          <w:lang w:val="en-US"/>
        </w:rPr>
        <w:t>X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  <w:lang w:val="en-US"/>
        </w:rPr>
        <w:t>X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…,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  <w:vertAlign w:val="subscript"/>
        </w:rPr>
        <w:t>k</w:t>
      </w:r>
      <w:r w:rsidRPr="002765C2">
        <w:rPr>
          <w:bCs/>
        </w:rPr>
        <w:t xml:space="preserve">, что для всех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sym w:font="Symbol" w:char="F0CE"/>
      </w:r>
      <w:r w:rsidRPr="002765C2">
        <w:rPr>
          <w:bCs/>
          <w:i/>
        </w:rPr>
        <w:t xml:space="preserve">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  <w:vertAlign w:val="subscript"/>
        </w:rPr>
        <w:t>i</w:t>
      </w:r>
      <w:r w:rsidRPr="002765C2">
        <w:rPr>
          <w:bCs/>
        </w:rPr>
        <w:t xml:space="preserve">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t xml:space="preserve">)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при 1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i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>?.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15. СОСТАВЛЕНИЕ УЧЕБНОГО РАСПИСАНИЯ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множество </w:t>
      </w:r>
      <w:r w:rsidRPr="002765C2">
        <w:rPr>
          <w:bCs/>
          <w:i/>
        </w:rPr>
        <w:t>H</w:t>
      </w:r>
      <w:r w:rsidRPr="002765C2">
        <w:rPr>
          <w:bCs/>
        </w:rPr>
        <w:t xml:space="preserve"> рабочих часов, множество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преподавателей, множество </w:t>
      </w:r>
      <w:r w:rsidRPr="002765C2">
        <w:rPr>
          <w:bCs/>
          <w:i/>
        </w:rPr>
        <w:t>T</w:t>
      </w:r>
      <w:r w:rsidRPr="002765C2">
        <w:rPr>
          <w:bCs/>
        </w:rPr>
        <w:t xml:space="preserve"> учебных дисциплин, для каждого преподавателя </w:t>
      </w:r>
      <w:r w:rsidRPr="002765C2">
        <w:rPr>
          <w:bCs/>
          <w:i/>
        </w:rPr>
        <w:t>c</w:t>
      </w:r>
      <w:r w:rsidRPr="002765C2">
        <w:rPr>
          <w:bCs/>
        </w:rPr>
        <w:t xml:space="preserve"> дано подмножество A(</w:t>
      </w:r>
      <w:r w:rsidRPr="002765C2">
        <w:rPr>
          <w:bCs/>
          <w:i/>
        </w:rPr>
        <w:t>c</w:t>
      </w:r>
      <w:r w:rsidRPr="002765C2">
        <w:rPr>
          <w:bCs/>
        </w:rPr>
        <w:t xml:space="preserve">) из </w:t>
      </w:r>
      <w:r w:rsidRPr="002765C2">
        <w:rPr>
          <w:bCs/>
          <w:i/>
        </w:rPr>
        <w:t>H</w:t>
      </w:r>
      <w:r w:rsidRPr="002765C2">
        <w:rPr>
          <w:bCs/>
        </w:rPr>
        <w:t xml:space="preserve">, называемое «допустимыми часами преподавателя </w:t>
      </w:r>
      <w:r w:rsidRPr="002765C2">
        <w:rPr>
          <w:bCs/>
          <w:i/>
        </w:rPr>
        <w:t>c</w:t>
      </w:r>
      <w:r w:rsidRPr="002765C2">
        <w:rPr>
          <w:bCs/>
        </w:rPr>
        <w:t xml:space="preserve">», для каждой дисциплины </w:t>
      </w:r>
      <w:r w:rsidRPr="002765C2">
        <w:rPr>
          <w:bCs/>
          <w:i/>
        </w:rPr>
        <w:t>t</w:t>
      </w:r>
      <w:r w:rsidRPr="002765C2">
        <w:rPr>
          <w:bCs/>
        </w:rPr>
        <w:t xml:space="preserve"> подмножество A(</w:t>
      </w:r>
      <w:r w:rsidRPr="002765C2">
        <w:rPr>
          <w:bCs/>
          <w:i/>
        </w:rPr>
        <w:t>t</w:t>
      </w:r>
      <w:r w:rsidRPr="002765C2">
        <w:rPr>
          <w:bCs/>
        </w:rPr>
        <w:t>) множ</w:t>
      </w:r>
      <w:r w:rsidRPr="002765C2">
        <w:rPr>
          <w:bCs/>
        </w:rPr>
        <w:t>е</w:t>
      </w:r>
      <w:r w:rsidRPr="002765C2">
        <w:rPr>
          <w:bCs/>
        </w:rPr>
        <w:t xml:space="preserve">ства </w:t>
      </w:r>
      <w:r w:rsidRPr="002765C2">
        <w:rPr>
          <w:bCs/>
          <w:i/>
        </w:rPr>
        <w:t>H</w:t>
      </w:r>
      <w:r w:rsidRPr="002765C2">
        <w:rPr>
          <w:bCs/>
        </w:rPr>
        <w:t xml:space="preserve">, называемое «допустимыми часами дисциплины </w:t>
      </w:r>
      <w:r w:rsidRPr="002765C2">
        <w:rPr>
          <w:bCs/>
          <w:i/>
        </w:rPr>
        <w:t>t</w:t>
      </w:r>
      <w:r w:rsidRPr="002765C2">
        <w:rPr>
          <w:bCs/>
        </w:rPr>
        <w:t>», и для каждой пары (</w:t>
      </w:r>
      <w:r w:rsidRPr="002765C2">
        <w:rPr>
          <w:bCs/>
          <w:i/>
        </w:rPr>
        <w:t>c</w:t>
      </w:r>
      <w:r w:rsidRPr="002765C2">
        <w:rPr>
          <w:bCs/>
        </w:rPr>
        <w:t xml:space="preserve">, </w:t>
      </w:r>
      <w:r w:rsidRPr="002765C2">
        <w:rPr>
          <w:bCs/>
          <w:i/>
        </w:rPr>
        <w:t>t</w:t>
      </w:r>
      <w:r w:rsidRPr="002765C2">
        <w:rPr>
          <w:bCs/>
        </w:rPr>
        <w:t xml:space="preserve">) ϵ </w:t>
      </w:r>
      <w:r w:rsidRPr="002765C2">
        <w:rPr>
          <w:bCs/>
          <w:i/>
        </w:rPr>
        <w:t>C</w:t>
      </w:r>
      <w:r w:rsidRPr="002765C2">
        <w:rPr>
          <w:bCs/>
        </w:rPr>
        <w:sym w:font="Symbol" w:char="F0B4"/>
      </w:r>
      <w:r w:rsidRPr="002765C2">
        <w:rPr>
          <w:bCs/>
          <w:i/>
        </w:rPr>
        <w:t>T</w:t>
      </w:r>
      <w:r w:rsidRPr="002765C2">
        <w:rPr>
          <w:bCs/>
        </w:rPr>
        <w:t xml:space="preserve"> ц</w:t>
      </w:r>
      <w:r w:rsidRPr="002765C2">
        <w:rPr>
          <w:bCs/>
        </w:rPr>
        <w:t>е</w:t>
      </w:r>
      <w:r w:rsidRPr="002765C2">
        <w:rPr>
          <w:bCs/>
        </w:rPr>
        <w:t>лое положительное число R(</w:t>
      </w:r>
      <w:r w:rsidRPr="002765C2">
        <w:rPr>
          <w:bCs/>
          <w:i/>
        </w:rPr>
        <w:t>c</w:t>
      </w:r>
      <w:r w:rsidRPr="002765C2">
        <w:rPr>
          <w:bCs/>
        </w:rPr>
        <w:t xml:space="preserve">, </w:t>
      </w:r>
      <w:r w:rsidRPr="002765C2">
        <w:rPr>
          <w:bCs/>
          <w:i/>
        </w:rPr>
        <w:t>t</w:t>
      </w:r>
      <w:r w:rsidRPr="002765C2">
        <w:rPr>
          <w:bCs/>
        </w:rPr>
        <w:t>), называемое «требуемой нагрузкой».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>. Существует ли учебное расписание, обслуживающее все дисциплины? Иными сл</w:t>
      </w:r>
      <w:r w:rsidRPr="002765C2">
        <w:rPr>
          <w:bCs/>
        </w:rPr>
        <w:t>о</w:t>
      </w:r>
      <w:r w:rsidRPr="002765C2">
        <w:rPr>
          <w:bCs/>
        </w:rPr>
        <w:t xml:space="preserve">вами, существует ли функция </w:t>
      </w:r>
      <w:r w:rsidRPr="002765C2">
        <w:rPr>
          <w:bCs/>
          <w:i/>
        </w:rPr>
        <w:t>f</w:t>
      </w:r>
      <w:r w:rsidRPr="002765C2">
        <w:rPr>
          <w:bCs/>
        </w:rPr>
        <w:t xml:space="preserve">: </w:t>
      </w:r>
      <w:r w:rsidRPr="002765C2">
        <w:rPr>
          <w:bCs/>
          <w:i/>
        </w:rPr>
        <w:t>C</w:t>
      </w:r>
      <w:r w:rsidRPr="002765C2">
        <w:rPr>
          <w:bCs/>
        </w:rPr>
        <w:sym w:font="Symbol" w:char="F0B4"/>
      </w:r>
      <w:r w:rsidRPr="002765C2">
        <w:rPr>
          <w:bCs/>
          <w:i/>
        </w:rPr>
        <w:t>T</w:t>
      </w:r>
      <w:r w:rsidRPr="002765C2">
        <w:rPr>
          <w:bCs/>
        </w:rPr>
        <w:sym w:font="Symbol" w:char="F0B4"/>
      </w:r>
      <w:r w:rsidRPr="002765C2">
        <w:rPr>
          <w:bCs/>
          <w:i/>
        </w:rPr>
        <w:t>H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{0,1} (где f(</w:t>
      </w:r>
      <w:r w:rsidRPr="002765C2">
        <w:rPr>
          <w:bCs/>
          <w:i/>
        </w:rPr>
        <w:t>c</w:t>
      </w:r>
      <w:r w:rsidRPr="002765C2">
        <w:rPr>
          <w:bCs/>
        </w:rPr>
        <w:t xml:space="preserve">, </w:t>
      </w:r>
      <w:r w:rsidRPr="002765C2">
        <w:rPr>
          <w:bCs/>
          <w:i/>
        </w:rPr>
        <w:t>t</w:t>
      </w:r>
      <w:r w:rsidRPr="002765C2">
        <w:rPr>
          <w:bCs/>
        </w:rPr>
        <w:t xml:space="preserve">, </w:t>
      </w:r>
      <w:r w:rsidRPr="002765C2">
        <w:rPr>
          <w:bCs/>
          <w:i/>
        </w:rPr>
        <w:t>h</w:t>
      </w:r>
      <w:r w:rsidRPr="002765C2">
        <w:rPr>
          <w:bCs/>
        </w:rPr>
        <w:t xml:space="preserve">) = 1 означает, что преподаватель </w:t>
      </w:r>
      <w:r w:rsidRPr="002765C2">
        <w:rPr>
          <w:bCs/>
          <w:i/>
        </w:rPr>
        <w:t>c</w:t>
      </w:r>
      <w:r w:rsidRPr="002765C2">
        <w:rPr>
          <w:bCs/>
        </w:rPr>
        <w:t xml:space="preserve"> занимается дисциплиной </w:t>
      </w:r>
      <w:r w:rsidRPr="002765C2">
        <w:rPr>
          <w:bCs/>
          <w:i/>
        </w:rPr>
        <w:t>t</w:t>
      </w:r>
      <w:r w:rsidRPr="002765C2">
        <w:rPr>
          <w:bCs/>
        </w:rPr>
        <w:t xml:space="preserve"> в момент </w:t>
      </w:r>
      <w:r w:rsidRPr="002765C2">
        <w:rPr>
          <w:bCs/>
          <w:i/>
        </w:rPr>
        <w:t>h</w:t>
      </w:r>
      <w:r w:rsidRPr="002765C2">
        <w:rPr>
          <w:bCs/>
        </w:rPr>
        <w:t>), удовлетворяющая следующим условиям: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f(</w:t>
      </w:r>
      <w:r w:rsidRPr="002765C2">
        <w:rPr>
          <w:bCs/>
          <w:i/>
        </w:rPr>
        <w:t>c, t, h</w:t>
      </w:r>
      <w:r w:rsidRPr="002765C2">
        <w:rPr>
          <w:bCs/>
        </w:rPr>
        <w:t xml:space="preserve">) = 1 только тогда, когда </w:t>
      </w:r>
      <w:r w:rsidRPr="002765C2">
        <w:rPr>
          <w:bCs/>
          <w:i/>
        </w:rPr>
        <w:t>h</w:t>
      </w:r>
      <w:r w:rsidRPr="002765C2">
        <w:rPr>
          <w:bCs/>
        </w:rPr>
        <w:t xml:space="preserve"> ϵ пересечению A(</w:t>
      </w:r>
      <w:r w:rsidRPr="002765C2">
        <w:rPr>
          <w:bCs/>
          <w:i/>
        </w:rPr>
        <w:t>c</w:t>
      </w:r>
      <w:r w:rsidRPr="002765C2">
        <w:rPr>
          <w:bCs/>
        </w:rPr>
        <w:t>) и A(</w:t>
      </w:r>
      <w:r w:rsidRPr="002765C2">
        <w:rPr>
          <w:bCs/>
          <w:i/>
        </w:rPr>
        <w:t>t</w:t>
      </w:r>
      <w:r w:rsidRPr="002765C2">
        <w:rPr>
          <w:bCs/>
        </w:rPr>
        <w:t>);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для каждого </w:t>
      </w:r>
      <w:r w:rsidRPr="002765C2">
        <w:rPr>
          <w:bCs/>
          <w:i/>
        </w:rPr>
        <w:t xml:space="preserve">h </w:t>
      </w:r>
      <w:r w:rsidRPr="002765C2">
        <w:rPr>
          <w:bCs/>
        </w:rPr>
        <w:t xml:space="preserve">ϵ </w:t>
      </w:r>
      <w:r w:rsidRPr="002765C2">
        <w:rPr>
          <w:bCs/>
          <w:i/>
        </w:rPr>
        <w:t>H</w:t>
      </w:r>
      <w:r w:rsidRPr="002765C2">
        <w:rPr>
          <w:bCs/>
        </w:rPr>
        <w:t xml:space="preserve"> и </w:t>
      </w:r>
      <w:r w:rsidRPr="002765C2">
        <w:rPr>
          <w:bCs/>
          <w:i/>
        </w:rPr>
        <w:t>c</w:t>
      </w:r>
      <w:r w:rsidRPr="002765C2">
        <w:rPr>
          <w:bCs/>
        </w:rPr>
        <w:t xml:space="preserve"> ϵ </w:t>
      </w:r>
      <w:r w:rsidRPr="002765C2">
        <w:rPr>
          <w:bCs/>
          <w:i/>
        </w:rPr>
        <w:t>C</w:t>
      </w:r>
      <w:r w:rsidRPr="002765C2">
        <w:rPr>
          <w:bCs/>
        </w:rPr>
        <w:t xml:space="preserve"> существует не более одного </w:t>
      </w:r>
      <w:r w:rsidRPr="002765C2">
        <w:rPr>
          <w:bCs/>
          <w:i/>
        </w:rPr>
        <w:t>t</w:t>
      </w:r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такого, что f(</w:t>
      </w:r>
      <w:r w:rsidRPr="002765C2">
        <w:rPr>
          <w:bCs/>
          <w:i/>
        </w:rPr>
        <w:t>c, t, h</w:t>
      </w:r>
      <w:r w:rsidRPr="002765C2">
        <w:rPr>
          <w:bCs/>
        </w:rPr>
        <w:t>) = 1;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для каждого </w:t>
      </w:r>
      <w:r w:rsidRPr="002765C2">
        <w:rPr>
          <w:bCs/>
          <w:i/>
        </w:rPr>
        <w:t>h</w:t>
      </w:r>
      <w:r w:rsidRPr="002765C2">
        <w:rPr>
          <w:bCs/>
        </w:rPr>
        <w:t xml:space="preserve"> ϵ </w:t>
      </w:r>
      <w:r w:rsidRPr="002765C2">
        <w:rPr>
          <w:bCs/>
          <w:i/>
        </w:rPr>
        <w:t>H</w:t>
      </w:r>
      <w:r w:rsidRPr="002765C2">
        <w:rPr>
          <w:bCs/>
        </w:rPr>
        <w:t xml:space="preserve"> и </w:t>
      </w:r>
      <w:r w:rsidRPr="002765C2">
        <w:rPr>
          <w:bCs/>
          <w:i/>
        </w:rPr>
        <w:t>t</w:t>
      </w:r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существует не более одного </w:t>
      </w:r>
      <w:r w:rsidRPr="002765C2">
        <w:rPr>
          <w:bCs/>
          <w:i/>
        </w:rPr>
        <w:t>c</w:t>
      </w:r>
      <w:r w:rsidRPr="002765C2">
        <w:rPr>
          <w:bCs/>
        </w:rPr>
        <w:t xml:space="preserve"> ϵ </w:t>
      </w:r>
      <w:r w:rsidRPr="002765C2">
        <w:rPr>
          <w:bCs/>
          <w:i/>
        </w:rPr>
        <w:t>C</w:t>
      </w:r>
      <w:r w:rsidRPr="002765C2">
        <w:rPr>
          <w:bCs/>
        </w:rPr>
        <w:t xml:space="preserve"> такого, что f(</w:t>
      </w:r>
      <w:r w:rsidRPr="002765C2">
        <w:rPr>
          <w:bCs/>
          <w:i/>
        </w:rPr>
        <w:t>c, t, h</w:t>
      </w:r>
      <w:r w:rsidRPr="002765C2">
        <w:rPr>
          <w:bCs/>
        </w:rPr>
        <w:t>) = 1;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для каждой пары (</w:t>
      </w:r>
      <w:r w:rsidRPr="002765C2">
        <w:rPr>
          <w:bCs/>
          <w:i/>
        </w:rPr>
        <w:t>c, t</w:t>
      </w:r>
      <w:r w:rsidRPr="002765C2">
        <w:rPr>
          <w:bCs/>
        </w:rPr>
        <w:t xml:space="preserve">) ϵ </w:t>
      </w:r>
      <w:r w:rsidRPr="002765C2">
        <w:rPr>
          <w:bCs/>
          <w:i/>
        </w:rPr>
        <w:t>C</w:t>
      </w:r>
      <w:r w:rsidRPr="002765C2">
        <w:rPr>
          <w:bCs/>
        </w:rPr>
        <w:sym w:font="Symbol" w:char="F0B4"/>
      </w:r>
      <w:r w:rsidRPr="002765C2">
        <w:rPr>
          <w:bCs/>
          <w:i/>
        </w:rPr>
        <w:t>T</w:t>
      </w:r>
      <w:r w:rsidRPr="002765C2">
        <w:rPr>
          <w:bCs/>
        </w:rPr>
        <w:t xml:space="preserve"> существует ровно R(</w:t>
      </w:r>
      <w:r w:rsidRPr="002765C2">
        <w:rPr>
          <w:bCs/>
          <w:i/>
        </w:rPr>
        <w:t>c, t</w:t>
      </w:r>
      <w:r w:rsidRPr="002765C2">
        <w:rPr>
          <w:bCs/>
        </w:rPr>
        <w:t xml:space="preserve">) значений </w:t>
      </w:r>
      <w:r w:rsidRPr="002765C2">
        <w:rPr>
          <w:bCs/>
          <w:i/>
        </w:rPr>
        <w:t>h</w:t>
      </w:r>
      <w:r w:rsidRPr="002765C2">
        <w:rPr>
          <w:bCs/>
        </w:rPr>
        <w:t>, для которых f(</w:t>
      </w:r>
      <w:r w:rsidRPr="002765C2">
        <w:rPr>
          <w:bCs/>
          <w:i/>
        </w:rPr>
        <w:t>c, t, h</w:t>
      </w:r>
      <w:r w:rsidRPr="002765C2">
        <w:rPr>
          <w:bCs/>
        </w:rPr>
        <w:t>) = 1.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16. МИНИМАЛЬНОЕ ПОКРЫТИЕ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семейство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конечного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C</w:t>
      </w:r>
      <w:r w:rsidRPr="002765C2">
        <w:rPr>
          <w:bCs/>
        </w:rPr>
        <w:t xml:space="preserve">|.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покрытие </w:t>
      </w:r>
      <w:r w:rsidRPr="002765C2">
        <w:rPr>
          <w:bCs/>
          <w:i/>
        </w:rPr>
        <w:t>C'</w:t>
      </w:r>
      <w:r w:rsidRPr="002765C2">
        <w:rPr>
          <w:bCs/>
        </w:rPr>
        <w:t xml:space="preserve"> из </w:t>
      </w:r>
      <w:r w:rsidRPr="002765C2">
        <w:rPr>
          <w:bCs/>
          <w:i/>
        </w:rPr>
        <w:t>C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? Иными словами, существ</w:t>
      </w:r>
      <w:r w:rsidRPr="002765C2">
        <w:rPr>
          <w:bCs/>
        </w:rPr>
        <w:t>у</w:t>
      </w:r>
      <w:r w:rsidRPr="002765C2">
        <w:rPr>
          <w:bCs/>
        </w:rPr>
        <w:t xml:space="preserve">ет ли в </w:t>
      </w:r>
      <w:r w:rsidRPr="002765C2">
        <w:rPr>
          <w:bCs/>
          <w:i/>
        </w:rPr>
        <w:t>C</w:t>
      </w:r>
      <w:r w:rsidRPr="002765C2">
        <w:rPr>
          <w:bCs/>
        </w:rPr>
        <w:t xml:space="preserve"> такое подмножество </w:t>
      </w:r>
      <w:r w:rsidRPr="002765C2">
        <w:rPr>
          <w:bCs/>
          <w:i/>
        </w:rPr>
        <w:t>C'</w:t>
      </w:r>
      <w:r w:rsidRPr="002765C2">
        <w:rPr>
          <w:bCs/>
        </w:rPr>
        <w:t xml:space="preserve">, что любой элемент из </w:t>
      </w:r>
      <w:r w:rsidRPr="002765C2">
        <w:rPr>
          <w:bCs/>
          <w:i/>
        </w:rPr>
        <w:t>S</w:t>
      </w:r>
      <w:r w:rsidRPr="002765C2">
        <w:rPr>
          <w:bCs/>
        </w:rPr>
        <w:t xml:space="preserve"> принадлежит, по крайней мере, о</w:t>
      </w:r>
      <w:r w:rsidRPr="002765C2">
        <w:rPr>
          <w:bCs/>
        </w:rPr>
        <w:t>д</w:t>
      </w:r>
      <w:r w:rsidRPr="002765C2">
        <w:rPr>
          <w:bCs/>
        </w:rPr>
        <w:t xml:space="preserve">ному подмножеству из </w:t>
      </w:r>
      <w:r w:rsidRPr="002765C2">
        <w:rPr>
          <w:bCs/>
          <w:i/>
        </w:rPr>
        <w:t>C'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17. МИНИМАЛЬНЫЙ НАБОР ТЕСТОВ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Задано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возможных диагнозов, набор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</w:t>
      </w:r>
      <w:r w:rsidRPr="002765C2">
        <w:rPr>
          <w:bCs/>
        </w:rPr>
        <w:t>о</w:t>
      </w:r>
      <w:r w:rsidRPr="002765C2">
        <w:rPr>
          <w:bCs/>
        </w:rPr>
        <w:t xml:space="preserve">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, представляющий тесты, и положительное целое число </w:t>
      </w:r>
      <w:r w:rsidRPr="002765C2">
        <w:rPr>
          <w:bCs/>
          <w:i/>
        </w:rPr>
        <w:t>J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C</w:t>
      </w:r>
      <w:r w:rsidRPr="002765C2">
        <w:rPr>
          <w:bCs/>
        </w:rPr>
        <w:t>|.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C </w:t>
      </w:r>
      <w:r w:rsidRPr="002765C2">
        <w:rPr>
          <w:bCs/>
        </w:rPr>
        <w:t xml:space="preserve">поднабор </w:t>
      </w:r>
      <w:r w:rsidRPr="002765C2">
        <w:rPr>
          <w:bCs/>
          <w:i/>
        </w:rPr>
        <w:t>C'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J</w:t>
      </w:r>
      <w:r w:rsidRPr="002765C2">
        <w:rPr>
          <w:bCs/>
        </w:rPr>
        <w:t xml:space="preserve">, такой, что для любой пары </w:t>
      </w:r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i</w:t>
      </w:r>
      <w:r w:rsidRPr="002765C2">
        <w:rPr>
          <w:bCs/>
          <w:i/>
        </w:rPr>
        <w:t>,</w:t>
      </w:r>
      <w:r w:rsidRPr="002765C2">
        <w:rPr>
          <w:bCs/>
        </w:rPr>
        <w:t xml:space="preserve"> </w:t>
      </w:r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j</w:t>
      </w:r>
      <w:r w:rsidRPr="002765C2">
        <w:rPr>
          <w:bCs/>
        </w:rPr>
        <w:t xml:space="preserve"> возможных диагнозов имеется некоторый тест </w:t>
      </w:r>
      <w:r w:rsidRPr="002765C2">
        <w:rPr>
          <w:bCs/>
          <w:i/>
        </w:rPr>
        <w:t>c</w:t>
      </w:r>
      <w:r w:rsidRPr="002765C2">
        <w:rPr>
          <w:bCs/>
        </w:rPr>
        <w:t xml:space="preserve"> ϵ </w:t>
      </w:r>
      <w:r w:rsidRPr="002765C2">
        <w:rPr>
          <w:bCs/>
          <w:i/>
        </w:rPr>
        <w:t>C'</w:t>
      </w:r>
      <w:r w:rsidRPr="002765C2">
        <w:rPr>
          <w:bCs/>
        </w:rPr>
        <w:t xml:space="preserve">, содержащий ровно один из них?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18. САМЫЙ ДЛИННЫЙ ПУТЬ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&gt;, целые положительные длины l(</w:t>
      </w:r>
      <w:r w:rsidRPr="002765C2">
        <w:rPr>
          <w:bCs/>
          <w:i/>
        </w:rPr>
        <w:t>e</w:t>
      </w:r>
      <w:r w:rsidRPr="002765C2">
        <w:rPr>
          <w:bCs/>
        </w:rPr>
        <w:t>) для всех ребер, выд</w:t>
      </w:r>
      <w:r w:rsidRPr="002765C2">
        <w:rPr>
          <w:bCs/>
        </w:rPr>
        <w:t>е</w:t>
      </w:r>
      <w:r w:rsidRPr="002765C2">
        <w:rPr>
          <w:bCs/>
        </w:rPr>
        <w:t xml:space="preserve">ленные вершины </w:t>
      </w:r>
      <w:r w:rsidRPr="002765C2">
        <w:rPr>
          <w:bCs/>
          <w:i/>
        </w:rPr>
        <w:t>s</w:t>
      </w:r>
      <w:r w:rsidRPr="002765C2">
        <w:rPr>
          <w:bCs/>
        </w:rPr>
        <w:t xml:space="preserve"> и </w:t>
      </w:r>
      <w:r w:rsidRPr="002765C2">
        <w:rPr>
          <w:bCs/>
          <w:i/>
        </w:rPr>
        <w:t>t</w: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B.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элементарный путь из </w:t>
      </w:r>
      <w:r w:rsidRPr="002765C2">
        <w:rPr>
          <w:bCs/>
          <w:i/>
        </w:rPr>
        <w:t>s</w:t>
      </w:r>
      <w:r w:rsidRPr="002765C2">
        <w:rPr>
          <w:bCs/>
        </w:rPr>
        <w:t xml:space="preserve"> в </w:t>
      </w:r>
      <w:r w:rsidRPr="002765C2">
        <w:rPr>
          <w:bCs/>
          <w:i/>
        </w:rPr>
        <w:t>t</w:t>
      </w:r>
      <w:r w:rsidRPr="002765C2">
        <w:rPr>
          <w:bCs/>
        </w:rPr>
        <w:t xml:space="preserve">, имеющий длину не менее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19. НЕЗАВИСИМОЕ МНОЖЕСТВО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 xml:space="preserve">независимое множество мощности не менее </w:t>
      </w:r>
      <w:r w:rsidRPr="002765C2">
        <w:rPr>
          <w:bCs/>
          <w:i/>
        </w:rPr>
        <w:t>K</w:t>
      </w:r>
      <w:r w:rsidRPr="002765C2">
        <w:rPr>
          <w:bCs/>
        </w:rPr>
        <w:t>? Иными словами, верно ли, что существует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ϵ </w:t>
      </w:r>
      <w:r w:rsidRPr="002765C2">
        <w:rPr>
          <w:bCs/>
          <w:i/>
        </w:rPr>
        <w:t xml:space="preserve">V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B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никакие две вершины из V</w:t>
      </w:r>
      <w:r w:rsidRPr="002765C2">
        <w:rPr>
          <w:bCs/>
          <w:i/>
        </w:rPr>
        <w:t>'</w:t>
      </w:r>
      <w:r w:rsidRPr="002765C2">
        <w:rPr>
          <w:bCs/>
        </w:rPr>
        <w:t xml:space="preserve"> не соединены ребром из </w:t>
      </w:r>
      <w:r w:rsidRPr="002765C2">
        <w:rPr>
          <w:bCs/>
          <w:i/>
        </w:rPr>
        <w:t>E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20. КУБИЧЕСКИЙ ПОДГРАФ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>E</w:t>
      </w:r>
      <w:r w:rsidRPr="002765C2">
        <w:rPr>
          <w:bCs/>
        </w:rPr>
        <w:t xml:space="preserve"> непустое подмножество </w:t>
      </w:r>
      <w:r w:rsidRPr="002765C2">
        <w:rPr>
          <w:bCs/>
          <w:i/>
        </w:rPr>
        <w:t>E'</w:t>
      </w:r>
      <w:r w:rsidRPr="002765C2">
        <w:rPr>
          <w:bCs/>
        </w:rPr>
        <w:t xml:space="preserve"> такое, что в графе </w:t>
      </w:r>
      <w:r w:rsidRPr="002765C2">
        <w:rPr>
          <w:bCs/>
          <w:i/>
        </w:rPr>
        <w:t>G'</w:t>
      </w:r>
      <w:r w:rsidRPr="002765C2">
        <w:rPr>
          <w:bCs/>
        </w:rPr>
        <w:t>=&lt;</w:t>
      </w:r>
      <w:r w:rsidRPr="002765C2">
        <w:rPr>
          <w:bCs/>
          <w:i/>
        </w:rPr>
        <w:t>V, E'</w:t>
      </w:r>
      <w:r w:rsidRPr="002765C2">
        <w:rPr>
          <w:bCs/>
        </w:rPr>
        <w:t>&gt; любая вершина имеет степень, равную 3 или 0?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21. МИНИМАЛЬНЫЙ РАЗРЕЗ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&gt;, вес w(</w:t>
      </w:r>
      <w:r w:rsidRPr="002765C2">
        <w:rPr>
          <w:bCs/>
          <w:i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</w:rPr>
        <w:t>e</w:t>
      </w:r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и положительное целое чи</w:t>
      </w:r>
      <w:r w:rsidRPr="002765C2">
        <w:rPr>
          <w:bCs/>
        </w:rPr>
        <w:t>с</w:t>
      </w:r>
      <w:r w:rsidRPr="002765C2">
        <w:rPr>
          <w:bCs/>
        </w:rPr>
        <w:t xml:space="preserve">ло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 xml:space="preserve">ВОПРОС. </w:t>
      </w:r>
      <w:r w:rsidRPr="002765C2">
        <w:rPr>
          <w:bCs/>
        </w:rPr>
        <w:t xml:space="preserve">Существует ли разбиение множества </w:t>
      </w:r>
      <w:r w:rsidRPr="002765C2">
        <w:rPr>
          <w:bCs/>
          <w:i/>
        </w:rPr>
        <w:t>V</w:t>
      </w:r>
      <w:r w:rsidRPr="002765C2">
        <w:rPr>
          <w:bCs/>
        </w:rPr>
        <w:t xml:space="preserve"> на два таких непересекающихся множества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что сумма весов ребер из </w:t>
      </w:r>
      <w:r w:rsidRPr="002765C2">
        <w:rPr>
          <w:bCs/>
          <w:i/>
        </w:rPr>
        <w:t>E</w:t>
      </w:r>
      <w:r w:rsidRPr="002765C2">
        <w:rPr>
          <w:bCs/>
        </w:rPr>
        <w:t xml:space="preserve">, соединяющих вершины из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 не превосх</w:t>
      </w:r>
      <w:r w:rsidRPr="002765C2">
        <w:rPr>
          <w:bCs/>
        </w:rPr>
        <w:t>о</w:t>
      </w:r>
      <w:r w:rsidRPr="002765C2">
        <w:rPr>
          <w:bCs/>
        </w:rPr>
        <w:t xml:space="preserve">дит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22. МИНИМАЛЬНЫЙ РАЗРЕЗ С ОГРАНИЧЕНИЯМИ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двумя выделенными вершинами </w:t>
      </w:r>
      <w:r w:rsidRPr="002765C2">
        <w:rPr>
          <w:bCs/>
          <w:i/>
        </w:rPr>
        <w:t>s</w:t>
      </w:r>
      <w:r w:rsidRPr="002765C2">
        <w:rPr>
          <w:bCs/>
        </w:rPr>
        <w:t xml:space="preserve"> и </w:t>
      </w:r>
      <w:r w:rsidRPr="002765C2">
        <w:rPr>
          <w:bCs/>
          <w:i/>
        </w:rPr>
        <w:t>t</w:t>
      </w:r>
      <w:r w:rsidRPr="002765C2">
        <w:rPr>
          <w:bCs/>
        </w:rPr>
        <w:t>, вес w(</w:t>
      </w:r>
      <w:r w:rsidRPr="002765C2">
        <w:rPr>
          <w:bCs/>
          <w:i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</w:rPr>
        <w:t>e</w:t>
      </w:r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 xml:space="preserve"> (</w:t>
      </w:r>
      <w:r w:rsidRPr="002765C2">
        <w:rPr>
          <w:bCs/>
          <w:i/>
        </w:rPr>
        <w:t xml:space="preserve">B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|).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разбиение множества </w:t>
      </w:r>
      <w:r w:rsidRPr="002765C2">
        <w:rPr>
          <w:bCs/>
          <w:i/>
        </w:rPr>
        <w:t>V</w:t>
      </w:r>
      <w:r w:rsidRPr="002765C2">
        <w:rPr>
          <w:bCs/>
        </w:rPr>
        <w:t xml:space="preserve"> на два таких непересекающихся множества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что </w:t>
      </w:r>
      <w:r w:rsidRPr="002765C2">
        <w:rPr>
          <w:bCs/>
          <w:i/>
        </w:rPr>
        <w:t>s</w:t>
      </w:r>
      <w:r w:rsidRPr="002765C2">
        <w:rPr>
          <w:bCs/>
        </w:rPr>
        <w:t xml:space="preserve"> ϵ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</w:rPr>
        <w:t>t</w:t>
      </w:r>
      <w:r w:rsidRPr="002765C2">
        <w:rPr>
          <w:bCs/>
        </w:rPr>
        <w:t xml:space="preserve"> ϵ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 |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B</w:t>
      </w:r>
      <w:r w:rsidRPr="002765C2">
        <w:rPr>
          <w:bCs/>
        </w:rPr>
        <w:t>, |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сумма весов ребер из </w:t>
      </w:r>
      <w:r w:rsidRPr="002765C2">
        <w:rPr>
          <w:bCs/>
          <w:i/>
        </w:rPr>
        <w:t>E</w:t>
      </w:r>
      <w:r w:rsidRPr="002765C2">
        <w:rPr>
          <w:bCs/>
        </w:rPr>
        <w:t xml:space="preserve">, соединяющих вершины из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не превосходит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23. НАДЕЖНОСТЬ СЕТИ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&gt;,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Є </w:t>
      </w:r>
      <w:r w:rsidRPr="002765C2">
        <w:rPr>
          <w:bCs/>
          <w:i/>
        </w:rPr>
        <w:t>V</w:t>
      </w:r>
      <w:r w:rsidRPr="002765C2">
        <w:rPr>
          <w:bCs/>
        </w:rPr>
        <w:t xml:space="preserve">, для каждого </w:t>
      </w:r>
      <w:r w:rsidRPr="002765C2">
        <w:rPr>
          <w:bCs/>
          <w:i/>
        </w:rPr>
        <w:t>e</w:t>
      </w:r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рациональное число p(</w:t>
      </w:r>
      <w:r w:rsidRPr="002765C2">
        <w:rPr>
          <w:bCs/>
          <w:i/>
        </w:rPr>
        <w:t>e</w:t>
      </w:r>
      <w:r w:rsidRPr="002765C2">
        <w:rPr>
          <w:bCs/>
        </w:rPr>
        <w:t xml:space="preserve">), 0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p(</w:t>
      </w:r>
      <w:r w:rsidRPr="002765C2">
        <w:rPr>
          <w:bCs/>
          <w:i/>
        </w:rPr>
        <w:t>e</w:t>
      </w:r>
      <w:r w:rsidRPr="002765C2">
        <w:rPr>
          <w:bCs/>
        </w:rPr>
        <w:t xml:space="preserve">)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1 – вероятность неисправности, положительное рациональное число </w:t>
      </w:r>
      <w:r w:rsidRPr="002765C2">
        <w:rPr>
          <w:bCs/>
          <w:i/>
        </w:rPr>
        <w:t>q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1.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с вероятностью, не меньшей </w:t>
      </w:r>
      <w:r w:rsidRPr="002765C2">
        <w:rPr>
          <w:bCs/>
          <w:i/>
        </w:rPr>
        <w:t>q</w:t>
      </w:r>
      <w:r w:rsidRPr="002765C2">
        <w:rPr>
          <w:bCs/>
        </w:rPr>
        <w:t xml:space="preserve">, любые две вершины из </w:t>
      </w:r>
      <w:r w:rsidRPr="002765C2">
        <w:rPr>
          <w:bCs/>
          <w:i/>
        </w:rPr>
        <w:t>V</w:t>
      </w:r>
      <w:r w:rsidRPr="002765C2">
        <w:rPr>
          <w:bCs/>
        </w:rPr>
        <w:t xml:space="preserve"> соединены хотя бы одним путем, не содержащим неисправных ребер?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24. КРАТЧАЙШИЙ ПУТЬ С ОГРАНИЧЕНИЯМИ ПО ВЕСУ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двумя выделенными вершинами </w:t>
      </w:r>
      <w:r w:rsidRPr="002765C2">
        <w:rPr>
          <w:bCs/>
          <w:i/>
        </w:rPr>
        <w:t>s</w:t>
      </w:r>
      <w:r w:rsidRPr="002765C2">
        <w:rPr>
          <w:bCs/>
        </w:rPr>
        <w:t xml:space="preserve"> и </w:t>
      </w:r>
      <w:r w:rsidRPr="002765C2">
        <w:rPr>
          <w:bCs/>
          <w:i/>
        </w:rPr>
        <w:t>t</w:t>
      </w:r>
      <w:r w:rsidRPr="002765C2">
        <w:rPr>
          <w:bCs/>
        </w:rPr>
        <w:t>, целые полож</w:t>
      </w:r>
      <w:r w:rsidRPr="002765C2">
        <w:rPr>
          <w:bCs/>
        </w:rPr>
        <w:t>и</w:t>
      </w:r>
      <w:r w:rsidRPr="002765C2">
        <w:rPr>
          <w:bCs/>
        </w:rPr>
        <w:t>тельные веса w(</w:t>
      </w:r>
      <w:r w:rsidRPr="002765C2">
        <w:rPr>
          <w:bCs/>
          <w:i/>
        </w:rPr>
        <w:t>e</w:t>
      </w:r>
      <w:r w:rsidRPr="002765C2">
        <w:rPr>
          <w:bCs/>
        </w:rPr>
        <w:t>) и длина l(</w:t>
      </w:r>
      <w:r w:rsidRPr="002765C2">
        <w:rPr>
          <w:bCs/>
          <w:i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</w:rPr>
        <w:t>e</w:t>
      </w:r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элементарный путь из </w:t>
      </w:r>
      <w:r w:rsidRPr="002765C2">
        <w:rPr>
          <w:bCs/>
          <w:i/>
        </w:rPr>
        <w:t>s</w:t>
      </w:r>
      <w:r w:rsidRPr="002765C2">
        <w:rPr>
          <w:bCs/>
        </w:rPr>
        <w:t xml:space="preserve"> в </w:t>
      </w:r>
      <w:r w:rsidRPr="002765C2">
        <w:rPr>
          <w:bCs/>
          <w:i/>
        </w:rPr>
        <w:t>t</w:t>
      </w:r>
      <w:r w:rsidRPr="002765C2">
        <w:rPr>
          <w:bCs/>
        </w:rPr>
        <w:t xml:space="preserve">, веса не более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длины не более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25. СЕЛЬСКИЙ ПОЧТАЛЬОН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целая положительная длина </w:t>
      </w:r>
      <w:r w:rsidRPr="002765C2">
        <w:rPr>
          <w:bCs/>
          <w:i/>
        </w:rPr>
        <w:t>l</w:t>
      </w:r>
      <w:r w:rsidRPr="002765C2">
        <w:rPr>
          <w:bCs/>
        </w:rPr>
        <w:t>(</w:t>
      </w:r>
      <w:r w:rsidRPr="002765C2">
        <w:rPr>
          <w:bCs/>
          <w:i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</w:rPr>
        <w:t>e</w:t>
      </w:r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, </w:t>
      </w:r>
      <w:r w:rsidRPr="002765C2">
        <w:rPr>
          <w:bCs/>
          <w:i/>
        </w:rPr>
        <w:t>E'</w:t>
      </w:r>
      <w:r w:rsidRPr="002765C2">
        <w:rPr>
          <w:bCs/>
        </w:rPr>
        <w:t xml:space="preserve"> – подмножество </w:t>
      </w:r>
      <w:r w:rsidRPr="002765C2">
        <w:rPr>
          <w:bCs/>
          <w:i/>
        </w:rPr>
        <w:t>E</w: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G цикл, включающий каждое ребро из </w:t>
      </w:r>
      <w:r w:rsidRPr="002765C2">
        <w:rPr>
          <w:bCs/>
          <w:i/>
        </w:rPr>
        <w:t>E'</w:t>
      </w:r>
      <w:r w:rsidRPr="002765C2">
        <w:rPr>
          <w:bCs/>
        </w:rPr>
        <w:t xml:space="preserve"> и имеющий длину не более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26. КИТАЙСКИЙ ПОЧТАЛЬОН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смешанный граф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 xml:space="preserve">V, </w:t>
      </w:r>
      <w:r w:rsidRPr="002765C2">
        <w:rPr>
          <w:bCs/>
          <w:i/>
          <w:lang w:val="en-US"/>
        </w:rPr>
        <w:t>A</w:t>
      </w:r>
      <w:r w:rsidRPr="002765C2">
        <w:rPr>
          <w:bCs/>
          <w:i/>
        </w:rPr>
        <w:t>, E</w:t>
      </w:r>
      <w:r w:rsidRPr="002765C2">
        <w:rPr>
          <w:bCs/>
        </w:rPr>
        <w:t xml:space="preserve">&gt;, где </w:t>
      </w:r>
      <w:r w:rsidRPr="002765C2">
        <w:rPr>
          <w:bCs/>
          <w:i/>
          <w:lang w:val="en-US"/>
        </w:rPr>
        <w:t>A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– множество ориентированных ребер и </w:t>
      </w:r>
      <w:r w:rsidRPr="002765C2">
        <w:rPr>
          <w:bCs/>
          <w:i/>
        </w:rPr>
        <w:t>E</w:t>
      </w:r>
      <w:r w:rsidRPr="002765C2">
        <w:rPr>
          <w:bCs/>
        </w:rPr>
        <w:t xml:space="preserve"> – множество неориентированных ребер; целая положительная длина l(</w:t>
      </w:r>
      <w:r w:rsidRPr="002765C2">
        <w:rPr>
          <w:bCs/>
          <w:i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</w:rPr>
        <w:object w:dxaOrig="1020" w:dyaOrig="320">
          <v:shape id="_x0000_i1058" type="#_x0000_t75" style="width:51pt;height:15.75pt" o:ole="">
            <v:imagedata r:id="rId33" o:title=""/>
          </v:shape>
          <o:OLEObject Type="Embed" ProgID="Equation.3" ShapeID="_x0000_i1058" DrawAspect="Content" ObjectID="_1666348414" r:id="rId34"/>
        </w:objec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G цикл, включающий по крайней мере один раз каждое ребро и имеющий длину не более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 xml:space="preserve"> </w:t>
      </w:r>
      <w:r w:rsidRPr="002765C2">
        <w:rPr>
          <w:bCs/>
        </w:rPr>
        <w:t>(ориентированные ребра должны входить в цикл только с пр</w:t>
      </w:r>
      <w:r w:rsidRPr="002765C2">
        <w:rPr>
          <w:bCs/>
        </w:rPr>
        <w:t>а</w:t>
      </w:r>
      <w:r w:rsidRPr="002765C2">
        <w:rPr>
          <w:bCs/>
        </w:rPr>
        <w:t>вильной ориентацией)?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27. МИНИМАЛЬНОЕ ПО МОЩНОСТИ МАКСИМАЛЬНОЕ ПАРОСОЧЕТАНИЕ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E</w:t>
      </w:r>
      <w:r w:rsidRPr="002765C2">
        <w:rPr>
          <w:bCs/>
        </w:rPr>
        <w:t>|.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</w:t>
      </w:r>
      <w:r w:rsidRPr="002765C2">
        <w:rPr>
          <w:bCs/>
          <w:i/>
        </w:rPr>
        <w:t>E</w:t>
      </w:r>
      <w:r w:rsidRPr="002765C2">
        <w:rPr>
          <w:bCs/>
        </w:rPr>
        <w:t xml:space="preserve"> непустое подмножество </w:t>
      </w:r>
      <w:r w:rsidRPr="002765C2">
        <w:rPr>
          <w:bCs/>
          <w:i/>
        </w:rPr>
        <w:t>E'</w:t>
      </w:r>
      <w:r w:rsidRPr="002765C2">
        <w:rPr>
          <w:bCs/>
        </w:rPr>
        <w:t xml:space="preserve"> такое, что |</w:t>
      </w:r>
      <w:r w:rsidRPr="002765C2">
        <w:rPr>
          <w:bCs/>
          <w:i/>
        </w:rPr>
        <w:t>E'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</w:t>
      </w:r>
      <w:r w:rsidRPr="002765C2">
        <w:rPr>
          <w:bCs/>
          <w:i/>
        </w:rPr>
        <w:t>E'</w:t>
      </w:r>
      <w:r w:rsidRPr="002765C2">
        <w:rPr>
          <w:bCs/>
        </w:rPr>
        <w:t xml:space="preserve">- максимальное паросочетание, т.е. никакие два ребра из </w:t>
      </w:r>
      <w:r w:rsidRPr="002765C2">
        <w:rPr>
          <w:bCs/>
          <w:i/>
        </w:rPr>
        <w:t>E'</w:t>
      </w:r>
      <w:r w:rsidRPr="002765C2">
        <w:rPr>
          <w:bCs/>
        </w:rPr>
        <w:t xml:space="preserve"> не имеют общего конца, а любое ребро из множ</w:t>
      </w:r>
      <w:r w:rsidRPr="002765C2">
        <w:rPr>
          <w:bCs/>
        </w:rPr>
        <w:t>е</w:t>
      </w:r>
      <w:r w:rsidRPr="002765C2">
        <w:rPr>
          <w:bCs/>
        </w:rPr>
        <w:t xml:space="preserve">ства </w:t>
      </w:r>
      <w:r w:rsidRPr="002765C2">
        <w:rPr>
          <w:bCs/>
          <w:i/>
        </w:rPr>
        <w:t>E</w:t>
      </w:r>
      <w:r w:rsidRPr="002765C2">
        <w:rPr>
          <w:bCs/>
        </w:rPr>
        <w:t>-</w:t>
      </w:r>
      <w:r w:rsidRPr="002765C2">
        <w:rPr>
          <w:bCs/>
          <w:i/>
        </w:rPr>
        <w:t>E'</w:t>
      </w:r>
      <w:r w:rsidRPr="002765C2">
        <w:rPr>
          <w:bCs/>
        </w:rPr>
        <w:t xml:space="preserve"> имеет общий конец с одним из ребер множества </w:t>
      </w:r>
      <w:r w:rsidRPr="002765C2">
        <w:rPr>
          <w:bCs/>
          <w:i/>
        </w:rPr>
        <w:t>E'</w:t>
      </w:r>
      <w:r w:rsidRPr="002765C2">
        <w:rPr>
          <w:bCs/>
        </w:rPr>
        <w:t xml:space="preserve">?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28. СУММА </w:t>
      </w:r>
      <w:r>
        <w:rPr>
          <w:b/>
          <w:bCs/>
        </w:rPr>
        <w:t>РАЗМЕРОВ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, положительные целые </w:t>
      </w:r>
      <w:r>
        <w:rPr>
          <w:bCs/>
        </w:rPr>
        <w:t>размеры</w:t>
      </w:r>
      <w:r w:rsidRPr="002765C2">
        <w:rPr>
          <w:bCs/>
        </w:rPr>
        <w:t xml:space="preserve"> w(</w:t>
      </w:r>
      <w:r w:rsidRPr="002765C2">
        <w:rPr>
          <w:bCs/>
          <w:i/>
        </w:rPr>
        <w:t>a)</w:t>
      </w:r>
      <w:r w:rsidRPr="002765C2">
        <w:rPr>
          <w:bCs/>
        </w:rPr>
        <w:t xml:space="preserve"> для каждого </w:t>
      </w:r>
      <w:r w:rsidRPr="002765C2">
        <w:rPr>
          <w:bCs/>
          <w:i/>
        </w:rPr>
        <w:t>a</w:t>
      </w:r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положительн</w:t>
      </w:r>
      <w:r>
        <w:rPr>
          <w:bCs/>
        </w:rPr>
        <w:t>ое</w:t>
      </w:r>
      <w:r w:rsidRPr="002765C2">
        <w:rPr>
          <w:bCs/>
        </w:rPr>
        <w:t xml:space="preserve"> цел</w:t>
      </w:r>
      <w:r>
        <w:rPr>
          <w:bCs/>
        </w:rPr>
        <w:t>ое число</w:t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подмножество </w:t>
      </w:r>
      <w:r w:rsidRPr="002765C2">
        <w:rPr>
          <w:bCs/>
          <w:i/>
        </w:rPr>
        <w:t xml:space="preserve">A' </w:t>
      </w:r>
      <w:r w:rsidRPr="002765C2">
        <w:rPr>
          <w:bCs/>
        </w:rPr>
        <w:t xml:space="preserve">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, что сумма </w:t>
      </w:r>
      <w:r>
        <w:rPr>
          <w:bCs/>
        </w:rPr>
        <w:t>размеров</w:t>
      </w:r>
      <w:r w:rsidRPr="002765C2">
        <w:rPr>
          <w:bCs/>
        </w:rPr>
        <w:t xml:space="preserve"> его эл</w:t>
      </w:r>
      <w:r w:rsidRPr="002765C2">
        <w:rPr>
          <w:bCs/>
        </w:rPr>
        <w:t>е</w:t>
      </w:r>
      <w:r w:rsidRPr="002765C2">
        <w:rPr>
          <w:bCs/>
        </w:rPr>
        <w:t xml:space="preserve">ментов равна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29. ДОМИНИРУЮЩЕЕ МНОЖЕСТВО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 xml:space="preserve">доминирующее множество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? Иными сл</w:t>
      </w:r>
      <w:r w:rsidRPr="002765C2">
        <w:rPr>
          <w:bCs/>
        </w:rPr>
        <w:t>о</w:t>
      </w:r>
      <w:r w:rsidRPr="002765C2">
        <w:rPr>
          <w:bCs/>
        </w:rPr>
        <w:t>вами, верно ли, что существует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ϵ </w:t>
      </w:r>
      <w:r w:rsidRPr="002765C2">
        <w:rPr>
          <w:bCs/>
          <w:i/>
        </w:rPr>
        <w:t xml:space="preserve">V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для любой вершины  </w:t>
      </w:r>
      <w:r w:rsidRPr="002765C2">
        <w:rPr>
          <w:bCs/>
          <w:i/>
          <w:lang w:val="en-US"/>
        </w:rPr>
        <w:t>u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</w:rPr>
        <w:t>–V</w:t>
      </w:r>
      <w:r w:rsidRPr="002765C2">
        <w:rPr>
          <w:bCs/>
          <w:i/>
        </w:rPr>
        <w:t>'</w:t>
      </w:r>
      <w:r w:rsidRPr="002765C2">
        <w:rPr>
          <w:bCs/>
        </w:rPr>
        <w:t xml:space="preserve"> сущеествует такая вершина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  <w:i/>
        </w:rPr>
        <w:t xml:space="preserve">’, </w:t>
      </w:r>
      <w:r w:rsidRPr="002765C2">
        <w:rPr>
          <w:bCs/>
        </w:rPr>
        <w:t xml:space="preserve">что </w:t>
      </w:r>
      <w:r w:rsidRPr="002765C2">
        <w:rPr>
          <w:bCs/>
          <w:i/>
          <w:lang w:val="en-US"/>
        </w:rPr>
        <w:t>u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и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соединены ребром из </w:t>
      </w:r>
      <w:r w:rsidRPr="002765C2">
        <w:rPr>
          <w:bCs/>
          <w:i/>
        </w:rPr>
        <w:t>E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30. РАЗБИЕНИЕ НА КЛИКИ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 xml:space="preserve">K </w:t>
      </w:r>
      <w:r w:rsidRPr="002765C2">
        <w:rPr>
          <w:bCs/>
        </w:rPr>
        <w:t>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</w:rPr>
        <w:t>K</w:t>
      </w:r>
      <w:r w:rsidRPr="002765C2">
        <w:rPr>
          <w:bCs/>
        </w:rPr>
        <w:t xml:space="preserve"> непересекающихся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,…,</w:t>
      </w:r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k</w:t>
      </w:r>
      <w:r w:rsidRPr="002765C2">
        <w:rPr>
          <w:bCs/>
        </w:rPr>
        <w:t xml:space="preserve"> таких, что для всех </w:t>
      </w:r>
      <w:r w:rsidRPr="002765C2">
        <w:rPr>
          <w:bCs/>
          <w:i/>
        </w:rPr>
        <w:t>i</w:t>
      </w:r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r w:rsidRPr="002765C2">
        <w:rPr>
          <w:bCs/>
          <w:i/>
        </w:rPr>
        <w:t>i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</w:rPr>
        <w:t>k</w:t>
      </w:r>
      <w:r w:rsidRPr="002765C2">
        <w:rPr>
          <w:bCs/>
        </w:rPr>
        <w:t xml:space="preserve">) подграф, индуцированный множеством </w:t>
      </w:r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r w:rsidRPr="002765C2">
        <w:rPr>
          <w:bCs/>
        </w:rPr>
        <w:t>, был бы полным?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31. РАЗБИЕНИЕ НА ТРЕУГОЛЬНИКИ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такой, что для некоторого положительного целого число 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>:</w:t>
      </w:r>
      <w:r w:rsidRPr="002765C2">
        <w:rPr>
          <w:bCs/>
          <w:lang w:val="en-US"/>
        </w:rPr>
        <w:t> </w:t>
      </w:r>
      <w:r w:rsidRPr="002765C2">
        <w:rPr>
          <w:bCs/>
        </w:rPr>
        <w:t>|V|=3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 xml:space="preserve"> непересекающихся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,…,</w:t>
      </w:r>
      <w:r w:rsidRPr="002765C2">
        <w:rPr>
          <w:bCs/>
          <w:i/>
        </w:rPr>
        <w:t>V</w:t>
      </w:r>
      <w:r w:rsidRPr="002765C2">
        <w:rPr>
          <w:bCs/>
          <w:i/>
          <w:vertAlign w:val="subscript"/>
          <w:lang w:val="en-US"/>
        </w:rPr>
        <w:t>q</w:t>
      </w:r>
      <w:r w:rsidRPr="002765C2">
        <w:rPr>
          <w:bCs/>
        </w:rPr>
        <w:t xml:space="preserve"> таких, что каждое содержит ровно 3 вершины и для всех </w:t>
      </w:r>
      <w:r w:rsidRPr="002765C2">
        <w:rPr>
          <w:bCs/>
          <w:i/>
        </w:rPr>
        <w:t>i</w:t>
      </w:r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r w:rsidRPr="002765C2">
        <w:rPr>
          <w:bCs/>
          <w:i/>
        </w:rPr>
        <w:t>i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 xml:space="preserve">) подграф, индуцированный множеством </w:t>
      </w:r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r w:rsidRPr="002765C2">
        <w:rPr>
          <w:bCs/>
        </w:rPr>
        <w:t>, был бы треугольником?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32. РАЗБИЕНИЕ НА ЛЕСА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 xml:space="preserve">K </w:t>
      </w:r>
      <w:r w:rsidRPr="002765C2">
        <w:rPr>
          <w:bCs/>
        </w:rPr>
        <w:t>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</w:rPr>
        <w:t>K</w:t>
      </w:r>
      <w:r w:rsidRPr="002765C2">
        <w:rPr>
          <w:bCs/>
        </w:rPr>
        <w:t xml:space="preserve"> непересекающихся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,…,</w:t>
      </w:r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k</w:t>
      </w:r>
      <w:r w:rsidRPr="002765C2">
        <w:rPr>
          <w:bCs/>
        </w:rPr>
        <w:t xml:space="preserve"> таких, что для всех </w:t>
      </w:r>
      <w:r w:rsidRPr="002765C2">
        <w:rPr>
          <w:bCs/>
          <w:i/>
        </w:rPr>
        <w:t>i</w:t>
      </w:r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r w:rsidRPr="002765C2">
        <w:rPr>
          <w:bCs/>
          <w:i/>
        </w:rPr>
        <w:t>i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</w:rPr>
        <w:t>k</w:t>
      </w:r>
      <w:r w:rsidRPr="002765C2">
        <w:rPr>
          <w:bCs/>
        </w:rPr>
        <w:t xml:space="preserve">) подграф, индуцированный множеством </w:t>
      </w:r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r w:rsidRPr="002765C2">
        <w:rPr>
          <w:bCs/>
        </w:rPr>
        <w:t>, не соде</w:t>
      </w:r>
      <w:r w:rsidRPr="002765C2">
        <w:rPr>
          <w:bCs/>
        </w:rPr>
        <w:t>р</w:t>
      </w:r>
      <w:r w:rsidRPr="002765C2">
        <w:rPr>
          <w:bCs/>
        </w:rPr>
        <w:t>жит циклов?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33. МОНОХРОМАТИЧЕСКИЙ ТРЕУГОЛЬНИК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V,E</w:t>
      </w:r>
      <w:r w:rsidRPr="002765C2">
        <w:rPr>
          <w:bCs/>
        </w:rPr>
        <w:t>&gt;.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множество ребер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на два непересекающихся подмножества </w:t>
      </w:r>
      <w:r w:rsidRPr="002765C2">
        <w:rPr>
          <w:bCs/>
          <w:i/>
          <w:lang w:val="en-US"/>
        </w:rPr>
        <w:t>E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E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таких, что ни один из графов </w:t>
      </w:r>
      <w:r w:rsidRPr="002765C2">
        <w:rPr>
          <w:bCs/>
          <w:i/>
        </w:rPr>
        <w:t>G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&gt; или </w:t>
      </w:r>
      <w:r w:rsidRPr="002765C2">
        <w:rPr>
          <w:bCs/>
          <w:i/>
        </w:rPr>
        <w:t>G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&gt; не содержит треугольника?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34. ИНДУЦИРОВАННЫЙ ПУТЬ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>подмножество V</w:t>
      </w:r>
      <w:r w:rsidRPr="002765C2">
        <w:rPr>
          <w:bCs/>
          <w:i/>
        </w:rPr>
        <w:t xml:space="preserve">'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B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подграф, индуцированный множеством V</w:t>
      </w:r>
      <w:r w:rsidRPr="002765C2">
        <w:rPr>
          <w:bCs/>
          <w:i/>
        </w:rPr>
        <w:t>'</w:t>
      </w:r>
      <w:r w:rsidRPr="002765C2">
        <w:rPr>
          <w:bCs/>
        </w:rPr>
        <w:t>, является элементарным путем на | V</w:t>
      </w:r>
      <w:r w:rsidRPr="002765C2">
        <w:rPr>
          <w:bCs/>
          <w:i/>
        </w:rPr>
        <w:t>'</w:t>
      </w:r>
      <w:r w:rsidRPr="002765C2">
        <w:rPr>
          <w:bCs/>
        </w:rPr>
        <w:t>| вершинах?</w:t>
      </w: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35. ДВУДОЛЬНЫЙ ПОДГРАФ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подмножество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 </w:t>
      </w:r>
      <w:r w:rsidRPr="002765C2">
        <w:rPr>
          <w:bCs/>
        </w:rPr>
        <w:t xml:space="preserve">мощности не менее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 xml:space="preserve">такое, что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>&gt; – двудольный подграф?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36. СВЯЗНЫЙ ПОДГРАФ ОГРАНИЧЕННОЙ СТЕПЕНИ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неотрицательное целое число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 и положительное ц</w:t>
      </w:r>
      <w:r w:rsidRPr="002765C2">
        <w:rPr>
          <w:bCs/>
        </w:rPr>
        <w:t>е</w:t>
      </w:r>
      <w:r w:rsidRPr="002765C2">
        <w:rPr>
          <w:bCs/>
        </w:rPr>
        <w:t xml:space="preserve">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подмножество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 </w:t>
      </w:r>
      <w:r w:rsidRPr="002765C2">
        <w:rPr>
          <w:bCs/>
        </w:rPr>
        <w:t xml:space="preserve">мощности не менее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 xml:space="preserve">такое, что подграф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 xml:space="preserve">&gt; связен и не имеет вершин степени более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37. ГАМИЛЬТОНОВО ПОПОЛНЕНИЕ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’, </w:t>
      </w:r>
      <w:r w:rsidRPr="002765C2">
        <w:rPr>
          <w:bCs/>
        </w:rPr>
        <w:t xml:space="preserve">содержащее 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такое, что |</w:t>
      </w:r>
      <w:r w:rsidRPr="002765C2">
        <w:rPr>
          <w:bCs/>
          <w:lang w:val="en-US"/>
        </w:rPr>
        <w:t>E</w:t>
      </w:r>
      <w:r w:rsidRPr="002765C2">
        <w:rPr>
          <w:bCs/>
        </w:rPr>
        <w:t>’–</w:t>
      </w:r>
      <w:r w:rsidRPr="002765C2">
        <w:rPr>
          <w:bCs/>
          <w:lang w:val="en-US"/>
        </w:rPr>
        <w:t>E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, а граф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>&gt; имеет гамильтонов цикл?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38. КАРКАС ОГРАНИЧЕННОГО ДИАМЕТРА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вес положительный целый вес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Є</w:t>
      </w:r>
      <w:r w:rsidRPr="002765C2">
        <w:rPr>
          <w:bCs/>
          <w:i/>
        </w:rPr>
        <w:t xml:space="preserve">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 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каркас </w:t>
      </w:r>
      <w:r w:rsidRPr="002765C2">
        <w:rPr>
          <w:bCs/>
          <w:i/>
          <w:lang w:val="en-US"/>
        </w:rPr>
        <w:t>T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такой, что сумма весов ребер из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не превосх</w:t>
      </w:r>
      <w:r w:rsidRPr="002765C2">
        <w:rPr>
          <w:bCs/>
        </w:rPr>
        <w:t>о</w:t>
      </w:r>
      <w:r w:rsidRPr="002765C2">
        <w:rPr>
          <w:bCs/>
        </w:rPr>
        <w:t xml:space="preserve">дит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 xml:space="preserve"> и в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нет элементарного пути, число ребер которого не превосходит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39. РАСЩЕПЛЕНИЕ МНОЖЕСТВА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 набор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S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разбиение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 на два подмножества, что ни одно подмножество из </w:t>
      </w:r>
      <w:r w:rsidRPr="002765C2">
        <w:rPr>
          <w:bCs/>
          <w:i/>
        </w:rPr>
        <w:t>C</w:t>
      </w:r>
      <w:r w:rsidRPr="002765C2">
        <w:rPr>
          <w:bCs/>
        </w:rPr>
        <w:t xml:space="preserve"> не содержится целиком ни в </w:t>
      </w:r>
      <w:r w:rsidRPr="002765C2">
        <w:rPr>
          <w:bCs/>
          <w:i/>
        </w:rPr>
        <w:t>S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ни в  </w:t>
      </w:r>
      <w:r w:rsidRPr="002765C2">
        <w:rPr>
          <w:bCs/>
          <w:i/>
        </w:rPr>
        <w:t>S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40. ЗАДАЧА О </w:t>
      </w:r>
      <w:r w:rsidRPr="002765C2">
        <w:rPr>
          <w:b/>
          <w:bCs/>
          <w:i/>
          <w:lang w:val="en-US"/>
        </w:rPr>
        <w:t>P</w:t>
      </w:r>
      <w:r w:rsidRPr="002765C2">
        <w:rPr>
          <w:b/>
          <w:bCs/>
        </w:rPr>
        <w:t>-ЦЕНТРЕ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>=&lt;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&gt;</w:t>
      </w:r>
      <w:r w:rsidRPr="002765C2">
        <w:rPr>
          <w:bCs/>
        </w:rPr>
        <w:t xml:space="preserve">,  целый неотрицательный вес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 целая неотрицательная длина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 xml:space="preserve">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 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, состоящее из 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(точкой на </w:t>
      </w:r>
      <w:r w:rsidRPr="002765C2">
        <w:rPr>
          <w:bCs/>
          <w:lang w:val="en-US"/>
        </w:rPr>
        <w:t>G</w:t>
      </w:r>
      <w:r w:rsidRPr="002765C2">
        <w:rPr>
          <w:bCs/>
        </w:rPr>
        <w:t xml:space="preserve"> называется либо вершина графа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либо точка на ребре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где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отрезок длины 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, то </w:t>
      </w:r>
      <w:r w:rsidRPr="002765C2">
        <w:rPr>
          <w:bCs/>
          <w:i/>
          <w:lang w:val="en-US"/>
        </w:rPr>
        <w:t>Max</w:t>
      </w:r>
      <w:r w:rsidRPr="002765C2">
        <w:rPr>
          <w:bCs/>
        </w:rPr>
        <w:t>{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</w:t>
      </w:r>
      <w:r w:rsidRPr="002765C2">
        <w:rPr>
          <w:bCs/>
        </w:rPr>
        <w:sym w:font="Symbol" w:char="F0B4"/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)}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При </w:t>
      </w:r>
      <w:r w:rsidRPr="002765C2">
        <w:rPr>
          <w:bCs/>
          <w:i/>
          <w:lang w:val="en-US"/>
        </w:rPr>
        <w:t>P</w:t>
      </w:r>
      <w:r w:rsidRPr="002765C2">
        <w:rPr>
          <w:bCs/>
          <w:lang w:val="en-US"/>
        </w:rPr>
        <w:sym w:font="Symbol" w:char="F0CD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(выборе центра среди вершин) задача остается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-полной. Если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– дерево,  или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– фиксировано, то задача разрешима за полиномиальное время.</w:t>
      </w:r>
    </w:p>
    <w:p w:rsidR="00D93758" w:rsidRDefault="00D93758" w:rsidP="002765C2">
      <w:pPr>
        <w:widowControl/>
        <w:ind w:firstLine="0"/>
        <w:jc w:val="left"/>
        <w:rPr>
          <w:b/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41. ЗАДАЧА О </w:t>
      </w:r>
      <w:r w:rsidRPr="002765C2">
        <w:rPr>
          <w:b/>
          <w:bCs/>
          <w:i/>
          <w:lang w:val="en-US"/>
        </w:rPr>
        <w:t>P</w:t>
      </w:r>
      <w:r w:rsidRPr="002765C2">
        <w:rPr>
          <w:b/>
          <w:bCs/>
        </w:rPr>
        <w:t>-МЕДИАНЕ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>=&lt;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&gt;,  целый неотрицательный вес </w:t>
      </w:r>
      <w:r w:rsidRPr="002765C2">
        <w:rPr>
          <w:bCs/>
          <w:lang w:val="en-US"/>
        </w:rPr>
        <w:t>w</w:t>
      </w:r>
      <w:r w:rsidRPr="002765C2">
        <w:rPr>
          <w:bCs/>
          <w:i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)</w:t>
      </w:r>
      <w:r w:rsidRPr="002765C2">
        <w:rPr>
          <w:bCs/>
        </w:rPr>
        <w:t xml:space="preserve">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</w:rPr>
        <w:t xml:space="preserve">,  целая неотрицательная длина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 xml:space="preserve">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 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, состоящее из 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(точкой на </w:t>
      </w:r>
      <w:r w:rsidRPr="002765C2">
        <w:rPr>
          <w:bCs/>
          <w:lang w:val="en-US"/>
        </w:rPr>
        <w:t>G</w:t>
      </w:r>
      <w:r w:rsidRPr="002765C2">
        <w:rPr>
          <w:bCs/>
        </w:rPr>
        <w:t xml:space="preserve"> называется либо вершина графа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либо точка на ребре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где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отрезок длины 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)</w:t>
      </w:r>
      <w:r w:rsidRPr="002765C2">
        <w:rPr>
          <w:bCs/>
        </w:rPr>
        <w:t>)</w:t>
      </w:r>
      <w:r w:rsidRPr="002765C2">
        <w:rPr>
          <w:bCs/>
          <w:i/>
        </w:rPr>
        <w:t>,</w:t>
      </w:r>
      <w:r w:rsidRPr="002765C2">
        <w:rPr>
          <w:bCs/>
        </w:rPr>
        <w:t xml:space="preserve">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, то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  <w:i/>
          <w:lang w:val="en-US"/>
        </w:rPr>
        <w:t>Max</w:t>
      </w:r>
      <w:r w:rsidRPr="002765C2">
        <w:rPr>
          <w:bCs/>
        </w:rPr>
        <w:t>{</w:t>
      </w:r>
      <w:r w:rsidRPr="002765C2">
        <w:rPr>
          <w:bCs/>
          <w:i/>
          <w:lang w:val="en-US"/>
        </w:rPr>
        <w:t>D</w:t>
      </w:r>
      <w:r w:rsidRPr="002765C2">
        <w:rPr>
          <w:bCs/>
          <w:i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)</w:t>
      </w:r>
      <w:r w:rsidRPr="002765C2">
        <w:rPr>
          <w:bCs/>
        </w:rPr>
        <w:sym w:font="Symbol" w:char="F0B4"/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)}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При </w:t>
      </w:r>
      <w:r w:rsidRPr="002765C2">
        <w:rPr>
          <w:bCs/>
          <w:i/>
          <w:lang w:val="en-US"/>
        </w:rPr>
        <w:t>P</w:t>
      </w:r>
      <w:r w:rsidRPr="002765C2">
        <w:rPr>
          <w:bCs/>
          <w:lang w:val="en-US"/>
        </w:rPr>
        <w:sym w:font="Symbol" w:char="F0CD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(выборе медианы среди вершин) задача остается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-полной. Если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– дерево, или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– фиксировано, то задача разрешима за полиномиальное время.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42. МАКСИМАЛЬНОЕ ЧИСЛО ОГРАНИЧЕННЫХ НЕПЕРЕСЕКАЮЩИХСЯ ПУТЕЙ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 граф </w:t>
      </w:r>
      <w:r w:rsidRPr="002765C2">
        <w:rPr>
          <w:bCs/>
          <w:i/>
        </w:rPr>
        <w:t>G=</w:t>
      </w:r>
      <w:r w:rsidRPr="002765C2">
        <w:rPr>
          <w:bCs/>
        </w:rPr>
        <w:t>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выделенными вершинами </w:t>
      </w:r>
      <w:r w:rsidRPr="002765C2">
        <w:rPr>
          <w:bCs/>
          <w:i/>
        </w:rPr>
        <w:t>s</w:t>
      </w:r>
      <w:r w:rsidRPr="002765C2">
        <w:rPr>
          <w:bCs/>
        </w:rPr>
        <w:t xml:space="preserve"> и </w:t>
      </w:r>
      <w:r w:rsidRPr="002765C2">
        <w:rPr>
          <w:bCs/>
          <w:i/>
        </w:rPr>
        <w:t>t</w:t>
      </w:r>
      <w:r w:rsidRPr="002765C2">
        <w:rPr>
          <w:bCs/>
        </w:rPr>
        <w:t xml:space="preserve"> и заданы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 xml:space="preserve">K </w:t>
      </w:r>
      <w:r w:rsidRPr="002765C2">
        <w:rPr>
          <w:bCs/>
        </w:rPr>
        <w:t>(</w:t>
      </w:r>
      <w:r w:rsidRPr="002765C2">
        <w:rPr>
          <w:bCs/>
          <w:i/>
        </w:rPr>
        <w:t xml:space="preserve">B </w:t>
      </w:r>
      <w:r w:rsidRPr="002765C2">
        <w:rPr>
          <w:bCs/>
        </w:rPr>
        <w:t xml:space="preserve">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|).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Верно ли что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содержится не менее </w:t>
      </w:r>
      <w:r w:rsidRPr="002765C2">
        <w:rPr>
          <w:bCs/>
          <w:i/>
        </w:rPr>
        <w:t>B</w:t>
      </w:r>
      <w:r w:rsidRPr="002765C2">
        <w:rPr>
          <w:bCs/>
        </w:rPr>
        <w:t xml:space="preserve"> путей из </w:t>
      </w:r>
      <w:r w:rsidRPr="002765C2">
        <w:rPr>
          <w:bCs/>
          <w:i/>
        </w:rPr>
        <w:t>s</w:t>
      </w:r>
      <w:r w:rsidRPr="002765C2">
        <w:rPr>
          <w:bCs/>
        </w:rPr>
        <w:t xml:space="preserve"> в </w:t>
      </w:r>
      <w:r w:rsidRPr="002765C2">
        <w:rPr>
          <w:bCs/>
          <w:i/>
        </w:rPr>
        <w:t>t</w:t>
      </w:r>
      <w:r w:rsidRPr="002765C2">
        <w:rPr>
          <w:bCs/>
        </w:rPr>
        <w:t xml:space="preserve">, попарно не имеющих общих вершин и включающих не более </w:t>
      </w:r>
      <w:r w:rsidRPr="002765C2">
        <w:rPr>
          <w:bCs/>
          <w:i/>
        </w:rPr>
        <w:t>K</w:t>
      </w:r>
      <w:r w:rsidRPr="002765C2">
        <w:rPr>
          <w:bCs/>
        </w:rPr>
        <w:t xml:space="preserve"> ребер?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43. КАРКАС ОГРАНИЧЕННОЙ СТЕПЕНИ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каркас, у которого степени всех вершин не превосходят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44. КАРКАС С МАКСИМАЛЬНЫМ ЧИСЛОМ ЛИСТОВ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каркас, у которого не менее </w:t>
      </w:r>
      <w:r w:rsidRPr="002765C2">
        <w:rPr>
          <w:bCs/>
          <w:i/>
        </w:rPr>
        <w:t>K</w:t>
      </w:r>
      <w:r w:rsidRPr="002765C2">
        <w:rPr>
          <w:bCs/>
        </w:rPr>
        <w:t> вершин степени 1?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45. ДЕРЕВО ШТЕЙНЕРА 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, положительный целый вес </w:t>
      </w:r>
      <w:r w:rsidRPr="002765C2">
        <w:rPr>
          <w:bCs/>
          <w:i/>
        </w:rPr>
        <w:t>w</w:t>
      </w:r>
      <w:r w:rsidRPr="002765C2">
        <w:rPr>
          <w:bCs/>
        </w:rPr>
        <w:t>(</w:t>
      </w:r>
      <w:r w:rsidRPr="002765C2">
        <w:rPr>
          <w:bCs/>
          <w:i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</w:rPr>
        <w:t>E</w:t>
      </w:r>
      <w:r w:rsidRPr="002765C2">
        <w:rPr>
          <w:bCs/>
        </w:rPr>
        <w:t>, по</w:t>
      </w:r>
      <w:r w:rsidRPr="002765C2">
        <w:rPr>
          <w:bCs/>
        </w:rPr>
        <w:t>д</w:t>
      </w:r>
      <w:r w:rsidRPr="002765C2">
        <w:rPr>
          <w:bCs/>
        </w:rPr>
        <w:t xml:space="preserve">множество </w:t>
      </w:r>
      <w:r w:rsidRPr="002765C2">
        <w:rPr>
          <w:bCs/>
          <w:i/>
        </w:rPr>
        <w:t>R</w:t>
      </w:r>
      <w:r w:rsidRPr="002765C2">
        <w:rPr>
          <w:bCs/>
        </w:rPr>
        <w:t xml:space="preserve"> вершин графа и положительное целое число </w:t>
      </w:r>
      <w:r w:rsidRPr="002765C2">
        <w:rPr>
          <w:bCs/>
          <w:i/>
        </w:rPr>
        <w:t>B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дерево, содержащее все вершины из </w:t>
      </w:r>
      <w:r w:rsidRPr="002765C2">
        <w:rPr>
          <w:bCs/>
          <w:i/>
        </w:rPr>
        <w:t>R</w:t>
      </w:r>
      <w:r w:rsidRPr="002765C2">
        <w:rPr>
          <w:bCs/>
        </w:rPr>
        <w:t xml:space="preserve">, что сумма весов ребер этого поддерева 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</w:p>
    <w:p w:rsidR="00D93758" w:rsidRPr="002765C2" w:rsidRDefault="00D93758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46. МАКСИМАЛЬНОЕ ЧИСЛО ОГРАНИЧЕННЫХ НЕПЕРЕСЕКАЮЩИХСЯ ПУТЕЙ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выделенными вершинами </w:t>
      </w:r>
      <w:r w:rsidRPr="002765C2">
        <w:rPr>
          <w:bCs/>
          <w:i/>
        </w:rPr>
        <w:t>s</w:t>
      </w:r>
      <w:r w:rsidRPr="002765C2">
        <w:rPr>
          <w:bCs/>
        </w:rPr>
        <w:t xml:space="preserve"> и </w:t>
      </w:r>
      <w:r w:rsidRPr="002765C2">
        <w:rPr>
          <w:bCs/>
          <w:i/>
        </w:rPr>
        <w:t>t</w:t>
      </w:r>
      <w:r w:rsidRPr="002765C2">
        <w:rPr>
          <w:bCs/>
        </w:rPr>
        <w:t xml:space="preserve">, а также положительные целые числа </w:t>
      </w:r>
      <w:r w:rsidRPr="002765C2">
        <w:rPr>
          <w:bCs/>
          <w:i/>
          <w:lang w:val="en-US"/>
        </w:rPr>
        <w:t>J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D93758" w:rsidRPr="002765C2" w:rsidRDefault="00D93758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содержится не менее </w:t>
      </w:r>
      <w:r w:rsidRPr="002765C2">
        <w:rPr>
          <w:bCs/>
          <w:i/>
          <w:lang w:val="en-US"/>
        </w:rPr>
        <w:t>J</w:t>
      </w:r>
      <w:r w:rsidRPr="002765C2">
        <w:rPr>
          <w:bCs/>
        </w:rPr>
        <w:t xml:space="preserve"> различных путей из </w:t>
      </w:r>
      <w:r w:rsidRPr="002765C2">
        <w:rPr>
          <w:bCs/>
          <w:i/>
        </w:rPr>
        <w:t>s</w:t>
      </w:r>
      <w:r w:rsidRPr="002765C2">
        <w:rPr>
          <w:bCs/>
        </w:rPr>
        <w:t xml:space="preserve"> в </w:t>
      </w:r>
      <w:r w:rsidRPr="002765C2">
        <w:rPr>
          <w:bCs/>
          <w:i/>
        </w:rPr>
        <w:t>t</w:t>
      </w:r>
      <w:r w:rsidRPr="002765C2">
        <w:rPr>
          <w:bCs/>
        </w:rPr>
        <w:t xml:space="preserve">, попарно не имеющих общих вершин и включающих не более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>ребер?</w:t>
      </w:r>
    </w:p>
    <w:p w:rsidR="00D93758" w:rsidRPr="002E33F1" w:rsidRDefault="00D93758" w:rsidP="002E33F1">
      <w:pPr>
        <w:widowControl/>
        <w:ind w:firstLine="0"/>
        <w:jc w:val="left"/>
        <w:rPr>
          <w:bCs/>
        </w:rPr>
        <w:sectPr w:rsidR="00D93758" w:rsidRPr="002E33F1" w:rsidSect="0005313F">
          <w:pgSz w:w="11907" w:h="16840" w:code="9"/>
          <w:pgMar w:top="1276" w:right="851" w:bottom="567" w:left="1276" w:header="720" w:footer="720" w:gutter="0"/>
          <w:cols w:space="720"/>
          <w:noEndnote/>
          <w:titlePg/>
          <w:docGrid w:linePitch="326"/>
        </w:sectPr>
      </w:pPr>
    </w:p>
    <w:p w:rsidR="00D93758" w:rsidRDefault="00D93758" w:rsidP="00D53585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</w:t>
      </w:r>
      <w:r w:rsidRPr="00C17915">
        <w:rPr>
          <w:rStyle w:val="FontStyle20"/>
          <w:rFonts w:ascii="Times New Roman" w:hAnsi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D93758" w:rsidRDefault="00D93758" w:rsidP="00513827">
      <w:pPr>
        <w:rPr>
          <w:b/>
        </w:rPr>
      </w:pPr>
      <w:r w:rsidRPr="00F63B1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41" w:type="pct"/>
        <w:tblInd w:w="505" w:type="dxa"/>
        <w:tblCellMar>
          <w:left w:w="0" w:type="dxa"/>
          <w:right w:w="0" w:type="dxa"/>
        </w:tblCellMar>
        <w:tblLook w:val="00A0"/>
      </w:tblPr>
      <w:tblGrid>
        <w:gridCol w:w="1545"/>
        <w:gridCol w:w="4575"/>
        <w:gridCol w:w="8765"/>
        <w:gridCol w:w="476"/>
      </w:tblGrid>
      <w:tr w:rsidR="00D93758" w:rsidRPr="0005313F" w:rsidTr="00783AC8">
        <w:trPr>
          <w:gridAfter w:val="1"/>
          <w:wAfter w:w="155" w:type="pct"/>
          <w:trHeight w:val="753"/>
          <w:tblHeader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05313F" w:rsidRDefault="00D93758" w:rsidP="008110AD">
            <w:pPr>
              <w:ind w:firstLine="0"/>
              <w:jc w:val="center"/>
            </w:pPr>
            <w:r w:rsidRPr="0005313F">
              <w:t xml:space="preserve">Структурный элемент </w:t>
            </w:r>
            <w:r w:rsidRPr="0005313F">
              <w:br/>
              <w:t>компетенции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05313F" w:rsidRDefault="00D93758" w:rsidP="008110AD">
            <w:pPr>
              <w:ind w:firstLine="0"/>
              <w:jc w:val="center"/>
            </w:pPr>
            <w:r w:rsidRPr="0005313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05313F" w:rsidRDefault="00D93758" w:rsidP="008110AD">
            <w:pPr>
              <w:ind w:firstLine="0"/>
              <w:jc w:val="center"/>
            </w:pPr>
            <w:r w:rsidRPr="0005313F">
              <w:t>Оценочные средства</w:t>
            </w:r>
          </w:p>
        </w:tc>
      </w:tr>
      <w:tr w:rsidR="00D93758" w:rsidRPr="0005313F" w:rsidTr="00783AC8">
        <w:trPr>
          <w:gridAfter w:val="1"/>
          <w:wAfter w:w="155" w:type="pct"/>
          <w:trHeight w:val="753"/>
        </w:trPr>
        <w:tc>
          <w:tcPr>
            <w:tcW w:w="48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05313F" w:rsidRDefault="00D93758" w:rsidP="00280709">
            <w:pPr>
              <w:ind w:firstLine="0"/>
              <w:rPr>
                <w:b/>
              </w:rPr>
            </w:pPr>
            <w:r w:rsidRPr="0005313F">
              <w:rPr>
                <w:b/>
              </w:rPr>
              <w:t>ПК-1 Способностью разрабатывать модели компонентов информационных систем, включая модели баз данных и модели интерфе</w:t>
            </w:r>
            <w:r w:rsidRPr="0005313F">
              <w:rPr>
                <w:b/>
              </w:rPr>
              <w:t>й</w:t>
            </w:r>
            <w:r w:rsidRPr="0005313F">
              <w:rPr>
                <w:b/>
              </w:rPr>
              <w:t>сов "человек - электронно-вычислительная машина"</w:t>
            </w:r>
          </w:p>
        </w:tc>
      </w:tr>
      <w:tr w:rsidR="00D93758" w:rsidRPr="0005313F" w:rsidTr="00783AC8">
        <w:trPr>
          <w:gridAfter w:val="1"/>
          <w:wAfter w:w="155" w:type="pct"/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05313F" w:rsidRDefault="00D93758" w:rsidP="00280709">
            <w:pPr>
              <w:ind w:firstLine="0"/>
              <w:jc w:val="center"/>
            </w:pPr>
            <w:r w:rsidRPr="0005313F">
              <w:t>Знать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05313F" w:rsidRDefault="00D93758" w:rsidP="00740CFA">
            <w:pPr>
              <w:ind w:firstLine="0"/>
              <w:jc w:val="left"/>
            </w:pPr>
            <w:r w:rsidRPr="0005313F">
              <w:t>- основные математические модели алг</w:t>
            </w:r>
            <w:r w:rsidRPr="0005313F">
              <w:t>о</w:t>
            </w:r>
            <w:r w:rsidRPr="0005313F">
              <w:t>ритма;</w:t>
            </w:r>
          </w:p>
          <w:p w:rsidR="00D93758" w:rsidRPr="0005313F" w:rsidRDefault="00D93758" w:rsidP="00740CFA">
            <w:pPr>
              <w:ind w:firstLine="0"/>
              <w:jc w:val="left"/>
            </w:pPr>
            <w:r w:rsidRPr="0005313F">
              <w:t>- определение детерминированной и нед</w:t>
            </w:r>
            <w:r w:rsidRPr="0005313F">
              <w:t>е</w:t>
            </w:r>
            <w:r w:rsidRPr="0005313F">
              <w:t>терминированной машины Тьюринга;</w:t>
            </w:r>
          </w:p>
          <w:p w:rsidR="00D93758" w:rsidRPr="0005313F" w:rsidRDefault="00D93758" w:rsidP="00740CFA">
            <w:pPr>
              <w:ind w:firstLine="0"/>
              <w:jc w:val="left"/>
            </w:pPr>
            <w:r w:rsidRPr="0005313F">
              <w:t>- примитивно-рекурсивные и частично-рекурсивные функции;</w:t>
            </w:r>
          </w:p>
          <w:p w:rsidR="00D93758" w:rsidRPr="0005313F" w:rsidRDefault="00D93758" w:rsidP="00740CFA">
            <w:pPr>
              <w:ind w:firstLine="0"/>
              <w:jc w:val="left"/>
            </w:pPr>
            <w:r w:rsidRPr="0005313F">
              <w:t>- классификацию задач по степени сло</w:t>
            </w:r>
            <w:r w:rsidRPr="0005313F">
              <w:t>ж</w:t>
            </w:r>
            <w:r w:rsidRPr="0005313F">
              <w:t>ности;</w:t>
            </w:r>
          </w:p>
          <w:p w:rsidR="00D93758" w:rsidRPr="0005313F" w:rsidRDefault="00D93758" w:rsidP="00740CFA">
            <w:pPr>
              <w:ind w:firstLine="0"/>
              <w:jc w:val="left"/>
              <w:rPr>
                <w:bCs/>
              </w:rPr>
            </w:pPr>
            <w:r w:rsidRPr="0005313F">
              <w:t>- классификацию языков программиров</w:t>
            </w:r>
            <w:r w:rsidRPr="0005313F">
              <w:t>а</w:t>
            </w:r>
            <w:r w:rsidRPr="0005313F">
              <w:t>ния согласно математическим моделям алгоритма.</w:t>
            </w:r>
          </w:p>
        </w:tc>
        <w:tc>
          <w:tcPr>
            <w:tcW w:w="2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05313F" w:rsidRDefault="00D93758" w:rsidP="00280709">
            <w:pPr>
              <w:ind w:firstLine="0"/>
              <w:jc w:val="left"/>
            </w:pPr>
            <w:r w:rsidRPr="0005313F">
              <w:t>Теоретические вопросы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 xml:space="preserve">1. Понятие алгоритма. Математические модели алгоритма. Классификация языков про-граммирование по математической модели алгоритма. 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 xml:space="preserve">2. Детерминированная машина Тьюринга (ДМТ): «чёрный ящик» и структурная схема. 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>3. Универсальная машина Тьюринга (универсальный интерперетатор). Архитект</w:t>
            </w:r>
            <w:r w:rsidRPr="0005313F">
              <w:t>у</w:t>
            </w:r>
            <w:r w:rsidRPr="0005313F">
              <w:t xml:space="preserve">ра фон Неймана. 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>4. Алгоритмически неразрешимые проблемы. Проблема остановки машины Ть</w:t>
            </w:r>
            <w:r w:rsidRPr="0005313F">
              <w:t>ю</w:t>
            </w:r>
            <w:r w:rsidRPr="0005313F">
              <w:t>ринга.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 xml:space="preserve">5. Тезис Тьюринга. 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 xml:space="preserve">6. Примитивно-рекурсивные функции. 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>7. Доказательство примитивной рекурсивности арифметических операций.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 xml:space="preserve">8. Частично-рекурсивные функции. 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 xml:space="preserve">9. Тезис Чёрча. 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>10. Эквивалентность моделей ДМТ и вычислимой функции.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>11. Понятие вычислительной сложности алгоритма как числа шагов детерминир</w:t>
            </w:r>
            <w:r w:rsidRPr="0005313F">
              <w:t>о</w:t>
            </w:r>
            <w:r w:rsidRPr="0005313F">
              <w:t>ванной машины Тьюринга.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 xml:space="preserve">12. Недетерминированная машина Тьюринга (НДМТ). </w:t>
            </w:r>
          </w:p>
          <w:p w:rsidR="00D93758" w:rsidRPr="0005313F" w:rsidRDefault="00D93758" w:rsidP="00D103D5">
            <w:pPr>
              <w:ind w:firstLine="0"/>
              <w:jc w:val="left"/>
            </w:pPr>
            <w:r w:rsidRPr="0005313F">
              <w:t>13. Понятие вычислительной сложности алгоритма как числа шагов недетермин</w:t>
            </w:r>
            <w:r w:rsidRPr="0005313F">
              <w:t>и</w:t>
            </w:r>
            <w:r w:rsidRPr="0005313F">
              <w:t xml:space="preserve">рованной  машины Тьюринга. </w:t>
            </w:r>
          </w:p>
          <w:p w:rsidR="00D93758" w:rsidRPr="0005313F" w:rsidRDefault="00D93758" w:rsidP="002537BD">
            <w:pPr>
              <w:ind w:firstLine="0"/>
              <w:jc w:val="left"/>
            </w:pPr>
            <w:r w:rsidRPr="0005313F">
              <w:t>14. Классификация алгоритмов и задач по вычислительной сложности.</w:t>
            </w:r>
          </w:p>
        </w:tc>
      </w:tr>
      <w:tr w:rsidR="00D93758" w:rsidRPr="00513827" w:rsidTr="00783AC8">
        <w:trPr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9323CC" w:rsidRDefault="00D93758" w:rsidP="00280709">
            <w:pPr>
              <w:ind w:firstLine="0"/>
              <w:jc w:val="center"/>
            </w:pPr>
            <w:r>
              <w:t>Уметь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Default="00D93758" w:rsidP="000B23A0">
            <w:pPr>
              <w:ind w:firstLine="0"/>
              <w:jc w:val="left"/>
            </w:pPr>
            <w:r>
              <w:t>- строить детерминированные машины Тьюринга для решения модельных задач;</w:t>
            </w:r>
          </w:p>
          <w:p w:rsidR="00D93758" w:rsidRPr="00855B7D" w:rsidRDefault="00D93758" w:rsidP="000B23A0">
            <w:pPr>
              <w:ind w:firstLine="0"/>
              <w:jc w:val="left"/>
            </w:pPr>
            <w:r>
              <w:t xml:space="preserve">- определять принадлежность модельной задачи к классу </w:t>
            </w:r>
            <w:r w:rsidRPr="000B23A0">
              <w:t>E</w:t>
            </w:r>
            <w:r w:rsidRPr="00207F74">
              <w:t xml:space="preserve">, </w:t>
            </w:r>
            <w:r w:rsidRPr="000B23A0">
              <w:t>NP</w:t>
            </w:r>
            <w:r w:rsidRPr="00207F74">
              <w:t xml:space="preserve">, </w:t>
            </w:r>
            <w:r w:rsidRPr="000B23A0">
              <w:t>P</w:t>
            </w:r>
            <w:r w:rsidRPr="00855B7D">
              <w:t>;</w:t>
            </w:r>
          </w:p>
          <w:p w:rsidR="00D93758" w:rsidRDefault="00D93758" w:rsidP="000B23A0">
            <w:pPr>
              <w:ind w:firstLine="0"/>
              <w:jc w:val="left"/>
            </w:pPr>
            <w:r>
              <w:t>- определять, является ли модельная зад</w:t>
            </w:r>
            <w:r>
              <w:t>а</w:t>
            </w:r>
            <w:r>
              <w:t xml:space="preserve">ча </w:t>
            </w:r>
            <w:r w:rsidRPr="00F75AFD">
              <w:t>NP</w:t>
            </w:r>
            <w:r w:rsidRPr="00B907B2">
              <w:t>-</w:t>
            </w:r>
            <w:r>
              <w:t>полной;</w:t>
            </w:r>
          </w:p>
          <w:p w:rsidR="00D93758" w:rsidRDefault="00D93758" w:rsidP="000B23A0">
            <w:pPr>
              <w:ind w:firstLine="0"/>
              <w:jc w:val="left"/>
            </w:pPr>
            <w:r>
              <w:t>- определять размерность задачи;</w:t>
            </w:r>
          </w:p>
          <w:p w:rsidR="00D93758" w:rsidRDefault="00D93758" w:rsidP="000B23A0">
            <w:pPr>
              <w:pStyle w:val="FootnoteText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0B23A0">
              <w:rPr>
                <w:sz w:val="24"/>
                <w:szCs w:val="24"/>
              </w:rPr>
              <w:t>- определять вычислительную сложность алгоритма.</w:t>
            </w:r>
          </w:p>
        </w:tc>
        <w:tc>
          <w:tcPr>
            <w:tcW w:w="30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758" w:rsidRDefault="00D93758" w:rsidP="00E13596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Практические заданья</w:t>
            </w:r>
          </w:p>
          <w:p w:rsidR="00D93758" w:rsidRDefault="00D93758" w:rsidP="00E13596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1. По диаграмме переходов составить систему команд ДМТ. Как она преобразует з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писанное на ленте слово из нулей и единиц?</w:t>
            </w:r>
          </w:p>
          <w:p w:rsidR="00D93758" w:rsidRDefault="00D93758" w:rsidP="000711EA">
            <w:pPr>
              <w:widowControl/>
              <w:ind w:firstLine="0"/>
              <w:jc w:val="left"/>
              <w:rPr>
                <w:bCs/>
                <w:i/>
              </w:rPr>
            </w:pPr>
            <w:r w:rsidRPr="00C04240">
              <w:rPr>
                <w:i/>
                <w:noProof/>
              </w:rPr>
              <w:pict>
                <v:shape id="Рисунок 37" o:spid="_x0000_i1059" type="#_x0000_t75" style="width:243.75pt;height:137.25pt;visibility:visible">
                  <v:imagedata r:id="rId35" o:title=""/>
                </v:shape>
              </w:pict>
            </w:r>
          </w:p>
          <w:p w:rsidR="00D93758" w:rsidRDefault="00D93758" w:rsidP="008C3394">
            <w:pPr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2. Записать систему команд ДМТ сложения двух чисел и изобразить её граф перех</w:t>
            </w:r>
            <w:r>
              <w:rPr>
                <w:bCs/>
                <w:i/>
              </w:rPr>
              <w:t>о</w:t>
            </w:r>
            <w:r>
              <w:rPr>
                <w:bCs/>
                <w:i/>
              </w:rPr>
              <w:t>дов. Числа записаны на ленте в унарном коде с раздилителем-звёздочкой.</w:t>
            </w:r>
          </w:p>
          <w:p w:rsidR="00D93758" w:rsidRPr="00AB3545" w:rsidRDefault="00D93758" w:rsidP="00EE666D">
            <w:pPr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 xml:space="preserve">3. </w:t>
            </w:r>
            <w:r w:rsidRPr="00EE666D">
              <w:rPr>
                <w:bCs/>
                <w:i/>
              </w:rPr>
              <w:t xml:space="preserve">Построить </w:t>
            </w:r>
            <w:r>
              <w:rPr>
                <w:bCs/>
                <w:i/>
              </w:rPr>
              <w:t xml:space="preserve">диаграмму переходов </w:t>
            </w:r>
            <w:r w:rsidRPr="00EE666D">
              <w:rPr>
                <w:bCs/>
                <w:i/>
              </w:rPr>
              <w:t>машин</w:t>
            </w:r>
            <w:r>
              <w:rPr>
                <w:bCs/>
                <w:i/>
              </w:rPr>
              <w:t>ы</w:t>
            </w:r>
            <w:r w:rsidRPr="00EE666D">
              <w:rPr>
                <w:bCs/>
                <w:i/>
              </w:rPr>
              <w:t xml:space="preserve"> Тьюринг</w:t>
            </w:r>
            <w:r>
              <w:rPr>
                <w:bCs/>
                <w:i/>
              </w:rPr>
              <w:t>а, вычисляющей</w:t>
            </w:r>
            <w:r w:rsidRPr="00EE666D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 xml:space="preserve">логический </w:t>
            </w:r>
            <w:r w:rsidRPr="00EE666D">
              <w:rPr>
                <w:bCs/>
                <w:i/>
              </w:rPr>
              <w:t>пр</w:t>
            </w:r>
            <w:r w:rsidRPr="00EE666D">
              <w:rPr>
                <w:bCs/>
                <w:i/>
              </w:rPr>
              <w:t>е</w:t>
            </w:r>
            <w:r w:rsidRPr="00EE666D">
              <w:rPr>
                <w:bCs/>
                <w:i/>
              </w:rPr>
              <w:t xml:space="preserve">дикат </w:t>
            </w:r>
            <w:r w:rsidRPr="00C04240">
              <w:rPr>
                <w:bCs/>
              </w:rPr>
              <w:fldChar w:fldCharType="begin"/>
            </w:r>
            <w:r w:rsidRPr="00C04240">
              <w:rPr>
                <w:bCs/>
              </w:rPr>
              <w:instrText xml:space="preserve"> QUOTE </w:instrText>
            </w:r>
            <w:r w:rsidRPr="00C04240">
              <w:pict>
                <v:shape id="_x0000_i1060" type="#_x0000_t75" style="width:66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2D8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992D8F&quot;&gt;&lt;m:oMathPara&gt;&lt;m:oMath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m:rPr&gt;&lt;m:nor/&gt;&lt;/m:rPr&gt;&lt;w:rPr&gt;&lt;w:rFonts w:ascii=&quot;Cambria Math&quot; w:h-ansi=&quot;Cambria Math&quot;/&gt;&lt;wx:font wx:val=&quot;Cambria Math&quot;/&gt;&lt;w:b-cs/&gt;&lt;w:lang w:val=&quot;EL&quot;/&gt;&lt;/w:rPr&gt;&lt;m:t&gt;О±&lt;/m:t&gt;&lt;/m:r&gt;&lt;m:r&gt;&lt;m:rPr&gt;&lt;m:nor/&gt;&lt;/m:rPr&gt;&lt;w:rPr&gt;&lt;w:rFonts w:ascii=&quot;Cambria Math&quot; w:h-ansi=&quot;Cambria Math&quot;/&gt;&lt;wx:font wx:val=&quot;Cambria Math&quot;/&gt;&lt;w:b-cs/&gt;&lt;/w:rPr&gt;&lt;m:t&gt;-С‡С‘С‚РЅРѕРµ&lt;/m:t&gt;&lt;/m:r&gt;&lt;/m:e&gt;&lt;/m:d&gt;&lt;m:r&gt;&lt;w:rPr&gt;&lt;w:rFonts w:ascii=&quot;Cambria Math&quot; w:h-ansi=&quot;Cambria Math&quot;/&gt;&lt;wx:font wx:val=&quot;Cambria Math&quot;/&gt;&lt;w:i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6" o:title="" chromakey="white"/>
                </v:shape>
              </w:pict>
            </w:r>
            <w:r w:rsidRPr="00C04240">
              <w:rPr>
                <w:bCs/>
              </w:rPr>
              <w:instrText xml:space="preserve"> </w:instrText>
            </w:r>
            <w:r w:rsidRPr="00C04240">
              <w:rPr>
                <w:bCs/>
              </w:rPr>
              <w:fldChar w:fldCharType="separate"/>
            </w:r>
            <w:r w:rsidRPr="00C04240">
              <w:pict>
                <v:shape id="_x0000_i1061" type="#_x0000_t75" style="width:66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102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1FB5&quot;/&gt;&lt;wsp:rsid wsp:val=&quot;000024BD&quot;/&gt;&lt;wsp:rsid wsp:val=&quot;000054C0&quot;/&gt;&lt;wsp:rsid wsp:val=&quot;00013CC4&quot;/&gt;&lt;wsp:rsid wsp:val=&quot;000162D3&quot;/&gt;&lt;wsp:rsid wsp:val=&quot;00016EB1&quot;/&gt;&lt;wsp:rsid wsp:val=&quot;00020D4D&quot;/&gt;&lt;wsp:rsid wsp:val=&quot;00026D2E&quot;/&gt;&lt;wsp:rsid wsp:val=&quot;00027B08&quot;/&gt;&lt;wsp:rsid wsp:val=&quot;00030325&quot;/&gt;&lt;wsp:rsid wsp:val=&quot;000306DD&quot;/&gt;&lt;wsp:rsid wsp:val=&quot;0003145C&quot;/&gt;&lt;wsp:rsid wsp:val=&quot;00032EB5&quot;/&gt;&lt;wsp:rsid wsp:val=&quot;00033029&quot;/&gt;&lt;wsp:rsid wsp:val=&quot;000332A6&quot;/&gt;&lt;wsp:rsid wsp:val=&quot;0003443F&quot;/&gt;&lt;wsp:rsid wsp:val=&quot;00034F28&quot;/&gt;&lt;wsp:rsid wsp:val=&quot;00036D6F&quot;/&gt;&lt;wsp:rsid wsp:val=&quot;00037D93&quot;/&gt;&lt;wsp:rsid wsp:val=&quot;000409AB&quot;/&gt;&lt;wsp:rsid wsp:val=&quot;000430D3&quot;/&gt;&lt;wsp:rsid wsp:val=&quot;0005313F&quot;/&gt;&lt;wsp:rsid wsp:val=&quot;00053F74&quot;/&gt;&lt;wsp:rsid wsp:val=&quot;00054C20&quot;/&gt;&lt;wsp:rsid wsp:val=&quot;00054FE2&quot;/&gt;&lt;wsp:rsid wsp:val=&quot;00055516&quot;/&gt;&lt;wsp:rsid wsp:val=&quot;0006084D&quot;/&gt;&lt;wsp:rsid wsp:val=&quot;00063D00&quot;/&gt;&lt;wsp:rsid wsp:val=&quot;00064AD3&quot;/&gt;&lt;wsp:rsid wsp:val=&quot;00065E28&quot;/&gt;&lt;wsp:rsid wsp:val=&quot;00066036&quot;/&gt;&lt;wsp:rsid wsp:val=&quot;000670EA&quot;/&gt;&lt;wsp:rsid wsp:val=&quot;000675FD&quot;/&gt;&lt;wsp:rsid wsp:val=&quot;000711EA&quot;/&gt;&lt;wsp:rsid wsp:val=&quot;0007246B&quot;/&gt;&lt;wsp:rsid wsp:val=&quot;00072924&quot;/&gt;&lt;wsp:rsid wsp:val=&quot;00075405&quot;/&gt;&lt;wsp:rsid wsp:val=&quot;000756A0&quot;/&gt;&lt;wsp:rsid wsp:val=&quot;000809C2&quot;/&gt;&lt;wsp:rsid wsp:val=&quot;0008161B&quot;/&gt;&lt;wsp:rsid wsp:val=&quot;00082173&quot;/&gt;&lt;wsp:rsid wsp:val=&quot;00082EB2&quot;/&gt;&lt;wsp:rsid wsp:val=&quot;000839DC&quot;/&gt;&lt;wsp:rsid wsp:val=&quot;00084018&quot;/&gt;&lt;wsp:rsid wsp:val=&quot;0008595C&quot;/&gt;&lt;wsp:rsid wsp:val=&quot;00085AB0&quot;/&gt;&lt;wsp:rsid wsp:val=&quot;000932A0&quot;/&gt;&lt;wsp:rsid wsp:val=&quot;00094253&quot;/&gt;&lt;wsp:rsid wsp:val=&quot;000945CA&quot;/&gt;&lt;wsp:rsid wsp:val=&quot;000946CF&quot;/&gt;&lt;wsp:rsid wsp:val=&quot;00096109&quot;/&gt;&lt;wsp:rsid wsp:val=&quot;00096974&quot;/&gt;&lt;wsp:rsid wsp:val=&quot;000A01F1&quot;/&gt;&lt;wsp:rsid wsp:val=&quot;000A0EFB&quot;/&gt;&lt;wsp:rsid wsp:val=&quot;000A1E5F&quot;/&gt;&lt;wsp:rsid wsp:val=&quot;000A1EB1&quot;/&gt;&lt;wsp:rsid wsp:val=&quot;000A27D8&quot;/&gt;&lt;wsp:rsid wsp:val=&quot;000A340F&quot;/&gt;&lt;wsp:rsid wsp:val=&quot;000A5A44&quot;/&gt;&lt;wsp:rsid wsp:val=&quot;000A65A1&quot;/&gt;&lt;wsp:rsid wsp:val=&quot;000A712C&quot;/&gt;&lt;wsp:rsid wsp:val=&quot;000A71BC&quot;/&gt;&lt;wsp:rsid wsp:val=&quot;000B0037&quot;/&gt;&lt;wsp:rsid wsp:val=&quot;000B0916&quot;/&gt;&lt;wsp:rsid wsp:val=&quot;000B101B&quot;/&gt;&lt;wsp:rsid wsp:val=&quot;000B23A0&quot;/&gt;&lt;wsp:rsid wsp:val=&quot;000B4357&quot;/&gt;&lt;wsp:rsid wsp:val=&quot;000B5863&quot;/&gt;&lt;wsp:rsid wsp:val=&quot;000B5A7C&quot;/&gt;&lt;wsp:rsid wsp:val=&quot;000B6909&quot;/&gt;&lt;wsp:rsid wsp:val=&quot;000B7DA2&quot;/&gt;&lt;wsp:rsid wsp:val=&quot;000C1E27&quot;/&gt;&lt;wsp:rsid wsp:val=&quot;000C1F6B&quot;/&gt;&lt;wsp:rsid wsp:val=&quot;000C30A9&quot;/&gt;&lt;wsp:rsid wsp:val=&quot;000C45E2&quot;/&gt;&lt;wsp:rsid wsp:val=&quot;000C531A&quot;/&gt;&lt;wsp:rsid wsp:val=&quot;000D4A50&quot;/&gt;&lt;wsp:rsid wsp:val=&quot;000E038B&quot;/&gt;&lt;wsp:rsid wsp:val=&quot;000E1ADF&quot;/&gt;&lt;wsp:rsid wsp:val=&quot;000E3100&quot;/&gt;&lt;wsp:rsid wsp:val=&quot;000E3750&quot;/&gt;&lt;wsp:rsid wsp:val=&quot;000E3FA3&quot;/&gt;&lt;wsp:rsid wsp:val=&quot;000F10A7&quot;/&gt;&lt;wsp:rsid wsp:val=&quot;000F1AC9&quot;/&gt;&lt;wsp:rsid wsp:val=&quot;000F229A&quot;/&gt;&lt;wsp:rsid wsp:val=&quot;000F3228&quot;/&gt;&lt;wsp:rsid wsp:val=&quot;000F67BB&quot;/&gt;&lt;wsp:rsid wsp:val=&quot;000F68E9&quot;/&gt;&lt;wsp:rsid wsp:val=&quot;000F6EA7&quot;/&gt;&lt;wsp:rsid wsp:val=&quot;000F7838&quot;/&gt;&lt;wsp:rsid wsp:val=&quot;0010038D&quot;/&gt;&lt;wsp:rsid wsp:val=&quot;001003A0&quot;/&gt;&lt;wsp:rsid wsp:val=&quot;001013BB&quot;/&gt;&lt;wsp:rsid wsp:val=&quot;00101422&quot;/&gt;&lt;wsp:rsid wsp:val=&quot;001038BD&quot;/&gt;&lt;wsp:rsid wsp:val=&quot;00103C9C&quot;/&gt;&lt;wsp:rsid wsp:val=&quot;00103DB0&quot;/&gt;&lt;wsp:rsid wsp:val=&quot;00104BB5&quot;/&gt;&lt;wsp:rsid wsp:val=&quot;001060FE&quot;/&gt;&lt;wsp:rsid wsp:val=&quot;001065CF&quot;/&gt;&lt;wsp:rsid wsp:val=&quot;001076F3&quot;/&gt;&lt;wsp:rsid wsp:val=&quot;00113E76&quot;/&gt;&lt;wsp:rsid wsp:val=&quot;001144FF&quot;/&gt;&lt;wsp:rsid wsp:val=&quot;00114FCC&quot;/&gt;&lt;wsp:rsid wsp:val=&quot;00115795&quot;/&gt;&lt;wsp:rsid wsp:val=&quot;0011722B&quot;/&gt;&lt;wsp:rsid wsp:val=&quot;00117951&quot;/&gt;&lt;wsp:rsid wsp:val=&quot;00117AE4&quot;/&gt;&lt;wsp:rsid wsp:val=&quot;00123033&quot;/&gt;&lt;wsp:rsid wsp:val=&quot;00126129&quot;/&gt;&lt;wsp:rsid wsp:val=&quot;0012639D&quot;/&gt;&lt;wsp:rsid wsp:val=&quot;00127CE0&quot;/&gt;&lt;wsp:rsid wsp:val=&quot;001310C7&quot;/&gt;&lt;wsp:rsid wsp:val=&quot;0013141E&quot;/&gt;&lt;wsp:rsid wsp:val=&quot;00133538&quot;/&gt;&lt;wsp:rsid wsp:val=&quot;0013405F&quot;/&gt;&lt;wsp:rsid wsp:val=&quot;00135DEA&quot;/&gt;&lt;wsp:rsid wsp:val=&quot;00137F46&quot;/&gt;&lt;wsp:rsid wsp:val=&quot;00143590&quot;/&gt;&lt;wsp:rsid wsp:val=&quot;001459AB&quot;/&gt;&lt;wsp:rsid wsp:val=&quot;00145AAE&quot;/&gt;&lt;wsp:rsid wsp:val=&quot;00152163&quot;/&gt;&lt;wsp:rsid wsp:val=&quot;001526EF&quot;/&gt;&lt;wsp:rsid wsp:val=&quot;00153190&quot;/&gt;&lt;wsp:rsid wsp:val=&quot;00154F84&quot;/&gt;&lt;wsp:rsid wsp:val=&quot;00155B3E&quot;/&gt;&lt;wsp:rsid wsp:val=&quot;001607BB&quot;/&gt;&lt;wsp:rsid wsp:val=&quot;00161145&quot;/&gt;&lt;wsp:rsid wsp:val=&quot;001613C1&quot;/&gt;&lt;wsp:rsid wsp:val=&quot;00165E32&quot;/&gt;&lt;wsp:rsid wsp:val=&quot;0017058F&quot;/&gt;&lt;wsp:rsid wsp:val=&quot;00173672&quot;/&gt;&lt;wsp:rsid wsp:val=&quot;00173E53&quot;/&gt;&lt;wsp:rsid wsp:val=&quot;00174A67&quot;/&gt;&lt;wsp:rsid wsp:val=&quot;0018196E&quot;/&gt;&lt;wsp:rsid wsp:val=&quot;00181F2E&quot;/&gt;&lt;wsp:rsid wsp:val=&quot;00185AE9&quot;/&gt;&lt;wsp:rsid wsp:val=&quot;00187206&quot;/&gt;&lt;wsp:rsid wsp:val=&quot;001902FE&quot;/&gt;&lt;wsp:rsid wsp:val=&quot;001914F8&quot;/&gt;&lt;wsp:rsid wsp:val=&quot;00192AFC&quot;/&gt;&lt;wsp:rsid wsp:val=&quot;00195F38&quot;/&gt;&lt;wsp:rsid wsp:val=&quot;00196A06&quot;/&gt;&lt;wsp:rsid wsp:val=&quot;00197B54&quot;/&gt;&lt;wsp:rsid wsp:val=&quot;001A0EC9&quot;/&gt;&lt;wsp:rsid wsp:val=&quot;001A0EDB&quot;/&gt;&lt;wsp:rsid wsp:val=&quot;001A182E&quot;/&gt;&lt;wsp:rsid wsp:val=&quot;001A4E6B&quot;/&gt;&lt;wsp:rsid wsp:val=&quot;001A66B7&quot;/&gt;&lt;wsp:rsid wsp:val=&quot;001B2CD5&quot;/&gt;&lt;wsp:rsid wsp:val=&quot;001B43A4&quot;/&gt;&lt;wsp:rsid wsp:val=&quot;001B61EE&quot;/&gt;&lt;wsp:rsid wsp:val=&quot;001C0E23&quot;/&gt;&lt;wsp:rsid wsp:val=&quot;001C38AE&quot;/&gt;&lt;wsp:rsid wsp:val=&quot;001C5418&quot;/&gt;&lt;wsp:rsid wsp:val=&quot;001C5A1D&quot;/&gt;&lt;wsp:rsid wsp:val=&quot;001C5A28&quot;/&gt;&lt;wsp:rsid wsp:val=&quot;001C5EA8&quot;/&gt;&lt;wsp:rsid wsp:val=&quot;001D0770&quot;/&gt;&lt;wsp:rsid wsp:val=&quot;001D40F2&quot;/&gt;&lt;wsp:rsid wsp:val=&quot;001D4471&quot;/&gt;&lt;wsp:rsid wsp:val=&quot;001D48F4&quot;/&gt;&lt;wsp:rsid wsp:val=&quot;001D4C1B&quot;/&gt;&lt;wsp:rsid wsp:val=&quot;001D6DFA&quot;/&gt;&lt;wsp:rsid wsp:val=&quot;001D7619&quot;/&gt;&lt;wsp:rsid wsp:val=&quot;001E12CD&quot;/&gt;&lt;wsp:rsid wsp:val=&quot;001E2737&quot;/&gt;&lt;wsp:rsid wsp:val=&quot;001E2E6B&quot;/&gt;&lt;wsp:rsid wsp:val=&quot;001E5ECB&quot;/&gt;&lt;wsp:rsid wsp:val=&quot;001E6109&quot;/&gt;&lt;wsp:rsid wsp:val=&quot;001E7236&quot;/&gt;&lt;wsp:rsid wsp:val=&quot;001E74EF&quot;/&gt;&lt;wsp:rsid wsp:val=&quot;001E772A&quot;/&gt;&lt;wsp:rsid wsp:val=&quot;001E7E25&quot;/&gt;&lt;wsp:rsid wsp:val=&quot;001F027A&quot;/&gt;&lt;wsp:rsid wsp:val=&quot;001F0CBE&quot;/&gt;&lt;wsp:rsid wsp:val=&quot;001F0E72&quot;/&gt;&lt;wsp:rsid wsp:val=&quot;001F10D4&quot;/&gt;&lt;wsp:rsid wsp:val=&quot;001F1487&quot;/&gt;&lt;wsp:rsid wsp:val=&quot;001F2722&quot;/&gt;&lt;wsp:rsid wsp:val=&quot;001F63AB&quot;/&gt;&lt;wsp:rsid wsp:val=&quot;001F6597&quot;/&gt;&lt;wsp:rsid wsp:val=&quot;001F6E8B&quot;/&gt;&lt;wsp:rsid wsp:val=&quot;00200158&quot;/&gt;&lt;wsp:rsid wsp:val=&quot;00200E0B&quot;/&gt;&lt;wsp:rsid wsp:val=&quot;00203809&quot;/&gt;&lt;wsp:rsid wsp:val=&quot;002049FA&quot;/&gt;&lt;wsp:rsid wsp:val=&quot;00204FD1&quot;/&gt;&lt;wsp:rsid wsp:val=&quot;00205B6B&quot;/&gt;&lt;wsp:rsid wsp:val=&quot;00206E45&quot;/&gt;&lt;wsp:rsid wsp:val=&quot;002076C4&quot;/&gt;&lt;wsp:rsid wsp:val=&quot;00207DB8&quot;/&gt;&lt;wsp:rsid wsp:val=&quot;00207F74&quot;/&gt;&lt;wsp:rsid wsp:val=&quot;00207FAB&quot;/&gt;&lt;wsp:rsid wsp:val=&quot;00210E7C&quot;/&gt;&lt;wsp:rsid wsp:val=&quot;00213397&quot;/&gt;&lt;wsp:rsid wsp:val=&quot;002134BD&quot;/&gt;&lt;wsp:rsid wsp:val=&quot;00213C97&quot;/&gt;&lt;wsp:rsid wsp:val=&quot;0021735D&quot;/&gt;&lt;wsp:rsid wsp:val=&quot;00217581&quot;/&gt;&lt;wsp:rsid wsp:val=&quot;00217A9E&quot;/&gt;&lt;wsp:rsid wsp:val=&quot;00220733&quot;/&gt;&lt;wsp:rsid wsp:val=&quot;00221ED0&quot;/&gt;&lt;wsp:rsid wsp:val=&quot;00223D88&quot;/&gt;&lt;wsp:rsid wsp:val=&quot;00224601&quot;/&gt;&lt;wsp:rsid wsp:val=&quot;00224A52&quot;/&gt;&lt;wsp:rsid wsp:val=&quot;00224D9E&quot;/&gt;&lt;wsp:rsid wsp:val=&quot;00226996&quot;/&gt;&lt;wsp:rsid wsp:val=&quot;00226B27&quot;/&gt;&lt;wsp:rsid wsp:val=&quot;00227581&quot;/&gt;&lt;wsp:rsid wsp:val=&quot;00232717&quot;/&gt;&lt;wsp:rsid wsp:val=&quot;0023330D&quot;/&gt;&lt;wsp:rsid wsp:val=&quot;00234EF9&quot;/&gt;&lt;wsp:rsid wsp:val=&quot;002364D5&quot;/&gt;&lt;wsp:rsid wsp:val=&quot;00237A72&quot;/&gt;&lt;wsp:rsid wsp:val=&quot;0024270B&quot;/&gt;&lt;wsp:rsid wsp:val=&quot;00243DE6&quot;/&gt;&lt;wsp:rsid wsp:val=&quot;00243FCA&quot;/&gt;&lt;wsp:rsid wsp:val=&quot;00244EB2&quot;/&gt;&lt;wsp:rsid wsp:val=&quot;00244FB4&quot;/&gt;&lt;wsp:rsid wsp:val=&quot;00245432&quot;/&gt;&lt;wsp:rsid wsp:val=&quot;002461A8&quot;/&gt;&lt;wsp:rsid wsp:val=&quot;002467A8&quot;/&gt;&lt;wsp:rsid wsp:val=&quot;0024682D&quot;/&gt;&lt;wsp:rsid wsp:val=&quot;00247C99&quot;/&gt;&lt;wsp:rsid wsp:val=&quot;002537BD&quot;/&gt;&lt;wsp:rsid wsp:val=&quot;00253E5C&quot;/&gt;&lt;wsp:rsid wsp:val=&quot;00256939&quot;/&gt;&lt;wsp:rsid wsp:val=&quot;00256E7A&quot;/&gt;&lt;wsp:rsid wsp:val=&quot;00260D8D&quot;/&gt;&lt;wsp:rsid wsp:val=&quot;0026170A&quot;/&gt;&lt;wsp:rsid wsp:val=&quot;002637CD&quot;/&gt;&lt;wsp:rsid wsp:val=&quot;00264C47&quot;/&gt;&lt;wsp:rsid wsp:val=&quot;002726B6&quot;/&gt;&lt;wsp:rsid wsp:val=&quot;00275145&quot;/&gt;&lt;wsp:rsid wsp:val=&quot;0027558F&quot;/&gt;&lt;wsp:rsid wsp:val=&quot;00275CEA&quot;/&gt;&lt;wsp:rsid wsp:val=&quot;002765C2&quot;/&gt;&lt;wsp:rsid wsp:val=&quot;002765D2&quot;/&gt;&lt;wsp:rsid wsp:val=&quot;002773CC&quot;/&gt;&lt;wsp:rsid wsp:val=&quot;00277AD1&quot;/&gt;&lt;wsp:rsid wsp:val=&quot;00280709&quot;/&gt;&lt;wsp:rsid wsp:val=&quot;00280FA4&quot;/&gt;&lt;wsp:rsid wsp:val=&quot;002822B1&quot;/&gt;&lt;wsp:rsid wsp:val=&quot;0029197E&quot;/&gt;&lt;wsp:rsid wsp:val=&quot;002927B0&quot;/&gt;&lt;wsp:rsid wsp:val=&quot;00295651&quot;/&gt;&lt;wsp:rsid wsp:val=&quot;002A010E&quot;/&gt;&lt;wsp:rsid wsp:val=&quot;002A01D0&quot;/&gt;&lt;wsp:rsid wsp:val=&quot;002A0FD6&quot;/&gt;&lt;wsp:rsid wsp:val=&quot;002A1DBE&quot;/&gt;&lt;wsp:rsid wsp:val=&quot;002A40E2&quot;/&gt;&lt;wsp:rsid wsp:val=&quot;002A42A7&quot;/&gt;&lt;wsp:rsid wsp:val=&quot;002A6100&quot;/&gt;&lt;wsp:rsid wsp:val=&quot;002A720F&quot;/&gt;&lt;wsp:rsid wsp:val=&quot;002B0CF6&quot;/&gt;&lt;wsp:rsid wsp:val=&quot;002B2A3D&quot;/&gt;&lt;wsp:rsid wsp:val=&quot;002B3084&quot;/&gt;&lt;wsp:rsid wsp:val=&quot;002B39E2&quot;/&gt;&lt;wsp:rsid wsp:val=&quot;002C0376&quot;/&gt;&lt;wsp:rsid wsp:val=&quot;002C1D1A&quot;/&gt;&lt;wsp:rsid wsp:val=&quot;002C1F2B&quot;/&gt;&lt;wsp:rsid wsp:val=&quot;002C3E46&quot;/&gt;&lt;wsp:rsid wsp:val=&quot;002C47F7&quot;/&gt;&lt;wsp:rsid wsp:val=&quot;002C5D0B&quot;/&gt;&lt;wsp:rsid wsp:val=&quot;002D03C4&quot;/&gt;&lt;wsp:rsid wsp:val=&quot;002D2B0F&quot;/&gt;&lt;wsp:rsid wsp:val=&quot;002D39B2&quot;/&gt;&lt;wsp:rsid wsp:val=&quot;002D3FB2&quot;/&gt;&lt;wsp:rsid wsp:val=&quot;002D4CD4&quot;/&gt;&lt;wsp:rsid wsp:val=&quot;002D59DF&quot;/&gt;&lt;wsp:rsid wsp:val=&quot;002D7C1C&quot;/&gt;&lt;wsp:rsid wsp:val=&quot;002E093C&quot;/&gt;&lt;wsp:rsid wsp:val=&quot;002E102E&quot;/&gt;&lt;wsp:rsid wsp:val=&quot;002E1FA4&quot;/&gt;&lt;wsp:rsid wsp:val=&quot;002E2348&quot;/&gt;&lt;wsp:rsid wsp:val=&quot;002E33F1&quot;/&gt;&lt;wsp:rsid wsp:val=&quot;002E3DFF&quot;/&gt;&lt;wsp:rsid wsp:val=&quot;002E489E&quot;/&gt;&lt;wsp:rsid wsp:val=&quot;002E4F95&quot;/&gt;&lt;wsp:rsid wsp:val=&quot;002E61E7&quot;/&gt;&lt;wsp:rsid wsp:val=&quot;002E7BC9&quot;/&gt;&lt;wsp:rsid wsp:val=&quot;002F15DB&quot;/&gt;&lt;wsp:rsid wsp:val=&quot;002F35BF&quot;/&gt;&lt;wsp:rsid wsp:val=&quot;002F3881&quot;/&gt;&lt;wsp:rsid wsp:val=&quot;002F5C36&quot;/&gt;&lt;wsp:rsid wsp:val=&quot;002F5C86&quot;/&gt;&lt;wsp:rsid wsp:val=&quot;003016F9&quot;/&gt;&lt;wsp:rsid wsp:val=&quot;0030679B&quot;/&gt;&lt;wsp:rsid wsp:val=&quot;003069E1&quot;/&gt;&lt;wsp:rsid wsp:val=&quot;00311633&quot;/&gt;&lt;wsp:rsid wsp:val=&quot;00321637&quot;/&gt;&lt;wsp:rsid wsp:val=&quot;00321DD2&quot;/&gt;&lt;wsp:rsid wsp:val=&quot;00322C33&quot;/&gt;&lt;wsp:rsid wsp:val=&quot;0032470F&quot;/&gt;&lt;wsp:rsid wsp:val=&quot;0032503C&quot;/&gt;&lt;wsp:rsid wsp:val=&quot;003267AD&quot;/&gt;&lt;wsp:rsid wsp:val=&quot;00326AAC&quot;/&gt;&lt;wsp:rsid wsp:val=&quot;003271DE&quot;/&gt;&lt;wsp:rsid wsp:val=&quot;00330C52&quot;/&gt;&lt;wsp:rsid wsp:val=&quot;003333DC&quot;/&gt;&lt;wsp:rsid wsp:val=&quot;003338D3&quot;/&gt;&lt;wsp:rsid wsp:val=&quot;0033429F&quot;/&gt;&lt;wsp:rsid wsp:val=&quot;00334745&quot;/&gt;&lt;wsp:rsid wsp:val=&quot;00335CC7&quot;/&gt;&lt;wsp:rsid wsp:val=&quot;00336ED6&quot;/&gt;&lt;wsp:rsid wsp:val=&quot;00341321&quot;/&gt;&lt;wsp:rsid wsp:val=&quot;00342188&quot;/&gt;&lt;wsp:rsid wsp:val=&quot;00343EDD&quot;/&gt;&lt;wsp:rsid wsp:val=&quot;0034629A&quot;/&gt;&lt;wsp:rsid wsp:val=&quot;003469E4&quot;/&gt;&lt;wsp:rsid wsp:val=&quot;003479EB&quot;/&gt;&lt;wsp:rsid wsp:val=&quot;00347D7F&quot;/&gt;&lt;wsp:rsid wsp:val=&quot;003523DE&quot;/&gt;&lt;wsp:rsid wsp:val=&quot;00353C05&quot;/&gt;&lt;wsp:rsid wsp:val=&quot;00354FD5&quot;/&gt;&lt;wsp:rsid wsp:val=&quot;00355826&quot;/&gt;&lt;wsp:rsid wsp:val=&quot;0035681F&quot;/&gt;&lt;wsp:rsid wsp:val=&quot;00356F57&quot;/&gt;&lt;wsp:rsid wsp:val=&quot;00357401&quot;/&gt;&lt;wsp:rsid wsp:val=&quot;00360296&quot;/&gt;&lt;wsp:rsid wsp:val=&quot;00361CCF&quot;/&gt;&lt;wsp:rsid wsp:val=&quot;003622D7&quot;/&gt;&lt;wsp:rsid wsp:val=&quot;0036544D&quot;/&gt;&lt;wsp:rsid wsp:val=&quot;003655C5&quot;/&gt;&lt;wsp:rsid wsp:val=&quot;003672B3&quot;/&gt;&lt;wsp:rsid wsp:val=&quot;00373275&quot;/&gt;&lt;wsp:rsid wsp:val=&quot;00373495&quot;/&gt;&lt;wsp:rsid wsp:val=&quot;00374153&quot;/&gt;&lt;wsp:rsid wsp:val=&quot;00374491&quot;/&gt;&lt;wsp:rsid wsp:val=&quot;00375235&quot;/&gt;&lt;wsp:rsid wsp:val=&quot;00376D35&quot;/&gt;&lt;wsp:rsid wsp:val=&quot;00380560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2D9D&quot;/&gt;&lt;wsp:rsid wsp:val=&quot;003962EC&quot;/&gt;&lt;wsp:rsid wsp:val=&quot;00396837&quot;/&gt;&lt;wsp:rsid wsp:val=&quot;00397F23&quot;/&gt;&lt;wsp:rsid wsp:val=&quot;003A16AB&quot;/&gt;&lt;wsp:rsid wsp:val=&quot;003A2044&quot;/&gt;&lt;wsp:rsid wsp:val=&quot;003A2C14&quot;/&gt;&lt;wsp:rsid wsp:val=&quot;003A6004&quot;/&gt;&lt;wsp:rsid wsp:val=&quot;003A7E32&quot;/&gt;&lt;wsp:rsid wsp:val=&quot;003B221C&quot;/&gt;&lt;wsp:rsid wsp:val=&quot;003B4E16&quot;/&gt;&lt;wsp:rsid wsp:val=&quot;003B71FE&quot;/&gt;&lt;wsp:rsid wsp:val=&quot;003B7AF8&quot;/&gt;&lt;wsp:rsid wsp:val=&quot;003C35CA&quot;/&gt;&lt;wsp:rsid wsp:val=&quot;003C59F5&quot;/&gt;&lt;wsp:rsid wsp:val=&quot;003C5A78&quot;/&gt;&lt;wsp:rsid wsp:val=&quot;003C6072&quot;/&gt;&lt;wsp:rsid wsp:val=&quot;003C76B2&quot;/&gt;&lt;wsp:rsid wsp:val=&quot;003D2D66&quot;/&gt;&lt;wsp:rsid wsp:val=&quot;003D441D&quot;/&gt;&lt;wsp:rsid wsp:val=&quot;003D4F90&quot;/&gt;&lt;wsp:rsid wsp:val=&quot;003E31A0&quot;/&gt;&lt;wsp:rsid wsp:val=&quot;003E4579&quot;/&gt;&lt;wsp:rsid wsp:val=&quot;003E65C8&quot;/&gt;&lt;wsp:rsid wsp:val=&quot;003E705D&quot;/&gt;&lt;wsp:rsid wsp:val=&quot;003F01F4&quot;/&gt;&lt;wsp:rsid wsp:val=&quot;003F3DBA&quot;/&gt;&lt;wsp:rsid wsp:val=&quot;003F436D&quot;/&gt;&lt;wsp:rsid wsp:val=&quot;003F4389&quot;/&gt;&lt;wsp:rsid wsp:val=&quot;003F5BA4&quot;/&gt;&lt;wsp:rsid wsp:val=&quot;003F5DB4&quot;/&gt;&lt;wsp:rsid wsp:val=&quot;003F60AA&quot;/&gt;&lt;wsp:rsid wsp:val=&quot;003F650F&quot;/&gt;&lt;wsp:rsid wsp:val=&quot;003F724A&quot;/&gt;&lt;wsp:rsid wsp:val=&quot;004052E7&quot;/&gt;&lt;wsp:rsid wsp:val=&quot;004054A2&quot;/&gt;&lt;wsp:rsid wsp:val=&quot;00406A19&quot;/&gt;&lt;wsp:rsid wsp:val=&quot;004074B3&quot;/&gt;&lt;wsp:rsid wsp:val=&quot;00407964&quot;/&gt;&lt;wsp:rsid wsp:val=&quot;00410A3E&quot;/&gt;&lt;wsp:rsid wsp:val=&quot;00412621&quot;/&gt;&lt;wsp:rsid wsp:val=&quot;00412CFF&quot;/&gt;&lt;wsp:rsid wsp:val=&quot;0041498D&quot;/&gt;&lt;wsp:rsid wsp:val=&quot;00415337&quot;/&gt;&lt;wsp:rsid wsp:val=&quot;004168E1&quot;/&gt;&lt;wsp:rsid wsp:val=&quot;004168F2&quot;/&gt;&lt;wsp:rsid wsp:val=&quot;0041779B&quot;/&gt;&lt;wsp:rsid wsp:val=&quot;00423A38&quot;/&gt;&lt;wsp:rsid wsp:val=&quot;00426898&quot;/&gt;&lt;wsp:rsid wsp:val=&quot;00431CE9&quot;/&gt;&lt;wsp:rsid wsp:val=&quot;004329F5&quot;/&gt;&lt;wsp:rsid wsp:val=&quot;00435A44&quot;/&gt;&lt;wsp:rsid wsp:val=&quot;00440C35&quot;/&gt;&lt;wsp:rsid wsp:val=&quot;0044214A&quot;/&gt;&lt;wsp:rsid wsp:val=&quot;00444DCE&quot;/&gt;&lt;wsp:rsid wsp:val=&quot;00446375&quot;/&gt;&lt;wsp:rsid wsp:val=&quot;00447347&quot;/&gt;&lt;wsp:rsid wsp:val=&quot;00447C98&quot;/&gt;&lt;wsp:rsid wsp:val=&quot;00450B1D&quot;/&gt;&lt;wsp:rsid wsp:val=&quot;004514CD&quot;/&gt;&lt;wsp:rsid wsp:val=&quot;00451899&quot;/&gt;&lt;wsp:rsid wsp:val=&quot;00452344&quot;/&gt;&lt;wsp:rsid wsp:val=&quot;004530FC&quot;/&gt;&lt;wsp:rsid wsp:val=&quot;00454DA6&quot;/&gt;&lt;wsp:rsid wsp:val=&quot;004568FC&quot;/&gt;&lt;wsp:rsid wsp:val=&quot;00457C1A&quot;/&gt;&lt;wsp:rsid wsp:val=&quot;00457C3A&quot;/&gt;&lt;wsp:rsid wsp:val=&quot;004604D5&quot;/&gt;&lt;wsp:rsid wsp:val=&quot;00463E04&quot;/&gt;&lt;wsp:rsid wsp:val=&quot;0046564C&quot;/&gt;&lt;wsp:rsid wsp:val=&quot;00471AD8&quot;/&gt;&lt;wsp:rsid wsp:val=&quot;004721A0&quot;/&gt;&lt;wsp:rsid wsp:val=&quot;00475CA6&quot;/&gt;&lt;wsp:rsid wsp:val=&quot;00480156&quot;/&gt;&lt;wsp:rsid wsp:val=&quot;00480B35&quot;/&gt;&lt;wsp:rsid wsp:val=&quot;00480E96&quot;/&gt;&lt;wsp:rsid wsp:val=&quot;00481474&quot;/&gt;&lt;wsp:rsid wsp:val=&quot;0048565B&quot;/&gt;&lt;wsp:rsid wsp:val=&quot;004858B9&quot;/&gt;&lt;wsp:rsid wsp:val=&quot;00485FC3&quot;/&gt;&lt;wsp:rsid wsp:val=&quot;00486759&quot;/&gt;&lt;wsp:rsid wsp:val=&quot;00486FD1&quot;/&gt;&lt;wsp:rsid wsp:val=&quot;0048775E&quot;/&gt;&lt;wsp:rsid wsp:val=&quot;00490201&quot;/&gt;&lt;wsp:rsid wsp:val=&quot;00490534&quot;/&gt;&lt;wsp:rsid wsp:val=&quot;00491BE4&quot;/&gt;&lt;wsp:rsid wsp:val=&quot;00491D43&quot;/&gt;&lt;wsp:rsid wsp:val=&quot;00492235&quot;/&gt;&lt;wsp:rsid wsp:val=&quot;00492397&quot;/&gt;&lt;wsp:rsid wsp:val=&quot;00492A88&quot;/&gt;&lt;wsp:rsid wsp:val=&quot;00492C99&quot;/&gt;&lt;wsp:rsid wsp:val=&quot;0049314C&quot;/&gt;&lt;wsp:rsid wsp:val=&quot;00493F3B&quot;/&gt;&lt;wsp:rsid wsp:val=&quot;00495CBB&quot;/&gt;&lt;wsp:rsid wsp:val=&quot;00497827&quot;/&gt;&lt;wsp:rsid wsp:val=&quot;004A0638&quot;/&gt;&lt;wsp:rsid wsp:val=&quot;004A154B&quot;/&gt;&lt;wsp:rsid wsp:val=&quot;004A222E&quot;/&gt;&lt;wsp:rsid wsp:val=&quot;004A620F&quot;/&gt;&lt;wsp:rsid wsp:val=&quot;004B2897&quot;/&gt;&lt;wsp:rsid wsp:val=&quot;004B6DAE&quot;/&gt;&lt;wsp:rsid wsp:val=&quot;004B7A47&quot;/&gt;&lt;wsp:rsid wsp:val=&quot;004C0477&quot;/&gt;&lt;wsp:rsid wsp:val=&quot;004C15F1&quot;/&gt;&lt;wsp:rsid wsp:val=&quot;004C19F2&quot;/&gt;&lt;wsp:rsid wsp:val=&quot;004C3079&quot;/&gt;&lt;wsp:rsid wsp:val=&quot;004C33DF&quot;/&gt;&lt;wsp:rsid wsp:val=&quot;004C3895&quot;/&gt;&lt;wsp:rsid wsp:val=&quot;004C4D27&quot;/&gt;&lt;wsp:rsid wsp:val=&quot;004C589E&quot;/&gt;&lt;wsp:rsid wsp:val=&quot;004C7673&quot;/&gt;&lt;wsp:rsid wsp:val=&quot;004D0E0F&quot;/&gt;&lt;wsp:rsid wsp:val=&quot;004D1961&quot;/&gt;&lt;wsp:rsid wsp:val=&quot;004D3C48&quot;/&gt;&lt;wsp:rsid wsp:val=&quot;004E1422&quot;/&gt;&lt;wsp:rsid wsp:val=&quot;004E56D5&quot;/&gt;&lt;wsp:rsid wsp:val=&quot;004E7931&quot;/&gt;&lt;wsp:rsid wsp:val=&quot;004E7EB8&quot;/&gt;&lt;wsp:rsid wsp:val=&quot;004F032A&quot;/&gt;&lt;wsp:rsid wsp:val=&quot;004F1194&quot;/&gt;&lt;wsp:rsid wsp:val=&quot;004F39A3&quot;/&gt;&lt;wsp:rsid wsp:val=&quot;004F458C&quot;/&gt;&lt;wsp:rsid wsp:val=&quot;004F6425&quot;/&gt;&lt;wsp:rsid wsp:val=&quot;004F65FC&quot;/&gt;&lt;wsp:rsid wsp:val=&quot;004F6A52&quot;/&gt;&lt;wsp:rsid wsp:val=&quot;005032FC&quot;/&gt;&lt;wsp:rsid wsp:val=&quot;00503381&quot;/&gt;&lt;wsp:rsid wsp:val=&quot;00503C7B&quot;/&gt;&lt;wsp:rsid wsp:val=&quot;00503CBA&quot;/&gt;&lt;wsp:rsid wsp:val=&quot;00505095&quot;/&gt;&lt;wsp:rsid wsp:val=&quot;00507205&quot;/&gt;&lt;wsp:rsid wsp:val=&quot;00507DF5&quot;/&gt;&lt;wsp:rsid wsp:val=&quot;00507ED1&quot;/&gt;&lt;wsp:rsid wsp:val=&quot;00510037&quot;/&gt;&lt;wsp:rsid wsp:val=&quot;0051129F&quot;/&gt;&lt;wsp:rsid wsp:val=&quot;00513827&quot;/&gt;&lt;wsp:rsid wsp:val=&quot;00514939&quot;/&gt;&lt;wsp:rsid wsp:val=&quot;005151D1&quot;/&gt;&lt;wsp:rsid wsp:val=&quot;005154A1&quot;/&gt;&lt;wsp:rsid wsp:val=&quot;0051689A&quot;/&gt;&lt;wsp:rsid wsp:val=&quot;00516AFD&quot;/&gt;&lt;wsp:rsid wsp:val=&quot;00517E81&quot;/&gt;&lt;wsp:rsid wsp:val=&quot;005203AA&quot;/&gt;&lt;wsp:rsid wsp:val=&quot;00521928&quot;/&gt;&lt;wsp:rsid wsp:val=&quot;00521F5C&quot;/&gt;&lt;wsp:rsid wsp:val=&quot;0052275B&quot;/&gt;&lt;wsp:rsid wsp:val=&quot;00522D51&quot;/&gt;&lt;wsp:rsid wsp:val=&quot;00525C7F&quot;/&gt;&lt;wsp:rsid wsp:val=&quot;005277A9&quot;/&gt;&lt;wsp:rsid wsp:val=&quot;005304DF&quot;/&gt;&lt;wsp:rsid wsp:val=&quot;00530C23&quot;/&gt;&lt;wsp:rsid wsp:val=&quot;00532BC2&quot;/&gt;&lt;wsp:rsid wsp:val=&quot;005342EF&quot;/&gt;&lt;wsp:rsid wsp:val=&quot;00535406&quot;/&gt;&lt;wsp:rsid wsp:val=&quot;00535F57&quot;/&gt;&lt;wsp:rsid wsp:val=&quot;00543EA3&quot;/&gt;&lt;wsp:rsid wsp:val=&quot;005461FC&quot;/&gt;&lt;wsp:rsid wsp:val=&quot;0054713A&quot;/&gt;&lt;wsp:rsid wsp:val=&quot;005500F0&quot;/&gt;&lt;wsp:rsid wsp:val=&quot;00550C25&quot;/&gt;&lt;wsp:rsid wsp:val=&quot;00551238&quot;/&gt;&lt;wsp:rsid wsp:val=&quot;00555A94&quot;/&gt;&lt;wsp:rsid wsp:val=&quot;00555B90&quot;/&gt;&lt;wsp:rsid wsp:val=&quot;005574D1&quot;/&gt;&lt;wsp:rsid wsp:val=&quot;00557BDE&quot;/&gt;&lt;wsp:rsid wsp:val=&quot;005646DF&quot;/&gt;&lt;wsp:rsid wsp:val=&quot;00564E9A&quot;/&gt;&lt;wsp:rsid wsp:val=&quot;00565E8F&quot;/&gt;&lt;wsp:rsid wsp:val=&quot;005672B3&quot;/&gt;&lt;wsp:rsid wsp:val=&quot;005678A2&quot;/&gt;&lt;wsp:rsid wsp:val=&quot;0057194E&quot;/&gt;&lt;wsp:rsid wsp:val=&quot;005720E6&quot;/&gt;&lt;wsp:rsid wsp:val=&quot;00575D32&quot;/&gt;&lt;wsp:rsid wsp:val=&quot;0057671B&quot;/&gt;&lt;wsp:rsid wsp:val=&quot;0057672B&quot;/&gt;&lt;wsp:rsid wsp:val=&quot;00580DEA&quot;/&gt;&lt;wsp:rsid wsp:val=&quot;00583D7D&quot;/&gt;&lt;wsp:rsid wsp:val=&quot;00584079&quot;/&gt;&lt;wsp:rsid wsp:val=&quot;00590051&quot;/&gt;&lt;wsp:rsid wsp:val=&quot;00590599&quot;/&gt;&lt;wsp:rsid wsp:val=&quot;005920B6&quot;/&gt;&lt;wsp:rsid wsp:val=&quot;00595341&quot;/&gt;&lt;wsp:rsid wsp:val=&quot;0059624E&quot;/&gt;&lt;wsp:rsid wsp:val=&quot;00597BBC&quot;/&gt;&lt;wsp:rsid wsp:val=&quot;005A0343&quot;/&gt;&lt;wsp:rsid wsp:val=&quot;005A0D84&quot;/&gt;&lt;wsp:rsid wsp:val=&quot;005A1D91&quot;/&gt;&lt;wsp:rsid wsp:val=&quot;005A1FB2&quot;/&gt;&lt;wsp:rsid wsp:val=&quot;005A3014&quot;/&gt;&lt;wsp:rsid wsp:val=&quot;005A6FAA&quot;/&gt;&lt;wsp:rsid wsp:val=&quot;005B00E2&quot;/&gt;&lt;wsp:rsid wsp:val=&quot;005B0B4B&quot;/&gt;&lt;wsp:rsid wsp:val=&quot;005B1AAB&quot;/&gt;&lt;wsp:rsid wsp:val=&quot;005B2551&quot;/&gt;&lt;wsp:rsid wsp:val=&quot;005B26CB&quot;/&gt;&lt;wsp:rsid wsp:val=&quot;005B4536&quot;/&gt;&lt;wsp:rsid wsp:val=&quot;005B4F5B&quot;/&gt;&lt;wsp:rsid wsp:val=&quot;005B545A&quot;/&gt;&lt;wsp:rsid wsp:val=&quot;005B7501&quot;/&gt;&lt;wsp:rsid wsp:val=&quot;005C4DE7&quot;/&gt;&lt;wsp:rsid wsp:val=&quot;005C5F1A&quot;/&gt;&lt;wsp:rsid wsp:val=&quot;005C653D&quot;/&gt;&lt;wsp:rsid wsp:val=&quot;005D1388&quot;/&gt;&lt;wsp:rsid wsp:val=&quot;005D285C&quot;/&gt;&lt;wsp:rsid wsp:val=&quot;005D3436&quot;/&gt;&lt;wsp:rsid wsp:val=&quot;005D3CE1&quot;/&gt;&lt;wsp:rsid wsp:val=&quot;005D4755&quot;/&gt;&lt;wsp:rsid wsp:val=&quot;005D53F4&quot;/&gt;&lt;wsp:rsid wsp:val=&quot;005D5690&quot;/&gt;&lt;wsp:rsid wsp:val=&quot;005E00BC&quot;/&gt;&lt;wsp:rsid wsp:val=&quot;005E0573&quot;/&gt;&lt;wsp:rsid wsp:val=&quot;005E0A79&quot;/&gt;&lt;wsp:rsid wsp:val=&quot;005E0E68&quot;/&gt;&lt;wsp:rsid wsp:val=&quot;005E0FCA&quot;/&gt;&lt;wsp:rsid wsp:val=&quot;005E7F37&quot;/&gt;&lt;wsp:rsid wsp:val=&quot;005F26FF&quot;/&gt;&lt;wsp:rsid wsp:val=&quot;005F3C26&quot;/&gt;&lt;wsp:rsid wsp:val=&quot;005F4882&quot;/&gt;&lt;wsp:rsid wsp:val=&quot;005F619C&quot;/&gt;&lt;wsp:rsid wsp:val=&quot;00600260&quot;/&gt;&lt;wsp:rsid wsp:val=&quot;00605E1D&quot;/&gt;&lt;wsp:rsid wsp:val=&quot;00611197&quot;/&gt;&lt;wsp:rsid wsp:val=&quot;006121D2&quot;/&gt;&lt;wsp:rsid wsp:val=&quot;00613F14&quot;/&gt;&lt;wsp:rsid wsp:val=&quot;0061496F&quot;/&gt;&lt;wsp:rsid wsp:val=&quot;0062088B&quot;/&gt;&lt;wsp:rsid wsp:val=&quot;00620919&quot;/&gt;&lt;wsp:rsid wsp:val=&quot;00622C2E&quot;/&gt;&lt;wsp:rsid wsp:val=&quot;00624F44&quot;/&gt;&lt;wsp:rsid wsp:val=&quot;00625FC3&quot;/&gt;&lt;wsp:rsid wsp:val=&quot;006309C1&quot;/&gt;&lt;wsp:rsid wsp:val=&quot;0063106F&quot;/&gt;&lt;wsp:rsid wsp:val=&quot;00632641&quot;/&gt;&lt;wsp:rsid wsp:val=&quot;0063295E&quot;/&gt;&lt;wsp:rsid wsp:val=&quot;00633797&quot;/&gt;&lt;wsp:rsid wsp:val=&quot;00633996&quot;/&gt;&lt;wsp:rsid wsp:val=&quot;00634D76&quot;/&gt;&lt;wsp:rsid wsp:val=&quot;00636EF5&quot;/&gt;&lt;wsp:rsid wsp:val=&quot;00637381&quot;/&gt;&lt;wsp:rsid wsp:val=&quot;006376D8&quot;/&gt;&lt;wsp:rsid wsp:val=&quot;00640170&quot;/&gt;&lt;wsp:rsid wsp:val=&quot;00640436&quot;/&gt;&lt;wsp:rsid wsp:val=&quot;0064176D&quot;/&gt;&lt;wsp:rsid wsp:val=&quot;006461B0&quot;/&gt;&lt;wsp:rsid wsp:val=&quot;00646272&quot;/&gt;&lt;wsp:rsid wsp:val=&quot;00647A39&quot;/&gt;&lt;wsp:rsid wsp:val=&quot;00651755&quot;/&gt;&lt;wsp:rsid wsp:val=&quot;00653A71&quot;/&gt;&lt;wsp:rsid wsp:val=&quot;0066140F&quot;/&gt;&lt;wsp:rsid wsp:val=&quot;00667984&quot;/&gt;&lt;wsp:rsid wsp:val=&quot;0067182C&quot;/&gt;&lt;wsp:rsid wsp:val=&quot;00675631&quot;/&gt;&lt;wsp:rsid wsp:val=&quot;00675C4F&quot;/&gt;&lt;wsp:rsid wsp:val=&quot;00676FF0&quot;/&gt;&lt;wsp:rsid wsp:val=&quot;00680319&quot;/&gt;&lt;wsp:rsid wsp:val=&quot;00680541&quot;/&gt;&lt;wsp:rsid wsp:val=&quot;006805A8&quot;/&gt;&lt;wsp:rsid wsp:val=&quot;00680D42&quot;/&gt;&lt;wsp:rsid wsp:val=&quot;00681815&quot;/&gt;&lt;wsp:rsid wsp:val=&quot;006848DA&quot;/&gt;&lt;wsp:rsid wsp:val=&quot;00687DE2&quot;/&gt;&lt;wsp:rsid wsp:val=&quot;00687EB9&quot;/&gt;&lt;wsp:rsid wsp:val=&quot;006912D1&quot;/&gt;&lt;wsp:rsid wsp:val=&quot;00692997&quot;/&gt;&lt;wsp:rsid wsp:val=&quot;006935F5&quot;/&gt;&lt;wsp:rsid wsp:val=&quot;0069436C&quot;/&gt;&lt;wsp:rsid wsp:val=&quot;00694641&quot;/&gt;&lt;wsp:rsid wsp:val=&quot;006973C0&quot;/&gt;&lt;wsp:rsid wsp:val=&quot;006B06B6&quot;/&gt;&lt;wsp:rsid wsp:val=&quot;006B28B4&quot;/&gt;&lt;wsp:rsid wsp:val=&quot;006B2C47&quot;/&gt;&lt;wsp:rsid wsp:val=&quot;006B5BC7&quot;/&gt;&lt;wsp:rsid wsp:val=&quot;006B5F70&quot;/&gt;&lt;wsp:rsid wsp:val=&quot;006B711A&quot;/&gt;&lt;wsp:rsid wsp:val=&quot;006C1369&quot;/&gt;&lt;wsp:rsid wsp:val=&quot;006C3A50&quot;/&gt;&lt;wsp:rsid wsp:val=&quot;006C5971&quot;/&gt;&lt;wsp:rsid wsp:val=&quot;006C5CF6&quot;/&gt;&lt;wsp:rsid wsp:val=&quot;006C607E&quot;/&gt;&lt;wsp:rsid wsp:val=&quot;006D047C&quot;/&gt;&lt;wsp:rsid wsp:val=&quot;006D04B4&quot;/&gt;&lt;wsp:rsid wsp:val=&quot;006D0554&quot;/&gt;&lt;wsp:rsid wsp:val=&quot;006D16B8&quot;/&gt;&lt;wsp:rsid wsp:val=&quot;006D33BA&quot;/&gt;&lt;wsp:rsid wsp:val=&quot;006D3547&quot;/&gt;&lt;wsp:rsid wsp:val=&quot;006E1141&quot;/&gt;&lt;wsp:rsid wsp:val=&quot;006E3196&quot;/&gt;&lt;wsp:rsid wsp:val=&quot;006E4845&quot;/&gt;&lt;wsp:rsid wsp:val=&quot;006E5F25&quot;/&gt;&lt;wsp:rsid wsp:val=&quot;006E6C1C&quot;/&gt;&lt;wsp:rsid wsp:val=&quot;006E6FD8&quot;/&gt;&lt;wsp:rsid wsp:val=&quot;006F28E0&quot;/&gt;&lt;wsp:rsid wsp:val=&quot;006F598E&quot;/&gt;&lt;wsp:rsid wsp:val=&quot;006F5C9E&quot;/&gt;&lt;wsp:rsid wsp:val=&quot;006F65CD&quot;/&gt;&lt;wsp:rsid wsp:val=&quot;0070161C&quot;/&gt;&lt;wsp:rsid wsp:val=&quot;00701D44&quot;/&gt;&lt;wsp:rsid wsp:val=&quot;0070379B&quot;/&gt;&lt;wsp:rsid wsp:val=&quot;0070466D&quot;/&gt;&lt;wsp:rsid wsp:val=&quot;00711393&quot;/&gt;&lt;wsp:rsid wsp:val=&quot;007130F3&quot;/&gt;&lt;wsp:rsid wsp:val=&quot;0071382D&quot;/&gt;&lt;wsp:rsid wsp:val=&quot;00717767&quot;/&gt;&lt;wsp:rsid wsp:val=&quot;00717C8C&quot;/&gt;&lt;wsp:rsid wsp:val=&quot;00720775&quot;/&gt;&lt;wsp:rsid wsp:val=&quot;007226F7&quot;/&gt;&lt;wsp:rsid wsp:val=&quot;007239ED&quot;/&gt;&lt;wsp:rsid wsp:val=&quot;00724C48&quot;/&gt;&lt;wsp:rsid wsp:val=&quot;007256B4&quot;/&gt;&lt;wsp:rsid wsp:val=&quot;007258FF&quot;/&gt;&lt;wsp:rsid wsp:val=&quot;007306F0&quot;/&gt;&lt;wsp:rsid wsp:val=&quot;00731C4E&quot;/&gt;&lt;wsp:rsid wsp:val=&quot;00732C67&quot;/&gt;&lt;wsp:rsid wsp:val=&quot;00733CDC&quot;/&gt;&lt;wsp:rsid wsp:val=&quot;00733E64&quot;/&gt;&lt;wsp:rsid wsp:val=&quot;007356CF&quot;/&gt;&lt;wsp:rsid wsp:val=&quot;00735B87&quot;/&gt;&lt;wsp:rsid wsp:val=&quot;00737995&quot;/&gt;&lt;wsp:rsid wsp:val=&quot;00740CFA&quot;/&gt;&lt;wsp:rsid wsp:val=&quot;007424B9&quot;/&gt;&lt;wsp:rsid wsp:val=&quot;00744202&quot;/&gt;&lt;wsp:rsid wsp:val=&quot;007453E5&quot;/&gt;&lt;wsp:rsid wsp:val=&quot;0074644C&quot;/&gt;&lt;wsp:rsid wsp:val=&quot;00750095&quot;/&gt;&lt;wsp:rsid wsp:val=&quot;00750DED&quot;/&gt;&lt;wsp:rsid wsp:val=&quot;0075114E&quot;/&gt;&lt;wsp:rsid wsp:val=&quot;00753955&quot;/&gt;&lt;wsp:rsid wsp:val=&quot;0075674B&quot;/&gt;&lt;wsp:rsid wsp:val=&quot;00756D53&quot;/&gt;&lt;wsp:rsid wsp:val=&quot;00761603&quot;/&gt;&lt;wsp:rsid wsp:val=&quot;007651B5&quot;/&gt;&lt;wsp:rsid wsp:val=&quot;00765A4E&quot;/&gt;&lt;wsp:rsid wsp:val=&quot;00767409&quot;/&gt;&lt;wsp:rsid wsp:val=&quot;00767BCC&quot;/&gt;&lt;wsp:rsid wsp:val=&quot;00771037&quot;/&gt;&lt;wsp:rsid wsp:val=&quot;00773127&quot;/&gt;&lt;wsp:rsid wsp:val=&quot;00773D44&quot;/&gt;&lt;wsp:rsid wsp:val=&quot;00774A15&quot;/&gt;&lt;wsp:rsid wsp:val=&quot;007752C2&quot;/&gt;&lt;wsp:rsid wsp:val=&quot;007754E4&quot;/&gt;&lt;wsp:rsid wsp:val=&quot;00775AC9&quot;/&gt;&lt;wsp:rsid wsp:val=&quot;00775BCB&quot;/&gt;&lt;wsp:rsid wsp:val=&quot;00777A3F&quot;/&gt;&lt;wsp:rsid wsp:val=&quot;00777CC9&quot;/&gt;&lt;wsp:rsid wsp:val=&quot;00782C62&quot;/&gt;&lt;wsp:rsid wsp:val=&quot;00783AC8&quot;/&gt;&lt;wsp:rsid wsp:val=&quot;0078579F&quot;/&gt;&lt;wsp:rsid wsp:val=&quot;00787DAA&quot;/&gt;&lt;wsp:rsid wsp:val=&quot;0079022C&quot;/&gt;&lt;wsp:rsid wsp:val=&quot;00791C5C&quot;/&gt;&lt;wsp:rsid wsp:val=&quot;00793A85&quot;/&gt;&lt;wsp:rsid wsp:val=&quot;007952E9&quot;/&gt;&lt;wsp:rsid wsp:val=&quot;00795323&quot;/&gt;&lt;wsp:rsid wsp:val=&quot;007954E8&quot;/&gt;&lt;wsp:rsid wsp:val=&quot;0079685A&quot;/&gt;&lt;wsp:rsid wsp:val=&quot;00797200&quot;/&gt;&lt;wsp:rsid wsp:val=&quot;007A00F2&quot;/&gt;&lt;wsp:rsid wsp:val=&quot;007A0913&quot;/&gt;&lt;wsp:rsid wsp:val=&quot;007A3186&quot;/&gt;&lt;wsp:rsid wsp:val=&quot;007A69F6&quot;/&gt;&lt;wsp:rsid wsp:val=&quot;007B4BBE&quot;/&gt;&lt;wsp:rsid wsp:val=&quot;007B61A1&quot;/&gt;&lt;wsp:rsid wsp:val=&quot;007B6F99&quot;/&gt;&lt;wsp:rsid wsp:val=&quot;007B73E8&quot;/&gt;&lt;wsp:rsid wsp:val=&quot;007B7A17&quot;/&gt;&lt;wsp:rsid wsp:val=&quot;007C088E&quot;/&gt;&lt;wsp:rsid wsp:val=&quot;007C2DC7&quot;/&gt;&lt;wsp:rsid wsp:val=&quot;007C376C&quot;/&gt;&lt;wsp:rsid wsp:val=&quot;007C3C48&quot;/&gt;&lt;wsp:rsid wsp:val=&quot;007C79C4&quot;/&gt;&lt;wsp:rsid wsp:val=&quot;007D2EEA&quot;/&gt;&lt;wsp:rsid wsp:val=&quot;007D3230&quot;/&gt;&lt;wsp:rsid wsp:val=&quot;007D3595&quot;/&gt;&lt;wsp:rsid wsp:val=&quot;007D4343&quot;/&gt;&lt;wsp:rsid wsp:val=&quot;007D4652&quot;/&gt;&lt;wsp:rsid wsp:val=&quot;007E059B&quot;/&gt;&lt;wsp:rsid wsp:val=&quot;007E0E96&quot;/&gt;&lt;wsp:rsid wsp:val=&quot;007E1098&quot;/&gt;&lt;wsp:rsid wsp:val=&quot;007E1F1A&quot;/&gt;&lt;wsp:rsid wsp:val=&quot;007E42FE&quot;/&gt;&lt;wsp:rsid wsp:val=&quot;007E5FB7&quot;/&gt;&lt;wsp:rsid wsp:val=&quot;007E7921&quot;/&gt;&lt;wsp:rsid wsp:val=&quot;007F12E6&quot;/&gt;&lt;wsp:rsid wsp:val=&quot;007F5AED&quot;/&gt;&lt;wsp:rsid wsp:val=&quot;007F6867&quot;/&gt;&lt;wsp:rsid wsp:val=&quot;007F6C05&quot;/&gt;&lt;wsp:rsid wsp:val=&quot;007F703F&quot;/&gt;&lt;wsp:rsid wsp:val=&quot;007F7A6A&quot;/&gt;&lt;wsp:rsid wsp:val=&quot;00801285&quot;/&gt;&lt;wsp:rsid wsp:val=&quot;00803E85&quot;/&gt;&lt;wsp:rsid wsp:val=&quot;00806CC2&quot;/&gt;&lt;wsp:rsid wsp:val=&quot;00807BB4&quot;/&gt;&lt;wsp:rsid wsp:val=&quot;00811922&quot;/&gt;&lt;wsp:rsid wsp:val=&quot;00812266&quot;/&gt;&lt;wsp:rsid wsp:val=&quot;00814B59&quot;/&gt;&lt;wsp:rsid wsp:val=&quot;008155AE&quot;/&gt;&lt;wsp:rsid wsp:val=&quot;00815833&quot;/&gt;&lt;wsp:rsid wsp:val=&quot;008162B0&quot;/&gt;&lt;wsp:rsid wsp:val=&quot;008177F1&quot;/&gt;&lt;wsp:rsid wsp:val=&quot;00820310&quot;/&gt;&lt;wsp:rsid wsp:val=&quot;00820E5D&quot;/&gt;&lt;wsp:rsid wsp:val=&quot;00824273&quot;/&gt;&lt;wsp:rsid wsp:val=&quot;00824B19&quot;/&gt;&lt;wsp:rsid wsp:val=&quot;0082515F&quot;/&gt;&lt;wsp:rsid wsp:val=&quot;0082574A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373B6&quot;/&gt;&lt;wsp:rsid wsp:val=&quot;0083742D&quot;/&gt;&lt;wsp:rsid wsp:val=&quot;00840879&quot;/&gt;&lt;wsp:rsid wsp:val=&quot;008439AC&quot;/&gt;&lt;wsp:rsid wsp:val=&quot;008443AF&quot;/&gt;&lt;wsp:rsid wsp:val=&quot;00850223&quot;/&gt;&lt;wsp:rsid wsp:val=&quot;008524E3&quot;/&gt;&lt;wsp:rsid wsp:val=&quot;008531ED&quot;/&gt;&lt;wsp:rsid wsp:val=&quot;00853F46&quot;/&gt;&lt;wsp:rsid wsp:val=&quot;0085577E&quot;/&gt;&lt;wsp:rsid wsp:val=&quot;00855B7D&quot;/&gt;&lt;wsp:rsid wsp:val=&quot;00855C9E&quot;/&gt;&lt;wsp:rsid wsp:val=&quot;0086020A&quot;/&gt;&lt;wsp:rsid wsp:val=&quot;00861B1B&quot;/&gt;&lt;wsp:rsid wsp:val=&quot;00862E4E&quot;/&gt;&lt;wsp:rsid wsp:val=&quot;00865CCF&quot;/&gt;&lt;wsp:rsid wsp:val=&quot;0086698D&quot;/&gt;&lt;wsp:rsid wsp:val=&quot;00872A60&quot;/&gt;&lt;wsp:rsid wsp:val=&quot;00872C13&quot;/&gt;&lt;wsp:rsid wsp:val=&quot;0087519F&quot;/&gt;&lt;wsp:rsid wsp:val=&quot;0087759C&quot;/&gt;&lt;wsp:rsid wsp:val=&quot;00877E3C&quot;/&gt;&lt;wsp:rsid wsp:val=&quot;00881B9A&quot;/&gt;&lt;wsp:rsid wsp:val=&quot;0088236C&quot;/&gt;&lt;wsp:rsid wsp:val=&quot;0088246F&quot;/&gt;&lt;wsp:rsid wsp:val=&quot;00883151&quot;/&gt;&lt;wsp:rsid wsp:val=&quot;0088560D&quot;/&gt;&lt;wsp:rsid wsp:val=&quot;008859B7&quot;/&gt;&lt;wsp:rsid wsp:val=&quot;0089203A&quot;/&gt;&lt;wsp:rsid wsp:val=&quot;00892A07&quot;/&gt;&lt;wsp:rsid wsp:val=&quot;008A0170&quot;/&gt;&lt;wsp:rsid wsp:val=&quot;008A0EB9&quot;/&gt;&lt;wsp:rsid wsp:val=&quot;008A1E40&quot;/&gt;&lt;wsp:rsid wsp:val=&quot;008A20F0&quot;/&gt;&lt;wsp:rsid wsp:val=&quot;008A2AA4&quot;/&gt;&lt;wsp:rsid wsp:val=&quot;008A2B78&quot;/&gt;&lt;wsp:rsid wsp:val=&quot;008A2C40&quot;/&gt;&lt;wsp:rsid wsp:val=&quot;008A30A8&quot;/&gt;&lt;wsp:rsid wsp:val=&quot;008A4359&quot;/&gt;&lt;wsp:rsid wsp:val=&quot;008A668D&quot;/&gt;&lt;wsp:rsid wsp:val=&quot;008B0011&quot;/&gt;&lt;wsp:rsid wsp:val=&quot;008B0A66&quot;/&gt;&lt;wsp:rsid wsp:val=&quot;008B13AF&quot;/&gt;&lt;wsp:rsid wsp:val=&quot;008B1FF6&quot;/&gt;&lt;wsp:rsid wsp:val=&quot;008B4CC7&quot;/&gt;&lt;wsp:rsid wsp:val=&quot;008B4E5F&quot;/&gt;&lt;wsp:rsid wsp:val=&quot;008B514E&quot;/&gt;&lt;wsp:rsid wsp:val=&quot;008B60C2&quot;/&gt;&lt;wsp:rsid wsp:val=&quot;008B76E0&quot;/&gt;&lt;wsp:rsid wsp:val=&quot;008C0D07&quot;/&gt;&lt;wsp:rsid wsp:val=&quot;008C3394&quot;/&gt;&lt;wsp:rsid wsp:val=&quot;008C6843&quot;/&gt;&lt;wsp:rsid wsp:val=&quot;008C7929&quot;/&gt;&lt;wsp:rsid wsp:val=&quot;008D1CC6&quot;/&gt;&lt;wsp:rsid wsp:val=&quot;008D3774&quot;/&gt;&lt;wsp:rsid wsp:val=&quot;008D4ECC&quot;/&gt;&lt;wsp:rsid wsp:val=&quot;008E31E4&quot;/&gt;&lt;wsp:rsid wsp:val=&quot;008E55CC&quot;/&gt;&lt;wsp:rsid wsp:val=&quot;008E5677&quot;/&gt;&lt;wsp:rsid wsp:val=&quot;008E6EE6&quot;/&gt;&lt;wsp:rsid wsp:val=&quot;008F0C9A&quot;/&gt;&lt;wsp:rsid wsp:val=&quot;008F21CB&quot;/&gt;&lt;wsp:rsid wsp:val=&quot;008F2313&quot;/&gt;&lt;wsp:rsid wsp:val=&quot;008F5E00&quot;/&gt;&lt;wsp:rsid wsp:val=&quot;008F7C09&quot;/&gt;&lt;wsp:rsid wsp:val=&quot;00900E33&quot;/&gt;&lt;wsp:rsid wsp:val=&quot;009022EE&quot;/&gt;&lt;wsp:rsid wsp:val=&quot;009061BD&quot;/&gt;&lt;wsp:rsid wsp:val=&quot;00907C4E&quot;/&gt;&lt;wsp:rsid wsp:val=&quot;00910AD0&quot;/&gt;&lt;wsp:rsid wsp:val=&quot;00911298&quot;/&gt;&lt;wsp:rsid wsp:val=&quot;009125BE&quot;/&gt;&lt;wsp:rsid wsp:val=&quot;0091343B&quot;/&gt;&lt;wsp:rsid wsp:val=&quot;00914654&quot;/&gt;&lt;wsp:rsid wsp:val=&quot;00922C31&quot;/&gt;&lt;wsp:rsid wsp:val=&quot;00922D22&quot;/&gt;&lt;wsp:rsid wsp:val=&quot;0092312B&quot;/&gt;&lt;wsp:rsid wsp:val=&quot;00930405&quot;/&gt;&lt;wsp:rsid wsp:val=&quot;0093107E&quot;/&gt;&lt;wsp:rsid wsp:val=&quot;009345C6&quot;/&gt;&lt;wsp:rsid wsp:val=&quot;009348D3&quot;/&gt;&lt;wsp:rsid wsp:val=&quot;009357BB&quot;/&gt;&lt;wsp:rsid wsp:val=&quot;0093692B&quot;/&gt;&lt;wsp:rsid wsp:val=&quot;009418D7&quot;/&gt;&lt;wsp:rsid wsp:val=&quot;0094204B&quot;/&gt;&lt;wsp:rsid wsp:val=&quot;0094280E&quot;/&gt;&lt;wsp:rsid wsp:val=&quot;009455AB&quot;/&gt;&lt;wsp:rsid wsp:val=&quot;00951200&quot;/&gt;&lt;wsp:rsid wsp:val=&quot;009514A7&quot;/&gt;&lt;wsp:rsid wsp:val=&quot;00951970&quot;/&gt;&lt;wsp:rsid wsp:val=&quot;00951C51&quot;/&gt;&lt;wsp:rsid wsp:val=&quot;00953897&quot;/&gt;&lt;wsp:rsid wsp:val=&quot;009548F7&quot;/&gt;&lt;wsp:rsid wsp:val=&quot;00955734&quot;/&gt;&lt;wsp:rsid wsp:val=&quot;00955AB9&quot;/&gt;&lt;wsp:rsid wsp:val=&quot;00960B79&quot;/&gt;&lt;wsp:rsid wsp:val=&quot;00961533&quot;/&gt;&lt;wsp:rsid wsp:val=&quot;00961A1E&quot;/&gt;&lt;wsp:rsid wsp:val=&quot;00961BEB&quot;/&gt;&lt;wsp:rsid wsp:val=&quot;00963B8D&quot;/&gt;&lt;wsp:rsid wsp:val=&quot;00963BA8&quot;/&gt;&lt;wsp:rsid wsp:val=&quot;009640BD&quot;/&gt;&lt;wsp:rsid wsp:val=&quot;00964421&quot;/&gt;&lt;wsp:rsid wsp:val=&quot;00964E90&quot;/&gt;&lt;wsp:rsid wsp:val=&quot;009658CC&quot;/&gt;&lt;wsp:rsid wsp:val=&quot;00971B93&quot;/&gt;&lt;wsp:rsid wsp:val=&quot;00973275&quot;/&gt;&lt;wsp:rsid wsp:val=&quot;0097412A&quot;/&gt;&lt;wsp:rsid wsp:val=&quot;00974D65&quot;/&gt;&lt;wsp:rsid wsp:val=&quot;00974F1C&quot;/&gt;&lt;wsp:rsid wsp:val=&quot;00974FA3&quot;/&gt;&lt;wsp:rsid wsp:val=&quot;00974FA5&quot;/&gt;&lt;wsp:rsid wsp:val=&quot;009758DD&quot;/&gt;&lt;wsp:rsid wsp:val=&quot;00977945&quot;/&gt;&lt;wsp:rsid wsp:val=&quot;009801F2&quot;/&gt;&lt;wsp:rsid wsp:val=&quot;00980D36&quot;/&gt;&lt;wsp:rsid wsp:val=&quot;0098204F&quot;/&gt;&lt;wsp:rsid wsp:val=&quot;00982447&quot;/&gt;&lt;wsp:rsid wsp:val=&quot;00982B17&quot;/&gt;&lt;wsp:rsid wsp:val=&quot;00982EB2&quot;/&gt;&lt;wsp:rsid wsp:val=&quot;00986340&quot;/&gt;&lt;wsp:rsid wsp:val=&quot;00991F6C&quot;/&gt;&lt;wsp:rsid wsp:val=&quot;009927EF&quot;/&gt;&lt;wsp:rsid wsp:val=&quot;00992D8F&quot;/&gt;&lt;wsp:rsid wsp:val=&quot;00994A36&quot;/&gt;&lt;wsp:rsid wsp:val=&quot;00994C55&quot;/&gt;&lt;wsp:rsid wsp:val=&quot;0099713B&quot;/&gt;&lt;wsp:rsid wsp:val=&quot;009A0A6C&quot;/&gt;&lt;wsp:rsid wsp:val=&quot;009A4D0B&quot;/&gt;&lt;wsp:rsid wsp:val=&quot;009B03EC&quot;/&gt;&lt;wsp:rsid wsp:val=&quot;009B0FB4&quot;/&gt;&lt;wsp:rsid wsp:val=&quot;009B109A&quot;/&gt;&lt;wsp:rsid wsp:val=&quot;009B438F&quot;/&gt;&lt;wsp:rsid wsp:val=&quot;009B6960&quot;/&gt;&lt;wsp:rsid wsp:val=&quot;009C0A34&quot;/&gt;&lt;wsp:rsid wsp:val=&quot;009C15E7&quot;/&gt;&lt;wsp:rsid wsp:val=&quot;009C5B6E&quot;/&gt;&lt;wsp:rsid wsp:val=&quot;009C6AA8&quot;/&gt;&lt;wsp:rsid wsp:val=&quot;009C7648&quot;/&gt;&lt;wsp:rsid wsp:val=&quot;009D116B&quot;/&gt;&lt;wsp:rsid wsp:val=&quot;009D13CD&quot;/&gt;&lt;wsp:rsid wsp:val=&quot;009D1A35&quot;/&gt;&lt;wsp:rsid wsp:val=&quot;009D2F6D&quot;/&gt;&lt;wsp:rsid wsp:val=&quot;009E1004&quot;/&gt;&lt;wsp:rsid wsp:val=&quot;009E2422&quot;/&gt;&lt;wsp:rsid wsp:val=&quot;009F09AA&quot;/&gt;&lt;wsp:rsid wsp:val=&quot;009F11C0&quot;/&gt;&lt;wsp:rsid wsp:val=&quot;009F1861&quot;/&gt;&lt;wsp:rsid wsp:val=&quot;009F2AD1&quot;/&gt;&lt;wsp:rsid wsp:val=&quot;009F30D6&quot;/&gt;&lt;wsp:rsid wsp:val=&quot;009F4952&quot;/&gt;&lt;wsp:rsid wsp:val=&quot;009F529F&quot;/&gt;&lt;wsp:rsid wsp:val=&quot;009F6D80&quot;/&gt;&lt;wsp:rsid wsp:val=&quot;009F6EAE&quot;/&gt;&lt;wsp:rsid wsp:val=&quot;009F7E52&quot;/&gt;&lt;wsp:rsid wsp:val=&quot;00A01651&quot;/&gt;&lt;wsp:rsid wsp:val=&quot;00A02BC4&quot;/&gt;&lt;wsp:rsid wsp:val=&quot;00A02EA0&quot;/&gt;&lt;wsp:rsid wsp:val=&quot;00A03DBB&quot;/&gt;&lt;wsp:rsid wsp:val=&quot;00A052C9&quot;/&gt;&lt;wsp:rsid wsp:val=&quot;00A055E8&quot;/&gt;&lt;wsp:rsid wsp:val=&quot;00A06A43&quot;/&gt;&lt;wsp:rsid wsp:val=&quot;00A11821&quot;/&gt;&lt;wsp:rsid wsp:val=&quot;00A16B54&quot;/&gt;&lt;wsp:rsid wsp:val=&quot;00A16C34&quot;/&gt;&lt;wsp:rsid wsp:val=&quot;00A17BA4&quot;/&gt;&lt;wsp:rsid wsp:val=&quot;00A20D78&quot;/&gt;&lt;wsp:rsid wsp:val=&quot;00A21351&quot;/&gt;&lt;wsp:rsid wsp:val=&quot;00A21C93&quot;/&gt;&lt;wsp:rsid wsp:val=&quot;00A23922&quot;/&gt;&lt;wsp:rsid wsp:val=&quot;00A26A3D&quot;/&gt;&lt;wsp:rsid wsp:val=&quot;00A3084F&quot;/&gt;&lt;wsp:rsid wsp:val=&quot;00A31EED&quot;/&gt;&lt;wsp:rsid wsp:val=&quot;00A34587&quot;/&gt;&lt;wsp:rsid wsp:val=&quot;00A36E02&quot;/&gt;&lt;wsp:rsid wsp:val=&quot;00A37599&quot;/&gt;&lt;wsp:rsid wsp:val=&quot;00A403EA&quot;/&gt;&lt;wsp:rsid wsp:val=&quot;00A40900&quot;/&gt;&lt;wsp:rsid wsp:val=&quot;00A40C31&quot;/&gt;&lt;wsp:rsid wsp:val=&quot;00A43FE2&quot;/&gt;&lt;wsp:rsid wsp:val=&quot;00A442C8&quot;/&gt;&lt;wsp:rsid wsp:val=&quot;00A467EA&quot;/&gt;&lt;wsp:rsid wsp:val=&quot;00A50A5D&quot;/&gt;&lt;wsp:rsid wsp:val=&quot;00A5362F&quot;/&gt;&lt;wsp:rsid wsp:val=&quot;00A53B0A&quot;/&gt;&lt;wsp:rsid wsp:val=&quot;00A5411E&quot;/&gt;&lt;wsp:rsid wsp:val=&quot;00A5739E&quot;/&gt;&lt;wsp:rsid wsp:val=&quot;00A5741F&quot;/&gt;&lt;wsp:rsid wsp:val=&quot;00A6022C&quot;/&gt;&lt;wsp:rsid wsp:val=&quot;00A60B9C&quot;/&gt;&lt;wsp:rsid wsp:val=&quot;00A61031&quot;/&gt;&lt;wsp:rsid wsp:val=&quot;00A614D3&quot;/&gt;&lt;wsp:rsid wsp:val=&quot;00A62CDC&quot;/&gt;&lt;wsp:rsid wsp:val=&quot;00A63E0B&quot;/&gt;&lt;wsp:rsid wsp:val=&quot;00A6402C&quot;/&gt;&lt;wsp:rsid wsp:val=&quot;00A640F0&quot;/&gt;&lt;wsp:rsid wsp:val=&quot;00A6474A&quot;/&gt;&lt;wsp:rsid wsp:val=&quot;00A7014B&quot;/&gt;&lt;wsp:rsid wsp:val=&quot;00A72008&quot;/&gt;&lt;wsp:rsid wsp:val=&quot;00A72A9A&quot;/&gt;&lt;wsp:rsid wsp:val=&quot;00A74E4F&quot;/&gt;&lt;wsp:rsid wsp:val=&quot;00A750EE&quot;/&gt;&lt;wsp:rsid wsp:val=&quot;00A92EA7&quot;/&gt;&lt;wsp:rsid wsp:val=&quot;00A92ED5&quot;/&gt;&lt;wsp:rsid wsp:val=&quot;00A9455D&quot;/&gt;&lt;wsp:rsid wsp:val=&quot;00A94C13&quot;/&gt;&lt;wsp:rsid wsp:val=&quot;00A95915&quot;/&gt;&lt;wsp:rsid wsp:val=&quot;00A96614&quot;/&gt;&lt;wsp:rsid wsp:val=&quot;00A97177&quot;/&gt;&lt;wsp:rsid wsp:val=&quot;00AA00F9&quot;/&gt;&lt;wsp:rsid wsp:val=&quot;00AA0E6B&quot;/&gt;&lt;wsp:rsid wsp:val=&quot;00AA0EB1&quot;/&gt;&lt;wsp:rsid wsp:val=&quot;00AA14D4&quot;/&gt;&lt;wsp:rsid wsp:val=&quot;00AA535C&quot;/&gt;&lt;wsp:rsid wsp:val=&quot;00AA6AF8&quot;/&gt;&lt;wsp:rsid wsp:val=&quot;00AA7086&quot;/&gt;&lt;wsp:rsid wsp:val=&quot;00AA7B25&quot;/&gt;&lt;wsp:rsid wsp:val=&quot;00AB1AFD&quot;/&gt;&lt;wsp:rsid wsp:val=&quot;00AB1E5B&quot;/&gt;&lt;wsp:rsid wsp:val=&quot;00AB3545&quot;/&gt;&lt;wsp:rsid wsp:val=&quot;00AB3CEE&quot;/&gt;&lt;wsp:rsid wsp:val=&quot;00AB45E7&quot;/&gt;&lt;wsp:rsid wsp:val=&quot;00AB54CC&quot;/&gt;&lt;wsp:rsid wsp:val=&quot;00AB67A4&quot;/&gt;&lt;wsp:rsid wsp:val=&quot;00AC0B07&quot;/&gt;&lt;wsp:rsid wsp:val=&quot;00AC11F9&quot;/&gt;&lt;wsp:rsid wsp:val=&quot;00AC1F55&quot;/&gt;&lt;wsp:rsid wsp:val=&quot;00AC21A2&quot;/&gt;&lt;wsp:rsid wsp:val=&quot;00AC2F06&quot;/&gt;&lt;wsp:rsid wsp:val=&quot;00AC47F2&quot;/&gt;&lt;wsp:rsid wsp:val=&quot;00AC5BA7&quot;/&gt;&lt;wsp:rsid wsp:val=&quot;00AC6A0F&quot;/&gt;&lt;wsp:rsid wsp:val=&quot;00AC6E59&quot;/&gt;&lt;wsp:rsid wsp:val=&quot;00AC75F7&quot;/&gt;&lt;wsp:rsid wsp:val=&quot;00AD384F&quot;/&gt;&lt;wsp:rsid wsp:val=&quot;00AD3AA8&quot;/&gt;&lt;wsp:rsid wsp:val=&quot;00AD447F&quot;/&gt;&lt;wsp:rsid wsp:val=&quot;00AD56D5&quot;/&gt;&lt;wsp:rsid wsp:val=&quot;00AD5949&quot;/&gt;&lt;wsp:rsid wsp:val=&quot;00AD7682&quot;/&gt;&lt;wsp:rsid wsp:val=&quot;00AE08AA&quot;/&gt;&lt;wsp:rsid wsp:val=&quot;00AE1CFC&quot;/&gt;&lt;wsp:rsid wsp:val=&quot;00AE381E&quot;/&gt;&lt;wsp:rsid wsp:val=&quot;00AE43C5&quot;/&gt;&lt;wsp:rsid wsp:val=&quot;00AE4CB7&quot;/&gt;&lt;wsp:rsid wsp:val=&quot;00AE65C8&quot;/&gt;&lt;wsp:rsid wsp:val=&quot;00AF06FC&quot;/&gt;&lt;wsp:rsid wsp:val=&quot;00AF2BB2&quot;/&gt;&lt;wsp:rsid wsp:val=&quot;00AF752D&quot;/&gt;&lt;wsp:rsid wsp:val=&quot;00B0003F&quot;/&gt;&lt;wsp:rsid wsp:val=&quot;00B003B5&quot;/&gt;&lt;wsp:rsid wsp:val=&quot;00B01B6B&quot;/&gt;&lt;wsp:rsid wsp:val=&quot;00B02ADA&quot;/&gt;&lt;wsp:rsid wsp:val=&quot;00B03426&quot;/&gt;&lt;wsp:rsid wsp:val=&quot;00B03F6C&quot;/&gt;&lt;wsp:rsid wsp:val=&quot;00B0401C&quot;/&gt;&lt;wsp:rsid wsp:val=&quot;00B040F0&quot;/&gt;&lt;wsp:rsid wsp:val=&quot;00B072AC&quot;/&gt;&lt;wsp:rsid wsp:val=&quot;00B111BA&quot;/&gt;&lt;wsp:rsid wsp:val=&quot;00B15DDA&quot;/&gt;&lt;wsp:rsid wsp:val=&quot;00B2038C&quot;/&gt;&lt;wsp:rsid wsp:val=&quot;00B23837&quot;/&gt;&lt;wsp:rsid wsp:val=&quot;00B24AD1&quot;/&gt;&lt;wsp:rsid wsp:val=&quot;00B25681&quot;/&gt;&lt;wsp:rsid wsp:val=&quot;00B25FD9&quot;/&gt;&lt;wsp:rsid wsp:val=&quot;00B3213B&quot;/&gt;&lt;wsp:rsid wsp:val=&quot;00B35171&quot;/&gt;&lt;wsp:rsid wsp:val=&quot;00B3660C&quot;/&gt;&lt;wsp:rsid wsp:val=&quot;00B401FA&quot;/&gt;&lt;wsp:rsid wsp:val=&quot;00B4515B&quot;/&gt;&lt;wsp:rsid wsp:val=&quot;00B45936&quot;/&gt;&lt;wsp:rsid wsp:val=&quot;00B52493&quot;/&gt;&lt;wsp:rsid wsp:val=&quot;00B530BF&quot;/&gt;&lt;wsp:rsid wsp:val=&quot;00B56311&quot;/&gt;&lt;wsp:rsid wsp:val=&quot;00B566DD&quot;/&gt;&lt;wsp:rsid wsp:val=&quot;00B6105B&quot;/&gt;&lt;wsp:rsid wsp:val=&quot;00B6180E&quot;/&gt;&lt;wsp:rsid wsp:val=&quot;00B655AD&quot;/&gt;&lt;wsp:rsid wsp:val=&quot;00B6625A&quot;/&gt;&lt;wsp:rsid wsp:val=&quot;00B663BC&quot;/&gt;&lt;wsp:rsid wsp:val=&quot;00B67105&quot;/&gt;&lt;wsp:rsid wsp:val=&quot;00B707A4&quot;/&gt;&lt;wsp:rsid wsp:val=&quot;00B7117B&quot;/&gt;&lt;wsp:rsid wsp:val=&quot;00B71EC9&quot;/&gt;&lt;wsp:rsid wsp:val=&quot;00B72C01&quot;/&gt;&lt;wsp:rsid wsp:val=&quot;00B75A41&quot;/&gt;&lt;wsp:rsid wsp:val=&quot;00B7686F&quot;/&gt;&lt;wsp:rsid wsp:val=&quot;00B813F5&quot;/&gt;&lt;wsp:rsid wsp:val=&quot;00B82738&quot;/&gt;&lt;wsp:rsid wsp:val=&quot;00B82E40&quot;/&gt;&lt;wsp:rsid wsp:val=&quot;00B82F70&quot;/&gt;&lt;wsp:rsid wsp:val=&quot;00B901D9&quot;/&gt;&lt;wsp:rsid wsp:val=&quot;00B9098D&quot;/&gt;&lt;wsp:rsid wsp:val=&quot;00B91227&quot;/&gt;&lt;wsp:rsid wsp:val=&quot;00B92AB8&quot;/&gt;&lt;wsp:rsid wsp:val=&quot;00B9334C&quot;/&gt;&lt;wsp:rsid wsp:val=&quot;00B93B6E&quot;/&gt;&lt;wsp:rsid wsp:val=&quot;00B954D3&quot;/&gt;&lt;wsp:rsid wsp:val=&quot;00B97CAF&quot;/&gt;&lt;wsp:rsid wsp:val=&quot;00BA0D3C&quot;/&gt;&lt;wsp:rsid wsp:val=&quot;00BA0E0D&quot;/&gt;&lt;wsp:rsid wsp:val=&quot;00BA11A3&quot;/&gt;&lt;wsp:rsid wsp:val=&quot;00BA1648&quot;/&gt;&lt;wsp:rsid wsp:val=&quot;00BA369D&quot;/&gt;&lt;wsp:rsid wsp:val=&quot;00BA4486&quot;/&gt;&lt;wsp:rsid wsp:val=&quot;00BA462D&quot;/&gt;&lt;wsp:rsid wsp:val=&quot;00BA5579&quot;/&gt;&lt;wsp:rsid wsp:val=&quot;00BA5EA3&quot;/&gt;&lt;wsp:rsid wsp:val=&quot;00BA7F29&quot;/&gt;&lt;wsp:rsid wsp:val=&quot;00BB1936&quot;/&gt;&lt;wsp:rsid wsp:val=&quot;00BB5A07&quot;/&gt;&lt;wsp:rsid wsp:val=&quot;00BB5B87&quot;/&gt;&lt;wsp:rsid wsp:val=&quot;00BB68B9&quot;/&gt;&lt;wsp:rsid wsp:val=&quot;00BB74F4&quot;/&gt;&lt;wsp:rsid wsp:val=&quot;00BB7B73&quot;/&gt;&lt;wsp:rsid wsp:val=&quot;00BC02E2&quot;/&gt;&lt;wsp:rsid wsp:val=&quot;00BC08B8&quot;/&gt;&lt;wsp:rsid wsp:val=&quot;00BC1ACA&quot;/&gt;&lt;wsp:rsid wsp:val=&quot;00BC3527&quot;/&gt;&lt;wsp:rsid wsp:val=&quot;00BC46C1&quot;/&gt;&lt;wsp:rsid wsp:val=&quot;00BC48CB&quot;/&gt;&lt;wsp:rsid wsp:val=&quot;00BC4CEC&quot;/&gt;&lt;wsp:rsid wsp:val=&quot;00BD246C&quot;/&gt;&lt;wsp:rsid wsp:val=&quot;00BD3F21&quot;/&gt;&lt;wsp:rsid wsp:val=&quot;00BD51D2&quot;/&gt;&lt;wsp:rsid wsp:val=&quot;00BD7EEF&quot;/&gt;&lt;wsp:rsid wsp:val=&quot;00BE0E21&quot;/&gt;&lt;wsp:rsid wsp:val=&quot;00BE57A5&quot;/&gt;&lt;wsp:rsid wsp:val=&quot;00BE66EE&quot;/&gt;&lt;wsp:rsid wsp:val=&quot;00BE6D22&quot;/&gt;&lt;wsp:rsid wsp:val=&quot;00BE6E7F&quot;/&gt;&lt;wsp:rsid wsp:val=&quot;00BE7107&quot;/&gt;&lt;wsp:rsid wsp:val=&quot;00BE7AFA&quot;/&gt;&lt;wsp:rsid wsp:val=&quot;00BF0902&quot;/&gt;&lt;wsp:rsid wsp:val=&quot;00BF164E&quot;/&gt;&lt;wsp:rsid wsp:val=&quot;00BF1AF9&quot;/&gt;&lt;wsp:rsid wsp:val=&quot;00BF42C2&quot;/&gt;&lt;wsp:rsid wsp:val=&quot;00BF7A6F&quot;/&gt;&lt;wsp:rsid wsp:val=&quot;00C0251B&quot;/&gt;&lt;wsp:rsid wsp:val=&quot;00C04144&quot;/&gt;&lt;wsp:rsid wsp:val=&quot;00C04240&quot;/&gt;&lt;wsp:rsid wsp:val=&quot;00C0468E&quot;/&gt;&lt;wsp:rsid wsp:val=&quot;00C05968&quot;/&gt;&lt;wsp:rsid wsp:val=&quot;00C05B8B&quot;/&gt;&lt;wsp:rsid wsp:val=&quot;00C101BE&quot;/&gt;&lt;wsp:rsid wsp:val=&quot;00C1247C&quot;/&gt;&lt;wsp:rsid wsp:val=&quot;00C12831&quot;/&gt;&lt;wsp:rsid wsp:val=&quot;00C135E8&quot;/&gt;&lt;wsp:rsid wsp:val=&quot;00C13928&quot;/&gt;&lt;wsp:rsid wsp:val=&quot;00C15BB4&quot;/&gt;&lt;wsp:rsid wsp:val=&quot;00C15E81&quot;/&gt;&lt;wsp:rsid wsp:val=&quot;00C1738E&quot;/&gt;&lt;wsp:rsid wsp:val=&quot;00C17915&quot;/&gt;&lt;wsp:rsid wsp:val=&quot;00C2235B&quot;/&gt;&lt;wsp:rsid wsp:val=&quot;00C22502&quot;/&gt;&lt;wsp:rsid wsp:val=&quot;00C25223&quot;/&gt;&lt;wsp:rsid wsp:val=&quot;00C25295&quot;/&gt;&lt;wsp:rsid wsp:val=&quot;00C256CA&quot;/&gt;&lt;wsp:rsid wsp:val=&quot;00C27F0F&quot;/&gt;&lt;wsp:rsid wsp:val=&quot;00C348B0&quot;/&gt;&lt;wsp:rsid wsp:val=&quot;00C34C16&quot;/&gt;&lt;wsp:rsid wsp:val=&quot;00C3576F&quot;/&gt;&lt;wsp:rsid wsp:val=&quot;00C41514&quot;/&gt;&lt;wsp:rsid wsp:val=&quot;00C42798&quot;/&gt;&lt;wsp:rsid wsp:val=&quot;00C43BA0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66D&quot;/&gt;&lt;wsp:rsid wsp:val=&quot;00C518F8&quot;/&gt;&lt;wsp:rsid wsp:val=&quot;00C519F2&quot;/&gt;&lt;wsp:rsid wsp:val=&quot;00C532C1&quot;/&gt;&lt;wsp:rsid wsp:val=&quot;00C53977&quot;/&gt;&lt;wsp:rsid wsp:val=&quot;00C5451F&quot;/&gt;&lt;wsp:rsid wsp:val=&quot;00C5614F&quot;/&gt;&lt;wsp:rsid wsp:val=&quot;00C61A45&quot;/&gt;&lt;wsp:rsid wsp:val=&quot;00C61FA1&quot;/&gt;&lt;wsp:rsid wsp:val=&quot;00C6259B&quot;/&gt;&lt;wsp:rsid wsp:val=&quot;00C625FE&quot;/&gt;&lt;wsp:rsid wsp:val=&quot;00C640B4&quot;/&gt;&lt;wsp:rsid wsp:val=&quot;00C65551&quot;/&gt;&lt;wsp:rsid wsp:val=&quot;00C672CA&quot;/&gt;&lt;wsp:rsid wsp:val=&quot;00C7103F&quot;/&gt;&lt;wsp:rsid wsp:val=&quot;00C7359A&quot;/&gt;&lt;wsp:rsid wsp:val=&quot;00C73D3C&quot;/&gt;&lt;wsp:rsid wsp:val=&quot;00C75090&quot;/&gt;&lt;wsp:rsid wsp:val=&quot;00C80A1A&quot;/&gt;&lt;wsp:rsid wsp:val=&quot;00C80F7B&quot;/&gt;&lt;wsp:rsid wsp:val=&quot;00C81030&quot;/&gt;&lt;wsp:rsid wsp:val=&quot;00C818AF&quot;/&gt;&lt;wsp:rsid wsp:val=&quot;00C8359C&quot;/&gt;&lt;wsp:rsid wsp:val=&quot;00C83825&quot;/&gt;&lt;wsp:rsid wsp:val=&quot;00C83984&quot;/&gt;&lt;wsp:rsid wsp:val=&quot;00C84B9F&quot;/&gt;&lt;wsp:rsid wsp:val=&quot;00C90AD4&quot;/&gt;&lt;wsp:rsid wsp:val=&quot;00C93267&quot;/&gt;&lt;wsp:rsid wsp:val=&quot;00CA09F5&quot;/&gt;&lt;wsp:rsid wsp:val=&quot;00CA0BE4&quot;/&gt;&lt;wsp:rsid wsp:val=&quot;00CA2417&quot;/&gt;&lt;wsp:rsid wsp:val=&quot;00CA4D3C&quot;/&gt;&lt;wsp:rsid wsp:val=&quot;00CA6446&quot;/&gt;&lt;wsp:rsid wsp:val=&quot;00CA71BD&quot;/&gt;&lt;wsp:rsid wsp:val=&quot;00CB1C9A&quot;/&gt;&lt;wsp:rsid wsp:val=&quot;00CB339E&quot;/&gt;&lt;wsp:rsid wsp:val=&quot;00CB50B7&quot;/&gt;&lt;wsp:rsid wsp:val=&quot;00CC1EF9&quot;/&gt;&lt;wsp:rsid wsp:val=&quot;00CC2813&quot;/&gt;&lt;wsp:rsid wsp:val=&quot;00CC2A40&quot;/&gt;&lt;wsp:rsid wsp:val=&quot;00CC4097&quot;/&gt;&lt;wsp:rsid wsp:val=&quot;00CC4A57&quot;/&gt;&lt;wsp:rsid wsp:val=&quot;00CC4B99&quot;/&gt;&lt;wsp:rsid wsp:val=&quot;00CC72FD&quot;/&gt;&lt;wsp:rsid wsp:val=&quot;00CD230A&quot;/&gt;&lt;wsp:rsid wsp:val=&quot;00CD2C81&quot;/&gt;&lt;wsp:rsid wsp:val=&quot;00CD5830&quot;/&gt;&lt;wsp:rsid wsp:val=&quot;00CE11D9&quot;/&gt;&lt;wsp:rsid wsp:val=&quot;00CE164C&quot;/&gt;&lt;wsp:rsid wsp:val=&quot;00CE450F&quot;/&gt;&lt;wsp:rsid wsp:val=&quot;00CE5671&quot;/&gt;&lt;wsp:rsid wsp:val=&quot;00CE56E3&quot;/&gt;&lt;wsp:rsid wsp:val=&quot;00CE6E80&quot;/&gt;&lt;wsp:rsid wsp:val=&quot;00CF0364&quot;/&gt;&lt;wsp:rsid wsp:val=&quot;00CF2D31&quot;/&gt;&lt;wsp:rsid wsp:val=&quot;00CF3385&quot;/&gt;&lt;wsp:rsid wsp:val=&quot;00CF5C34&quot;/&gt;&lt;wsp:rsid wsp:val=&quot;00D01D8E&quot;/&gt;&lt;wsp:rsid wsp:val=&quot;00D0354F&quot;/&gt;&lt;wsp:rsid wsp:val=&quot;00D04C21&quot;/&gt;&lt;wsp:rsid wsp:val=&quot;00D05B95&quot;/&gt;&lt;wsp:rsid wsp:val=&quot;00D103D5&quot;/&gt;&lt;wsp:rsid wsp:val=&quot;00D126F3&quot;/&gt;&lt;wsp:rsid wsp:val=&quot;00D12A7A&quot;/&gt;&lt;wsp:rsid wsp:val=&quot;00D17066&quot;/&gt;&lt;wsp:rsid wsp:val=&quot;00D20748&quot;/&gt;&lt;wsp:rsid wsp:val=&quot;00D21C33&quot;/&gt;&lt;wsp:rsid wsp:val=&quot;00D231E0&quot;/&gt;&lt;wsp:rsid wsp:val=&quot;00D260C4&quot;/&gt;&lt;wsp:rsid wsp:val=&quot;00D265E9&quot;/&gt;&lt;wsp:rsid wsp:val=&quot;00D31DAE&quot;/&gt;&lt;wsp:rsid wsp:val=&quot;00D33718&quot;/&gt;&lt;wsp:rsid wsp:val=&quot;00D34F42&quot;/&gt;&lt;wsp:rsid wsp:val=&quot;00D353F1&quot;/&gt;&lt;wsp:rsid wsp:val=&quot;00D35564&quot;/&gt;&lt;wsp:rsid wsp:val=&quot;00D37D05&quot;/&gt;&lt;wsp:rsid wsp:val=&quot;00D40C06&quot;/&gt;&lt;wsp:rsid wsp:val=&quot;00D41350&quot;/&gt;&lt;wsp:rsid wsp:val=&quot;00D4167A&quot;/&gt;&lt;wsp:rsid wsp:val=&quot;00D422F9&quot;/&gt;&lt;wsp:rsid wsp:val=&quot;00D4388F&quot;/&gt;&lt;wsp:rsid wsp:val=&quot;00D441E6&quot;/&gt;&lt;wsp:rsid wsp:val=&quot;00D4555A&quot;/&gt;&lt;wsp:rsid wsp:val=&quot;00D45653&quot;/&gt;&lt;wsp:rsid wsp:val=&quot;00D5317F&quot;/&gt;&lt;wsp:rsid wsp:val=&quot;00D53585&quot;/&gt;&lt;wsp:rsid wsp:val=&quot;00D536C2&quot;/&gt;&lt;wsp:rsid wsp:val=&quot;00D53901&quot;/&gt;&lt;wsp:rsid wsp:val=&quot;00D563F1&quot;/&gt;&lt;wsp:rsid wsp:val=&quot;00D571DA&quot;/&gt;&lt;wsp:rsid wsp:val=&quot;00D656D8&quot;/&gt;&lt;wsp:rsid wsp:val=&quot;00D65E1A&quot;/&gt;&lt;wsp:rsid wsp:val=&quot;00D672C5&quot;/&gt;&lt;wsp:rsid wsp:val=&quot;00D67FAA&quot;/&gt;&lt;wsp:rsid wsp:val=&quot;00D70308&quot;/&gt;&lt;wsp:rsid wsp:val=&quot;00D7073D&quot;/&gt;&lt;wsp:rsid wsp:val=&quot;00D707CB&quot;/&gt;&lt;wsp:rsid wsp:val=&quot;00D71994&quot;/&gt;&lt;wsp:rsid wsp:val=&quot;00D71CC4&quot;/&gt;&lt;wsp:rsid wsp:val=&quot;00D72E8E&quot;/&gt;&lt;wsp:rsid wsp:val=&quot;00D75CF7&quot;/&gt;&lt;wsp:rsid wsp:val=&quot;00D8342C&quot;/&gt;&lt;wsp:rsid wsp:val=&quot;00D83D69&quot;/&gt;&lt;wsp:rsid wsp:val=&quot;00D91B8E&quot;/&gt;&lt;wsp:rsid wsp:val=&quot;00D945A7&quot;/&gt;&lt;wsp:rsid wsp:val=&quot;00D97A54&quot;/&gt;&lt;wsp:rsid wsp:val=&quot;00DA046C&quot;/&gt;&lt;wsp:rsid wsp:val=&quot;00DA21E7&quot;/&gt;&lt;wsp:rsid wsp:val=&quot;00DA2601&quot;/&gt;&lt;wsp:rsid wsp:val=&quot;00DA3A50&quot;/&gt;&lt;wsp:rsid wsp:val=&quot;00DA4F9B&quot;/&gt;&lt;wsp:rsid wsp:val=&quot;00DA5B42&quot;/&gt;&lt;wsp:rsid wsp:val=&quot;00DA786F&quot;/&gt;&lt;wsp:rsid wsp:val=&quot;00DB0210&quot;/&gt;&lt;wsp:rsid wsp:val=&quot;00DB353B&quot;/&gt;&lt;wsp:rsid wsp:val=&quot;00DB6322&quot;/&gt;&lt;wsp:rsid wsp:val=&quot;00DC2E75&quot;/&gt;&lt;wsp:rsid wsp:val=&quot;00DC637E&quot;/&gt;&lt;wsp:rsid wsp:val=&quot;00DD022B&quot;/&gt;&lt;wsp:rsid wsp:val=&quot;00DD1423&quot;/&gt;&lt;wsp:rsid wsp:val=&quot;00DD3721&quot;/&gt;&lt;wsp:rsid wsp:val=&quot;00DD477B&quot;/&gt;&lt;wsp:rsid wsp:val=&quot;00DD5F4B&quot;/&gt;&lt;wsp:rsid wsp:val=&quot;00DD77B9&quot;/&gt;&lt;wsp:rsid wsp:val=&quot;00DE1E41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60D0&quot;/&gt;&lt;wsp:rsid wsp:val=&quot;00DE7366&quot;/&gt;&lt;wsp:rsid wsp:val=&quot;00DF026D&quot;/&gt;&lt;wsp:rsid wsp:val=&quot;00DF033A&quot;/&gt;&lt;wsp:rsid wsp:val=&quot;00DF3236&quot;/&gt;&lt;wsp:rsid wsp:val=&quot;00DF3B89&quot;/&gt;&lt;wsp:rsid wsp:val=&quot;00DF4408&quot;/&gt;&lt;wsp:rsid wsp:val=&quot;00DF47B1&quot;/&gt;&lt;wsp:rsid wsp:val=&quot;00DF60B2&quot;/&gt;&lt;wsp:rsid wsp:val=&quot;00DF67CF&quot;/&gt;&lt;wsp:rsid wsp:val=&quot;00DF6ABA&quot;/&gt;&lt;wsp:rsid wsp:val=&quot;00DF6FE8&quot;/&gt;&lt;wsp:rsid wsp:val=&quot;00E00C9F&quot;/&gt;&lt;wsp:rsid wsp:val=&quot;00E01F27&quot;/&gt;&lt;wsp:rsid wsp:val=&quot;00E022FE&quot;/&gt;&lt;wsp:rsid wsp:val=&quot;00E04249&quot;/&gt;&lt;wsp:rsid wsp:val=&quot;00E06342&quot;/&gt;&lt;wsp:rsid wsp:val=&quot;00E12D67&quot;/&gt;&lt;wsp:rsid wsp:val=&quot;00E131F9&quot;/&gt;&lt;wsp:rsid wsp:val=&quot;00E13596&quot;/&gt;&lt;wsp:rsid wsp:val=&quot;00E135B5&quot;/&gt;&lt;wsp:rsid wsp:val=&quot;00E14203&quot;/&gt;&lt;wsp:rsid wsp:val=&quot;00E14A3F&quot;/&gt;&lt;wsp:rsid wsp:val=&quot;00E14DDF&quot;/&gt;&lt;wsp:rsid wsp:val=&quot;00E153C1&quot;/&gt;&lt;wsp:rsid wsp:val=&quot;00E1743B&quot;/&gt;&lt;wsp:rsid wsp:val=&quot;00E177AB&quot;/&gt;&lt;wsp:rsid wsp:val=&quot;00E17DEF&quot;/&gt;&lt;wsp:rsid wsp:val=&quot;00E20CB0&quot;/&gt;&lt;wsp:rsid wsp:val=&quot;00E22023&quot;/&gt;&lt;wsp:rsid wsp:val=&quot;00E22612&quot;/&gt;&lt;wsp:rsid wsp:val=&quot;00E242B9&quot;/&gt;&lt;wsp:rsid wsp:val=&quot;00E253C3&quot;/&gt;&lt;wsp:rsid wsp:val=&quot;00E26511&quot;/&gt;&lt;wsp:rsid wsp:val=&quot;00E301EE&quot;/&gt;&lt;wsp:rsid wsp:val=&quot;00E30278&quot;/&gt;&lt;wsp:rsid wsp:val=&quot;00E3251D&quot;/&gt;&lt;wsp:rsid wsp:val=&quot;00E33B59&quot;/&gt;&lt;wsp:rsid wsp:val=&quot;00E361D7&quot;/&gt;&lt;wsp:rsid wsp:val=&quot;00E3775D&quot;/&gt;&lt;wsp:rsid wsp:val=&quot;00E410FD&quot;/&gt;&lt;wsp:rsid wsp:val=&quot;00E41338&quot;/&gt;&lt;wsp:rsid wsp:val=&quot;00E4696C&quot;/&gt;&lt;wsp:rsid wsp:val=&quot;00E51396&quot;/&gt;&lt;wsp:rsid wsp:val=&quot;00E5225B&quot;/&gt;&lt;wsp:rsid wsp:val=&quot;00E52A62&quot;/&gt;&lt;wsp:rsid wsp:val=&quot;00E5490C&quot;/&gt;&lt;wsp:rsid wsp:val=&quot;00E54B62&quot;/&gt;&lt;wsp:rsid wsp:val=&quot;00E55F41&quot;/&gt;&lt;wsp:rsid wsp:val=&quot;00E56F4E&quot;/&gt;&lt;wsp:rsid wsp:val=&quot;00E633D6&quot;/&gt;&lt;wsp:rsid wsp:val=&quot;00E65825&quot;/&gt;&lt;wsp:rsid wsp:val=&quot;00E67B13&quot;/&gt;&lt;wsp:rsid wsp:val=&quot;00E70195&quot;/&gt;&lt;wsp:rsid wsp:val=&quot;00E7149F&quot;/&gt;&lt;wsp:rsid wsp:val=&quot;00E722BE&quot;/&gt;&lt;wsp:rsid wsp:val=&quot;00E72421&quot;/&gt;&lt;wsp:rsid wsp:val=&quot;00E7254E&quot;/&gt;&lt;wsp:rsid wsp:val=&quot;00E725DA&quot;/&gt;&lt;wsp:rsid wsp:val=&quot;00E7432D&quot;/&gt;&lt;wsp:rsid wsp:val=&quot;00E8078B&quot;/&gt;&lt;wsp:rsid wsp:val=&quot;00E80A68&quot;/&gt;&lt;wsp:rsid wsp:val=&quot;00E80F75&quot;/&gt;&lt;wsp:rsid wsp:val=&quot;00E81766&quot;/&gt;&lt;wsp:rsid wsp:val=&quot;00E82B56&quot;/&gt;&lt;wsp:rsid wsp:val=&quot;00E8478F&quot;/&gt;&lt;wsp:rsid wsp:val=&quot;00E85DCB&quot;/&gt;&lt;wsp:rsid wsp:val=&quot;00E9078C&quot;/&gt;&lt;wsp:rsid wsp:val=&quot;00E95DD8&quot;/&gt;&lt;wsp:rsid wsp:val=&quot;00E9746F&quot;/&gt;&lt;wsp:rsid wsp:val=&quot;00EA1F26&quot;/&gt;&lt;wsp:rsid wsp:val=&quot;00EA2791&quot;/&gt;&lt;wsp:rsid wsp:val=&quot;00EA53D2&quot;/&gt;&lt;wsp:rsid wsp:val=&quot;00EA563C&quot;/&gt;&lt;wsp:rsid wsp:val=&quot;00EA5D5C&quot;/&gt;&lt;wsp:rsid wsp:val=&quot;00EA5D71&quot;/&gt;&lt;wsp:rsid wsp:val=&quot;00EA6FAA&quot;/&gt;&lt;wsp:rsid wsp:val=&quot;00EB036B&quot;/&gt;&lt;wsp:rsid wsp:val=&quot;00EB1160&quot;/&gt;&lt;wsp:rsid wsp:val=&quot;00EB19CD&quot;/&gt;&lt;wsp:rsid wsp:val=&quot;00EB4C59&quot;/&gt;&lt;wsp:rsid wsp:val=&quot;00EB6BBF&quot;/&gt;&lt;wsp:rsid wsp:val=&quot;00EC14A7&quot;/&gt;&lt;wsp:rsid wsp:val=&quot;00EC1929&quot;/&gt;&lt;wsp:rsid wsp:val=&quot;00EC23B8&quot;/&gt;&lt;wsp:rsid wsp:val=&quot;00EC2AC6&quot;/&gt;&lt;wsp:rsid wsp:val=&quot;00EC40C6&quot;/&gt;&lt;wsp:rsid wsp:val=&quot;00EC524E&quot;/&gt;&lt;wsp:rsid wsp:val=&quot;00EC5354&quot;/&gt;&lt;wsp:rsid wsp:val=&quot;00EC60CE&quot;/&gt;&lt;wsp:rsid wsp:val=&quot;00ED2A96&quot;/&gt;&lt;wsp:rsid wsp:val=&quot;00ED3631&quot;/&gt;&lt;wsp:rsid wsp:val=&quot;00ED36E4&quot;/&gt;&lt;wsp:rsid wsp:val=&quot;00EE0A0B&quot;/&gt;&lt;wsp:rsid wsp:val=&quot;00EE2DD4&quot;/&gt;&lt;wsp:rsid wsp:val=&quot;00EE4697&quot;/&gt;&lt;wsp:rsid wsp:val=&quot;00EE666D&quot;/&gt;&lt;wsp:rsid wsp:val=&quot;00EE6E3C&quot;/&gt;&lt;wsp:rsid wsp:val=&quot;00EF0DE0&quot;/&gt;&lt;wsp:rsid wsp:val=&quot;00EF11D8&quot;/&gt;&lt;wsp:rsid wsp:val=&quot;00EF1946&quot;/&gt;&lt;wsp:rsid wsp:val=&quot;00EF3D01&quot;/&gt;&lt;wsp:rsid wsp:val=&quot;00EF48C1&quot;/&gt;&lt;wsp:rsid wsp:val=&quot;00EF6E65&quot;/&gt;&lt;wsp:rsid wsp:val=&quot;00F01650&quot;/&gt;&lt;wsp:rsid wsp:val=&quot;00F0244F&quot;/&gt;&lt;wsp:rsid wsp:val=&quot;00F03543&quot;/&gt;&lt;wsp:rsid wsp:val=&quot;00F046DF&quot;/&gt;&lt;wsp:rsid wsp:val=&quot;00F06983&quot;/&gt;&lt;wsp:rsid wsp:val=&quot;00F13A84&quot;/&gt;&lt;wsp:rsid wsp:val=&quot;00F17818&quot;/&gt;&lt;wsp:rsid wsp:val=&quot;00F225AE&quot;/&gt;&lt;wsp:rsid wsp:val=&quot;00F23DD6&quot;/&gt;&lt;wsp:rsid wsp:val=&quot;00F27ABF&quot;/&gt;&lt;wsp:rsid wsp:val=&quot;00F3141D&quot;/&gt;&lt;wsp:rsid wsp:val=&quot;00F348E5&quot;/&gt;&lt;wsp:rsid wsp:val=&quot;00F34B47&quot;/&gt;&lt;wsp:rsid wsp:val=&quot;00F34DB6&quot;/&gt;&lt;wsp:rsid wsp:val=&quot;00F34F57&quot;/&gt;&lt;wsp:rsid wsp:val=&quot;00F35CA4&quot;/&gt;&lt;wsp:rsid wsp:val=&quot;00F37E94&quot;/&gt;&lt;wsp:rsid wsp:val=&quot;00F41523&quot;/&gt;&lt;wsp:rsid wsp:val=&quot;00F43886&quot;/&gt;&lt;wsp:rsid wsp:val=&quot;00F45F24&quot;/&gt;&lt;wsp:rsid wsp:val=&quot;00F46D03&quot;/&gt;&lt;wsp:rsid wsp:val=&quot;00F50CB6&quot;/&gt;&lt;wsp:rsid wsp:val=&quot;00F515A7&quot;/&gt;&lt;wsp:rsid wsp:val=&quot;00F51875&quot;/&gt;&lt;wsp:rsid wsp:val=&quot;00F53344&quot;/&gt;&lt;wsp:rsid wsp:val=&quot;00F5544D&quot;/&gt;&lt;wsp:rsid wsp:val=&quot;00F60F40&quot;/&gt;&lt;wsp:rsid wsp:val=&quot;00F637E0&quot;/&gt;&lt;wsp:rsid wsp:val=&quot;00F637F1&quot;/&gt;&lt;wsp:rsid wsp:val=&quot;00F63B1A&quot;/&gt;&lt;wsp:rsid wsp:val=&quot;00F64677&quot;/&gt;&lt;wsp:rsid wsp:val=&quot;00F655DC&quot;/&gt;&lt;wsp:rsid wsp:val=&quot;00F664FE&quot;/&gt;&lt;wsp:rsid wsp:val=&quot;00F667CB&quot;/&gt;&lt;wsp:rsid wsp:val=&quot;00F7057B&quot;/&gt;&lt;wsp:rsid wsp:val=&quot;00F7074B&quot;/&gt;&lt;wsp:rsid wsp:val=&quot;00F7195F&quot;/&gt;&lt;wsp:rsid wsp:val=&quot;00F720E5&quot;/&gt;&lt;wsp:rsid wsp:val=&quot;00F72AD7&quot;/&gt;&lt;wsp:rsid wsp:val=&quot;00F73412&quot;/&gt;&lt;wsp:rsid wsp:val=&quot;00F73C90&quot;/&gt;&lt;wsp:rsid wsp:val=&quot;00F75A6F&quot;/&gt;&lt;wsp:rsid wsp:val=&quot;00F75AFD&quot;/&gt;&lt;wsp:rsid wsp:val=&quot;00F75D07&quot;/&gt;&lt;wsp:rsid wsp:val=&quot;00F7780F&quot;/&gt;&lt;wsp:rsid wsp:val=&quot;00F77DB6&quot;/&gt;&lt;wsp:rsid wsp:val=&quot;00F82BFA&quot;/&gt;&lt;wsp:rsid wsp:val=&quot;00F8377C&quot;/&gt;&lt;wsp:rsid wsp:val=&quot;00F84611&quot;/&gt;&lt;wsp:rsid wsp:val=&quot;00F9083B&quot;/&gt;&lt;wsp:rsid wsp:val=&quot;00F91A22&quot;/&gt;&lt;wsp:rsid wsp:val=&quot;00F93FD4&quot;/&gt;&lt;wsp:rsid wsp:val=&quot;00F96ED3&quot;/&gt;&lt;wsp:rsid wsp:val=&quot;00FA2043&quot;/&gt;&lt;wsp:rsid wsp:val=&quot;00FA2123&quot;/&gt;&lt;wsp:rsid wsp:val=&quot;00FA39E6&quot;/&gt;&lt;wsp:rsid wsp:val=&quot;00FA4406&quot;/&gt;&lt;wsp:rsid wsp:val=&quot;00FA4AA4&quot;/&gt;&lt;wsp:rsid wsp:val=&quot;00FA7388&quot;/&gt;&lt;wsp:rsid wsp:val=&quot;00FB0979&quot;/&gt;&lt;wsp:rsid wsp:val=&quot;00FB64CF&quot;/&gt;&lt;wsp:rsid wsp:val=&quot;00FB7151&quot;/&gt;&lt;wsp:rsid wsp:val=&quot;00FC0760&quot;/&gt;&lt;wsp:rsid wsp:val=&quot;00FC2EEB&quot;/&gt;&lt;wsp:rsid wsp:val=&quot;00FC59F8&quot;/&gt;&lt;wsp:rsid wsp:val=&quot;00FC6196&quot;/&gt;&lt;wsp:rsid wsp:val=&quot;00FD0322&quot;/&gt;&lt;wsp:rsid wsp:val=&quot;00FD235D&quot;/&gt;&lt;wsp:rsid wsp:val=&quot;00FD26CF&quot;/&gt;&lt;wsp:rsid wsp:val=&quot;00FD32EB&quot;/&gt;&lt;wsp:rsid wsp:val=&quot;00FD4CA2&quot;/&gt;&lt;wsp:rsid wsp:val=&quot;00FD4CC1&quot;/&gt;&lt;wsp:rsid wsp:val=&quot;00FD53F9&quot;/&gt;&lt;wsp:rsid wsp:val=&quot;00FD623B&quot;/&gt;&lt;wsp:rsid wsp:val=&quot;00FE0949&quot;/&gt;&lt;wsp:rsid wsp:val=&quot;00FE1877&quot;/&gt;&lt;wsp:rsid wsp:val=&quot;00FE24AC&quot;/&gt;&lt;wsp:rsid wsp:val=&quot;00FE27AD&quot;/&gt;&lt;wsp:rsid wsp:val=&quot;00FE6467&quot;/&gt;&lt;wsp:rsid wsp:val=&quot;00FE66B4&quot;/&gt;&lt;wsp:rsid wsp:val=&quot;00FE6C50&quot;/&gt;&lt;wsp:rsid wsp:val=&quot;00FE744C&quot;/&gt;&lt;wsp:rsid wsp:val=&quot;00FE77F3&quot;/&gt;&lt;wsp:rsid wsp:val=&quot;00FF18DD&quot;/&gt;&lt;wsp:rsid wsp:val=&quot;00FF1939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992D8F&quot;&gt;&lt;m:oMathPara&gt;&lt;m:oMath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b-cs/&gt;&lt;w:i/&gt;&lt;/w:rPr&gt;&lt;/m:ctrlPr&gt;&lt;/m:dPr&gt;&lt;m:e&gt;&lt;m:r&gt;&lt;m:rPr&gt;&lt;m:nor/&gt;&lt;/m:rPr&gt;&lt;w:rPr&gt;&lt;w:rFonts w:ascii=&quot;Cambria Math&quot; w:h-ansi=&quot;Cambria Math&quot;/&gt;&lt;wx:font wx:val=&quot;Cambria Math&quot;/&gt;&lt;w:b-cs/&gt;&lt;w:lang w:val=&quot;EL&quot;/&gt;&lt;/w:rPr&gt;&lt;m:t&gt;О±&lt;/m:t&gt;&lt;/m:r&gt;&lt;m:r&gt;&lt;m:rPr&gt;&lt;m:nor/&gt;&lt;/m:rPr&gt;&lt;w:rPr&gt;&lt;w:rFonts w:ascii=&quot;Cambria Math&quot; w:h-ansi=&quot;Cambria Math&quot;/&gt;&lt;wx:font wx:val=&quot;Cambria Math&quot;/&gt;&lt;w:b-cs/&gt;&lt;/w:rPr&gt;&lt;m:t&gt;-С‡С‘С‚РЅРѕРµ&lt;/m:t&gt;&lt;/m:r&gt;&lt;/m:e&gt;&lt;/m:d&gt;&lt;m:r&gt;&lt;w:rPr&gt;&lt;w:rFonts w:ascii=&quot;Cambria Math&quot; w:h-ansi=&quot;Cambria Math&quot;/&gt;&lt;wx:font wx:val=&quot;Cambria Math&quot;/&gt;&lt;w:i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6" o:title="" chromakey="white"/>
                </v:shape>
              </w:pict>
            </w:r>
            <w:r w:rsidRPr="00C04240">
              <w:rPr>
                <w:bCs/>
              </w:rPr>
              <w:fldChar w:fldCharType="end"/>
            </w:r>
            <w:r>
              <w:rPr>
                <w:bCs/>
                <w:i/>
              </w:rPr>
              <w:t xml:space="preserve"> Число </w:t>
            </w:r>
            <w:r>
              <w:rPr>
                <w:bCs/>
                <w:i/>
                <w:lang w:val="el-GR"/>
              </w:rPr>
              <w:t>α</w:t>
            </w:r>
            <w:r w:rsidRPr="00AB354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задано в унарном коде.</w:t>
            </w:r>
          </w:p>
        </w:tc>
      </w:tr>
      <w:tr w:rsidR="00D93758" w:rsidRPr="000F6EA7" w:rsidTr="00783AC8">
        <w:trPr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513827" w:rsidRDefault="00D93758" w:rsidP="00EE4697">
            <w:pPr>
              <w:ind w:firstLine="0"/>
              <w:jc w:val="center"/>
            </w:pPr>
            <w:r w:rsidRPr="009323CC">
              <w:t>Владеть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513827" w:rsidRDefault="00D93758" w:rsidP="00D126F3">
            <w:pPr>
              <w:ind w:firstLine="0"/>
              <w:jc w:val="left"/>
              <w:rPr>
                <w:bCs/>
              </w:rPr>
            </w:pPr>
            <w:r>
              <w:t>- навыком разработки и анализа рекурси</w:t>
            </w:r>
            <w:r>
              <w:t>в</w:t>
            </w:r>
            <w:r>
              <w:t>ных алгоритмов.</w:t>
            </w:r>
          </w:p>
        </w:tc>
        <w:tc>
          <w:tcPr>
            <w:tcW w:w="30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Default="00D93758" w:rsidP="002F35BF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Запишите рекурсивный вариант алгоритма с возвратом.</w:t>
            </w:r>
          </w:p>
          <w:p w:rsidR="00D93758" w:rsidRDefault="00D93758" w:rsidP="002F35BF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Контрольные вопросы:</w:t>
            </w:r>
          </w:p>
          <w:p w:rsidR="00D93758" w:rsidRDefault="00D93758" w:rsidP="002F35BF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1. При выполнении какого условия рекурсия останавливается?</w:t>
            </w:r>
          </w:p>
          <w:p w:rsidR="00D93758" w:rsidRDefault="00D93758" w:rsidP="002F35BF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2. </w:t>
            </w:r>
            <w:r w:rsidRPr="008373B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Перечислите последовательность шагов при реализации «прямого хода»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.</w:t>
            </w:r>
          </w:p>
          <w:p w:rsidR="00D93758" w:rsidRDefault="00D93758" w:rsidP="002F35BF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3. Перечислите последовательность шагов возврата.</w:t>
            </w:r>
          </w:p>
          <w:p w:rsidR="00D93758" w:rsidRDefault="00D93758" w:rsidP="002F35BF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4. Можно ли получить все решения задачи?</w:t>
            </w:r>
          </w:p>
          <w:p w:rsidR="00D93758" w:rsidRDefault="00D93758" w:rsidP="002F35BF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5. Реализуйте алгоритм с возвратом для решения задачи «Сумма размеров» и получ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те все наборы суммы с точностью до перестановки слагаемых.</w:t>
            </w:r>
          </w:p>
          <w:p w:rsidR="00D93758" w:rsidRPr="002F35BF" w:rsidRDefault="00D93758" w:rsidP="00FA4AA4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6. Как при генерации наборов суммы избавиться от генерации повторяющихся реш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ний? </w:t>
            </w:r>
          </w:p>
        </w:tc>
      </w:tr>
      <w:tr w:rsidR="00D93758" w:rsidRPr="000F6EA7" w:rsidTr="00783AC8">
        <w:trPr>
          <w:trHeight w:val="75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953897" w:rsidRDefault="00D93758" w:rsidP="00E13596">
            <w:pPr>
              <w:pStyle w:val="a0"/>
              <w:spacing w:before="6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53897">
              <w:rPr>
                <w:rFonts w:ascii="Times New Roman" w:hAnsi="Times New Roman"/>
                <w:b/>
                <w:sz w:val="24"/>
                <w:szCs w:val="24"/>
              </w:rPr>
              <w:t>ПК-2 Способностью разрабатывать компоненты аппаратно-программных комплексов и баз данных, используя современные инструме</w:t>
            </w:r>
            <w:r w:rsidRPr="00953897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953897">
              <w:rPr>
                <w:rFonts w:ascii="Times New Roman" w:hAnsi="Times New Roman"/>
                <w:b/>
                <w:sz w:val="24"/>
                <w:szCs w:val="24"/>
              </w:rPr>
              <w:t>тальные средства и технологии программирования</w:t>
            </w:r>
          </w:p>
        </w:tc>
      </w:tr>
      <w:tr w:rsidR="00D93758" w:rsidRPr="000F6EA7" w:rsidTr="00783AC8">
        <w:trPr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9323CC" w:rsidRDefault="00D93758" w:rsidP="00EE4697">
            <w:pPr>
              <w:ind w:firstLine="0"/>
              <w:jc w:val="center"/>
            </w:pPr>
            <w:r>
              <w:t>Знать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Default="00D93758" w:rsidP="00774A15">
            <w:pPr>
              <w:ind w:firstLine="0"/>
              <w:jc w:val="left"/>
            </w:pPr>
            <w:r>
              <w:t xml:space="preserve">- формулировки модельных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задач;</w:t>
            </w:r>
          </w:p>
          <w:p w:rsidR="00D93758" w:rsidRDefault="00D93758" w:rsidP="00774A15">
            <w:pPr>
              <w:ind w:firstLine="0"/>
              <w:jc w:val="left"/>
            </w:pPr>
            <w:r>
              <w:t xml:space="preserve">- универсальные точные алгоритмы для решения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задач;</w:t>
            </w:r>
          </w:p>
          <w:p w:rsidR="00D93758" w:rsidRDefault="00D93758" w:rsidP="00774A15">
            <w:pPr>
              <w:ind w:firstLine="0"/>
              <w:jc w:val="left"/>
            </w:pPr>
            <w:r>
              <w:t>- приближенные алгоритмы для некот</w:t>
            </w:r>
            <w:r>
              <w:t>о</w:t>
            </w:r>
            <w:r>
              <w:t xml:space="preserve">рых модельных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задач;</w:t>
            </w:r>
          </w:p>
          <w:p w:rsidR="00D93758" w:rsidRDefault="00D93758" w:rsidP="00774A15">
            <w:pPr>
              <w:ind w:firstLine="0"/>
              <w:jc w:val="left"/>
            </w:pPr>
            <w:r>
              <w:t>- определения абсолютной и относител</w:t>
            </w:r>
            <w:r>
              <w:t>ь</w:t>
            </w:r>
            <w:r>
              <w:t>ной погрешности приближённого алг</w:t>
            </w:r>
            <w:r>
              <w:t>о</w:t>
            </w:r>
            <w:r>
              <w:t>ритма.</w:t>
            </w:r>
          </w:p>
        </w:tc>
        <w:tc>
          <w:tcPr>
            <w:tcW w:w="30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Определение полиномиальной сводимости. 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Класс </w:t>
            </w:r>
            <w:r w:rsidRPr="005A3014">
              <w:rPr>
                <w:bCs/>
                <w:i/>
              </w:rPr>
              <w:t>NP</w:t>
            </w:r>
            <w:r w:rsidRPr="005A3014">
              <w:rPr>
                <w:bCs/>
                <w:i/>
                <w:lang w:val="ru-RU"/>
              </w:rPr>
              <w:t>-полных задач.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Эквивалентность </w:t>
            </w:r>
            <w:r w:rsidRPr="005A3014">
              <w:rPr>
                <w:bCs/>
                <w:i/>
              </w:rPr>
              <w:t>NP-</w:t>
            </w:r>
            <w:r w:rsidRPr="005A3014">
              <w:rPr>
                <w:bCs/>
                <w:i/>
                <w:lang w:val="ru-RU"/>
              </w:rPr>
              <w:t xml:space="preserve">полных задач. 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Доказательство </w:t>
            </w:r>
            <w:r w:rsidRPr="005A3014">
              <w:rPr>
                <w:bCs/>
                <w:i/>
              </w:rPr>
              <w:t>NP</w:t>
            </w:r>
            <w:r w:rsidRPr="005A3014">
              <w:rPr>
                <w:bCs/>
                <w:i/>
                <w:lang w:val="ru-RU"/>
              </w:rPr>
              <w:t>-полноты задачи методом сужения.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Точные методы решения </w:t>
            </w:r>
            <w:r w:rsidRPr="005A3014">
              <w:rPr>
                <w:bCs/>
                <w:i/>
              </w:rPr>
              <w:t>NP</w:t>
            </w:r>
            <w:r w:rsidRPr="005A3014">
              <w:rPr>
                <w:bCs/>
                <w:i/>
                <w:lang w:val="ru-RU"/>
              </w:rPr>
              <w:t xml:space="preserve">-полных задач. 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Общая схема алгоритма с возвратом. 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>Общая схема алгоритма с возвратом. Отсечение повторяющихся решений. Ген</w:t>
            </w:r>
            <w:r w:rsidRPr="005A3014">
              <w:rPr>
                <w:bCs/>
                <w:i/>
                <w:lang w:val="ru-RU"/>
              </w:rPr>
              <w:t>е</w:t>
            </w:r>
            <w:r w:rsidRPr="005A3014">
              <w:rPr>
                <w:bCs/>
                <w:i/>
                <w:lang w:val="ru-RU"/>
              </w:rPr>
              <w:t>рация решений в лексикографическом порядке.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Модификация общей схемы для решения задач на минимум. 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>Модификация общей схемы для решения задач на максимум. Принцип включения-невключения.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Понятие задачи оптимизации. Решение </w:t>
            </w:r>
            <w:r w:rsidRPr="005A3014">
              <w:rPr>
                <w:bCs/>
                <w:i/>
              </w:rPr>
              <w:t>NP</w:t>
            </w:r>
            <w:r w:rsidRPr="005A3014">
              <w:rPr>
                <w:bCs/>
                <w:i/>
                <w:lang w:val="ru-RU"/>
              </w:rPr>
              <w:t>-полных задач оптимизации приближё</w:t>
            </w:r>
            <w:r w:rsidRPr="005A3014">
              <w:rPr>
                <w:bCs/>
                <w:i/>
                <w:lang w:val="ru-RU"/>
              </w:rPr>
              <w:t>н</w:t>
            </w:r>
            <w:r w:rsidRPr="005A3014">
              <w:rPr>
                <w:bCs/>
                <w:i/>
                <w:lang w:val="ru-RU"/>
              </w:rPr>
              <w:t xml:space="preserve">ными алгоритмами. 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>Понятие абсолютной погрешности приближённого решения задачи оптимизации.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>Понятие относительной погрешности приближённого решения задачи оптимиз</w:t>
            </w:r>
            <w:r w:rsidRPr="005A3014">
              <w:rPr>
                <w:bCs/>
                <w:i/>
                <w:lang w:val="ru-RU"/>
              </w:rPr>
              <w:t>а</w:t>
            </w:r>
            <w:r w:rsidRPr="005A3014">
              <w:rPr>
                <w:bCs/>
                <w:i/>
                <w:lang w:val="ru-RU"/>
              </w:rPr>
              <w:t xml:space="preserve">ции. </w:t>
            </w:r>
          </w:p>
          <w:p w:rsidR="00D93758" w:rsidRPr="005A3014" w:rsidRDefault="00D93758" w:rsidP="002765C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Верхние и нижние оценки погрешности приближённых алгоритмов. </w:t>
            </w:r>
          </w:p>
          <w:p w:rsidR="00D93758" w:rsidRPr="0005313F" w:rsidRDefault="00D93758" w:rsidP="0005313F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Приближённые алгоритмы для задачи «Упаковка в контейнеры». </w:t>
            </w:r>
            <w:r w:rsidRPr="005A3014">
              <w:rPr>
                <w:bCs/>
                <w:i/>
              </w:rPr>
              <w:t>FF</w:t>
            </w:r>
            <w:r w:rsidRPr="005A3014">
              <w:rPr>
                <w:bCs/>
                <w:i/>
                <w:lang w:val="ru-RU"/>
              </w:rPr>
              <w:t xml:space="preserve">-алгоритм. </w:t>
            </w:r>
            <w:r w:rsidRPr="005A3014">
              <w:rPr>
                <w:bCs/>
                <w:i/>
              </w:rPr>
              <w:t>FFD</w:t>
            </w:r>
            <w:r w:rsidRPr="005A3014">
              <w:rPr>
                <w:bCs/>
                <w:i/>
                <w:lang w:val="ru-RU"/>
              </w:rPr>
              <w:t>-алгоритм.</w:t>
            </w:r>
          </w:p>
        </w:tc>
      </w:tr>
      <w:tr w:rsidR="00D93758" w:rsidRPr="000F6EA7" w:rsidTr="00783AC8">
        <w:trPr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9323CC" w:rsidRDefault="00D93758" w:rsidP="00EE4697">
            <w:pPr>
              <w:ind w:firstLine="0"/>
              <w:jc w:val="center"/>
            </w:pPr>
            <w:r>
              <w:t>Уметь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Default="00D93758" w:rsidP="00275145">
            <w:pPr>
              <w:ind w:firstLine="0"/>
              <w:jc w:val="left"/>
            </w:pPr>
            <w:r>
              <w:t xml:space="preserve">- 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точными а</w:t>
            </w:r>
            <w:r>
              <w:t>л</w:t>
            </w:r>
            <w:r>
              <w:t>горитмами;</w:t>
            </w:r>
          </w:p>
          <w:p w:rsidR="00D93758" w:rsidRDefault="00D93758" w:rsidP="00275145">
            <w:pPr>
              <w:ind w:firstLine="0"/>
              <w:jc w:val="left"/>
            </w:pPr>
            <w:r>
              <w:t xml:space="preserve">- 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оптимизации приближёнными алгоритмами;</w:t>
            </w:r>
          </w:p>
          <w:p w:rsidR="00D93758" w:rsidRDefault="00D93758" w:rsidP="00275145">
            <w:pPr>
              <w:ind w:firstLine="0"/>
              <w:jc w:val="left"/>
            </w:pPr>
            <w:r>
              <w:t>- строить бесконечные серии «плохих» примеров и определять нижние оценки погрешности приближённого алгоритма.</w:t>
            </w:r>
          </w:p>
        </w:tc>
        <w:tc>
          <w:tcPr>
            <w:tcW w:w="30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Default="00D93758" w:rsidP="009E2422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Решить задачу «Упаковка в контейнеры» точным и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FFD</w:t>
            </w:r>
            <w:r w:rsidRPr="005A3014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алгоритмом. Для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FFD</w:t>
            </w:r>
            <w:r w:rsidRPr="005A3014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алгоритма найти «плохой» пример, построить бесконечную серию «плохих» примеров, найти относительную погрешность.</w:t>
            </w:r>
          </w:p>
          <w:p w:rsidR="00D93758" w:rsidRDefault="00D93758" w:rsidP="009E2422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Контрольные вопросы:</w:t>
            </w:r>
          </w:p>
          <w:p w:rsidR="00D93758" w:rsidRPr="009E2422" w:rsidRDefault="00D93758" w:rsidP="009E2422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1.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 Назовите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целевую функцию и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 ограничение данной задачи.</w:t>
            </w:r>
          </w:p>
          <w:p w:rsidR="00D93758" w:rsidRDefault="00D93758" w:rsidP="009E2422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2. Какое условие необходимо проверять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при упаковке каждого предмета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D93758" w:rsidRPr="009E2422" w:rsidRDefault="00D93758" w:rsidP="009E2422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3. 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>В каком случае необходимо увеличить число использованных контейнеров?</w:t>
            </w:r>
          </w:p>
          <w:p w:rsidR="00D93758" w:rsidRPr="009E2422" w:rsidRDefault="00D93758" w:rsidP="009E2422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>. Сколько контейнеров будет заполнено в худшем случае?</w:t>
            </w:r>
          </w:p>
          <w:p w:rsidR="00D93758" w:rsidRPr="009E2422" w:rsidRDefault="00D93758" w:rsidP="009E2422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Будет ли однажды упакованный предмет переложен в другой контейнер при уп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ковке точным алгоритмом?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FFD</w:t>
            </w:r>
            <w:r w:rsidRPr="00B02ADA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алгоритмом?</w:t>
            </w:r>
          </w:p>
          <w:p w:rsidR="00D93758" w:rsidRPr="005A3014" w:rsidRDefault="00D93758" w:rsidP="00B02ADA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. Какова сложность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точного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 алгоритма?</w:t>
            </w:r>
            <w:r w:rsidRPr="00B02AD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FFD</w:t>
            </w:r>
            <w:r w:rsidRPr="00B02ADA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алгоритма?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D93758" w:rsidRPr="000F6EA7" w:rsidTr="00783AC8">
        <w:trPr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Pr="009323CC" w:rsidRDefault="00D93758" w:rsidP="00EE4697">
            <w:pPr>
              <w:ind w:firstLine="0"/>
              <w:jc w:val="center"/>
            </w:pPr>
            <w:r>
              <w:t>Владеть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Default="00D93758" w:rsidP="00EF3D01">
            <w:pPr>
              <w:ind w:firstLine="0"/>
              <w:jc w:val="left"/>
            </w:pPr>
            <w:r>
              <w:t>- навыком реализации алгоритмов на яз</w:t>
            </w:r>
            <w:r>
              <w:t>ы</w:t>
            </w:r>
            <w:r>
              <w:t>ке программирования, поддерживающем рекурсию;</w:t>
            </w:r>
          </w:p>
          <w:p w:rsidR="00D93758" w:rsidRDefault="00D93758" w:rsidP="00EF3D01">
            <w:pPr>
              <w:ind w:firstLine="0"/>
              <w:jc w:val="left"/>
            </w:pPr>
            <w:r>
              <w:t>- навыком тестирования и отладки  пр</w:t>
            </w:r>
            <w:r>
              <w:t>о</w:t>
            </w:r>
            <w:r>
              <w:t>граммы.</w:t>
            </w:r>
          </w:p>
        </w:tc>
        <w:tc>
          <w:tcPr>
            <w:tcW w:w="30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3758" w:rsidRDefault="00D93758" w:rsidP="00BE7AFA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Запишите рекурсивный вариант алгоритма с возвратом.</w:t>
            </w:r>
          </w:p>
          <w:p w:rsidR="00D93758" w:rsidRDefault="00D93758" w:rsidP="00BE7AFA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Контрольные вопросы:</w:t>
            </w:r>
          </w:p>
          <w:p w:rsidR="00D93758" w:rsidRDefault="00D93758" w:rsidP="00BE7AFA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1. При выполнении какого условия рекурсия останавливается?</w:t>
            </w:r>
          </w:p>
          <w:p w:rsidR="00D93758" w:rsidRDefault="00D93758" w:rsidP="00BE7AFA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2. </w:t>
            </w:r>
            <w:r w:rsidRPr="008373B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Перечислите последовательность шагов при реализации «прямого хода»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.</w:t>
            </w:r>
          </w:p>
          <w:p w:rsidR="00D93758" w:rsidRDefault="00D93758" w:rsidP="00BE7AFA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3. Перечислите последовательность шагов возврата.</w:t>
            </w:r>
          </w:p>
          <w:p w:rsidR="00D93758" w:rsidRPr="00BE7AFA" w:rsidRDefault="00D93758" w:rsidP="00BE7AFA">
            <w:pPr>
              <w:pStyle w:val="a0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4.  Реализуйте алгоритм с возвратом для решения любой модельной </w:t>
            </w:r>
            <w:r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NP</w:t>
            </w:r>
            <w:r w:rsidRPr="00BE7AFA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полной задачи.</w:t>
            </w:r>
          </w:p>
        </w:tc>
      </w:tr>
    </w:tbl>
    <w:p w:rsidR="00D93758" w:rsidRPr="000F6EA7" w:rsidRDefault="00D93758" w:rsidP="00B6105B">
      <w:pPr>
        <w:rPr>
          <w:i/>
          <w:color w:val="C00000"/>
        </w:rPr>
      </w:pPr>
    </w:p>
    <w:p w:rsidR="00D93758" w:rsidRPr="000F6EA7" w:rsidRDefault="00D93758" w:rsidP="00197B54">
      <w:pPr>
        <w:rPr>
          <w:i/>
          <w:color w:val="C00000"/>
        </w:rPr>
      </w:pPr>
    </w:p>
    <w:p w:rsidR="00D93758" w:rsidRPr="000F6EA7" w:rsidRDefault="00D93758" w:rsidP="00197B54">
      <w:pPr>
        <w:rPr>
          <w:i/>
          <w:color w:val="C00000"/>
        </w:rPr>
      </w:pPr>
    </w:p>
    <w:p w:rsidR="00D93758" w:rsidRPr="000F6EA7" w:rsidRDefault="00D93758" w:rsidP="00197B54">
      <w:pPr>
        <w:rPr>
          <w:i/>
          <w:color w:val="C00000"/>
        </w:rPr>
      </w:pPr>
    </w:p>
    <w:p w:rsidR="00D93758" w:rsidRPr="000F6EA7" w:rsidRDefault="00D93758" w:rsidP="00197B54">
      <w:pPr>
        <w:rPr>
          <w:i/>
          <w:color w:val="C00000"/>
        </w:rPr>
      </w:pPr>
    </w:p>
    <w:p w:rsidR="00D93758" w:rsidRPr="000F6EA7" w:rsidRDefault="00D93758" w:rsidP="0033429F">
      <w:pPr>
        <w:rPr>
          <w:b/>
        </w:rPr>
        <w:sectPr w:rsidR="00D93758" w:rsidRPr="000F6EA7" w:rsidSect="00481474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D93758" w:rsidRDefault="00D93758" w:rsidP="00B82E40">
      <w:pPr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D93758" w:rsidRDefault="00D93758" w:rsidP="00B82E40">
      <w:r>
        <w:t>Промежуточная аттестация по дисциплине «Алгоритмы на сетях и графах»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>
        <w:t>о</w:t>
      </w:r>
      <w:r>
        <w:t>водится в форме зачета.</w:t>
      </w:r>
    </w:p>
    <w:p w:rsidR="00D93758" w:rsidRDefault="00D93758" w:rsidP="00B82E40">
      <w:r>
        <w:t>Зачет по дисциплине проводится по результатам отчетности на практических зан</w:t>
      </w:r>
      <w:r>
        <w:t>я</w:t>
      </w:r>
      <w:r>
        <w:t xml:space="preserve">тиях с опросом в устной форме по этапам выполнения и активного выступления в беседе-обсуждении на лекционных занятиях. </w:t>
      </w:r>
    </w:p>
    <w:p w:rsidR="00D93758" w:rsidRDefault="00D93758" w:rsidP="00B82E40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D93758" w:rsidRPr="00B82E40" w:rsidRDefault="00D93758" w:rsidP="00B82E40">
      <w:pPr>
        <w:ind w:firstLine="0"/>
      </w:pPr>
      <w:r>
        <w:t xml:space="preserve">– на оценку </w:t>
      </w:r>
      <w:r>
        <w:rPr>
          <w:b/>
        </w:rPr>
        <w:t>«зачтено»</w:t>
      </w:r>
      <w:r>
        <w:t xml:space="preserve"> – обучающийся демонстрирует пороговый уровень сформирова</w:t>
      </w:r>
      <w:r>
        <w:t>н</w:t>
      </w:r>
      <w:r>
        <w:t>ности компетенций;</w:t>
      </w:r>
    </w:p>
    <w:p w:rsidR="00D93758" w:rsidRDefault="00D93758" w:rsidP="00B82E40">
      <w:pPr>
        <w:ind w:firstLine="0"/>
      </w:pPr>
      <w:r>
        <w:t xml:space="preserve">– на оценку </w:t>
      </w:r>
      <w:r>
        <w:rPr>
          <w:b/>
        </w:rPr>
        <w:t>«не зачтено»</w:t>
      </w:r>
      <w:r>
        <w:t xml:space="preserve"> – обучающийся демонстрирует знания не более 20% теоретич</w:t>
      </w:r>
      <w:r>
        <w:t>е</w:t>
      </w:r>
      <w:r>
        <w:t>ского материала, допускает существенные ошибки, не может показать интеллектуальные навыки решения простых задач.</w:t>
      </w:r>
    </w:p>
    <w:p w:rsidR="00D93758" w:rsidRPr="003C35CA" w:rsidRDefault="00D93758" w:rsidP="003C35CA">
      <w:pPr>
        <w:keepNext/>
        <w:autoSpaceDE/>
        <w:autoSpaceDN/>
        <w:adjustRightInd/>
        <w:spacing w:before="120" w:after="120"/>
        <w:ind w:left="567" w:firstLine="0"/>
        <w:outlineLvl w:val="0"/>
        <w:rPr>
          <w:b/>
          <w:iCs/>
          <w:spacing w:val="-4"/>
        </w:rPr>
      </w:pPr>
      <w:r w:rsidRPr="003C35CA">
        <w:rPr>
          <w:b/>
          <w:spacing w:val="-4"/>
        </w:rPr>
        <w:t xml:space="preserve">8 </w:t>
      </w:r>
      <w:r w:rsidRPr="003C35CA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D93758" w:rsidRPr="007D3230" w:rsidRDefault="00D93758" w:rsidP="007D3230">
      <w:pPr>
        <w:rPr>
          <w:b/>
          <w:bCs/>
          <w:szCs w:val="28"/>
        </w:rPr>
      </w:pPr>
      <w:r w:rsidRPr="007D3230">
        <w:rPr>
          <w:b/>
          <w:bCs/>
          <w:szCs w:val="28"/>
        </w:rPr>
        <w:t>а) Основная литература:</w:t>
      </w:r>
    </w:p>
    <w:p w:rsidR="00D93758" w:rsidRDefault="00D93758" w:rsidP="001003A0">
      <w:r w:rsidRPr="007D3230">
        <w:rPr>
          <w:szCs w:val="28"/>
        </w:rPr>
        <w:t>1</w:t>
      </w:r>
      <w:r w:rsidRPr="001003A0">
        <w:t xml:space="preserve"> </w:t>
      </w:r>
      <w:r w:rsidRPr="00042BE9">
        <w:t>Миков, А. Ю. Алгоритмы на сетях и графах : учебное пособие / А. Ю. Миков, С. И. Файнштейн ; МГТУ. - Магнитогорск : МГТУ, 2016. - 1 электрон. опт. диск (CD-ROM). - Загл. с титул. экрана. - URL: https://magtu.informsystema.ru/uploader/fileUpload?name=2475.pdf&amp;show=dcatalogues/1/1130219/2475.pdf&amp;view=true (дата обращения: 23.10.2020). - Макрообъект. - Текст : электро</w:t>
      </w:r>
      <w:r w:rsidRPr="00042BE9">
        <w:t>н</w:t>
      </w:r>
      <w:r w:rsidRPr="00042BE9">
        <w:t>ный. - Сведения доступны также на CD-ROM.</w:t>
      </w:r>
    </w:p>
    <w:p w:rsidR="00D93758" w:rsidRPr="007D3230" w:rsidRDefault="00D93758" w:rsidP="001003A0">
      <w:pPr>
        <w:rPr>
          <w:b/>
          <w:bCs/>
          <w:szCs w:val="28"/>
        </w:rPr>
      </w:pPr>
      <w:r w:rsidRPr="007D3230">
        <w:rPr>
          <w:b/>
          <w:bCs/>
          <w:szCs w:val="28"/>
        </w:rPr>
        <w:t>б) Дополнительная литература:</w:t>
      </w:r>
    </w:p>
    <w:p w:rsidR="00D93758" w:rsidRDefault="00D93758" w:rsidP="001003A0">
      <w:r>
        <w:t xml:space="preserve">1. </w:t>
      </w:r>
      <w:r w:rsidRPr="002E3D73">
        <w:t>Белов, В. В. Алгоритмы и структуры данных : учебник / В. В. Белов, В. И. Чист</w:t>
      </w:r>
      <w:r w:rsidRPr="002E3D73">
        <w:t>я</w:t>
      </w:r>
      <w:r w:rsidRPr="002E3D73">
        <w:t>кова. - Москва : КУРС : ИНФРА-М, 2020. - 240 с. - (Бакалавриат). - ISBN 978-5-906818-25-6. - Текст : электронный. - URL: https://znanium.com/catalog/product/1057212 (дата обращ</w:t>
      </w:r>
      <w:r w:rsidRPr="002E3D73">
        <w:t>е</w:t>
      </w:r>
      <w:r w:rsidRPr="002E3D73">
        <w:t>ния: 03.11.2020). – Режим доступа: по подписке.</w:t>
      </w:r>
    </w:p>
    <w:p w:rsidR="00D93758" w:rsidRDefault="00D93758" w:rsidP="0032503C">
      <w:r>
        <w:t xml:space="preserve">2. </w:t>
      </w:r>
      <w:r w:rsidRPr="000F3E48">
        <w:t>Гданский, Н. И. Основы теории и алгоритмы на графах : учебное пособие / Н. И. Гданский. — Москва : ИНФРА-М, 2020. — 206 с. — (Высшее образование: Бакалавриат). - ISBN 978-5-16-014386-6. - Текст : электронный. - URL: https://znanium.com/catalog/product/978686 (дата обращения: 03.11.2020). – Режим доступа: по подписке.</w:t>
      </w:r>
    </w:p>
    <w:p w:rsidR="00D93758" w:rsidRDefault="00D93758" w:rsidP="001003A0"/>
    <w:p w:rsidR="00D93758" w:rsidRPr="003C35CA" w:rsidRDefault="00D93758" w:rsidP="001003A0">
      <w:pPr>
        <w:widowControl/>
        <w:tabs>
          <w:tab w:val="left" w:pos="993"/>
        </w:tabs>
        <w:autoSpaceDE/>
        <w:autoSpaceDN/>
        <w:adjustRightInd/>
      </w:pPr>
      <w:r w:rsidRPr="003C35CA">
        <w:rPr>
          <w:b/>
        </w:rPr>
        <w:t xml:space="preserve">в) Программное обеспечение и Интернет-ресурсы: </w:t>
      </w:r>
    </w:p>
    <w:p w:rsidR="00D93758" w:rsidRDefault="00D93758" w:rsidP="00963BA8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D93758" w:rsidRDefault="00D93758" w:rsidP="00963BA8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D93758" w:rsidRDefault="00D93758" w:rsidP="00963BA8">
      <w:pPr>
        <w:rPr>
          <w:color w:val="000000"/>
        </w:rPr>
      </w:pPr>
      <w:hyperlink r:id="rId37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D93758" w:rsidRDefault="00D93758" w:rsidP="00963BA8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38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39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40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41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42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43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44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45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46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D93758" w:rsidRPr="00963BA8" w:rsidRDefault="00D93758" w:rsidP="00963BA8">
      <w:pPr>
        <w:pStyle w:val="Heading1"/>
        <w:spacing w:before="120"/>
        <w:rPr>
          <w:rStyle w:val="FontStyle14"/>
          <w:b/>
          <w:bCs/>
          <w:sz w:val="24"/>
          <w:szCs w:val="24"/>
        </w:rPr>
      </w:pPr>
      <w:r w:rsidRPr="00963BA8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D93758" w:rsidRDefault="00D93758" w:rsidP="00963BA8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D93758" w:rsidTr="00963BA8">
        <w:trPr>
          <w:tblHeader/>
        </w:trPr>
        <w:tc>
          <w:tcPr>
            <w:tcW w:w="1928" w:type="pct"/>
            <w:vAlign w:val="center"/>
          </w:tcPr>
          <w:p w:rsidR="00D93758" w:rsidRDefault="00D93758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93758" w:rsidRDefault="00D93758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D93758" w:rsidTr="00963BA8">
        <w:tc>
          <w:tcPr>
            <w:tcW w:w="1928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D93758" w:rsidTr="00963BA8">
        <w:tc>
          <w:tcPr>
            <w:tcW w:w="1928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D93758" w:rsidTr="00963BA8">
        <w:tc>
          <w:tcPr>
            <w:tcW w:w="1928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D93758" w:rsidTr="00963BA8">
        <w:tc>
          <w:tcPr>
            <w:tcW w:w="1928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D93758" w:rsidTr="00963BA8">
        <w:tc>
          <w:tcPr>
            <w:tcW w:w="1928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D93758" w:rsidTr="00963BA8">
        <w:tc>
          <w:tcPr>
            <w:tcW w:w="1928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93758" w:rsidRDefault="00D93758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D93758" w:rsidRDefault="00D93758" w:rsidP="00963BA8"/>
    <w:sectPr w:rsidR="00D93758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758" w:rsidRDefault="00D93758">
      <w:r>
        <w:separator/>
      </w:r>
    </w:p>
  </w:endnote>
  <w:endnote w:type="continuationSeparator" w:id="0">
    <w:p w:rsidR="00D93758" w:rsidRDefault="00D93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758" w:rsidRDefault="00D9375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93758" w:rsidRDefault="00D93758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758" w:rsidRDefault="00D9375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D93758" w:rsidRDefault="00D93758" w:rsidP="00F7780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758" w:rsidRDefault="00D93758">
      <w:r>
        <w:separator/>
      </w:r>
    </w:p>
  </w:footnote>
  <w:footnote w:type="continuationSeparator" w:id="0">
    <w:p w:rsidR="00D93758" w:rsidRDefault="00D937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1070"/>
        </w:tabs>
        <w:ind w:left="105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D5151B4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1FB5"/>
    <w:rsid w:val="000024BD"/>
    <w:rsid w:val="000054C0"/>
    <w:rsid w:val="00013CC4"/>
    <w:rsid w:val="000162D3"/>
    <w:rsid w:val="00016EB1"/>
    <w:rsid w:val="00020D4D"/>
    <w:rsid w:val="00022EC7"/>
    <w:rsid w:val="00026D2E"/>
    <w:rsid w:val="00027B08"/>
    <w:rsid w:val="00030325"/>
    <w:rsid w:val="000306DD"/>
    <w:rsid w:val="0003145C"/>
    <w:rsid w:val="00032EB5"/>
    <w:rsid w:val="00033029"/>
    <w:rsid w:val="000332A6"/>
    <w:rsid w:val="0003443F"/>
    <w:rsid w:val="00034F28"/>
    <w:rsid w:val="00036D6F"/>
    <w:rsid w:val="00037D93"/>
    <w:rsid w:val="000409AB"/>
    <w:rsid w:val="00042BE9"/>
    <w:rsid w:val="000430D3"/>
    <w:rsid w:val="0005313F"/>
    <w:rsid w:val="00053F74"/>
    <w:rsid w:val="00054C20"/>
    <w:rsid w:val="00054FE2"/>
    <w:rsid w:val="00055516"/>
    <w:rsid w:val="0006084D"/>
    <w:rsid w:val="00063D00"/>
    <w:rsid w:val="00064AD3"/>
    <w:rsid w:val="00065E28"/>
    <w:rsid w:val="00066036"/>
    <w:rsid w:val="000670EA"/>
    <w:rsid w:val="000675FD"/>
    <w:rsid w:val="000711EA"/>
    <w:rsid w:val="0007246B"/>
    <w:rsid w:val="00072924"/>
    <w:rsid w:val="00075405"/>
    <w:rsid w:val="000756A0"/>
    <w:rsid w:val="000809C2"/>
    <w:rsid w:val="0008161B"/>
    <w:rsid w:val="00082173"/>
    <w:rsid w:val="00082EB2"/>
    <w:rsid w:val="000839DC"/>
    <w:rsid w:val="00084018"/>
    <w:rsid w:val="0008595C"/>
    <w:rsid w:val="00085AB0"/>
    <w:rsid w:val="000864DE"/>
    <w:rsid w:val="000932A0"/>
    <w:rsid w:val="00094253"/>
    <w:rsid w:val="000945CA"/>
    <w:rsid w:val="000946CF"/>
    <w:rsid w:val="00096109"/>
    <w:rsid w:val="00096974"/>
    <w:rsid w:val="000A01F1"/>
    <w:rsid w:val="000A0EFB"/>
    <w:rsid w:val="000A1E5F"/>
    <w:rsid w:val="000A1EB1"/>
    <w:rsid w:val="000A27D8"/>
    <w:rsid w:val="000A340F"/>
    <w:rsid w:val="000A5A44"/>
    <w:rsid w:val="000A65A1"/>
    <w:rsid w:val="000A712C"/>
    <w:rsid w:val="000A71BC"/>
    <w:rsid w:val="000B0037"/>
    <w:rsid w:val="000B0916"/>
    <w:rsid w:val="000B101B"/>
    <w:rsid w:val="000B23A0"/>
    <w:rsid w:val="000B4357"/>
    <w:rsid w:val="000B5863"/>
    <w:rsid w:val="000B5A7C"/>
    <w:rsid w:val="000B6909"/>
    <w:rsid w:val="000B7DA2"/>
    <w:rsid w:val="000C1E27"/>
    <w:rsid w:val="000C1F6B"/>
    <w:rsid w:val="000C30A9"/>
    <w:rsid w:val="000C45E2"/>
    <w:rsid w:val="000C531A"/>
    <w:rsid w:val="000D4A50"/>
    <w:rsid w:val="000E038B"/>
    <w:rsid w:val="000E1ADF"/>
    <w:rsid w:val="000E2608"/>
    <w:rsid w:val="000E3100"/>
    <w:rsid w:val="000E3750"/>
    <w:rsid w:val="000E3FA3"/>
    <w:rsid w:val="000F10A7"/>
    <w:rsid w:val="000F1AC9"/>
    <w:rsid w:val="000F229A"/>
    <w:rsid w:val="000F3228"/>
    <w:rsid w:val="000F3E48"/>
    <w:rsid w:val="000F67BB"/>
    <w:rsid w:val="000F68E9"/>
    <w:rsid w:val="000F6EA7"/>
    <w:rsid w:val="000F7838"/>
    <w:rsid w:val="0010038D"/>
    <w:rsid w:val="001003A0"/>
    <w:rsid w:val="001013BB"/>
    <w:rsid w:val="00101422"/>
    <w:rsid w:val="001038BD"/>
    <w:rsid w:val="00103C9C"/>
    <w:rsid w:val="00103DB0"/>
    <w:rsid w:val="00104BB5"/>
    <w:rsid w:val="001060FE"/>
    <w:rsid w:val="001065CF"/>
    <w:rsid w:val="001076F3"/>
    <w:rsid w:val="00113E76"/>
    <w:rsid w:val="001144FF"/>
    <w:rsid w:val="00114FCC"/>
    <w:rsid w:val="00115795"/>
    <w:rsid w:val="0011722B"/>
    <w:rsid w:val="00117951"/>
    <w:rsid w:val="00117AE4"/>
    <w:rsid w:val="00123033"/>
    <w:rsid w:val="00126129"/>
    <w:rsid w:val="0012639D"/>
    <w:rsid w:val="00127CE0"/>
    <w:rsid w:val="001308F7"/>
    <w:rsid w:val="001310C7"/>
    <w:rsid w:val="0013141E"/>
    <w:rsid w:val="00133538"/>
    <w:rsid w:val="0013405F"/>
    <w:rsid w:val="00135DEA"/>
    <w:rsid w:val="00137F46"/>
    <w:rsid w:val="00143590"/>
    <w:rsid w:val="001459AB"/>
    <w:rsid w:val="00145AAE"/>
    <w:rsid w:val="00152163"/>
    <w:rsid w:val="001526EF"/>
    <w:rsid w:val="00153190"/>
    <w:rsid w:val="00154F84"/>
    <w:rsid w:val="00155B3E"/>
    <w:rsid w:val="001607BB"/>
    <w:rsid w:val="00161145"/>
    <w:rsid w:val="001613C1"/>
    <w:rsid w:val="00165E32"/>
    <w:rsid w:val="0017058F"/>
    <w:rsid w:val="00173672"/>
    <w:rsid w:val="00173E53"/>
    <w:rsid w:val="00174A67"/>
    <w:rsid w:val="0018196E"/>
    <w:rsid w:val="00181F2E"/>
    <w:rsid w:val="00185AE9"/>
    <w:rsid w:val="00187206"/>
    <w:rsid w:val="001902FE"/>
    <w:rsid w:val="001914F8"/>
    <w:rsid w:val="00192AFC"/>
    <w:rsid w:val="00195F38"/>
    <w:rsid w:val="00196A06"/>
    <w:rsid w:val="00197B54"/>
    <w:rsid w:val="001A0EC9"/>
    <w:rsid w:val="001A0EDB"/>
    <w:rsid w:val="001A182E"/>
    <w:rsid w:val="001A4E6B"/>
    <w:rsid w:val="001A66B7"/>
    <w:rsid w:val="001B2CD5"/>
    <w:rsid w:val="001B43A4"/>
    <w:rsid w:val="001B61EE"/>
    <w:rsid w:val="001C0E23"/>
    <w:rsid w:val="001C38AE"/>
    <w:rsid w:val="001C5418"/>
    <w:rsid w:val="001C5A1D"/>
    <w:rsid w:val="001C5A28"/>
    <w:rsid w:val="001C5EA8"/>
    <w:rsid w:val="001D0770"/>
    <w:rsid w:val="001D40F2"/>
    <w:rsid w:val="001D4471"/>
    <w:rsid w:val="001D48F4"/>
    <w:rsid w:val="001D4C1B"/>
    <w:rsid w:val="001D6DFA"/>
    <w:rsid w:val="001D7619"/>
    <w:rsid w:val="001E12CD"/>
    <w:rsid w:val="001E2737"/>
    <w:rsid w:val="001E2E6B"/>
    <w:rsid w:val="001E5ECB"/>
    <w:rsid w:val="001E6109"/>
    <w:rsid w:val="001E7236"/>
    <w:rsid w:val="001E74EF"/>
    <w:rsid w:val="001E772A"/>
    <w:rsid w:val="001E7E25"/>
    <w:rsid w:val="001F027A"/>
    <w:rsid w:val="001F0CBE"/>
    <w:rsid w:val="001F0E72"/>
    <w:rsid w:val="001F10D4"/>
    <w:rsid w:val="001F1487"/>
    <w:rsid w:val="001F2722"/>
    <w:rsid w:val="001F63AB"/>
    <w:rsid w:val="001F6597"/>
    <w:rsid w:val="001F6E8B"/>
    <w:rsid w:val="00200158"/>
    <w:rsid w:val="00200E0B"/>
    <w:rsid w:val="00203809"/>
    <w:rsid w:val="002049FA"/>
    <w:rsid w:val="00204FD1"/>
    <w:rsid w:val="00205B6B"/>
    <w:rsid w:val="00206E45"/>
    <w:rsid w:val="002076C4"/>
    <w:rsid w:val="00207DB8"/>
    <w:rsid w:val="00207F74"/>
    <w:rsid w:val="00207FAB"/>
    <w:rsid w:val="00210E7C"/>
    <w:rsid w:val="00213397"/>
    <w:rsid w:val="002134BD"/>
    <w:rsid w:val="00213C97"/>
    <w:rsid w:val="0021735D"/>
    <w:rsid w:val="00217581"/>
    <w:rsid w:val="00217A9E"/>
    <w:rsid w:val="00220733"/>
    <w:rsid w:val="00221ED0"/>
    <w:rsid w:val="00223D88"/>
    <w:rsid w:val="00224601"/>
    <w:rsid w:val="00224A52"/>
    <w:rsid w:val="00224D9E"/>
    <w:rsid w:val="00226996"/>
    <w:rsid w:val="00226B27"/>
    <w:rsid w:val="00227581"/>
    <w:rsid w:val="00232717"/>
    <w:rsid w:val="0023330D"/>
    <w:rsid w:val="00234EF9"/>
    <w:rsid w:val="002364D5"/>
    <w:rsid w:val="00237A72"/>
    <w:rsid w:val="0024270B"/>
    <w:rsid w:val="00243DE6"/>
    <w:rsid w:val="00243FCA"/>
    <w:rsid w:val="00244EB2"/>
    <w:rsid w:val="00244FB4"/>
    <w:rsid w:val="00245432"/>
    <w:rsid w:val="002461A8"/>
    <w:rsid w:val="002467A8"/>
    <w:rsid w:val="0024682D"/>
    <w:rsid w:val="00247C99"/>
    <w:rsid w:val="002537BD"/>
    <w:rsid w:val="00253E5C"/>
    <w:rsid w:val="00256939"/>
    <w:rsid w:val="00256E7A"/>
    <w:rsid w:val="00260D8D"/>
    <w:rsid w:val="0026170A"/>
    <w:rsid w:val="002637CD"/>
    <w:rsid w:val="00264C47"/>
    <w:rsid w:val="002726B6"/>
    <w:rsid w:val="00275145"/>
    <w:rsid w:val="0027558F"/>
    <w:rsid w:val="00275CEA"/>
    <w:rsid w:val="002765C2"/>
    <w:rsid w:val="002765D2"/>
    <w:rsid w:val="002773CC"/>
    <w:rsid w:val="00277AD1"/>
    <w:rsid w:val="00280709"/>
    <w:rsid w:val="00280FA4"/>
    <w:rsid w:val="002822B1"/>
    <w:rsid w:val="0029197E"/>
    <w:rsid w:val="002927B0"/>
    <w:rsid w:val="00295651"/>
    <w:rsid w:val="002A010E"/>
    <w:rsid w:val="002A01D0"/>
    <w:rsid w:val="002A0FD6"/>
    <w:rsid w:val="002A1DBE"/>
    <w:rsid w:val="002A40E2"/>
    <w:rsid w:val="002A42A7"/>
    <w:rsid w:val="002A6100"/>
    <w:rsid w:val="002A720F"/>
    <w:rsid w:val="002B0CF6"/>
    <w:rsid w:val="002B2A3D"/>
    <w:rsid w:val="002B3084"/>
    <w:rsid w:val="002B39E2"/>
    <w:rsid w:val="002C0376"/>
    <w:rsid w:val="002C1D1A"/>
    <w:rsid w:val="002C1F2B"/>
    <w:rsid w:val="002C3E46"/>
    <w:rsid w:val="002C47F7"/>
    <w:rsid w:val="002C5D0B"/>
    <w:rsid w:val="002D03C4"/>
    <w:rsid w:val="002D2B0F"/>
    <w:rsid w:val="002D39B2"/>
    <w:rsid w:val="002D3FB2"/>
    <w:rsid w:val="002D4CD4"/>
    <w:rsid w:val="002D59DF"/>
    <w:rsid w:val="002D7C1C"/>
    <w:rsid w:val="002E093C"/>
    <w:rsid w:val="002E102E"/>
    <w:rsid w:val="002E1FA4"/>
    <w:rsid w:val="002E2348"/>
    <w:rsid w:val="002E33F1"/>
    <w:rsid w:val="002E3D73"/>
    <w:rsid w:val="002E3DFF"/>
    <w:rsid w:val="002E489E"/>
    <w:rsid w:val="002E4F95"/>
    <w:rsid w:val="002E61E7"/>
    <w:rsid w:val="002E7BC9"/>
    <w:rsid w:val="002F15DB"/>
    <w:rsid w:val="002F35BF"/>
    <w:rsid w:val="002F3881"/>
    <w:rsid w:val="002F5C36"/>
    <w:rsid w:val="002F5C86"/>
    <w:rsid w:val="003016F9"/>
    <w:rsid w:val="0030679B"/>
    <w:rsid w:val="003069E1"/>
    <w:rsid w:val="00311633"/>
    <w:rsid w:val="00321637"/>
    <w:rsid w:val="00321DD2"/>
    <w:rsid w:val="00322C33"/>
    <w:rsid w:val="0032470F"/>
    <w:rsid w:val="0032503C"/>
    <w:rsid w:val="003267AD"/>
    <w:rsid w:val="00326AAC"/>
    <w:rsid w:val="003271DE"/>
    <w:rsid w:val="00330C52"/>
    <w:rsid w:val="003333DC"/>
    <w:rsid w:val="003338D3"/>
    <w:rsid w:val="0033429F"/>
    <w:rsid w:val="00334745"/>
    <w:rsid w:val="00335CC7"/>
    <w:rsid w:val="00336ED6"/>
    <w:rsid w:val="00341321"/>
    <w:rsid w:val="00342188"/>
    <w:rsid w:val="00343EDD"/>
    <w:rsid w:val="0034629A"/>
    <w:rsid w:val="003469E4"/>
    <w:rsid w:val="003479EB"/>
    <w:rsid w:val="00347D7F"/>
    <w:rsid w:val="003523DE"/>
    <w:rsid w:val="00353C05"/>
    <w:rsid w:val="00354FD5"/>
    <w:rsid w:val="00355826"/>
    <w:rsid w:val="0035681F"/>
    <w:rsid w:val="00356F57"/>
    <w:rsid w:val="00357401"/>
    <w:rsid w:val="00360296"/>
    <w:rsid w:val="00361CCF"/>
    <w:rsid w:val="003622D7"/>
    <w:rsid w:val="0036544D"/>
    <w:rsid w:val="003655C5"/>
    <w:rsid w:val="003672B3"/>
    <w:rsid w:val="00373275"/>
    <w:rsid w:val="00373495"/>
    <w:rsid w:val="00374153"/>
    <w:rsid w:val="00374491"/>
    <w:rsid w:val="00375235"/>
    <w:rsid w:val="00376D35"/>
    <w:rsid w:val="00380560"/>
    <w:rsid w:val="003832A5"/>
    <w:rsid w:val="00385E0E"/>
    <w:rsid w:val="00386487"/>
    <w:rsid w:val="00386642"/>
    <w:rsid w:val="00386A49"/>
    <w:rsid w:val="0039211A"/>
    <w:rsid w:val="00392D9D"/>
    <w:rsid w:val="003962EC"/>
    <w:rsid w:val="00396837"/>
    <w:rsid w:val="00397F23"/>
    <w:rsid w:val="003A16AB"/>
    <w:rsid w:val="003A2044"/>
    <w:rsid w:val="003A2C14"/>
    <w:rsid w:val="003A6004"/>
    <w:rsid w:val="003A7E32"/>
    <w:rsid w:val="003B221C"/>
    <w:rsid w:val="003B4E16"/>
    <w:rsid w:val="003B71FE"/>
    <w:rsid w:val="003B7AF8"/>
    <w:rsid w:val="003C35CA"/>
    <w:rsid w:val="003C59F5"/>
    <w:rsid w:val="003C5A78"/>
    <w:rsid w:val="003C6072"/>
    <w:rsid w:val="003C76B2"/>
    <w:rsid w:val="003D2D66"/>
    <w:rsid w:val="003D441D"/>
    <w:rsid w:val="003D4F90"/>
    <w:rsid w:val="003E31A0"/>
    <w:rsid w:val="003E3A9D"/>
    <w:rsid w:val="003E4579"/>
    <w:rsid w:val="003E65C8"/>
    <w:rsid w:val="003E705D"/>
    <w:rsid w:val="003F01F4"/>
    <w:rsid w:val="003F3DBA"/>
    <w:rsid w:val="003F436D"/>
    <w:rsid w:val="003F4389"/>
    <w:rsid w:val="003F5BA4"/>
    <w:rsid w:val="003F5DB4"/>
    <w:rsid w:val="003F60AA"/>
    <w:rsid w:val="003F650F"/>
    <w:rsid w:val="003F724A"/>
    <w:rsid w:val="004052E7"/>
    <w:rsid w:val="004054A2"/>
    <w:rsid w:val="00406A19"/>
    <w:rsid w:val="004074B3"/>
    <w:rsid w:val="00407964"/>
    <w:rsid w:val="00410A3E"/>
    <w:rsid w:val="00412621"/>
    <w:rsid w:val="00412CFF"/>
    <w:rsid w:val="0041498D"/>
    <w:rsid w:val="00415337"/>
    <w:rsid w:val="004168E1"/>
    <w:rsid w:val="004168F2"/>
    <w:rsid w:val="0041779B"/>
    <w:rsid w:val="00423A38"/>
    <w:rsid w:val="00426898"/>
    <w:rsid w:val="00431CE9"/>
    <w:rsid w:val="004329F5"/>
    <w:rsid w:val="00435A44"/>
    <w:rsid w:val="00440C35"/>
    <w:rsid w:val="0044214A"/>
    <w:rsid w:val="00444DCE"/>
    <w:rsid w:val="00446375"/>
    <w:rsid w:val="00447347"/>
    <w:rsid w:val="00447C98"/>
    <w:rsid w:val="00450B1D"/>
    <w:rsid w:val="004514CD"/>
    <w:rsid w:val="00451899"/>
    <w:rsid w:val="00452344"/>
    <w:rsid w:val="004530FC"/>
    <w:rsid w:val="00454DA6"/>
    <w:rsid w:val="004568FC"/>
    <w:rsid w:val="00457C1A"/>
    <w:rsid w:val="00457C3A"/>
    <w:rsid w:val="004604D5"/>
    <w:rsid w:val="00463E04"/>
    <w:rsid w:val="0046564C"/>
    <w:rsid w:val="00471AD8"/>
    <w:rsid w:val="004721A0"/>
    <w:rsid w:val="00475CA6"/>
    <w:rsid w:val="00480156"/>
    <w:rsid w:val="00480B35"/>
    <w:rsid w:val="00480E96"/>
    <w:rsid w:val="00481474"/>
    <w:rsid w:val="0048565B"/>
    <w:rsid w:val="004858B9"/>
    <w:rsid w:val="00485FC3"/>
    <w:rsid w:val="00486759"/>
    <w:rsid w:val="00486FD1"/>
    <w:rsid w:val="0048775E"/>
    <w:rsid w:val="00490201"/>
    <w:rsid w:val="00490534"/>
    <w:rsid w:val="00491BE4"/>
    <w:rsid w:val="00491D43"/>
    <w:rsid w:val="00492235"/>
    <w:rsid w:val="00492397"/>
    <w:rsid w:val="00492A88"/>
    <w:rsid w:val="00492C99"/>
    <w:rsid w:val="0049314C"/>
    <w:rsid w:val="00493F3B"/>
    <w:rsid w:val="00495CBB"/>
    <w:rsid w:val="00497827"/>
    <w:rsid w:val="004A0638"/>
    <w:rsid w:val="004A154B"/>
    <w:rsid w:val="004A222E"/>
    <w:rsid w:val="004A620F"/>
    <w:rsid w:val="004B2897"/>
    <w:rsid w:val="004B6DAE"/>
    <w:rsid w:val="004B7A47"/>
    <w:rsid w:val="004C0477"/>
    <w:rsid w:val="004C15F1"/>
    <w:rsid w:val="004C19F2"/>
    <w:rsid w:val="004C3079"/>
    <w:rsid w:val="004C33DF"/>
    <w:rsid w:val="004C3895"/>
    <w:rsid w:val="004C4D27"/>
    <w:rsid w:val="004C589E"/>
    <w:rsid w:val="004C7673"/>
    <w:rsid w:val="004D0E0F"/>
    <w:rsid w:val="004D1961"/>
    <w:rsid w:val="004D3C48"/>
    <w:rsid w:val="004E1422"/>
    <w:rsid w:val="004E56D5"/>
    <w:rsid w:val="004E7931"/>
    <w:rsid w:val="004E7EB8"/>
    <w:rsid w:val="004F032A"/>
    <w:rsid w:val="004F1194"/>
    <w:rsid w:val="004F39A3"/>
    <w:rsid w:val="004F458C"/>
    <w:rsid w:val="004F6425"/>
    <w:rsid w:val="004F65FC"/>
    <w:rsid w:val="004F6A52"/>
    <w:rsid w:val="005032FC"/>
    <w:rsid w:val="00503381"/>
    <w:rsid w:val="00503C7B"/>
    <w:rsid w:val="00503CBA"/>
    <w:rsid w:val="00505095"/>
    <w:rsid w:val="00507205"/>
    <w:rsid w:val="00507DF5"/>
    <w:rsid w:val="00507ED1"/>
    <w:rsid w:val="00510037"/>
    <w:rsid w:val="0051129F"/>
    <w:rsid w:val="00513827"/>
    <w:rsid w:val="00514939"/>
    <w:rsid w:val="005151D1"/>
    <w:rsid w:val="005154A1"/>
    <w:rsid w:val="0051689A"/>
    <w:rsid w:val="00516AFD"/>
    <w:rsid w:val="00517E81"/>
    <w:rsid w:val="005203AA"/>
    <w:rsid w:val="00521928"/>
    <w:rsid w:val="00521F5C"/>
    <w:rsid w:val="0052275B"/>
    <w:rsid w:val="00522D51"/>
    <w:rsid w:val="00525C7F"/>
    <w:rsid w:val="005277A9"/>
    <w:rsid w:val="005304DF"/>
    <w:rsid w:val="00530C23"/>
    <w:rsid w:val="00532BC2"/>
    <w:rsid w:val="005342EF"/>
    <w:rsid w:val="00535406"/>
    <w:rsid w:val="00535F57"/>
    <w:rsid w:val="00543EA3"/>
    <w:rsid w:val="005461FC"/>
    <w:rsid w:val="0054713A"/>
    <w:rsid w:val="005500F0"/>
    <w:rsid w:val="00550C25"/>
    <w:rsid w:val="00551238"/>
    <w:rsid w:val="00555A94"/>
    <w:rsid w:val="00555B90"/>
    <w:rsid w:val="005574D1"/>
    <w:rsid w:val="00557BDE"/>
    <w:rsid w:val="005646DF"/>
    <w:rsid w:val="00564E9A"/>
    <w:rsid w:val="00565E8F"/>
    <w:rsid w:val="005672B3"/>
    <w:rsid w:val="005678A2"/>
    <w:rsid w:val="00567FDC"/>
    <w:rsid w:val="0057194E"/>
    <w:rsid w:val="005720E6"/>
    <w:rsid w:val="00575D32"/>
    <w:rsid w:val="0057671B"/>
    <w:rsid w:val="0057672B"/>
    <w:rsid w:val="00580DEA"/>
    <w:rsid w:val="00583D7D"/>
    <w:rsid w:val="00584079"/>
    <w:rsid w:val="00590051"/>
    <w:rsid w:val="00590599"/>
    <w:rsid w:val="005920B6"/>
    <w:rsid w:val="00595341"/>
    <w:rsid w:val="0059624E"/>
    <w:rsid w:val="00597BBC"/>
    <w:rsid w:val="005A0343"/>
    <w:rsid w:val="005A0D84"/>
    <w:rsid w:val="005A1D91"/>
    <w:rsid w:val="005A1FB2"/>
    <w:rsid w:val="005A3014"/>
    <w:rsid w:val="005A6FAA"/>
    <w:rsid w:val="005B00E2"/>
    <w:rsid w:val="005B0B4B"/>
    <w:rsid w:val="005B1AAB"/>
    <w:rsid w:val="005B2551"/>
    <w:rsid w:val="005B26CB"/>
    <w:rsid w:val="005B4536"/>
    <w:rsid w:val="005B4F5B"/>
    <w:rsid w:val="005B545A"/>
    <w:rsid w:val="005B7501"/>
    <w:rsid w:val="005C4DE7"/>
    <w:rsid w:val="005C5F1A"/>
    <w:rsid w:val="005C653D"/>
    <w:rsid w:val="005D1388"/>
    <w:rsid w:val="005D285C"/>
    <w:rsid w:val="005D3436"/>
    <w:rsid w:val="005D3CE1"/>
    <w:rsid w:val="005D4755"/>
    <w:rsid w:val="005D53F4"/>
    <w:rsid w:val="005D5690"/>
    <w:rsid w:val="005E00BC"/>
    <w:rsid w:val="005E0573"/>
    <w:rsid w:val="005E0A79"/>
    <w:rsid w:val="005E0E68"/>
    <w:rsid w:val="005E0FCA"/>
    <w:rsid w:val="005E7F37"/>
    <w:rsid w:val="005F26FF"/>
    <w:rsid w:val="005F3C26"/>
    <w:rsid w:val="005F4882"/>
    <w:rsid w:val="005F619C"/>
    <w:rsid w:val="00600260"/>
    <w:rsid w:val="00605E1D"/>
    <w:rsid w:val="00611197"/>
    <w:rsid w:val="006121D2"/>
    <w:rsid w:val="00613F14"/>
    <w:rsid w:val="0061496F"/>
    <w:rsid w:val="0062088B"/>
    <w:rsid w:val="00620919"/>
    <w:rsid w:val="00622C2E"/>
    <w:rsid w:val="00624F44"/>
    <w:rsid w:val="00625FC3"/>
    <w:rsid w:val="006309C1"/>
    <w:rsid w:val="0063106F"/>
    <w:rsid w:val="00632641"/>
    <w:rsid w:val="0063295E"/>
    <w:rsid w:val="00633797"/>
    <w:rsid w:val="00633996"/>
    <w:rsid w:val="00634D76"/>
    <w:rsid w:val="00636EF5"/>
    <w:rsid w:val="00637381"/>
    <w:rsid w:val="006376D8"/>
    <w:rsid w:val="00640170"/>
    <w:rsid w:val="00640436"/>
    <w:rsid w:val="0064176D"/>
    <w:rsid w:val="006461B0"/>
    <w:rsid w:val="00646272"/>
    <w:rsid w:val="00647A39"/>
    <w:rsid w:val="00651755"/>
    <w:rsid w:val="00653A71"/>
    <w:rsid w:val="0066140F"/>
    <w:rsid w:val="00667984"/>
    <w:rsid w:val="0067182C"/>
    <w:rsid w:val="00675631"/>
    <w:rsid w:val="00675C4F"/>
    <w:rsid w:val="00676FF0"/>
    <w:rsid w:val="00680319"/>
    <w:rsid w:val="00680541"/>
    <w:rsid w:val="006805A8"/>
    <w:rsid w:val="00680D42"/>
    <w:rsid w:val="00681815"/>
    <w:rsid w:val="006848DA"/>
    <w:rsid w:val="00687DE2"/>
    <w:rsid w:val="00687EB9"/>
    <w:rsid w:val="006912D1"/>
    <w:rsid w:val="00692997"/>
    <w:rsid w:val="006935F5"/>
    <w:rsid w:val="0069436C"/>
    <w:rsid w:val="00694641"/>
    <w:rsid w:val="006973C0"/>
    <w:rsid w:val="006B06B6"/>
    <w:rsid w:val="006B28B4"/>
    <w:rsid w:val="006B2C47"/>
    <w:rsid w:val="006B5BC7"/>
    <w:rsid w:val="006B5F70"/>
    <w:rsid w:val="006B711A"/>
    <w:rsid w:val="006C1369"/>
    <w:rsid w:val="006C3A50"/>
    <w:rsid w:val="006C5971"/>
    <w:rsid w:val="006C5CF6"/>
    <w:rsid w:val="006C607E"/>
    <w:rsid w:val="006D047C"/>
    <w:rsid w:val="006D04B4"/>
    <w:rsid w:val="006D0554"/>
    <w:rsid w:val="006D16B8"/>
    <w:rsid w:val="006D33BA"/>
    <w:rsid w:val="006D3547"/>
    <w:rsid w:val="006E1141"/>
    <w:rsid w:val="006E3196"/>
    <w:rsid w:val="006E4845"/>
    <w:rsid w:val="006E5F25"/>
    <w:rsid w:val="006E6C1C"/>
    <w:rsid w:val="006E6FD8"/>
    <w:rsid w:val="006F28E0"/>
    <w:rsid w:val="006F598E"/>
    <w:rsid w:val="006F5C9E"/>
    <w:rsid w:val="006F65CD"/>
    <w:rsid w:val="0070161C"/>
    <w:rsid w:val="00701D44"/>
    <w:rsid w:val="0070379B"/>
    <w:rsid w:val="0070466D"/>
    <w:rsid w:val="00711393"/>
    <w:rsid w:val="007130F3"/>
    <w:rsid w:val="0071382D"/>
    <w:rsid w:val="00713CED"/>
    <w:rsid w:val="00717767"/>
    <w:rsid w:val="00717C8C"/>
    <w:rsid w:val="00720775"/>
    <w:rsid w:val="007226F7"/>
    <w:rsid w:val="007239ED"/>
    <w:rsid w:val="00724C48"/>
    <w:rsid w:val="007256B4"/>
    <w:rsid w:val="007258FF"/>
    <w:rsid w:val="007306F0"/>
    <w:rsid w:val="00731C4E"/>
    <w:rsid w:val="00732C67"/>
    <w:rsid w:val="00733CDC"/>
    <w:rsid w:val="00733E64"/>
    <w:rsid w:val="007356CF"/>
    <w:rsid w:val="00735B87"/>
    <w:rsid w:val="00737995"/>
    <w:rsid w:val="00740CFA"/>
    <w:rsid w:val="007424B9"/>
    <w:rsid w:val="00744202"/>
    <w:rsid w:val="007453E5"/>
    <w:rsid w:val="0074644C"/>
    <w:rsid w:val="00750095"/>
    <w:rsid w:val="00750DED"/>
    <w:rsid w:val="0075114E"/>
    <w:rsid w:val="00753955"/>
    <w:rsid w:val="0075674B"/>
    <w:rsid w:val="00756D53"/>
    <w:rsid w:val="00761603"/>
    <w:rsid w:val="007651B5"/>
    <w:rsid w:val="00765A4E"/>
    <w:rsid w:val="00767409"/>
    <w:rsid w:val="00767BCC"/>
    <w:rsid w:val="00771037"/>
    <w:rsid w:val="00773127"/>
    <w:rsid w:val="00773D44"/>
    <w:rsid w:val="00774A15"/>
    <w:rsid w:val="007752C2"/>
    <w:rsid w:val="007754E4"/>
    <w:rsid w:val="00775AC9"/>
    <w:rsid w:val="00775BCB"/>
    <w:rsid w:val="00777A3F"/>
    <w:rsid w:val="00777CC9"/>
    <w:rsid w:val="00782C62"/>
    <w:rsid w:val="00783AC8"/>
    <w:rsid w:val="0078579F"/>
    <w:rsid w:val="00787DAA"/>
    <w:rsid w:val="0079022C"/>
    <w:rsid w:val="00791C5C"/>
    <w:rsid w:val="00793A85"/>
    <w:rsid w:val="007952E9"/>
    <w:rsid w:val="00795323"/>
    <w:rsid w:val="007954E8"/>
    <w:rsid w:val="0079685A"/>
    <w:rsid w:val="00797200"/>
    <w:rsid w:val="007A00F2"/>
    <w:rsid w:val="007A0913"/>
    <w:rsid w:val="007A3186"/>
    <w:rsid w:val="007A69F6"/>
    <w:rsid w:val="007B0B71"/>
    <w:rsid w:val="007B4BBE"/>
    <w:rsid w:val="007B61A1"/>
    <w:rsid w:val="007B6F99"/>
    <w:rsid w:val="007B73E8"/>
    <w:rsid w:val="007B7A17"/>
    <w:rsid w:val="007C088E"/>
    <w:rsid w:val="007C2DC7"/>
    <w:rsid w:val="007C376C"/>
    <w:rsid w:val="007C3C48"/>
    <w:rsid w:val="007C79C4"/>
    <w:rsid w:val="007D2EEA"/>
    <w:rsid w:val="007D3230"/>
    <w:rsid w:val="007D3595"/>
    <w:rsid w:val="007D4343"/>
    <w:rsid w:val="007D4652"/>
    <w:rsid w:val="007E059B"/>
    <w:rsid w:val="007E0E96"/>
    <w:rsid w:val="007E1098"/>
    <w:rsid w:val="007E1F1A"/>
    <w:rsid w:val="007E42FE"/>
    <w:rsid w:val="007E5FB7"/>
    <w:rsid w:val="007E7921"/>
    <w:rsid w:val="007F12E6"/>
    <w:rsid w:val="007F5AED"/>
    <w:rsid w:val="007F6867"/>
    <w:rsid w:val="007F6C05"/>
    <w:rsid w:val="007F703F"/>
    <w:rsid w:val="007F7A6A"/>
    <w:rsid w:val="00801285"/>
    <w:rsid w:val="00803E85"/>
    <w:rsid w:val="00806CC2"/>
    <w:rsid w:val="00807BB4"/>
    <w:rsid w:val="008110AD"/>
    <w:rsid w:val="00811922"/>
    <w:rsid w:val="00812266"/>
    <w:rsid w:val="00814B59"/>
    <w:rsid w:val="008155AE"/>
    <w:rsid w:val="00815833"/>
    <w:rsid w:val="008162B0"/>
    <w:rsid w:val="008177F1"/>
    <w:rsid w:val="00820310"/>
    <w:rsid w:val="00820E5D"/>
    <w:rsid w:val="00824273"/>
    <w:rsid w:val="00824B19"/>
    <w:rsid w:val="0082515F"/>
    <w:rsid w:val="0082574A"/>
    <w:rsid w:val="00827CFA"/>
    <w:rsid w:val="00831197"/>
    <w:rsid w:val="00834280"/>
    <w:rsid w:val="00835104"/>
    <w:rsid w:val="00835929"/>
    <w:rsid w:val="00836478"/>
    <w:rsid w:val="008373B6"/>
    <w:rsid w:val="0083742D"/>
    <w:rsid w:val="00840879"/>
    <w:rsid w:val="008439AC"/>
    <w:rsid w:val="008443AF"/>
    <w:rsid w:val="00850223"/>
    <w:rsid w:val="008524E3"/>
    <w:rsid w:val="008531ED"/>
    <w:rsid w:val="00853F46"/>
    <w:rsid w:val="0085577E"/>
    <w:rsid w:val="00855B7D"/>
    <w:rsid w:val="00855C9E"/>
    <w:rsid w:val="0086020A"/>
    <w:rsid w:val="00861B1B"/>
    <w:rsid w:val="00862E4E"/>
    <w:rsid w:val="00865CCF"/>
    <w:rsid w:val="0086698D"/>
    <w:rsid w:val="00872A60"/>
    <w:rsid w:val="00872C13"/>
    <w:rsid w:val="0087519F"/>
    <w:rsid w:val="0087759C"/>
    <w:rsid w:val="00877E3C"/>
    <w:rsid w:val="00881B9A"/>
    <w:rsid w:val="0088236C"/>
    <w:rsid w:val="0088246F"/>
    <w:rsid w:val="00883151"/>
    <w:rsid w:val="0088560D"/>
    <w:rsid w:val="008859B7"/>
    <w:rsid w:val="0089203A"/>
    <w:rsid w:val="00892A07"/>
    <w:rsid w:val="008A0170"/>
    <w:rsid w:val="008A0EB9"/>
    <w:rsid w:val="008A1E40"/>
    <w:rsid w:val="008A20F0"/>
    <w:rsid w:val="008A2AA4"/>
    <w:rsid w:val="008A2B78"/>
    <w:rsid w:val="008A2C40"/>
    <w:rsid w:val="008A30A8"/>
    <w:rsid w:val="008A4359"/>
    <w:rsid w:val="008A668D"/>
    <w:rsid w:val="008B0011"/>
    <w:rsid w:val="008B0A66"/>
    <w:rsid w:val="008B13AF"/>
    <w:rsid w:val="008B1FF6"/>
    <w:rsid w:val="008B4CC7"/>
    <w:rsid w:val="008B4E5F"/>
    <w:rsid w:val="008B514E"/>
    <w:rsid w:val="008B60C2"/>
    <w:rsid w:val="008B76E0"/>
    <w:rsid w:val="008C0D07"/>
    <w:rsid w:val="008C3394"/>
    <w:rsid w:val="008C6843"/>
    <w:rsid w:val="008C7929"/>
    <w:rsid w:val="008D1CC6"/>
    <w:rsid w:val="008D3774"/>
    <w:rsid w:val="008D4ECC"/>
    <w:rsid w:val="008E31E4"/>
    <w:rsid w:val="008E55CC"/>
    <w:rsid w:val="008E5677"/>
    <w:rsid w:val="008E6EE6"/>
    <w:rsid w:val="008F0C9A"/>
    <w:rsid w:val="008F21CB"/>
    <w:rsid w:val="008F2313"/>
    <w:rsid w:val="008F5E00"/>
    <w:rsid w:val="008F7C09"/>
    <w:rsid w:val="00900E33"/>
    <w:rsid w:val="009022EE"/>
    <w:rsid w:val="009061BD"/>
    <w:rsid w:val="00907C4E"/>
    <w:rsid w:val="00910AD0"/>
    <w:rsid w:val="00911298"/>
    <w:rsid w:val="009125BE"/>
    <w:rsid w:val="0091343B"/>
    <w:rsid w:val="00914654"/>
    <w:rsid w:val="00922C31"/>
    <w:rsid w:val="00922D22"/>
    <w:rsid w:val="0092312B"/>
    <w:rsid w:val="00930405"/>
    <w:rsid w:val="0093107E"/>
    <w:rsid w:val="009323CC"/>
    <w:rsid w:val="009345C6"/>
    <w:rsid w:val="009348D3"/>
    <w:rsid w:val="009357BB"/>
    <w:rsid w:val="0093692B"/>
    <w:rsid w:val="009418D7"/>
    <w:rsid w:val="0094204B"/>
    <w:rsid w:val="0094280E"/>
    <w:rsid w:val="009455AB"/>
    <w:rsid w:val="00951200"/>
    <w:rsid w:val="009514A7"/>
    <w:rsid w:val="00951970"/>
    <w:rsid w:val="00951C51"/>
    <w:rsid w:val="00953897"/>
    <w:rsid w:val="009548F7"/>
    <w:rsid w:val="00955734"/>
    <w:rsid w:val="00955AB9"/>
    <w:rsid w:val="00960B79"/>
    <w:rsid w:val="00961533"/>
    <w:rsid w:val="00961A1E"/>
    <w:rsid w:val="00961BEB"/>
    <w:rsid w:val="00963B8D"/>
    <w:rsid w:val="00963BA8"/>
    <w:rsid w:val="009640BD"/>
    <w:rsid w:val="00964421"/>
    <w:rsid w:val="00964E90"/>
    <w:rsid w:val="009658CC"/>
    <w:rsid w:val="00971B93"/>
    <w:rsid w:val="00973275"/>
    <w:rsid w:val="0097412A"/>
    <w:rsid w:val="00974D65"/>
    <w:rsid w:val="00974F1C"/>
    <w:rsid w:val="00974FA3"/>
    <w:rsid w:val="00974FA5"/>
    <w:rsid w:val="009758DD"/>
    <w:rsid w:val="00977945"/>
    <w:rsid w:val="009801F2"/>
    <w:rsid w:val="00980D36"/>
    <w:rsid w:val="0098204F"/>
    <w:rsid w:val="00982447"/>
    <w:rsid w:val="00982B17"/>
    <w:rsid w:val="00982EB2"/>
    <w:rsid w:val="00986340"/>
    <w:rsid w:val="00991F6C"/>
    <w:rsid w:val="009927EF"/>
    <w:rsid w:val="00994A36"/>
    <w:rsid w:val="00994C55"/>
    <w:rsid w:val="0099713B"/>
    <w:rsid w:val="009A0A6C"/>
    <w:rsid w:val="009A4D0B"/>
    <w:rsid w:val="009B03EC"/>
    <w:rsid w:val="009B0FB4"/>
    <w:rsid w:val="009B109A"/>
    <w:rsid w:val="009B438F"/>
    <w:rsid w:val="009B6960"/>
    <w:rsid w:val="009C0A34"/>
    <w:rsid w:val="009C15E7"/>
    <w:rsid w:val="009C5B6E"/>
    <w:rsid w:val="009C6AA8"/>
    <w:rsid w:val="009C7648"/>
    <w:rsid w:val="009D116B"/>
    <w:rsid w:val="009D13CD"/>
    <w:rsid w:val="009D1A35"/>
    <w:rsid w:val="009D2F6D"/>
    <w:rsid w:val="009E1004"/>
    <w:rsid w:val="009E2422"/>
    <w:rsid w:val="009F09AA"/>
    <w:rsid w:val="009F11C0"/>
    <w:rsid w:val="009F1861"/>
    <w:rsid w:val="009F2AD1"/>
    <w:rsid w:val="009F30D6"/>
    <w:rsid w:val="009F4952"/>
    <w:rsid w:val="009F529F"/>
    <w:rsid w:val="009F6D80"/>
    <w:rsid w:val="009F6EAE"/>
    <w:rsid w:val="009F7E52"/>
    <w:rsid w:val="00A01651"/>
    <w:rsid w:val="00A02BC4"/>
    <w:rsid w:val="00A02EA0"/>
    <w:rsid w:val="00A03DBB"/>
    <w:rsid w:val="00A052C9"/>
    <w:rsid w:val="00A055E8"/>
    <w:rsid w:val="00A06A43"/>
    <w:rsid w:val="00A11821"/>
    <w:rsid w:val="00A16B54"/>
    <w:rsid w:val="00A16C34"/>
    <w:rsid w:val="00A17BA4"/>
    <w:rsid w:val="00A20D78"/>
    <w:rsid w:val="00A21351"/>
    <w:rsid w:val="00A21C93"/>
    <w:rsid w:val="00A23922"/>
    <w:rsid w:val="00A26A3D"/>
    <w:rsid w:val="00A3084F"/>
    <w:rsid w:val="00A31EED"/>
    <w:rsid w:val="00A34587"/>
    <w:rsid w:val="00A36E02"/>
    <w:rsid w:val="00A37599"/>
    <w:rsid w:val="00A403EA"/>
    <w:rsid w:val="00A40900"/>
    <w:rsid w:val="00A40C31"/>
    <w:rsid w:val="00A43FE2"/>
    <w:rsid w:val="00A442C8"/>
    <w:rsid w:val="00A467EA"/>
    <w:rsid w:val="00A50A5D"/>
    <w:rsid w:val="00A5362F"/>
    <w:rsid w:val="00A53B0A"/>
    <w:rsid w:val="00A5411E"/>
    <w:rsid w:val="00A5739E"/>
    <w:rsid w:val="00A5741F"/>
    <w:rsid w:val="00A6022C"/>
    <w:rsid w:val="00A60B9C"/>
    <w:rsid w:val="00A61031"/>
    <w:rsid w:val="00A614D3"/>
    <w:rsid w:val="00A62CDC"/>
    <w:rsid w:val="00A63E0B"/>
    <w:rsid w:val="00A6402C"/>
    <w:rsid w:val="00A640F0"/>
    <w:rsid w:val="00A6474A"/>
    <w:rsid w:val="00A7014B"/>
    <w:rsid w:val="00A72008"/>
    <w:rsid w:val="00A72A9A"/>
    <w:rsid w:val="00A74E4F"/>
    <w:rsid w:val="00A750EE"/>
    <w:rsid w:val="00A92EA7"/>
    <w:rsid w:val="00A92ED5"/>
    <w:rsid w:val="00A9455D"/>
    <w:rsid w:val="00A94C13"/>
    <w:rsid w:val="00A95915"/>
    <w:rsid w:val="00A96614"/>
    <w:rsid w:val="00A97177"/>
    <w:rsid w:val="00AA00F9"/>
    <w:rsid w:val="00AA0E6B"/>
    <w:rsid w:val="00AA0EB1"/>
    <w:rsid w:val="00AA14D4"/>
    <w:rsid w:val="00AA535C"/>
    <w:rsid w:val="00AA6AF8"/>
    <w:rsid w:val="00AA7086"/>
    <w:rsid w:val="00AA71E3"/>
    <w:rsid w:val="00AA7B25"/>
    <w:rsid w:val="00AB1AFD"/>
    <w:rsid w:val="00AB1E5B"/>
    <w:rsid w:val="00AB3545"/>
    <w:rsid w:val="00AB3CEE"/>
    <w:rsid w:val="00AB45E7"/>
    <w:rsid w:val="00AB54CC"/>
    <w:rsid w:val="00AB67A4"/>
    <w:rsid w:val="00AC0B07"/>
    <w:rsid w:val="00AC11F9"/>
    <w:rsid w:val="00AC1F55"/>
    <w:rsid w:val="00AC21A2"/>
    <w:rsid w:val="00AC2F06"/>
    <w:rsid w:val="00AC47F2"/>
    <w:rsid w:val="00AC5BA7"/>
    <w:rsid w:val="00AC6A0F"/>
    <w:rsid w:val="00AC6E59"/>
    <w:rsid w:val="00AC75F7"/>
    <w:rsid w:val="00AD384F"/>
    <w:rsid w:val="00AD3AA8"/>
    <w:rsid w:val="00AD447F"/>
    <w:rsid w:val="00AD56D5"/>
    <w:rsid w:val="00AD5949"/>
    <w:rsid w:val="00AD7682"/>
    <w:rsid w:val="00AE08AA"/>
    <w:rsid w:val="00AE1CFC"/>
    <w:rsid w:val="00AE381E"/>
    <w:rsid w:val="00AE43C5"/>
    <w:rsid w:val="00AE4CB7"/>
    <w:rsid w:val="00AE65C8"/>
    <w:rsid w:val="00AF06FC"/>
    <w:rsid w:val="00AF2BB2"/>
    <w:rsid w:val="00AF752D"/>
    <w:rsid w:val="00B0003F"/>
    <w:rsid w:val="00B003B5"/>
    <w:rsid w:val="00B01B6B"/>
    <w:rsid w:val="00B02ADA"/>
    <w:rsid w:val="00B03426"/>
    <w:rsid w:val="00B03F6C"/>
    <w:rsid w:val="00B0401C"/>
    <w:rsid w:val="00B040F0"/>
    <w:rsid w:val="00B072AC"/>
    <w:rsid w:val="00B111BA"/>
    <w:rsid w:val="00B15DDA"/>
    <w:rsid w:val="00B2038C"/>
    <w:rsid w:val="00B23837"/>
    <w:rsid w:val="00B24AD1"/>
    <w:rsid w:val="00B25681"/>
    <w:rsid w:val="00B25FD9"/>
    <w:rsid w:val="00B3213B"/>
    <w:rsid w:val="00B35171"/>
    <w:rsid w:val="00B3660C"/>
    <w:rsid w:val="00B401FA"/>
    <w:rsid w:val="00B4515B"/>
    <w:rsid w:val="00B45936"/>
    <w:rsid w:val="00B52493"/>
    <w:rsid w:val="00B530BF"/>
    <w:rsid w:val="00B56311"/>
    <w:rsid w:val="00B566DD"/>
    <w:rsid w:val="00B6105B"/>
    <w:rsid w:val="00B6180E"/>
    <w:rsid w:val="00B655AD"/>
    <w:rsid w:val="00B6625A"/>
    <w:rsid w:val="00B663BC"/>
    <w:rsid w:val="00B67105"/>
    <w:rsid w:val="00B707A4"/>
    <w:rsid w:val="00B7117B"/>
    <w:rsid w:val="00B71EC9"/>
    <w:rsid w:val="00B72C01"/>
    <w:rsid w:val="00B742DC"/>
    <w:rsid w:val="00B75A41"/>
    <w:rsid w:val="00B7686F"/>
    <w:rsid w:val="00B7723F"/>
    <w:rsid w:val="00B813F5"/>
    <w:rsid w:val="00B82738"/>
    <w:rsid w:val="00B82E40"/>
    <w:rsid w:val="00B82F70"/>
    <w:rsid w:val="00B901D9"/>
    <w:rsid w:val="00B907B2"/>
    <w:rsid w:val="00B9098D"/>
    <w:rsid w:val="00B91227"/>
    <w:rsid w:val="00B92AB8"/>
    <w:rsid w:val="00B9334C"/>
    <w:rsid w:val="00B93B6E"/>
    <w:rsid w:val="00B954D3"/>
    <w:rsid w:val="00B97CAF"/>
    <w:rsid w:val="00BA0D3C"/>
    <w:rsid w:val="00BA0E0D"/>
    <w:rsid w:val="00BA11A3"/>
    <w:rsid w:val="00BA1648"/>
    <w:rsid w:val="00BA369D"/>
    <w:rsid w:val="00BA4486"/>
    <w:rsid w:val="00BA462D"/>
    <w:rsid w:val="00BA5579"/>
    <w:rsid w:val="00BA5EA3"/>
    <w:rsid w:val="00BA7F29"/>
    <w:rsid w:val="00BB1936"/>
    <w:rsid w:val="00BB5A07"/>
    <w:rsid w:val="00BB5B87"/>
    <w:rsid w:val="00BB68B9"/>
    <w:rsid w:val="00BB74F4"/>
    <w:rsid w:val="00BB7B73"/>
    <w:rsid w:val="00BC02E2"/>
    <w:rsid w:val="00BC08B8"/>
    <w:rsid w:val="00BC1ACA"/>
    <w:rsid w:val="00BC3527"/>
    <w:rsid w:val="00BC46C1"/>
    <w:rsid w:val="00BC48CB"/>
    <w:rsid w:val="00BC4CEC"/>
    <w:rsid w:val="00BD246C"/>
    <w:rsid w:val="00BD3F21"/>
    <w:rsid w:val="00BD51D2"/>
    <w:rsid w:val="00BD7EEF"/>
    <w:rsid w:val="00BE0E21"/>
    <w:rsid w:val="00BE57A5"/>
    <w:rsid w:val="00BE66EE"/>
    <w:rsid w:val="00BE6D22"/>
    <w:rsid w:val="00BE6E7F"/>
    <w:rsid w:val="00BE7107"/>
    <w:rsid w:val="00BE7AFA"/>
    <w:rsid w:val="00BF0902"/>
    <w:rsid w:val="00BF164E"/>
    <w:rsid w:val="00BF1AF9"/>
    <w:rsid w:val="00BF42C2"/>
    <w:rsid w:val="00BF7A6F"/>
    <w:rsid w:val="00C0251B"/>
    <w:rsid w:val="00C04144"/>
    <w:rsid w:val="00C04240"/>
    <w:rsid w:val="00C0468E"/>
    <w:rsid w:val="00C05968"/>
    <w:rsid w:val="00C05B8B"/>
    <w:rsid w:val="00C101BE"/>
    <w:rsid w:val="00C1247C"/>
    <w:rsid w:val="00C12831"/>
    <w:rsid w:val="00C135E8"/>
    <w:rsid w:val="00C13928"/>
    <w:rsid w:val="00C15BB4"/>
    <w:rsid w:val="00C15E81"/>
    <w:rsid w:val="00C1738E"/>
    <w:rsid w:val="00C17915"/>
    <w:rsid w:val="00C2235B"/>
    <w:rsid w:val="00C22502"/>
    <w:rsid w:val="00C25223"/>
    <w:rsid w:val="00C25295"/>
    <w:rsid w:val="00C256CA"/>
    <w:rsid w:val="00C27F0F"/>
    <w:rsid w:val="00C348B0"/>
    <w:rsid w:val="00C34C16"/>
    <w:rsid w:val="00C3576F"/>
    <w:rsid w:val="00C41514"/>
    <w:rsid w:val="00C42798"/>
    <w:rsid w:val="00C43BA0"/>
    <w:rsid w:val="00C44A5F"/>
    <w:rsid w:val="00C45CAB"/>
    <w:rsid w:val="00C4657C"/>
    <w:rsid w:val="00C46F66"/>
    <w:rsid w:val="00C47306"/>
    <w:rsid w:val="00C473F8"/>
    <w:rsid w:val="00C5066D"/>
    <w:rsid w:val="00C518F8"/>
    <w:rsid w:val="00C519F2"/>
    <w:rsid w:val="00C532C1"/>
    <w:rsid w:val="00C53977"/>
    <w:rsid w:val="00C5451F"/>
    <w:rsid w:val="00C5614F"/>
    <w:rsid w:val="00C61A45"/>
    <w:rsid w:val="00C61FA1"/>
    <w:rsid w:val="00C6259B"/>
    <w:rsid w:val="00C625FE"/>
    <w:rsid w:val="00C640B4"/>
    <w:rsid w:val="00C65551"/>
    <w:rsid w:val="00C672CA"/>
    <w:rsid w:val="00C7103F"/>
    <w:rsid w:val="00C7359A"/>
    <w:rsid w:val="00C73D3C"/>
    <w:rsid w:val="00C75090"/>
    <w:rsid w:val="00C80A1A"/>
    <w:rsid w:val="00C80F7B"/>
    <w:rsid w:val="00C81030"/>
    <w:rsid w:val="00C818AF"/>
    <w:rsid w:val="00C8359C"/>
    <w:rsid w:val="00C83825"/>
    <w:rsid w:val="00C83984"/>
    <w:rsid w:val="00C84B9F"/>
    <w:rsid w:val="00C90AD4"/>
    <w:rsid w:val="00C93267"/>
    <w:rsid w:val="00C96C32"/>
    <w:rsid w:val="00CA09F5"/>
    <w:rsid w:val="00CA0BE4"/>
    <w:rsid w:val="00CA2417"/>
    <w:rsid w:val="00CA4D3C"/>
    <w:rsid w:val="00CA6446"/>
    <w:rsid w:val="00CA71BD"/>
    <w:rsid w:val="00CB1C9A"/>
    <w:rsid w:val="00CB339E"/>
    <w:rsid w:val="00CB50B7"/>
    <w:rsid w:val="00CC1EF9"/>
    <w:rsid w:val="00CC2813"/>
    <w:rsid w:val="00CC2A40"/>
    <w:rsid w:val="00CC4097"/>
    <w:rsid w:val="00CC4A57"/>
    <w:rsid w:val="00CC4B99"/>
    <w:rsid w:val="00CC72FD"/>
    <w:rsid w:val="00CD230A"/>
    <w:rsid w:val="00CD2C81"/>
    <w:rsid w:val="00CD5830"/>
    <w:rsid w:val="00CE11D9"/>
    <w:rsid w:val="00CE164C"/>
    <w:rsid w:val="00CE450F"/>
    <w:rsid w:val="00CE5671"/>
    <w:rsid w:val="00CE56E3"/>
    <w:rsid w:val="00CE6E80"/>
    <w:rsid w:val="00CF0364"/>
    <w:rsid w:val="00CF2D31"/>
    <w:rsid w:val="00CF3385"/>
    <w:rsid w:val="00CF5C34"/>
    <w:rsid w:val="00D01D8E"/>
    <w:rsid w:val="00D0354F"/>
    <w:rsid w:val="00D04C21"/>
    <w:rsid w:val="00D05B95"/>
    <w:rsid w:val="00D103D5"/>
    <w:rsid w:val="00D126F3"/>
    <w:rsid w:val="00D12A7A"/>
    <w:rsid w:val="00D17066"/>
    <w:rsid w:val="00D20748"/>
    <w:rsid w:val="00D21C33"/>
    <w:rsid w:val="00D231E0"/>
    <w:rsid w:val="00D260C4"/>
    <w:rsid w:val="00D265E9"/>
    <w:rsid w:val="00D31DAE"/>
    <w:rsid w:val="00D33718"/>
    <w:rsid w:val="00D34F42"/>
    <w:rsid w:val="00D353F1"/>
    <w:rsid w:val="00D35564"/>
    <w:rsid w:val="00D37D05"/>
    <w:rsid w:val="00D40C06"/>
    <w:rsid w:val="00D41350"/>
    <w:rsid w:val="00D4167A"/>
    <w:rsid w:val="00D422F9"/>
    <w:rsid w:val="00D4388F"/>
    <w:rsid w:val="00D441E6"/>
    <w:rsid w:val="00D4555A"/>
    <w:rsid w:val="00D45653"/>
    <w:rsid w:val="00D5317F"/>
    <w:rsid w:val="00D53585"/>
    <w:rsid w:val="00D536C2"/>
    <w:rsid w:val="00D53901"/>
    <w:rsid w:val="00D563F1"/>
    <w:rsid w:val="00D571DA"/>
    <w:rsid w:val="00D656D8"/>
    <w:rsid w:val="00D65E1A"/>
    <w:rsid w:val="00D672C5"/>
    <w:rsid w:val="00D67FAA"/>
    <w:rsid w:val="00D70308"/>
    <w:rsid w:val="00D7073D"/>
    <w:rsid w:val="00D707CB"/>
    <w:rsid w:val="00D71994"/>
    <w:rsid w:val="00D71CC4"/>
    <w:rsid w:val="00D72E8E"/>
    <w:rsid w:val="00D75CF7"/>
    <w:rsid w:val="00D8342C"/>
    <w:rsid w:val="00D83D69"/>
    <w:rsid w:val="00D91B8E"/>
    <w:rsid w:val="00D93758"/>
    <w:rsid w:val="00D945A7"/>
    <w:rsid w:val="00D97A54"/>
    <w:rsid w:val="00DA046C"/>
    <w:rsid w:val="00DA21E7"/>
    <w:rsid w:val="00DA2601"/>
    <w:rsid w:val="00DA3A50"/>
    <w:rsid w:val="00DA4F9B"/>
    <w:rsid w:val="00DA5B42"/>
    <w:rsid w:val="00DA786F"/>
    <w:rsid w:val="00DB0210"/>
    <w:rsid w:val="00DB353B"/>
    <w:rsid w:val="00DB6322"/>
    <w:rsid w:val="00DC2E75"/>
    <w:rsid w:val="00DC3D30"/>
    <w:rsid w:val="00DC637E"/>
    <w:rsid w:val="00DD022B"/>
    <w:rsid w:val="00DD1423"/>
    <w:rsid w:val="00DD3721"/>
    <w:rsid w:val="00DD477B"/>
    <w:rsid w:val="00DD5F4B"/>
    <w:rsid w:val="00DD77B9"/>
    <w:rsid w:val="00DE1E41"/>
    <w:rsid w:val="00DE2DF7"/>
    <w:rsid w:val="00DE367E"/>
    <w:rsid w:val="00DE41B0"/>
    <w:rsid w:val="00DE495F"/>
    <w:rsid w:val="00DE56D9"/>
    <w:rsid w:val="00DE5D06"/>
    <w:rsid w:val="00DE60D0"/>
    <w:rsid w:val="00DE7366"/>
    <w:rsid w:val="00DF026D"/>
    <w:rsid w:val="00DF033A"/>
    <w:rsid w:val="00DF3236"/>
    <w:rsid w:val="00DF3B89"/>
    <w:rsid w:val="00DF4408"/>
    <w:rsid w:val="00DF47B1"/>
    <w:rsid w:val="00DF60B2"/>
    <w:rsid w:val="00DF67CF"/>
    <w:rsid w:val="00DF6ABA"/>
    <w:rsid w:val="00DF6FE8"/>
    <w:rsid w:val="00E00C9F"/>
    <w:rsid w:val="00E01F27"/>
    <w:rsid w:val="00E022FE"/>
    <w:rsid w:val="00E04249"/>
    <w:rsid w:val="00E06342"/>
    <w:rsid w:val="00E12D67"/>
    <w:rsid w:val="00E131F9"/>
    <w:rsid w:val="00E13596"/>
    <w:rsid w:val="00E135B5"/>
    <w:rsid w:val="00E14203"/>
    <w:rsid w:val="00E14A3F"/>
    <w:rsid w:val="00E14DDF"/>
    <w:rsid w:val="00E153C1"/>
    <w:rsid w:val="00E1743B"/>
    <w:rsid w:val="00E177AB"/>
    <w:rsid w:val="00E17DEF"/>
    <w:rsid w:val="00E20CB0"/>
    <w:rsid w:val="00E22023"/>
    <w:rsid w:val="00E22612"/>
    <w:rsid w:val="00E242B9"/>
    <w:rsid w:val="00E253C3"/>
    <w:rsid w:val="00E26511"/>
    <w:rsid w:val="00E301EE"/>
    <w:rsid w:val="00E30278"/>
    <w:rsid w:val="00E3251D"/>
    <w:rsid w:val="00E33B59"/>
    <w:rsid w:val="00E361D7"/>
    <w:rsid w:val="00E3775D"/>
    <w:rsid w:val="00E410FD"/>
    <w:rsid w:val="00E41338"/>
    <w:rsid w:val="00E4696C"/>
    <w:rsid w:val="00E51396"/>
    <w:rsid w:val="00E5225B"/>
    <w:rsid w:val="00E52A62"/>
    <w:rsid w:val="00E5490C"/>
    <w:rsid w:val="00E54B62"/>
    <w:rsid w:val="00E55F41"/>
    <w:rsid w:val="00E56F4E"/>
    <w:rsid w:val="00E633D6"/>
    <w:rsid w:val="00E65825"/>
    <w:rsid w:val="00E67B13"/>
    <w:rsid w:val="00E70195"/>
    <w:rsid w:val="00E7149F"/>
    <w:rsid w:val="00E722BE"/>
    <w:rsid w:val="00E72421"/>
    <w:rsid w:val="00E7254E"/>
    <w:rsid w:val="00E725DA"/>
    <w:rsid w:val="00E7432D"/>
    <w:rsid w:val="00E8078B"/>
    <w:rsid w:val="00E80A68"/>
    <w:rsid w:val="00E80F75"/>
    <w:rsid w:val="00E81766"/>
    <w:rsid w:val="00E82B56"/>
    <w:rsid w:val="00E8478F"/>
    <w:rsid w:val="00E85DCB"/>
    <w:rsid w:val="00E9078C"/>
    <w:rsid w:val="00E95DD8"/>
    <w:rsid w:val="00E9746F"/>
    <w:rsid w:val="00EA1F26"/>
    <w:rsid w:val="00EA2791"/>
    <w:rsid w:val="00EA53D2"/>
    <w:rsid w:val="00EA563C"/>
    <w:rsid w:val="00EA5D5C"/>
    <w:rsid w:val="00EA5D71"/>
    <w:rsid w:val="00EA6FAA"/>
    <w:rsid w:val="00EB036B"/>
    <w:rsid w:val="00EB1160"/>
    <w:rsid w:val="00EB19CD"/>
    <w:rsid w:val="00EB4C59"/>
    <w:rsid w:val="00EB6BBF"/>
    <w:rsid w:val="00EC14A7"/>
    <w:rsid w:val="00EC1929"/>
    <w:rsid w:val="00EC23B8"/>
    <w:rsid w:val="00EC2AC6"/>
    <w:rsid w:val="00EC40C6"/>
    <w:rsid w:val="00EC524E"/>
    <w:rsid w:val="00EC5354"/>
    <w:rsid w:val="00EC60CE"/>
    <w:rsid w:val="00ED2A96"/>
    <w:rsid w:val="00ED3631"/>
    <w:rsid w:val="00ED36E4"/>
    <w:rsid w:val="00EE0A0B"/>
    <w:rsid w:val="00EE2DD4"/>
    <w:rsid w:val="00EE4697"/>
    <w:rsid w:val="00EE666D"/>
    <w:rsid w:val="00EE6E3C"/>
    <w:rsid w:val="00EF0DE0"/>
    <w:rsid w:val="00EF11D8"/>
    <w:rsid w:val="00EF1946"/>
    <w:rsid w:val="00EF3D01"/>
    <w:rsid w:val="00EF48C1"/>
    <w:rsid w:val="00EF6E65"/>
    <w:rsid w:val="00F01650"/>
    <w:rsid w:val="00F0244F"/>
    <w:rsid w:val="00F03543"/>
    <w:rsid w:val="00F046DF"/>
    <w:rsid w:val="00F06983"/>
    <w:rsid w:val="00F13A84"/>
    <w:rsid w:val="00F17818"/>
    <w:rsid w:val="00F225AE"/>
    <w:rsid w:val="00F23DD6"/>
    <w:rsid w:val="00F27ABF"/>
    <w:rsid w:val="00F3141D"/>
    <w:rsid w:val="00F348E5"/>
    <w:rsid w:val="00F34B47"/>
    <w:rsid w:val="00F34DB6"/>
    <w:rsid w:val="00F34F57"/>
    <w:rsid w:val="00F35CA4"/>
    <w:rsid w:val="00F37E94"/>
    <w:rsid w:val="00F41523"/>
    <w:rsid w:val="00F43886"/>
    <w:rsid w:val="00F45F24"/>
    <w:rsid w:val="00F46D03"/>
    <w:rsid w:val="00F50CB6"/>
    <w:rsid w:val="00F515A7"/>
    <w:rsid w:val="00F51875"/>
    <w:rsid w:val="00F53344"/>
    <w:rsid w:val="00F5544D"/>
    <w:rsid w:val="00F60F40"/>
    <w:rsid w:val="00F637E0"/>
    <w:rsid w:val="00F637F1"/>
    <w:rsid w:val="00F63B1A"/>
    <w:rsid w:val="00F64677"/>
    <w:rsid w:val="00F655DC"/>
    <w:rsid w:val="00F664FE"/>
    <w:rsid w:val="00F667CB"/>
    <w:rsid w:val="00F7057B"/>
    <w:rsid w:val="00F7074B"/>
    <w:rsid w:val="00F7195F"/>
    <w:rsid w:val="00F720E5"/>
    <w:rsid w:val="00F72AD7"/>
    <w:rsid w:val="00F73412"/>
    <w:rsid w:val="00F73C90"/>
    <w:rsid w:val="00F75A6F"/>
    <w:rsid w:val="00F75AFD"/>
    <w:rsid w:val="00F75D07"/>
    <w:rsid w:val="00F7780F"/>
    <w:rsid w:val="00F77DB6"/>
    <w:rsid w:val="00F82BFA"/>
    <w:rsid w:val="00F8377C"/>
    <w:rsid w:val="00F84611"/>
    <w:rsid w:val="00F9083B"/>
    <w:rsid w:val="00F91A22"/>
    <w:rsid w:val="00F93FD4"/>
    <w:rsid w:val="00F96ED3"/>
    <w:rsid w:val="00FA2043"/>
    <w:rsid w:val="00FA2123"/>
    <w:rsid w:val="00FA39E6"/>
    <w:rsid w:val="00FA4406"/>
    <w:rsid w:val="00FA4AA4"/>
    <w:rsid w:val="00FA7388"/>
    <w:rsid w:val="00FB0979"/>
    <w:rsid w:val="00FB64CF"/>
    <w:rsid w:val="00FB7151"/>
    <w:rsid w:val="00FC0760"/>
    <w:rsid w:val="00FC2EEB"/>
    <w:rsid w:val="00FC59F8"/>
    <w:rsid w:val="00FC6196"/>
    <w:rsid w:val="00FD0322"/>
    <w:rsid w:val="00FD235D"/>
    <w:rsid w:val="00FD26CF"/>
    <w:rsid w:val="00FD32EB"/>
    <w:rsid w:val="00FD4CA2"/>
    <w:rsid w:val="00FD4CC1"/>
    <w:rsid w:val="00FD53F9"/>
    <w:rsid w:val="00FD623B"/>
    <w:rsid w:val="00FE0949"/>
    <w:rsid w:val="00FE1877"/>
    <w:rsid w:val="00FE24AC"/>
    <w:rsid w:val="00FE27AD"/>
    <w:rsid w:val="00FE6467"/>
    <w:rsid w:val="00FE66B4"/>
    <w:rsid w:val="00FE6C50"/>
    <w:rsid w:val="00FE744C"/>
    <w:rsid w:val="00FE77F3"/>
    <w:rsid w:val="00FF18DD"/>
    <w:rsid w:val="00FF1939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locked="1" w:uiPriority="0"/>
    <w:lsdException w:name="macro" w:semiHidden="1" w:unhideWhenUsed="1"/>
    <w:lsdException w:name="toa heading" w:semiHidden="1" w:unhideWhenUsed="1"/>
    <w:lsdException w:name="List" w:locked="1" w:uiPriority="0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locked="1" w:uiPriority="0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uiPriority="0"/>
    <w:lsdException w:name="Table Web 3" w:locked="1" w:uiPriority="0"/>
    <w:lsdException w:name="Balloon Text" w:locked="1" w:uiPriority="0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08401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765C2"/>
    <w:pPr>
      <w:keepNext/>
      <w:keepLines/>
      <w:widowControl/>
      <w:suppressAutoHyphens/>
      <w:autoSpaceDE/>
      <w:autoSpaceDN/>
      <w:adjustRightInd/>
      <w:spacing w:before="120" w:after="60"/>
      <w:ind w:firstLine="0"/>
      <w:jc w:val="center"/>
      <w:outlineLvl w:val="2"/>
    </w:pPr>
    <w:rPr>
      <w:rFonts w:ascii="Arial" w:hAnsi="Arial" w:cs="Arial"/>
      <w:b/>
      <w:bCs/>
      <w:i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65C2"/>
    <w:pPr>
      <w:keepNext/>
      <w:widowControl/>
      <w:autoSpaceDE/>
      <w:autoSpaceDN/>
      <w:adjustRightInd/>
      <w:ind w:firstLine="0"/>
      <w:jc w:val="left"/>
      <w:outlineLvl w:val="3"/>
    </w:pPr>
    <w:rPr>
      <w:rFonts w:ascii="Courier New" w:hAnsi="Courier New"/>
      <w:sz w:val="28"/>
      <w:szCs w:val="20"/>
      <w:lang w:val="en-US" w:eastAsia="ko-K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765C2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765C2"/>
    <w:rPr>
      <w:rFonts w:cs="Times New Roman"/>
      <w:b/>
      <w:bCs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765C2"/>
    <w:rPr>
      <w:rFonts w:ascii="Arial" w:hAnsi="Arial" w:cs="Arial"/>
      <w:b/>
      <w:bCs/>
      <w:i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765C2"/>
    <w:rPr>
      <w:rFonts w:ascii="Courier New" w:hAnsi="Courier New" w:cs="Times New Roman"/>
      <w:sz w:val="28"/>
      <w:lang w:val="en-US" w:eastAsia="ko-KR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765C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65C2"/>
    <w:rPr>
      <w:rFonts w:ascii="Tahoma" w:hAnsi="Tahoma" w:cs="Tahoma"/>
      <w:sz w:val="16"/>
      <w:szCs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517E81"/>
    <w:rPr>
      <w:rFonts w:cs="Times New Roman"/>
      <w:color w:val="0563C1"/>
      <w:u w:val="single"/>
    </w:rPr>
  </w:style>
  <w:style w:type="paragraph" w:customStyle="1" w:styleId="a">
    <w:name w:val="Список нум"/>
    <w:basedOn w:val="Normal"/>
    <w:next w:val="Normal"/>
    <w:uiPriority w:val="99"/>
    <w:rsid w:val="006D16B8"/>
    <w:pPr>
      <w:widowControl/>
      <w:tabs>
        <w:tab w:val="num" w:pos="927"/>
      </w:tabs>
      <w:autoSpaceDE/>
      <w:autoSpaceDN/>
      <w:adjustRightInd/>
      <w:ind w:left="927" w:hanging="360"/>
    </w:pPr>
    <w:rPr>
      <w:sz w:val="20"/>
      <w:szCs w:val="20"/>
    </w:rPr>
  </w:style>
  <w:style w:type="table" w:customStyle="1" w:styleId="10">
    <w:name w:val="Сетка таблицы1"/>
    <w:uiPriority w:val="99"/>
    <w:rsid w:val="00872A6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Абсолютц"/>
    <w:basedOn w:val="Normal"/>
    <w:uiPriority w:val="99"/>
    <w:rsid w:val="00260D8D"/>
    <w:pPr>
      <w:widowControl/>
      <w:autoSpaceDE/>
      <w:autoSpaceDN/>
      <w:adjustRightInd/>
      <w:spacing w:after="60"/>
      <w:ind w:firstLine="0"/>
    </w:pPr>
    <w:rPr>
      <w:rFonts w:ascii="Arial" w:hAnsi="Arial"/>
      <w:sz w:val="18"/>
      <w:szCs w:val="20"/>
    </w:rPr>
  </w:style>
  <w:style w:type="paragraph" w:customStyle="1" w:styleId="a1">
    <w:name w:val="Программа"/>
    <w:basedOn w:val="a0"/>
    <w:uiPriority w:val="99"/>
    <w:rsid w:val="00CF3385"/>
    <w:pPr>
      <w:suppressAutoHyphens/>
      <w:spacing w:after="0"/>
      <w:jc w:val="left"/>
    </w:pPr>
    <w:rPr>
      <w:rFonts w:ascii="Courier New" w:hAnsi="Courier New"/>
      <w:i/>
      <w:sz w:val="20"/>
    </w:rPr>
  </w:style>
  <w:style w:type="paragraph" w:customStyle="1" w:styleId="a2">
    <w:name w:val="Упражнение"/>
    <w:basedOn w:val="a0"/>
    <w:uiPriority w:val="99"/>
    <w:rsid w:val="00CF3385"/>
    <w:pPr>
      <w:keepNext/>
      <w:spacing w:before="120"/>
      <w:jc w:val="left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D53901"/>
    <w:rPr>
      <w:rFonts w:cs="Times New Roman"/>
      <w:color w:val="808080"/>
    </w:rPr>
  </w:style>
  <w:style w:type="paragraph" w:customStyle="1" w:styleId="a3">
    <w:name w:val="Рисунок"/>
    <w:basedOn w:val="Normal"/>
    <w:link w:val="a4"/>
    <w:uiPriority w:val="99"/>
    <w:rsid w:val="002765C2"/>
    <w:pPr>
      <w:keepLines/>
      <w:tabs>
        <w:tab w:val="left" w:pos="9072"/>
      </w:tabs>
      <w:suppressAutoHyphens/>
      <w:autoSpaceDE/>
      <w:autoSpaceDN/>
      <w:adjustRightInd/>
      <w:spacing w:before="60" w:after="120"/>
      <w:ind w:firstLine="0"/>
      <w:jc w:val="center"/>
    </w:pPr>
    <w:rPr>
      <w:szCs w:val="20"/>
    </w:rPr>
  </w:style>
  <w:style w:type="character" w:customStyle="1" w:styleId="a4">
    <w:name w:val="Рисунок Знак"/>
    <w:basedOn w:val="DefaultParagraphFont"/>
    <w:link w:val="a3"/>
    <w:uiPriority w:val="99"/>
    <w:locked/>
    <w:rsid w:val="002765C2"/>
    <w:rPr>
      <w:rFonts w:cs="Times New Roman"/>
      <w:sz w:val="24"/>
    </w:rPr>
  </w:style>
  <w:style w:type="paragraph" w:styleId="NoSpacing">
    <w:name w:val="No Spacing"/>
    <w:uiPriority w:val="99"/>
    <w:qFormat/>
    <w:rsid w:val="002765C2"/>
    <w:pPr>
      <w:ind w:firstLine="567"/>
      <w:jc w:val="both"/>
    </w:pPr>
    <w:rPr>
      <w:sz w:val="24"/>
      <w:lang w:eastAsia="en-US"/>
    </w:rPr>
  </w:style>
  <w:style w:type="paragraph" w:customStyle="1" w:styleId="a5">
    <w:name w:val="Рис"/>
    <w:basedOn w:val="BodyTextIndent"/>
    <w:uiPriority w:val="99"/>
    <w:rsid w:val="002765C2"/>
    <w:pPr>
      <w:keepLines/>
      <w:widowControl w:val="0"/>
      <w:suppressAutoHyphens/>
      <w:spacing w:before="240" w:after="240"/>
      <w:ind w:firstLine="0"/>
      <w:jc w:val="center"/>
    </w:pPr>
    <w:rPr>
      <w:rFonts w:ascii="Arial" w:hAnsi="Arial"/>
      <w:i w:val="0"/>
      <w:iCs w:val="0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2765C2"/>
    <w:pPr>
      <w:widowControl/>
      <w:autoSpaceDE/>
      <w:autoSpaceDN/>
      <w:adjustRightInd/>
      <w:spacing w:before="60" w:after="120"/>
    </w:pPr>
    <w:rPr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765C2"/>
    <w:rPr>
      <w:rFonts w:eastAsia="Times New Roman" w:cs="Times New Roman"/>
      <w:sz w:val="22"/>
      <w:szCs w:val="22"/>
      <w:lang w:eastAsia="en-US"/>
    </w:rPr>
  </w:style>
  <w:style w:type="paragraph" w:customStyle="1" w:styleId="a6">
    <w:name w:val="Уплотненный"/>
    <w:basedOn w:val="BodyText"/>
    <w:uiPriority w:val="99"/>
    <w:rsid w:val="002765C2"/>
    <w:pPr>
      <w:spacing w:after="0"/>
      <w:ind w:firstLine="340"/>
    </w:pPr>
    <w:rPr>
      <w:rFonts w:ascii="Arial" w:hAnsi="Arial"/>
      <w:spacing w:val="-4"/>
      <w:sz w:val="20"/>
      <w:szCs w:val="24"/>
    </w:rPr>
  </w:style>
  <w:style w:type="paragraph" w:customStyle="1" w:styleId="a7">
    <w:name w:val="формула"/>
    <w:basedOn w:val="BodyTextIndent"/>
    <w:uiPriority w:val="99"/>
    <w:rsid w:val="002765C2"/>
    <w:pPr>
      <w:widowControl w:val="0"/>
      <w:tabs>
        <w:tab w:val="center" w:pos="2835"/>
        <w:tab w:val="right" w:pos="6379"/>
      </w:tabs>
      <w:spacing w:before="120" w:after="120"/>
      <w:ind w:firstLine="0"/>
      <w:jc w:val="left"/>
    </w:pPr>
    <w:rPr>
      <w:rFonts w:ascii="Arial" w:hAnsi="Arial" w:cs="Arial"/>
      <w:i w:val="0"/>
      <w:iCs w:val="0"/>
      <w:sz w:val="20"/>
      <w:szCs w:val="20"/>
    </w:rPr>
  </w:style>
  <w:style w:type="paragraph" w:customStyle="1" w:styleId="a8">
    <w:name w:val="Таблица"/>
    <w:basedOn w:val="Normal"/>
    <w:link w:val="a9"/>
    <w:uiPriority w:val="99"/>
    <w:rsid w:val="002765C2"/>
    <w:pPr>
      <w:widowControl/>
      <w:autoSpaceDE/>
      <w:autoSpaceDN/>
      <w:adjustRightInd/>
      <w:spacing w:before="60" w:after="60"/>
      <w:ind w:firstLine="340"/>
      <w:jc w:val="left"/>
    </w:pPr>
  </w:style>
  <w:style w:type="character" w:customStyle="1" w:styleId="a9">
    <w:name w:val="Таблица Знак"/>
    <w:basedOn w:val="DefaultParagraphFont"/>
    <w:link w:val="a8"/>
    <w:uiPriority w:val="99"/>
    <w:locked/>
    <w:rsid w:val="002765C2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rsid w:val="002765C2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 w:cs="Tahoma"/>
      <w:sz w:val="20"/>
      <w:szCs w:val="20"/>
      <w:lang w:val="en-US" w:eastAsia="ko-KR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2765C2"/>
    <w:rPr>
      <w:rFonts w:ascii="Tahoma" w:hAnsi="Tahoma" w:cs="Tahoma"/>
      <w:shd w:val="clear" w:color="auto" w:fill="000080"/>
      <w:lang w:val="en-US" w:eastAsia="ko-KR"/>
    </w:rPr>
  </w:style>
  <w:style w:type="paragraph" w:customStyle="1" w:styleId="aa">
    <w:name w:val="подзаголовок"/>
    <w:basedOn w:val="BodyText"/>
    <w:uiPriority w:val="99"/>
    <w:rsid w:val="002765C2"/>
    <w:pPr>
      <w:spacing w:after="60"/>
      <w:ind w:firstLine="0"/>
    </w:pPr>
    <w:rPr>
      <w:rFonts w:ascii="Arial" w:hAnsi="Arial"/>
      <w:caps/>
      <w:sz w:val="20"/>
      <w:szCs w:val="24"/>
    </w:rPr>
  </w:style>
  <w:style w:type="paragraph" w:customStyle="1" w:styleId="20">
    <w:name w:val="подзаголовок 2"/>
    <w:basedOn w:val="Normal"/>
    <w:uiPriority w:val="99"/>
    <w:rsid w:val="002765C2"/>
    <w:pPr>
      <w:widowControl/>
      <w:autoSpaceDE/>
      <w:autoSpaceDN/>
      <w:adjustRightInd/>
      <w:spacing w:before="120" w:after="60"/>
      <w:ind w:firstLine="0"/>
      <w:jc w:val="left"/>
    </w:pPr>
    <w:rPr>
      <w:rFonts w:ascii="Arial" w:hAnsi="Arial"/>
      <w:b/>
      <w:sz w:val="20"/>
      <w:szCs w:val="20"/>
      <w:lang w:eastAsia="ko-KR"/>
    </w:rPr>
  </w:style>
  <w:style w:type="paragraph" w:styleId="TOC2">
    <w:name w:val="toc 2"/>
    <w:basedOn w:val="Normal"/>
    <w:next w:val="Normal"/>
    <w:autoRedefine/>
    <w:uiPriority w:val="99"/>
    <w:rsid w:val="002765C2"/>
    <w:pPr>
      <w:widowControl/>
      <w:autoSpaceDE/>
      <w:autoSpaceDN/>
      <w:adjustRightInd/>
      <w:ind w:left="200" w:firstLine="0"/>
      <w:jc w:val="left"/>
    </w:pPr>
    <w:rPr>
      <w:rFonts w:ascii="Arial" w:hAnsi="Arial"/>
      <w:sz w:val="20"/>
      <w:szCs w:val="20"/>
      <w:lang w:val="en-US" w:eastAsia="ko-KR"/>
    </w:rPr>
  </w:style>
  <w:style w:type="paragraph" w:styleId="TOC1">
    <w:name w:val="toc 1"/>
    <w:basedOn w:val="Normal"/>
    <w:next w:val="Normal"/>
    <w:autoRedefine/>
    <w:uiPriority w:val="99"/>
    <w:rsid w:val="002765C2"/>
    <w:pPr>
      <w:widowControl/>
      <w:tabs>
        <w:tab w:val="right" w:leader="dot" w:pos="9638"/>
      </w:tabs>
      <w:autoSpaceDE/>
      <w:autoSpaceDN/>
      <w:adjustRightInd/>
      <w:spacing w:before="60" w:after="60"/>
      <w:ind w:firstLine="0"/>
      <w:jc w:val="left"/>
    </w:pPr>
    <w:rPr>
      <w:szCs w:val="20"/>
      <w:lang w:val="en-US" w:eastAsia="ko-KR"/>
    </w:rPr>
  </w:style>
  <w:style w:type="paragraph" w:styleId="TOC3">
    <w:name w:val="toc 3"/>
    <w:basedOn w:val="Normal"/>
    <w:next w:val="Normal"/>
    <w:autoRedefine/>
    <w:uiPriority w:val="99"/>
    <w:rsid w:val="002765C2"/>
    <w:pPr>
      <w:widowControl/>
      <w:autoSpaceDE/>
      <w:autoSpaceDN/>
      <w:adjustRightInd/>
      <w:ind w:left="400" w:firstLine="0"/>
      <w:jc w:val="left"/>
    </w:pPr>
    <w:rPr>
      <w:rFonts w:ascii="Arial" w:hAnsi="Arial"/>
      <w:sz w:val="20"/>
      <w:szCs w:val="20"/>
      <w:lang w:val="en-US" w:eastAsia="ko-KR"/>
    </w:rPr>
  </w:style>
  <w:style w:type="paragraph" w:styleId="BodyText3">
    <w:name w:val="Body Text 3"/>
    <w:basedOn w:val="Normal"/>
    <w:link w:val="BodyText3Char"/>
    <w:uiPriority w:val="99"/>
    <w:rsid w:val="002765C2"/>
    <w:pPr>
      <w:widowControl/>
      <w:autoSpaceDE/>
      <w:autoSpaceDN/>
      <w:adjustRightInd/>
      <w:ind w:firstLine="0"/>
    </w:pPr>
    <w:rPr>
      <w:rFonts w:ascii="Arial" w:hAnsi="Arial"/>
      <w:sz w:val="20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2765C2"/>
    <w:rPr>
      <w:rFonts w:ascii="Arial" w:hAnsi="Arial" w:cs="Times New Roman"/>
      <w:lang w:eastAsia="en-US"/>
    </w:rPr>
  </w:style>
  <w:style w:type="paragraph" w:styleId="Index1">
    <w:name w:val="index 1"/>
    <w:basedOn w:val="Normal"/>
    <w:next w:val="Normal"/>
    <w:autoRedefine/>
    <w:uiPriority w:val="99"/>
    <w:rsid w:val="002765C2"/>
    <w:pPr>
      <w:widowControl/>
      <w:autoSpaceDE/>
      <w:autoSpaceDN/>
      <w:adjustRightInd/>
      <w:ind w:left="200" w:hanging="200"/>
      <w:jc w:val="left"/>
    </w:pPr>
    <w:rPr>
      <w:rFonts w:ascii="Arial" w:hAnsi="Arial"/>
      <w:sz w:val="20"/>
      <w:szCs w:val="20"/>
      <w:lang w:val="en-US" w:eastAsia="ko-KR"/>
    </w:rPr>
  </w:style>
  <w:style w:type="paragraph" w:styleId="TOCHeading">
    <w:name w:val="TOC Heading"/>
    <w:basedOn w:val="Heading1"/>
    <w:next w:val="Normal"/>
    <w:uiPriority w:val="99"/>
    <w:qFormat/>
    <w:rsid w:val="002765C2"/>
    <w:pPr>
      <w:keepLines/>
      <w:pageBreakBefore/>
      <w:widowControl/>
      <w:spacing w:after="0" w:line="259" w:lineRule="auto"/>
      <w:ind w:left="0"/>
      <w:jc w:val="left"/>
      <w:outlineLvl w:val="9"/>
    </w:pPr>
    <w:rPr>
      <w:rFonts w:ascii="Calibri Light" w:hAnsi="Calibri Light"/>
      <w:b w:val="0"/>
      <w:iCs w:val="0"/>
      <w:color w:val="2E74B5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rsid w:val="00B6180E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24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oleObject1.bin"/><Relationship Id="rId39" Type="http://schemas.openxmlformats.org/officeDocument/2006/relationships/hyperlink" Target="http://www.creditura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5.bin"/><Relationship Id="rId42" Type="http://schemas.openxmlformats.org/officeDocument/2006/relationships/hyperlink" Target="http://www.statsoft.ru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hyperlink" Target="http://www.mmk.ru" TargetMode="External"/><Relationship Id="rId46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wmf"/><Relationship Id="rId41" Type="http://schemas.openxmlformats.org/officeDocument/2006/relationships/hyperlink" Target="http://www.gk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oleObject" Target="embeddings/oleObject4.bin"/><Relationship Id="rId3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0" Type="http://schemas.openxmlformats.org/officeDocument/2006/relationships/hyperlink" Target="http://www.magtu.ru" TargetMode="External"/><Relationship Id="rId45" Type="http://schemas.openxmlformats.org/officeDocument/2006/relationships/hyperlink" Target="http://graphics.cs.msu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0.wmf"/><Relationship Id="rId44" Type="http://schemas.openxmlformats.org/officeDocument/2006/relationships/hyperlink" Target="http://www.pt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wmf"/><Relationship Id="rId30" Type="http://schemas.openxmlformats.org/officeDocument/2006/relationships/oleObject" Target="embeddings/oleObject3.bin"/><Relationship Id="rId35" Type="http://schemas.openxmlformats.org/officeDocument/2006/relationships/image" Target="media/image22.png"/><Relationship Id="rId43" Type="http://schemas.openxmlformats.org/officeDocument/2006/relationships/hyperlink" Target="http://www.microsoft.com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120</TotalTime>
  <Pages>25</Pages>
  <Words>6724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81</cp:revision>
  <cp:lastPrinted>2018-05-21T06:19:00Z</cp:lastPrinted>
  <dcterms:created xsi:type="dcterms:W3CDTF">2018-11-08T17:54:00Z</dcterms:created>
  <dcterms:modified xsi:type="dcterms:W3CDTF">2020-11-08T08:47:00Z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