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C67" w:rsidRDefault="00C02C67" w:rsidP="00D60920">
      <w:pPr>
        <w:rPr>
          <w:b/>
          <w:bCs/>
          <w:caps/>
        </w:rPr>
      </w:pPr>
      <w:r>
        <w:object w:dxaOrig="9601" w:dyaOrig="144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723.75pt" o:ole="">
            <v:imagedata r:id="rId5" o:title=""/>
          </v:shape>
          <o:OLEObject Type="Embed" ProgID="Word.Document.8" ShapeID="_x0000_i1025" DrawAspect="Content" ObjectID="_1666628400" r:id="rId6">
            <o:FieldCodes>\s</o:FieldCodes>
          </o:OLEObject>
        </w:object>
      </w:r>
      <w:bookmarkStart w:id="0" w:name="_GoBack"/>
      <w:bookmarkEnd w:id="0"/>
    </w:p>
    <w:p w:rsidR="00C02C67" w:rsidRDefault="00C02C67" w:rsidP="00E6082E">
      <w:pPr>
        <w:jc w:val="center"/>
        <w:rPr>
          <w:b/>
          <w:bCs/>
          <w:caps/>
        </w:rPr>
      </w:pPr>
    </w:p>
    <w:p w:rsidR="00C02C67" w:rsidRPr="00B44130" w:rsidRDefault="00C02C67" w:rsidP="00187805">
      <w:pPr>
        <w:jc w:val="center"/>
        <w:rPr>
          <w:b/>
          <w:bCs/>
          <w:caps/>
        </w:rPr>
      </w:pPr>
      <w:r w:rsidRPr="00D60920">
        <w:rPr>
          <w:b/>
          <w:bCs/>
          <w:caps/>
        </w:rPr>
        <w:object w:dxaOrig="9355" w:dyaOrig="14179">
          <v:shape id="_x0000_i1026" type="#_x0000_t75" style="width:468pt;height:708.75pt" o:ole="">
            <v:imagedata r:id="rId7" o:title=""/>
          </v:shape>
          <o:OLEObject Type="Embed" ProgID="Word.Document.8" ShapeID="_x0000_i1026" DrawAspect="Content" ObjectID="_1666628401" r:id="rId8">
            <o:FieldCodes>\s</o:FieldCodes>
          </o:OLEObject>
        </w:object>
      </w:r>
      <w:r>
        <w:rPr>
          <w:b/>
          <w:bCs/>
          <w:caps/>
        </w:rPr>
        <w:br w:type="page"/>
      </w:r>
      <w:r w:rsidRPr="006217F6">
        <w:rPr>
          <w:b/>
          <w:caps/>
          <w:noProof/>
        </w:rPr>
        <w:pict>
          <v:shape id="Рисунок 1" o:spid="_x0000_i1027" type="#_x0000_t75" style="width:462.75pt;height:450pt;visibility:visible">
            <v:imagedata r:id="rId9" o:title="" croptop="3344f" cropbottom="17647f" cropright="2610f"/>
          </v:shape>
        </w:pict>
      </w:r>
      <w:r w:rsidRPr="00C42599">
        <w:rPr>
          <w:b/>
          <w:bCs/>
        </w:rPr>
        <w:br w:type="page"/>
      </w:r>
      <w:r w:rsidRPr="00B44130">
        <w:rPr>
          <w:b/>
          <w:bCs/>
          <w:caps/>
        </w:rPr>
        <w:t>Организационно-методический раздел</w:t>
      </w:r>
    </w:p>
    <w:p w:rsidR="00C02C67" w:rsidRPr="00B13634" w:rsidRDefault="00C02C67" w:rsidP="00024D82"/>
    <w:p w:rsidR="00C02C67" w:rsidRPr="00B44130" w:rsidRDefault="00C02C67" w:rsidP="00696BB5">
      <w:pPr>
        <w:pStyle w:val="BodyTextIndent3"/>
        <w:spacing w:before="0" w:after="0"/>
        <w:ind w:left="0"/>
        <w:jc w:val="both"/>
        <w:rPr>
          <w:sz w:val="24"/>
          <w:szCs w:val="24"/>
        </w:rPr>
      </w:pPr>
      <w:r>
        <w:rPr>
          <w:rStyle w:val="FontStyle16"/>
          <w:bCs/>
          <w:sz w:val="24"/>
          <w:szCs w:val="24"/>
        </w:rPr>
        <w:t xml:space="preserve">1. </w:t>
      </w:r>
      <w:r w:rsidRPr="00B44130">
        <w:rPr>
          <w:rStyle w:val="FontStyle16"/>
          <w:bCs/>
          <w:sz w:val="24"/>
          <w:szCs w:val="24"/>
        </w:rPr>
        <w:t>Цели освоения дисциплины</w:t>
      </w:r>
    </w:p>
    <w:p w:rsidR="00C02C67" w:rsidRPr="008C6B9B" w:rsidRDefault="00C02C67" w:rsidP="00845EFA">
      <w:pPr>
        <w:pStyle w:val="Style4"/>
        <w:widowControl/>
        <w:ind w:firstLine="567"/>
        <w:jc w:val="both"/>
        <w:rPr>
          <w:b/>
          <w:bCs/>
        </w:rPr>
      </w:pPr>
      <w:r w:rsidRPr="002C3CE9">
        <w:t xml:space="preserve">Подготовка студентов по курсу </w:t>
      </w:r>
      <w:r w:rsidRPr="00AE2901">
        <w:t>«</w:t>
      </w:r>
      <w:r w:rsidRPr="009D2F31">
        <w:t>Основы математической обработки информации</w:t>
      </w:r>
      <w:r w:rsidRPr="00AE2901">
        <w:t xml:space="preserve">» </w:t>
      </w:r>
      <w:r w:rsidRPr="002C3CE9">
        <w:t>в соответствии с требованиями Государственного образовательного стандарта</w:t>
      </w:r>
      <w:r>
        <w:t xml:space="preserve"> ВО </w:t>
      </w:r>
      <w:r w:rsidRPr="004A518E">
        <w:t>44.03.0</w:t>
      </w:r>
      <w:r>
        <w:t>1</w:t>
      </w:r>
      <w:r w:rsidRPr="00E910A1">
        <w:t>«</w:t>
      </w:r>
      <w:r>
        <w:t>Педагогическое образование</w:t>
      </w:r>
      <w:r w:rsidRPr="00E910A1">
        <w:t>»</w:t>
      </w:r>
      <w:r>
        <w:t xml:space="preserve"> с профилем подготовки </w:t>
      </w:r>
      <w:r w:rsidRPr="004A518E">
        <w:t>«</w:t>
      </w:r>
      <w:r w:rsidRPr="00EA585A">
        <w:t>Физическая культура</w:t>
      </w:r>
      <w:r w:rsidRPr="004A518E">
        <w:t>»</w:t>
      </w:r>
      <w:r>
        <w:t>.</w:t>
      </w:r>
    </w:p>
    <w:p w:rsidR="00C02C67" w:rsidRPr="003D20B8" w:rsidRDefault="00C02C67" w:rsidP="00845EFA">
      <w:pPr>
        <w:pStyle w:val="1"/>
        <w:ind w:left="0" w:firstLine="567"/>
        <w:jc w:val="both"/>
      </w:pPr>
      <w:r w:rsidRPr="00B44130">
        <w:t>Задачи курса</w:t>
      </w:r>
      <w:r w:rsidRPr="003D20B8">
        <w:rPr>
          <w:rFonts w:eastAsia="HiddenHorzOCR"/>
        </w:rPr>
        <w:t xml:space="preserve">являются </w:t>
      </w:r>
      <w:r w:rsidRPr="003D20B8">
        <w:rPr>
          <w:color w:val="000000"/>
          <w:spacing w:val="-2"/>
        </w:rPr>
        <w:t xml:space="preserve">формирование у бакалавров системы знаний, умений и навыков, связанных с особенностями математических способов представления и обработки информации как базы для развития универсальных компетенций и </w:t>
      </w:r>
      <w:r w:rsidRPr="00E36D36">
        <w:t>использова</w:t>
      </w:r>
      <w:r>
        <w:t>ние</w:t>
      </w:r>
      <w:r w:rsidRPr="00E36D36">
        <w:t>современны</w:t>
      </w:r>
      <w:r>
        <w:t>х</w:t>
      </w:r>
      <w:r w:rsidRPr="00E36D36">
        <w:t xml:space="preserve"> компь</w:t>
      </w:r>
      <w:r w:rsidRPr="00E36D36">
        <w:t>ю</w:t>
      </w:r>
      <w:r w:rsidRPr="00E36D36">
        <w:t>терны</w:t>
      </w:r>
      <w:r>
        <w:t>х</w:t>
      </w:r>
      <w:r w:rsidRPr="00E36D36">
        <w:t xml:space="preserve"> и информационны</w:t>
      </w:r>
      <w:r>
        <w:t>х</w:t>
      </w:r>
      <w:r w:rsidRPr="00E36D36">
        <w:t xml:space="preserve"> технологи</w:t>
      </w:r>
      <w:r>
        <w:t>й</w:t>
      </w:r>
      <w:r w:rsidRPr="00E36D36">
        <w:t>в профессиональ</w:t>
      </w:r>
      <w:r>
        <w:t>ной деятельности</w:t>
      </w:r>
      <w:r w:rsidRPr="003D20B8">
        <w:rPr>
          <w:color w:val="000000"/>
          <w:spacing w:val="-2"/>
        </w:rPr>
        <w:t>.</w:t>
      </w:r>
    </w:p>
    <w:p w:rsidR="00C02C67" w:rsidRPr="005F473B" w:rsidRDefault="00C02C67" w:rsidP="00696BB5">
      <w:pPr>
        <w:pStyle w:val="Heading1"/>
        <w:tabs>
          <w:tab w:val="left" w:pos="426"/>
        </w:tabs>
        <w:spacing w:before="120" w:after="0"/>
        <w:rPr>
          <w:rStyle w:val="FontStyle16"/>
          <w:b/>
          <w:kern w:val="0"/>
          <w:sz w:val="24"/>
          <w:szCs w:val="24"/>
        </w:rPr>
      </w:pPr>
      <w:r>
        <w:rPr>
          <w:rStyle w:val="FontStyle16"/>
          <w:b/>
          <w:sz w:val="24"/>
          <w:szCs w:val="24"/>
        </w:rPr>
        <w:t xml:space="preserve">2. </w:t>
      </w:r>
      <w:r w:rsidRPr="005F473B">
        <w:rPr>
          <w:rStyle w:val="FontStyle16"/>
          <w:b/>
          <w:sz w:val="24"/>
          <w:szCs w:val="24"/>
        </w:rPr>
        <w:t>Местодисциплины</w:t>
      </w:r>
      <w:r w:rsidRPr="005F473B">
        <w:rPr>
          <w:rStyle w:val="FontStyle16"/>
          <w:b/>
          <w:kern w:val="0"/>
          <w:sz w:val="24"/>
          <w:szCs w:val="24"/>
        </w:rPr>
        <w:t xml:space="preserve"> в структуре образовательной программы подготовки специалиста</w:t>
      </w:r>
    </w:p>
    <w:p w:rsidR="00C02C67" w:rsidRPr="009D2F31" w:rsidRDefault="00C02C67" w:rsidP="009D2F31">
      <w:pPr>
        <w:pStyle w:val="11"/>
        <w:ind w:left="0" w:firstLine="425"/>
        <w:jc w:val="both"/>
        <w:rPr>
          <w:sz w:val="24"/>
          <w:szCs w:val="24"/>
        </w:rPr>
      </w:pPr>
      <w:r w:rsidRPr="009D2F31">
        <w:rPr>
          <w:sz w:val="24"/>
          <w:szCs w:val="24"/>
        </w:rPr>
        <w:t xml:space="preserve">Данный курс является обязательной дисциплиной </w:t>
      </w:r>
      <w:r>
        <w:rPr>
          <w:sz w:val="24"/>
          <w:szCs w:val="24"/>
        </w:rPr>
        <w:t xml:space="preserve">базовой </w:t>
      </w:r>
      <w:r w:rsidRPr="009D2F31">
        <w:rPr>
          <w:sz w:val="24"/>
          <w:szCs w:val="24"/>
        </w:rPr>
        <w:t>части программы подготовки бакалавров направления подготовки   44.03.0</w:t>
      </w:r>
      <w:r>
        <w:rPr>
          <w:sz w:val="24"/>
          <w:szCs w:val="24"/>
        </w:rPr>
        <w:t>1</w:t>
      </w:r>
      <w:r w:rsidRPr="009D2F31">
        <w:rPr>
          <w:sz w:val="24"/>
          <w:szCs w:val="24"/>
        </w:rPr>
        <w:t>«Педагогическое образование» с профил</w:t>
      </w:r>
      <w:r>
        <w:rPr>
          <w:sz w:val="24"/>
          <w:szCs w:val="24"/>
        </w:rPr>
        <w:t>е</w:t>
      </w:r>
      <w:r w:rsidRPr="009D2F31">
        <w:rPr>
          <w:sz w:val="24"/>
          <w:szCs w:val="24"/>
        </w:rPr>
        <w:t>м «</w:t>
      </w:r>
      <w:r w:rsidRPr="00EA585A">
        <w:rPr>
          <w:sz w:val="24"/>
          <w:szCs w:val="24"/>
        </w:rPr>
        <w:t>Физическая культура</w:t>
      </w:r>
      <w:r w:rsidRPr="009D2F31">
        <w:rPr>
          <w:sz w:val="24"/>
          <w:szCs w:val="24"/>
        </w:rPr>
        <w:t>». Изучение дисциплины базируется на знаниях, полученных  в школе при изучении математики и дисциплин</w:t>
      </w:r>
      <w:r>
        <w:rPr>
          <w:sz w:val="24"/>
          <w:szCs w:val="24"/>
        </w:rPr>
        <w:t>ы</w:t>
      </w:r>
      <w:r w:rsidRPr="009D2F31">
        <w:rPr>
          <w:sz w:val="24"/>
          <w:szCs w:val="24"/>
        </w:rPr>
        <w:t xml:space="preserve">  «Информатика  и ИК</w:t>
      </w:r>
      <w:r>
        <w:rPr>
          <w:sz w:val="24"/>
          <w:szCs w:val="24"/>
        </w:rPr>
        <w:t>Т</w:t>
      </w:r>
      <w:r w:rsidRPr="009D2F31">
        <w:rPr>
          <w:sz w:val="24"/>
          <w:szCs w:val="24"/>
        </w:rPr>
        <w:t>».  «Основы математической обработки информации» изучается на 1 курсе в</w:t>
      </w:r>
      <w:r>
        <w:rPr>
          <w:sz w:val="24"/>
          <w:szCs w:val="24"/>
        </w:rPr>
        <w:t xml:space="preserve">о2 </w:t>
      </w:r>
      <w:r w:rsidRPr="009D2F31">
        <w:rPr>
          <w:sz w:val="24"/>
          <w:szCs w:val="24"/>
        </w:rPr>
        <w:t xml:space="preserve">семестре. </w:t>
      </w:r>
    </w:p>
    <w:p w:rsidR="00C02C67" w:rsidRPr="003A6E25" w:rsidRDefault="00C02C67" w:rsidP="00FF230C">
      <w:pPr>
        <w:pStyle w:val="Heading1"/>
        <w:spacing w:before="120"/>
        <w:rPr>
          <w:rStyle w:val="FontStyle16"/>
          <w:b/>
          <w:sz w:val="24"/>
          <w:szCs w:val="24"/>
        </w:rPr>
      </w:pPr>
      <w:r w:rsidRPr="003A6E25">
        <w:rPr>
          <w:rStyle w:val="FontStyle16"/>
          <w:b/>
          <w:sz w:val="24"/>
          <w:szCs w:val="24"/>
        </w:rPr>
        <w:t>3.Компетенции обучающегося, формируемые в результате освоения дисциплины (м</w:t>
      </w:r>
      <w:r w:rsidRPr="003A6E25">
        <w:rPr>
          <w:rStyle w:val="FontStyle16"/>
          <w:b/>
          <w:sz w:val="24"/>
          <w:szCs w:val="24"/>
        </w:rPr>
        <w:t>о</w:t>
      </w:r>
      <w:r w:rsidRPr="003A6E25">
        <w:rPr>
          <w:rStyle w:val="FontStyle16"/>
          <w:b/>
          <w:sz w:val="24"/>
          <w:szCs w:val="24"/>
        </w:rPr>
        <w:t>дуля) и планируемые результаты обучения</w:t>
      </w:r>
    </w:p>
    <w:p w:rsidR="00C02C67" w:rsidRDefault="00C02C67" w:rsidP="00051179">
      <w:pPr>
        <w:ind w:firstLine="567"/>
        <w:jc w:val="both"/>
        <w:outlineLvl w:val="0"/>
      </w:pPr>
      <w:r w:rsidRPr="0061453F">
        <w:t>В результат</w:t>
      </w:r>
      <w:r>
        <w:t xml:space="preserve">е освоения дисциплины  </w:t>
      </w:r>
      <w:r w:rsidRPr="0061453F">
        <w:t>«</w:t>
      </w:r>
      <w:r>
        <w:t>Основы математической обработки информации</w:t>
      </w:r>
      <w:r w:rsidRPr="0061453F">
        <w:t xml:space="preserve">» </w:t>
      </w:r>
      <w:r>
        <w:t>студент</w:t>
      </w:r>
      <w:r w:rsidRPr="0061453F">
        <w:t xml:space="preserve"> должен обладать следующими компетенциями:</w:t>
      </w:r>
    </w:p>
    <w:tbl>
      <w:tblPr>
        <w:tblW w:w="48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21"/>
        <w:gridCol w:w="7871"/>
      </w:tblGrid>
      <w:tr w:rsidR="00C02C67" w:rsidRPr="00DF3965" w:rsidTr="00B346BD">
        <w:trPr>
          <w:trHeight w:val="828"/>
          <w:tblHeader/>
        </w:trPr>
        <w:tc>
          <w:tcPr>
            <w:tcW w:w="897" w:type="pct"/>
            <w:vAlign w:val="center"/>
          </w:tcPr>
          <w:p w:rsidR="00C02C67" w:rsidRPr="00DF3965" w:rsidRDefault="00C02C67" w:rsidP="00FC2D1A">
            <w:pPr>
              <w:jc w:val="center"/>
            </w:pPr>
            <w:r w:rsidRPr="00DF3965">
              <w:t xml:space="preserve">Структурный элемент </w:t>
            </w:r>
            <w:r w:rsidRPr="00DF3965">
              <w:br/>
              <w:t>компетенции</w:t>
            </w:r>
          </w:p>
        </w:tc>
        <w:tc>
          <w:tcPr>
            <w:tcW w:w="4103" w:type="pct"/>
            <w:vAlign w:val="center"/>
          </w:tcPr>
          <w:p w:rsidR="00C02C67" w:rsidRPr="00DF3965" w:rsidRDefault="00C02C67" w:rsidP="00FC2D1A">
            <w:pPr>
              <w:jc w:val="center"/>
            </w:pPr>
            <w:r w:rsidRPr="00DF3965">
              <w:t>Уровень освоения компетенций</w:t>
            </w:r>
          </w:p>
        </w:tc>
      </w:tr>
      <w:tr w:rsidR="00C02C67" w:rsidRPr="00DF3965">
        <w:tc>
          <w:tcPr>
            <w:tcW w:w="5000" w:type="pct"/>
            <w:gridSpan w:val="2"/>
          </w:tcPr>
          <w:p w:rsidR="00C02C67" w:rsidRPr="00DF3965" w:rsidRDefault="00C02C67" w:rsidP="00FC2D1A">
            <w:pPr>
              <w:tabs>
                <w:tab w:val="left" w:pos="1096"/>
                <w:tab w:val="left" w:pos="2096"/>
                <w:tab w:val="left" w:pos="3096"/>
                <w:tab w:val="left" w:pos="4096"/>
                <w:tab w:val="left" w:pos="5096"/>
              </w:tabs>
              <w:ind w:left="96"/>
              <w:rPr>
                <w:b/>
                <w:bCs/>
                <w:color w:val="C00000"/>
              </w:rPr>
            </w:pPr>
            <w:r>
              <w:rPr>
                <w:color w:val="000000"/>
              </w:rPr>
              <w:t>С</w:t>
            </w:r>
            <w:r w:rsidRPr="00342444">
              <w:rPr>
                <w:color w:val="000000"/>
              </w:rPr>
              <w:t xml:space="preserve">пособностью </w:t>
            </w:r>
            <w:r w:rsidRPr="006B07D7">
              <w:t>использовать естественнонаучные и математические знания для ориент</w:t>
            </w:r>
            <w:r w:rsidRPr="006B07D7">
              <w:t>и</w:t>
            </w:r>
            <w:r w:rsidRPr="006B07D7">
              <w:t>рования в современном информационном пространстве</w:t>
            </w:r>
            <w:r w:rsidRPr="00DF3965">
              <w:t>(</w:t>
            </w:r>
            <w:r w:rsidRPr="00876A47">
              <w:t>ОК-</w:t>
            </w:r>
            <w:r>
              <w:t>3</w:t>
            </w:r>
            <w:r w:rsidRPr="00DF3965">
              <w:t>)</w:t>
            </w:r>
          </w:p>
        </w:tc>
      </w:tr>
      <w:tr w:rsidR="00C02C67" w:rsidRPr="00DF3965" w:rsidTr="00F90E24">
        <w:tc>
          <w:tcPr>
            <w:tcW w:w="897" w:type="pct"/>
          </w:tcPr>
          <w:p w:rsidR="00C02C67" w:rsidRPr="00DF3965" w:rsidRDefault="00C02C67" w:rsidP="00FC2D1A">
            <w:r w:rsidRPr="00DF3965">
              <w:t>Знать</w:t>
            </w:r>
          </w:p>
        </w:tc>
        <w:tc>
          <w:tcPr>
            <w:tcW w:w="4103" w:type="pct"/>
          </w:tcPr>
          <w:p w:rsidR="00C02C67" w:rsidRPr="00473D3E" w:rsidRDefault="00C02C67" w:rsidP="00FC2D1A">
            <w:pPr>
              <w:pStyle w:val="a1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 xml:space="preserve">базовые </w:t>
            </w:r>
            <w:r w:rsidRPr="00473D3E">
              <w:t>понятия математики;</w:t>
            </w:r>
          </w:p>
          <w:p w:rsidR="00C02C67" w:rsidRPr="00473D3E" w:rsidRDefault="00C02C67" w:rsidP="00FC2D1A">
            <w:pPr>
              <w:pStyle w:val="a1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 xml:space="preserve">способы представления и формализации данных; </w:t>
            </w:r>
          </w:p>
          <w:p w:rsidR="00C02C67" w:rsidRPr="00473D3E" w:rsidRDefault="00C02C67" w:rsidP="00FC2D1A">
            <w:pPr>
              <w:pStyle w:val="a1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>методы</w:t>
            </w:r>
            <w:r w:rsidRPr="00473D3E">
              <w:t xml:space="preserve"> математической обработки информации;</w:t>
            </w:r>
          </w:p>
          <w:p w:rsidR="00C02C67" w:rsidRPr="00473D3E" w:rsidRDefault="00C02C67" w:rsidP="00FC2D1A">
            <w:pPr>
              <w:pStyle w:val="a1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методы решения базовых математических задач;</w:t>
            </w:r>
          </w:p>
          <w:p w:rsidR="00C02C67" w:rsidRPr="00DF3965" w:rsidRDefault="00C02C67" w:rsidP="00FC2D1A">
            <w:r w:rsidRPr="00473D3E">
              <w:t>иметь представление об  алгебре логики, множествах, матрицах, графах</w:t>
            </w:r>
          </w:p>
        </w:tc>
      </w:tr>
      <w:tr w:rsidR="00C02C67" w:rsidRPr="00DF3965" w:rsidTr="00F90E24">
        <w:tc>
          <w:tcPr>
            <w:tcW w:w="897" w:type="pct"/>
          </w:tcPr>
          <w:p w:rsidR="00C02C67" w:rsidRPr="00DF3965" w:rsidRDefault="00C02C67" w:rsidP="00FC2D1A">
            <w:r w:rsidRPr="00DF3965">
              <w:t>Уметь:</w:t>
            </w:r>
          </w:p>
        </w:tc>
        <w:tc>
          <w:tcPr>
            <w:tcW w:w="4103" w:type="pct"/>
          </w:tcPr>
          <w:p w:rsidR="00C02C67" w:rsidRPr="00473D3E" w:rsidRDefault="00C02C67" w:rsidP="00FC2D1A">
            <w:pPr>
              <w:pStyle w:val="a1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t>Формализовывать  и описывать учебные задачи. О</w:t>
            </w:r>
            <w:r w:rsidRPr="00473D3E">
              <w:t xml:space="preserve">пределять вид математической модели для решения </w:t>
            </w:r>
            <w:r>
              <w:t>профессиональных задач.</w:t>
            </w:r>
          </w:p>
          <w:p w:rsidR="00C02C67" w:rsidRPr="00473D3E" w:rsidRDefault="00C02C67" w:rsidP="00FC2D1A">
            <w:r>
              <w:t>В</w:t>
            </w:r>
            <w:r w:rsidRPr="00473D3E">
              <w:t xml:space="preserve">ыполнять операции с множествами; </w:t>
            </w:r>
          </w:p>
          <w:p w:rsidR="00C02C67" w:rsidRPr="00473D3E" w:rsidRDefault="00C02C67" w:rsidP="00FC2D1A">
            <w:pPr>
              <w:pStyle w:val="a1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 w:rsidRPr="00473D3E">
              <w:t>находить вероятность случайного события;</w:t>
            </w:r>
          </w:p>
          <w:p w:rsidR="00C02C67" w:rsidRPr="00DF3965" w:rsidRDefault="00C02C67" w:rsidP="00FC2D1A">
            <w:r w:rsidRPr="00473D3E">
              <w:t>определять значения числовых характеристик случайной величины</w:t>
            </w:r>
            <w:r>
              <w:t>. Оформлять и р</w:t>
            </w:r>
            <w:r w:rsidRPr="00DF3965">
              <w:t xml:space="preserve">едактировать </w:t>
            </w:r>
            <w:r>
              <w:t>данные в табличном процессоре Microsoft</w:t>
            </w:r>
            <w:r>
              <w:rPr>
                <w:lang w:val="en-US"/>
              </w:rPr>
              <w:t>E</w:t>
            </w:r>
            <w:r>
              <w:t>xcel. Представлять числовые данные в виде графиков и ди</w:t>
            </w:r>
            <w:r>
              <w:t>а</w:t>
            </w:r>
            <w:r>
              <w:t>грамм. Строить полигон и гистограмму частот выборочного распредел</w:t>
            </w:r>
            <w:r>
              <w:t>е</w:t>
            </w:r>
            <w:r>
              <w:t>ния. И</w:t>
            </w:r>
            <w:r w:rsidRPr="00473D3E">
              <w:t>спользовать методы статистической обработки экспериментальных данных.</w:t>
            </w:r>
          </w:p>
        </w:tc>
      </w:tr>
      <w:tr w:rsidR="00C02C67" w:rsidRPr="00DF3965" w:rsidTr="00F90E24">
        <w:tc>
          <w:tcPr>
            <w:tcW w:w="897" w:type="pct"/>
          </w:tcPr>
          <w:p w:rsidR="00C02C67" w:rsidRPr="00DF3965" w:rsidRDefault="00C02C67" w:rsidP="00FC2D1A">
            <w:r w:rsidRPr="00DF3965">
              <w:t>Владеть:</w:t>
            </w:r>
          </w:p>
        </w:tc>
        <w:tc>
          <w:tcPr>
            <w:tcW w:w="4103" w:type="pct"/>
          </w:tcPr>
          <w:p w:rsidR="00C02C67" w:rsidRPr="00473D3E" w:rsidRDefault="00C02C67" w:rsidP="00FC2D1A">
            <w:pPr>
              <w:pStyle w:val="a1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>авыками математической обработки информации;</w:t>
            </w:r>
          </w:p>
          <w:p w:rsidR="00C02C67" w:rsidRPr="00DF3965" w:rsidRDefault="00C02C67" w:rsidP="00FC2D1A">
            <w:pPr>
              <w:pStyle w:val="a1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 w:rsidRPr="00473D3E">
              <w:t>интерпретацией и адаптацией математических знаний для решения образовательных задач в соответст</w:t>
            </w:r>
            <w:r>
              <w:t>вующей профессиональной области. Навыками обработки числовых данных с помощью формул и статистических функций в Microsoft</w:t>
            </w:r>
            <w:r>
              <w:rPr>
                <w:lang w:val="en-US"/>
              </w:rPr>
              <w:t>E</w:t>
            </w:r>
            <w:r>
              <w:t>xcel.</w:t>
            </w:r>
          </w:p>
        </w:tc>
      </w:tr>
      <w:tr w:rsidR="00C02C67" w:rsidRPr="00DF3965" w:rsidTr="00044D8C">
        <w:tc>
          <w:tcPr>
            <w:tcW w:w="5000" w:type="pct"/>
            <w:gridSpan w:val="2"/>
          </w:tcPr>
          <w:p w:rsidR="00C02C67" w:rsidRPr="00DF3965" w:rsidRDefault="00C02C67" w:rsidP="00A15E76">
            <w:pPr>
              <w:tabs>
                <w:tab w:val="left" w:pos="1096"/>
                <w:tab w:val="left" w:pos="2096"/>
                <w:tab w:val="left" w:pos="3096"/>
                <w:tab w:val="left" w:pos="4096"/>
                <w:tab w:val="left" w:pos="5096"/>
              </w:tabs>
              <w:ind w:left="96"/>
              <w:rPr>
                <w:b/>
                <w:bCs/>
                <w:color w:val="C00000"/>
              </w:rPr>
            </w:pPr>
            <w:r>
              <w:t>Г</w:t>
            </w:r>
            <w:r w:rsidRPr="00491541">
              <w:t xml:space="preserve">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 </w:t>
            </w:r>
            <w:r w:rsidRPr="00DF3965">
              <w:t>(</w:t>
            </w:r>
            <w:r>
              <w:t>П</w:t>
            </w:r>
            <w:r w:rsidRPr="00876A47">
              <w:t>К-</w:t>
            </w:r>
            <w:r>
              <w:t>11</w:t>
            </w:r>
            <w:r w:rsidRPr="00DF3965">
              <w:t>)</w:t>
            </w:r>
          </w:p>
        </w:tc>
      </w:tr>
      <w:tr w:rsidR="00C02C67" w:rsidRPr="00DF3965" w:rsidTr="00F90E24">
        <w:trPr>
          <w:trHeight w:val="3206"/>
        </w:trPr>
        <w:tc>
          <w:tcPr>
            <w:tcW w:w="897" w:type="pct"/>
          </w:tcPr>
          <w:p w:rsidR="00C02C67" w:rsidRPr="00DF3965" w:rsidRDefault="00C02C67" w:rsidP="00044D8C">
            <w:r w:rsidRPr="00DF3965">
              <w:t>Знать</w:t>
            </w:r>
          </w:p>
        </w:tc>
        <w:tc>
          <w:tcPr>
            <w:tcW w:w="4103" w:type="pct"/>
          </w:tcPr>
          <w:p w:rsidR="00C02C67" w:rsidRPr="00DF3965" w:rsidRDefault="00C02C67" w:rsidP="00A15E76">
            <w:r>
              <w:t>Основные научные проблемы и перспективные исследования в</w:t>
            </w:r>
            <w:r w:rsidRPr="003D32B2">
              <w:t xml:space="preserve"> области образования</w:t>
            </w:r>
            <w:r>
              <w:t xml:space="preserve">, а также перспективы их решения. Этапы решения </w:t>
            </w:r>
            <w:r w:rsidRPr="00491541">
              <w:t>исслед</w:t>
            </w:r>
            <w:r w:rsidRPr="00491541">
              <w:t>о</w:t>
            </w:r>
            <w:r w:rsidRPr="00491541">
              <w:t>вательских задач в области образования</w:t>
            </w:r>
          </w:p>
        </w:tc>
      </w:tr>
      <w:tr w:rsidR="00C02C67" w:rsidRPr="00DF3965" w:rsidTr="00F90E24">
        <w:tc>
          <w:tcPr>
            <w:tcW w:w="897" w:type="pct"/>
          </w:tcPr>
          <w:p w:rsidR="00C02C67" w:rsidRPr="00DF3965" w:rsidRDefault="00C02C67" w:rsidP="00044D8C">
            <w:r w:rsidRPr="00DF3965">
              <w:t>Уметь:</w:t>
            </w:r>
          </w:p>
        </w:tc>
        <w:tc>
          <w:tcPr>
            <w:tcW w:w="4103" w:type="pct"/>
          </w:tcPr>
          <w:p w:rsidR="00C02C67" w:rsidRPr="00473D3E" w:rsidRDefault="00C02C67" w:rsidP="00A15E76">
            <w:pPr>
              <w:pStyle w:val="a1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t xml:space="preserve">Выполнять постановку практических и теоретических исследовательских задач </w:t>
            </w:r>
            <w:r w:rsidRPr="003D32B2">
              <w:t>в области образования</w:t>
            </w:r>
            <w:r>
              <w:t xml:space="preserve"> и планировать методы их решения</w:t>
            </w:r>
            <w:r>
              <w:rPr>
                <w:lang w:val="en-US"/>
              </w:rPr>
              <w:t>E</w:t>
            </w:r>
            <w:r>
              <w:t xml:space="preserve">xcel. Представлять числовые данные в виде графиков и диаграмм. </w:t>
            </w:r>
          </w:p>
          <w:p w:rsidR="00C02C67" w:rsidRPr="00DF3965" w:rsidRDefault="00C02C67" w:rsidP="00A15E76">
            <w:pPr>
              <w:pStyle w:val="a1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</w:p>
        </w:tc>
      </w:tr>
      <w:tr w:rsidR="00C02C67" w:rsidRPr="00DF3965" w:rsidTr="00F90E24">
        <w:tc>
          <w:tcPr>
            <w:tcW w:w="897" w:type="pct"/>
          </w:tcPr>
          <w:p w:rsidR="00C02C67" w:rsidRPr="00DF3965" w:rsidRDefault="00C02C67" w:rsidP="00044D8C">
            <w:r w:rsidRPr="00DF3965">
              <w:t>Владеть:</w:t>
            </w:r>
          </w:p>
        </w:tc>
        <w:tc>
          <w:tcPr>
            <w:tcW w:w="4103" w:type="pct"/>
          </w:tcPr>
          <w:p w:rsidR="00C02C67" w:rsidRPr="00A15E76" w:rsidRDefault="00C02C67" w:rsidP="00044D8C">
            <w:pPr>
              <w:pStyle w:val="FootnoteText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15E76">
              <w:rPr>
                <w:sz w:val="24"/>
                <w:szCs w:val="24"/>
              </w:rPr>
              <w:t>Психолого-педагогическими методами научных исследований</w:t>
            </w:r>
          </w:p>
          <w:p w:rsidR="00C02C67" w:rsidRDefault="00C02C67" w:rsidP="00044D8C">
            <w:pPr>
              <w:pStyle w:val="a1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 xml:space="preserve">Навыками анализа и </w:t>
            </w:r>
            <w:r w:rsidRPr="003D32B2">
              <w:t xml:space="preserve">решения </w:t>
            </w:r>
            <w:r>
              <w:t>практических и теоретических</w:t>
            </w:r>
            <w:r w:rsidRPr="003D32B2">
              <w:t xml:space="preserve"> задач в области образования</w:t>
            </w:r>
            <w:r>
              <w:t>.</w:t>
            </w:r>
          </w:p>
          <w:p w:rsidR="00C02C67" w:rsidRPr="00DF3965" w:rsidRDefault="00C02C67" w:rsidP="0072516C">
            <w:pPr>
              <w:pStyle w:val="a1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 xml:space="preserve">Навыками работы в </w:t>
            </w:r>
            <w:r>
              <w:rPr>
                <w:lang w:val="en-US"/>
              </w:rPr>
              <w:t>E</w:t>
            </w:r>
            <w:r>
              <w:t>xcel для</w:t>
            </w:r>
            <w:r w:rsidRPr="00491541">
              <w:t xml:space="preserve">  решения исследовательских задач</w:t>
            </w:r>
          </w:p>
        </w:tc>
      </w:tr>
    </w:tbl>
    <w:p w:rsidR="00C02C67" w:rsidRDefault="00C02C67" w:rsidP="00051179">
      <w:pPr>
        <w:ind w:firstLine="567"/>
        <w:jc w:val="both"/>
        <w:outlineLvl w:val="0"/>
      </w:pPr>
    </w:p>
    <w:p w:rsidR="00C02C67" w:rsidRPr="009779CB" w:rsidRDefault="00C02C67" w:rsidP="00696BB5">
      <w:pPr>
        <w:pStyle w:val="Heading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9779CB">
        <w:rPr>
          <w:rFonts w:ascii="Times New Roman" w:hAnsi="Times New Roman"/>
          <w:sz w:val="24"/>
          <w:szCs w:val="24"/>
        </w:rPr>
        <w:t>Структура и содержание дисциплины (модуля)</w:t>
      </w:r>
    </w:p>
    <w:p w:rsidR="00C02C67" w:rsidRDefault="00C02C67" w:rsidP="009779CB">
      <w:pPr>
        <w:jc w:val="both"/>
        <w:outlineLvl w:val="0"/>
      </w:pPr>
      <w:r w:rsidRPr="00EF4035">
        <w:t xml:space="preserve">Общая трудоемкость дисциплины составляет </w:t>
      </w:r>
      <w:r>
        <w:t>3</w:t>
      </w:r>
      <w:r w:rsidRPr="00EF4035">
        <w:t xml:space="preserve"> зачетных единиц</w:t>
      </w:r>
      <w:r>
        <w:t>ы108</w:t>
      </w:r>
      <w:r w:rsidRPr="00EF4035">
        <w:t xml:space="preserve"> часов: </w:t>
      </w:r>
    </w:p>
    <w:p w:rsidR="00C02C67" w:rsidRDefault="00C02C67" w:rsidP="008C77CE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>
        <w:t>контакт</w:t>
      </w:r>
      <w:r w:rsidRPr="00EF4035">
        <w:t xml:space="preserve">ная </w:t>
      </w:r>
      <w:r>
        <w:t>работа</w:t>
      </w:r>
      <w:r w:rsidRPr="00EF4035">
        <w:t xml:space="preserve"> – </w:t>
      </w:r>
      <w:r>
        <w:t>14,9 часов,</w:t>
      </w:r>
    </w:p>
    <w:p w:rsidR="00C02C67" w:rsidRDefault="00C02C67" w:rsidP="008C77CE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 w:rsidRPr="00EF4035">
        <w:t xml:space="preserve">аудиторная </w:t>
      </w:r>
      <w:r>
        <w:t>работа</w:t>
      </w:r>
      <w:r w:rsidRPr="00EF4035">
        <w:t xml:space="preserve"> –</w:t>
      </w:r>
      <w:r>
        <w:t xml:space="preserve"> 12 часа,</w:t>
      </w:r>
    </w:p>
    <w:p w:rsidR="00C02C67" w:rsidRDefault="00C02C67" w:rsidP="008C77CE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 w:rsidRPr="00EF4035">
        <w:t>самостоятельная работа –</w:t>
      </w:r>
      <w:r>
        <w:t xml:space="preserve"> 84,4 часа, </w:t>
      </w:r>
    </w:p>
    <w:p w:rsidR="00C02C67" w:rsidRPr="00847BA9" w:rsidRDefault="00C02C67" w:rsidP="008C77CE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 w:rsidRPr="00847BA9">
        <w:t xml:space="preserve">контроль – </w:t>
      </w:r>
      <w:r>
        <w:t>8,7</w:t>
      </w:r>
      <w:r w:rsidRPr="00847BA9">
        <w:t xml:space="preserve"> часов.</w:t>
      </w:r>
    </w:p>
    <w:p w:rsidR="00C02C67" w:rsidRDefault="00C02C67" w:rsidP="00E823FB">
      <w:pPr>
        <w:widowControl w:val="0"/>
        <w:autoSpaceDE w:val="0"/>
        <w:autoSpaceDN w:val="0"/>
        <w:adjustRightInd w:val="0"/>
        <w:ind w:left="720"/>
        <w:jc w:val="both"/>
        <w:outlineLvl w:val="0"/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040"/>
        <w:gridCol w:w="720"/>
        <w:gridCol w:w="576"/>
        <w:gridCol w:w="590"/>
        <w:gridCol w:w="837"/>
        <w:gridCol w:w="2126"/>
      </w:tblGrid>
      <w:tr w:rsidR="00C02C67" w:rsidTr="00081089">
        <w:trPr>
          <w:trHeight w:val="898"/>
        </w:trPr>
        <w:tc>
          <w:tcPr>
            <w:tcW w:w="5040" w:type="dxa"/>
            <w:vMerge w:val="restart"/>
          </w:tcPr>
          <w:p w:rsidR="00C02C67" w:rsidRPr="00006AF3" w:rsidRDefault="00C02C67" w:rsidP="00B973DB">
            <w:pPr>
              <w:jc w:val="center"/>
            </w:pPr>
            <w:r w:rsidRPr="00006AF3">
              <w:t>НАИМЕНОВАНИЕ РАЗДЕЛОВ КУРСА И ТЕМ</w:t>
            </w:r>
          </w:p>
        </w:tc>
        <w:tc>
          <w:tcPr>
            <w:tcW w:w="720" w:type="dxa"/>
            <w:vMerge w:val="restart"/>
            <w:textDirection w:val="btLr"/>
          </w:tcPr>
          <w:p w:rsidR="00C02C67" w:rsidRPr="001C5680" w:rsidRDefault="00C02C67" w:rsidP="00B973DB">
            <w:pPr>
              <w:ind w:left="113" w:right="113"/>
              <w:jc w:val="both"/>
              <w:rPr>
                <w:i/>
                <w:iCs/>
              </w:rPr>
            </w:pPr>
            <w:r w:rsidRPr="001C5680">
              <w:rPr>
                <w:rStyle w:val="FontStyle25"/>
                <w:i w:val="0"/>
                <w:sz w:val="22"/>
                <w:szCs w:val="22"/>
              </w:rPr>
              <w:t>Семестр</w:t>
            </w:r>
          </w:p>
        </w:tc>
        <w:tc>
          <w:tcPr>
            <w:tcW w:w="2003" w:type="dxa"/>
            <w:gridSpan w:val="3"/>
          </w:tcPr>
          <w:p w:rsidR="00C02C67" w:rsidRDefault="00C02C67" w:rsidP="00AD1A4D">
            <w:pPr>
              <w:jc w:val="both"/>
            </w:pPr>
            <w:r w:rsidRPr="00CA25DD">
              <w:t>Аудиторные з</w:t>
            </w:r>
            <w:r w:rsidRPr="00CA25DD">
              <w:t>а</w:t>
            </w:r>
            <w:r w:rsidRPr="00CA25DD">
              <w:t>нятия (час),в том числе</w:t>
            </w:r>
            <w:r>
              <w:rPr>
                <w:sz w:val="22"/>
                <w:szCs w:val="22"/>
              </w:rPr>
              <w:t>с</w:t>
            </w:r>
            <w:r w:rsidRPr="001C5680">
              <w:rPr>
                <w:sz w:val="22"/>
                <w:szCs w:val="22"/>
              </w:rPr>
              <w:t>амосто</w:t>
            </w:r>
            <w:r w:rsidRPr="001C5680">
              <w:rPr>
                <w:sz w:val="22"/>
                <w:szCs w:val="22"/>
              </w:rPr>
              <w:t>я</w:t>
            </w:r>
            <w:r w:rsidRPr="001C5680">
              <w:rPr>
                <w:sz w:val="22"/>
                <w:szCs w:val="22"/>
              </w:rPr>
              <w:t>тельная работа</w:t>
            </w:r>
          </w:p>
        </w:tc>
        <w:tc>
          <w:tcPr>
            <w:tcW w:w="2126" w:type="dxa"/>
            <w:vMerge w:val="restart"/>
            <w:textDirection w:val="btLr"/>
          </w:tcPr>
          <w:p w:rsidR="00C02C67" w:rsidRPr="00495A20" w:rsidRDefault="00C02C67" w:rsidP="00075F1B">
            <w:pPr>
              <w:pStyle w:val="Style8"/>
              <w:widowControl/>
              <w:ind w:left="57" w:right="57"/>
              <w:jc w:val="center"/>
              <w:rPr>
                <w:rStyle w:val="FontStyle31"/>
                <w:rFonts w:cs="Georgia"/>
                <w:sz w:val="22"/>
                <w:szCs w:val="22"/>
              </w:rPr>
            </w:pPr>
            <w:r w:rsidRPr="00495A20">
              <w:rPr>
                <w:rStyle w:val="FontStyle31"/>
                <w:rFonts w:cs="Georgia"/>
                <w:sz w:val="22"/>
                <w:szCs w:val="22"/>
              </w:rPr>
              <w:t>Формы текущего</w:t>
            </w:r>
          </w:p>
          <w:p w:rsidR="00C02C67" w:rsidRPr="00495A20" w:rsidRDefault="00C02C67" w:rsidP="00075F1B">
            <w:pPr>
              <w:pStyle w:val="Style8"/>
              <w:widowControl/>
              <w:ind w:left="57" w:right="57"/>
              <w:jc w:val="center"/>
              <w:rPr>
                <w:rStyle w:val="FontStyle31"/>
                <w:rFonts w:cs="Georgia"/>
                <w:sz w:val="22"/>
                <w:szCs w:val="22"/>
              </w:rPr>
            </w:pPr>
            <w:r w:rsidRPr="00495A20">
              <w:rPr>
                <w:rStyle w:val="FontStyle31"/>
                <w:rFonts w:cs="Georgia"/>
                <w:sz w:val="22"/>
                <w:szCs w:val="22"/>
              </w:rPr>
              <w:t xml:space="preserve">контроля </w:t>
            </w:r>
          </w:p>
          <w:p w:rsidR="00C02C67" w:rsidRPr="00495A20" w:rsidRDefault="00C02C67" w:rsidP="00075F1B">
            <w:pPr>
              <w:pStyle w:val="Style8"/>
              <w:widowControl/>
              <w:ind w:left="57" w:right="57"/>
              <w:jc w:val="center"/>
              <w:rPr>
                <w:rStyle w:val="FontStyle32"/>
                <w:i w:val="0"/>
                <w:sz w:val="44"/>
                <w:szCs w:val="44"/>
              </w:rPr>
            </w:pPr>
            <w:r w:rsidRPr="00495A20">
              <w:rPr>
                <w:rStyle w:val="FontStyle31"/>
                <w:rFonts w:cs="Georgia"/>
                <w:sz w:val="22"/>
                <w:szCs w:val="22"/>
              </w:rPr>
              <w:t xml:space="preserve">успеваемости </w:t>
            </w:r>
          </w:p>
          <w:p w:rsidR="00C02C67" w:rsidRPr="00495A20" w:rsidRDefault="00C02C67" w:rsidP="00075F1B">
            <w:pPr>
              <w:pStyle w:val="Style8"/>
              <w:widowControl/>
              <w:ind w:left="57" w:right="57"/>
              <w:jc w:val="center"/>
              <w:rPr>
                <w:rStyle w:val="FontStyle31"/>
                <w:rFonts w:cs="Georgia"/>
                <w:sz w:val="22"/>
                <w:szCs w:val="22"/>
              </w:rPr>
            </w:pPr>
            <w:r w:rsidRPr="00495A20">
              <w:rPr>
                <w:rStyle w:val="FontStyle31"/>
                <w:rFonts w:cs="Georgia"/>
                <w:sz w:val="22"/>
                <w:szCs w:val="22"/>
              </w:rPr>
              <w:t xml:space="preserve">и промежуточной </w:t>
            </w:r>
          </w:p>
          <w:p w:rsidR="00C02C67" w:rsidRDefault="00C02C67" w:rsidP="00075F1B">
            <w:pPr>
              <w:ind w:left="113" w:right="113"/>
              <w:jc w:val="both"/>
            </w:pPr>
            <w:r w:rsidRPr="00495A20">
              <w:rPr>
                <w:rStyle w:val="FontStyle31"/>
                <w:rFonts w:cs="Georgia"/>
                <w:sz w:val="22"/>
                <w:szCs w:val="22"/>
              </w:rPr>
              <w:t>аттестации</w:t>
            </w:r>
          </w:p>
        </w:tc>
      </w:tr>
      <w:tr w:rsidR="00C02C67" w:rsidTr="00081089">
        <w:trPr>
          <w:cantSplit/>
          <w:trHeight w:val="1134"/>
        </w:trPr>
        <w:tc>
          <w:tcPr>
            <w:tcW w:w="5040" w:type="dxa"/>
            <w:vMerge/>
          </w:tcPr>
          <w:p w:rsidR="00C02C67" w:rsidRDefault="00C02C67" w:rsidP="00B973DB">
            <w:pPr>
              <w:jc w:val="both"/>
            </w:pPr>
          </w:p>
        </w:tc>
        <w:tc>
          <w:tcPr>
            <w:tcW w:w="720" w:type="dxa"/>
            <w:vMerge/>
          </w:tcPr>
          <w:p w:rsidR="00C02C67" w:rsidRDefault="00C02C67" w:rsidP="00B973DB">
            <w:pPr>
              <w:jc w:val="both"/>
            </w:pPr>
          </w:p>
        </w:tc>
        <w:tc>
          <w:tcPr>
            <w:tcW w:w="576" w:type="dxa"/>
            <w:textDirection w:val="btLr"/>
          </w:tcPr>
          <w:p w:rsidR="00C02C67" w:rsidRPr="001C5680" w:rsidRDefault="00C02C67" w:rsidP="001C5680">
            <w:pPr>
              <w:ind w:left="113" w:right="113"/>
              <w:jc w:val="both"/>
            </w:pPr>
            <w:r w:rsidRPr="001C5680">
              <w:rPr>
                <w:sz w:val="22"/>
                <w:szCs w:val="22"/>
              </w:rPr>
              <w:t>Лекции</w:t>
            </w:r>
          </w:p>
        </w:tc>
        <w:tc>
          <w:tcPr>
            <w:tcW w:w="590" w:type="dxa"/>
            <w:textDirection w:val="btLr"/>
          </w:tcPr>
          <w:p w:rsidR="00C02C67" w:rsidRPr="001C5680" w:rsidRDefault="00C02C67" w:rsidP="001C5680">
            <w:pPr>
              <w:ind w:left="113" w:right="113"/>
              <w:jc w:val="both"/>
            </w:pPr>
            <w:r w:rsidRPr="001C5680">
              <w:rPr>
                <w:sz w:val="22"/>
                <w:szCs w:val="22"/>
              </w:rPr>
              <w:t>Лабораторные работы</w:t>
            </w:r>
          </w:p>
        </w:tc>
        <w:tc>
          <w:tcPr>
            <w:tcW w:w="837" w:type="dxa"/>
            <w:textDirection w:val="btLr"/>
          </w:tcPr>
          <w:p w:rsidR="00C02C67" w:rsidRPr="001C5680" w:rsidRDefault="00C02C67" w:rsidP="001C5680">
            <w:pPr>
              <w:ind w:left="113" w:right="113"/>
              <w:jc w:val="both"/>
            </w:pPr>
            <w:r w:rsidRPr="001C5680">
              <w:rPr>
                <w:sz w:val="22"/>
                <w:szCs w:val="22"/>
              </w:rPr>
              <w:t>Самостоятельная работа</w:t>
            </w:r>
          </w:p>
        </w:tc>
        <w:tc>
          <w:tcPr>
            <w:tcW w:w="2126" w:type="dxa"/>
            <w:vMerge/>
          </w:tcPr>
          <w:p w:rsidR="00C02C67" w:rsidRDefault="00C02C67" w:rsidP="00B973DB">
            <w:pPr>
              <w:jc w:val="both"/>
            </w:pPr>
          </w:p>
        </w:tc>
      </w:tr>
      <w:tr w:rsidR="00C02C67" w:rsidTr="00081089">
        <w:tc>
          <w:tcPr>
            <w:tcW w:w="5040" w:type="dxa"/>
          </w:tcPr>
          <w:p w:rsidR="00C02C67" w:rsidRPr="00695755" w:rsidRDefault="00C02C67" w:rsidP="00B973DB">
            <w:pPr>
              <w:rPr>
                <w:b/>
                <w:bCs/>
              </w:rPr>
            </w:pPr>
            <w:r w:rsidRPr="00D0183D">
              <w:rPr>
                <w:b/>
                <w:bCs/>
              </w:rPr>
              <w:t xml:space="preserve">Раздел 1. </w:t>
            </w:r>
            <w:r w:rsidRPr="00AF65D0">
              <w:rPr>
                <w:b/>
                <w:bCs/>
              </w:rPr>
              <w:t>Математика в современном мире: основные разделы, теории и методы мат</w:t>
            </w:r>
            <w:r w:rsidRPr="00AF65D0">
              <w:rPr>
                <w:b/>
                <w:bCs/>
              </w:rPr>
              <w:t>е</w:t>
            </w:r>
            <w:r w:rsidRPr="00AF65D0">
              <w:rPr>
                <w:b/>
                <w:bCs/>
              </w:rPr>
              <w:t>матики.</w:t>
            </w:r>
          </w:p>
        </w:tc>
        <w:tc>
          <w:tcPr>
            <w:tcW w:w="720" w:type="dxa"/>
          </w:tcPr>
          <w:p w:rsidR="00C02C67" w:rsidRPr="00E01156" w:rsidRDefault="00C02C67" w:rsidP="00B973DB">
            <w:pPr>
              <w:jc w:val="center"/>
            </w:pPr>
          </w:p>
        </w:tc>
        <w:tc>
          <w:tcPr>
            <w:tcW w:w="576" w:type="dxa"/>
          </w:tcPr>
          <w:p w:rsidR="00C02C67" w:rsidRPr="003B7DD5" w:rsidRDefault="00C02C67" w:rsidP="00B973DB">
            <w:pPr>
              <w:jc w:val="center"/>
            </w:pPr>
          </w:p>
        </w:tc>
        <w:tc>
          <w:tcPr>
            <w:tcW w:w="590" w:type="dxa"/>
          </w:tcPr>
          <w:p w:rsidR="00C02C67" w:rsidRPr="003B7DD5" w:rsidRDefault="00C02C67" w:rsidP="00B973DB">
            <w:pPr>
              <w:jc w:val="center"/>
            </w:pPr>
          </w:p>
        </w:tc>
        <w:tc>
          <w:tcPr>
            <w:tcW w:w="837" w:type="dxa"/>
          </w:tcPr>
          <w:p w:rsidR="00C02C67" w:rsidRPr="003B7DD5" w:rsidRDefault="00C02C67" w:rsidP="00B973DB">
            <w:pPr>
              <w:jc w:val="center"/>
            </w:pPr>
          </w:p>
        </w:tc>
        <w:tc>
          <w:tcPr>
            <w:tcW w:w="2126" w:type="dxa"/>
          </w:tcPr>
          <w:p w:rsidR="00C02C67" w:rsidRPr="003B7DD5" w:rsidRDefault="00C02C67" w:rsidP="00B973DB">
            <w:pPr>
              <w:jc w:val="center"/>
            </w:pPr>
          </w:p>
        </w:tc>
      </w:tr>
      <w:tr w:rsidR="00C02C67" w:rsidTr="00081089">
        <w:tc>
          <w:tcPr>
            <w:tcW w:w="5040" w:type="dxa"/>
          </w:tcPr>
          <w:p w:rsidR="00C02C67" w:rsidRPr="00BD3AAC" w:rsidRDefault="00C02C67" w:rsidP="00C7706B">
            <w:pPr>
              <w:tabs>
                <w:tab w:val="left" w:pos="708"/>
              </w:tabs>
              <w:snapToGrid w:val="0"/>
            </w:pPr>
            <w:r>
              <w:t>1.1.</w:t>
            </w:r>
            <w:r w:rsidRPr="00BD3AAC">
              <w:t>Понятийный аппарат аксиоматического метода. Математические предложения и док</w:t>
            </w:r>
            <w:r w:rsidRPr="00BD3AAC">
              <w:t>а</w:t>
            </w:r>
            <w:r w:rsidRPr="00BD3AAC">
              <w:t>зательства. Виды моделей. Основные методы и технологии создания моделей.</w:t>
            </w:r>
          </w:p>
        </w:tc>
        <w:tc>
          <w:tcPr>
            <w:tcW w:w="720" w:type="dxa"/>
          </w:tcPr>
          <w:p w:rsidR="00C02C67" w:rsidRDefault="00C02C67" w:rsidP="00CC041D">
            <w:pPr>
              <w:jc w:val="center"/>
            </w:pPr>
          </w:p>
        </w:tc>
        <w:tc>
          <w:tcPr>
            <w:tcW w:w="576" w:type="dxa"/>
          </w:tcPr>
          <w:p w:rsidR="00C02C67" w:rsidRPr="00BF069A" w:rsidRDefault="00C02C67" w:rsidP="00B973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0,5</w:t>
            </w:r>
          </w:p>
        </w:tc>
        <w:tc>
          <w:tcPr>
            <w:tcW w:w="590" w:type="dxa"/>
          </w:tcPr>
          <w:p w:rsidR="00C02C67" w:rsidRPr="00BF069A" w:rsidRDefault="00C02C67" w:rsidP="00A9621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37" w:type="dxa"/>
          </w:tcPr>
          <w:p w:rsidR="00C02C67" w:rsidRDefault="00C02C67" w:rsidP="009E37E7">
            <w:pPr>
              <w:jc w:val="center"/>
            </w:pPr>
            <w:r>
              <w:rPr>
                <w:b/>
                <w:bCs/>
              </w:rPr>
              <w:t>10</w:t>
            </w:r>
          </w:p>
        </w:tc>
        <w:tc>
          <w:tcPr>
            <w:tcW w:w="2126" w:type="dxa"/>
          </w:tcPr>
          <w:p w:rsidR="00C02C67" w:rsidRPr="003B7DD5" w:rsidRDefault="00C02C67" w:rsidP="00CA70F1">
            <w:pPr>
              <w:jc w:val="both"/>
            </w:pPr>
            <w:r>
              <w:t>Опрос на лекции</w:t>
            </w:r>
          </w:p>
        </w:tc>
      </w:tr>
      <w:tr w:rsidR="00C02C67" w:rsidTr="00081089">
        <w:tc>
          <w:tcPr>
            <w:tcW w:w="5040" w:type="dxa"/>
          </w:tcPr>
          <w:p w:rsidR="00C02C67" w:rsidRPr="00BD3AAC" w:rsidRDefault="00C02C67" w:rsidP="00C7706B">
            <w:pPr>
              <w:tabs>
                <w:tab w:val="left" w:pos="708"/>
              </w:tabs>
              <w:snapToGrid w:val="0"/>
            </w:pPr>
            <w:r>
              <w:t>1.2.</w:t>
            </w:r>
            <w:r w:rsidRPr="00BD3AAC">
              <w:t>Основные понятия теории множеств. О</w:t>
            </w:r>
            <w:r w:rsidRPr="00BD3AAC">
              <w:t>с</w:t>
            </w:r>
            <w:r w:rsidRPr="00BD3AAC">
              <w:t>новные операции над множествами. Диагра</w:t>
            </w:r>
            <w:r w:rsidRPr="00BD3AAC">
              <w:t>м</w:t>
            </w:r>
            <w:r w:rsidRPr="00BD3AAC">
              <w:t>мы Эйлера-Венна. Бинарные отношения.</w:t>
            </w:r>
          </w:p>
        </w:tc>
        <w:tc>
          <w:tcPr>
            <w:tcW w:w="720" w:type="dxa"/>
          </w:tcPr>
          <w:p w:rsidR="00C02C67" w:rsidRDefault="00C02C67" w:rsidP="00CC041D">
            <w:pPr>
              <w:jc w:val="center"/>
            </w:pPr>
          </w:p>
        </w:tc>
        <w:tc>
          <w:tcPr>
            <w:tcW w:w="576" w:type="dxa"/>
          </w:tcPr>
          <w:p w:rsidR="00C02C67" w:rsidRPr="00BF069A" w:rsidRDefault="00C02C67" w:rsidP="00B973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0,5</w:t>
            </w:r>
          </w:p>
        </w:tc>
        <w:tc>
          <w:tcPr>
            <w:tcW w:w="590" w:type="dxa"/>
          </w:tcPr>
          <w:p w:rsidR="00C02C67" w:rsidRPr="00BF069A" w:rsidRDefault="00C02C67" w:rsidP="00A9621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37" w:type="dxa"/>
          </w:tcPr>
          <w:p w:rsidR="00C02C67" w:rsidRDefault="00C02C67" w:rsidP="009E37E7">
            <w:pPr>
              <w:jc w:val="center"/>
            </w:pPr>
            <w:r>
              <w:rPr>
                <w:b/>
                <w:bCs/>
              </w:rPr>
              <w:t>10</w:t>
            </w:r>
          </w:p>
        </w:tc>
        <w:tc>
          <w:tcPr>
            <w:tcW w:w="2126" w:type="dxa"/>
          </w:tcPr>
          <w:p w:rsidR="00C02C67" w:rsidRPr="00CA70F1" w:rsidRDefault="00C02C67" w:rsidP="00CA70F1">
            <w:pPr>
              <w:jc w:val="both"/>
            </w:pPr>
            <w:r>
              <w:t>Выполнение л</w:t>
            </w:r>
            <w:r>
              <w:t>а</w:t>
            </w:r>
            <w:r>
              <w:t>бораторной раб</w:t>
            </w:r>
            <w:r>
              <w:t>о</w:t>
            </w:r>
            <w:r>
              <w:t>ты</w:t>
            </w:r>
          </w:p>
        </w:tc>
      </w:tr>
      <w:tr w:rsidR="00C02C67" w:rsidTr="00081089">
        <w:tc>
          <w:tcPr>
            <w:tcW w:w="5040" w:type="dxa"/>
          </w:tcPr>
          <w:p w:rsidR="00C02C67" w:rsidRPr="00BD3AAC" w:rsidRDefault="00C02C67" w:rsidP="00C7706B">
            <w:r>
              <w:t>1.3.</w:t>
            </w:r>
            <w:r w:rsidRPr="00BD3AAC">
              <w:t>Алгебра логики. Высказывания. Логич</w:t>
            </w:r>
            <w:r w:rsidRPr="00BD3AAC">
              <w:t>е</w:t>
            </w:r>
            <w:r w:rsidRPr="00BD3AAC">
              <w:t>ские операции. Истинностные таблицы. Пр</w:t>
            </w:r>
            <w:r w:rsidRPr="00BD3AAC">
              <w:t>е</w:t>
            </w:r>
            <w:r w:rsidRPr="00BD3AAC">
              <w:t xml:space="preserve">дикаты и кванторы. Понятие формулы логики предикатов. </w:t>
            </w:r>
          </w:p>
        </w:tc>
        <w:tc>
          <w:tcPr>
            <w:tcW w:w="720" w:type="dxa"/>
          </w:tcPr>
          <w:p w:rsidR="00C02C67" w:rsidRDefault="00C02C67" w:rsidP="00CC041D">
            <w:pPr>
              <w:jc w:val="center"/>
            </w:pPr>
          </w:p>
        </w:tc>
        <w:tc>
          <w:tcPr>
            <w:tcW w:w="576" w:type="dxa"/>
          </w:tcPr>
          <w:p w:rsidR="00C02C67" w:rsidRPr="00BF069A" w:rsidRDefault="00C02C67" w:rsidP="00B973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0,5</w:t>
            </w:r>
          </w:p>
        </w:tc>
        <w:tc>
          <w:tcPr>
            <w:tcW w:w="590" w:type="dxa"/>
          </w:tcPr>
          <w:p w:rsidR="00C02C67" w:rsidRPr="00BF069A" w:rsidRDefault="00C02C67" w:rsidP="00A9621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37" w:type="dxa"/>
          </w:tcPr>
          <w:p w:rsidR="00C02C67" w:rsidRDefault="00C02C67" w:rsidP="009E37E7">
            <w:pPr>
              <w:jc w:val="center"/>
            </w:pPr>
            <w:r>
              <w:rPr>
                <w:b/>
                <w:bCs/>
              </w:rPr>
              <w:t>10</w:t>
            </w:r>
          </w:p>
        </w:tc>
        <w:tc>
          <w:tcPr>
            <w:tcW w:w="2126" w:type="dxa"/>
          </w:tcPr>
          <w:p w:rsidR="00C02C67" w:rsidRPr="00CA70F1" w:rsidRDefault="00C02C67" w:rsidP="00CA70F1">
            <w:pPr>
              <w:jc w:val="both"/>
            </w:pPr>
            <w:r>
              <w:t>Отчет по лабор</w:t>
            </w:r>
            <w:r>
              <w:t>а</w:t>
            </w:r>
            <w:r>
              <w:t>торной работе</w:t>
            </w:r>
          </w:p>
        </w:tc>
      </w:tr>
      <w:tr w:rsidR="00C02C67" w:rsidTr="00081089">
        <w:tc>
          <w:tcPr>
            <w:tcW w:w="5040" w:type="dxa"/>
          </w:tcPr>
          <w:p w:rsidR="00C02C67" w:rsidRPr="00BD3AAC" w:rsidRDefault="00C02C67" w:rsidP="00C7706B">
            <w:pPr>
              <w:tabs>
                <w:tab w:val="left" w:pos="708"/>
              </w:tabs>
              <w:snapToGrid w:val="0"/>
            </w:pPr>
            <w:r>
              <w:t>1.4.</w:t>
            </w:r>
            <w:r w:rsidRPr="00BD3AAC">
              <w:t>Виды матриц. Операции над матрицами. Определитель квадратной матрицы.</w:t>
            </w:r>
          </w:p>
        </w:tc>
        <w:tc>
          <w:tcPr>
            <w:tcW w:w="720" w:type="dxa"/>
          </w:tcPr>
          <w:p w:rsidR="00C02C67" w:rsidRDefault="00C02C67" w:rsidP="00CC041D">
            <w:pPr>
              <w:jc w:val="center"/>
            </w:pPr>
          </w:p>
        </w:tc>
        <w:tc>
          <w:tcPr>
            <w:tcW w:w="576" w:type="dxa"/>
          </w:tcPr>
          <w:p w:rsidR="00C02C67" w:rsidRPr="00BF069A" w:rsidRDefault="00C02C67" w:rsidP="00B973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0,5</w:t>
            </w:r>
          </w:p>
        </w:tc>
        <w:tc>
          <w:tcPr>
            <w:tcW w:w="590" w:type="dxa"/>
          </w:tcPr>
          <w:p w:rsidR="00C02C67" w:rsidRPr="00BF069A" w:rsidRDefault="00C02C67" w:rsidP="00A9621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37" w:type="dxa"/>
          </w:tcPr>
          <w:p w:rsidR="00C02C67" w:rsidRDefault="00C02C67" w:rsidP="009E37E7">
            <w:pPr>
              <w:jc w:val="center"/>
            </w:pPr>
            <w:r>
              <w:rPr>
                <w:b/>
                <w:bCs/>
              </w:rPr>
              <w:t>10</w:t>
            </w:r>
          </w:p>
        </w:tc>
        <w:tc>
          <w:tcPr>
            <w:tcW w:w="2126" w:type="dxa"/>
          </w:tcPr>
          <w:p w:rsidR="00C02C67" w:rsidRPr="00222C8C" w:rsidRDefault="00C02C67" w:rsidP="00CA70F1">
            <w:pPr>
              <w:jc w:val="both"/>
            </w:pPr>
            <w:r>
              <w:t>Отчет по лабор</w:t>
            </w:r>
            <w:r>
              <w:t>а</w:t>
            </w:r>
            <w:r>
              <w:t>торной работе</w:t>
            </w:r>
          </w:p>
        </w:tc>
      </w:tr>
      <w:tr w:rsidR="00C02C67" w:rsidTr="00081089">
        <w:tc>
          <w:tcPr>
            <w:tcW w:w="5040" w:type="dxa"/>
          </w:tcPr>
          <w:p w:rsidR="00C02C67" w:rsidRPr="00BD3AAC" w:rsidRDefault="00C02C67" w:rsidP="00C7706B">
            <w:pPr>
              <w:tabs>
                <w:tab w:val="left" w:pos="708"/>
              </w:tabs>
              <w:snapToGrid w:val="0"/>
            </w:pPr>
            <w:r>
              <w:t>1.5.</w:t>
            </w:r>
            <w:r w:rsidRPr="00BD3AAC">
              <w:t>Происхождение графов. Типы конечных графов. Маршруты.</w:t>
            </w:r>
          </w:p>
        </w:tc>
        <w:tc>
          <w:tcPr>
            <w:tcW w:w="720" w:type="dxa"/>
          </w:tcPr>
          <w:p w:rsidR="00C02C67" w:rsidRDefault="00C02C67" w:rsidP="00CC041D">
            <w:pPr>
              <w:jc w:val="center"/>
            </w:pPr>
          </w:p>
        </w:tc>
        <w:tc>
          <w:tcPr>
            <w:tcW w:w="576" w:type="dxa"/>
          </w:tcPr>
          <w:p w:rsidR="00C02C67" w:rsidRPr="00BF069A" w:rsidRDefault="00C02C67" w:rsidP="00B973DB">
            <w:pPr>
              <w:jc w:val="center"/>
              <w:rPr>
                <w:b/>
                <w:bCs/>
              </w:rPr>
            </w:pPr>
          </w:p>
        </w:tc>
        <w:tc>
          <w:tcPr>
            <w:tcW w:w="590" w:type="dxa"/>
          </w:tcPr>
          <w:p w:rsidR="00C02C67" w:rsidRPr="00BF069A" w:rsidRDefault="00C02C67" w:rsidP="00A9621D">
            <w:pPr>
              <w:jc w:val="center"/>
              <w:rPr>
                <w:b/>
                <w:bCs/>
              </w:rPr>
            </w:pPr>
          </w:p>
        </w:tc>
        <w:tc>
          <w:tcPr>
            <w:tcW w:w="837" w:type="dxa"/>
          </w:tcPr>
          <w:p w:rsidR="00C02C67" w:rsidRDefault="00C02C67" w:rsidP="009E37E7">
            <w:pPr>
              <w:jc w:val="center"/>
            </w:pPr>
            <w:r>
              <w:rPr>
                <w:b/>
                <w:bCs/>
              </w:rPr>
              <w:t>4,4</w:t>
            </w:r>
          </w:p>
        </w:tc>
        <w:tc>
          <w:tcPr>
            <w:tcW w:w="2126" w:type="dxa"/>
          </w:tcPr>
          <w:p w:rsidR="00C02C67" w:rsidRPr="00222C8C" w:rsidRDefault="00C02C67" w:rsidP="00CA70F1">
            <w:pPr>
              <w:jc w:val="both"/>
            </w:pPr>
            <w:r>
              <w:t>Отчет по лабор</w:t>
            </w:r>
            <w:r>
              <w:t>а</w:t>
            </w:r>
            <w:r>
              <w:t>торной работе</w:t>
            </w:r>
          </w:p>
        </w:tc>
      </w:tr>
      <w:tr w:rsidR="00C02C67" w:rsidTr="00081089">
        <w:tc>
          <w:tcPr>
            <w:tcW w:w="5040" w:type="dxa"/>
          </w:tcPr>
          <w:p w:rsidR="00C02C67" w:rsidRPr="00D0183D" w:rsidRDefault="00C02C67" w:rsidP="0033543F">
            <w:pPr>
              <w:rPr>
                <w:b/>
                <w:bCs/>
              </w:rPr>
            </w:pPr>
            <w:r w:rsidRPr="004E6B80">
              <w:rPr>
                <w:b/>
                <w:bCs/>
              </w:rPr>
              <w:t>Итого по разделу</w:t>
            </w:r>
          </w:p>
        </w:tc>
        <w:tc>
          <w:tcPr>
            <w:tcW w:w="720" w:type="dxa"/>
          </w:tcPr>
          <w:p w:rsidR="00C02C67" w:rsidRDefault="00C02C67" w:rsidP="0033543F">
            <w:pPr>
              <w:jc w:val="center"/>
            </w:pPr>
          </w:p>
        </w:tc>
        <w:tc>
          <w:tcPr>
            <w:tcW w:w="576" w:type="dxa"/>
          </w:tcPr>
          <w:p w:rsidR="00C02C67" w:rsidRPr="00DB1A03" w:rsidRDefault="00C02C67" w:rsidP="0033543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590" w:type="dxa"/>
          </w:tcPr>
          <w:p w:rsidR="00C02C67" w:rsidRPr="00DB1A03" w:rsidRDefault="00C02C67" w:rsidP="0024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37" w:type="dxa"/>
          </w:tcPr>
          <w:p w:rsidR="00C02C67" w:rsidRDefault="00C02C67" w:rsidP="00081089">
            <w:pPr>
              <w:jc w:val="center"/>
            </w:pPr>
            <w:r>
              <w:rPr>
                <w:b/>
                <w:bCs/>
              </w:rPr>
              <w:t>44,4</w:t>
            </w:r>
          </w:p>
        </w:tc>
        <w:tc>
          <w:tcPr>
            <w:tcW w:w="2126" w:type="dxa"/>
          </w:tcPr>
          <w:p w:rsidR="00C02C67" w:rsidRDefault="00C02C67" w:rsidP="00B973DB">
            <w:pPr>
              <w:jc w:val="center"/>
            </w:pPr>
          </w:p>
        </w:tc>
      </w:tr>
      <w:tr w:rsidR="00C02C67" w:rsidTr="00081089">
        <w:tc>
          <w:tcPr>
            <w:tcW w:w="5040" w:type="dxa"/>
          </w:tcPr>
          <w:p w:rsidR="00C02C67" w:rsidRPr="002F6324" w:rsidRDefault="00C02C67" w:rsidP="00AF65D0">
            <w:pPr>
              <w:jc w:val="both"/>
              <w:rPr>
                <w:b/>
                <w:bCs/>
              </w:rPr>
            </w:pPr>
            <w:r w:rsidRPr="00D0183D">
              <w:rPr>
                <w:b/>
                <w:bCs/>
              </w:rPr>
              <w:t xml:space="preserve">Раздел </w:t>
            </w:r>
            <w:r>
              <w:rPr>
                <w:b/>
                <w:bCs/>
              </w:rPr>
              <w:t>2</w:t>
            </w:r>
            <w:r w:rsidRPr="00D0183D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Теория вероятностей и математ</w:t>
            </w:r>
            <w:r>
              <w:rPr>
                <w:b/>
                <w:bCs/>
              </w:rPr>
              <w:t>и</w:t>
            </w:r>
            <w:r>
              <w:rPr>
                <w:b/>
                <w:bCs/>
              </w:rPr>
              <w:t>ческая статистика</w:t>
            </w:r>
          </w:p>
        </w:tc>
        <w:tc>
          <w:tcPr>
            <w:tcW w:w="720" w:type="dxa"/>
          </w:tcPr>
          <w:p w:rsidR="00C02C67" w:rsidRPr="00E01156" w:rsidRDefault="00C02C67" w:rsidP="00B973DB">
            <w:pPr>
              <w:ind w:left="-108"/>
              <w:jc w:val="center"/>
            </w:pPr>
          </w:p>
        </w:tc>
        <w:tc>
          <w:tcPr>
            <w:tcW w:w="576" w:type="dxa"/>
          </w:tcPr>
          <w:p w:rsidR="00C02C67" w:rsidRPr="00A93BF9" w:rsidRDefault="00C02C67" w:rsidP="00B973DB">
            <w:pPr>
              <w:jc w:val="center"/>
            </w:pPr>
          </w:p>
        </w:tc>
        <w:tc>
          <w:tcPr>
            <w:tcW w:w="590" w:type="dxa"/>
          </w:tcPr>
          <w:p w:rsidR="00C02C67" w:rsidRPr="001D3197" w:rsidRDefault="00C02C67" w:rsidP="00B973DB">
            <w:pPr>
              <w:jc w:val="center"/>
            </w:pPr>
          </w:p>
        </w:tc>
        <w:tc>
          <w:tcPr>
            <w:tcW w:w="837" w:type="dxa"/>
          </w:tcPr>
          <w:p w:rsidR="00C02C67" w:rsidRDefault="00C02C67" w:rsidP="009E37E7">
            <w:pPr>
              <w:jc w:val="center"/>
            </w:pPr>
          </w:p>
        </w:tc>
        <w:tc>
          <w:tcPr>
            <w:tcW w:w="2126" w:type="dxa"/>
          </w:tcPr>
          <w:p w:rsidR="00C02C67" w:rsidRDefault="00C02C67" w:rsidP="00B973DB">
            <w:pPr>
              <w:jc w:val="center"/>
            </w:pPr>
          </w:p>
        </w:tc>
      </w:tr>
      <w:tr w:rsidR="00C02C67" w:rsidTr="00081089">
        <w:tc>
          <w:tcPr>
            <w:tcW w:w="5040" w:type="dxa"/>
          </w:tcPr>
          <w:p w:rsidR="00C02C67" w:rsidRPr="00BD3AAC" w:rsidRDefault="00C02C67" w:rsidP="00C7706B">
            <w:pPr>
              <w:tabs>
                <w:tab w:val="left" w:pos="708"/>
              </w:tabs>
              <w:snapToGrid w:val="0"/>
            </w:pPr>
            <w:r>
              <w:t>2.1.</w:t>
            </w:r>
            <w:r w:rsidRPr="00BD3AAC">
              <w:t>Соединения без повторений и с повтор</w:t>
            </w:r>
            <w:r w:rsidRPr="00BD3AAC">
              <w:t>е</w:t>
            </w:r>
            <w:r w:rsidRPr="00BD3AAC">
              <w:t>ниями. Комбинаторные правила сложения и умножения. Перестановки, размещения и с</w:t>
            </w:r>
            <w:r w:rsidRPr="00BD3AAC">
              <w:t>о</w:t>
            </w:r>
            <w:r w:rsidRPr="00BD3AAC">
              <w:t>четания. Примеры комбинаторных задач</w:t>
            </w:r>
          </w:p>
        </w:tc>
        <w:tc>
          <w:tcPr>
            <w:tcW w:w="720" w:type="dxa"/>
          </w:tcPr>
          <w:p w:rsidR="00C02C67" w:rsidRDefault="00C02C67" w:rsidP="001C5680">
            <w:pPr>
              <w:jc w:val="center"/>
            </w:pPr>
          </w:p>
        </w:tc>
        <w:tc>
          <w:tcPr>
            <w:tcW w:w="576" w:type="dxa"/>
          </w:tcPr>
          <w:p w:rsidR="00C02C67" w:rsidRPr="00BF069A" w:rsidRDefault="00C02C67" w:rsidP="00B973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0,5</w:t>
            </w:r>
          </w:p>
        </w:tc>
        <w:tc>
          <w:tcPr>
            <w:tcW w:w="590" w:type="dxa"/>
          </w:tcPr>
          <w:p w:rsidR="00C02C67" w:rsidRPr="00DB1A03" w:rsidRDefault="00C02C67" w:rsidP="00B973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37" w:type="dxa"/>
          </w:tcPr>
          <w:p w:rsidR="00C02C67" w:rsidRDefault="00C02C67" w:rsidP="009E37E7">
            <w:pPr>
              <w:jc w:val="center"/>
            </w:pPr>
            <w:r>
              <w:rPr>
                <w:b/>
                <w:bCs/>
              </w:rPr>
              <w:t>10</w:t>
            </w:r>
          </w:p>
        </w:tc>
        <w:tc>
          <w:tcPr>
            <w:tcW w:w="2126" w:type="dxa"/>
          </w:tcPr>
          <w:p w:rsidR="00C02C67" w:rsidRPr="00222C8C" w:rsidRDefault="00C02C67" w:rsidP="00B973DB">
            <w:pPr>
              <w:jc w:val="center"/>
            </w:pPr>
            <w:r>
              <w:t>Опрос на лекции</w:t>
            </w:r>
          </w:p>
        </w:tc>
      </w:tr>
      <w:tr w:rsidR="00C02C67" w:rsidTr="00081089">
        <w:tc>
          <w:tcPr>
            <w:tcW w:w="5040" w:type="dxa"/>
          </w:tcPr>
          <w:p w:rsidR="00C02C67" w:rsidRPr="00BD3AAC" w:rsidRDefault="00C02C67" w:rsidP="00BD3AAC">
            <w:pPr>
              <w:tabs>
                <w:tab w:val="left" w:pos="708"/>
              </w:tabs>
              <w:snapToGrid w:val="0"/>
            </w:pPr>
            <w:r>
              <w:t>2.2.</w:t>
            </w:r>
            <w:r w:rsidRPr="00BD3AAC">
              <w:t>События, их классификация. Действия над событиями. Классическое определение вер</w:t>
            </w:r>
            <w:r w:rsidRPr="00BD3AAC">
              <w:t>о</w:t>
            </w:r>
            <w:r w:rsidRPr="00BD3AAC">
              <w:t>ятности. Геометрическое определение вероя</w:t>
            </w:r>
            <w:r w:rsidRPr="00BD3AAC">
              <w:t>т</w:t>
            </w:r>
            <w:r w:rsidRPr="00BD3AAC">
              <w:t>ности. Частота события. Статистическое о</w:t>
            </w:r>
            <w:r w:rsidRPr="00BD3AAC">
              <w:t>п</w:t>
            </w:r>
            <w:r w:rsidRPr="00BD3AAC">
              <w:t>ределение вероятности. Теорема сложения в</w:t>
            </w:r>
            <w:r w:rsidRPr="00BD3AAC">
              <w:t>е</w:t>
            </w:r>
            <w:r w:rsidRPr="00BD3AAC">
              <w:t xml:space="preserve">роятностей. </w:t>
            </w:r>
          </w:p>
        </w:tc>
        <w:tc>
          <w:tcPr>
            <w:tcW w:w="720" w:type="dxa"/>
          </w:tcPr>
          <w:p w:rsidR="00C02C67" w:rsidRDefault="00C02C67" w:rsidP="001C5680">
            <w:pPr>
              <w:jc w:val="center"/>
            </w:pPr>
          </w:p>
        </w:tc>
        <w:tc>
          <w:tcPr>
            <w:tcW w:w="576" w:type="dxa"/>
          </w:tcPr>
          <w:p w:rsidR="00C02C67" w:rsidRPr="00BF069A" w:rsidRDefault="00C02C67" w:rsidP="00B973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0,5</w:t>
            </w:r>
          </w:p>
        </w:tc>
        <w:tc>
          <w:tcPr>
            <w:tcW w:w="590" w:type="dxa"/>
          </w:tcPr>
          <w:p w:rsidR="00C02C67" w:rsidRPr="00756554" w:rsidRDefault="00C02C67" w:rsidP="00B973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37" w:type="dxa"/>
          </w:tcPr>
          <w:p w:rsidR="00C02C67" w:rsidRDefault="00C02C67" w:rsidP="009E37E7">
            <w:pPr>
              <w:jc w:val="center"/>
            </w:pPr>
            <w:r>
              <w:rPr>
                <w:b/>
                <w:bCs/>
              </w:rPr>
              <w:t>10</w:t>
            </w:r>
          </w:p>
        </w:tc>
        <w:tc>
          <w:tcPr>
            <w:tcW w:w="2126" w:type="dxa"/>
          </w:tcPr>
          <w:p w:rsidR="00C02C67" w:rsidRDefault="00C02C67">
            <w:r w:rsidRPr="008212E3">
              <w:t>Отчет по лабор</w:t>
            </w:r>
            <w:r w:rsidRPr="008212E3">
              <w:t>а</w:t>
            </w:r>
            <w:r w:rsidRPr="008212E3">
              <w:t>торной работе</w:t>
            </w:r>
          </w:p>
        </w:tc>
      </w:tr>
      <w:tr w:rsidR="00C02C67" w:rsidTr="00081089">
        <w:tc>
          <w:tcPr>
            <w:tcW w:w="5040" w:type="dxa"/>
          </w:tcPr>
          <w:p w:rsidR="00C02C67" w:rsidRPr="007E00EE" w:rsidRDefault="00C02C67" w:rsidP="00B973DB">
            <w:pPr>
              <w:jc w:val="both"/>
              <w:rPr>
                <w:b/>
                <w:bCs/>
              </w:rPr>
            </w:pPr>
            <w:r>
              <w:t>2.3.</w:t>
            </w:r>
            <w:r w:rsidRPr="00BD3AAC">
              <w:t>Формула полной вероятности. Условная вероятность. Теорема умножения вероятн</w:t>
            </w:r>
            <w:r w:rsidRPr="00BD3AAC">
              <w:t>о</w:t>
            </w:r>
            <w:r w:rsidRPr="00BD3AAC">
              <w:t>стей. Формула Байеса.</w:t>
            </w:r>
          </w:p>
        </w:tc>
        <w:tc>
          <w:tcPr>
            <w:tcW w:w="720" w:type="dxa"/>
          </w:tcPr>
          <w:p w:rsidR="00C02C67" w:rsidRDefault="00C02C67" w:rsidP="001C5680">
            <w:pPr>
              <w:jc w:val="center"/>
            </w:pPr>
          </w:p>
        </w:tc>
        <w:tc>
          <w:tcPr>
            <w:tcW w:w="576" w:type="dxa"/>
          </w:tcPr>
          <w:p w:rsidR="00C02C67" w:rsidRPr="00BF069A" w:rsidRDefault="00C02C67" w:rsidP="00B973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0,5</w:t>
            </w:r>
          </w:p>
        </w:tc>
        <w:tc>
          <w:tcPr>
            <w:tcW w:w="590" w:type="dxa"/>
          </w:tcPr>
          <w:p w:rsidR="00C02C67" w:rsidRPr="00756554" w:rsidRDefault="00C02C67" w:rsidP="00B973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37" w:type="dxa"/>
          </w:tcPr>
          <w:p w:rsidR="00C02C67" w:rsidRDefault="00C02C67" w:rsidP="009E37E7">
            <w:pPr>
              <w:jc w:val="center"/>
            </w:pPr>
            <w:r>
              <w:rPr>
                <w:b/>
                <w:bCs/>
              </w:rPr>
              <w:t>10</w:t>
            </w:r>
          </w:p>
        </w:tc>
        <w:tc>
          <w:tcPr>
            <w:tcW w:w="2126" w:type="dxa"/>
          </w:tcPr>
          <w:p w:rsidR="00C02C67" w:rsidRDefault="00C02C67">
            <w:r w:rsidRPr="008212E3">
              <w:t>Отчет по лабор</w:t>
            </w:r>
            <w:r w:rsidRPr="008212E3">
              <w:t>а</w:t>
            </w:r>
            <w:r w:rsidRPr="008212E3">
              <w:t>торной работе</w:t>
            </w:r>
          </w:p>
        </w:tc>
      </w:tr>
      <w:tr w:rsidR="00C02C67" w:rsidTr="00081089">
        <w:tc>
          <w:tcPr>
            <w:tcW w:w="5040" w:type="dxa"/>
          </w:tcPr>
          <w:p w:rsidR="00C02C67" w:rsidRPr="007E00EE" w:rsidRDefault="00C02C67" w:rsidP="00B973DB">
            <w:pPr>
              <w:jc w:val="both"/>
              <w:rPr>
                <w:b/>
                <w:bCs/>
              </w:rPr>
            </w:pPr>
            <w:r>
              <w:t>2.4.</w:t>
            </w:r>
            <w:r w:rsidRPr="00BD3AAC">
              <w:t>Основные понятия математической стат</w:t>
            </w:r>
            <w:r w:rsidRPr="00BD3AAC">
              <w:t>и</w:t>
            </w:r>
            <w:r w:rsidRPr="00BD3AAC">
              <w:t>стики. Характеристики вариационного ряда. Статистическое распределение выборки. З</w:t>
            </w:r>
            <w:r w:rsidRPr="00BD3AAC">
              <w:t>а</w:t>
            </w:r>
            <w:r w:rsidRPr="00BD3AAC">
              <w:t>кон распределения вероятностей. Полигон и гистограмма частот. Распределения</w:t>
            </w:r>
          </w:p>
        </w:tc>
        <w:tc>
          <w:tcPr>
            <w:tcW w:w="720" w:type="dxa"/>
          </w:tcPr>
          <w:p w:rsidR="00C02C67" w:rsidRDefault="00C02C67" w:rsidP="001C5680">
            <w:pPr>
              <w:jc w:val="center"/>
            </w:pPr>
          </w:p>
        </w:tc>
        <w:tc>
          <w:tcPr>
            <w:tcW w:w="576" w:type="dxa"/>
          </w:tcPr>
          <w:p w:rsidR="00C02C67" w:rsidRPr="00BF069A" w:rsidRDefault="00C02C67" w:rsidP="00B973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0,5</w:t>
            </w:r>
          </w:p>
        </w:tc>
        <w:tc>
          <w:tcPr>
            <w:tcW w:w="590" w:type="dxa"/>
          </w:tcPr>
          <w:p w:rsidR="00C02C67" w:rsidRPr="00756554" w:rsidRDefault="00C02C67" w:rsidP="00B973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37" w:type="dxa"/>
          </w:tcPr>
          <w:p w:rsidR="00C02C67" w:rsidRPr="009E37E7" w:rsidRDefault="00C02C67" w:rsidP="00B973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2126" w:type="dxa"/>
          </w:tcPr>
          <w:p w:rsidR="00C02C67" w:rsidRPr="00AF65D0" w:rsidRDefault="00C02C67" w:rsidP="00B973DB">
            <w:pPr>
              <w:jc w:val="center"/>
            </w:pPr>
            <w:r w:rsidRPr="008212E3">
              <w:t>Отчет по лабор</w:t>
            </w:r>
            <w:r w:rsidRPr="008212E3">
              <w:t>а</w:t>
            </w:r>
            <w:r w:rsidRPr="008212E3">
              <w:t>торной работе</w:t>
            </w:r>
          </w:p>
        </w:tc>
      </w:tr>
      <w:tr w:rsidR="00C02C67" w:rsidTr="00081089">
        <w:tc>
          <w:tcPr>
            <w:tcW w:w="5040" w:type="dxa"/>
          </w:tcPr>
          <w:p w:rsidR="00C02C67" w:rsidRPr="00D0183D" w:rsidRDefault="00C02C67" w:rsidP="00B973DB">
            <w:pPr>
              <w:rPr>
                <w:b/>
                <w:bCs/>
              </w:rPr>
            </w:pPr>
            <w:r w:rsidRPr="004E6B80">
              <w:rPr>
                <w:b/>
                <w:bCs/>
              </w:rPr>
              <w:t>Итого по разделу</w:t>
            </w:r>
          </w:p>
        </w:tc>
        <w:tc>
          <w:tcPr>
            <w:tcW w:w="720" w:type="dxa"/>
          </w:tcPr>
          <w:p w:rsidR="00C02C67" w:rsidRDefault="00C02C67" w:rsidP="00B973DB">
            <w:pPr>
              <w:jc w:val="center"/>
            </w:pPr>
          </w:p>
        </w:tc>
        <w:tc>
          <w:tcPr>
            <w:tcW w:w="576" w:type="dxa"/>
          </w:tcPr>
          <w:p w:rsidR="00C02C67" w:rsidRPr="00DB1A03" w:rsidRDefault="00C02C67" w:rsidP="00B973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590" w:type="dxa"/>
          </w:tcPr>
          <w:p w:rsidR="00C02C67" w:rsidRPr="00DB1A03" w:rsidRDefault="00C02C67" w:rsidP="00E4430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37" w:type="dxa"/>
          </w:tcPr>
          <w:p w:rsidR="00C02C67" w:rsidRPr="00DB1A03" w:rsidRDefault="00C02C67" w:rsidP="00B973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2126" w:type="dxa"/>
          </w:tcPr>
          <w:p w:rsidR="00C02C67" w:rsidRDefault="00C02C67" w:rsidP="00E56005">
            <w:pPr>
              <w:jc w:val="center"/>
              <w:rPr>
                <w:lang w:val="en-US"/>
              </w:rPr>
            </w:pPr>
          </w:p>
        </w:tc>
      </w:tr>
      <w:tr w:rsidR="00C02C67" w:rsidTr="00081089">
        <w:tc>
          <w:tcPr>
            <w:tcW w:w="5040" w:type="dxa"/>
          </w:tcPr>
          <w:p w:rsidR="00C02C67" w:rsidRPr="00746889" w:rsidRDefault="00C02C67" w:rsidP="00B973DB">
            <w:pPr>
              <w:jc w:val="both"/>
              <w:rPr>
                <w:b/>
                <w:bCs/>
              </w:rPr>
            </w:pPr>
            <w:r w:rsidRPr="00746889">
              <w:rPr>
                <w:b/>
                <w:bCs/>
              </w:rPr>
              <w:t>Итого:</w:t>
            </w:r>
          </w:p>
        </w:tc>
        <w:tc>
          <w:tcPr>
            <w:tcW w:w="720" w:type="dxa"/>
          </w:tcPr>
          <w:p w:rsidR="00C02C67" w:rsidRPr="00324581" w:rsidRDefault="00C02C67" w:rsidP="00B973DB">
            <w:pPr>
              <w:jc w:val="center"/>
              <w:rPr>
                <w:b/>
                <w:bCs/>
              </w:rPr>
            </w:pPr>
          </w:p>
        </w:tc>
        <w:tc>
          <w:tcPr>
            <w:tcW w:w="576" w:type="dxa"/>
          </w:tcPr>
          <w:p w:rsidR="00C02C67" w:rsidRPr="00324581" w:rsidRDefault="00C02C67" w:rsidP="00B973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590" w:type="dxa"/>
          </w:tcPr>
          <w:p w:rsidR="00C02C67" w:rsidRDefault="00C02C67" w:rsidP="008F24F7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8</w:t>
            </w:r>
          </w:p>
          <w:p w:rsidR="00C02C67" w:rsidRPr="00ED3DA7" w:rsidRDefault="00C02C67" w:rsidP="008F24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37" w:type="dxa"/>
          </w:tcPr>
          <w:p w:rsidR="00C02C67" w:rsidRPr="00324581" w:rsidRDefault="00C02C67" w:rsidP="00C46D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84,4</w:t>
            </w:r>
          </w:p>
        </w:tc>
        <w:tc>
          <w:tcPr>
            <w:tcW w:w="2126" w:type="dxa"/>
          </w:tcPr>
          <w:p w:rsidR="00C02C67" w:rsidRDefault="00C02C67" w:rsidP="00B973DB">
            <w:pPr>
              <w:jc w:val="center"/>
              <w:rPr>
                <w:lang w:val="en-US"/>
              </w:rPr>
            </w:pPr>
          </w:p>
        </w:tc>
      </w:tr>
    </w:tbl>
    <w:p w:rsidR="00C02C67" w:rsidRDefault="00C02C67" w:rsidP="00696BB5">
      <w:pPr>
        <w:pStyle w:val="Heading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rPr>
          <w:rFonts w:ascii="Times New Roman" w:hAnsi="Times New Roman"/>
          <w:sz w:val="24"/>
          <w:szCs w:val="24"/>
        </w:rPr>
      </w:pPr>
    </w:p>
    <w:p w:rsidR="00C02C67" w:rsidRPr="00761A44" w:rsidRDefault="00C02C67" w:rsidP="00696BB5">
      <w:pPr>
        <w:pStyle w:val="Heading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Pr="00761A44">
        <w:rPr>
          <w:rFonts w:ascii="Times New Roman" w:hAnsi="Times New Roman"/>
          <w:sz w:val="24"/>
          <w:szCs w:val="24"/>
        </w:rPr>
        <w:t>Образовательные и информационные технологии</w:t>
      </w:r>
    </w:p>
    <w:p w:rsidR="00C02C67" w:rsidRPr="00AE4D5A" w:rsidRDefault="00C02C67" w:rsidP="0065105F">
      <w:pPr>
        <w:ind w:firstLine="567"/>
      </w:pPr>
      <w:r w:rsidRPr="00236DF8">
        <w:t>Для реализации предусмотренных видов учебной работы в качестве образовательных технологий в преподавании дисциплины «</w:t>
      </w:r>
      <w:r>
        <w:t>Основы математической обработки информации</w:t>
      </w:r>
      <w:r w:rsidRPr="00236DF8">
        <w:t>» используются традиционная и модульно-компетентностная технологии.</w:t>
      </w:r>
    </w:p>
    <w:p w:rsidR="00C02C67" w:rsidRPr="00A00690" w:rsidRDefault="00C02C67" w:rsidP="008C77CE">
      <w:pPr>
        <w:numPr>
          <w:ilvl w:val="0"/>
          <w:numId w:val="5"/>
        </w:numPr>
      </w:pPr>
      <w:r w:rsidRPr="00A00690">
        <w:t xml:space="preserve">Для формирования новых теоретических и фактических </w:t>
      </w:r>
      <w:r w:rsidRPr="00A00690">
        <w:rPr>
          <w:b/>
          <w:bCs/>
        </w:rPr>
        <w:t xml:space="preserve">знаний </w:t>
      </w:r>
      <w:r w:rsidRPr="00A00690">
        <w:t xml:space="preserve">используются </w:t>
      </w:r>
      <w:r w:rsidRPr="00A00690">
        <w:rPr>
          <w:b/>
          <w:bCs/>
        </w:rPr>
        <w:t>ле</w:t>
      </w:r>
      <w:r w:rsidRPr="00A00690">
        <w:rPr>
          <w:b/>
          <w:bCs/>
        </w:rPr>
        <w:t>к</w:t>
      </w:r>
      <w:r w:rsidRPr="00A00690">
        <w:rPr>
          <w:b/>
          <w:bCs/>
        </w:rPr>
        <w:t>ции</w:t>
      </w:r>
      <w:r>
        <w:rPr>
          <w:b/>
          <w:bCs/>
        </w:rPr>
        <w:t>:</w:t>
      </w:r>
    </w:p>
    <w:p w:rsidR="00C02C67" w:rsidRPr="008A04B7" w:rsidRDefault="00C02C67" w:rsidP="008C77CE">
      <w:pPr>
        <w:numPr>
          <w:ilvl w:val="0"/>
          <w:numId w:val="6"/>
        </w:numPr>
        <w:ind w:left="1281" w:hanging="357"/>
      </w:pPr>
      <w:r>
        <w:rPr>
          <w:i/>
          <w:iCs/>
        </w:rPr>
        <w:t>о</w:t>
      </w:r>
      <w:r w:rsidRPr="004A2CC3">
        <w:rPr>
          <w:i/>
          <w:iCs/>
        </w:rPr>
        <w:t>бзорные</w:t>
      </w:r>
      <w:r w:rsidRPr="008A04B7">
        <w:t xml:space="preserve">– для рассмотрения общих вопросов </w:t>
      </w:r>
      <w:r>
        <w:t>математической логики и теории алгоритмов</w:t>
      </w:r>
      <w:r w:rsidRPr="008A04B7">
        <w:t>, для систематизации и закрепления знаний;</w:t>
      </w:r>
    </w:p>
    <w:p w:rsidR="00C02C67" w:rsidRPr="00BD2074" w:rsidRDefault="00C02C67" w:rsidP="008C77CE">
      <w:pPr>
        <w:numPr>
          <w:ilvl w:val="0"/>
          <w:numId w:val="6"/>
        </w:numPr>
        <w:ind w:left="1281" w:hanging="357"/>
        <w:jc w:val="both"/>
        <w:outlineLvl w:val="0"/>
      </w:pPr>
      <w:r w:rsidRPr="00BD2074">
        <w:rPr>
          <w:i/>
          <w:iCs/>
        </w:rPr>
        <w:t>информационные</w:t>
      </w:r>
      <w:r w:rsidRPr="00BD2074">
        <w:t xml:space="preserve"> – для ознакомления с </w:t>
      </w:r>
      <w:r>
        <w:t>основными принципами</w:t>
      </w:r>
      <w:r w:rsidRPr="00D34034">
        <w:t xml:space="preserve"> математической логики</w:t>
      </w:r>
      <w:r>
        <w:t xml:space="preserve">, </w:t>
      </w:r>
      <w:r w:rsidRPr="00D34034">
        <w:t>формализации понятия алгоритма</w:t>
      </w:r>
      <w:r>
        <w:t xml:space="preserve">, основными </w:t>
      </w:r>
      <w:r w:rsidRPr="00D34034">
        <w:t>понятия</w:t>
      </w:r>
      <w:r>
        <w:t>ми</w:t>
      </w:r>
      <w:r w:rsidRPr="00D34034">
        <w:t xml:space="preserve"> теории сло</w:t>
      </w:r>
      <w:r w:rsidRPr="00D34034">
        <w:t>ж</w:t>
      </w:r>
      <w:r w:rsidRPr="00D34034">
        <w:t>ности алгоритмов</w:t>
      </w:r>
      <w:r w:rsidRPr="00BD2074">
        <w:t>;</w:t>
      </w:r>
    </w:p>
    <w:p w:rsidR="00C02C67" w:rsidRDefault="00C02C67" w:rsidP="008C77CE">
      <w:pPr>
        <w:numPr>
          <w:ilvl w:val="0"/>
          <w:numId w:val="6"/>
        </w:numPr>
        <w:ind w:left="1281" w:hanging="357"/>
      </w:pPr>
      <w:r w:rsidRPr="004A2CC3">
        <w:rPr>
          <w:i/>
          <w:iCs/>
        </w:rPr>
        <w:t>проблемн</w:t>
      </w:r>
      <w:r>
        <w:rPr>
          <w:i/>
          <w:iCs/>
        </w:rPr>
        <w:t>ые</w:t>
      </w:r>
      <w:r w:rsidRPr="004A2CC3">
        <w:t xml:space="preserve"> -</w:t>
      </w:r>
      <w:r w:rsidRPr="008A04B7">
        <w:t xml:space="preserve"> для развития </w:t>
      </w:r>
      <w:r w:rsidRPr="00AE4D5A">
        <w:t>исследовательских</w:t>
      </w:r>
      <w:r w:rsidRPr="008A04B7">
        <w:t xml:space="preserve"> навыков и изучения способов р</w:t>
      </w:r>
      <w:r w:rsidRPr="008A04B7">
        <w:t>е</w:t>
      </w:r>
      <w:r w:rsidRPr="008A04B7">
        <w:t>шения задач.</w:t>
      </w:r>
    </w:p>
    <w:p w:rsidR="00C02C67" w:rsidRPr="00A00690" w:rsidRDefault="00C02C67" w:rsidP="008C77CE">
      <w:pPr>
        <w:numPr>
          <w:ilvl w:val="0"/>
          <w:numId w:val="5"/>
        </w:numPr>
      </w:pPr>
      <w:r w:rsidRPr="00A00690">
        <w:t xml:space="preserve">Для приобретения новых фактических </w:t>
      </w:r>
      <w:r w:rsidRPr="00A00690">
        <w:rPr>
          <w:b/>
          <w:bCs/>
        </w:rPr>
        <w:t>знаний и практических умений</w:t>
      </w:r>
      <w:r w:rsidRPr="00A00690">
        <w:t xml:space="preserve"> использ</w:t>
      </w:r>
      <w:r w:rsidRPr="00A00690">
        <w:t>у</w:t>
      </w:r>
      <w:r w:rsidRPr="00A00690">
        <w:t xml:space="preserve">ются </w:t>
      </w:r>
      <w:r>
        <w:rPr>
          <w:b/>
          <w:bCs/>
        </w:rPr>
        <w:t>лабораторные работы</w:t>
      </w:r>
      <w:r w:rsidRPr="00A00690">
        <w:t>:</w:t>
      </w:r>
    </w:p>
    <w:p w:rsidR="00C02C67" w:rsidRDefault="00C02C67" w:rsidP="008C77CE">
      <w:pPr>
        <w:numPr>
          <w:ilvl w:val="0"/>
          <w:numId w:val="7"/>
        </w:numPr>
      </w:pPr>
      <w:r>
        <w:t>к</w:t>
      </w:r>
      <w:r w:rsidRPr="00AE4D5A">
        <w:t>омпьютерный</w:t>
      </w:r>
      <w:r>
        <w:t xml:space="preserve"> практикум;</w:t>
      </w:r>
    </w:p>
    <w:p w:rsidR="00C02C67" w:rsidRPr="008A04B7" w:rsidRDefault="00C02C67" w:rsidP="008C77CE">
      <w:pPr>
        <w:numPr>
          <w:ilvl w:val="0"/>
          <w:numId w:val="7"/>
        </w:numPr>
      </w:pPr>
      <w:r>
        <w:t>р</w:t>
      </w:r>
      <w:r w:rsidRPr="008A04B7">
        <w:t xml:space="preserve">азбор </w:t>
      </w:r>
      <w:r>
        <w:t xml:space="preserve">отчетов по лабораторным </w:t>
      </w:r>
      <w:r w:rsidRPr="008A04B7">
        <w:t>работ</w:t>
      </w:r>
      <w:r>
        <w:t>ам</w:t>
      </w:r>
      <w:r w:rsidRPr="008A04B7">
        <w:t>, анализ ошибок, совместный поиск в</w:t>
      </w:r>
      <w:r w:rsidRPr="008A04B7">
        <w:t>а</w:t>
      </w:r>
      <w:r w:rsidRPr="008A04B7">
        <w:t xml:space="preserve">риантов </w:t>
      </w:r>
      <w:r w:rsidRPr="00AE4D5A">
        <w:t>рационального</w:t>
      </w:r>
      <w:r w:rsidRPr="008A04B7">
        <w:t xml:space="preserve"> решения учебной</w:t>
      </w:r>
      <w:r>
        <w:t xml:space="preserve"> задачи, модели</w:t>
      </w:r>
      <w:r w:rsidRPr="008A04B7">
        <w:t>.</w:t>
      </w:r>
    </w:p>
    <w:p w:rsidR="00C02C67" w:rsidRPr="00A00690" w:rsidRDefault="00C02C67" w:rsidP="008C77CE">
      <w:pPr>
        <w:numPr>
          <w:ilvl w:val="0"/>
          <w:numId w:val="5"/>
        </w:numPr>
      </w:pPr>
      <w:r w:rsidRPr="00A00690">
        <w:t xml:space="preserve">Для приобретения новых </w:t>
      </w:r>
      <w:r w:rsidRPr="00A00690">
        <w:rPr>
          <w:b/>
          <w:bCs/>
        </w:rPr>
        <w:t>теоретических и фактических знаний, когнитивных и практических умений</w:t>
      </w:r>
      <w:r w:rsidRPr="00A00690">
        <w:t xml:space="preserve"> используется </w:t>
      </w:r>
      <w:r w:rsidRPr="00A00690">
        <w:rPr>
          <w:b/>
          <w:bCs/>
        </w:rPr>
        <w:t>самостоятельная работа</w:t>
      </w:r>
      <w:r w:rsidRPr="00A00690">
        <w:t>:</w:t>
      </w:r>
    </w:p>
    <w:p w:rsidR="00C02C67" w:rsidRDefault="00C02C67" w:rsidP="008C77CE">
      <w:pPr>
        <w:numPr>
          <w:ilvl w:val="0"/>
          <w:numId w:val="8"/>
        </w:numPr>
      </w:pPr>
      <w:r>
        <w:t>с</w:t>
      </w:r>
      <w:r w:rsidRPr="00AA665A">
        <w:t>амостоятельное изучение учебной литературы, конспектов лекций</w:t>
      </w:r>
      <w:r>
        <w:t>;</w:t>
      </w:r>
    </w:p>
    <w:p w:rsidR="00C02C67" w:rsidRDefault="00C02C67" w:rsidP="008C77CE">
      <w:pPr>
        <w:numPr>
          <w:ilvl w:val="0"/>
          <w:numId w:val="8"/>
        </w:numPr>
      </w:pPr>
      <w:r>
        <w:t>подготовка к аудиторным контрольным работам;</w:t>
      </w:r>
    </w:p>
    <w:p w:rsidR="00C02C67" w:rsidRDefault="00C02C67" w:rsidP="008C77CE">
      <w:pPr>
        <w:numPr>
          <w:ilvl w:val="0"/>
          <w:numId w:val="8"/>
        </w:numPr>
      </w:pPr>
      <w:r>
        <w:t>выполнение индивидуальных домашних заданий;</w:t>
      </w:r>
    </w:p>
    <w:p w:rsidR="00C02C67" w:rsidRDefault="00C02C67" w:rsidP="008C77CE">
      <w:pPr>
        <w:numPr>
          <w:ilvl w:val="0"/>
          <w:numId w:val="8"/>
        </w:numPr>
      </w:pPr>
      <w:r>
        <w:t>выполнение курсовой работы.</w:t>
      </w:r>
    </w:p>
    <w:p w:rsidR="00C02C67" w:rsidRPr="003D6E1F" w:rsidRDefault="00C02C67" w:rsidP="008C77CE">
      <w:pPr>
        <w:numPr>
          <w:ilvl w:val="0"/>
          <w:numId w:val="5"/>
        </w:numPr>
      </w:pPr>
      <w:r w:rsidRPr="003D6E1F">
        <w:t xml:space="preserve">Для проведения занятий в </w:t>
      </w:r>
      <w:r w:rsidRPr="003D6E1F">
        <w:rPr>
          <w:b/>
          <w:bCs/>
        </w:rPr>
        <w:t>интерактивной форме</w:t>
      </w:r>
      <w:r>
        <w:rPr>
          <w:b/>
          <w:bCs/>
        </w:rPr>
        <w:t>:</w:t>
      </w:r>
    </w:p>
    <w:p w:rsidR="00C02C67" w:rsidRPr="008A04B7" w:rsidRDefault="00C02C67" w:rsidP="008C77CE">
      <w:pPr>
        <w:numPr>
          <w:ilvl w:val="0"/>
          <w:numId w:val="9"/>
        </w:numPr>
      </w:pPr>
      <w:r w:rsidRPr="008A04B7">
        <w:t>ориентация студентов на образовательные интернет-ресурсы.</w:t>
      </w:r>
    </w:p>
    <w:p w:rsidR="00C02C67" w:rsidRPr="003D6E1F" w:rsidRDefault="00C02C67" w:rsidP="008C77CE">
      <w:pPr>
        <w:numPr>
          <w:ilvl w:val="0"/>
          <w:numId w:val="9"/>
        </w:numPr>
      </w:pPr>
      <w:r w:rsidRPr="003D6E1F">
        <w:t>работа в команде</w:t>
      </w:r>
      <w:r>
        <w:t>;</w:t>
      </w:r>
    </w:p>
    <w:p w:rsidR="00C02C67" w:rsidRPr="003D6E1F" w:rsidRDefault="00C02C67" w:rsidP="008C77CE">
      <w:pPr>
        <w:numPr>
          <w:ilvl w:val="0"/>
          <w:numId w:val="9"/>
        </w:numPr>
      </w:pPr>
      <w:r w:rsidRPr="003D6E1F">
        <w:t>case-study:</w:t>
      </w:r>
      <w:r>
        <w:t xml:space="preserve"> р</w:t>
      </w:r>
      <w:r w:rsidRPr="003D6E1F">
        <w:t>азбор результатов тематических контрольных работ, анализ ошибок, совместный поиск вариантов рационального решения проблемы.</w:t>
      </w:r>
    </w:p>
    <w:p w:rsidR="00C02C67" w:rsidRPr="00284EA0" w:rsidRDefault="00C02C67" w:rsidP="0065105F">
      <w:pPr>
        <w:ind w:firstLine="720"/>
        <w:jc w:val="both"/>
      </w:pPr>
      <w:r w:rsidRPr="00284EA0">
        <w:t>В ходе проведения занятий  предусматривается использование средств вычислител</w:t>
      </w:r>
      <w:r w:rsidRPr="00284EA0">
        <w:t>ь</w:t>
      </w:r>
      <w:r w:rsidRPr="00284EA0">
        <w:t>ной техники при выполнении индивидуальных заданий</w:t>
      </w:r>
      <w:r>
        <w:t>, контрольных работ, курсовой раб</w:t>
      </w:r>
      <w:r>
        <w:t>о</w:t>
      </w:r>
      <w:r>
        <w:t>ты.</w:t>
      </w:r>
    </w:p>
    <w:p w:rsidR="00C02C67" w:rsidRPr="0065105F" w:rsidRDefault="00C02C67" w:rsidP="00761A44">
      <w:pPr>
        <w:pStyle w:val="Heading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/>
          <w:sz w:val="24"/>
          <w:szCs w:val="24"/>
        </w:rPr>
      </w:pPr>
      <w:r w:rsidRPr="00761A44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i/>
          <w:iCs/>
          <w:sz w:val="24"/>
          <w:szCs w:val="24"/>
        </w:rPr>
        <w:t>.</w:t>
      </w:r>
      <w:r w:rsidRPr="0065105F">
        <w:rPr>
          <w:rFonts w:ascii="Times New Roman" w:hAnsi="Times New Roman"/>
          <w:sz w:val="24"/>
          <w:szCs w:val="24"/>
        </w:rPr>
        <w:t>Учебно-методическое обеспечение самостоятельной работы студентов</w:t>
      </w:r>
    </w:p>
    <w:p w:rsidR="00C02C67" w:rsidRPr="00192D76" w:rsidRDefault="00C02C67" w:rsidP="0065105F">
      <w:pPr>
        <w:ind w:firstLine="720"/>
        <w:jc w:val="both"/>
      </w:pPr>
      <w:r w:rsidRPr="00192D76">
        <w:t>Аудиторная самостоятельная работа студентов на практических занятиях  осущест</w:t>
      </w:r>
      <w:r w:rsidRPr="00192D76">
        <w:t>в</w:t>
      </w:r>
      <w:r w:rsidRPr="00192D76">
        <w:t>ляется под контролем преподавателя в виде решения задач и выполнения упражнений, кот</w:t>
      </w:r>
      <w:r w:rsidRPr="00192D76">
        <w:t>о</w:t>
      </w:r>
      <w:r w:rsidRPr="00192D76">
        <w:t>рые определяет преподаватель для студента.</w:t>
      </w:r>
    </w:p>
    <w:p w:rsidR="00C02C67" w:rsidRPr="00F05F7C" w:rsidRDefault="00C02C67" w:rsidP="0065105F">
      <w:pPr>
        <w:ind w:firstLine="720"/>
        <w:jc w:val="both"/>
        <w:rPr>
          <w:rStyle w:val="FontStyle20"/>
          <w:rFonts w:cs="Georgia"/>
          <w:szCs w:val="12"/>
        </w:rPr>
      </w:pPr>
      <w:r w:rsidRPr="00192D76">
        <w:t xml:space="preserve">Внеаудиторная самостоятельная работа студентов осуществляется в виде </w:t>
      </w:r>
      <w:r>
        <w:t>изучения</w:t>
      </w:r>
      <w:r w:rsidRPr="00192D76">
        <w:t xml:space="preserve"> литературы по соответствующему разделу с проработкой материала и выполнения домашних заданий с консультациями преподавателя</w:t>
      </w:r>
      <w:r w:rsidRPr="00F05F7C">
        <w:rPr>
          <w:rStyle w:val="FontStyle20"/>
          <w:rFonts w:cs="Georgia"/>
          <w:szCs w:val="12"/>
        </w:rPr>
        <w:t>.</w:t>
      </w:r>
    </w:p>
    <w:p w:rsidR="00C02C67" w:rsidRDefault="00C02C67" w:rsidP="0066357F">
      <w:pPr>
        <w:pStyle w:val="Heading2"/>
        <w:keepLines/>
        <w:widowControl w:val="0"/>
        <w:numPr>
          <w:ilvl w:val="1"/>
          <w:numId w:val="0"/>
        </w:numPr>
        <w:autoSpaceDE w:val="0"/>
        <w:autoSpaceDN w:val="0"/>
        <w:adjustRightInd w:val="0"/>
        <w:spacing w:before="120" w:after="120"/>
        <w:ind w:left="578" w:hanging="578"/>
        <w:jc w:val="center"/>
        <w:rPr>
          <w:rFonts w:ascii="Times New Roman" w:hAnsi="Times New Roman"/>
          <w:i w:val="0"/>
          <w:iCs w:val="0"/>
          <w:sz w:val="24"/>
          <w:szCs w:val="24"/>
        </w:rPr>
      </w:pPr>
      <w:r>
        <w:rPr>
          <w:rFonts w:ascii="Times New Roman" w:hAnsi="Times New Roman"/>
          <w:i w:val="0"/>
          <w:iCs w:val="0"/>
          <w:sz w:val="24"/>
          <w:szCs w:val="24"/>
        </w:rPr>
        <w:t>6.1.</w:t>
      </w:r>
      <w:r w:rsidRPr="0065105F">
        <w:rPr>
          <w:rFonts w:ascii="Times New Roman" w:hAnsi="Times New Roman"/>
          <w:i w:val="0"/>
          <w:iCs w:val="0"/>
          <w:sz w:val="24"/>
          <w:szCs w:val="24"/>
        </w:rPr>
        <w:t>Структура самостоятельной работы студентов</w:t>
      </w:r>
    </w:p>
    <w:tbl>
      <w:tblPr>
        <w:tblW w:w="10037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090"/>
        <w:gridCol w:w="3544"/>
        <w:gridCol w:w="709"/>
        <w:gridCol w:w="2694"/>
      </w:tblGrid>
      <w:tr w:rsidR="00C02C67" w:rsidRPr="004C5320">
        <w:trPr>
          <w:trHeight w:val="321"/>
          <w:tblHeader/>
        </w:trPr>
        <w:tc>
          <w:tcPr>
            <w:tcW w:w="3090" w:type="dxa"/>
            <w:vAlign w:val="center"/>
          </w:tcPr>
          <w:p w:rsidR="00C02C67" w:rsidRPr="00AE53A7" w:rsidRDefault="00C02C67" w:rsidP="00225E40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sz w:val="22"/>
                <w:szCs w:val="22"/>
              </w:rPr>
              <w:t>Раздел дисциплины</w:t>
            </w:r>
          </w:p>
        </w:tc>
        <w:tc>
          <w:tcPr>
            <w:tcW w:w="3544" w:type="dxa"/>
            <w:vAlign w:val="center"/>
          </w:tcPr>
          <w:p w:rsidR="00C02C67" w:rsidRPr="00AE53A7" w:rsidRDefault="00C02C67" w:rsidP="00225E40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sz w:val="22"/>
                <w:szCs w:val="22"/>
              </w:rPr>
              <w:t xml:space="preserve">Вид самостоятельной работы </w:t>
            </w:r>
          </w:p>
        </w:tc>
        <w:tc>
          <w:tcPr>
            <w:tcW w:w="709" w:type="dxa"/>
            <w:vAlign w:val="center"/>
          </w:tcPr>
          <w:p w:rsidR="00C02C67" w:rsidRPr="00AE53A7" w:rsidRDefault="00C02C67" w:rsidP="00225E40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sz w:val="22"/>
                <w:szCs w:val="22"/>
              </w:rPr>
              <w:t>Коли</w:t>
            </w:r>
            <w:r w:rsidRPr="00AE53A7">
              <w:rPr>
                <w:sz w:val="22"/>
                <w:szCs w:val="22"/>
              </w:rPr>
              <w:softHyphen/>
              <w:t>чество часов</w:t>
            </w:r>
          </w:p>
        </w:tc>
        <w:tc>
          <w:tcPr>
            <w:tcW w:w="2694" w:type="dxa"/>
            <w:vAlign w:val="center"/>
          </w:tcPr>
          <w:p w:rsidR="00C02C67" w:rsidRPr="00AE53A7" w:rsidRDefault="00C02C67" w:rsidP="00225E40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sz w:val="22"/>
                <w:szCs w:val="22"/>
              </w:rPr>
              <w:t>Формы контроля</w:t>
            </w:r>
          </w:p>
        </w:tc>
      </w:tr>
      <w:tr w:rsidR="00C02C67" w:rsidRPr="004C5320">
        <w:trPr>
          <w:trHeight w:val="567"/>
        </w:trPr>
        <w:tc>
          <w:tcPr>
            <w:tcW w:w="3090" w:type="dxa"/>
          </w:tcPr>
          <w:p w:rsidR="00C02C67" w:rsidRPr="00D931E5" w:rsidRDefault="00C02C67" w:rsidP="00D931E5">
            <w:pPr>
              <w:ind w:firstLine="255"/>
            </w:pPr>
            <w:r>
              <w:t>1.</w:t>
            </w:r>
            <w:r w:rsidRPr="00D931E5">
              <w:t>Математика в совреме</w:t>
            </w:r>
            <w:r w:rsidRPr="00D931E5">
              <w:t>н</w:t>
            </w:r>
            <w:r w:rsidRPr="00D931E5">
              <w:t>ном мире: основные разделы, теории и методы математики.</w:t>
            </w:r>
          </w:p>
        </w:tc>
        <w:tc>
          <w:tcPr>
            <w:tcW w:w="3544" w:type="dxa"/>
          </w:tcPr>
          <w:p w:rsidR="00C02C67" w:rsidRPr="00272AA9" w:rsidRDefault="00C02C67" w:rsidP="00D931E5">
            <w:pPr>
              <w:pStyle w:val="Default"/>
              <w:ind w:firstLine="142"/>
            </w:pPr>
            <w:r w:rsidRPr="00272AA9">
              <w:t>1. Самостоятельное изучение учебной литературы</w:t>
            </w:r>
          </w:p>
          <w:p w:rsidR="00C02C67" w:rsidRPr="0020666F" w:rsidRDefault="00C02C67" w:rsidP="00D931E5">
            <w:pPr>
              <w:pStyle w:val="Default"/>
              <w:ind w:firstLine="142"/>
            </w:pPr>
            <w:r w:rsidRPr="00272AA9">
              <w:t xml:space="preserve">2. Подготовка к </w:t>
            </w:r>
            <w:r>
              <w:t>лабораторным</w:t>
            </w:r>
            <w:r w:rsidRPr="00272AA9">
              <w:t xml:space="preserve"> занятия</w:t>
            </w:r>
            <w:r>
              <w:t>м</w:t>
            </w:r>
          </w:p>
          <w:p w:rsidR="00C02C67" w:rsidRPr="00272AA9" w:rsidRDefault="00C02C67" w:rsidP="00D931E5">
            <w:pPr>
              <w:pStyle w:val="Default"/>
              <w:ind w:firstLine="142"/>
            </w:pPr>
          </w:p>
        </w:tc>
        <w:tc>
          <w:tcPr>
            <w:tcW w:w="709" w:type="dxa"/>
          </w:tcPr>
          <w:p w:rsidR="00C02C67" w:rsidRPr="00272AA9" w:rsidRDefault="00C02C67" w:rsidP="00081089">
            <w:pPr>
              <w:pStyle w:val="Default"/>
              <w:jc w:val="center"/>
            </w:pPr>
            <w:r>
              <w:t>44,4</w:t>
            </w:r>
          </w:p>
        </w:tc>
        <w:tc>
          <w:tcPr>
            <w:tcW w:w="2694" w:type="dxa"/>
          </w:tcPr>
          <w:p w:rsidR="00C02C67" w:rsidRPr="00272AA9" w:rsidRDefault="00C02C67" w:rsidP="00185F44">
            <w:pPr>
              <w:pStyle w:val="Default"/>
              <w:ind w:firstLine="283"/>
            </w:pPr>
            <w:r>
              <w:t>Защита лабораторных работ</w:t>
            </w:r>
          </w:p>
        </w:tc>
      </w:tr>
      <w:tr w:rsidR="00C02C67" w:rsidRPr="004C5320">
        <w:trPr>
          <w:trHeight w:val="567"/>
        </w:trPr>
        <w:tc>
          <w:tcPr>
            <w:tcW w:w="3090" w:type="dxa"/>
          </w:tcPr>
          <w:p w:rsidR="00C02C67" w:rsidRPr="00D931E5" w:rsidRDefault="00C02C67" w:rsidP="00D931E5">
            <w:pPr>
              <w:ind w:firstLine="255"/>
            </w:pPr>
            <w:r>
              <w:t>2.</w:t>
            </w:r>
            <w:r w:rsidRPr="00D931E5">
              <w:t>Теория вероятностей и математическая статистика</w:t>
            </w:r>
          </w:p>
        </w:tc>
        <w:tc>
          <w:tcPr>
            <w:tcW w:w="3544" w:type="dxa"/>
          </w:tcPr>
          <w:p w:rsidR="00C02C67" w:rsidRPr="00272AA9" w:rsidRDefault="00C02C67" w:rsidP="00D931E5">
            <w:pPr>
              <w:pStyle w:val="Default"/>
              <w:ind w:firstLine="142"/>
            </w:pPr>
            <w:r w:rsidRPr="00272AA9">
              <w:t>1. Самостоятельное изучение учебной литературы</w:t>
            </w:r>
          </w:p>
          <w:p w:rsidR="00C02C67" w:rsidRPr="0020666F" w:rsidRDefault="00C02C67" w:rsidP="00D931E5">
            <w:pPr>
              <w:pStyle w:val="Default"/>
              <w:ind w:firstLine="142"/>
            </w:pPr>
            <w:r w:rsidRPr="00272AA9">
              <w:t xml:space="preserve">2. Подготовка к </w:t>
            </w:r>
            <w:r>
              <w:t>лабораторным</w:t>
            </w:r>
            <w:r w:rsidRPr="00272AA9">
              <w:t xml:space="preserve"> занятия</w:t>
            </w:r>
            <w:r>
              <w:t>м</w:t>
            </w:r>
          </w:p>
          <w:p w:rsidR="00C02C67" w:rsidRPr="0020666F" w:rsidRDefault="00C02C67" w:rsidP="00D931E5">
            <w:pPr>
              <w:pStyle w:val="Default"/>
              <w:ind w:firstLine="142"/>
            </w:pPr>
          </w:p>
        </w:tc>
        <w:tc>
          <w:tcPr>
            <w:tcW w:w="709" w:type="dxa"/>
          </w:tcPr>
          <w:p w:rsidR="00C02C67" w:rsidRPr="0020666F" w:rsidRDefault="00C02C67" w:rsidP="00225E40">
            <w:pPr>
              <w:pStyle w:val="Default"/>
              <w:jc w:val="center"/>
            </w:pPr>
            <w:r>
              <w:t>40</w:t>
            </w:r>
          </w:p>
        </w:tc>
        <w:tc>
          <w:tcPr>
            <w:tcW w:w="2694" w:type="dxa"/>
          </w:tcPr>
          <w:p w:rsidR="00C02C67" w:rsidRDefault="00C02C67">
            <w:r w:rsidRPr="001748A3">
              <w:t>Защита лабораторных р</w:t>
            </w:r>
            <w:r w:rsidRPr="001748A3">
              <w:t>а</w:t>
            </w:r>
            <w:r w:rsidRPr="001748A3">
              <w:t>бот</w:t>
            </w:r>
          </w:p>
        </w:tc>
      </w:tr>
      <w:tr w:rsidR="00C02C67" w:rsidRPr="004C5320">
        <w:trPr>
          <w:trHeight w:val="354"/>
        </w:trPr>
        <w:tc>
          <w:tcPr>
            <w:tcW w:w="3090" w:type="dxa"/>
          </w:tcPr>
          <w:p w:rsidR="00C02C67" w:rsidRPr="00870CA1" w:rsidRDefault="00C02C67" w:rsidP="00225E40">
            <w:pPr>
              <w:rPr>
                <w:color w:val="000000"/>
                <w:lang w:eastAsia="en-US"/>
              </w:rPr>
            </w:pPr>
          </w:p>
        </w:tc>
        <w:tc>
          <w:tcPr>
            <w:tcW w:w="3544" w:type="dxa"/>
          </w:tcPr>
          <w:p w:rsidR="00C02C67" w:rsidRPr="00870CA1" w:rsidRDefault="00C02C67" w:rsidP="002F1088">
            <w:pPr>
              <w:pStyle w:val="Default"/>
              <w:jc w:val="right"/>
            </w:pPr>
            <w:r>
              <w:t>Итого:</w:t>
            </w:r>
          </w:p>
        </w:tc>
        <w:tc>
          <w:tcPr>
            <w:tcW w:w="709" w:type="dxa"/>
          </w:tcPr>
          <w:p w:rsidR="00C02C67" w:rsidRPr="004A1CCE" w:rsidRDefault="00C02C67" w:rsidP="00225E40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84,4</w:t>
            </w:r>
          </w:p>
        </w:tc>
        <w:tc>
          <w:tcPr>
            <w:tcW w:w="2694" w:type="dxa"/>
          </w:tcPr>
          <w:p w:rsidR="00C02C67" w:rsidRPr="00870CA1" w:rsidRDefault="00C02C67" w:rsidP="00225E40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Зачет с оценкой</w:t>
            </w:r>
          </w:p>
        </w:tc>
      </w:tr>
    </w:tbl>
    <w:p w:rsidR="00C02C67" w:rsidRPr="00BD569B" w:rsidRDefault="00C02C67" w:rsidP="00BD569B"/>
    <w:p w:rsidR="00C02C67" w:rsidRPr="00CC202B" w:rsidRDefault="00C02C67" w:rsidP="00FB518D">
      <w:pPr>
        <w:ind w:firstLine="567"/>
        <w:jc w:val="both"/>
      </w:pPr>
      <w:r w:rsidRPr="008065C4">
        <w:rPr>
          <w:b/>
          <w:bCs/>
        </w:rPr>
        <w:t>Критерии оценки</w:t>
      </w:r>
      <w:r w:rsidRPr="00CC202B">
        <w:t xml:space="preserve"> (в соответствии с формируемыми компетенциями и планируемыми результатами обучения):</w:t>
      </w:r>
    </w:p>
    <w:p w:rsidR="00C02C67" w:rsidRPr="00CC202B" w:rsidRDefault="00C02C67" w:rsidP="00FB518D">
      <w:pPr>
        <w:ind w:firstLine="567"/>
        <w:jc w:val="both"/>
      </w:pPr>
      <w:r w:rsidRPr="00CC202B">
        <w:t>– на оценку «</w:t>
      </w:r>
      <w:r w:rsidRPr="00CC202B">
        <w:rPr>
          <w:b/>
          <w:bCs/>
          <w:i/>
          <w:iCs/>
        </w:rPr>
        <w:t>отлично</w:t>
      </w:r>
      <w:r w:rsidRPr="00CC202B">
        <w:t>» – студент должен показать высокий уровень знаний не только на уровне воспроизведения и объяснения информации, но и интеллектуальные навыки реш</w:t>
      </w:r>
      <w:r w:rsidRPr="00CC202B">
        <w:t>е</w:t>
      </w:r>
      <w:r w:rsidRPr="00CC202B">
        <w:t>ния проблем и задач, нахождения уникальных ответов к проблемам, оценки и вынесения критических суждений;</w:t>
      </w:r>
    </w:p>
    <w:p w:rsidR="00C02C67" w:rsidRPr="00CC202B" w:rsidRDefault="00C02C67" w:rsidP="00FB518D">
      <w:pPr>
        <w:ind w:firstLine="567"/>
        <w:jc w:val="both"/>
      </w:pPr>
      <w:r w:rsidRPr="00CC202B">
        <w:t>– на оценку «</w:t>
      </w:r>
      <w:r w:rsidRPr="00707D07">
        <w:rPr>
          <w:b/>
          <w:bCs/>
          <w:i/>
          <w:iCs/>
        </w:rPr>
        <w:t>хорошо</w:t>
      </w:r>
      <w:r w:rsidRPr="00CC202B">
        <w:t>» – студент должен показать знания не только на уровне воспрои</w:t>
      </w:r>
      <w:r w:rsidRPr="00CC202B">
        <w:t>з</w:t>
      </w:r>
      <w:r w:rsidRPr="00CC202B">
        <w:t>ведения и объяснения информации, но и интеллектуальные навыки решения проблем и з</w:t>
      </w:r>
      <w:r w:rsidRPr="00CC202B">
        <w:t>а</w:t>
      </w:r>
      <w:r w:rsidRPr="00CC202B">
        <w:t>дач, нахождения уникальных ответов к проблемам;</w:t>
      </w:r>
    </w:p>
    <w:p w:rsidR="00C02C67" w:rsidRPr="00CC202B" w:rsidRDefault="00C02C67" w:rsidP="00FB518D">
      <w:pPr>
        <w:ind w:firstLine="567"/>
        <w:jc w:val="both"/>
      </w:pPr>
      <w:r w:rsidRPr="00CC202B">
        <w:t>– на оценку «</w:t>
      </w:r>
      <w:r w:rsidRPr="00CC202B">
        <w:rPr>
          <w:b/>
          <w:bCs/>
          <w:i/>
          <w:iCs/>
        </w:rPr>
        <w:t>удовлетворительно</w:t>
      </w:r>
      <w:r w:rsidRPr="00CC202B">
        <w:t>» – студент должен показать знания на уровне во</w:t>
      </w:r>
      <w:r w:rsidRPr="00CC202B">
        <w:t>с</w:t>
      </w:r>
      <w:r w:rsidRPr="00CC202B">
        <w:t>произведения и объяснения информации, интеллектуальные навыки решения простых задач;</w:t>
      </w:r>
    </w:p>
    <w:p w:rsidR="00C02C67" w:rsidRDefault="00C02C67" w:rsidP="00FB518D">
      <w:pPr>
        <w:ind w:firstLine="567"/>
        <w:jc w:val="both"/>
      </w:pPr>
      <w:r w:rsidRPr="00CC202B">
        <w:t>– на оценку «</w:t>
      </w:r>
      <w:r w:rsidRPr="00CC202B">
        <w:rPr>
          <w:b/>
          <w:bCs/>
          <w:i/>
          <w:iCs/>
        </w:rPr>
        <w:t>неудовлетворительно</w:t>
      </w:r>
      <w:r w:rsidRPr="00CC202B">
        <w:t>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02C67" w:rsidRDefault="00C02C67" w:rsidP="00696BB5">
      <w:pPr>
        <w:pStyle w:val="Heading1"/>
        <w:jc w:val="center"/>
        <w:rPr>
          <w:rStyle w:val="FontStyle20"/>
          <w:rFonts w:ascii="Times New Roman" w:hAnsi="Times New Roman"/>
          <w:sz w:val="24"/>
          <w:szCs w:val="24"/>
        </w:rPr>
      </w:pPr>
      <w:r w:rsidRPr="00C17915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C02C67" w:rsidRPr="003D550B" w:rsidRDefault="00C02C67" w:rsidP="00696BB5">
      <w:pPr>
        <w:jc w:val="center"/>
        <w:rPr>
          <w:i/>
          <w:iCs/>
          <w:color w:val="C00000"/>
        </w:rPr>
      </w:pPr>
    </w:p>
    <w:p w:rsidR="00C02C67" w:rsidRPr="003D550B" w:rsidRDefault="00C02C67" w:rsidP="00696BB5">
      <w:pPr>
        <w:jc w:val="center"/>
        <w:rPr>
          <w:b/>
          <w:bCs/>
        </w:rPr>
      </w:pPr>
      <w:r w:rsidRPr="003D550B">
        <w:rPr>
          <w:b/>
          <w:bCs/>
        </w:rPr>
        <w:t>а) Планируемые результаты обучения и оценочные средства для проведения промеж</w:t>
      </w:r>
      <w:r w:rsidRPr="003D550B">
        <w:rPr>
          <w:b/>
          <w:bCs/>
        </w:rPr>
        <w:t>у</w:t>
      </w:r>
      <w:r w:rsidRPr="003D550B">
        <w:rPr>
          <w:b/>
          <w:bCs/>
        </w:rPr>
        <w:t>точной аттестации:</w:t>
      </w:r>
    </w:p>
    <w:p w:rsidR="00C02C67" w:rsidRDefault="00C02C67" w:rsidP="00696BB5">
      <w:pPr>
        <w:rPr>
          <w:i/>
          <w:iCs/>
          <w:color w:val="C00000"/>
          <w:highlight w:val="yellow"/>
        </w:rPr>
      </w:pPr>
    </w:p>
    <w:tbl>
      <w:tblPr>
        <w:tblW w:w="5214" w:type="pct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1001"/>
        <w:gridCol w:w="2305"/>
        <w:gridCol w:w="6911"/>
      </w:tblGrid>
      <w:tr w:rsidR="00C02C67" w:rsidRPr="00457C1A" w:rsidTr="008C77CE">
        <w:trPr>
          <w:trHeight w:val="753"/>
          <w:tblHeader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2C67" w:rsidRPr="008D2A6D" w:rsidRDefault="00C02C67" w:rsidP="008C77CE">
            <w:pPr>
              <w:jc w:val="center"/>
            </w:pPr>
            <w:r w:rsidRPr="008D2A6D">
              <w:t>Стру</w:t>
            </w:r>
            <w:r w:rsidRPr="008D2A6D">
              <w:t>к</w:t>
            </w:r>
            <w:r w:rsidRPr="008D2A6D">
              <w:t xml:space="preserve">турный элемент </w:t>
            </w:r>
            <w:r w:rsidRPr="008D2A6D">
              <w:br/>
              <w:t>комп</w:t>
            </w:r>
            <w:r w:rsidRPr="008D2A6D">
              <w:t>е</w:t>
            </w:r>
            <w:r w:rsidRPr="008D2A6D">
              <w:t>тенции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2C67" w:rsidRPr="008D2A6D" w:rsidRDefault="00C02C67" w:rsidP="008C77CE">
            <w:pPr>
              <w:jc w:val="center"/>
            </w:pPr>
            <w:r w:rsidRPr="008D2A6D">
              <w:t>Планируемые р</w:t>
            </w:r>
            <w:r w:rsidRPr="008D2A6D">
              <w:t>е</w:t>
            </w:r>
            <w:r w:rsidRPr="008D2A6D">
              <w:t xml:space="preserve">зультаты обучения 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2C67" w:rsidRPr="008D2A6D" w:rsidRDefault="00C02C67" w:rsidP="008C77CE">
            <w:pPr>
              <w:jc w:val="center"/>
            </w:pPr>
            <w:r w:rsidRPr="008D2A6D">
              <w:t>Оценочные средства</w:t>
            </w:r>
          </w:p>
        </w:tc>
      </w:tr>
      <w:tr w:rsidR="00C02C67" w:rsidRPr="00457C1A" w:rsidTr="008C77C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C67" w:rsidRPr="00457C1A" w:rsidRDefault="00C02C67" w:rsidP="008C77CE">
            <w:pPr>
              <w:rPr>
                <w:color w:val="C00000"/>
                <w:highlight w:val="yellow"/>
              </w:rPr>
            </w:pPr>
            <w:r>
              <w:rPr>
                <w:color w:val="000000"/>
              </w:rPr>
              <w:t>С</w:t>
            </w:r>
            <w:r w:rsidRPr="00342444">
              <w:rPr>
                <w:color w:val="000000"/>
              </w:rPr>
              <w:t xml:space="preserve">пособностью </w:t>
            </w:r>
            <w:r w:rsidRPr="006B07D7">
              <w:t>использовать естественнонаучные и математические знания для ориентирования в современном информационном пространстве</w:t>
            </w:r>
            <w:r w:rsidRPr="00DF3965">
              <w:t>(</w:t>
            </w:r>
            <w:r w:rsidRPr="00876A47">
              <w:t>ОК-</w:t>
            </w:r>
            <w:r>
              <w:t>3</w:t>
            </w:r>
            <w:r w:rsidRPr="00DF3965">
              <w:t>)</w:t>
            </w:r>
          </w:p>
        </w:tc>
      </w:tr>
      <w:tr w:rsidR="00C02C67" w:rsidRPr="00457C1A" w:rsidTr="008C77CE">
        <w:trPr>
          <w:trHeight w:val="225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C67" w:rsidRPr="00457C1A" w:rsidRDefault="00C02C67" w:rsidP="008C77CE">
            <w:pPr>
              <w:rPr>
                <w:highlight w:val="yellow"/>
              </w:rPr>
            </w:pPr>
            <w:r w:rsidRPr="00100F5A"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C67" w:rsidRPr="00473D3E" w:rsidRDefault="00C02C67" w:rsidP="008C77CE">
            <w:pPr>
              <w:pStyle w:val="a1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 xml:space="preserve">базовые </w:t>
            </w:r>
            <w:r w:rsidRPr="00473D3E">
              <w:t>понятия математики;</w:t>
            </w:r>
          </w:p>
          <w:p w:rsidR="00C02C67" w:rsidRPr="00473D3E" w:rsidRDefault="00C02C67" w:rsidP="008C77CE">
            <w:pPr>
              <w:pStyle w:val="a1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 xml:space="preserve">способы представления и формализации данных; </w:t>
            </w:r>
          </w:p>
          <w:p w:rsidR="00C02C67" w:rsidRPr="00473D3E" w:rsidRDefault="00C02C67" w:rsidP="008C77CE">
            <w:pPr>
              <w:pStyle w:val="a1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>методы</w:t>
            </w:r>
            <w:r w:rsidRPr="00473D3E">
              <w:t xml:space="preserve"> математической обработки информации;</w:t>
            </w:r>
          </w:p>
          <w:p w:rsidR="00C02C67" w:rsidRPr="00473D3E" w:rsidRDefault="00C02C67" w:rsidP="008C77CE">
            <w:pPr>
              <w:pStyle w:val="a1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методы решения базовых математических задач;</w:t>
            </w:r>
          </w:p>
          <w:p w:rsidR="00C02C67" w:rsidRPr="00DF3965" w:rsidRDefault="00C02C67" w:rsidP="008C77CE">
            <w:pPr>
              <w:pStyle w:val="a1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иметь представление об  алгебре логики, множествах, матрицах, графах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C67" w:rsidRPr="006E0464" w:rsidRDefault="00C02C67" w:rsidP="008C77CE">
            <w:pPr>
              <w:pStyle w:val="Heading2"/>
              <w:jc w:val="center"/>
              <w:rPr>
                <w:rFonts w:ascii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6E0464">
              <w:rPr>
                <w:rFonts w:ascii="Times New Roman" w:hAnsi="Times New Roman"/>
                <w:i w:val="0"/>
                <w:iCs w:val="0"/>
                <w:sz w:val="24"/>
                <w:szCs w:val="24"/>
                <w:lang w:eastAsia="ru-RU"/>
              </w:rPr>
              <w:t>Перечень теоретических вопросов к экзамену</w:t>
            </w:r>
          </w:p>
          <w:p w:rsidR="00C02C67" w:rsidRPr="00471E21" w:rsidRDefault="00C02C67" w:rsidP="008C77CE">
            <w:pPr>
              <w:pStyle w:val="ListParagraph"/>
              <w:numPr>
                <w:ilvl w:val="0"/>
                <w:numId w:val="14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Основные понятия теории множеств. Основные операции над множествами. Диаграммы Эйлера-Венна. Бинарные отношения.</w:t>
            </w:r>
          </w:p>
          <w:p w:rsidR="00C02C67" w:rsidRPr="006E0464" w:rsidRDefault="00C02C67" w:rsidP="008C77CE">
            <w:pPr>
              <w:pStyle w:val="Heading2"/>
              <w:numPr>
                <w:ilvl w:val="0"/>
                <w:numId w:val="14"/>
              </w:numPr>
              <w:spacing w:before="0" w:after="0"/>
              <w:jc w:val="both"/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lang w:eastAsia="ru-RU"/>
              </w:rPr>
            </w:pPr>
            <w:r w:rsidRPr="006E0464"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lang w:eastAsia="ru-RU"/>
              </w:rPr>
              <w:t>Элементарные логические функции. Конъюнкция. Диз</w:t>
            </w:r>
            <w:r w:rsidRPr="006E0464"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lang w:eastAsia="ru-RU"/>
              </w:rPr>
              <w:t>ъ</w:t>
            </w:r>
            <w:r w:rsidRPr="006E0464"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lang w:eastAsia="ru-RU"/>
              </w:rPr>
              <w:t xml:space="preserve">юнкция. Пример. </w:t>
            </w:r>
          </w:p>
          <w:p w:rsidR="00C02C67" w:rsidRPr="006E0464" w:rsidRDefault="00C02C67" w:rsidP="008C77CE">
            <w:pPr>
              <w:pStyle w:val="Heading2"/>
              <w:numPr>
                <w:ilvl w:val="0"/>
                <w:numId w:val="14"/>
              </w:numPr>
              <w:spacing w:before="0" w:after="0"/>
              <w:jc w:val="both"/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lang w:eastAsia="ru-RU"/>
              </w:rPr>
            </w:pPr>
            <w:r w:rsidRPr="006E0464"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lang w:eastAsia="ru-RU"/>
              </w:rPr>
              <w:t>Элементарные логические функции. Импликация. Экв</w:t>
            </w:r>
            <w:r w:rsidRPr="006E0464"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lang w:eastAsia="ru-RU"/>
              </w:rPr>
              <w:t>и</w:t>
            </w:r>
            <w:r w:rsidRPr="006E0464"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lang w:eastAsia="ru-RU"/>
              </w:rPr>
              <w:t xml:space="preserve">валенция. Пример. </w:t>
            </w:r>
          </w:p>
          <w:p w:rsidR="00C02C67" w:rsidRPr="006E0464" w:rsidRDefault="00C02C67" w:rsidP="008C77CE">
            <w:pPr>
              <w:pStyle w:val="Heading2"/>
              <w:numPr>
                <w:ilvl w:val="0"/>
                <w:numId w:val="14"/>
              </w:numPr>
              <w:spacing w:before="0" w:after="0"/>
              <w:jc w:val="both"/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lang w:eastAsia="ru-RU"/>
              </w:rPr>
            </w:pPr>
            <w:r w:rsidRPr="006E0464"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lang w:eastAsia="ru-RU"/>
              </w:rPr>
              <w:t>Элементарные логические функции. Решение логических задач.</w:t>
            </w:r>
          </w:p>
          <w:p w:rsidR="00C02C67" w:rsidRPr="006E0464" w:rsidRDefault="00C02C67" w:rsidP="008C77CE">
            <w:pPr>
              <w:pStyle w:val="Heading2"/>
              <w:numPr>
                <w:ilvl w:val="0"/>
                <w:numId w:val="14"/>
              </w:numPr>
              <w:spacing w:before="0" w:after="0"/>
              <w:jc w:val="both"/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lang w:eastAsia="ru-RU"/>
              </w:rPr>
            </w:pPr>
            <w:r w:rsidRPr="006E0464"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lang w:eastAsia="ru-RU"/>
              </w:rPr>
              <w:t>Законы алгебры логики. Упрощение логических выраж</w:t>
            </w:r>
            <w:r w:rsidRPr="006E0464"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lang w:eastAsia="ru-RU"/>
              </w:rPr>
              <w:t>е</w:t>
            </w:r>
            <w:r w:rsidRPr="006E0464"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lang w:eastAsia="ru-RU"/>
              </w:rPr>
              <w:t>ний.</w:t>
            </w:r>
          </w:p>
          <w:p w:rsidR="00C02C67" w:rsidRPr="00471E21" w:rsidRDefault="00C02C67" w:rsidP="008C77CE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 xml:space="preserve">Алгебра логики. Высказывания. Логические операции. Истинностные таблицы. </w:t>
            </w:r>
          </w:p>
          <w:p w:rsidR="00C02C67" w:rsidRPr="00471E21" w:rsidRDefault="00C02C67" w:rsidP="008C77CE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Предикаты и кванторы. Понятие формулы логики пред</w:t>
            </w:r>
            <w:r w:rsidRPr="00471E21">
              <w:rPr>
                <w:sz w:val="24"/>
                <w:szCs w:val="24"/>
              </w:rPr>
              <w:t>и</w:t>
            </w:r>
            <w:r w:rsidRPr="00471E21">
              <w:rPr>
                <w:sz w:val="24"/>
                <w:szCs w:val="24"/>
              </w:rPr>
              <w:t xml:space="preserve">катов. </w:t>
            </w:r>
          </w:p>
          <w:p w:rsidR="00C02C67" w:rsidRPr="006E0464" w:rsidRDefault="00C02C67" w:rsidP="008C77CE">
            <w:pPr>
              <w:pStyle w:val="Heading2"/>
              <w:numPr>
                <w:ilvl w:val="0"/>
                <w:numId w:val="14"/>
              </w:numPr>
              <w:spacing w:before="0" w:after="0"/>
              <w:jc w:val="both"/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lang w:eastAsia="ru-RU"/>
              </w:rPr>
            </w:pPr>
            <w:r w:rsidRPr="006E0464"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lang w:eastAsia="ru-RU"/>
              </w:rPr>
              <w:t>Введение в теорию графов. Основные понятия и опред</w:t>
            </w:r>
            <w:r w:rsidRPr="006E0464"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lang w:eastAsia="ru-RU"/>
              </w:rPr>
              <w:t>е</w:t>
            </w:r>
            <w:r w:rsidRPr="006E0464"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lang w:eastAsia="ru-RU"/>
              </w:rPr>
              <w:t xml:space="preserve">ления. </w:t>
            </w:r>
          </w:p>
          <w:p w:rsidR="00C02C67" w:rsidRPr="006E0464" w:rsidRDefault="00C02C67" w:rsidP="008C77CE">
            <w:pPr>
              <w:pStyle w:val="Heading2"/>
              <w:numPr>
                <w:ilvl w:val="0"/>
                <w:numId w:val="14"/>
              </w:numPr>
              <w:spacing w:before="0" w:after="0"/>
              <w:jc w:val="both"/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lang w:eastAsia="ru-RU"/>
              </w:rPr>
            </w:pPr>
            <w:r w:rsidRPr="006E0464"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lang w:eastAsia="ru-RU"/>
              </w:rPr>
              <w:t xml:space="preserve">Теория графов. Метод поиска в глубину. Пример. </w:t>
            </w:r>
          </w:p>
          <w:p w:rsidR="00C02C67" w:rsidRPr="006E0464" w:rsidRDefault="00C02C67" w:rsidP="008C77CE">
            <w:pPr>
              <w:pStyle w:val="Heading2"/>
              <w:numPr>
                <w:ilvl w:val="0"/>
                <w:numId w:val="14"/>
              </w:numPr>
              <w:spacing w:before="0" w:after="0"/>
              <w:jc w:val="both"/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lang w:eastAsia="ru-RU"/>
              </w:rPr>
            </w:pPr>
            <w:r w:rsidRPr="006E0464"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lang w:eastAsia="ru-RU"/>
              </w:rPr>
              <w:t xml:space="preserve">Эйлеровы графы. Пример. </w:t>
            </w:r>
          </w:p>
          <w:p w:rsidR="00C02C67" w:rsidRPr="006E0464" w:rsidRDefault="00C02C67" w:rsidP="008C77CE">
            <w:pPr>
              <w:pStyle w:val="Heading2"/>
              <w:numPr>
                <w:ilvl w:val="0"/>
                <w:numId w:val="14"/>
              </w:numPr>
              <w:spacing w:before="0" w:after="0"/>
              <w:jc w:val="both"/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lang w:eastAsia="ru-RU"/>
              </w:rPr>
            </w:pPr>
            <w:r w:rsidRPr="006E0464"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lang w:eastAsia="ru-RU"/>
              </w:rPr>
              <w:t xml:space="preserve">Кратчайшие пути на графе. Пример задачи. </w:t>
            </w:r>
          </w:p>
          <w:p w:rsidR="00C02C67" w:rsidRPr="006E0464" w:rsidRDefault="00C02C67" w:rsidP="008C77CE">
            <w:pPr>
              <w:pStyle w:val="Heading2"/>
              <w:numPr>
                <w:ilvl w:val="0"/>
                <w:numId w:val="14"/>
              </w:numPr>
              <w:spacing w:before="0" w:after="0"/>
              <w:jc w:val="both"/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lang w:eastAsia="ru-RU"/>
              </w:rPr>
            </w:pPr>
            <w:r w:rsidRPr="006E0464"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lang w:eastAsia="ru-RU"/>
              </w:rPr>
              <w:t>Комбинаторика. Размещения. Перестановки. Примеры з</w:t>
            </w:r>
            <w:r w:rsidRPr="006E0464"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lang w:eastAsia="ru-RU"/>
              </w:rPr>
              <w:t>а</w:t>
            </w:r>
            <w:r w:rsidRPr="006E0464"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lang w:eastAsia="ru-RU"/>
              </w:rPr>
              <w:t xml:space="preserve">дач. </w:t>
            </w:r>
          </w:p>
          <w:p w:rsidR="00C02C67" w:rsidRPr="006E0464" w:rsidRDefault="00C02C67" w:rsidP="008C77CE">
            <w:pPr>
              <w:pStyle w:val="Heading2"/>
              <w:numPr>
                <w:ilvl w:val="0"/>
                <w:numId w:val="14"/>
              </w:numPr>
              <w:spacing w:before="0" w:after="0"/>
              <w:jc w:val="both"/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lang w:eastAsia="ru-RU"/>
              </w:rPr>
            </w:pPr>
            <w:r w:rsidRPr="006E0464"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lang w:eastAsia="ru-RU"/>
              </w:rPr>
              <w:t xml:space="preserve">Комбинаторика. Сочетания. Пример задачи. </w:t>
            </w:r>
          </w:p>
          <w:p w:rsidR="00C02C67" w:rsidRDefault="00C02C67" w:rsidP="008C77CE">
            <w:pPr>
              <w:pStyle w:val="ListParagraph"/>
              <w:numPr>
                <w:ilvl w:val="0"/>
                <w:numId w:val="14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 xml:space="preserve">Матричные вычисления. Сложение и умножение матриц. </w:t>
            </w:r>
          </w:p>
          <w:p w:rsidR="00C02C67" w:rsidRPr="00471E21" w:rsidRDefault="00C02C67" w:rsidP="008C77CE">
            <w:pPr>
              <w:pStyle w:val="ListParagraph"/>
              <w:numPr>
                <w:ilvl w:val="0"/>
                <w:numId w:val="14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Матричные вычисления. Решение систем линейных ура</w:t>
            </w:r>
            <w:r w:rsidRPr="00471E21">
              <w:rPr>
                <w:sz w:val="24"/>
                <w:szCs w:val="24"/>
              </w:rPr>
              <w:t>в</w:t>
            </w:r>
            <w:r w:rsidRPr="00471E21">
              <w:rPr>
                <w:sz w:val="24"/>
                <w:szCs w:val="24"/>
              </w:rPr>
              <w:t>нений.</w:t>
            </w:r>
          </w:p>
          <w:p w:rsidR="00C02C67" w:rsidRPr="00471E21" w:rsidRDefault="00C02C67" w:rsidP="008C77CE">
            <w:pPr>
              <w:pStyle w:val="ListParagraph"/>
              <w:numPr>
                <w:ilvl w:val="0"/>
                <w:numId w:val="14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Соединения без повторений и с повторениями. Комбин</w:t>
            </w:r>
            <w:r w:rsidRPr="00471E21">
              <w:rPr>
                <w:sz w:val="24"/>
                <w:szCs w:val="24"/>
              </w:rPr>
              <w:t>а</w:t>
            </w:r>
            <w:r w:rsidRPr="00471E21">
              <w:rPr>
                <w:sz w:val="24"/>
                <w:szCs w:val="24"/>
              </w:rPr>
              <w:t xml:space="preserve">торные правила сложения и умножения. </w:t>
            </w:r>
          </w:p>
          <w:p w:rsidR="00C02C67" w:rsidRPr="00471E21" w:rsidRDefault="00C02C67" w:rsidP="008C77CE">
            <w:pPr>
              <w:pStyle w:val="ListParagraph"/>
              <w:numPr>
                <w:ilvl w:val="0"/>
                <w:numId w:val="14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Перестановки, размещения и сочетания. Примеры комб</w:t>
            </w:r>
            <w:r w:rsidRPr="00471E21">
              <w:rPr>
                <w:sz w:val="24"/>
                <w:szCs w:val="24"/>
              </w:rPr>
              <w:t>и</w:t>
            </w:r>
            <w:r w:rsidRPr="00471E21">
              <w:rPr>
                <w:sz w:val="24"/>
                <w:szCs w:val="24"/>
              </w:rPr>
              <w:t>наторных задач</w:t>
            </w:r>
          </w:p>
          <w:p w:rsidR="00C02C67" w:rsidRPr="00471E21" w:rsidRDefault="00C02C67" w:rsidP="008C77CE">
            <w:pPr>
              <w:pStyle w:val="ListParagraph"/>
              <w:numPr>
                <w:ilvl w:val="0"/>
                <w:numId w:val="14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Классическое определение вероятности. Теоремы умн</w:t>
            </w:r>
            <w:r w:rsidRPr="00471E21">
              <w:rPr>
                <w:sz w:val="24"/>
                <w:szCs w:val="24"/>
              </w:rPr>
              <w:t>о</w:t>
            </w:r>
            <w:r w:rsidRPr="00471E21">
              <w:rPr>
                <w:sz w:val="24"/>
                <w:szCs w:val="24"/>
              </w:rPr>
              <w:t xml:space="preserve">жения и сложения вероятностей. </w:t>
            </w:r>
          </w:p>
          <w:p w:rsidR="00C02C67" w:rsidRPr="006E0464" w:rsidRDefault="00C02C67" w:rsidP="008C77CE">
            <w:pPr>
              <w:pStyle w:val="Heading2"/>
              <w:numPr>
                <w:ilvl w:val="0"/>
                <w:numId w:val="14"/>
              </w:numPr>
              <w:spacing w:before="0" w:after="0"/>
              <w:jc w:val="both"/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lang w:eastAsia="ru-RU"/>
              </w:rPr>
            </w:pPr>
            <w:r w:rsidRPr="006E0464"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lang w:eastAsia="ru-RU"/>
              </w:rPr>
              <w:t xml:space="preserve">Дискретные  и непрерывные случайные величины. </w:t>
            </w:r>
          </w:p>
          <w:p w:rsidR="00C02C67" w:rsidRPr="006E0464" w:rsidRDefault="00C02C67" w:rsidP="008C77CE">
            <w:pPr>
              <w:pStyle w:val="Heading2"/>
              <w:numPr>
                <w:ilvl w:val="0"/>
                <w:numId w:val="14"/>
              </w:numPr>
              <w:spacing w:before="0" w:after="0"/>
              <w:jc w:val="both"/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lang w:eastAsia="ru-RU"/>
              </w:rPr>
            </w:pPr>
            <w:r w:rsidRPr="006E0464"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lang w:eastAsia="ru-RU"/>
              </w:rPr>
              <w:t>Нормальный закон распределения вероятностей.</w:t>
            </w:r>
          </w:p>
          <w:p w:rsidR="00C02C67" w:rsidRPr="006E0464" w:rsidRDefault="00C02C67" w:rsidP="008C77CE">
            <w:pPr>
              <w:pStyle w:val="Heading2"/>
              <w:numPr>
                <w:ilvl w:val="0"/>
                <w:numId w:val="14"/>
              </w:numPr>
              <w:spacing w:before="0" w:after="0"/>
              <w:jc w:val="both"/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lang w:eastAsia="ru-RU"/>
              </w:rPr>
            </w:pPr>
            <w:r w:rsidRPr="006E0464"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lang w:eastAsia="ru-RU"/>
              </w:rPr>
              <w:t xml:space="preserve">Статические гипотезы и методы проверки гипотез. </w:t>
            </w:r>
          </w:p>
          <w:p w:rsidR="00C02C67" w:rsidRPr="006E0464" w:rsidRDefault="00C02C67" w:rsidP="008C77CE">
            <w:pPr>
              <w:pStyle w:val="Heading2"/>
              <w:numPr>
                <w:ilvl w:val="0"/>
                <w:numId w:val="14"/>
              </w:numPr>
              <w:spacing w:before="0" w:after="0"/>
              <w:jc w:val="both"/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lang w:eastAsia="ru-RU"/>
              </w:rPr>
            </w:pPr>
            <w:r w:rsidRPr="006E0464"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lang w:eastAsia="ru-RU"/>
              </w:rPr>
              <w:t>Основные понятия математической статистики. Характ</w:t>
            </w:r>
            <w:r w:rsidRPr="006E0464"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lang w:eastAsia="ru-RU"/>
              </w:rPr>
              <w:t>е</w:t>
            </w:r>
            <w:r w:rsidRPr="006E0464"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lang w:eastAsia="ru-RU"/>
              </w:rPr>
              <w:t xml:space="preserve">ристики вариационного ряда. </w:t>
            </w:r>
          </w:p>
          <w:p w:rsidR="00C02C67" w:rsidRPr="006E0464" w:rsidRDefault="00C02C67" w:rsidP="008C77CE">
            <w:pPr>
              <w:pStyle w:val="Heading2"/>
              <w:numPr>
                <w:ilvl w:val="0"/>
                <w:numId w:val="14"/>
              </w:numPr>
              <w:spacing w:before="0" w:after="0"/>
              <w:jc w:val="both"/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lang w:eastAsia="ru-RU"/>
              </w:rPr>
            </w:pPr>
            <w:r w:rsidRPr="006E0464"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lang w:eastAsia="ru-RU"/>
              </w:rPr>
              <w:t>Статистическое распределение выборки. Закон распред</w:t>
            </w:r>
            <w:r w:rsidRPr="006E0464"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lang w:eastAsia="ru-RU"/>
              </w:rPr>
              <w:t>е</w:t>
            </w:r>
            <w:r w:rsidRPr="006E0464"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  <w:lang w:eastAsia="ru-RU"/>
              </w:rPr>
              <w:t>ления вероятностей. Полигон и гистограмма частот.</w:t>
            </w:r>
          </w:p>
          <w:p w:rsidR="00C02C67" w:rsidRPr="000E6158" w:rsidRDefault="00C02C67" w:rsidP="008C77CE">
            <w:pPr>
              <w:pStyle w:val="ListParagraph"/>
              <w:tabs>
                <w:tab w:val="left" w:pos="373"/>
              </w:tabs>
              <w:ind w:left="89"/>
            </w:pPr>
          </w:p>
          <w:p w:rsidR="00C02C67" w:rsidRPr="00830D3C" w:rsidRDefault="00C02C67" w:rsidP="008C77CE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1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Наука, изучающая законы и формы мышления, называется:</w:t>
            </w:r>
          </w:p>
          <w:p w:rsidR="00C02C67" w:rsidRDefault="00C02C67" w:rsidP="008C77CE">
            <w:pPr>
              <w:pStyle w:val="ListParagraph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 xml:space="preserve">Алгебра </w:t>
            </w:r>
          </w:p>
          <w:p w:rsidR="00C02C67" w:rsidRDefault="00C02C67" w:rsidP="008C77CE">
            <w:pPr>
              <w:pStyle w:val="ListParagraph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>Геометрия</w:t>
            </w:r>
          </w:p>
          <w:p w:rsidR="00C02C67" w:rsidRDefault="00C02C67" w:rsidP="008C77CE">
            <w:pPr>
              <w:pStyle w:val="ListParagraph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>Философия</w:t>
            </w:r>
          </w:p>
          <w:p w:rsidR="00C02C67" w:rsidRPr="006320D8" w:rsidRDefault="00C02C67" w:rsidP="008C77CE">
            <w:pPr>
              <w:pStyle w:val="ListParagraph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>Логика</w:t>
            </w:r>
          </w:p>
          <w:p w:rsidR="00C02C67" w:rsidRPr="00830D3C" w:rsidRDefault="00C02C67" w:rsidP="008C77CE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2.</w:t>
            </w:r>
            <w:r w:rsidRPr="00830D3C">
              <w:rPr>
                <w:color w:val="000000"/>
              </w:rPr>
              <w:t> Повествовательное предложение, в котором что-то утвержд</w:t>
            </w:r>
            <w:r w:rsidRPr="00830D3C">
              <w:rPr>
                <w:color w:val="000000"/>
              </w:rPr>
              <w:t>а</w:t>
            </w:r>
            <w:r w:rsidRPr="00830D3C">
              <w:rPr>
                <w:color w:val="000000"/>
              </w:rPr>
              <w:t>ется или отрицается называется:</w:t>
            </w:r>
          </w:p>
          <w:p w:rsidR="00C02C67" w:rsidRPr="008D45CA" w:rsidRDefault="00C02C67" w:rsidP="008C77CE">
            <w:pPr>
              <w:pStyle w:val="ListParagraph"/>
              <w:widowControl/>
              <w:numPr>
                <w:ilvl w:val="0"/>
                <w:numId w:val="24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Выражение</w:t>
            </w:r>
          </w:p>
          <w:p w:rsidR="00C02C67" w:rsidRPr="008D45CA" w:rsidRDefault="00C02C67" w:rsidP="008C77CE">
            <w:pPr>
              <w:pStyle w:val="ListParagraph"/>
              <w:widowControl/>
              <w:numPr>
                <w:ilvl w:val="0"/>
                <w:numId w:val="24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Аксиома</w:t>
            </w:r>
          </w:p>
          <w:p w:rsidR="00C02C67" w:rsidRPr="008D45CA" w:rsidRDefault="00C02C67" w:rsidP="008C77CE">
            <w:pPr>
              <w:pStyle w:val="ListParagraph"/>
              <w:widowControl/>
              <w:numPr>
                <w:ilvl w:val="0"/>
                <w:numId w:val="24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Высказывание</w:t>
            </w:r>
          </w:p>
          <w:p w:rsidR="00C02C67" w:rsidRPr="008D45CA" w:rsidRDefault="00C02C67" w:rsidP="008C77CE">
            <w:pPr>
              <w:pStyle w:val="ListParagraph"/>
              <w:widowControl/>
              <w:numPr>
                <w:ilvl w:val="0"/>
                <w:numId w:val="24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Умозаключение</w:t>
            </w:r>
          </w:p>
          <w:p w:rsidR="00C02C67" w:rsidRPr="00830D3C" w:rsidRDefault="00C02C67" w:rsidP="008C77CE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3.</w:t>
            </w:r>
            <w:r w:rsidRPr="00830D3C">
              <w:rPr>
                <w:color w:val="000000"/>
              </w:rPr>
              <w:t> Константа, которая обозначается "1" в алгебре логики назыв</w:t>
            </w:r>
            <w:r w:rsidRPr="00830D3C">
              <w:rPr>
                <w:color w:val="000000"/>
              </w:rPr>
              <w:t>а</w:t>
            </w:r>
            <w:r w:rsidRPr="00830D3C">
              <w:rPr>
                <w:color w:val="000000"/>
              </w:rPr>
              <w:t>ется:</w:t>
            </w:r>
          </w:p>
          <w:p w:rsidR="00C02C67" w:rsidRPr="007C7F6F" w:rsidRDefault="00C02C67" w:rsidP="008C77CE">
            <w:pPr>
              <w:pStyle w:val="ListParagraph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Ложь</w:t>
            </w:r>
          </w:p>
          <w:p w:rsidR="00C02C67" w:rsidRPr="007C7F6F" w:rsidRDefault="00C02C67" w:rsidP="008C77CE">
            <w:pPr>
              <w:pStyle w:val="ListParagraph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Истина</w:t>
            </w:r>
          </w:p>
          <w:p w:rsidR="00C02C67" w:rsidRPr="007C7F6F" w:rsidRDefault="00C02C67" w:rsidP="008C77CE">
            <w:pPr>
              <w:pStyle w:val="ListParagraph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Правда</w:t>
            </w:r>
          </w:p>
          <w:p w:rsidR="00C02C67" w:rsidRPr="007C7F6F" w:rsidRDefault="00C02C67" w:rsidP="008C77CE">
            <w:pPr>
              <w:pStyle w:val="ListParagraph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неправда</w:t>
            </w:r>
          </w:p>
          <w:p w:rsidR="00C02C67" w:rsidRPr="00830D3C" w:rsidRDefault="00C02C67" w:rsidP="008C77CE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4.</w:t>
            </w:r>
            <w:r w:rsidRPr="00830D3C">
              <w:rPr>
                <w:color w:val="000000"/>
              </w:rPr>
              <w:t> Какое из следующих высказываний является истинным?</w:t>
            </w:r>
          </w:p>
          <w:p w:rsidR="00C02C67" w:rsidRPr="007C7F6F" w:rsidRDefault="00C02C67" w:rsidP="008C77CE">
            <w:pPr>
              <w:pStyle w:val="ListParagraph"/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город Париж - столица Англии</w:t>
            </w:r>
          </w:p>
          <w:p w:rsidR="00C02C67" w:rsidRPr="007C7F6F" w:rsidRDefault="00C02C67" w:rsidP="008C77CE">
            <w:pPr>
              <w:pStyle w:val="ListParagraph"/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3 + 5 = 2 + 4</w:t>
            </w:r>
          </w:p>
          <w:p w:rsidR="00C02C67" w:rsidRPr="007C7F6F" w:rsidRDefault="00C02C67" w:rsidP="008C77CE">
            <w:pPr>
              <w:pStyle w:val="ListParagraph"/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II + VI = VIII</w:t>
            </w:r>
          </w:p>
          <w:p w:rsidR="00C02C67" w:rsidRPr="007C7F6F" w:rsidRDefault="00C02C67" w:rsidP="008C77CE">
            <w:pPr>
              <w:pStyle w:val="ListParagraph"/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томатный сок вреден</w:t>
            </w:r>
          </w:p>
          <w:p w:rsidR="00C02C67" w:rsidRDefault="00C02C67" w:rsidP="008C77CE">
            <w:pPr>
              <w:shd w:val="clear" w:color="auto" w:fill="FFFFFF"/>
              <w:rPr>
                <w:color w:val="000000"/>
              </w:rPr>
            </w:pPr>
            <w:r w:rsidRPr="00830D3C">
              <w:rPr>
                <w:b/>
                <w:bCs/>
                <w:color w:val="000000"/>
              </w:rPr>
              <w:t>5.</w:t>
            </w:r>
            <w:r w:rsidRPr="00830D3C">
              <w:rPr>
                <w:color w:val="000000"/>
              </w:rPr>
              <w:t> Объединение двух высказываний в одно с помощью союза "и" называется:</w:t>
            </w:r>
          </w:p>
          <w:p w:rsidR="00C02C67" w:rsidRPr="00BA72CF" w:rsidRDefault="00C02C67" w:rsidP="008C77CE">
            <w:pPr>
              <w:pStyle w:val="ListParagraph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Инверсия</w:t>
            </w:r>
          </w:p>
          <w:p w:rsidR="00C02C67" w:rsidRPr="0095401A" w:rsidRDefault="00C02C67" w:rsidP="008C77CE">
            <w:pPr>
              <w:pStyle w:val="ListParagraph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color w:val="000000"/>
                <w:sz w:val="24"/>
                <w:szCs w:val="24"/>
              </w:rPr>
              <w:t>Конъюкция</w:t>
            </w:r>
          </w:p>
          <w:p w:rsidR="00C02C67" w:rsidRPr="00BA72CF" w:rsidRDefault="00C02C67" w:rsidP="008C77CE">
            <w:pPr>
              <w:pStyle w:val="ListParagraph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C02C67" w:rsidRPr="00BA72CF" w:rsidRDefault="00C02C67" w:rsidP="008C77CE">
            <w:pPr>
              <w:pStyle w:val="ListParagraph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Импликация</w:t>
            </w:r>
          </w:p>
          <w:p w:rsidR="00C02C67" w:rsidRPr="00830D3C" w:rsidRDefault="00C02C67" w:rsidP="008C77CE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C02C67" w:rsidRPr="00830D3C" w:rsidRDefault="00C02C67" w:rsidP="008C77CE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6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Объединение двух высказываний в одно с помощью союза "и</w:t>
            </w:r>
            <w:r>
              <w:rPr>
                <w:color w:val="000000"/>
              </w:rPr>
              <w:t>ли</w:t>
            </w:r>
            <w:r w:rsidRPr="00830D3C">
              <w:rPr>
                <w:color w:val="000000"/>
              </w:rPr>
              <w:t>" называется:</w:t>
            </w:r>
          </w:p>
          <w:p w:rsidR="00C02C67" w:rsidRPr="00BA72CF" w:rsidRDefault="00C02C67" w:rsidP="008C77CE">
            <w:pPr>
              <w:pStyle w:val="ListParagraph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Инверсия</w:t>
            </w:r>
          </w:p>
          <w:p w:rsidR="00C02C67" w:rsidRPr="0095401A" w:rsidRDefault="00C02C67" w:rsidP="008C77CE">
            <w:pPr>
              <w:pStyle w:val="ListParagraph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color w:val="000000"/>
                <w:sz w:val="24"/>
                <w:szCs w:val="24"/>
              </w:rPr>
              <w:t>Конъюкция</w:t>
            </w:r>
          </w:p>
          <w:p w:rsidR="00C02C67" w:rsidRPr="00BA72CF" w:rsidRDefault="00C02C67" w:rsidP="008C77CE">
            <w:pPr>
              <w:pStyle w:val="ListParagraph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C02C67" w:rsidRPr="00BA72CF" w:rsidRDefault="00C02C67" w:rsidP="008C77CE">
            <w:pPr>
              <w:pStyle w:val="ListParagraph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Импликация</w:t>
            </w:r>
          </w:p>
          <w:p w:rsidR="00C02C67" w:rsidRDefault="00C02C67" w:rsidP="008C77CE">
            <w:pPr>
              <w:shd w:val="clear" w:color="auto" w:fill="FFFFFF"/>
              <w:rPr>
                <w:b/>
                <w:bCs/>
                <w:color w:val="000000"/>
              </w:rPr>
            </w:pPr>
          </w:p>
          <w:p w:rsidR="00C02C67" w:rsidRPr="00830D3C" w:rsidRDefault="00C02C67" w:rsidP="008C77CE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7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</w:t>
            </w:r>
            <w:r>
              <w:rPr>
                <w:color w:val="000000"/>
              </w:rPr>
              <w:t>Логическая операция, которая  соответствует конструкции «если…, то…»</w:t>
            </w:r>
          </w:p>
          <w:p w:rsidR="00C02C67" w:rsidRPr="00BA72CF" w:rsidRDefault="00C02C67" w:rsidP="008C77CE">
            <w:pPr>
              <w:pStyle w:val="ListParagraph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Инверсия</w:t>
            </w:r>
          </w:p>
          <w:p w:rsidR="00C02C67" w:rsidRPr="00BA72CF" w:rsidRDefault="00C02C67" w:rsidP="008C77CE">
            <w:pPr>
              <w:pStyle w:val="ListParagraph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Тождество</w:t>
            </w:r>
          </w:p>
          <w:p w:rsidR="00C02C67" w:rsidRPr="00BA72CF" w:rsidRDefault="00C02C67" w:rsidP="008C77CE">
            <w:pPr>
              <w:pStyle w:val="ListParagraph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C02C67" w:rsidRPr="00BA72CF" w:rsidRDefault="00C02C67" w:rsidP="008C77CE">
            <w:pPr>
              <w:pStyle w:val="ListParagraph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импликация</w:t>
            </w:r>
          </w:p>
          <w:p w:rsidR="00C02C67" w:rsidRPr="00830D3C" w:rsidRDefault="00C02C67" w:rsidP="008C77CE">
            <w:pPr>
              <w:shd w:val="clear" w:color="auto" w:fill="FFFFFF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</w:rPr>
              <w:t>8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</w:t>
            </w:r>
            <w:r>
              <w:rPr>
                <w:color w:val="000000"/>
              </w:rPr>
              <w:t xml:space="preserve">Логическая операция, которая  соответствует конструкции </w:t>
            </w:r>
            <w:r w:rsidRPr="00C6689F">
              <w:rPr>
                <w:b/>
                <w:bCs/>
                <w:color w:val="000000"/>
              </w:rPr>
              <w:t xml:space="preserve">«A </w:t>
            </w:r>
            <w:r w:rsidRPr="00C6689F">
              <w:rPr>
                <w:color w:val="000000"/>
              </w:rPr>
              <w:t xml:space="preserve">тогда и только тогда, когда </w:t>
            </w:r>
            <w:r w:rsidRPr="00C6689F">
              <w:rPr>
                <w:b/>
                <w:bCs/>
                <w:color w:val="000000"/>
              </w:rPr>
              <w:t>B»</w:t>
            </w:r>
          </w:p>
          <w:p w:rsidR="00C02C67" w:rsidRPr="00352F03" w:rsidRDefault="00C02C67" w:rsidP="008C77CE">
            <w:pPr>
              <w:pStyle w:val="ListParagraph"/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2F03">
              <w:rPr>
                <w:color w:val="000000"/>
                <w:sz w:val="24"/>
                <w:szCs w:val="24"/>
              </w:rPr>
              <w:t>Инверсия</w:t>
            </w:r>
          </w:p>
          <w:p w:rsidR="00C02C67" w:rsidRPr="00BA72CF" w:rsidRDefault="00C02C67" w:rsidP="008C77CE">
            <w:pPr>
              <w:pStyle w:val="ListParagraph"/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24"/>
                <w:szCs w:val="24"/>
              </w:rPr>
              <w:t>Эквиваленция</w:t>
            </w:r>
          </w:p>
          <w:p w:rsidR="00C02C67" w:rsidRPr="00BA72CF" w:rsidRDefault="00C02C67" w:rsidP="008C77CE">
            <w:pPr>
              <w:pStyle w:val="ListParagraph"/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C02C67" w:rsidRPr="00BA72CF" w:rsidRDefault="00C02C67" w:rsidP="008C77CE">
            <w:pPr>
              <w:pStyle w:val="ListParagraph"/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24"/>
                <w:szCs w:val="24"/>
              </w:rPr>
              <w:t>И</w:t>
            </w:r>
            <w:r w:rsidRPr="00BA72CF">
              <w:rPr>
                <w:color w:val="000000"/>
                <w:sz w:val="24"/>
                <w:szCs w:val="24"/>
              </w:rPr>
              <w:t>мпликация</w:t>
            </w:r>
          </w:p>
          <w:p w:rsidR="00C02C67" w:rsidRDefault="00C02C67" w:rsidP="008C77CE">
            <w:r w:rsidRPr="00360FF5">
              <w:rPr>
                <w:b/>
                <w:bCs/>
              </w:rPr>
              <w:t>9.</w:t>
            </w:r>
            <w:r w:rsidRPr="00BE0ED0">
              <w:t xml:space="preserve">Дано множество </w:t>
            </w:r>
            <w:r w:rsidRPr="00BE0ED0">
              <w:rPr>
                <w:lang w:val="en-US"/>
              </w:rPr>
              <w:t>A</w:t>
            </w:r>
            <w:r w:rsidRPr="00BE0ED0">
              <w:t>={34,68,136,272}. Чему равна мощность эт</w:t>
            </w:r>
            <w:r w:rsidRPr="00BE0ED0">
              <w:t>о</w:t>
            </w:r>
            <w:r w:rsidRPr="00BE0ED0">
              <w:t>го множества?</w:t>
            </w:r>
          </w:p>
          <w:p w:rsidR="00C02C67" w:rsidRDefault="00C02C67" w:rsidP="008C77CE">
            <w:pPr>
              <w:pStyle w:val="ListParagraph"/>
              <w:widowControl/>
              <w:numPr>
                <w:ilvl w:val="0"/>
                <w:numId w:val="17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  <w:p w:rsidR="00C02C67" w:rsidRDefault="00C02C67" w:rsidP="008C77CE">
            <w:pPr>
              <w:pStyle w:val="ListParagraph"/>
              <w:widowControl/>
              <w:numPr>
                <w:ilvl w:val="0"/>
                <w:numId w:val="17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C02C67" w:rsidRDefault="00C02C67" w:rsidP="008C77CE">
            <w:pPr>
              <w:pStyle w:val="ListParagraph"/>
              <w:widowControl/>
              <w:numPr>
                <w:ilvl w:val="0"/>
                <w:numId w:val="17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C02C67" w:rsidRPr="00BE0ED0" w:rsidRDefault="00C02C67" w:rsidP="008C77CE">
            <w:pPr>
              <w:pStyle w:val="ListParagraph"/>
              <w:widowControl/>
              <w:numPr>
                <w:ilvl w:val="0"/>
                <w:numId w:val="17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272</w:t>
            </w:r>
          </w:p>
          <w:p w:rsidR="00C02C67" w:rsidRPr="00BE0ED0" w:rsidRDefault="00C02C67" w:rsidP="008C77CE">
            <w:r>
              <w:rPr>
                <w:b/>
                <w:bCs/>
              </w:rPr>
              <w:t xml:space="preserve">10. </w:t>
            </w:r>
            <w:r w:rsidRPr="00BE0ED0">
              <w:t xml:space="preserve">Пересечением множеств </w:t>
            </w:r>
            <w:r w:rsidRPr="00BE0ED0">
              <w:rPr>
                <w:lang w:val="en-US"/>
              </w:rPr>
              <w:t>A</w:t>
            </w:r>
            <w:r w:rsidRPr="00BE0ED0">
              <w:t xml:space="preserve">={1,2,6,7,9,12,22} и </w:t>
            </w:r>
            <w:r w:rsidRPr="00BE0ED0">
              <w:rPr>
                <w:lang w:val="en-US"/>
              </w:rPr>
              <w:t>B</w:t>
            </w:r>
            <w:r w:rsidRPr="00BE0ED0">
              <w:t>={2,6,9,12} будет множество</w:t>
            </w:r>
          </w:p>
          <w:p w:rsidR="00C02C67" w:rsidRPr="00BE0ED0" w:rsidRDefault="00C02C67" w:rsidP="008C77CE">
            <w:pPr>
              <w:pStyle w:val="ListParagraph"/>
              <w:numPr>
                <w:ilvl w:val="1"/>
                <w:numId w:val="28"/>
              </w:numPr>
              <w:jc w:val="both"/>
            </w:pPr>
            <w:r w:rsidRPr="00BE0ED0">
              <w:t>{2,6,9,12}</w:t>
            </w:r>
          </w:p>
          <w:p w:rsidR="00C02C67" w:rsidRPr="00BE0ED0" w:rsidRDefault="00C02C67" w:rsidP="008C77CE">
            <w:pPr>
              <w:pStyle w:val="ListParagraph"/>
              <w:numPr>
                <w:ilvl w:val="1"/>
                <w:numId w:val="28"/>
              </w:numPr>
              <w:jc w:val="both"/>
            </w:pPr>
            <w:r w:rsidRPr="00BE0ED0">
              <w:t>{1,7,22}</w:t>
            </w:r>
          </w:p>
          <w:p w:rsidR="00C02C67" w:rsidRPr="00360FF5" w:rsidRDefault="00C02C67" w:rsidP="008C77CE">
            <w:pPr>
              <w:pStyle w:val="ListParagraph"/>
              <w:numPr>
                <w:ilvl w:val="1"/>
                <w:numId w:val="28"/>
              </w:numPr>
              <w:jc w:val="both"/>
              <w:rPr>
                <w:b/>
                <w:bCs/>
              </w:rPr>
            </w:pPr>
            <w:r w:rsidRPr="00BE0ED0">
              <w:t>{1,2,6,7,9,12,22}</w:t>
            </w:r>
          </w:p>
          <w:p w:rsidR="00C02C67" w:rsidRPr="00BE0ED0" w:rsidRDefault="00C02C67" w:rsidP="008C77CE">
            <w:r w:rsidRPr="00360FF5">
              <w:rPr>
                <w:b/>
                <w:bCs/>
              </w:rPr>
              <w:t>11</w:t>
            </w:r>
            <w:r>
              <w:t xml:space="preserve">. </w:t>
            </w:r>
            <w:r w:rsidRPr="00BE0ED0">
              <w:t>Множество рациональных чисел является подмножеством</w:t>
            </w:r>
          </w:p>
          <w:p w:rsidR="00C02C67" w:rsidRPr="00360FF5" w:rsidRDefault="00C02C67" w:rsidP="008C77CE">
            <w:pPr>
              <w:pStyle w:val="ListParagraph"/>
              <w:numPr>
                <w:ilvl w:val="0"/>
                <w:numId w:val="29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целых чисел;</w:t>
            </w:r>
          </w:p>
          <w:p w:rsidR="00C02C67" w:rsidRPr="00360FF5" w:rsidRDefault="00C02C67" w:rsidP="008C77CE">
            <w:pPr>
              <w:pStyle w:val="ListParagraph"/>
              <w:numPr>
                <w:ilvl w:val="0"/>
                <w:numId w:val="29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натуральных чисел;</w:t>
            </w:r>
          </w:p>
          <w:p w:rsidR="00C02C67" w:rsidRPr="00360FF5" w:rsidRDefault="00C02C67" w:rsidP="008C77CE">
            <w:pPr>
              <w:pStyle w:val="ListParagraph"/>
              <w:numPr>
                <w:ilvl w:val="0"/>
                <w:numId w:val="29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положительных чисел;</w:t>
            </w:r>
          </w:p>
          <w:p w:rsidR="00C02C67" w:rsidRPr="00360FF5" w:rsidRDefault="00C02C67" w:rsidP="008C77CE">
            <w:pPr>
              <w:pStyle w:val="ListParagraph"/>
              <w:numPr>
                <w:ilvl w:val="0"/>
                <w:numId w:val="29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действительных чисел</w:t>
            </w:r>
          </w:p>
          <w:p w:rsidR="00C02C67" w:rsidRPr="00360FF5" w:rsidRDefault="00C02C67" w:rsidP="008C77CE"/>
          <w:p w:rsidR="00C02C67" w:rsidRPr="00360FF5" w:rsidRDefault="00C02C67" w:rsidP="008C77CE">
            <w:r w:rsidRPr="00360FF5">
              <w:rPr>
                <w:b/>
                <w:bCs/>
              </w:rPr>
              <w:t>12.</w:t>
            </w:r>
            <w:r w:rsidRPr="00360FF5">
              <w:t>Какой граф называется ориентированным?</w:t>
            </w:r>
          </w:p>
          <w:p w:rsidR="00C02C67" w:rsidRPr="00360FF5" w:rsidRDefault="00C02C67" w:rsidP="008C77CE">
            <w:pPr>
              <w:pStyle w:val="ListParagraph"/>
              <w:numPr>
                <w:ilvl w:val="0"/>
                <w:numId w:val="30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С петлями</w:t>
            </w:r>
          </w:p>
          <w:p w:rsidR="00C02C67" w:rsidRPr="00360FF5" w:rsidRDefault="00C02C67" w:rsidP="008C77CE">
            <w:pPr>
              <w:pStyle w:val="ListParagraph"/>
              <w:numPr>
                <w:ilvl w:val="0"/>
                <w:numId w:val="30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Без петель</w:t>
            </w:r>
          </w:p>
          <w:p w:rsidR="00C02C67" w:rsidRPr="00360FF5" w:rsidRDefault="00C02C67" w:rsidP="008C77CE">
            <w:pPr>
              <w:pStyle w:val="ListParagraph"/>
              <w:numPr>
                <w:ilvl w:val="0"/>
                <w:numId w:val="30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ребра имеют направление</w:t>
            </w:r>
          </w:p>
          <w:p w:rsidR="00C02C67" w:rsidRDefault="00C02C67" w:rsidP="008C77CE"/>
          <w:p w:rsidR="00C02C67" w:rsidRDefault="00C02C67" w:rsidP="008C77CE">
            <w:r w:rsidRPr="00360FF5">
              <w:rPr>
                <w:b/>
                <w:bCs/>
              </w:rPr>
              <w:t>13</w:t>
            </w:r>
            <w:r>
              <w:t>.</w:t>
            </w:r>
            <w:r w:rsidRPr="00C6689F">
              <w:t>Какой граф называется мультиграфом?</w:t>
            </w:r>
          </w:p>
          <w:p w:rsidR="00C02C67" w:rsidRPr="00360FF5" w:rsidRDefault="00C02C67" w:rsidP="008C77CE">
            <w:pPr>
              <w:pStyle w:val="ListParagraph"/>
              <w:numPr>
                <w:ilvl w:val="0"/>
                <w:numId w:val="31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 xml:space="preserve">содержит кратные ребра </w:t>
            </w:r>
          </w:p>
          <w:p w:rsidR="00C02C67" w:rsidRPr="00360FF5" w:rsidRDefault="00C02C67" w:rsidP="008C77CE">
            <w:pPr>
              <w:pStyle w:val="ListParagraph"/>
              <w:numPr>
                <w:ilvl w:val="0"/>
                <w:numId w:val="31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 xml:space="preserve">имеет петлю </w:t>
            </w:r>
          </w:p>
          <w:p w:rsidR="00C02C67" w:rsidRPr="00360FF5" w:rsidRDefault="00C02C67" w:rsidP="008C77CE">
            <w:pPr>
              <w:pStyle w:val="ListParagraph"/>
              <w:numPr>
                <w:ilvl w:val="0"/>
                <w:numId w:val="31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ребра имеют направление</w:t>
            </w:r>
          </w:p>
          <w:p w:rsidR="00C02C67" w:rsidRDefault="00C02C67" w:rsidP="008C77CE"/>
          <w:p w:rsidR="00C02C67" w:rsidRDefault="00C02C67" w:rsidP="008C77CE">
            <w:r w:rsidRPr="00360FF5">
              <w:rPr>
                <w:b/>
                <w:bCs/>
              </w:rPr>
              <w:t>14.</w:t>
            </w:r>
            <w:r w:rsidRPr="00C6689F">
              <w:t>Что представляет собой универсальное множество?</w:t>
            </w:r>
          </w:p>
          <w:p w:rsidR="00C02C67" w:rsidRDefault="00C02C67" w:rsidP="008C77CE">
            <w:r w:rsidRPr="00C6689F">
              <w:t>это декартово произведение на множестве</w:t>
            </w:r>
          </w:p>
          <w:p w:rsidR="00C02C67" w:rsidRPr="00360FF5" w:rsidRDefault="00C02C67" w:rsidP="008C77CE">
            <w:pPr>
              <w:pStyle w:val="ListParagraph"/>
              <w:numPr>
                <w:ilvl w:val="0"/>
                <w:numId w:val="32"/>
              </w:numPr>
              <w:tabs>
                <w:tab w:val="left" w:pos="663"/>
              </w:tabs>
              <w:ind w:left="380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 xml:space="preserve">имеет такую особенность, когда все множества являются ее подмножествами </w:t>
            </w:r>
          </w:p>
          <w:p w:rsidR="00C02C67" w:rsidRPr="00360FF5" w:rsidRDefault="00C02C67" w:rsidP="008C77CE">
            <w:pPr>
              <w:pStyle w:val="ListParagraph"/>
              <w:numPr>
                <w:ilvl w:val="0"/>
                <w:numId w:val="32"/>
              </w:numPr>
              <w:tabs>
                <w:tab w:val="left" w:pos="663"/>
              </w:tabs>
              <w:ind w:left="380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имеет то свойство, при котором включает все подмнож</w:t>
            </w:r>
            <w:r w:rsidRPr="00360FF5">
              <w:rPr>
                <w:sz w:val="24"/>
                <w:szCs w:val="24"/>
              </w:rPr>
              <w:t>е</w:t>
            </w:r>
            <w:r w:rsidRPr="00360FF5">
              <w:rPr>
                <w:sz w:val="24"/>
                <w:szCs w:val="24"/>
              </w:rPr>
              <w:t>ства для входного множества</w:t>
            </w:r>
          </w:p>
          <w:p w:rsidR="00C02C67" w:rsidRPr="00360FF5" w:rsidRDefault="00C02C67" w:rsidP="008C77CE">
            <w:pPr>
              <w:pStyle w:val="ListParagraph"/>
              <w:numPr>
                <w:ilvl w:val="0"/>
                <w:numId w:val="32"/>
              </w:numPr>
              <w:tabs>
                <w:tab w:val="left" w:pos="663"/>
              </w:tabs>
              <w:ind w:left="380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это эквивалент для сравнения</w:t>
            </w:r>
          </w:p>
          <w:p w:rsidR="00C02C67" w:rsidRDefault="00C02C67" w:rsidP="008C77CE"/>
          <w:p w:rsidR="00C02C67" w:rsidRPr="006E0464" w:rsidRDefault="00C02C67" w:rsidP="008C77CE">
            <w:pPr>
              <w:pStyle w:val="Heading3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E04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Статистическое наблюдение – это:</w:t>
            </w:r>
          </w:p>
          <w:p w:rsidR="00C02C67" w:rsidRPr="001D2592" w:rsidRDefault="00C02C67" w:rsidP="008C77CE">
            <w:r w:rsidRPr="001D2592">
              <w:t>а) научная организация регистрации информации;</w:t>
            </w:r>
            <w:r w:rsidRPr="001D2592">
              <w:br/>
              <w:t>б) оценка и регистрация признаков изучаемой совокупности;</w:t>
            </w:r>
            <w:r w:rsidRPr="001D2592">
              <w:br/>
              <w:t>в) работа по сбору массовых первичных данных; </w:t>
            </w:r>
          </w:p>
          <w:p w:rsidR="00C02C67" w:rsidRDefault="00C02C67" w:rsidP="008C77CE">
            <w:r w:rsidRPr="001D2592">
              <w:t> г) обширная программа статистических исследований</w:t>
            </w:r>
          </w:p>
          <w:p w:rsidR="00C02C67" w:rsidRPr="001D2592" w:rsidRDefault="00C02C67" w:rsidP="008C77CE">
            <w:pPr>
              <w:rPr>
                <w:b/>
                <w:bCs/>
              </w:rPr>
            </w:pPr>
            <w:r w:rsidRPr="001D2592">
              <w:rPr>
                <w:b/>
                <w:bCs/>
              </w:rPr>
              <w:t>Показатель дисперсии - это:</w:t>
            </w:r>
          </w:p>
          <w:p w:rsidR="00C02C67" w:rsidRDefault="00C02C67" w:rsidP="008C77CE">
            <w:r>
              <w:t>а) квадрат среднего отклонения</w:t>
            </w:r>
          </w:p>
          <w:p w:rsidR="00C02C67" w:rsidRDefault="00C02C67" w:rsidP="008C77CE">
            <w:r>
              <w:t xml:space="preserve">б) средний квадрат отклонений  </w:t>
            </w:r>
          </w:p>
          <w:p w:rsidR="00C02C67" w:rsidRDefault="00C02C67" w:rsidP="008C77CE">
            <w:r>
              <w:t>в) отклонение среднего квадрата</w:t>
            </w:r>
          </w:p>
          <w:p w:rsidR="00C02C67" w:rsidRPr="001D2592" w:rsidRDefault="00C02C67" w:rsidP="008C77CE">
            <w:pPr>
              <w:rPr>
                <w:b/>
                <w:bCs/>
              </w:rPr>
            </w:pPr>
            <w:r w:rsidRPr="001D2592">
              <w:rPr>
                <w:b/>
                <w:bCs/>
              </w:rPr>
              <w:t>Медиана в ряду распределения с четным числом членов ряда равна</w:t>
            </w:r>
          </w:p>
          <w:p w:rsidR="00C02C67" w:rsidRDefault="00C02C67" w:rsidP="008C77CE">
            <w:r>
              <w:t>а) полу сумме двух крайних членов</w:t>
            </w:r>
          </w:p>
          <w:p w:rsidR="00C02C67" w:rsidRDefault="00C02C67" w:rsidP="008C77CE">
            <w:r>
              <w:t>б) полу сумме двух срединных членов</w:t>
            </w:r>
          </w:p>
          <w:p w:rsidR="00C02C67" w:rsidRPr="001D2592" w:rsidRDefault="00C02C67" w:rsidP="008C77CE">
            <w:pPr>
              <w:rPr>
                <w:b/>
                <w:bCs/>
              </w:rPr>
            </w:pPr>
            <w:r w:rsidRPr="001D2592">
              <w:rPr>
                <w:b/>
                <w:bCs/>
              </w:rPr>
              <w:t>Значения признака, повторяющиеся с наибольшей частотой, называется</w:t>
            </w:r>
          </w:p>
          <w:p w:rsidR="00C02C67" w:rsidRDefault="00C02C67" w:rsidP="008C77CE">
            <w:r>
              <w:t xml:space="preserve">а) модой  </w:t>
            </w:r>
          </w:p>
          <w:p w:rsidR="00C02C67" w:rsidRDefault="00C02C67" w:rsidP="008C77CE">
            <w:r>
              <w:t>б) медианой</w:t>
            </w:r>
          </w:p>
          <w:p w:rsidR="00C02C67" w:rsidRPr="00360FF5" w:rsidRDefault="00C02C67" w:rsidP="008C77CE">
            <w:pPr>
              <w:rPr>
                <w:b/>
                <w:bCs/>
              </w:rPr>
            </w:pPr>
            <w:r w:rsidRPr="00360FF5">
              <w:rPr>
                <w:b/>
                <w:bCs/>
              </w:rPr>
              <w:t>Ранжирование - это</w:t>
            </w:r>
          </w:p>
          <w:p w:rsidR="00C02C67" w:rsidRPr="001D2592" w:rsidRDefault="00C02C67" w:rsidP="008C77CE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 w:rsidRPr="001D2592">
              <w:rPr>
                <w:sz w:val="24"/>
                <w:szCs w:val="24"/>
              </w:rPr>
              <w:t>определение числовых характеристик вариационного ряда</w:t>
            </w:r>
          </w:p>
          <w:p w:rsidR="00C02C67" w:rsidRDefault="00C02C67" w:rsidP="008C77CE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построение полигона частот выборочного распределения</w:t>
            </w:r>
          </w:p>
          <w:p w:rsidR="00C02C67" w:rsidRPr="001D2592" w:rsidRDefault="00C02C67" w:rsidP="008C77CE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расположение всех вариантов вариационного ряда в возра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тающем (убывающем порядке)</w:t>
            </w:r>
          </w:p>
          <w:p w:rsidR="00C02C67" w:rsidRPr="006E0464" w:rsidRDefault="00C02C67" w:rsidP="008C77CE">
            <w:pPr>
              <w:pStyle w:val="z-BottomofForm"/>
              <w:rPr>
                <w:rFonts w:cs="Arial"/>
                <w:lang w:eastAsia="ru-RU"/>
              </w:rPr>
            </w:pPr>
            <w:r w:rsidRPr="006E0464">
              <w:rPr>
                <w:rFonts w:cs="Arial"/>
                <w:lang w:eastAsia="ru-RU"/>
              </w:rPr>
              <w:t>Конец формы</w:t>
            </w:r>
          </w:p>
          <w:p w:rsidR="00C02C67" w:rsidRPr="00094822" w:rsidRDefault="00C02C67" w:rsidP="008C77CE">
            <w:pPr>
              <w:tabs>
                <w:tab w:val="left" w:pos="522"/>
              </w:tabs>
            </w:pPr>
          </w:p>
        </w:tc>
      </w:tr>
      <w:tr w:rsidR="00C02C67" w:rsidRPr="00457C1A" w:rsidTr="008C77CE">
        <w:trPr>
          <w:trHeight w:val="1812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C67" w:rsidRPr="00100F5A" w:rsidRDefault="00C02C67" w:rsidP="008C77CE">
            <w:pPr>
              <w:rPr>
                <w:highlight w:val="yellow"/>
              </w:rPr>
            </w:pPr>
            <w:r w:rsidRPr="00100F5A"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C67" w:rsidRPr="00473D3E" w:rsidRDefault="00C02C67" w:rsidP="008C77CE">
            <w:pPr>
              <w:pStyle w:val="a1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t>Формализовывать  и описывать учебные задачи. О</w:t>
            </w:r>
            <w:r w:rsidRPr="00473D3E">
              <w:t xml:space="preserve">пределять вид математической модели для решения </w:t>
            </w:r>
            <w:r>
              <w:t>профессиональных задач.</w:t>
            </w:r>
          </w:p>
          <w:p w:rsidR="00C02C67" w:rsidRPr="00473D3E" w:rsidRDefault="00C02C67" w:rsidP="008C77CE">
            <w:r>
              <w:t>В</w:t>
            </w:r>
            <w:r w:rsidRPr="00473D3E">
              <w:t>ыполнять опер</w:t>
            </w:r>
            <w:r w:rsidRPr="00473D3E">
              <w:t>а</w:t>
            </w:r>
            <w:r w:rsidRPr="00473D3E">
              <w:t xml:space="preserve">ции с множествами; </w:t>
            </w:r>
          </w:p>
          <w:p w:rsidR="00C02C67" w:rsidRPr="00473D3E" w:rsidRDefault="00C02C67" w:rsidP="008C77CE">
            <w:pPr>
              <w:pStyle w:val="a1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 w:rsidRPr="00473D3E">
              <w:t>находить вероятность случайного события;</w:t>
            </w:r>
          </w:p>
          <w:p w:rsidR="00C02C67" w:rsidRPr="00DF3965" w:rsidRDefault="00C02C67" w:rsidP="008C77CE">
            <w:r w:rsidRPr="00473D3E">
              <w:t>определять значения числовых характ</w:t>
            </w:r>
            <w:r w:rsidRPr="00473D3E">
              <w:t>е</w:t>
            </w:r>
            <w:r w:rsidRPr="00473D3E">
              <w:t>ристик случайной величины</w:t>
            </w:r>
            <w:r>
              <w:t>. Офор</w:t>
            </w:r>
            <w:r>
              <w:t>м</w:t>
            </w:r>
            <w:r>
              <w:t>лять и р</w:t>
            </w:r>
            <w:r w:rsidRPr="00DF3965">
              <w:t>едактир</w:t>
            </w:r>
            <w:r w:rsidRPr="00DF3965">
              <w:t>о</w:t>
            </w:r>
            <w:r w:rsidRPr="00DF3965">
              <w:t xml:space="preserve">вать </w:t>
            </w:r>
            <w:r>
              <w:t>данные в та</w:t>
            </w:r>
            <w:r>
              <w:t>б</w:t>
            </w:r>
            <w:r>
              <w:t>личном процессоре Microsoft</w:t>
            </w:r>
            <w:r>
              <w:rPr>
                <w:lang w:val="en-US"/>
              </w:rPr>
              <w:t>E</w:t>
            </w:r>
            <w:r>
              <w:t>xcel. Представлять ч</w:t>
            </w:r>
            <w:r>
              <w:t>и</w:t>
            </w:r>
            <w:r>
              <w:t>словые данные в в</w:t>
            </w:r>
            <w:r>
              <w:t>и</w:t>
            </w:r>
            <w:r>
              <w:t>де графиков и ди</w:t>
            </w:r>
            <w:r>
              <w:t>а</w:t>
            </w:r>
            <w:r>
              <w:t>грамм. Строить п</w:t>
            </w:r>
            <w:r>
              <w:t>о</w:t>
            </w:r>
            <w:r>
              <w:t>лигон и гистогра</w:t>
            </w:r>
            <w:r>
              <w:t>м</w:t>
            </w:r>
            <w:r>
              <w:t>му частот выборо</w:t>
            </w:r>
            <w:r>
              <w:t>ч</w:t>
            </w:r>
            <w:r>
              <w:t>ного распределения. И</w:t>
            </w:r>
            <w:r w:rsidRPr="00473D3E">
              <w:t>спользовать мет</w:t>
            </w:r>
            <w:r w:rsidRPr="00473D3E">
              <w:t>о</w:t>
            </w:r>
            <w:r w:rsidRPr="00473D3E">
              <w:t>ды статистической обработки экспер</w:t>
            </w:r>
            <w:r w:rsidRPr="00473D3E">
              <w:t>и</w:t>
            </w:r>
            <w:r w:rsidRPr="00473D3E">
              <w:t>ментальных данных.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C67" w:rsidRDefault="00C02C67" w:rsidP="008C77CE">
            <w:pPr>
              <w:pStyle w:val="ListParagraph"/>
              <w:numPr>
                <w:ilvl w:val="0"/>
                <w:numId w:val="15"/>
              </w:numPr>
              <w:ind w:left="373"/>
              <w:rPr>
                <w:sz w:val="24"/>
                <w:szCs w:val="24"/>
              </w:rPr>
            </w:pPr>
            <w:r w:rsidRPr="00606321">
              <w:rPr>
                <w:sz w:val="24"/>
                <w:szCs w:val="24"/>
              </w:rPr>
              <w:t>Какие функции Microsoft</w:t>
            </w:r>
            <w:r w:rsidRPr="00606321">
              <w:rPr>
                <w:sz w:val="24"/>
                <w:szCs w:val="24"/>
                <w:lang w:val="en-US"/>
              </w:rPr>
              <w:t>E</w:t>
            </w:r>
            <w:r w:rsidRPr="00606321">
              <w:rPr>
                <w:sz w:val="24"/>
                <w:szCs w:val="24"/>
              </w:rPr>
              <w:t>xcel</w:t>
            </w:r>
          </w:p>
          <w:p w:rsidR="00C02C67" w:rsidRPr="00E62FAD" w:rsidRDefault="00C02C67" w:rsidP="008C77CE">
            <w:pPr>
              <w:pStyle w:val="ListParagraph"/>
              <w:numPr>
                <w:ilvl w:val="0"/>
                <w:numId w:val="25"/>
              </w:numPr>
              <w:rPr>
                <w:sz w:val="24"/>
                <w:szCs w:val="24"/>
              </w:rPr>
            </w:pPr>
            <w:r w:rsidRPr="00E62FAD">
              <w:rPr>
                <w:color w:val="000000"/>
                <w:sz w:val="24"/>
                <w:szCs w:val="24"/>
              </w:rPr>
              <w:t>Что произойдет в результате выполнения функции =СУММЕСЛИ(A1:A20;"&gt;10")</w:t>
            </w:r>
          </w:p>
          <w:p w:rsidR="00C02C67" w:rsidRPr="00E62FAD" w:rsidRDefault="00C02C67" w:rsidP="008C77CE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1) вычисление суммы чисел, равных 10, из диапазона А1:А20</w:t>
            </w:r>
          </w:p>
          <w:p w:rsidR="00C02C67" w:rsidRPr="00E62FAD" w:rsidRDefault="00C02C67" w:rsidP="008C77CE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2) сравнение чисел, больших 10, из диапазона А1:А20</w:t>
            </w:r>
          </w:p>
          <w:p w:rsidR="00C02C67" w:rsidRPr="00E62FAD" w:rsidRDefault="00C02C67" w:rsidP="008C77CE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3) вычисление суммы чисел из диапазона А1:А20</w:t>
            </w:r>
          </w:p>
          <w:p w:rsidR="00C02C67" w:rsidRPr="00E62FAD" w:rsidRDefault="00C02C67" w:rsidP="008C77CE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4) вычисление суммы чисел , больших 10, из диапазона А1:А20</w:t>
            </w:r>
          </w:p>
          <w:p w:rsidR="00C02C67" w:rsidRPr="00E62FAD" w:rsidRDefault="00C02C67" w:rsidP="008C77CE">
            <w:pPr>
              <w:pStyle w:val="ListParagraph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 xml:space="preserve">Диаграмма, которая определяет долю в совокупности </w:t>
            </w:r>
            <w:r>
              <w:rPr>
                <w:sz w:val="24"/>
                <w:szCs w:val="24"/>
                <w:shd w:val="clear" w:color="auto" w:fill="FFFFFF"/>
              </w:rPr>
              <w:t>…</w:t>
            </w:r>
          </w:p>
          <w:p w:rsidR="00C02C67" w:rsidRPr="00E62FAD" w:rsidRDefault="00C02C67" w:rsidP="008C77CE">
            <w:pPr>
              <w:pStyle w:val="ListParagraph"/>
              <w:numPr>
                <w:ilvl w:val="1"/>
                <w:numId w:val="26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точечная диаграмма;</w:t>
            </w:r>
          </w:p>
          <w:p w:rsidR="00C02C67" w:rsidRPr="00E62FAD" w:rsidRDefault="00C02C67" w:rsidP="008C77CE">
            <w:pPr>
              <w:pStyle w:val="ListParagraph"/>
              <w:numPr>
                <w:ilvl w:val="1"/>
                <w:numId w:val="26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столбиковая диаграмма;</w:t>
            </w:r>
          </w:p>
          <w:p w:rsidR="00C02C67" w:rsidRPr="00E62FAD" w:rsidRDefault="00C02C67" w:rsidP="008C77CE">
            <w:pPr>
              <w:pStyle w:val="ListParagraph"/>
              <w:numPr>
                <w:ilvl w:val="1"/>
                <w:numId w:val="26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график;</w:t>
            </w:r>
          </w:p>
          <w:p w:rsidR="00C02C67" w:rsidRPr="00E62FAD" w:rsidRDefault="00C02C67" w:rsidP="008C77CE">
            <w:pPr>
              <w:pStyle w:val="ListParagraph"/>
              <w:numPr>
                <w:ilvl w:val="1"/>
                <w:numId w:val="26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круговая диаграмма</w:t>
            </w:r>
          </w:p>
          <w:p w:rsidR="00C02C67" w:rsidRPr="00F817EE" w:rsidRDefault="00C02C67" w:rsidP="008C77CE">
            <w:pPr>
              <w:pStyle w:val="ListParagraph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F817EE">
              <w:rPr>
                <w:sz w:val="24"/>
                <w:szCs w:val="24"/>
              </w:rPr>
              <w:t>Дан фрагмент электронной таблицы, содержащей числа и формулы.</w:t>
            </w:r>
          </w:p>
          <w:p w:rsidR="00C02C67" w:rsidRPr="00F817EE" w:rsidRDefault="00C02C67" w:rsidP="008C77CE">
            <w:pPr>
              <w:shd w:val="clear" w:color="auto" w:fill="FFFFFF"/>
              <w:textAlignment w:val="baseline"/>
              <w:rPr>
                <w:color w:val="555555"/>
              </w:rPr>
            </w:pPr>
            <w:r w:rsidRPr="006217F6">
              <w:rPr>
                <w:noProof/>
                <w:color w:val="555555"/>
              </w:rPr>
              <w:pict>
                <v:shape id="Рисунок 3" o:spid="_x0000_i1028" type="#_x0000_t75" alt="Тест по информатике Организация вычислений в электронных таблицах 9 класс 1 вариант задание А3" style="width:153.75pt;height:60pt;visibility:visible">
                  <v:imagedata r:id="rId10" o:title=""/>
                </v:shape>
              </w:pict>
            </w:r>
          </w:p>
          <w:p w:rsidR="00C02C67" w:rsidRPr="00F817EE" w:rsidRDefault="00C02C67" w:rsidP="008C77CE">
            <w:pPr>
              <w:shd w:val="clear" w:color="auto" w:fill="FFFFFF"/>
              <w:textAlignment w:val="baseline"/>
            </w:pPr>
            <w:r w:rsidRPr="00F817EE">
              <w:t>После копирования ячейки С1 в D1 формула примет вид</w:t>
            </w:r>
          </w:p>
          <w:p w:rsidR="00C02C67" w:rsidRDefault="00C02C67" w:rsidP="008C77CE">
            <w:pPr>
              <w:shd w:val="clear" w:color="auto" w:fill="FFFFFF"/>
              <w:ind w:left="708"/>
              <w:textAlignment w:val="baseline"/>
            </w:pPr>
            <w:r w:rsidRPr="00F817EE">
              <w:t>1) =А3+В3</w:t>
            </w:r>
            <w:r w:rsidRPr="00F817EE">
              <w:br/>
              <w:t>2) =В1+С1</w:t>
            </w:r>
            <w:r w:rsidRPr="00F817EE">
              <w:br/>
              <w:t>3) =А2+В2</w:t>
            </w:r>
            <w:r w:rsidRPr="00F817EE">
              <w:br/>
              <w:t>4) =D1+C1</w:t>
            </w:r>
          </w:p>
          <w:p w:rsidR="00C02C67" w:rsidRPr="00F817EE" w:rsidRDefault="00C02C67" w:rsidP="008C77CE">
            <w:pPr>
              <w:shd w:val="clear" w:color="auto" w:fill="FFFFFF"/>
              <w:textAlignment w:val="baseline"/>
            </w:pPr>
            <w:r>
              <w:t xml:space="preserve">9) </w:t>
            </w:r>
            <w:r w:rsidRPr="00F817EE">
              <w:t>В ячейке A1 содержится формула </w:t>
            </w:r>
            <w:r w:rsidRPr="00F817EE">
              <w:rPr>
                <w:b/>
                <w:bCs/>
                <w:bdr w:val="none" w:sz="0" w:space="0" w:color="auto" w:frame="1"/>
              </w:rPr>
              <w:t>=$D2+E$1</w:t>
            </w:r>
            <w:r w:rsidRPr="00F817EE">
              <w:t>. После перем</w:t>
            </w:r>
            <w:r w:rsidRPr="00F817EE">
              <w:t>е</w:t>
            </w:r>
            <w:r w:rsidRPr="00F817EE">
              <w:t>щения значения ячейки А1 в ячейку В2 формула примет вид</w:t>
            </w:r>
          </w:p>
          <w:p w:rsidR="00C02C67" w:rsidRDefault="00C02C67" w:rsidP="008C77CE">
            <w:pPr>
              <w:shd w:val="clear" w:color="auto" w:fill="FFFFFF"/>
              <w:ind w:left="708"/>
              <w:textAlignment w:val="baseline"/>
              <w:rPr>
                <w:color w:val="555555"/>
              </w:rPr>
            </w:pPr>
            <w:r w:rsidRPr="00F817EE">
              <w:t>1) =$D3+F$1</w:t>
            </w:r>
            <w:r w:rsidRPr="00F817EE">
              <w:br/>
              <w:t>2) =$С2+А$1</w:t>
            </w:r>
            <w:r w:rsidRPr="00F817EE">
              <w:rPr>
                <w:color w:val="555555"/>
              </w:rPr>
              <w:br/>
            </w:r>
            <w:r w:rsidRPr="00F817EE">
              <w:t>3) =$C2+D$1</w:t>
            </w:r>
            <w:r w:rsidRPr="00F817EE">
              <w:br/>
              <w:t>4) =$A2+D$1</w:t>
            </w:r>
          </w:p>
          <w:p w:rsidR="00C02C67" w:rsidRPr="00310D10" w:rsidRDefault="00C02C67" w:rsidP="008C77C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OpenSans" w:hAnsi="OpenSans" w:cs="OpenSans"/>
                <w:sz w:val="21"/>
                <w:szCs w:val="21"/>
                <w:lang w:val="ru-RU" w:eastAsia="ru-RU"/>
              </w:rPr>
            </w:pPr>
            <w:r w:rsidRPr="00310D10">
              <w:rPr>
                <w:color w:val="auto"/>
                <w:lang w:val="ru-RU"/>
              </w:rPr>
              <w:t xml:space="preserve">10) </w:t>
            </w:r>
            <w:r w:rsidRPr="003657CC">
              <w:rPr>
                <w:rFonts w:ascii="OpenSans" w:hAnsi="OpenSans" w:cs="OpenSans"/>
                <w:lang w:val="ru-RU" w:eastAsia="ru-RU"/>
              </w:rPr>
              <w:t>Какую встроенную функцию необходимо внести в ячейку, чтобы найти максимальное значение в диапазоне ячеек с В3 по В21</w:t>
            </w:r>
          </w:p>
          <w:p w:rsidR="00C02C67" w:rsidRDefault="00C02C67" w:rsidP="008C77CE">
            <w:pPr>
              <w:shd w:val="clear" w:color="auto" w:fill="FFFFFF"/>
              <w:ind w:left="709"/>
              <w:rPr>
                <w:rFonts w:ascii="OpenSans" w:hAnsi="OpenSans" w:cs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 w:cs="OpenSans"/>
                <w:color w:val="000000"/>
                <w:sz w:val="21"/>
                <w:szCs w:val="21"/>
              </w:rPr>
              <w:t xml:space="preserve">1) =МАКС(с B3 по B21) </w:t>
            </w:r>
          </w:p>
          <w:p w:rsidR="00C02C67" w:rsidRPr="00310D10" w:rsidRDefault="00C02C67" w:rsidP="008C77CE">
            <w:pPr>
              <w:shd w:val="clear" w:color="auto" w:fill="FFFFFF"/>
              <w:ind w:left="709"/>
              <w:rPr>
                <w:rFonts w:ascii="OpenSans" w:hAnsi="OpenSans" w:cs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 w:cs="OpenSans"/>
                <w:color w:val="000000"/>
                <w:sz w:val="21"/>
                <w:szCs w:val="21"/>
              </w:rPr>
              <w:t>2) =МАКС(B3 - B21)</w:t>
            </w:r>
          </w:p>
          <w:p w:rsidR="00C02C67" w:rsidRDefault="00C02C67" w:rsidP="008C77CE">
            <w:pPr>
              <w:shd w:val="clear" w:color="auto" w:fill="FFFFFF"/>
              <w:ind w:left="709"/>
              <w:rPr>
                <w:rFonts w:ascii="OpenSans" w:hAnsi="OpenSans" w:cs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 w:cs="OpenSans"/>
                <w:color w:val="000000"/>
                <w:sz w:val="21"/>
                <w:szCs w:val="21"/>
              </w:rPr>
              <w:t>3) =МАКС(B3:B21)  </w:t>
            </w:r>
          </w:p>
          <w:p w:rsidR="00C02C67" w:rsidRPr="00310D10" w:rsidRDefault="00C02C67" w:rsidP="008C77CE">
            <w:pPr>
              <w:shd w:val="clear" w:color="auto" w:fill="FFFFFF"/>
              <w:ind w:left="709"/>
              <w:rPr>
                <w:rFonts w:ascii="OpenSans" w:hAnsi="OpenSans" w:cs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 w:cs="OpenSans"/>
                <w:color w:val="000000"/>
                <w:sz w:val="21"/>
                <w:szCs w:val="21"/>
              </w:rPr>
              <w:t>4) =МАКС(B1:B21)</w:t>
            </w:r>
          </w:p>
          <w:p w:rsidR="00C02C67" w:rsidRPr="00F07423" w:rsidRDefault="00C02C67" w:rsidP="008C77CE">
            <w:pPr>
              <w:pStyle w:val="NormalWeb"/>
              <w:shd w:val="clear" w:color="auto" w:fill="FFFFFF"/>
              <w:spacing w:before="0" w:beforeAutospacing="0" w:after="0" w:afterAutospacing="0"/>
              <w:rPr>
                <w:lang w:val="ru-RU" w:eastAsia="ru-RU"/>
              </w:rPr>
            </w:pPr>
            <w:r w:rsidRPr="00F07423">
              <w:rPr>
                <w:lang w:val="ru-RU"/>
              </w:rPr>
              <w:t xml:space="preserve">11) </w:t>
            </w:r>
            <w:r w:rsidRPr="00F07423">
              <w:rPr>
                <w:lang w:val="ru-RU" w:eastAsia="ru-RU"/>
              </w:rPr>
              <w:t>Как изменится формула =А2+B$2 при копировании из яче</w:t>
            </w:r>
            <w:r w:rsidRPr="00F07423">
              <w:rPr>
                <w:lang w:val="ru-RU" w:eastAsia="ru-RU"/>
              </w:rPr>
              <w:t>й</w:t>
            </w:r>
            <w:r w:rsidRPr="00F07423">
              <w:rPr>
                <w:lang w:val="ru-RU" w:eastAsia="ru-RU"/>
              </w:rPr>
              <w:t>ки В3 в ячейку D4</w:t>
            </w:r>
          </w:p>
          <w:p w:rsidR="00C02C67" w:rsidRPr="00F07423" w:rsidRDefault="00C02C67" w:rsidP="008C77CE">
            <w:pPr>
              <w:shd w:val="clear" w:color="auto" w:fill="FFFFFF"/>
              <w:rPr>
                <w:color w:val="000000"/>
              </w:rPr>
            </w:pPr>
            <w:r w:rsidRPr="00F07423">
              <w:rPr>
                <w:color w:val="000000"/>
              </w:rPr>
              <w:t>1) =C3+B$3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2) =C3+D$2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 3) =C4+B$2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4) =C3+$B2</w:t>
            </w:r>
          </w:p>
          <w:p w:rsidR="00C02C67" w:rsidRDefault="00C02C67" w:rsidP="008C77CE">
            <w:pPr>
              <w:shd w:val="clear" w:color="auto" w:fill="FFFFFF"/>
              <w:rPr>
                <w:rFonts w:ascii="OpenSans" w:hAnsi="OpenSans" w:cs="OpenSans"/>
                <w:color w:val="000000"/>
              </w:rPr>
            </w:pPr>
          </w:p>
          <w:p w:rsidR="00C02C67" w:rsidRPr="00A3798E" w:rsidRDefault="00C02C67" w:rsidP="008C77CE">
            <w:pPr>
              <w:shd w:val="clear" w:color="auto" w:fill="FFFFFF"/>
              <w:rPr>
                <w:rFonts w:ascii="OpenSans" w:hAnsi="OpenSans" w:cs="OpenSans"/>
                <w:color w:val="000000"/>
                <w:sz w:val="21"/>
                <w:szCs w:val="21"/>
              </w:rPr>
            </w:pPr>
            <w:r>
              <w:rPr>
                <w:rFonts w:ascii="OpenSans" w:hAnsi="OpenSans" w:cs="OpenSans"/>
                <w:color w:val="000000"/>
              </w:rPr>
              <w:t xml:space="preserve">12) </w:t>
            </w:r>
            <w:r w:rsidRPr="00A3798E">
              <w:rPr>
                <w:rFonts w:ascii="OpenSans" w:hAnsi="OpenSans" w:cs="OpenSans"/>
                <w:color w:val="000000"/>
              </w:rPr>
              <w:t>Дан фрагмент электронной таблицы. Определите значение, записанное в ячейке С2.</w:t>
            </w:r>
          </w:p>
          <w:p w:rsidR="00C02C67" w:rsidRPr="00A3798E" w:rsidRDefault="00C02C67" w:rsidP="008C77CE">
            <w:pPr>
              <w:shd w:val="clear" w:color="auto" w:fill="FFFFFF"/>
              <w:spacing w:after="300"/>
              <w:rPr>
                <w:rFonts w:ascii="OpenSans" w:hAnsi="OpenSans" w:cs="OpenSans"/>
                <w:color w:val="000000"/>
                <w:sz w:val="21"/>
                <w:szCs w:val="21"/>
              </w:rPr>
            </w:pPr>
            <w:r w:rsidRPr="006217F6">
              <w:rPr>
                <w:rFonts w:ascii="OpenSans" w:hAnsi="OpenSans" w:cs="OpenSans"/>
                <w:noProof/>
                <w:color w:val="000000"/>
                <w:sz w:val="21"/>
                <w:szCs w:val="21"/>
              </w:rPr>
              <w:pict>
                <v:shape id="Рисунок 5" o:spid="_x0000_i1029" type="#_x0000_t75" alt="https://arhivurokov.ru/videouroki/html/2014/05/04/98681369/98681369_1.png" style="width:282.75pt;height:47.25pt;visibility:visible">
                  <v:imagedata r:id="rId11" o:title=""/>
                </v:shape>
              </w:pict>
            </w:r>
          </w:p>
          <w:p w:rsidR="00C02C67" w:rsidRPr="004220AD" w:rsidRDefault="00C02C67" w:rsidP="008C77CE">
            <w:pPr>
              <w:shd w:val="clear" w:color="auto" w:fill="FFFFFF"/>
              <w:spacing w:after="300"/>
              <w:ind w:left="300"/>
              <w:rPr>
                <w:rFonts w:ascii="OpenSans" w:hAnsi="OpenSans" w:cs="OpenSans"/>
                <w:color w:val="000000"/>
                <w:sz w:val="21"/>
                <w:szCs w:val="21"/>
              </w:rPr>
            </w:pPr>
            <w:r>
              <w:rPr>
                <w:rFonts w:ascii="OpenSans" w:hAnsi="OpenSans" w:cs="OpenSans"/>
                <w:color w:val="000000"/>
                <w:sz w:val="21"/>
                <w:szCs w:val="21"/>
              </w:rPr>
              <w:t>1)</w:t>
            </w:r>
            <w:r w:rsidRPr="00A3798E">
              <w:rPr>
                <w:rFonts w:ascii="OpenSans" w:hAnsi="OpenSans" w:cs="OpenSans"/>
                <w:color w:val="000000"/>
                <w:sz w:val="21"/>
                <w:szCs w:val="21"/>
              </w:rPr>
              <w:t>15 2) 21 3) 20 4)25</w:t>
            </w:r>
          </w:p>
        </w:tc>
      </w:tr>
      <w:tr w:rsidR="00C02C67" w:rsidRPr="00457C1A" w:rsidTr="008C77CE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C67" w:rsidRPr="00457C1A" w:rsidRDefault="00C02C67" w:rsidP="008C77CE">
            <w:pPr>
              <w:rPr>
                <w:highlight w:val="yellow"/>
              </w:rPr>
            </w:pPr>
            <w:r w:rsidRPr="00100F5A"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C67" w:rsidRPr="00473D3E" w:rsidRDefault="00C02C67" w:rsidP="008C77CE">
            <w:pPr>
              <w:pStyle w:val="a1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>авыками математической обработки информации;</w:t>
            </w:r>
          </w:p>
          <w:p w:rsidR="00C02C67" w:rsidRPr="00DF3965" w:rsidRDefault="00C02C67" w:rsidP="008C77CE">
            <w:r w:rsidRPr="00473D3E">
              <w:t>интерпретацией и адаптацией матем</w:t>
            </w:r>
            <w:r w:rsidRPr="00473D3E">
              <w:t>а</w:t>
            </w:r>
            <w:r w:rsidRPr="00473D3E">
              <w:t>тических знаний для решения образов</w:t>
            </w:r>
            <w:r w:rsidRPr="00473D3E">
              <w:t>а</w:t>
            </w:r>
            <w:r w:rsidRPr="00473D3E">
              <w:t>тельных задач в с</w:t>
            </w:r>
            <w:r w:rsidRPr="00473D3E">
              <w:t>о</w:t>
            </w:r>
            <w:r w:rsidRPr="00473D3E">
              <w:t>ответст</w:t>
            </w:r>
            <w:r>
              <w:t>вующей профессиональной области. Навыками обработки числовых данных с помощью формул и статист</w:t>
            </w:r>
            <w:r>
              <w:t>и</w:t>
            </w:r>
            <w:r>
              <w:t>ческих функций в Microsoft</w:t>
            </w:r>
            <w:r>
              <w:rPr>
                <w:lang w:val="en-US"/>
              </w:rPr>
              <w:t>E</w:t>
            </w:r>
            <w:r>
              <w:t>xcel.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C67" w:rsidRPr="004779D7" w:rsidRDefault="00C02C67" w:rsidP="008C77CE">
            <w:pPr>
              <w:ind w:firstLine="187"/>
              <w:jc w:val="both"/>
              <w:rPr>
                <w:color w:val="000000"/>
              </w:rPr>
            </w:pPr>
            <w:r w:rsidRPr="00B91C2A">
              <w:rPr>
                <w:b/>
                <w:bCs/>
              </w:rPr>
              <w:t>Пример задания:</w:t>
            </w:r>
            <w:r>
              <w:t xml:space="preserve"> Выполнить в табличном процессоре. Д</w:t>
            </w:r>
            <w:r w:rsidRPr="004779D7">
              <w:rPr>
                <w:color w:val="000000"/>
              </w:rPr>
              <w:t>ана последовательность значений некоторого признака: 14; 14; 25; 15; 12; 8; 18; 23; 14; 11; 18; 18; 12; 29; 16; 17; 13; 15; 20; 10; 17; 16; 18; 16; 14; 9; 15; 13; 20; 28; 9; 20. Вып</w:t>
            </w:r>
            <w:r>
              <w:t>о</w:t>
            </w:r>
            <w:r w:rsidRPr="004779D7">
              <w:rPr>
                <w:color w:val="000000"/>
              </w:rPr>
              <w:t>лнит</w:t>
            </w:r>
            <w:r>
              <w:t xml:space="preserve">ематематическую </w:t>
            </w:r>
            <w:r w:rsidRPr="004779D7">
              <w:rPr>
                <w:color w:val="000000"/>
              </w:rPr>
              <w:t>обработку данных по следующей схеме:</w:t>
            </w:r>
          </w:p>
          <w:p w:rsidR="00C02C67" w:rsidRPr="004779D7" w:rsidRDefault="00C02C67" w:rsidP="008C77CE">
            <w:pPr>
              <w:pStyle w:val="NormalWeb"/>
              <w:numPr>
                <w:ilvl w:val="0"/>
                <w:numId w:val="16"/>
              </w:numPr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>выполнить ранжирование признака и составить безинте</w:t>
            </w:r>
            <w:r w:rsidRPr="004779D7">
              <w:rPr>
                <w:lang w:val="ru-RU"/>
              </w:rPr>
              <w:t>р</w:t>
            </w:r>
            <w:r w:rsidRPr="004779D7">
              <w:rPr>
                <w:lang w:val="ru-RU"/>
              </w:rPr>
              <w:t>вальный вариационный ряд распределения;</w:t>
            </w:r>
          </w:p>
          <w:p w:rsidR="00C02C67" w:rsidRPr="004779D7" w:rsidRDefault="00C02C67" w:rsidP="008C77CE">
            <w:pPr>
              <w:pStyle w:val="NormalWeb"/>
              <w:numPr>
                <w:ilvl w:val="0"/>
                <w:numId w:val="16"/>
              </w:numPr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>составить равноинтервальный вариационный ряд, разбив всю вариацию на</w:t>
            </w:r>
            <w:r w:rsidRPr="004779D7">
              <w:rPr>
                <w:rStyle w:val="apple-converted-space"/>
              </w:rPr>
              <w:t> </w:t>
            </w:r>
            <w:r w:rsidRPr="004779D7">
              <w:rPr>
                <w:i/>
                <w:iCs/>
              </w:rPr>
              <w:t>k</w:t>
            </w:r>
            <w:r w:rsidRPr="004779D7">
              <w:rPr>
                <w:rStyle w:val="apple-converted-space"/>
                <w:i/>
                <w:iCs/>
              </w:rPr>
              <w:t> </w:t>
            </w:r>
            <w:r w:rsidRPr="004779D7">
              <w:rPr>
                <w:lang w:val="ru-RU"/>
              </w:rPr>
              <w:t>интервалов. Число интервалов опред</w:t>
            </w:r>
            <w:r w:rsidRPr="004779D7">
              <w:rPr>
                <w:lang w:val="ru-RU"/>
              </w:rPr>
              <w:t>е</w:t>
            </w:r>
            <w:r w:rsidRPr="004779D7">
              <w:rPr>
                <w:lang w:val="ru-RU"/>
              </w:rPr>
              <w:t xml:space="preserve">ляем по формуле </w:t>
            </w:r>
            <w:r w:rsidRPr="004779D7">
              <w:rPr>
                <w:color w:val="252525"/>
                <w:shd w:val="clear" w:color="auto" w:fill="FFFFFF"/>
                <w:lang w:val="ru-RU"/>
              </w:rPr>
              <w:t>Стёрджеса</w:t>
            </w:r>
            <w:r w:rsidRPr="004779D7">
              <w:rPr>
                <w:lang w:val="ru-RU"/>
              </w:rPr>
              <w:t>;</w:t>
            </w:r>
          </w:p>
          <w:p w:rsidR="00C02C67" w:rsidRPr="004779D7" w:rsidRDefault="00C02C67" w:rsidP="008C77CE">
            <w:pPr>
              <w:pStyle w:val="NormalWeb"/>
              <w:numPr>
                <w:ilvl w:val="0"/>
                <w:numId w:val="16"/>
              </w:numPr>
              <w:jc w:val="both"/>
            </w:pPr>
            <w:r w:rsidRPr="004779D7">
              <w:t>построитьгистограммураспределения;</w:t>
            </w:r>
          </w:p>
          <w:p w:rsidR="00C02C67" w:rsidRPr="004779D7" w:rsidRDefault="00C02C67" w:rsidP="008C77CE">
            <w:pPr>
              <w:pStyle w:val="NormalWeb"/>
              <w:numPr>
                <w:ilvl w:val="0"/>
                <w:numId w:val="16"/>
              </w:numPr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>найти числовые характеристики выборочной совокупн</w:t>
            </w:r>
            <w:r w:rsidRPr="004779D7">
              <w:rPr>
                <w:lang w:val="ru-RU"/>
              </w:rPr>
              <w:t>о</w:t>
            </w:r>
            <w:r w:rsidRPr="004779D7">
              <w:rPr>
                <w:lang w:val="ru-RU"/>
              </w:rPr>
              <w:t>сти: характеристики положения (выборочную среднюю, моду, медиану); характеристики рассеяния (выборочную дисперсию, среднеквадратическое отклонение);</w:t>
            </w:r>
          </w:p>
          <w:p w:rsidR="00C02C67" w:rsidRDefault="00C02C67" w:rsidP="008C77CE">
            <w:pPr>
              <w:pStyle w:val="ListParagraph"/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both"/>
            </w:pPr>
            <w:r w:rsidRPr="00C01C84">
              <w:rPr>
                <w:color w:val="000000"/>
                <w:sz w:val="24"/>
                <w:szCs w:val="24"/>
              </w:rPr>
              <w:t>найти доверительный интервал для генеральной сре</w:t>
            </w:r>
            <w:r w:rsidRPr="00C01C84">
              <w:rPr>
                <w:color w:val="000000"/>
                <w:sz w:val="24"/>
                <w:szCs w:val="24"/>
              </w:rPr>
              <w:t>д</w:t>
            </w:r>
            <w:r w:rsidRPr="00C01C84">
              <w:rPr>
                <w:color w:val="000000"/>
                <w:sz w:val="24"/>
                <w:szCs w:val="24"/>
              </w:rPr>
              <w:t>ней</w:t>
            </w:r>
            <w:r w:rsidRPr="00C01C84">
              <w:rPr>
                <w:rStyle w:val="apple-converted-space"/>
                <w:color w:val="000000"/>
                <w:sz w:val="24"/>
                <w:szCs w:val="24"/>
              </w:rPr>
              <w:t>.</w:t>
            </w:r>
            <w:r w:rsidRPr="00C01C84">
              <w:rPr>
                <w:rStyle w:val="apple-converted-space"/>
                <w:b/>
                <w:bCs/>
                <w:color w:val="000000"/>
                <w:sz w:val="24"/>
                <w:szCs w:val="24"/>
              </w:rPr>
              <w:t> </w:t>
            </w:r>
            <w:r w:rsidRPr="00C01C84">
              <w:rPr>
                <w:color w:val="000000"/>
                <w:sz w:val="24"/>
                <w:szCs w:val="24"/>
              </w:rPr>
              <w:t>Принять уровень значимости α = 0,05.</w:t>
            </w:r>
          </w:p>
          <w:p w:rsidR="00C02C67" w:rsidRPr="00DF3965" w:rsidRDefault="00C02C67" w:rsidP="008C77CE">
            <w:pPr>
              <w:pStyle w:val="ListParagraph"/>
              <w:widowControl/>
              <w:tabs>
                <w:tab w:val="left" w:pos="470"/>
              </w:tabs>
              <w:suppressAutoHyphens/>
              <w:jc w:val="both"/>
            </w:pPr>
          </w:p>
        </w:tc>
      </w:tr>
      <w:tr w:rsidR="00C02C67" w:rsidRPr="00457C1A" w:rsidTr="008C77CE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C67" w:rsidRPr="0042320C" w:rsidRDefault="00C02C67" w:rsidP="008C77CE">
            <w:pPr>
              <w:ind w:firstLine="187"/>
              <w:jc w:val="both"/>
            </w:pPr>
            <w:r>
              <w:t>Г</w:t>
            </w:r>
            <w:r w:rsidRPr="00491541">
              <w:t>отовностью использовать систематизированные теоретические и практические знания для п</w:t>
            </w:r>
            <w:r w:rsidRPr="00491541">
              <w:t>о</w:t>
            </w:r>
            <w:r w:rsidRPr="00491541">
              <w:t xml:space="preserve">становки и решения исследовательских задач в области образования </w:t>
            </w:r>
            <w:r w:rsidRPr="00DF3965">
              <w:t>(</w:t>
            </w:r>
            <w:r>
              <w:t>П</w:t>
            </w:r>
            <w:r w:rsidRPr="00876A47">
              <w:t>К-</w:t>
            </w:r>
            <w:r>
              <w:t>11</w:t>
            </w:r>
            <w:r w:rsidRPr="00DF3965">
              <w:t>)</w:t>
            </w:r>
          </w:p>
        </w:tc>
      </w:tr>
      <w:tr w:rsidR="00C02C67" w:rsidRPr="00457C1A" w:rsidTr="008C77CE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C67" w:rsidRPr="00100F5A" w:rsidRDefault="00C02C67" w:rsidP="008C77CE">
            <w:r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C67" w:rsidRDefault="00C02C67" w:rsidP="008C77CE">
            <w:pPr>
              <w:pStyle w:val="a1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основые методы математической обработки информации;</w:t>
            </w:r>
          </w:p>
          <w:p w:rsidR="00C02C67" w:rsidRDefault="00C02C67" w:rsidP="008C77CE">
            <w:pPr>
              <w:pStyle w:val="a1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иметь представление о построении математической модели при решении практической задачи.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C67" w:rsidRDefault="00C02C67" w:rsidP="008C77CE">
            <w:pPr>
              <w:ind w:firstLine="18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Основное назначение табличных процессоров</w:t>
            </w:r>
          </w:p>
          <w:p w:rsidR="00C02C67" w:rsidRPr="00C2306F" w:rsidRDefault="00C02C67" w:rsidP="008C77CE">
            <w:pPr>
              <w:pStyle w:val="ListParagraph"/>
              <w:numPr>
                <w:ilvl w:val="0"/>
                <w:numId w:val="36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ввод и </w:t>
            </w:r>
            <w:r w:rsidRPr="00C2306F">
              <w:rPr>
                <w:sz w:val="24"/>
                <w:szCs w:val="24"/>
              </w:rPr>
              <w:t>обработка текстовой информации</w:t>
            </w:r>
          </w:p>
          <w:p w:rsidR="00C02C67" w:rsidRDefault="00C02C67" w:rsidP="008C77CE">
            <w:pPr>
              <w:pStyle w:val="ListParagraph"/>
              <w:numPr>
                <w:ilvl w:val="0"/>
                <w:numId w:val="36"/>
              </w:numPr>
              <w:jc w:val="both"/>
              <w:rPr>
                <w:sz w:val="24"/>
                <w:szCs w:val="24"/>
              </w:rPr>
            </w:pPr>
            <w:r w:rsidRPr="00C2306F">
              <w:rPr>
                <w:sz w:val="24"/>
                <w:szCs w:val="24"/>
              </w:rPr>
              <w:t>обработка и представление числовой информации</w:t>
            </w:r>
          </w:p>
          <w:p w:rsidR="00C02C67" w:rsidRDefault="00C02C67" w:rsidP="008C77CE">
            <w:pPr>
              <w:pStyle w:val="ListParagraph"/>
              <w:numPr>
                <w:ilvl w:val="0"/>
                <w:numId w:val="36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поиск данных в информационных системах</w:t>
            </w:r>
          </w:p>
          <w:p w:rsidR="00C02C67" w:rsidRPr="00C2306F" w:rsidRDefault="00C02C67" w:rsidP="008C77CE">
            <w:pPr>
              <w:pStyle w:val="ListParagraph"/>
              <w:numPr>
                <w:ilvl w:val="0"/>
                <w:numId w:val="36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прикладных программ</w:t>
            </w:r>
          </w:p>
          <w:p w:rsidR="00C02C67" w:rsidRDefault="00C02C67" w:rsidP="008C77CE">
            <w:pPr>
              <w:ind w:firstLine="18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Математическая модель-это</w:t>
            </w:r>
          </w:p>
          <w:p w:rsidR="00C02C67" w:rsidRDefault="00C02C67" w:rsidP="008C77CE">
            <w:pPr>
              <w:pStyle w:val="ListParagraph"/>
              <w:numPr>
                <w:ilvl w:val="0"/>
                <w:numId w:val="38"/>
              </w:numPr>
              <w:ind w:left="474" w:firstLine="0"/>
              <w:jc w:val="both"/>
              <w:rPr>
                <w:sz w:val="24"/>
                <w:szCs w:val="24"/>
              </w:rPr>
            </w:pPr>
            <w:r w:rsidRPr="00F47B28">
              <w:rPr>
                <w:sz w:val="24"/>
                <w:szCs w:val="24"/>
              </w:rPr>
              <w:t xml:space="preserve">это </w:t>
            </w:r>
            <w:r>
              <w:rPr>
                <w:sz w:val="24"/>
                <w:szCs w:val="24"/>
              </w:rPr>
              <w:t>компьютерная</w:t>
            </w:r>
            <w:r w:rsidRPr="00F47B28">
              <w:rPr>
                <w:sz w:val="24"/>
                <w:szCs w:val="24"/>
              </w:rPr>
              <w:t xml:space="preserve"> модель, </w:t>
            </w:r>
            <w:r>
              <w:rPr>
                <w:sz w:val="24"/>
                <w:szCs w:val="24"/>
              </w:rPr>
              <w:t>разработанная в системе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граммирования</w:t>
            </w:r>
          </w:p>
          <w:p w:rsidR="00C02C67" w:rsidRDefault="00C02C67" w:rsidP="008C77CE">
            <w:pPr>
              <w:pStyle w:val="ListParagraph"/>
              <w:numPr>
                <w:ilvl w:val="0"/>
                <w:numId w:val="38"/>
              </w:numPr>
              <w:ind w:left="474" w:firstLine="0"/>
              <w:jc w:val="both"/>
              <w:rPr>
                <w:sz w:val="24"/>
                <w:szCs w:val="24"/>
              </w:rPr>
            </w:pPr>
            <w:r w:rsidRPr="00F47B28">
              <w:rPr>
                <w:sz w:val="24"/>
                <w:szCs w:val="24"/>
              </w:rPr>
              <w:t>это информационная модель, в которой параметры и зав</w:t>
            </w:r>
            <w:r w:rsidRPr="00F47B28">
              <w:rPr>
                <w:sz w:val="24"/>
                <w:szCs w:val="24"/>
              </w:rPr>
              <w:t>и</w:t>
            </w:r>
            <w:r w:rsidRPr="00F47B28">
              <w:rPr>
                <w:sz w:val="24"/>
                <w:szCs w:val="24"/>
              </w:rPr>
              <w:t>симости между ними выражены в математической форме</w:t>
            </w:r>
          </w:p>
          <w:p w:rsidR="00C02C67" w:rsidRPr="00F47B28" w:rsidRDefault="00C02C67" w:rsidP="008C77CE">
            <w:pPr>
              <w:pStyle w:val="ListParagraph"/>
              <w:numPr>
                <w:ilvl w:val="0"/>
                <w:numId w:val="38"/>
              </w:numPr>
              <w:ind w:left="474" w:firstLine="0"/>
              <w:jc w:val="both"/>
              <w:rPr>
                <w:sz w:val="24"/>
                <w:szCs w:val="24"/>
              </w:rPr>
            </w:pPr>
            <w:r w:rsidRPr="00F47B28">
              <w:rPr>
                <w:sz w:val="24"/>
                <w:szCs w:val="24"/>
              </w:rPr>
              <w:t>модель</w:t>
            </w:r>
            <w:r>
              <w:rPr>
                <w:sz w:val="24"/>
                <w:szCs w:val="24"/>
              </w:rPr>
              <w:t>,</w:t>
            </w:r>
            <w:r w:rsidRPr="00F47B28">
              <w:rPr>
                <w:sz w:val="24"/>
                <w:szCs w:val="24"/>
              </w:rPr>
              <w:t xml:space="preserve"> представленная множеством понятий и связей между ними, определяющих смысловую структуру рассма</w:t>
            </w:r>
            <w:r w:rsidRPr="00F47B28">
              <w:rPr>
                <w:sz w:val="24"/>
                <w:szCs w:val="24"/>
              </w:rPr>
              <w:t>т</w:t>
            </w:r>
            <w:r w:rsidRPr="00F47B28">
              <w:rPr>
                <w:sz w:val="24"/>
                <w:szCs w:val="24"/>
              </w:rPr>
              <w:t>риваемой предметной области или её конкретного объекта.</w:t>
            </w:r>
          </w:p>
          <w:p w:rsidR="00C02C67" w:rsidRDefault="00C02C67" w:rsidP="008C77CE">
            <w:pPr>
              <w:ind w:firstLine="187"/>
              <w:jc w:val="both"/>
              <w:rPr>
                <w:b/>
                <w:bCs/>
              </w:rPr>
            </w:pPr>
          </w:p>
          <w:p w:rsidR="00C02C67" w:rsidRDefault="00C02C67" w:rsidP="008C77CE">
            <w:pPr>
              <w:ind w:firstLine="18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Элементы математической модели:</w:t>
            </w:r>
          </w:p>
          <w:p w:rsidR="00C02C67" w:rsidRPr="00C2306F" w:rsidRDefault="00C02C67" w:rsidP="008C77CE">
            <w:pPr>
              <w:pStyle w:val="ListParagraph"/>
              <w:numPr>
                <w:ilvl w:val="0"/>
                <w:numId w:val="37"/>
              </w:numPr>
              <w:ind w:left="474" w:firstLine="0"/>
              <w:jc w:val="both"/>
            </w:pPr>
            <w:r w:rsidRPr="00C2306F">
              <w:rPr>
                <w:sz w:val="24"/>
                <w:szCs w:val="24"/>
              </w:rPr>
              <w:t>целевая функция, неизвестные переменные</w:t>
            </w:r>
          </w:p>
          <w:p w:rsidR="00C02C67" w:rsidRPr="00C2306F" w:rsidRDefault="00C02C67" w:rsidP="008C77CE">
            <w:pPr>
              <w:pStyle w:val="ListParagraph"/>
              <w:numPr>
                <w:ilvl w:val="0"/>
                <w:numId w:val="37"/>
              </w:numPr>
              <w:ind w:left="474" w:firstLine="0"/>
              <w:jc w:val="both"/>
              <w:rPr>
                <w:sz w:val="24"/>
                <w:szCs w:val="24"/>
              </w:rPr>
            </w:pPr>
            <w:r w:rsidRPr="00C2306F">
              <w:rPr>
                <w:sz w:val="24"/>
                <w:szCs w:val="24"/>
              </w:rPr>
              <w:t xml:space="preserve">исходные данные, неизвестные переменные, целевая функция </w:t>
            </w:r>
            <w:r>
              <w:rPr>
                <w:sz w:val="24"/>
                <w:szCs w:val="24"/>
              </w:rPr>
              <w:t xml:space="preserve">- </w:t>
            </w:r>
            <w:r w:rsidRPr="00C2306F">
              <w:rPr>
                <w:sz w:val="24"/>
                <w:szCs w:val="24"/>
              </w:rPr>
              <w:t>зависимост</w:t>
            </w:r>
            <w:r>
              <w:rPr>
                <w:sz w:val="24"/>
                <w:szCs w:val="24"/>
              </w:rPr>
              <w:t>ь</w:t>
            </w:r>
            <w:r w:rsidRPr="00C2306F">
              <w:rPr>
                <w:sz w:val="24"/>
                <w:szCs w:val="24"/>
              </w:rPr>
              <w:t>, ограничения</w:t>
            </w:r>
          </w:p>
          <w:p w:rsidR="00C02C67" w:rsidRDefault="00C02C67" w:rsidP="008C77CE">
            <w:pPr>
              <w:pStyle w:val="ListParagraph"/>
              <w:numPr>
                <w:ilvl w:val="0"/>
                <w:numId w:val="37"/>
              </w:numPr>
              <w:ind w:left="474" w:firstLine="0"/>
              <w:jc w:val="both"/>
              <w:rPr>
                <w:sz w:val="24"/>
                <w:szCs w:val="24"/>
              </w:rPr>
            </w:pPr>
            <w:r w:rsidRPr="00C2306F">
              <w:rPr>
                <w:sz w:val="24"/>
                <w:szCs w:val="24"/>
              </w:rPr>
              <w:t>исходные данные, зависимости, ограничения</w:t>
            </w:r>
          </w:p>
          <w:p w:rsidR="00C02C67" w:rsidRPr="00C2306F" w:rsidRDefault="00C02C67" w:rsidP="008C77CE">
            <w:pPr>
              <w:pStyle w:val="ListParagraph"/>
              <w:numPr>
                <w:ilvl w:val="0"/>
                <w:numId w:val="37"/>
              </w:numPr>
              <w:ind w:left="474" w:firstLine="0"/>
              <w:jc w:val="both"/>
              <w:rPr>
                <w:sz w:val="24"/>
                <w:szCs w:val="24"/>
              </w:rPr>
            </w:pPr>
            <w:r w:rsidRPr="00C2306F">
              <w:rPr>
                <w:sz w:val="24"/>
                <w:szCs w:val="24"/>
              </w:rPr>
              <w:t>целевая функция,исходные данные,неизвестные переме</w:t>
            </w:r>
            <w:r w:rsidRPr="00C2306F">
              <w:rPr>
                <w:sz w:val="24"/>
                <w:szCs w:val="24"/>
              </w:rPr>
              <w:t>н</w:t>
            </w:r>
            <w:r w:rsidRPr="00C2306F">
              <w:rPr>
                <w:sz w:val="24"/>
                <w:szCs w:val="24"/>
              </w:rPr>
              <w:t>ные</w:t>
            </w:r>
          </w:p>
          <w:p w:rsidR="00C02C67" w:rsidRPr="00C2306F" w:rsidRDefault="00C02C67" w:rsidP="008C77CE">
            <w:pPr>
              <w:pStyle w:val="ListParagraph"/>
              <w:ind w:left="907"/>
              <w:jc w:val="both"/>
            </w:pPr>
          </w:p>
        </w:tc>
      </w:tr>
      <w:tr w:rsidR="00C02C67" w:rsidRPr="00457C1A" w:rsidTr="008C77CE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C67" w:rsidRPr="00100F5A" w:rsidRDefault="00C02C67" w:rsidP="008C77CE">
            <w:r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C67" w:rsidRDefault="00C02C67" w:rsidP="008C77CE">
            <w:pPr>
              <w:pStyle w:val="a1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 xml:space="preserve">Интерпретировать информацию, представленную в виде схем, диаграмм, графов, графиков, таблиц с учетом предметной области. Представляет информацию, соответствующую области будущей профессиональной деятельности в виде схем, диаграмм, графов, графиков, таблиц. 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C67" w:rsidRDefault="00C02C67" w:rsidP="008C77CE">
            <w:pPr>
              <w:pStyle w:val="a2"/>
              <w:keepNext/>
              <w:rPr>
                <w:sz w:val="24"/>
                <w:szCs w:val="24"/>
              </w:rPr>
            </w:pPr>
            <w:r w:rsidRPr="00595BBA">
              <w:rPr>
                <w:b/>
                <w:bCs/>
                <w:sz w:val="24"/>
                <w:szCs w:val="24"/>
              </w:rPr>
              <w:t>Задание</w:t>
            </w:r>
            <w:r>
              <w:rPr>
                <w:b/>
                <w:bCs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 xml:space="preserve">В таблице приведены данные о выработке предприятия по кварталам за год: </w:t>
            </w: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30" w:type="dxa"/>
                <w:right w:w="30" w:type="dxa"/>
              </w:tblCellMar>
              <w:tblLook w:val="0000"/>
            </w:tblPr>
            <w:tblGrid>
              <w:gridCol w:w="1416"/>
              <w:gridCol w:w="960"/>
              <w:gridCol w:w="960"/>
              <w:gridCol w:w="960"/>
              <w:gridCol w:w="960"/>
            </w:tblGrid>
            <w:tr w:rsidR="00C02C67" w:rsidTr="008C77CE">
              <w:trPr>
                <w:trHeight w:val="260"/>
              </w:trPr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02C67" w:rsidRDefault="00C02C67" w:rsidP="008C77CE">
                  <w:pPr>
                    <w:jc w:val="center"/>
                    <w:rPr>
                      <w:snapToGrid w:val="0"/>
                      <w:color w:val="000000"/>
                    </w:rPr>
                  </w:pPr>
                  <w:r>
                    <w:rPr>
                      <w:snapToGrid w:val="0"/>
                      <w:color w:val="000000"/>
                    </w:rPr>
                    <w:t>Квартал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02C67" w:rsidRDefault="00C02C67" w:rsidP="008C77CE">
                  <w:pPr>
                    <w:jc w:val="center"/>
                    <w:rPr>
                      <w:snapToGrid w:val="0"/>
                      <w:color w:val="000000"/>
                    </w:rPr>
                  </w:pPr>
                  <w:r>
                    <w:rPr>
                      <w:snapToGrid w:val="0"/>
                      <w:color w:val="000000"/>
                      <w:lang w:val="en-US"/>
                    </w:rPr>
                    <w:t>I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02C67" w:rsidRDefault="00C02C67" w:rsidP="008C77CE">
                  <w:pPr>
                    <w:jc w:val="center"/>
                    <w:rPr>
                      <w:snapToGrid w:val="0"/>
                      <w:color w:val="000000"/>
                    </w:rPr>
                  </w:pPr>
                  <w:r>
                    <w:rPr>
                      <w:snapToGrid w:val="0"/>
                      <w:color w:val="000000"/>
                      <w:lang w:val="en-US"/>
                    </w:rPr>
                    <w:t>II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02C67" w:rsidRDefault="00C02C67" w:rsidP="008C77CE">
                  <w:pPr>
                    <w:jc w:val="center"/>
                    <w:rPr>
                      <w:snapToGrid w:val="0"/>
                      <w:color w:val="000000"/>
                    </w:rPr>
                  </w:pPr>
                  <w:r>
                    <w:rPr>
                      <w:snapToGrid w:val="0"/>
                      <w:color w:val="000000"/>
                      <w:lang w:val="en-US"/>
                    </w:rPr>
                    <w:t>III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02C67" w:rsidRDefault="00C02C67" w:rsidP="008C77CE">
                  <w:pPr>
                    <w:jc w:val="center"/>
                    <w:rPr>
                      <w:snapToGrid w:val="0"/>
                      <w:color w:val="000000"/>
                    </w:rPr>
                  </w:pPr>
                  <w:r>
                    <w:rPr>
                      <w:snapToGrid w:val="0"/>
                      <w:color w:val="000000"/>
                    </w:rPr>
                    <w:t>IV</w:t>
                  </w:r>
                </w:p>
              </w:tc>
            </w:tr>
            <w:tr w:rsidR="00C02C67" w:rsidTr="008C77CE">
              <w:trPr>
                <w:trHeight w:val="260"/>
              </w:trPr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02C67" w:rsidRDefault="00C02C67" w:rsidP="008C77CE">
                  <w:pPr>
                    <w:jc w:val="center"/>
                    <w:rPr>
                      <w:snapToGrid w:val="0"/>
                      <w:color w:val="000000"/>
                    </w:rPr>
                  </w:pPr>
                  <w:r>
                    <w:rPr>
                      <w:snapToGrid w:val="0"/>
                      <w:color w:val="000000"/>
                    </w:rPr>
                    <w:t>Выработка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02C67" w:rsidRDefault="00C02C67" w:rsidP="008C77CE">
                  <w:pPr>
                    <w:jc w:val="center"/>
                    <w:rPr>
                      <w:snapToGrid w:val="0"/>
                      <w:color w:val="000000"/>
                    </w:rPr>
                  </w:pPr>
                  <w:r>
                    <w:rPr>
                      <w:snapToGrid w:val="0"/>
                      <w:color w:val="000000"/>
                    </w:rPr>
                    <w:t>11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02C67" w:rsidRDefault="00C02C67" w:rsidP="008C77CE">
                  <w:pPr>
                    <w:jc w:val="center"/>
                    <w:rPr>
                      <w:snapToGrid w:val="0"/>
                      <w:color w:val="000000"/>
                    </w:rPr>
                  </w:pPr>
                  <w:r>
                    <w:rPr>
                      <w:snapToGrid w:val="0"/>
                      <w:color w:val="000000"/>
                    </w:rPr>
                    <w:t>13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02C67" w:rsidRDefault="00C02C67" w:rsidP="008C77CE">
                  <w:pPr>
                    <w:jc w:val="center"/>
                    <w:rPr>
                      <w:snapToGrid w:val="0"/>
                      <w:color w:val="000000"/>
                    </w:rPr>
                  </w:pPr>
                  <w:r>
                    <w:rPr>
                      <w:snapToGrid w:val="0"/>
                      <w:color w:val="000000"/>
                    </w:rPr>
                    <w:t>15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02C67" w:rsidRDefault="00C02C67" w:rsidP="008C77CE">
                  <w:pPr>
                    <w:jc w:val="center"/>
                    <w:rPr>
                      <w:snapToGrid w:val="0"/>
                      <w:color w:val="000000"/>
                    </w:rPr>
                  </w:pPr>
                  <w:r>
                    <w:rPr>
                      <w:snapToGrid w:val="0"/>
                      <w:color w:val="000000"/>
                    </w:rPr>
                    <w:t>9</w:t>
                  </w:r>
                </w:p>
              </w:tc>
            </w:tr>
          </w:tbl>
          <w:p w:rsidR="00C02C67" w:rsidRDefault="00C02C67" w:rsidP="008C77CE">
            <w:pPr>
              <w:pStyle w:val="Caption"/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Представьте эти данные в виде: </w:t>
            </w:r>
          </w:p>
          <w:p w:rsidR="00C02C67" w:rsidRDefault="00C02C67" w:rsidP="008C77CE">
            <w:r>
              <w:t>а) гистограммы б) объемной гистограммы в) кольцевой диагра</w:t>
            </w:r>
            <w:r>
              <w:t>м</w:t>
            </w:r>
            <w:r>
              <w:t xml:space="preserve">мы г) круговой диаграммы д) объемной круговой диаграммы. </w:t>
            </w:r>
          </w:p>
          <w:p w:rsidR="00C02C67" w:rsidRDefault="00C02C67" w:rsidP="008C77CE">
            <w:pPr>
              <w:jc w:val="both"/>
            </w:pPr>
            <w:r>
              <w:t xml:space="preserve">Для построения диаграммы </w:t>
            </w:r>
            <w:r>
              <w:rPr>
                <w:i/>
                <w:iCs/>
              </w:rPr>
              <w:t>любого типа</w:t>
            </w:r>
            <w:r>
              <w:t xml:space="preserve"> надо сначала выделить те данные, по которым строится диаграмма, а затем обратиться к Мастеру диаграмм. (В меню Вставка\Гистограмма или другой тип).</w:t>
            </w:r>
          </w:p>
          <w:p w:rsidR="00C02C67" w:rsidRPr="00B91C2A" w:rsidRDefault="00C02C67" w:rsidP="008C77CE">
            <w:pPr>
              <w:ind w:firstLine="624"/>
              <w:rPr>
                <w:b/>
                <w:bCs/>
              </w:rPr>
            </w:pPr>
          </w:p>
        </w:tc>
      </w:tr>
      <w:tr w:rsidR="00C02C67" w:rsidRPr="00457C1A" w:rsidTr="008C77CE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C67" w:rsidRPr="00100F5A" w:rsidRDefault="00C02C67" w:rsidP="008C77CE">
            <w:r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C67" w:rsidRDefault="00C02C67" w:rsidP="008C77CE">
            <w:pPr>
              <w:pStyle w:val="a1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Владеет терминологией, относящейся к конкретному методу. Способен корректно применять математические методы при решении практических задач. Владеет разными способами представления информации (аналитическим, графическим, символическим, словесным и др.).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C67" w:rsidRDefault="00C02C67" w:rsidP="008C77CE">
            <w:pPr>
              <w:pStyle w:val="a2"/>
              <w:keepNext/>
              <w:spacing w:before="120"/>
              <w:rPr>
                <w:sz w:val="24"/>
                <w:szCs w:val="24"/>
              </w:rPr>
            </w:pPr>
            <w:r w:rsidRPr="00595BBA">
              <w:rPr>
                <w:b/>
                <w:bCs/>
                <w:sz w:val="24"/>
                <w:szCs w:val="24"/>
              </w:rPr>
              <w:t>Задание</w:t>
            </w:r>
            <w:r>
              <w:rPr>
                <w:b/>
                <w:bCs/>
                <w:sz w:val="24"/>
                <w:szCs w:val="24"/>
              </w:rPr>
              <w:t xml:space="preserve"> 1:</w:t>
            </w:r>
            <w:r>
              <w:rPr>
                <w:sz w:val="24"/>
                <w:szCs w:val="24"/>
              </w:rPr>
              <w:t xml:space="preserve">В таблице приведены данные о выработке различных цехов предприятия в каждом из кварталов года: </w:t>
            </w: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30" w:type="dxa"/>
                <w:right w:w="30" w:type="dxa"/>
              </w:tblCellMar>
              <w:tblLook w:val="0000"/>
            </w:tblPr>
            <w:tblGrid>
              <w:gridCol w:w="1416"/>
              <w:gridCol w:w="960"/>
              <w:gridCol w:w="960"/>
              <w:gridCol w:w="960"/>
              <w:gridCol w:w="960"/>
            </w:tblGrid>
            <w:tr w:rsidR="00C02C67" w:rsidTr="008C77CE">
              <w:trPr>
                <w:trHeight w:val="260"/>
              </w:trPr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Default="00C02C67" w:rsidP="008C77CE">
                  <w:pPr>
                    <w:jc w:val="center"/>
                    <w:rPr>
                      <w:snapToGrid w:val="0"/>
                      <w:color w:val="000000"/>
                    </w:rPr>
                  </w:pP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Pr="00B34D99" w:rsidRDefault="00C02C67" w:rsidP="008C77CE">
                  <w:pPr>
                    <w:jc w:val="center"/>
                    <w:rPr>
                      <w:snapToGrid w:val="0"/>
                      <w:color w:val="000000"/>
                    </w:rPr>
                  </w:pPr>
                  <w:r>
                    <w:rPr>
                      <w:snapToGrid w:val="0"/>
                      <w:color w:val="000000"/>
                      <w:lang w:val="en-US"/>
                    </w:rPr>
                    <w:t>I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Pr="00B34D99" w:rsidRDefault="00C02C67" w:rsidP="008C77CE">
                  <w:pPr>
                    <w:jc w:val="center"/>
                    <w:rPr>
                      <w:snapToGrid w:val="0"/>
                      <w:color w:val="000000"/>
                    </w:rPr>
                  </w:pPr>
                  <w:r>
                    <w:rPr>
                      <w:snapToGrid w:val="0"/>
                      <w:color w:val="000000"/>
                      <w:lang w:val="en-US"/>
                    </w:rPr>
                    <w:t>II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Pr="00B34D99" w:rsidRDefault="00C02C67" w:rsidP="008C77CE">
                  <w:pPr>
                    <w:jc w:val="center"/>
                    <w:rPr>
                      <w:snapToGrid w:val="0"/>
                      <w:color w:val="000000"/>
                    </w:rPr>
                  </w:pPr>
                  <w:r>
                    <w:rPr>
                      <w:snapToGrid w:val="0"/>
                      <w:color w:val="000000"/>
                      <w:lang w:val="en-US"/>
                    </w:rPr>
                    <w:t>III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Default="00C02C67" w:rsidP="008C77CE">
                  <w:pPr>
                    <w:jc w:val="center"/>
                    <w:rPr>
                      <w:snapToGrid w:val="0"/>
                      <w:color w:val="000000"/>
                    </w:rPr>
                  </w:pPr>
                  <w:r>
                    <w:rPr>
                      <w:snapToGrid w:val="0"/>
                      <w:color w:val="000000"/>
                    </w:rPr>
                    <w:t>IV</w:t>
                  </w:r>
                </w:p>
              </w:tc>
            </w:tr>
            <w:tr w:rsidR="00C02C67" w:rsidTr="008C77CE">
              <w:trPr>
                <w:trHeight w:val="260"/>
              </w:trPr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Default="00C02C67" w:rsidP="008C77CE">
                  <w:pPr>
                    <w:jc w:val="center"/>
                    <w:rPr>
                      <w:snapToGrid w:val="0"/>
                      <w:color w:val="000000"/>
                    </w:rPr>
                  </w:pPr>
                  <w:r>
                    <w:rPr>
                      <w:snapToGrid w:val="0"/>
                      <w:color w:val="000000"/>
                    </w:rPr>
                    <w:t>Цех 1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Default="00C02C67" w:rsidP="008C77CE">
                  <w:pPr>
                    <w:jc w:val="center"/>
                    <w:rPr>
                      <w:snapToGrid w:val="0"/>
                      <w:color w:val="000000"/>
                    </w:rPr>
                  </w:pPr>
                  <w:r>
                    <w:rPr>
                      <w:snapToGrid w:val="0"/>
                      <w:color w:val="000000"/>
                    </w:rPr>
                    <w:t>11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Default="00C02C67" w:rsidP="008C77CE">
                  <w:pPr>
                    <w:jc w:val="center"/>
                    <w:rPr>
                      <w:snapToGrid w:val="0"/>
                      <w:color w:val="000000"/>
                    </w:rPr>
                  </w:pPr>
                  <w:r>
                    <w:rPr>
                      <w:snapToGrid w:val="0"/>
                      <w:color w:val="000000"/>
                    </w:rPr>
                    <w:t>13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Default="00C02C67" w:rsidP="008C77CE">
                  <w:pPr>
                    <w:jc w:val="center"/>
                    <w:rPr>
                      <w:snapToGrid w:val="0"/>
                      <w:color w:val="000000"/>
                    </w:rPr>
                  </w:pPr>
                  <w:r>
                    <w:rPr>
                      <w:snapToGrid w:val="0"/>
                      <w:color w:val="000000"/>
                    </w:rPr>
                    <w:t>15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Default="00C02C67" w:rsidP="008C77CE">
                  <w:pPr>
                    <w:jc w:val="center"/>
                    <w:rPr>
                      <w:snapToGrid w:val="0"/>
                      <w:color w:val="000000"/>
                    </w:rPr>
                  </w:pPr>
                  <w:r>
                    <w:rPr>
                      <w:snapToGrid w:val="0"/>
                      <w:color w:val="000000"/>
                    </w:rPr>
                    <w:t>9</w:t>
                  </w:r>
                </w:p>
              </w:tc>
            </w:tr>
            <w:tr w:rsidR="00C02C67" w:rsidTr="008C77CE">
              <w:trPr>
                <w:trHeight w:val="260"/>
              </w:trPr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Default="00C02C67" w:rsidP="008C77CE">
                  <w:pPr>
                    <w:jc w:val="center"/>
                    <w:rPr>
                      <w:snapToGrid w:val="0"/>
                      <w:color w:val="000000"/>
                    </w:rPr>
                  </w:pPr>
                  <w:r>
                    <w:rPr>
                      <w:snapToGrid w:val="0"/>
                      <w:color w:val="000000"/>
                    </w:rPr>
                    <w:t>Цех 2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Default="00C02C67" w:rsidP="008C77CE">
                  <w:pPr>
                    <w:jc w:val="center"/>
                    <w:rPr>
                      <w:snapToGrid w:val="0"/>
                      <w:color w:val="000000"/>
                    </w:rPr>
                  </w:pPr>
                  <w:r>
                    <w:rPr>
                      <w:snapToGrid w:val="0"/>
                      <w:color w:val="000000"/>
                    </w:rPr>
                    <w:t>5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Default="00C02C67" w:rsidP="008C77CE">
                  <w:pPr>
                    <w:jc w:val="center"/>
                    <w:rPr>
                      <w:snapToGrid w:val="0"/>
                      <w:color w:val="000000"/>
                    </w:rPr>
                  </w:pPr>
                  <w:r>
                    <w:rPr>
                      <w:snapToGrid w:val="0"/>
                      <w:color w:val="000000"/>
                    </w:rPr>
                    <w:t>8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Default="00C02C67" w:rsidP="008C77CE">
                  <w:pPr>
                    <w:jc w:val="center"/>
                    <w:rPr>
                      <w:snapToGrid w:val="0"/>
                      <w:color w:val="000000"/>
                    </w:rPr>
                  </w:pPr>
                  <w:r>
                    <w:rPr>
                      <w:snapToGrid w:val="0"/>
                      <w:color w:val="000000"/>
                    </w:rPr>
                    <w:t>6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Default="00C02C67" w:rsidP="008C77CE">
                  <w:pPr>
                    <w:jc w:val="center"/>
                    <w:rPr>
                      <w:snapToGrid w:val="0"/>
                      <w:color w:val="000000"/>
                    </w:rPr>
                  </w:pPr>
                  <w:r>
                    <w:rPr>
                      <w:snapToGrid w:val="0"/>
                      <w:color w:val="000000"/>
                    </w:rPr>
                    <w:t>9</w:t>
                  </w:r>
                </w:p>
              </w:tc>
            </w:tr>
            <w:tr w:rsidR="00C02C67" w:rsidTr="008C77CE">
              <w:trPr>
                <w:trHeight w:val="260"/>
              </w:trPr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Default="00C02C67" w:rsidP="008C77CE">
                  <w:pPr>
                    <w:jc w:val="center"/>
                    <w:rPr>
                      <w:snapToGrid w:val="0"/>
                      <w:color w:val="000000"/>
                    </w:rPr>
                  </w:pPr>
                  <w:r>
                    <w:rPr>
                      <w:snapToGrid w:val="0"/>
                      <w:color w:val="000000"/>
                    </w:rPr>
                    <w:t>Цех 3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Default="00C02C67" w:rsidP="008C77CE">
                  <w:pPr>
                    <w:jc w:val="center"/>
                    <w:rPr>
                      <w:snapToGrid w:val="0"/>
                      <w:color w:val="000000"/>
                    </w:rPr>
                  </w:pPr>
                  <w:r>
                    <w:rPr>
                      <w:snapToGrid w:val="0"/>
                      <w:color w:val="000000"/>
                    </w:rPr>
                    <w:t>10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Default="00C02C67" w:rsidP="008C77CE">
                  <w:pPr>
                    <w:jc w:val="center"/>
                    <w:rPr>
                      <w:snapToGrid w:val="0"/>
                      <w:color w:val="000000"/>
                    </w:rPr>
                  </w:pPr>
                  <w:r>
                    <w:rPr>
                      <w:snapToGrid w:val="0"/>
                      <w:color w:val="000000"/>
                    </w:rPr>
                    <w:t>9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Default="00C02C67" w:rsidP="008C77CE">
                  <w:pPr>
                    <w:jc w:val="center"/>
                    <w:rPr>
                      <w:snapToGrid w:val="0"/>
                      <w:color w:val="000000"/>
                    </w:rPr>
                  </w:pPr>
                  <w:r>
                    <w:rPr>
                      <w:snapToGrid w:val="0"/>
                      <w:color w:val="000000"/>
                    </w:rPr>
                    <w:t>12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Default="00C02C67" w:rsidP="008C77CE">
                  <w:pPr>
                    <w:jc w:val="center"/>
                    <w:rPr>
                      <w:snapToGrid w:val="0"/>
                      <w:color w:val="000000"/>
                    </w:rPr>
                  </w:pPr>
                  <w:r>
                    <w:rPr>
                      <w:snapToGrid w:val="0"/>
                      <w:color w:val="000000"/>
                    </w:rPr>
                    <w:t>8</w:t>
                  </w:r>
                </w:p>
              </w:tc>
            </w:tr>
            <w:tr w:rsidR="00C02C67" w:rsidTr="008C77CE">
              <w:trPr>
                <w:trHeight w:val="260"/>
              </w:trPr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Default="00C02C67" w:rsidP="008C77CE">
                  <w:pPr>
                    <w:jc w:val="center"/>
                    <w:rPr>
                      <w:snapToGrid w:val="0"/>
                      <w:color w:val="000000"/>
                    </w:rPr>
                  </w:pPr>
                  <w:r>
                    <w:rPr>
                      <w:snapToGrid w:val="0"/>
                      <w:color w:val="000000"/>
                    </w:rPr>
                    <w:t>Цех 4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Default="00C02C67" w:rsidP="008C77CE">
                  <w:pPr>
                    <w:jc w:val="center"/>
                    <w:rPr>
                      <w:snapToGrid w:val="0"/>
                      <w:color w:val="000000"/>
                    </w:rPr>
                  </w:pPr>
                  <w:r>
                    <w:rPr>
                      <w:snapToGrid w:val="0"/>
                      <w:color w:val="000000"/>
                    </w:rPr>
                    <w:t>7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Default="00C02C67" w:rsidP="008C77CE">
                  <w:pPr>
                    <w:jc w:val="center"/>
                    <w:rPr>
                      <w:snapToGrid w:val="0"/>
                      <w:color w:val="000000"/>
                    </w:rPr>
                  </w:pPr>
                  <w:r>
                    <w:rPr>
                      <w:snapToGrid w:val="0"/>
                      <w:color w:val="000000"/>
                    </w:rPr>
                    <w:t>9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Default="00C02C67" w:rsidP="008C77CE">
                  <w:pPr>
                    <w:jc w:val="center"/>
                    <w:rPr>
                      <w:snapToGrid w:val="0"/>
                      <w:color w:val="000000"/>
                    </w:rPr>
                  </w:pPr>
                  <w:r>
                    <w:rPr>
                      <w:snapToGrid w:val="0"/>
                      <w:color w:val="000000"/>
                    </w:rPr>
                    <w:t>10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Default="00C02C67" w:rsidP="008C77CE">
                  <w:pPr>
                    <w:jc w:val="center"/>
                    <w:rPr>
                      <w:snapToGrid w:val="0"/>
                      <w:color w:val="000000"/>
                    </w:rPr>
                  </w:pPr>
                  <w:r>
                    <w:rPr>
                      <w:snapToGrid w:val="0"/>
                      <w:color w:val="000000"/>
                    </w:rPr>
                    <w:t>11</w:t>
                  </w:r>
                </w:p>
              </w:tc>
            </w:tr>
          </w:tbl>
          <w:p w:rsidR="00C02C67" w:rsidRPr="006E0464" w:rsidRDefault="00C02C67" w:rsidP="008C77CE">
            <w:pPr>
              <w:pStyle w:val="BodyTextIndent"/>
              <w:spacing w:before="120"/>
              <w:rPr>
                <w:lang w:eastAsia="ru-RU"/>
              </w:rPr>
            </w:pPr>
            <w:r w:rsidRPr="006E0464">
              <w:rPr>
                <w:lang w:eastAsia="ru-RU"/>
              </w:rPr>
              <w:t>Представьте эти данные в виде:</w:t>
            </w:r>
          </w:p>
          <w:p w:rsidR="00C02C67" w:rsidRDefault="00C02C67" w:rsidP="008C77CE">
            <w:pPr>
              <w:ind w:firstLine="624"/>
            </w:pPr>
            <w:r>
              <w:t>а) гистограммы б) объемной гистограммы в) трехмерной объемной гистограммы г) гистограммы с накоплением д) объе</w:t>
            </w:r>
            <w:r>
              <w:t>м</w:t>
            </w:r>
            <w:r>
              <w:t>ной гистограммы с накоплением.</w:t>
            </w:r>
          </w:p>
          <w:p w:rsidR="00C02C67" w:rsidRDefault="00C02C67" w:rsidP="008C77CE">
            <w:pPr>
              <w:jc w:val="both"/>
              <w:rPr>
                <w:b/>
                <w:bCs/>
                <w:color w:val="000000"/>
              </w:rPr>
            </w:pPr>
          </w:p>
          <w:p w:rsidR="00C02C67" w:rsidRPr="00B91C2A" w:rsidRDefault="00C02C67" w:rsidP="008C77CE">
            <w:pPr>
              <w:jc w:val="both"/>
              <w:rPr>
                <w:b/>
                <w:bCs/>
              </w:rPr>
            </w:pPr>
          </w:p>
        </w:tc>
      </w:tr>
      <w:tr w:rsidR="00C02C67" w:rsidRPr="00457C1A" w:rsidTr="008C77CE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C67" w:rsidRPr="00B91C2A" w:rsidRDefault="00C02C67" w:rsidP="008C77CE">
            <w:pPr>
              <w:ind w:firstLine="187"/>
              <w:jc w:val="both"/>
              <w:rPr>
                <w:b/>
                <w:bCs/>
              </w:rPr>
            </w:pPr>
            <w:r>
              <w:t>Г</w:t>
            </w:r>
            <w:r w:rsidRPr="00491541">
              <w:t>отовностью использовать систематизированные теоретические и практические знания для п</w:t>
            </w:r>
            <w:r w:rsidRPr="00491541">
              <w:t>о</w:t>
            </w:r>
            <w:r w:rsidRPr="00491541">
              <w:t xml:space="preserve">становки и решения исследовательских задач в области образования </w:t>
            </w:r>
            <w:r w:rsidRPr="00DF3965">
              <w:t>(</w:t>
            </w:r>
            <w:r>
              <w:t>П</w:t>
            </w:r>
            <w:r w:rsidRPr="00876A47">
              <w:t>К-</w:t>
            </w:r>
            <w:r>
              <w:t>11</w:t>
            </w:r>
            <w:r w:rsidRPr="00DF3965">
              <w:t>)</w:t>
            </w:r>
          </w:p>
        </w:tc>
      </w:tr>
      <w:tr w:rsidR="00C02C67" w:rsidRPr="00457C1A" w:rsidTr="008C77CE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C67" w:rsidRPr="00100F5A" w:rsidRDefault="00C02C67" w:rsidP="008C77CE">
            <w:r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C67" w:rsidRDefault="00C02C67" w:rsidP="008C77CE">
            <w:r w:rsidRPr="00607E18">
              <w:t>принципы функци</w:t>
            </w:r>
            <w:r w:rsidRPr="00607E18">
              <w:t>о</w:t>
            </w:r>
            <w:r w:rsidRPr="00607E18">
              <w:t>нирования совр</w:t>
            </w:r>
            <w:r w:rsidRPr="00607E18">
              <w:t>е</w:t>
            </w:r>
            <w:r w:rsidRPr="00607E18">
              <w:t>менных компьюте</w:t>
            </w:r>
            <w:r w:rsidRPr="00607E18">
              <w:t>р</w:t>
            </w:r>
            <w:r w:rsidRPr="00607E18">
              <w:t>ных систем; пр</w:t>
            </w:r>
            <w:r w:rsidRPr="00607E18">
              <w:t>и</w:t>
            </w:r>
            <w:r w:rsidRPr="00607E18">
              <w:t>кладные програм</w:t>
            </w:r>
            <w:r w:rsidRPr="00607E18">
              <w:t>м</w:t>
            </w:r>
            <w:r w:rsidRPr="00607E18">
              <w:t>ные средства; во</w:t>
            </w:r>
            <w:r w:rsidRPr="00607E18">
              <w:t>з</w:t>
            </w:r>
            <w:r w:rsidRPr="00607E18">
              <w:t>можности доступа к удаленным инфо</w:t>
            </w:r>
            <w:r w:rsidRPr="00607E18">
              <w:t>р</w:t>
            </w:r>
            <w:r w:rsidRPr="00607E18">
              <w:t>мацион</w:t>
            </w:r>
            <w:r>
              <w:t>ным ресу</w:t>
            </w:r>
            <w:r>
              <w:t>р</w:t>
            </w:r>
            <w:r>
              <w:t>сам;</w:t>
            </w:r>
          </w:p>
          <w:p w:rsidR="00C02C67" w:rsidRDefault="00C02C67" w:rsidP="008C77CE">
            <w:r w:rsidRPr="00607E18">
              <w:t>основные методы реализации инфо</w:t>
            </w:r>
            <w:r w:rsidRPr="00607E18">
              <w:t>р</w:t>
            </w:r>
            <w:r w:rsidRPr="00607E18">
              <w:t>мационных проце</w:t>
            </w:r>
            <w:r w:rsidRPr="00607E18">
              <w:t>с</w:t>
            </w:r>
            <w:r w:rsidRPr="00607E18">
              <w:t>сов; основные тр</w:t>
            </w:r>
            <w:r w:rsidRPr="00607E18">
              <w:t>е</w:t>
            </w:r>
            <w:r w:rsidRPr="00607E18">
              <w:t>бования информ</w:t>
            </w:r>
            <w:r w:rsidRPr="00607E18">
              <w:t>а</w:t>
            </w:r>
            <w:r w:rsidRPr="00607E18">
              <w:t>ционной безопасн</w:t>
            </w:r>
            <w:r w:rsidRPr="00607E18">
              <w:t>о</w:t>
            </w:r>
            <w:r w:rsidRPr="00607E18">
              <w:t xml:space="preserve">сти 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tbl>
            <w:tblPr>
              <w:tblW w:w="5000" w:type="pct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6656"/>
              <w:gridCol w:w="95"/>
            </w:tblGrid>
            <w:tr w:rsidR="00C02C67" w:rsidTr="008C77CE">
              <w:trPr>
                <w:gridAfter w:val="1"/>
                <w:wAfter w:w="36" w:type="pct"/>
                <w:tblCellSpacing w:w="15" w:type="dxa"/>
              </w:trPr>
              <w:tc>
                <w:tcPr>
                  <w:tcW w:w="4898" w:type="pct"/>
                  <w:shd w:val="clear" w:color="auto" w:fill="FFFFFF"/>
                </w:tcPr>
                <w:p w:rsidR="00C02C67" w:rsidRPr="00175088" w:rsidRDefault="00C02C67" w:rsidP="008C77CE">
                  <w:pPr>
                    <w:ind w:left="57"/>
                    <w:rPr>
                      <w:b/>
                      <w:bCs/>
                    </w:rPr>
                  </w:pPr>
                  <w:r w:rsidRPr="00175088">
                    <w:rPr>
                      <w:b/>
                      <w:bCs/>
                    </w:rPr>
                    <w:t>Программное обеспечение делится на...</w:t>
                  </w:r>
                </w:p>
                <w:p w:rsidR="00C02C67" w:rsidRPr="00175088" w:rsidRDefault="00C02C67" w:rsidP="008C77CE">
                  <w:pPr>
                    <w:ind w:left="57"/>
                  </w:pPr>
                  <w:r w:rsidRPr="00175088">
                    <w:t>А) Прикладное</w:t>
                  </w:r>
                </w:p>
                <w:p w:rsidR="00C02C67" w:rsidRPr="00175088" w:rsidRDefault="00C02C67" w:rsidP="008C77CE">
                  <w:pPr>
                    <w:ind w:left="57"/>
                  </w:pPr>
                  <w:r w:rsidRPr="00175088">
                    <w:t>Б) Системное</w:t>
                  </w:r>
                </w:p>
                <w:p w:rsidR="00C02C67" w:rsidRPr="00175088" w:rsidRDefault="00C02C67" w:rsidP="008C77CE">
                  <w:pPr>
                    <w:ind w:left="57"/>
                  </w:pPr>
                  <w:r w:rsidRPr="00175088">
                    <w:t>В) Инструментальное</w:t>
                  </w:r>
                </w:p>
                <w:p w:rsidR="00C02C67" w:rsidRPr="00175088" w:rsidRDefault="00C02C67" w:rsidP="008C77CE">
                  <w:pPr>
                    <w:ind w:left="57"/>
                  </w:pPr>
                  <w:r w:rsidRPr="00175088">
                    <w:t>Г) Компьютерное</w:t>
                  </w:r>
                </w:p>
                <w:p w:rsidR="00C02C67" w:rsidRDefault="00C02C67" w:rsidP="008C77CE">
                  <w:pPr>
                    <w:ind w:left="57"/>
                    <w:rPr>
                      <w:b/>
                      <w:bCs/>
                    </w:rPr>
                  </w:pPr>
                  <w:r w:rsidRPr="00175088">
                    <w:t>В) Процессорное</w:t>
                  </w:r>
                  <w:r w:rsidRPr="00175088">
                    <w:rPr>
                      <w:b/>
                      <w:bCs/>
                    </w:rPr>
                    <w:br/>
                  </w:r>
                </w:p>
                <w:p w:rsidR="00C02C67" w:rsidRDefault="00C02C67" w:rsidP="008C77CE">
                  <w:pPr>
                    <w:ind w:left="57"/>
                    <w:rPr>
                      <w:b/>
                      <w:bCs/>
                    </w:rPr>
                  </w:pPr>
                  <w:r w:rsidRPr="00175088">
                    <w:rPr>
                      <w:b/>
                      <w:bCs/>
                    </w:rPr>
                    <w:t>Каково назначение прикладного программного обеспеч</w:t>
                  </w:r>
                  <w:r w:rsidRPr="00175088">
                    <w:rPr>
                      <w:b/>
                      <w:bCs/>
                    </w:rPr>
                    <w:t>е</w:t>
                  </w:r>
                  <w:r w:rsidRPr="00175088">
                    <w:rPr>
                      <w:b/>
                      <w:bCs/>
                    </w:rPr>
                    <w:t>ния?</w:t>
                  </w:r>
                </w:p>
                <w:p w:rsidR="00C02C67" w:rsidRPr="00175088" w:rsidRDefault="00C02C67" w:rsidP="008C77CE">
                  <w:pPr>
                    <w:pStyle w:val="ListParagraph"/>
                    <w:numPr>
                      <w:ilvl w:val="0"/>
                      <w:numId w:val="33"/>
                    </w:numPr>
                    <w:ind w:left="57" w:firstLine="0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175088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решение задач пользователя</w:t>
                  </w:r>
                </w:p>
                <w:p w:rsidR="00C02C67" w:rsidRPr="00175088" w:rsidRDefault="00C02C67" w:rsidP="008C77CE">
                  <w:pPr>
                    <w:pStyle w:val="ListParagraph"/>
                    <w:numPr>
                      <w:ilvl w:val="0"/>
                      <w:numId w:val="33"/>
                    </w:numPr>
                    <w:ind w:left="57" w:firstLine="0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175088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обеспечение работы компьютера</w:t>
                  </w:r>
                </w:p>
                <w:p w:rsidR="00C02C67" w:rsidRPr="00175088" w:rsidRDefault="00C02C67" w:rsidP="008C77CE">
                  <w:pPr>
                    <w:pStyle w:val="ListParagraph"/>
                    <w:numPr>
                      <w:ilvl w:val="0"/>
                      <w:numId w:val="33"/>
                    </w:numPr>
                    <w:ind w:left="57" w:firstLine="0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175088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создание новых программ</w:t>
                  </w:r>
                </w:p>
                <w:p w:rsidR="00C02C67" w:rsidRPr="00175088" w:rsidRDefault="00C02C67" w:rsidP="008C77CE">
                  <w:pPr>
                    <w:pStyle w:val="ListParagraph"/>
                    <w:numPr>
                      <w:ilvl w:val="0"/>
                      <w:numId w:val="33"/>
                    </w:numPr>
                    <w:ind w:left="145" w:firstLine="0"/>
                  </w:pPr>
                  <w:r w:rsidRPr="00175088">
                    <w:rPr>
                      <w:color w:val="000000"/>
                      <w:shd w:val="clear" w:color="auto" w:fill="FFFFFF"/>
                    </w:rPr>
                    <w:t>для компьютерных игр</w:t>
                  </w:r>
                </w:p>
              </w:tc>
            </w:tr>
            <w:tr w:rsidR="00C02C67" w:rsidTr="008C77CE">
              <w:trPr>
                <w:tblCellSpacing w:w="15" w:type="dxa"/>
              </w:trPr>
              <w:tc>
                <w:tcPr>
                  <w:tcW w:w="4898" w:type="pct"/>
                  <w:shd w:val="clear" w:color="auto" w:fill="FFFFFF"/>
                </w:tcPr>
                <w:p w:rsidR="00C02C67" w:rsidRPr="00175088" w:rsidRDefault="00C02C67" w:rsidP="008C77CE">
                  <w:pPr>
                    <w:ind w:left="57"/>
                    <w:rPr>
                      <w:b/>
                      <w:bCs/>
                    </w:rPr>
                  </w:pPr>
                  <w:r w:rsidRPr="00175088">
                    <w:rPr>
                      <w:b/>
                      <w:bCs/>
                    </w:rPr>
                    <w:t>Во время исполнения прикладная программа хранится?</w:t>
                  </w:r>
                </w:p>
                <w:p w:rsidR="00C02C67" w:rsidRPr="00175088" w:rsidRDefault="00C02C67" w:rsidP="008C77CE">
                  <w:pPr>
                    <w:pStyle w:val="ListParagraph"/>
                    <w:numPr>
                      <w:ilvl w:val="0"/>
                      <w:numId w:val="34"/>
                    </w:numPr>
                    <w:ind w:left="57" w:firstLine="0"/>
                    <w:rPr>
                      <w:sz w:val="24"/>
                      <w:szCs w:val="24"/>
                    </w:rPr>
                  </w:pPr>
                  <w:r w:rsidRPr="00175088">
                    <w:rPr>
                      <w:sz w:val="24"/>
                      <w:szCs w:val="24"/>
                    </w:rPr>
                    <w:t>в видеопамяти</w:t>
                  </w:r>
                </w:p>
                <w:p w:rsidR="00C02C67" w:rsidRPr="00175088" w:rsidRDefault="00C02C67" w:rsidP="008C77CE">
                  <w:pPr>
                    <w:pStyle w:val="ListParagraph"/>
                    <w:numPr>
                      <w:ilvl w:val="0"/>
                      <w:numId w:val="34"/>
                    </w:numPr>
                    <w:ind w:left="57" w:firstLine="0"/>
                    <w:rPr>
                      <w:sz w:val="24"/>
                      <w:szCs w:val="24"/>
                    </w:rPr>
                  </w:pPr>
                  <w:r w:rsidRPr="00175088">
                    <w:rPr>
                      <w:sz w:val="24"/>
                      <w:szCs w:val="24"/>
                    </w:rPr>
                    <w:t>в процессоре</w:t>
                  </w:r>
                </w:p>
                <w:p w:rsidR="00C02C67" w:rsidRPr="00175088" w:rsidRDefault="00C02C67" w:rsidP="008C77CE">
                  <w:pPr>
                    <w:pStyle w:val="ListParagraph"/>
                    <w:numPr>
                      <w:ilvl w:val="0"/>
                      <w:numId w:val="34"/>
                    </w:numPr>
                    <w:ind w:left="57" w:firstLine="0"/>
                    <w:rPr>
                      <w:sz w:val="24"/>
                      <w:szCs w:val="24"/>
                    </w:rPr>
                  </w:pPr>
                  <w:r w:rsidRPr="00175088">
                    <w:rPr>
                      <w:sz w:val="24"/>
                      <w:szCs w:val="24"/>
                    </w:rPr>
                    <w:t>в оперативной памяти</w:t>
                  </w:r>
                </w:p>
                <w:p w:rsidR="00C02C67" w:rsidRPr="00175088" w:rsidRDefault="00C02C67" w:rsidP="008C77CE">
                  <w:pPr>
                    <w:pStyle w:val="ListParagraph"/>
                    <w:numPr>
                      <w:ilvl w:val="0"/>
                      <w:numId w:val="34"/>
                    </w:numPr>
                    <w:ind w:left="57" w:firstLine="0"/>
                    <w:rPr>
                      <w:sz w:val="24"/>
                      <w:szCs w:val="24"/>
                    </w:rPr>
                  </w:pPr>
                  <w:r w:rsidRPr="00175088">
                    <w:rPr>
                      <w:sz w:val="24"/>
                      <w:szCs w:val="24"/>
                    </w:rPr>
                    <w:t>на жестком диске</w:t>
                  </w:r>
                </w:p>
                <w:p w:rsidR="00C02C67" w:rsidRPr="00175088" w:rsidRDefault="00C02C67" w:rsidP="008C77CE">
                  <w:pPr>
                    <w:ind w:left="57"/>
                    <w:rPr>
                      <w:b/>
                      <w:bCs/>
                    </w:rPr>
                  </w:pPr>
                  <w:r w:rsidRPr="00175088">
                    <w:rPr>
                      <w:b/>
                      <w:bCs/>
                    </w:rPr>
                    <w:t>К какому виду программного обеспечения относятся пр</w:t>
                  </w:r>
                  <w:r w:rsidRPr="00175088">
                    <w:rPr>
                      <w:b/>
                      <w:bCs/>
                    </w:rPr>
                    <w:t>о</w:t>
                  </w:r>
                  <w:r w:rsidRPr="00175088">
                    <w:rPr>
                      <w:b/>
                      <w:bCs/>
                    </w:rPr>
                    <w:t>граммы для работы с видео и музыкой?</w:t>
                  </w:r>
                </w:p>
                <w:p w:rsidR="00C02C67" w:rsidRPr="00106DB4" w:rsidRDefault="00C02C67" w:rsidP="008C77CE">
                  <w:pPr>
                    <w:pStyle w:val="ListParagraph"/>
                    <w:numPr>
                      <w:ilvl w:val="0"/>
                      <w:numId w:val="39"/>
                    </w:numPr>
                    <w:rPr>
                      <w:sz w:val="24"/>
                      <w:szCs w:val="24"/>
                    </w:rPr>
                  </w:pPr>
                  <w:r w:rsidRPr="00106DB4">
                    <w:rPr>
                      <w:sz w:val="24"/>
                      <w:szCs w:val="24"/>
                    </w:rPr>
                    <w:t>системное ПО</w:t>
                  </w:r>
                </w:p>
                <w:p w:rsidR="00C02C67" w:rsidRPr="00106DB4" w:rsidRDefault="00C02C67" w:rsidP="008C77CE">
                  <w:pPr>
                    <w:pStyle w:val="ListParagraph"/>
                    <w:numPr>
                      <w:ilvl w:val="0"/>
                      <w:numId w:val="39"/>
                    </w:numPr>
                    <w:rPr>
                      <w:sz w:val="24"/>
                      <w:szCs w:val="24"/>
                    </w:rPr>
                  </w:pPr>
                  <w:r w:rsidRPr="00106DB4">
                    <w:rPr>
                      <w:sz w:val="24"/>
                      <w:szCs w:val="24"/>
                    </w:rPr>
                    <w:t>прикладное ПО</w:t>
                  </w:r>
                </w:p>
                <w:p w:rsidR="00C02C67" w:rsidRPr="00106DB4" w:rsidRDefault="00C02C67" w:rsidP="008C77CE">
                  <w:pPr>
                    <w:pStyle w:val="ListParagraph"/>
                    <w:numPr>
                      <w:ilvl w:val="0"/>
                      <w:numId w:val="39"/>
                    </w:numPr>
                    <w:rPr>
                      <w:sz w:val="24"/>
                      <w:szCs w:val="24"/>
                    </w:rPr>
                  </w:pPr>
                  <w:r w:rsidRPr="00106DB4">
                    <w:rPr>
                      <w:sz w:val="24"/>
                      <w:szCs w:val="24"/>
                    </w:rPr>
                    <w:t>системы программирования</w:t>
                  </w:r>
                </w:p>
                <w:p w:rsidR="00C02C67" w:rsidRPr="00106DB4" w:rsidRDefault="00C02C67" w:rsidP="008C77CE">
                  <w:pPr>
                    <w:pStyle w:val="ListParagraph"/>
                    <w:numPr>
                      <w:ilvl w:val="0"/>
                      <w:numId w:val="39"/>
                    </w:numPr>
                    <w:rPr>
                      <w:sz w:val="24"/>
                      <w:szCs w:val="24"/>
                    </w:rPr>
                  </w:pPr>
                  <w:r w:rsidRPr="00106DB4">
                    <w:rPr>
                      <w:sz w:val="24"/>
                      <w:szCs w:val="24"/>
                    </w:rPr>
                    <w:t>уникальное ПО</w:t>
                  </w:r>
                </w:p>
                <w:p w:rsidR="00C02C67" w:rsidRPr="00175088" w:rsidRDefault="00C02C67" w:rsidP="008C77CE">
                  <w:pPr>
                    <w:ind w:left="57"/>
                    <w:rPr>
                      <w:b/>
                      <w:bCs/>
                    </w:rPr>
                  </w:pPr>
                  <w:r w:rsidRPr="00175088">
                    <w:rPr>
                      <w:b/>
                      <w:bCs/>
                    </w:rPr>
                    <w:t>К какому виду программного обеспечения относится набор офисных программы MicrosoftOffice?</w:t>
                  </w:r>
                </w:p>
                <w:p w:rsidR="00C02C67" w:rsidRPr="00175088" w:rsidRDefault="00C02C67" w:rsidP="008C77CE">
                  <w:pPr>
                    <w:pStyle w:val="ListParagraph"/>
                    <w:numPr>
                      <w:ilvl w:val="0"/>
                      <w:numId w:val="35"/>
                    </w:numPr>
                    <w:rPr>
                      <w:sz w:val="24"/>
                      <w:szCs w:val="24"/>
                    </w:rPr>
                  </w:pPr>
                  <w:r w:rsidRPr="00175088">
                    <w:rPr>
                      <w:sz w:val="24"/>
                      <w:szCs w:val="24"/>
                    </w:rPr>
                    <w:t>системное ПО</w:t>
                  </w:r>
                </w:p>
                <w:p w:rsidR="00C02C67" w:rsidRPr="00175088" w:rsidRDefault="00C02C67" w:rsidP="008C77CE">
                  <w:pPr>
                    <w:pStyle w:val="ListParagraph"/>
                    <w:numPr>
                      <w:ilvl w:val="0"/>
                      <w:numId w:val="35"/>
                    </w:numPr>
                    <w:rPr>
                      <w:sz w:val="24"/>
                      <w:szCs w:val="24"/>
                    </w:rPr>
                  </w:pPr>
                  <w:r w:rsidRPr="00175088">
                    <w:rPr>
                      <w:sz w:val="24"/>
                      <w:szCs w:val="24"/>
                    </w:rPr>
                    <w:t>прикладное ПО</w:t>
                  </w:r>
                </w:p>
                <w:p w:rsidR="00C02C67" w:rsidRPr="00175088" w:rsidRDefault="00C02C67" w:rsidP="008C77CE">
                  <w:pPr>
                    <w:pStyle w:val="ListParagraph"/>
                    <w:numPr>
                      <w:ilvl w:val="0"/>
                      <w:numId w:val="35"/>
                    </w:numPr>
                    <w:rPr>
                      <w:sz w:val="24"/>
                      <w:szCs w:val="24"/>
                    </w:rPr>
                  </w:pPr>
                  <w:r w:rsidRPr="00175088">
                    <w:rPr>
                      <w:sz w:val="24"/>
                      <w:szCs w:val="24"/>
                    </w:rPr>
                    <w:t>системы программирования</w:t>
                  </w:r>
                </w:p>
                <w:p w:rsidR="00C02C67" w:rsidRPr="00175088" w:rsidRDefault="00C02C67" w:rsidP="008C77CE">
                  <w:pPr>
                    <w:pStyle w:val="ListParagraph"/>
                    <w:numPr>
                      <w:ilvl w:val="0"/>
                      <w:numId w:val="35"/>
                    </w:numPr>
                  </w:pPr>
                  <w:r w:rsidRPr="00175088">
                    <w:rPr>
                      <w:sz w:val="24"/>
                      <w:szCs w:val="24"/>
                    </w:rPr>
                    <w:t>уникальное ПО</w:t>
                  </w:r>
                </w:p>
              </w:tc>
              <w:tc>
                <w:tcPr>
                  <w:tcW w:w="36" w:type="pct"/>
                  <w:shd w:val="clear" w:color="auto" w:fill="FFFFFF"/>
                </w:tcPr>
                <w:p w:rsidR="00C02C67" w:rsidRDefault="00C02C67" w:rsidP="008C77CE">
                  <w:pPr>
                    <w:spacing w:line="408" w:lineRule="atLeast"/>
                    <w:rPr>
                      <w:rFonts w:ascii="Arial" w:hAnsi="Arial" w:cs="Arial"/>
                      <w:sz w:val="27"/>
                      <w:szCs w:val="27"/>
                    </w:rPr>
                  </w:pPr>
                </w:p>
              </w:tc>
            </w:tr>
          </w:tbl>
          <w:p w:rsidR="00C02C67" w:rsidRPr="00B91C2A" w:rsidRDefault="00C02C67" w:rsidP="008C77CE">
            <w:pPr>
              <w:ind w:firstLine="187"/>
              <w:jc w:val="both"/>
              <w:rPr>
                <w:b/>
                <w:bCs/>
              </w:rPr>
            </w:pPr>
          </w:p>
        </w:tc>
      </w:tr>
      <w:tr w:rsidR="00C02C67" w:rsidRPr="00457C1A" w:rsidTr="008C77CE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C67" w:rsidRPr="00100F5A" w:rsidRDefault="00C02C67" w:rsidP="008C77CE">
            <w:r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C67" w:rsidRDefault="00C02C67" w:rsidP="008C77CE">
            <w:pPr>
              <w:pStyle w:val="a1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умеет пользоваться глобальными информационными ресурсами и современными средствами телекоммуникаций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C67" w:rsidRPr="00340C9E" w:rsidRDefault="00C02C67" w:rsidP="008C77CE">
            <w:pPr>
              <w:ind w:firstLine="187"/>
              <w:jc w:val="both"/>
              <w:rPr>
                <w:color w:val="000000"/>
                <w:shd w:val="clear" w:color="auto" w:fill="FFFFFF"/>
              </w:rPr>
            </w:pPr>
            <w:r w:rsidRPr="00340C9E">
              <w:rPr>
                <w:b/>
                <w:bCs/>
                <w:color w:val="000000"/>
                <w:shd w:val="clear" w:color="auto" w:fill="FFFFFF"/>
              </w:rPr>
              <w:t>Пример задания:</w:t>
            </w:r>
            <w:r>
              <w:rPr>
                <w:color w:val="000000"/>
                <w:shd w:val="clear" w:color="auto" w:fill="FFFFFF"/>
              </w:rPr>
              <w:t>н</w:t>
            </w:r>
            <w:r w:rsidRPr="00340C9E">
              <w:rPr>
                <w:color w:val="000000"/>
                <w:shd w:val="clear" w:color="auto" w:fill="FFFFFF"/>
              </w:rPr>
              <w:t xml:space="preserve">айдите, скопируйте, сохраните в текстовой файле следующую информацию, после чего отправьте её по электронной почте по адресу, данному </w:t>
            </w:r>
          </w:p>
          <w:p w:rsidR="00C02C67" w:rsidRPr="00340C9E" w:rsidRDefault="00C02C67" w:rsidP="008C77CE">
            <w:pPr>
              <w:shd w:val="clear" w:color="auto" w:fill="FFFFFF"/>
              <w:rPr>
                <w:color w:val="000000"/>
              </w:rPr>
            </w:pPr>
            <w:r w:rsidRPr="00340C9E">
              <w:rPr>
                <w:color w:val="000000"/>
              </w:rPr>
              <w:t>1. Правила игры в карточную игру Джокер</w:t>
            </w:r>
          </w:p>
          <w:p w:rsidR="00C02C67" w:rsidRPr="00340C9E" w:rsidRDefault="00C02C67" w:rsidP="008C77CE">
            <w:pPr>
              <w:shd w:val="clear" w:color="auto" w:fill="FFFFFF"/>
              <w:rPr>
                <w:color w:val="000000"/>
              </w:rPr>
            </w:pPr>
            <w:r w:rsidRPr="00340C9E">
              <w:rPr>
                <w:color w:val="000000"/>
              </w:rPr>
              <w:t>2. Как содержать растение Диффенбахия</w:t>
            </w:r>
          </w:p>
          <w:p w:rsidR="00C02C67" w:rsidRPr="00340C9E" w:rsidRDefault="00C02C67" w:rsidP="008C77CE">
            <w:pPr>
              <w:shd w:val="clear" w:color="auto" w:fill="FFFFFF"/>
              <w:rPr>
                <w:color w:val="000000"/>
              </w:rPr>
            </w:pPr>
            <w:r w:rsidRPr="00340C9E">
              <w:rPr>
                <w:color w:val="000000"/>
              </w:rPr>
              <w:t>3. Кто победил на Олимпиаде 2016 в прыжках в длину</w:t>
            </w:r>
          </w:p>
          <w:p w:rsidR="00C02C67" w:rsidRPr="00340C9E" w:rsidRDefault="00C02C67" w:rsidP="008C77CE">
            <w:pPr>
              <w:shd w:val="clear" w:color="auto" w:fill="FFFFFF"/>
              <w:rPr>
                <w:color w:val="000000"/>
              </w:rPr>
            </w:pPr>
            <w:r w:rsidRPr="00340C9E">
              <w:rPr>
                <w:color w:val="000000"/>
              </w:rPr>
              <w:t>4. Рецепт приготовления Пахлавы</w:t>
            </w:r>
          </w:p>
          <w:p w:rsidR="00C02C67" w:rsidRPr="00340C9E" w:rsidRDefault="00C02C67" w:rsidP="008C77CE">
            <w:pPr>
              <w:shd w:val="clear" w:color="auto" w:fill="FFFFFF"/>
              <w:rPr>
                <w:color w:val="000000"/>
              </w:rPr>
            </w:pPr>
            <w:r w:rsidRPr="00340C9E">
              <w:rPr>
                <w:color w:val="000000"/>
              </w:rPr>
              <w:t>5. Текст песни Arabesque «MidnightDancer»</w:t>
            </w:r>
          </w:p>
          <w:p w:rsidR="00C02C67" w:rsidRPr="00340C9E" w:rsidRDefault="00C02C67" w:rsidP="008C77CE">
            <w:pPr>
              <w:shd w:val="clear" w:color="auto" w:fill="FFFFFF"/>
              <w:rPr>
                <w:color w:val="000000"/>
              </w:rPr>
            </w:pPr>
            <w:r w:rsidRPr="00340C9E">
              <w:rPr>
                <w:color w:val="000000"/>
              </w:rPr>
              <w:t>6. Биография писателя Захара Прилепина</w:t>
            </w:r>
          </w:p>
          <w:p w:rsidR="00C02C67" w:rsidRPr="00340C9E" w:rsidRDefault="00C02C67" w:rsidP="008C77CE">
            <w:pPr>
              <w:shd w:val="clear" w:color="auto" w:fill="FFFFFF"/>
              <w:rPr>
                <w:color w:val="000000"/>
              </w:rPr>
            </w:pPr>
            <w:r w:rsidRPr="00340C9E">
              <w:rPr>
                <w:color w:val="000000"/>
              </w:rPr>
              <w:t>7. Дата рождения и годы жизни Тристана Бернара</w:t>
            </w:r>
          </w:p>
          <w:p w:rsidR="00C02C67" w:rsidRPr="00340C9E" w:rsidRDefault="00C02C67" w:rsidP="008C77CE">
            <w:pPr>
              <w:shd w:val="clear" w:color="auto" w:fill="FFFFFF"/>
              <w:rPr>
                <w:color w:val="000000"/>
              </w:rPr>
            </w:pPr>
            <w:r w:rsidRPr="00340C9E">
              <w:rPr>
                <w:color w:val="000000"/>
              </w:rPr>
              <w:t>8. Где и за сколько можно купить книгу «</w:t>
            </w:r>
            <w:r>
              <w:rPr>
                <w:color w:val="000000"/>
              </w:rPr>
              <w:t>Дискретная математ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ка</w:t>
            </w:r>
            <w:r w:rsidRPr="00340C9E">
              <w:rPr>
                <w:color w:val="000000"/>
              </w:rPr>
              <w:t>» (ссылки на страницы интернет-магазинов)</w:t>
            </w:r>
          </w:p>
          <w:p w:rsidR="00C02C67" w:rsidRPr="00B91C2A" w:rsidRDefault="00C02C67" w:rsidP="008C77CE">
            <w:pPr>
              <w:ind w:firstLine="187"/>
              <w:jc w:val="both"/>
              <w:rPr>
                <w:b/>
                <w:bCs/>
              </w:rPr>
            </w:pPr>
          </w:p>
        </w:tc>
      </w:tr>
      <w:tr w:rsidR="00C02C67" w:rsidRPr="00457C1A" w:rsidTr="008C77CE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C67" w:rsidRPr="00100F5A" w:rsidRDefault="00C02C67" w:rsidP="008C77CE">
            <w:r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C67" w:rsidRDefault="00C02C67" w:rsidP="008C77CE">
            <w:r w:rsidRPr="007876CA">
              <w:t>владеет практич</w:t>
            </w:r>
            <w:r w:rsidRPr="007876CA">
              <w:t>е</w:t>
            </w:r>
            <w:r w:rsidRPr="007876CA">
              <w:t>скими навыками и</w:t>
            </w:r>
            <w:r w:rsidRPr="007876CA">
              <w:t>с</w:t>
            </w:r>
            <w:r w:rsidRPr="007876CA">
              <w:t>пользования пр</w:t>
            </w:r>
            <w:r w:rsidRPr="007876CA">
              <w:t>и</w:t>
            </w:r>
            <w:r w:rsidRPr="007876CA">
              <w:t>кладных информ</w:t>
            </w:r>
            <w:r w:rsidRPr="007876CA">
              <w:t>а</w:t>
            </w:r>
            <w:r w:rsidRPr="007876CA">
              <w:t>ционных технол</w:t>
            </w:r>
            <w:r w:rsidRPr="007876CA">
              <w:t>о</w:t>
            </w:r>
            <w:r w:rsidRPr="007876CA">
              <w:t>гий в професси</w:t>
            </w:r>
            <w:r w:rsidRPr="007876CA">
              <w:t>о</w:t>
            </w:r>
            <w:r w:rsidRPr="007876CA">
              <w:t>нальной деятельн</w:t>
            </w:r>
            <w:r w:rsidRPr="007876CA">
              <w:t>о</w:t>
            </w:r>
            <w:r w:rsidRPr="007876CA">
              <w:t>сти</w:t>
            </w:r>
            <w:r>
              <w:t>;</w:t>
            </w:r>
          </w:p>
          <w:p w:rsidR="00C02C67" w:rsidRDefault="00C02C67" w:rsidP="008C77CE">
            <w:r w:rsidRPr="007876CA">
              <w:t xml:space="preserve"> владеет практич</w:t>
            </w:r>
            <w:r w:rsidRPr="007876CA">
              <w:t>е</w:t>
            </w:r>
            <w:r w:rsidRPr="007876CA">
              <w:t>скими навыками и</w:t>
            </w:r>
            <w:r w:rsidRPr="007876CA">
              <w:t>с</w:t>
            </w:r>
            <w:r w:rsidRPr="007876CA">
              <w:t>пользования инс</w:t>
            </w:r>
            <w:r w:rsidRPr="007876CA">
              <w:t>т</w:t>
            </w:r>
            <w:r w:rsidRPr="007876CA">
              <w:t>рументальных и прикладных инфо</w:t>
            </w:r>
            <w:r w:rsidRPr="007876CA">
              <w:t>р</w:t>
            </w:r>
            <w:r w:rsidRPr="007876CA">
              <w:t>мационных техн</w:t>
            </w:r>
            <w:r w:rsidRPr="007876CA">
              <w:t>о</w:t>
            </w:r>
            <w:r w:rsidRPr="007876CA">
              <w:t>логий в професси</w:t>
            </w:r>
            <w:r w:rsidRPr="007876CA">
              <w:t>о</w:t>
            </w:r>
            <w:r w:rsidRPr="007876CA">
              <w:t>нальной деятельн</w:t>
            </w:r>
            <w:r w:rsidRPr="007876CA">
              <w:t>о</w:t>
            </w:r>
            <w:r w:rsidRPr="007876CA">
              <w:t>сти</w:t>
            </w:r>
            <w:r>
              <w:t>;</w:t>
            </w:r>
            <w:r w:rsidRPr="007876CA">
              <w:t xml:space="preserve"> навыками раб</w:t>
            </w:r>
            <w:r w:rsidRPr="007876CA">
              <w:t>о</w:t>
            </w:r>
            <w:r w:rsidRPr="007876CA">
              <w:t>ты с информацией в компьютерных с</w:t>
            </w:r>
            <w:r w:rsidRPr="007876CA">
              <w:t>е</w:t>
            </w:r>
            <w:r w:rsidRPr="007876CA">
              <w:t>тях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C67" w:rsidRDefault="00C02C67" w:rsidP="008C77CE">
            <w:pPr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Задание:</w:t>
            </w:r>
            <w:r>
              <w:rPr>
                <w:color w:val="000000"/>
              </w:rPr>
              <w:t>р</w:t>
            </w:r>
            <w:r w:rsidRPr="00B34D99">
              <w:rPr>
                <w:color w:val="000000"/>
              </w:rPr>
              <w:t>ешить задачу линейного программирования с пом</w:t>
            </w:r>
            <w:r w:rsidRPr="00B34D99">
              <w:rPr>
                <w:color w:val="000000"/>
              </w:rPr>
              <w:t>о</w:t>
            </w:r>
            <w:r w:rsidRPr="00B34D99">
              <w:rPr>
                <w:color w:val="000000"/>
              </w:rPr>
              <w:t>щью инструмента «Поиск решения»</w:t>
            </w:r>
            <w:r>
              <w:rPr>
                <w:color w:val="000000"/>
              </w:rPr>
              <w:t xml:space="preserve">. </w:t>
            </w:r>
            <w:r w:rsidRPr="00EE08D2">
              <w:rPr>
                <w:color w:val="000000"/>
                <w:shd w:val="clear" w:color="auto" w:fill="FFFFFF"/>
              </w:rPr>
              <w:t>Для изготовления трех в</w:t>
            </w:r>
            <w:r w:rsidRPr="00EE08D2">
              <w:rPr>
                <w:color w:val="000000"/>
                <w:shd w:val="clear" w:color="auto" w:fill="FFFFFF"/>
              </w:rPr>
              <w:t>и</w:t>
            </w:r>
            <w:r w:rsidRPr="00EE08D2">
              <w:rPr>
                <w:color w:val="000000"/>
                <w:shd w:val="clear" w:color="auto" w:fill="FFFFFF"/>
              </w:rPr>
              <w:t>дов изделий А,В и С используется токарное, фрезерное, сваро</w:t>
            </w:r>
            <w:r w:rsidRPr="00EE08D2">
              <w:rPr>
                <w:color w:val="000000"/>
                <w:shd w:val="clear" w:color="auto" w:fill="FFFFFF"/>
              </w:rPr>
              <w:t>ч</w:t>
            </w:r>
            <w:r w:rsidRPr="00EE08D2">
              <w:rPr>
                <w:color w:val="000000"/>
                <w:shd w:val="clear" w:color="auto" w:fill="FFFFFF"/>
              </w:rPr>
              <w:t>ное и шлифовальное оборудование. Затраты времени на обрабо</w:t>
            </w:r>
            <w:r w:rsidRPr="00EE08D2">
              <w:rPr>
                <w:color w:val="000000"/>
                <w:shd w:val="clear" w:color="auto" w:fill="FFFFFF"/>
              </w:rPr>
              <w:t>т</w:t>
            </w:r>
            <w:r w:rsidRPr="00EE08D2">
              <w:rPr>
                <w:color w:val="000000"/>
                <w:shd w:val="clear" w:color="auto" w:fill="FFFFFF"/>
              </w:rPr>
              <w:t>ку одного изделия для каждого из типов оборудования, общий фонд рабочего времени каждого из типов используемого обор</w:t>
            </w:r>
            <w:r w:rsidRPr="00EE08D2">
              <w:rPr>
                <w:color w:val="000000"/>
                <w:shd w:val="clear" w:color="auto" w:fill="FFFFFF"/>
              </w:rPr>
              <w:t>у</w:t>
            </w:r>
            <w:r w:rsidRPr="00EE08D2">
              <w:rPr>
                <w:color w:val="000000"/>
                <w:shd w:val="clear" w:color="auto" w:fill="FFFFFF"/>
              </w:rPr>
              <w:t>дования, а также прибыль от реализации одного изделия каждого вида указаны в таблице:</w:t>
            </w:r>
            <w:r w:rsidRPr="003F4245">
              <w:rPr>
                <w:color w:val="000000"/>
              </w:rPr>
              <w:t> </w:t>
            </w:r>
          </w:p>
          <w:p w:rsidR="00C02C67" w:rsidRPr="00EE08D2" w:rsidRDefault="00C02C67" w:rsidP="008C77CE">
            <w:pPr>
              <w:ind w:firstLine="709"/>
              <w:jc w:val="both"/>
            </w:pPr>
          </w:p>
          <w:tbl>
            <w:tblPr>
              <w:tblW w:w="6847" w:type="dxa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744"/>
              <w:gridCol w:w="993"/>
              <w:gridCol w:w="992"/>
              <w:gridCol w:w="1134"/>
              <w:gridCol w:w="1984"/>
            </w:tblGrid>
            <w:tr w:rsidR="00C02C67" w:rsidRPr="00EE08D2" w:rsidTr="008C77CE">
              <w:tc>
                <w:tcPr>
                  <w:tcW w:w="174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Default="00C02C67" w:rsidP="008C77CE">
                  <w:pPr>
                    <w:jc w:val="center"/>
                  </w:pPr>
                  <w:r w:rsidRPr="00EE08D2">
                    <w:t xml:space="preserve">Тип </w:t>
                  </w:r>
                </w:p>
                <w:p w:rsidR="00C02C67" w:rsidRPr="00EE08D2" w:rsidRDefault="00C02C67" w:rsidP="008C77CE">
                  <w:pPr>
                    <w:jc w:val="center"/>
                  </w:pPr>
                  <w:r w:rsidRPr="00EE08D2">
                    <w:t>оборудования</w:t>
                  </w:r>
                </w:p>
              </w:tc>
              <w:tc>
                <w:tcPr>
                  <w:tcW w:w="311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Pr="00EE08D2" w:rsidRDefault="00C02C67" w:rsidP="008C77CE">
                  <w:r>
                    <w:t>Затраты времени (станко/</w:t>
                  </w:r>
                  <w:r w:rsidRPr="00EE08D2">
                    <w:t>ч) на обработку изделия вида</w:t>
                  </w:r>
                </w:p>
              </w:tc>
              <w:tc>
                <w:tcPr>
                  <w:tcW w:w="198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Pr="00EE08D2" w:rsidRDefault="00C02C67" w:rsidP="008C77CE">
                  <w:pPr>
                    <w:jc w:val="center"/>
                  </w:pPr>
                  <w:r w:rsidRPr="00EE08D2">
                    <w:t>Общий фонд р</w:t>
                  </w:r>
                  <w:r w:rsidRPr="00EE08D2">
                    <w:t>а</w:t>
                  </w:r>
                  <w:r w:rsidRPr="00EE08D2">
                    <w:t>бочего времени оборудования (ч)</w:t>
                  </w:r>
                </w:p>
              </w:tc>
            </w:tr>
            <w:tr w:rsidR="00C02C67" w:rsidRPr="00EE08D2" w:rsidTr="008C77CE">
              <w:tc>
                <w:tcPr>
                  <w:tcW w:w="174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Pr="00EE08D2" w:rsidRDefault="00C02C67" w:rsidP="008C77CE"/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Pr="00004F90" w:rsidRDefault="00C02C67" w:rsidP="008C77CE">
                  <w:pPr>
                    <w:jc w:val="center"/>
                    <w:rPr>
                      <w:b/>
                      <w:bCs/>
                    </w:rPr>
                  </w:pPr>
                  <w:r w:rsidRPr="00004F90">
                    <w:rPr>
                      <w:b/>
                      <w:bCs/>
                    </w:rPr>
                    <w:t>А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Pr="00004F90" w:rsidRDefault="00C02C67" w:rsidP="008C77CE">
                  <w:pPr>
                    <w:jc w:val="center"/>
                    <w:rPr>
                      <w:b/>
                      <w:bCs/>
                    </w:rPr>
                  </w:pPr>
                  <w:r w:rsidRPr="00004F90">
                    <w:rPr>
                      <w:b/>
                      <w:bCs/>
                    </w:rPr>
                    <w:t>В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Pr="00004F90" w:rsidRDefault="00C02C67" w:rsidP="008C77CE">
                  <w:pPr>
                    <w:jc w:val="center"/>
                    <w:rPr>
                      <w:b/>
                      <w:bCs/>
                    </w:rPr>
                  </w:pPr>
                  <w:r w:rsidRPr="00004F90">
                    <w:rPr>
                      <w:b/>
                      <w:bCs/>
                    </w:rPr>
                    <w:t>С</w:t>
                  </w:r>
                </w:p>
              </w:tc>
              <w:tc>
                <w:tcPr>
                  <w:tcW w:w="198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Pr="00EE08D2" w:rsidRDefault="00C02C67" w:rsidP="008C77CE"/>
              </w:tc>
            </w:tr>
            <w:tr w:rsidR="00C02C67" w:rsidRPr="00EE08D2" w:rsidTr="008C77CE"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Pr="00EE08D2" w:rsidRDefault="00C02C67" w:rsidP="008C77CE">
                  <w:r w:rsidRPr="00EE08D2">
                    <w:t>Фрезерное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Pr="00EE08D2" w:rsidRDefault="00C02C67" w:rsidP="008C77CE">
                  <w:pPr>
                    <w:jc w:val="center"/>
                  </w:pPr>
                  <w:r w:rsidRPr="00EE08D2"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Pr="00EE08D2" w:rsidRDefault="00C02C67" w:rsidP="008C77CE">
                  <w:pPr>
                    <w:jc w:val="center"/>
                  </w:pPr>
                  <w:r w:rsidRPr="00EE08D2">
                    <w:t>4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Pr="00EE08D2" w:rsidRDefault="00C02C67" w:rsidP="008C77CE">
                  <w:pPr>
                    <w:jc w:val="center"/>
                  </w:pPr>
                  <w:r w:rsidRPr="00EE08D2">
                    <w:t>5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Pr="00EE08D2" w:rsidRDefault="00C02C67" w:rsidP="008C77CE">
                  <w:pPr>
                    <w:jc w:val="center"/>
                  </w:pPr>
                  <w:r w:rsidRPr="00EE08D2">
                    <w:t>120</w:t>
                  </w:r>
                </w:p>
              </w:tc>
            </w:tr>
            <w:tr w:rsidR="00C02C67" w:rsidRPr="00EE08D2" w:rsidTr="008C77CE"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Pr="00EE08D2" w:rsidRDefault="00C02C67" w:rsidP="008C77CE">
                  <w:r w:rsidRPr="00EE08D2">
                    <w:t>Токарное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Pr="00EE08D2" w:rsidRDefault="00C02C67" w:rsidP="008C77CE">
                  <w:pPr>
                    <w:jc w:val="center"/>
                  </w:pPr>
                  <w:r w:rsidRPr="00EE08D2"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Pr="00EE08D2" w:rsidRDefault="00C02C67" w:rsidP="008C77CE">
                  <w:pPr>
                    <w:jc w:val="center"/>
                  </w:pPr>
                  <w:r w:rsidRPr="00EE08D2">
                    <w:t>8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Pr="00EE08D2" w:rsidRDefault="00C02C67" w:rsidP="008C77CE">
                  <w:pPr>
                    <w:jc w:val="center"/>
                  </w:pPr>
                  <w:r w:rsidRPr="00EE08D2">
                    <w:t>6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Pr="00EE08D2" w:rsidRDefault="00C02C67" w:rsidP="008C77CE">
                  <w:pPr>
                    <w:jc w:val="center"/>
                  </w:pPr>
                  <w:r w:rsidRPr="00EE08D2">
                    <w:t>280</w:t>
                  </w:r>
                </w:p>
              </w:tc>
            </w:tr>
            <w:tr w:rsidR="00C02C67" w:rsidRPr="00EE08D2" w:rsidTr="008C77CE"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Pr="00EE08D2" w:rsidRDefault="00C02C67" w:rsidP="008C77CE">
                  <w:r w:rsidRPr="00EE08D2">
                    <w:t>Сварочное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Pr="00EE08D2" w:rsidRDefault="00C02C67" w:rsidP="008C77CE">
                  <w:pPr>
                    <w:jc w:val="center"/>
                  </w:pPr>
                  <w:r w:rsidRPr="00EE08D2">
                    <w:t>7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Pr="00EE08D2" w:rsidRDefault="00C02C67" w:rsidP="008C77CE">
                  <w:pPr>
                    <w:jc w:val="center"/>
                  </w:pPr>
                  <w:r w:rsidRPr="00EE08D2">
                    <w:t>4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Pr="00EE08D2" w:rsidRDefault="00C02C67" w:rsidP="008C77CE">
                  <w:pPr>
                    <w:jc w:val="center"/>
                  </w:pPr>
                  <w:r w:rsidRPr="00EE08D2">
                    <w:t>5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Pr="00EE08D2" w:rsidRDefault="00C02C67" w:rsidP="008C77CE">
                  <w:pPr>
                    <w:jc w:val="center"/>
                  </w:pPr>
                  <w:r w:rsidRPr="00EE08D2">
                    <w:t>240</w:t>
                  </w:r>
                </w:p>
              </w:tc>
            </w:tr>
            <w:tr w:rsidR="00C02C67" w:rsidRPr="00EE08D2" w:rsidTr="008C77CE"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Pr="00EE08D2" w:rsidRDefault="00C02C67" w:rsidP="008C77CE">
                  <w:r w:rsidRPr="00EE08D2">
                    <w:t>Шлифовал</w:t>
                  </w:r>
                  <w:r w:rsidRPr="00EE08D2">
                    <w:t>ь</w:t>
                  </w:r>
                  <w:r w:rsidRPr="00EE08D2">
                    <w:t>ное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Pr="00EE08D2" w:rsidRDefault="00C02C67" w:rsidP="008C77CE">
                  <w:pPr>
                    <w:jc w:val="center"/>
                  </w:pPr>
                  <w:r w:rsidRPr="00EE08D2">
                    <w:t>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Pr="00EE08D2" w:rsidRDefault="00C02C67" w:rsidP="008C77CE">
                  <w:pPr>
                    <w:jc w:val="center"/>
                  </w:pPr>
                  <w:r w:rsidRPr="00EE08D2">
                    <w:t>6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Pr="00EE08D2" w:rsidRDefault="00C02C67" w:rsidP="008C77CE">
                  <w:pPr>
                    <w:jc w:val="center"/>
                  </w:pPr>
                  <w:r w:rsidRPr="00EE08D2">
                    <w:t>7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Pr="00EE08D2" w:rsidRDefault="00C02C67" w:rsidP="008C77CE">
                  <w:pPr>
                    <w:jc w:val="center"/>
                  </w:pPr>
                  <w:r w:rsidRPr="00EE08D2">
                    <w:t>360</w:t>
                  </w:r>
                </w:p>
              </w:tc>
            </w:tr>
            <w:tr w:rsidR="00C02C67" w:rsidRPr="00EE08D2" w:rsidTr="008C77CE"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Pr="00EE08D2" w:rsidRDefault="00C02C67" w:rsidP="008C77CE">
                  <w:r>
                    <w:t xml:space="preserve">Прибыль 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Pr="00EE08D2" w:rsidRDefault="00C02C67" w:rsidP="008C77CE">
                  <w:pPr>
                    <w:jc w:val="center"/>
                  </w:pPr>
                  <w:r w:rsidRPr="00EE08D2">
                    <w:t>10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Pr="00EE08D2" w:rsidRDefault="00C02C67" w:rsidP="008C77CE">
                  <w:pPr>
                    <w:jc w:val="center"/>
                  </w:pPr>
                  <w:r w:rsidRPr="00EE08D2">
                    <w:t>14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Pr="00EE08D2" w:rsidRDefault="00C02C67" w:rsidP="008C77CE">
                  <w:pPr>
                    <w:jc w:val="center"/>
                  </w:pPr>
                  <w:r w:rsidRPr="00EE08D2">
                    <w:t>12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Pr="00EE08D2" w:rsidRDefault="00C02C67" w:rsidP="008C77CE">
                  <w:pPr>
                    <w:jc w:val="center"/>
                  </w:pPr>
                </w:p>
              </w:tc>
            </w:tr>
            <w:tr w:rsidR="00C02C67" w:rsidRPr="00EE08D2" w:rsidTr="008C77CE"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Default="00C02C67" w:rsidP="008C77CE">
                  <w:r>
                    <w:t>Количество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Pr="00EE08D2" w:rsidRDefault="00C02C67" w:rsidP="008C77CE">
                  <w:pPr>
                    <w:jc w:val="center"/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Pr="00EE08D2" w:rsidRDefault="00C02C67" w:rsidP="008C77CE">
                  <w:pPr>
                    <w:jc w:val="center"/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Pr="00EE08D2" w:rsidRDefault="00C02C67" w:rsidP="008C77CE">
                  <w:pPr>
                    <w:jc w:val="center"/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2C67" w:rsidRPr="00EE08D2" w:rsidRDefault="00C02C67" w:rsidP="008C77CE">
                  <w:pPr>
                    <w:jc w:val="center"/>
                  </w:pPr>
                </w:p>
              </w:tc>
            </w:tr>
          </w:tbl>
          <w:p w:rsidR="00C02C67" w:rsidRDefault="00C02C67" w:rsidP="008C77CE">
            <w:pPr>
              <w:jc w:val="both"/>
              <w:rPr>
                <w:color w:val="000000"/>
                <w:shd w:val="clear" w:color="auto" w:fill="FFFFFF"/>
              </w:rPr>
            </w:pPr>
            <w:r w:rsidRPr="00F81658">
              <w:rPr>
                <w:color w:val="000000"/>
                <w:shd w:val="clear" w:color="auto" w:fill="FFFFFF"/>
              </w:rPr>
              <w:t xml:space="preserve">Требуется определить, сколько изделий и какого вида </w:t>
            </w:r>
            <w:r>
              <w:rPr>
                <w:color w:val="000000"/>
                <w:shd w:val="clear" w:color="auto" w:fill="FFFFFF"/>
              </w:rPr>
              <w:t xml:space="preserve">следует изготовить предприятию, </w:t>
            </w:r>
            <w:r w:rsidRPr="00F81658">
              <w:rPr>
                <w:color w:val="000000"/>
                <w:shd w:val="clear" w:color="auto" w:fill="FFFFFF"/>
              </w:rPr>
              <w:t>чтобы прибыль от их реализации была бы максимальной.</w:t>
            </w:r>
          </w:p>
          <w:p w:rsidR="00C02C67" w:rsidRPr="00B91C2A" w:rsidRDefault="00C02C67" w:rsidP="008C77CE">
            <w:pPr>
              <w:ind w:firstLine="187"/>
              <w:jc w:val="both"/>
              <w:rPr>
                <w:b/>
                <w:bCs/>
              </w:rPr>
            </w:pPr>
          </w:p>
        </w:tc>
      </w:tr>
    </w:tbl>
    <w:p w:rsidR="00C02C67" w:rsidRPr="00471E21" w:rsidRDefault="00C02C67" w:rsidP="00696BB5"/>
    <w:p w:rsidR="00C02C67" w:rsidRDefault="00C02C67" w:rsidP="00696BB5">
      <w:pPr>
        <w:rPr>
          <w:b/>
          <w:bCs/>
        </w:rPr>
      </w:pPr>
      <w:r w:rsidRPr="008D2A6D">
        <w:rPr>
          <w:b/>
          <w:bCs/>
        </w:rPr>
        <w:t>б) Порядок проведения промежуточной аттестации, показатели и критерии оценив</w:t>
      </w:r>
      <w:r w:rsidRPr="008D2A6D">
        <w:rPr>
          <w:b/>
          <w:bCs/>
        </w:rPr>
        <w:t>а</w:t>
      </w:r>
      <w:r w:rsidRPr="008D2A6D">
        <w:rPr>
          <w:b/>
          <w:bCs/>
        </w:rPr>
        <w:t>ния:</w:t>
      </w:r>
    </w:p>
    <w:p w:rsidR="00C02C67" w:rsidRPr="00CC202B" w:rsidRDefault="00C02C67" w:rsidP="00696BB5">
      <w:pPr>
        <w:ind w:firstLine="567"/>
        <w:jc w:val="both"/>
      </w:pPr>
      <w:r w:rsidRPr="008065C4">
        <w:rPr>
          <w:b/>
          <w:bCs/>
        </w:rPr>
        <w:t>Критерии оценки</w:t>
      </w:r>
      <w:r w:rsidRPr="00CC202B">
        <w:t xml:space="preserve"> (в соответствии с формируемыми компетенциями и планируемыми результатами обучения):</w:t>
      </w:r>
    </w:p>
    <w:p w:rsidR="00C02C67" w:rsidRPr="00CC202B" w:rsidRDefault="00C02C67" w:rsidP="00696BB5">
      <w:pPr>
        <w:ind w:firstLine="567"/>
        <w:jc w:val="both"/>
      </w:pPr>
      <w:r w:rsidRPr="00CC202B">
        <w:t>– на оценку «</w:t>
      </w:r>
      <w:r w:rsidRPr="00CC202B">
        <w:rPr>
          <w:b/>
          <w:bCs/>
          <w:i/>
          <w:iCs/>
        </w:rPr>
        <w:t>отлично</w:t>
      </w:r>
      <w:r w:rsidRPr="00CC202B">
        <w:t>» – студент должен показать высокий уровень знаний не только на уровне воспроизведения и объяснения информации, но и интеллектуальные навыки реш</w:t>
      </w:r>
      <w:r w:rsidRPr="00CC202B">
        <w:t>е</w:t>
      </w:r>
      <w:r w:rsidRPr="00CC202B">
        <w:t>ния проблем и задач, нахождения уникальных ответов к проблемам, оценки и вынесения критических суждений;</w:t>
      </w:r>
    </w:p>
    <w:p w:rsidR="00C02C67" w:rsidRPr="00CC202B" w:rsidRDefault="00C02C67" w:rsidP="00696BB5">
      <w:pPr>
        <w:ind w:firstLine="567"/>
        <w:jc w:val="both"/>
      </w:pPr>
      <w:r w:rsidRPr="00CC202B">
        <w:t>– на оценку «</w:t>
      </w:r>
      <w:r w:rsidRPr="00707D07">
        <w:rPr>
          <w:b/>
          <w:bCs/>
          <w:i/>
          <w:iCs/>
        </w:rPr>
        <w:t>хорошо</w:t>
      </w:r>
      <w:r w:rsidRPr="00CC202B">
        <w:t>» – студент должен показать знания не только на уровне воспрои</w:t>
      </w:r>
      <w:r w:rsidRPr="00CC202B">
        <w:t>з</w:t>
      </w:r>
      <w:r w:rsidRPr="00CC202B">
        <w:t>ведения и объяснения информации, но и интеллектуальные навыки решения проблем и з</w:t>
      </w:r>
      <w:r w:rsidRPr="00CC202B">
        <w:t>а</w:t>
      </w:r>
      <w:r w:rsidRPr="00CC202B">
        <w:t>дач, нахождения уникальных ответов к проблемам;</w:t>
      </w:r>
    </w:p>
    <w:p w:rsidR="00C02C67" w:rsidRPr="00CC202B" w:rsidRDefault="00C02C67" w:rsidP="00696BB5">
      <w:pPr>
        <w:ind w:firstLine="567"/>
        <w:jc w:val="both"/>
      </w:pPr>
      <w:r w:rsidRPr="00CC202B">
        <w:t>– на оценку «</w:t>
      </w:r>
      <w:r w:rsidRPr="00CC202B">
        <w:rPr>
          <w:b/>
          <w:bCs/>
          <w:i/>
          <w:iCs/>
        </w:rPr>
        <w:t>удовлетворительно</w:t>
      </w:r>
      <w:r w:rsidRPr="00CC202B">
        <w:t>» – студент должен показать знания на уровне во</w:t>
      </w:r>
      <w:r w:rsidRPr="00CC202B">
        <w:t>с</w:t>
      </w:r>
      <w:r w:rsidRPr="00CC202B">
        <w:t>произведения и объяснения информации, интеллектуальные навыки решения простых задач;</w:t>
      </w:r>
    </w:p>
    <w:p w:rsidR="00C02C67" w:rsidRPr="00CC202B" w:rsidRDefault="00C02C67" w:rsidP="00696BB5">
      <w:pPr>
        <w:ind w:firstLine="567"/>
        <w:jc w:val="both"/>
      </w:pPr>
      <w:r w:rsidRPr="00CC202B">
        <w:t>– на оценку «</w:t>
      </w:r>
      <w:r w:rsidRPr="00CC202B">
        <w:rPr>
          <w:b/>
          <w:bCs/>
          <w:i/>
          <w:iCs/>
        </w:rPr>
        <w:t>неудовлетворительно</w:t>
      </w:r>
      <w:r w:rsidRPr="00CC202B">
        <w:t>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02C67" w:rsidRDefault="00C02C67" w:rsidP="007C2DA9">
      <w:pPr>
        <w:pStyle w:val="Heading2"/>
        <w:jc w:val="center"/>
        <w:rPr>
          <w:rFonts w:ascii="Times New Roman" w:hAnsi="Times New Roman"/>
          <w:i w:val="0"/>
          <w:iCs w:val="0"/>
          <w:sz w:val="24"/>
          <w:szCs w:val="24"/>
        </w:rPr>
      </w:pPr>
    </w:p>
    <w:p w:rsidR="00C02C67" w:rsidRPr="00C753CD" w:rsidRDefault="00C02C67" w:rsidP="007C2DA9">
      <w:pPr>
        <w:pStyle w:val="Heading2"/>
        <w:jc w:val="center"/>
        <w:rPr>
          <w:rFonts w:ascii="Times New Roman" w:hAnsi="Times New Roman"/>
          <w:i w:val="0"/>
          <w:iCs w:val="0"/>
          <w:sz w:val="24"/>
          <w:szCs w:val="24"/>
        </w:rPr>
      </w:pPr>
      <w:r w:rsidRPr="00C753CD">
        <w:rPr>
          <w:rFonts w:ascii="Times New Roman" w:hAnsi="Times New Roman"/>
          <w:i w:val="0"/>
          <w:iCs w:val="0"/>
          <w:sz w:val="24"/>
          <w:szCs w:val="24"/>
        </w:rPr>
        <w:t>Форма итогового контроля</w:t>
      </w:r>
    </w:p>
    <w:p w:rsidR="00C02C67" w:rsidRPr="006173C4" w:rsidRDefault="00C02C67" w:rsidP="007C2DA9">
      <w:pPr>
        <w:ind w:left="709"/>
        <w:jc w:val="center"/>
      </w:pPr>
      <w:r>
        <w:t>Экзамен</w:t>
      </w:r>
    </w:p>
    <w:p w:rsidR="00C02C67" w:rsidRPr="00CC202B" w:rsidRDefault="00C02C67" w:rsidP="00FB518D">
      <w:pPr>
        <w:ind w:firstLine="567"/>
        <w:jc w:val="both"/>
      </w:pPr>
    </w:p>
    <w:p w:rsidR="00C02C67" w:rsidRPr="00FB518D" w:rsidRDefault="00C02C67" w:rsidP="00DF222C">
      <w:pPr>
        <w:pStyle w:val="Heading2"/>
        <w:jc w:val="center"/>
        <w:rPr>
          <w:rFonts w:ascii="Times New Roman" w:hAnsi="Times New Roman"/>
          <w:i w:val="0"/>
          <w:iCs w:val="0"/>
          <w:sz w:val="24"/>
          <w:szCs w:val="24"/>
        </w:rPr>
      </w:pPr>
      <w:r>
        <w:rPr>
          <w:rFonts w:ascii="Times New Roman" w:hAnsi="Times New Roman"/>
          <w:i w:val="0"/>
          <w:iCs w:val="0"/>
          <w:sz w:val="24"/>
          <w:szCs w:val="24"/>
        </w:rPr>
        <w:t xml:space="preserve">7.2. </w:t>
      </w:r>
      <w:r w:rsidRPr="00FB518D">
        <w:rPr>
          <w:rFonts w:ascii="Times New Roman" w:hAnsi="Times New Roman"/>
          <w:i w:val="0"/>
          <w:iCs w:val="0"/>
          <w:sz w:val="24"/>
          <w:szCs w:val="24"/>
        </w:rPr>
        <w:t xml:space="preserve">Перечень вопросов к </w:t>
      </w:r>
      <w:r>
        <w:rPr>
          <w:rFonts w:ascii="Times New Roman" w:hAnsi="Times New Roman"/>
          <w:i w:val="0"/>
          <w:iCs w:val="0"/>
          <w:sz w:val="24"/>
          <w:szCs w:val="24"/>
        </w:rPr>
        <w:t>экзамену</w:t>
      </w:r>
    </w:p>
    <w:p w:rsidR="00C02C67" w:rsidRPr="00471E21" w:rsidRDefault="00C02C67" w:rsidP="008C77CE">
      <w:pPr>
        <w:pStyle w:val="11"/>
        <w:numPr>
          <w:ilvl w:val="0"/>
          <w:numId w:val="40"/>
        </w:numPr>
        <w:tabs>
          <w:tab w:val="left" w:pos="708"/>
        </w:tabs>
        <w:snapToGrid w:val="0"/>
        <w:rPr>
          <w:sz w:val="24"/>
          <w:szCs w:val="24"/>
        </w:rPr>
      </w:pPr>
      <w:r w:rsidRPr="00471E21">
        <w:rPr>
          <w:sz w:val="24"/>
          <w:szCs w:val="24"/>
        </w:rPr>
        <w:t>Основные понятия теории множеств. Основные операции над множествами. Ди</w:t>
      </w:r>
      <w:r w:rsidRPr="00471E21">
        <w:rPr>
          <w:sz w:val="24"/>
          <w:szCs w:val="24"/>
        </w:rPr>
        <w:t>а</w:t>
      </w:r>
      <w:r w:rsidRPr="00471E21">
        <w:rPr>
          <w:sz w:val="24"/>
          <w:szCs w:val="24"/>
        </w:rPr>
        <w:t>граммы Эйлера-Венна. Бинарные отношения.</w:t>
      </w:r>
    </w:p>
    <w:p w:rsidR="00C02C67" w:rsidRPr="00471E21" w:rsidRDefault="00C02C67" w:rsidP="008C77CE">
      <w:pPr>
        <w:pStyle w:val="Heading2"/>
        <w:numPr>
          <w:ilvl w:val="0"/>
          <w:numId w:val="40"/>
        </w:numPr>
        <w:spacing w:before="0" w:after="0"/>
        <w:jc w:val="both"/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</w:pPr>
      <w:r w:rsidRPr="00471E21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Элементарные </w:t>
      </w:r>
      <w:r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логические</w:t>
      </w:r>
      <w:r w:rsidRPr="00471E21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функции. Конъюнкция. Дизъюнкция. Пример. </w:t>
      </w:r>
    </w:p>
    <w:p w:rsidR="00C02C67" w:rsidRPr="00471E21" w:rsidRDefault="00C02C67" w:rsidP="008C77CE">
      <w:pPr>
        <w:pStyle w:val="Heading2"/>
        <w:numPr>
          <w:ilvl w:val="0"/>
          <w:numId w:val="40"/>
        </w:numPr>
        <w:spacing w:before="0" w:after="0"/>
        <w:jc w:val="both"/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</w:pPr>
      <w:r w:rsidRPr="00471E21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Элементарные </w:t>
      </w:r>
      <w:r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логические</w:t>
      </w:r>
      <w:r w:rsidRPr="00471E21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функции. Импликация. Эквиваленция. Пример. </w:t>
      </w:r>
    </w:p>
    <w:p w:rsidR="00C02C67" w:rsidRPr="00471E21" w:rsidRDefault="00C02C67" w:rsidP="008C77CE">
      <w:pPr>
        <w:pStyle w:val="Heading2"/>
        <w:numPr>
          <w:ilvl w:val="0"/>
          <w:numId w:val="40"/>
        </w:numPr>
        <w:spacing w:before="0" w:after="0"/>
        <w:jc w:val="both"/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</w:pPr>
      <w:r w:rsidRPr="00471E21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Элементарные </w:t>
      </w:r>
      <w:r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логические</w:t>
      </w:r>
      <w:r w:rsidRPr="00471E21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функции. Решение логических задач.</w:t>
      </w:r>
    </w:p>
    <w:p w:rsidR="00C02C67" w:rsidRPr="00471E21" w:rsidRDefault="00C02C67" w:rsidP="008C77CE">
      <w:pPr>
        <w:pStyle w:val="Heading2"/>
        <w:numPr>
          <w:ilvl w:val="0"/>
          <w:numId w:val="40"/>
        </w:numPr>
        <w:spacing w:before="0" w:after="0"/>
        <w:jc w:val="both"/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</w:pPr>
      <w:r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Законы алгебры логики. Упрощение логических выражений.</w:t>
      </w:r>
    </w:p>
    <w:p w:rsidR="00C02C67" w:rsidRPr="00471E21" w:rsidRDefault="00C02C67" w:rsidP="008C77CE">
      <w:pPr>
        <w:pStyle w:val="11"/>
        <w:numPr>
          <w:ilvl w:val="0"/>
          <w:numId w:val="40"/>
        </w:numPr>
        <w:rPr>
          <w:sz w:val="24"/>
          <w:szCs w:val="24"/>
        </w:rPr>
      </w:pPr>
      <w:r w:rsidRPr="00471E21">
        <w:rPr>
          <w:sz w:val="24"/>
          <w:szCs w:val="24"/>
        </w:rPr>
        <w:t xml:space="preserve">Алгебра логики. Высказывания. Логические операции. Истинностные таблицы. </w:t>
      </w:r>
    </w:p>
    <w:p w:rsidR="00C02C67" w:rsidRPr="00471E21" w:rsidRDefault="00C02C67" w:rsidP="008C77CE">
      <w:pPr>
        <w:pStyle w:val="11"/>
        <w:numPr>
          <w:ilvl w:val="0"/>
          <w:numId w:val="40"/>
        </w:numPr>
        <w:rPr>
          <w:sz w:val="24"/>
          <w:szCs w:val="24"/>
        </w:rPr>
      </w:pPr>
      <w:r w:rsidRPr="00471E21">
        <w:rPr>
          <w:sz w:val="24"/>
          <w:szCs w:val="24"/>
        </w:rPr>
        <w:t xml:space="preserve">Предикаты и кванторы. Понятие формулы логики предикатов. </w:t>
      </w:r>
    </w:p>
    <w:p w:rsidR="00C02C67" w:rsidRPr="00471E21" w:rsidRDefault="00C02C67" w:rsidP="008C77CE">
      <w:pPr>
        <w:pStyle w:val="Heading2"/>
        <w:numPr>
          <w:ilvl w:val="0"/>
          <w:numId w:val="40"/>
        </w:numPr>
        <w:spacing w:before="0" w:after="0"/>
        <w:jc w:val="both"/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</w:pPr>
      <w:r w:rsidRPr="00471E21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Введение в теорию графов. Основные понятия и определения. </w:t>
      </w:r>
    </w:p>
    <w:p w:rsidR="00C02C67" w:rsidRPr="00471E21" w:rsidRDefault="00C02C67" w:rsidP="008C77CE">
      <w:pPr>
        <w:pStyle w:val="Heading2"/>
        <w:numPr>
          <w:ilvl w:val="0"/>
          <w:numId w:val="40"/>
        </w:numPr>
        <w:spacing w:before="0" w:after="0"/>
        <w:jc w:val="both"/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</w:pPr>
      <w:r w:rsidRPr="00471E21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Теория графов. Метод поиска в глубину. Пример. </w:t>
      </w:r>
    </w:p>
    <w:p w:rsidR="00C02C67" w:rsidRPr="00471E21" w:rsidRDefault="00C02C67" w:rsidP="008C77CE">
      <w:pPr>
        <w:pStyle w:val="Heading2"/>
        <w:numPr>
          <w:ilvl w:val="0"/>
          <w:numId w:val="40"/>
        </w:numPr>
        <w:spacing w:before="0" w:after="0"/>
        <w:jc w:val="both"/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</w:pPr>
      <w:r w:rsidRPr="00471E21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Эйлеровы графы. Пример. </w:t>
      </w:r>
    </w:p>
    <w:p w:rsidR="00C02C67" w:rsidRPr="00471E21" w:rsidRDefault="00C02C67" w:rsidP="008C77CE">
      <w:pPr>
        <w:pStyle w:val="Heading2"/>
        <w:numPr>
          <w:ilvl w:val="0"/>
          <w:numId w:val="40"/>
        </w:numPr>
        <w:spacing w:before="0" w:after="0"/>
        <w:jc w:val="both"/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</w:pPr>
      <w:r w:rsidRPr="00471E21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Кратчайшие пути на графе. Пример задачи. </w:t>
      </w:r>
    </w:p>
    <w:p w:rsidR="00C02C67" w:rsidRPr="00471E21" w:rsidRDefault="00C02C67" w:rsidP="008C77CE">
      <w:pPr>
        <w:pStyle w:val="Heading2"/>
        <w:numPr>
          <w:ilvl w:val="0"/>
          <w:numId w:val="40"/>
        </w:numPr>
        <w:spacing w:before="0" w:after="0"/>
        <w:jc w:val="both"/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</w:pPr>
      <w:r w:rsidRPr="00471E21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Комбинаторика. Размещения. Перестановки. Примеры задач. </w:t>
      </w:r>
    </w:p>
    <w:p w:rsidR="00C02C67" w:rsidRPr="00471E21" w:rsidRDefault="00C02C67" w:rsidP="008C77CE">
      <w:pPr>
        <w:pStyle w:val="Heading2"/>
        <w:numPr>
          <w:ilvl w:val="0"/>
          <w:numId w:val="40"/>
        </w:numPr>
        <w:spacing w:before="0" w:after="0"/>
        <w:jc w:val="both"/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</w:pPr>
      <w:r w:rsidRPr="00471E21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Комбинаторика. Сочетания. Пример задачи. </w:t>
      </w:r>
    </w:p>
    <w:p w:rsidR="00C02C67" w:rsidRDefault="00C02C67" w:rsidP="008C77CE">
      <w:pPr>
        <w:pStyle w:val="11"/>
        <w:numPr>
          <w:ilvl w:val="0"/>
          <w:numId w:val="40"/>
        </w:numPr>
        <w:tabs>
          <w:tab w:val="left" w:pos="708"/>
        </w:tabs>
        <w:snapToGrid w:val="0"/>
        <w:rPr>
          <w:sz w:val="24"/>
          <w:szCs w:val="24"/>
        </w:rPr>
      </w:pPr>
      <w:r w:rsidRPr="00471E21">
        <w:rPr>
          <w:sz w:val="24"/>
          <w:szCs w:val="24"/>
        </w:rPr>
        <w:t xml:space="preserve">Матричные вычисления. Сложение и умножение матриц. </w:t>
      </w:r>
    </w:p>
    <w:p w:rsidR="00C02C67" w:rsidRPr="00471E21" w:rsidRDefault="00C02C67" w:rsidP="008C77CE">
      <w:pPr>
        <w:pStyle w:val="11"/>
        <w:numPr>
          <w:ilvl w:val="0"/>
          <w:numId w:val="40"/>
        </w:numPr>
        <w:tabs>
          <w:tab w:val="left" w:pos="708"/>
        </w:tabs>
        <w:snapToGrid w:val="0"/>
        <w:rPr>
          <w:sz w:val="24"/>
          <w:szCs w:val="24"/>
        </w:rPr>
      </w:pPr>
      <w:r w:rsidRPr="00471E21">
        <w:rPr>
          <w:sz w:val="24"/>
          <w:szCs w:val="24"/>
        </w:rPr>
        <w:t>Матричные вычисления. Решение систем линейных уравнений.</w:t>
      </w:r>
    </w:p>
    <w:p w:rsidR="00C02C67" w:rsidRPr="00471E21" w:rsidRDefault="00C02C67" w:rsidP="008C77CE">
      <w:pPr>
        <w:pStyle w:val="11"/>
        <w:numPr>
          <w:ilvl w:val="0"/>
          <w:numId w:val="40"/>
        </w:numPr>
        <w:tabs>
          <w:tab w:val="left" w:pos="708"/>
        </w:tabs>
        <w:snapToGrid w:val="0"/>
        <w:rPr>
          <w:sz w:val="24"/>
          <w:szCs w:val="24"/>
        </w:rPr>
      </w:pPr>
      <w:r w:rsidRPr="00471E21">
        <w:rPr>
          <w:sz w:val="24"/>
          <w:szCs w:val="24"/>
        </w:rPr>
        <w:t xml:space="preserve">Соединения без повторений и с повторениями. Комбинаторные правила сложения и умножения. </w:t>
      </w:r>
    </w:p>
    <w:p w:rsidR="00C02C67" w:rsidRPr="00471E21" w:rsidRDefault="00C02C67" w:rsidP="008C77CE">
      <w:pPr>
        <w:pStyle w:val="11"/>
        <w:numPr>
          <w:ilvl w:val="0"/>
          <w:numId w:val="40"/>
        </w:numPr>
        <w:tabs>
          <w:tab w:val="left" w:pos="708"/>
        </w:tabs>
        <w:snapToGrid w:val="0"/>
        <w:rPr>
          <w:sz w:val="24"/>
          <w:szCs w:val="24"/>
        </w:rPr>
      </w:pPr>
      <w:r w:rsidRPr="00471E21">
        <w:rPr>
          <w:sz w:val="24"/>
          <w:szCs w:val="24"/>
        </w:rPr>
        <w:t>Перестановки, размещения и сочетания. Примеры комбинаторных задач</w:t>
      </w:r>
    </w:p>
    <w:p w:rsidR="00C02C67" w:rsidRPr="00471E21" w:rsidRDefault="00C02C67" w:rsidP="008C77CE">
      <w:pPr>
        <w:pStyle w:val="11"/>
        <w:numPr>
          <w:ilvl w:val="0"/>
          <w:numId w:val="40"/>
        </w:numPr>
        <w:tabs>
          <w:tab w:val="left" w:pos="708"/>
        </w:tabs>
        <w:snapToGrid w:val="0"/>
        <w:rPr>
          <w:sz w:val="24"/>
          <w:szCs w:val="24"/>
        </w:rPr>
      </w:pPr>
      <w:r w:rsidRPr="00471E21">
        <w:rPr>
          <w:sz w:val="24"/>
          <w:szCs w:val="24"/>
        </w:rPr>
        <w:t>Классическое определение вероятности. Теоремы умножения и сложения вероятн</w:t>
      </w:r>
      <w:r w:rsidRPr="00471E21">
        <w:rPr>
          <w:sz w:val="24"/>
          <w:szCs w:val="24"/>
        </w:rPr>
        <w:t>о</w:t>
      </w:r>
      <w:r w:rsidRPr="00471E21">
        <w:rPr>
          <w:sz w:val="24"/>
          <w:szCs w:val="24"/>
        </w:rPr>
        <w:t xml:space="preserve">стей. </w:t>
      </w:r>
    </w:p>
    <w:p w:rsidR="00C02C67" w:rsidRPr="00471E21" w:rsidRDefault="00C02C67" w:rsidP="008C77CE">
      <w:pPr>
        <w:pStyle w:val="Heading2"/>
        <w:numPr>
          <w:ilvl w:val="0"/>
          <w:numId w:val="40"/>
        </w:numPr>
        <w:spacing w:before="0" w:after="0"/>
        <w:jc w:val="both"/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</w:pPr>
      <w:r w:rsidRPr="00471E21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Дискретные  и непрерывные случайные величины. </w:t>
      </w:r>
    </w:p>
    <w:p w:rsidR="00C02C67" w:rsidRPr="00471E21" w:rsidRDefault="00C02C67" w:rsidP="008C77CE">
      <w:pPr>
        <w:pStyle w:val="Heading2"/>
        <w:numPr>
          <w:ilvl w:val="0"/>
          <w:numId w:val="40"/>
        </w:numPr>
        <w:spacing w:before="0" w:after="0"/>
        <w:jc w:val="both"/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</w:pPr>
      <w:r w:rsidRPr="00471E21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Нормальный закон распределения вероятностей.</w:t>
      </w:r>
    </w:p>
    <w:p w:rsidR="00C02C67" w:rsidRPr="00471E21" w:rsidRDefault="00C02C67" w:rsidP="008C77CE">
      <w:pPr>
        <w:pStyle w:val="Heading2"/>
        <w:numPr>
          <w:ilvl w:val="0"/>
          <w:numId w:val="40"/>
        </w:numPr>
        <w:spacing w:before="0" w:after="0"/>
        <w:jc w:val="both"/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</w:pPr>
      <w:r w:rsidRPr="00471E21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Статические гипотезы и методы проверки гипотез. </w:t>
      </w:r>
    </w:p>
    <w:p w:rsidR="00C02C67" w:rsidRPr="00471E21" w:rsidRDefault="00C02C67" w:rsidP="008C77CE">
      <w:pPr>
        <w:pStyle w:val="Heading2"/>
        <w:numPr>
          <w:ilvl w:val="0"/>
          <w:numId w:val="40"/>
        </w:numPr>
        <w:spacing w:before="0" w:after="0"/>
        <w:jc w:val="both"/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</w:pPr>
      <w:r w:rsidRPr="00471E21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Основные понятия математической статистики. Характеристики вариационного ряда. </w:t>
      </w:r>
    </w:p>
    <w:p w:rsidR="00C02C67" w:rsidRPr="00471E21" w:rsidRDefault="00C02C67" w:rsidP="008C77CE">
      <w:pPr>
        <w:pStyle w:val="Heading2"/>
        <w:numPr>
          <w:ilvl w:val="0"/>
          <w:numId w:val="40"/>
        </w:numPr>
        <w:spacing w:before="0" w:after="0"/>
        <w:jc w:val="both"/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</w:pPr>
      <w:r w:rsidRPr="00471E21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Статистическое распределение выборки. Закон распределения вероятностей. Полигон и гистограмма частот.</w:t>
      </w:r>
    </w:p>
    <w:p w:rsidR="00C02C67" w:rsidRPr="00471E21" w:rsidRDefault="00C02C67" w:rsidP="00471E21"/>
    <w:p w:rsidR="00C02C67" w:rsidRPr="006C4BB5" w:rsidRDefault="00C02C67" w:rsidP="00CA6ABA">
      <w:pPr>
        <w:pStyle w:val="Heading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</w:t>
      </w:r>
      <w:r w:rsidRPr="006C4BB5">
        <w:rPr>
          <w:rFonts w:ascii="Times New Roman" w:hAnsi="Times New Roman"/>
          <w:sz w:val="24"/>
          <w:szCs w:val="24"/>
        </w:rPr>
        <w:t>Учебно-методическое и информационное обеспечение дисциплины</w:t>
      </w:r>
    </w:p>
    <w:p w:rsidR="00C02C67" w:rsidRPr="00B15A8C" w:rsidRDefault="00C02C67" w:rsidP="00DB1CD3">
      <w:r w:rsidRPr="005C5F56">
        <w:rPr>
          <w:b/>
        </w:rPr>
        <w:t>а) Основная литература:</w:t>
      </w:r>
    </w:p>
    <w:p w:rsidR="00C02C67" w:rsidRPr="00DB1CD3" w:rsidRDefault="00C02C67" w:rsidP="00DB1CD3">
      <w:pPr>
        <w:pStyle w:val="ListParagraph"/>
        <w:numPr>
          <w:ilvl w:val="0"/>
          <w:numId w:val="46"/>
        </w:numPr>
        <w:tabs>
          <w:tab w:val="left" w:pos="426"/>
        </w:tabs>
        <w:autoSpaceDE/>
        <w:autoSpaceDN/>
        <w:adjustRightInd/>
        <w:ind w:left="0" w:firstLine="0"/>
        <w:contextualSpacing/>
        <w:rPr>
          <w:color w:val="000000"/>
          <w:sz w:val="24"/>
          <w:szCs w:val="24"/>
        </w:rPr>
      </w:pPr>
      <w:r w:rsidRPr="00C26EA9">
        <w:rPr>
          <w:color w:val="000000"/>
          <w:sz w:val="24"/>
          <w:szCs w:val="24"/>
        </w:rPr>
        <w:t xml:space="preserve">Стефанова Н. Л. Основы математической обработки информации: учебник и практикум для вузов / Н. Л. Стефанова, Н. В. Кочуренко, В. И. Снегурова, О. В. Харитонова ; под общей редакцией Н. Л. Стефановой. — Москва : Издательство Юрайт, 2020. — 218 с. — (Высшее образование). — ISBN 978-5-534-01267-5. — Текст : электронный // ЭБС Юрайт [сайт]. — URL: </w:t>
      </w:r>
      <w:hyperlink r:id="rId12" w:history="1">
        <w:r w:rsidRPr="00F840D8">
          <w:rPr>
            <w:rStyle w:val="Hyperlink"/>
          </w:rPr>
          <w:t>https://urait.ru/bcode/450842</w:t>
        </w:r>
      </w:hyperlink>
      <w:r>
        <w:rPr>
          <w:color w:val="000000"/>
          <w:sz w:val="24"/>
          <w:szCs w:val="24"/>
        </w:rPr>
        <w:t xml:space="preserve"> </w:t>
      </w:r>
      <w:r w:rsidRPr="00C26EA9">
        <w:rPr>
          <w:color w:val="000000"/>
          <w:sz w:val="24"/>
          <w:szCs w:val="24"/>
        </w:rPr>
        <w:t xml:space="preserve"> (дата обращения: 02.10.2020). </w:t>
      </w:r>
    </w:p>
    <w:p w:rsidR="00C02C67" w:rsidRPr="00DB1CD3" w:rsidRDefault="00C02C67" w:rsidP="00DB1CD3">
      <w:pPr>
        <w:pStyle w:val="ListParagraph"/>
        <w:numPr>
          <w:ilvl w:val="0"/>
          <w:numId w:val="46"/>
        </w:numPr>
        <w:tabs>
          <w:tab w:val="left" w:pos="426"/>
        </w:tabs>
        <w:autoSpaceDE/>
        <w:autoSpaceDN/>
        <w:adjustRightInd/>
        <w:ind w:left="0" w:firstLine="0"/>
        <w:contextualSpacing/>
        <w:rPr>
          <w:color w:val="000000"/>
          <w:sz w:val="24"/>
          <w:szCs w:val="24"/>
        </w:rPr>
      </w:pPr>
      <w:r w:rsidRPr="00DB1CD3">
        <w:rPr>
          <w:color w:val="000000"/>
          <w:sz w:val="24"/>
          <w:szCs w:val="24"/>
        </w:rPr>
        <w:t>Глотова, М. Ю.  Математическая обработка информации : учебник и практикум для в</w:t>
      </w:r>
      <w:r w:rsidRPr="00DB1CD3">
        <w:rPr>
          <w:color w:val="000000"/>
          <w:sz w:val="24"/>
          <w:szCs w:val="24"/>
        </w:rPr>
        <w:t>у</w:t>
      </w:r>
      <w:r w:rsidRPr="00DB1CD3">
        <w:rPr>
          <w:color w:val="000000"/>
          <w:sz w:val="24"/>
          <w:szCs w:val="24"/>
        </w:rPr>
        <w:t>зов / М. Ю. Глотова, Е. А. Самохвалова. — 3-е изд., испр. и доп. — Москва : Издательство Юрайт, 2020. — 301 с. — (Высшее образование). — ISBN 978-5-534-13622-7. — Текст : эле</w:t>
      </w:r>
      <w:r w:rsidRPr="00DB1CD3">
        <w:rPr>
          <w:color w:val="000000"/>
          <w:sz w:val="24"/>
          <w:szCs w:val="24"/>
        </w:rPr>
        <w:t>к</w:t>
      </w:r>
      <w:r w:rsidRPr="00DB1CD3">
        <w:rPr>
          <w:color w:val="000000"/>
          <w:sz w:val="24"/>
          <w:szCs w:val="24"/>
        </w:rPr>
        <w:t xml:space="preserve">тронный // ЭБС Юрайт [сайт]. — URL: </w:t>
      </w:r>
      <w:hyperlink r:id="rId13" w:history="1">
        <w:r w:rsidRPr="00F840D8">
          <w:rPr>
            <w:rStyle w:val="Hyperlink"/>
          </w:rPr>
          <w:t>https://urait.ru/bcode/466129</w:t>
        </w:r>
      </w:hyperlink>
      <w:r>
        <w:rPr>
          <w:color w:val="000000"/>
          <w:sz w:val="24"/>
          <w:szCs w:val="24"/>
        </w:rPr>
        <w:t xml:space="preserve"> </w:t>
      </w:r>
      <w:r w:rsidRPr="00DB1CD3">
        <w:rPr>
          <w:color w:val="000000"/>
          <w:sz w:val="24"/>
          <w:szCs w:val="24"/>
        </w:rPr>
        <w:t xml:space="preserve"> (дата обращения: 02.10.2020).</w:t>
      </w:r>
    </w:p>
    <w:p w:rsidR="00C02C67" w:rsidRPr="005C5F56" w:rsidRDefault="00C02C67" w:rsidP="00DB1CD3">
      <w:pPr>
        <w:ind w:firstLine="284"/>
        <w:rPr>
          <w:b/>
        </w:rPr>
      </w:pPr>
      <w:r w:rsidRPr="005C5F56">
        <w:rPr>
          <w:b/>
        </w:rPr>
        <w:t>б) Дополнительная литература:</w:t>
      </w:r>
    </w:p>
    <w:p w:rsidR="00C02C67" w:rsidRPr="006011C3" w:rsidRDefault="00C02C67" w:rsidP="00DB1CD3">
      <w:pPr>
        <w:pStyle w:val="ListParagraph"/>
        <w:numPr>
          <w:ilvl w:val="0"/>
          <w:numId w:val="47"/>
        </w:numPr>
        <w:ind w:left="0" w:firstLine="360"/>
        <w:contextualSpacing/>
        <w:rPr>
          <w:sz w:val="24"/>
          <w:szCs w:val="24"/>
        </w:rPr>
      </w:pPr>
      <w:r w:rsidRPr="006011C3">
        <w:rPr>
          <w:sz w:val="24"/>
          <w:szCs w:val="24"/>
        </w:rPr>
        <w:t>Беляева Т. М. Информатика и математика: учебник и практикум для вузов / Т. М. Б</w:t>
      </w:r>
      <w:r w:rsidRPr="006011C3">
        <w:rPr>
          <w:sz w:val="24"/>
          <w:szCs w:val="24"/>
        </w:rPr>
        <w:t>е</w:t>
      </w:r>
      <w:r w:rsidRPr="006011C3">
        <w:rPr>
          <w:sz w:val="24"/>
          <w:szCs w:val="24"/>
        </w:rPr>
        <w:t>ляева [и др.] ; под редакцией В. Д. Элькина. — 2-е изд., перераб. и доп. — Москва : Изд</w:t>
      </w:r>
      <w:r w:rsidRPr="006011C3">
        <w:rPr>
          <w:sz w:val="24"/>
          <w:szCs w:val="24"/>
        </w:rPr>
        <w:t>а</w:t>
      </w:r>
      <w:r w:rsidRPr="006011C3">
        <w:rPr>
          <w:sz w:val="24"/>
          <w:szCs w:val="24"/>
        </w:rPr>
        <w:t xml:space="preserve">тельство Юрайт, 2020. — 402 с. — (Высшее образование). — ISBN 978-5-534-10684-8. — Текст : электронный // ЭБС Юрайт [сайт]. — URL: </w:t>
      </w:r>
      <w:hyperlink r:id="rId14" w:history="1">
        <w:r w:rsidRPr="00F840D8">
          <w:rPr>
            <w:rStyle w:val="Hyperlink"/>
          </w:rPr>
          <w:t>https://urait.ru/bcode/451169</w:t>
        </w:r>
      </w:hyperlink>
      <w:r>
        <w:rPr>
          <w:sz w:val="24"/>
          <w:szCs w:val="24"/>
        </w:rPr>
        <w:t xml:space="preserve"> </w:t>
      </w:r>
      <w:r w:rsidRPr="006011C3">
        <w:rPr>
          <w:sz w:val="24"/>
          <w:szCs w:val="24"/>
        </w:rPr>
        <w:t xml:space="preserve"> (дата обращ</w:t>
      </w:r>
      <w:r w:rsidRPr="006011C3">
        <w:rPr>
          <w:sz w:val="24"/>
          <w:szCs w:val="24"/>
        </w:rPr>
        <w:t>е</w:t>
      </w:r>
      <w:r w:rsidRPr="006011C3">
        <w:rPr>
          <w:sz w:val="24"/>
          <w:szCs w:val="24"/>
        </w:rPr>
        <w:t>ния: 05.10.2020).</w:t>
      </w:r>
    </w:p>
    <w:p w:rsidR="00C02C67" w:rsidRPr="003471B3" w:rsidRDefault="00C02C67" w:rsidP="00DB1CD3">
      <w:pPr>
        <w:pStyle w:val="ListParagraph"/>
        <w:widowControl/>
        <w:numPr>
          <w:ilvl w:val="0"/>
          <w:numId w:val="47"/>
        </w:numPr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3471B3">
        <w:rPr>
          <w:sz w:val="24"/>
          <w:szCs w:val="24"/>
        </w:rPr>
        <w:t xml:space="preserve">Гусева, Е. Н. Основа математической обработки информации : учебно-методическое пособие / Е. Н. Гусева ; МГТУ. - Магнитогорск : МГТУ, 2018. - 1 электрон. опт. диск (CD-ROM). - Загл. с титул. экрана. - URL: </w:t>
      </w:r>
      <w:hyperlink r:id="rId15" w:history="1">
        <w:r w:rsidRPr="00F840D8">
          <w:rPr>
            <w:rStyle w:val="Hyperlink"/>
          </w:rPr>
          <w:t>https://magtu.informsystema.ru/uploader/fileUpload?name=3513.pdf&amp;show=dcatalogues/1/1514336/3513.pdf&amp;view=true</w:t>
        </w:r>
      </w:hyperlink>
      <w:r>
        <w:rPr>
          <w:sz w:val="24"/>
          <w:szCs w:val="24"/>
        </w:rPr>
        <w:t xml:space="preserve"> </w:t>
      </w:r>
      <w:r w:rsidRPr="003471B3">
        <w:rPr>
          <w:sz w:val="24"/>
          <w:szCs w:val="24"/>
        </w:rPr>
        <w:t>(дата обращения: 23.10.2020). - Макрообъект. - Текст : электронный. - ISBN 978-5-9967-1166-6. - Сведения доступны также на CD-ROM.</w:t>
      </w:r>
    </w:p>
    <w:p w:rsidR="00C02C67" w:rsidRDefault="00C02C67" w:rsidP="00DB1CD3">
      <w:pPr>
        <w:ind w:firstLine="709"/>
        <w:rPr>
          <w:b/>
          <w:bCs/>
        </w:rPr>
      </w:pPr>
    </w:p>
    <w:p w:rsidR="00C02C67" w:rsidRDefault="00C02C67" w:rsidP="00DB1CD3">
      <w:pPr>
        <w:ind w:left="709" w:hanging="709"/>
        <w:rPr>
          <w:b/>
        </w:rPr>
      </w:pPr>
      <w:r>
        <w:rPr>
          <w:b/>
        </w:rPr>
        <w:t>в) Методические указания</w:t>
      </w:r>
    </w:p>
    <w:p w:rsidR="00C02C67" w:rsidRPr="003471B3" w:rsidRDefault="00C02C67" w:rsidP="00DB1CD3">
      <w:pPr>
        <w:pStyle w:val="ListParagraph"/>
        <w:widowControl/>
        <w:numPr>
          <w:ilvl w:val="0"/>
          <w:numId w:val="48"/>
        </w:numPr>
        <w:autoSpaceDE/>
        <w:autoSpaceDN/>
        <w:adjustRightInd/>
        <w:ind w:left="0" w:firstLine="142"/>
        <w:jc w:val="both"/>
        <w:rPr>
          <w:sz w:val="24"/>
          <w:szCs w:val="24"/>
        </w:rPr>
      </w:pPr>
      <w:r w:rsidRPr="003471B3">
        <w:rPr>
          <w:sz w:val="24"/>
          <w:szCs w:val="24"/>
        </w:rPr>
        <w:t xml:space="preserve">Гусева, Е. Н. </w:t>
      </w:r>
      <w:r w:rsidRPr="008E7712">
        <w:rPr>
          <w:sz w:val="24"/>
          <w:szCs w:val="24"/>
        </w:rPr>
        <w:t>Сборник тестов и заданий по курсу "Основы математической обработки информации"</w:t>
      </w:r>
      <w:r w:rsidRPr="003471B3">
        <w:rPr>
          <w:sz w:val="24"/>
          <w:szCs w:val="24"/>
        </w:rPr>
        <w:t xml:space="preserve">: задачник / Е. Н. Гусева, И. Ю. Ефимова ; Магнитогорский гос. технический ун-т им. Г. И. Носова. - Магнитогорск : МГТУ им. Г. И. Носова, 2019. - 1 CD-ROM. - Загл. с титул. экрана. - URL : </w:t>
      </w:r>
      <w:hyperlink r:id="rId16" w:history="1">
        <w:r w:rsidRPr="00F840D8">
          <w:rPr>
            <w:rStyle w:val="Hyperlink"/>
          </w:rPr>
          <w:t>https://magtu.informsystema.ru/uploader/fileUpload?name=3938.pdf&amp;show=dcatalogues/1/1530513/3938.pdf&amp;view=true</w:t>
        </w:r>
      </w:hyperlink>
      <w:r>
        <w:rPr>
          <w:sz w:val="24"/>
          <w:szCs w:val="24"/>
        </w:rPr>
        <w:t xml:space="preserve"> </w:t>
      </w:r>
      <w:r w:rsidRPr="003471B3">
        <w:rPr>
          <w:sz w:val="24"/>
          <w:szCs w:val="24"/>
        </w:rPr>
        <w:t xml:space="preserve"> (дата обращения: 23.10.2020). - Макрообъект. - Текст : электронный. - Сведения доступны также на CD-ROM.</w:t>
      </w:r>
    </w:p>
    <w:p w:rsidR="00C02C67" w:rsidRDefault="00C02C67" w:rsidP="00DB1CD3">
      <w:pPr>
        <w:pStyle w:val="ListParagraph"/>
        <w:rPr>
          <w:b/>
          <w:sz w:val="24"/>
          <w:szCs w:val="24"/>
        </w:rPr>
      </w:pPr>
    </w:p>
    <w:p w:rsidR="00C02C67" w:rsidRDefault="00C02C67" w:rsidP="00DB1CD3">
      <w:pPr>
        <w:rPr>
          <w:b/>
        </w:rPr>
      </w:pPr>
      <w:r>
        <w:rPr>
          <w:b/>
        </w:rPr>
        <w:t xml:space="preserve">в) </w:t>
      </w:r>
      <w:r w:rsidRPr="00F32865">
        <w:rPr>
          <w:b/>
        </w:rPr>
        <w:t>Программное обеспечение и Интернет – ресурсы</w:t>
      </w:r>
    </w:p>
    <w:p w:rsidR="00C02C67" w:rsidRDefault="00C02C67" w:rsidP="00DB1CD3">
      <w:pPr>
        <w:rPr>
          <w:b/>
        </w:rPr>
      </w:pPr>
    </w:p>
    <w:p w:rsidR="00C02C67" w:rsidRPr="00B559A8" w:rsidRDefault="00C02C67" w:rsidP="00DB1CD3">
      <w:pPr>
        <w:ind w:left="432"/>
      </w:pPr>
      <w:r w:rsidRPr="00B559A8">
        <w:rPr>
          <w:i/>
          <w:color w:val="000000"/>
        </w:rPr>
        <w:t>Программное обеспечение</w:t>
      </w:r>
      <w:r w:rsidRPr="00B559A8">
        <w:rPr>
          <w:color w:val="000000"/>
        </w:rPr>
        <w:t xml:space="preserve">: 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044"/>
        <w:gridCol w:w="152"/>
      </w:tblGrid>
      <w:tr w:rsidR="00C02C67" w:rsidRPr="00A610EC" w:rsidTr="00480D12">
        <w:tc>
          <w:tcPr>
            <w:tcW w:w="3190" w:type="dxa"/>
          </w:tcPr>
          <w:p w:rsidR="00C02C67" w:rsidRPr="00A610EC" w:rsidRDefault="00C02C67" w:rsidP="00480D12">
            <w:pPr>
              <w:autoSpaceDE w:val="0"/>
              <w:autoSpaceDN w:val="0"/>
              <w:adjustRightInd w:val="0"/>
              <w:jc w:val="center"/>
            </w:pPr>
            <w:r w:rsidRPr="00A610EC">
              <w:t>Наименование ПО</w:t>
            </w:r>
          </w:p>
        </w:tc>
        <w:tc>
          <w:tcPr>
            <w:tcW w:w="3190" w:type="dxa"/>
          </w:tcPr>
          <w:p w:rsidR="00C02C67" w:rsidRPr="00A610EC" w:rsidRDefault="00C02C67" w:rsidP="00480D12">
            <w:pPr>
              <w:autoSpaceDE w:val="0"/>
              <w:autoSpaceDN w:val="0"/>
              <w:adjustRightInd w:val="0"/>
              <w:jc w:val="center"/>
            </w:pPr>
            <w:r w:rsidRPr="00A610EC">
              <w:t>№ договора</w:t>
            </w:r>
          </w:p>
        </w:tc>
        <w:tc>
          <w:tcPr>
            <w:tcW w:w="3196" w:type="dxa"/>
            <w:gridSpan w:val="2"/>
          </w:tcPr>
          <w:p w:rsidR="00C02C67" w:rsidRPr="00A610EC" w:rsidRDefault="00C02C67" w:rsidP="00480D12">
            <w:pPr>
              <w:autoSpaceDE w:val="0"/>
              <w:autoSpaceDN w:val="0"/>
              <w:adjustRightInd w:val="0"/>
              <w:jc w:val="center"/>
            </w:pPr>
            <w:r w:rsidRPr="00A610EC">
              <w:t>Срок действия лицензии</w:t>
            </w:r>
          </w:p>
        </w:tc>
      </w:tr>
      <w:tr w:rsidR="00C02C67" w:rsidRPr="00A610EC" w:rsidTr="00480D12">
        <w:trPr>
          <w:trHeight w:val="311"/>
        </w:trPr>
        <w:tc>
          <w:tcPr>
            <w:tcW w:w="3190" w:type="dxa"/>
          </w:tcPr>
          <w:p w:rsidR="00C02C67" w:rsidRPr="00A610EC" w:rsidRDefault="00C02C67" w:rsidP="00DB1CD3">
            <w:pPr>
              <w:numPr>
                <w:ilvl w:val="0"/>
                <w:numId w:val="45"/>
              </w:numPr>
              <w:tabs>
                <w:tab w:val="left" w:pos="35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A610EC">
              <w:t>MS Windows 7</w:t>
            </w:r>
          </w:p>
        </w:tc>
        <w:tc>
          <w:tcPr>
            <w:tcW w:w="3190" w:type="dxa"/>
          </w:tcPr>
          <w:p w:rsidR="00C02C67" w:rsidRPr="00A610EC" w:rsidRDefault="00C02C67" w:rsidP="00480D12">
            <w:pPr>
              <w:autoSpaceDE w:val="0"/>
              <w:autoSpaceDN w:val="0"/>
              <w:adjustRightInd w:val="0"/>
            </w:pPr>
            <w:r w:rsidRPr="00A610EC">
              <w:t>Д-1227 от 8.10.2018</w:t>
            </w:r>
          </w:p>
        </w:tc>
        <w:tc>
          <w:tcPr>
            <w:tcW w:w="3196" w:type="dxa"/>
            <w:gridSpan w:val="2"/>
          </w:tcPr>
          <w:p w:rsidR="00C02C67" w:rsidRPr="00A610EC" w:rsidRDefault="00C02C67" w:rsidP="00480D12">
            <w:pPr>
              <w:autoSpaceDE w:val="0"/>
              <w:autoSpaceDN w:val="0"/>
              <w:adjustRightInd w:val="0"/>
            </w:pPr>
            <w:r w:rsidRPr="00A610EC">
              <w:t>11.10.2021</w:t>
            </w:r>
          </w:p>
        </w:tc>
      </w:tr>
      <w:tr w:rsidR="00C02C67" w:rsidRPr="00A610EC" w:rsidTr="00480D12">
        <w:tc>
          <w:tcPr>
            <w:tcW w:w="3190" w:type="dxa"/>
          </w:tcPr>
          <w:p w:rsidR="00C02C67" w:rsidRPr="00A610EC" w:rsidRDefault="00C02C67" w:rsidP="00DB1CD3">
            <w:pPr>
              <w:numPr>
                <w:ilvl w:val="0"/>
                <w:numId w:val="45"/>
              </w:numPr>
              <w:tabs>
                <w:tab w:val="left" w:pos="35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A610EC">
              <w:t>MS Offis 2007</w:t>
            </w:r>
          </w:p>
        </w:tc>
        <w:tc>
          <w:tcPr>
            <w:tcW w:w="3190" w:type="dxa"/>
          </w:tcPr>
          <w:p w:rsidR="00C02C67" w:rsidRPr="00A610EC" w:rsidRDefault="00C02C67" w:rsidP="00480D12">
            <w:pPr>
              <w:autoSpaceDE w:val="0"/>
              <w:autoSpaceDN w:val="0"/>
              <w:adjustRightInd w:val="0"/>
            </w:pPr>
            <w:r w:rsidRPr="00A610EC">
              <w:t>№ 135 от 17.09.2007</w:t>
            </w:r>
          </w:p>
        </w:tc>
        <w:tc>
          <w:tcPr>
            <w:tcW w:w="3196" w:type="dxa"/>
            <w:gridSpan w:val="2"/>
          </w:tcPr>
          <w:p w:rsidR="00C02C67" w:rsidRPr="00A610EC" w:rsidRDefault="00C02C67" w:rsidP="00480D12">
            <w:pPr>
              <w:autoSpaceDE w:val="0"/>
              <w:autoSpaceDN w:val="0"/>
              <w:adjustRightInd w:val="0"/>
            </w:pPr>
            <w:r w:rsidRPr="00A610EC">
              <w:t>бессрочный</w:t>
            </w:r>
          </w:p>
        </w:tc>
      </w:tr>
      <w:tr w:rsidR="00C02C67" w:rsidRPr="00A610EC" w:rsidTr="00480D12">
        <w:tc>
          <w:tcPr>
            <w:tcW w:w="3190" w:type="dxa"/>
          </w:tcPr>
          <w:p w:rsidR="00C02C67" w:rsidRPr="00A610EC" w:rsidRDefault="00C02C67" w:rsidP="00DB1CD3">
            <w:pPr>
              <w:numPr>
                <w:ilvl w:val="0"/>
                <w:numId w:val="45"/>
              </w:numPr>
              <w:tabs>
                <w:tab w:val="left" w:pos="350"/>
              </w:tabs>
              <w:autoSpaceDE w:val="0"/>
              <w:autoSpaceDN w:val="0"/>
              <w:adjustRightInd w:val="0"/>
              <w:ind w:left="0" w:firstLine="0"/>
              <w:jc w:val="both"/>
            </w:pPr>
            <w:r>
              <w:rPr>
                <w:lang w:val="en-US"/>
              </w:rPr>
              <w:t xml:space="preserve">Far </w:t>
            </w:r>
            <w:r>
              <w:t>менеджер</w:t>
            </w:r>
          </w:p>
        </w:tc>
        <w:tc>
          <w:tcPr>
            <w:tcW w:w="3190" w:type="dxa"/>
          </w:tcPr>
          <w:p w:rsidR="00C02C67" w:rsidRPr="00A610EC" w:rsidRDefault="00C02C67" w:rsidP="00480D12">
            <w:pPr>
              <w:autoSpaceDE w:val="0"/>
              <w:autoSpaceDN w:val="0"/>
              <w:adjustRightInd w:val="0"/>
            </w:pPr>
            <w:r w:rsidRPr="00A610EC">
              <w:t>Свободно распространяемое</w:t>
            </w:r>
          </w:p>
        </w:tc>
        <w:tc>
          <w:tcPr>
            <w:tcW w:w="3196" w:type="dxa"/>
            <w:gridSpan w:val="2"/>
          </w:tcPr>
          <w:p w:rsidR="00C02C67" w:rsidRDefault="00C02C67" w:rsidP="00480D12">
            <w:r w:rsidRPr="00B30FC0">
              <w:t>бессрочный</w:t>
            </w:r>
          </w:p>
        </w:tc>
      </w:tr>
      <w:tr w:rsidR="00C02C67" w:rsidRPr="00A610EC" w:rsidTr="00480D12">
        <w:tc>
          <w:tcPr>
            <w:tcW w:w="3190" w:type="dxa"/>
          </w:tcPr>
          <w:p w:rsidR="00C02C67" w:rsidRPr="00A610EC" w:rsidRDefault="00C02C67" w:rsidP="00DB1CD3">
            <w:pPr>
              <w:numPr>
                <w:ilvl w:val="0"/>
                <w:numId w:val="45"/>
              </w:numPr>
              <w:tabs>
                <w:tab w:val="left" w:pos="35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A610EC">
              <w:t>7Zip</w:t>
            </w:r>
          </w:p>
        </w:tc>
        <w:tc>
          <w:tcPr>
            <w:tcW w:w="3190" w:type="dxa"/>
          </w:tcPr>
          <w:p w:rsidR="00C02C67" w:rsidRPr="00A610EC" w:rsidRDefault="00C02C67" w:rsidP="00480D12">
            <w:pPr>
              <w:autoSpaceDE w:val="0"/>
              <w:autoSpaceDN w:val="0"/>
              <w:adjustRightInd w:val="0"/>
            </w:pPr>
            <w:r w:rsidRPr="00A610EC">
              <w:t>Свободно распространяемое</w:t>
            </w:r>
          </w:p>
        </w:tc>
        <w:tc>
          <w:tcPr>
            <w:tcW w:w="3196" w:type="dxa"/>
            <w:gridSpan w:val="2"/>
          </w:tcPr>
          <w:p w:rsidR="00C02C67" w:rsidRPr="00A610EC" w:rsidRDefault="00C02C67" w:rsidP="00480D12">
            <w:pPr>
              <w:autoSpaceDE w:val="0"/>
              <w:autoSpaceDN w:val="0"/>
              <w:adjustRightInd w:val="0"/>
            </w:pPr>
            <w:r w:rsidRPr="00A610EC">
              <w:t>бессрочное</w:t>
            </w:r>
          </w:p>
        </w:tc>
      </w:tr>
      <w:tr w:rsidR="00C02C67" w:rsidRPr="003F022B" w:rsidTr="00480D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52" w:type="dxa"/>
          <w:trHeight w:hRule="exact" w:val="872"/>
        </w:trPr>
        <w:tc>
          <w:tcPr>
            <w:tcW w:w="9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02C67" w:rsidRPr="003F022B" w:rsidRDefault="00C02C67" w:rsidP="00480D12">
            <w:pPr>
              <w:ind w:firstLine="756"/>
              <w:jc w:val="both"/>
            </w:pPr>
          </w:p>
        </w:tc>
      </w:tr>
    </w:tbl>
    <w:p w:rsidR="00C02C67" w:rsidRPr="005C5F56" w:rsidRDefault="00C02C67" w:rsidP="00DB1CD3">
      <w:pPr>
        <w:ind w:left="1430"/>
        <w:jc w:val="both"/>
      </w:pPr>
      <w:r w:rsidRPr="00CA796C">
        <w:rPr>
          <w:b/>
          <w:color w:val="000000"/>
        </w:rPr>
        <w:t>Профессиональныебазыданныхиинформационныесправочныесистемы</w:t>
      </w:r>
    </w:p>
    <w:p w:rsidR="00C02C67" w:rsidRPr="00C26EA9" w:rsidRDefault="00C02C67" w:rsidP="00DB1CD3">
      <w:pPr>
        <w:pStyle w:val="ListParagraph"/>
        <w:ind w:left="1790"/>
        <w:jc w:val="both"/>
      </w:pPr>
    </w:p>
    <w:p w:rsidR="00C02C67" w:rsidRPr="00C26EA9" w:rsidRDefault="00C02C67" w:rsidP="00DB1CD3">
      <w:pPr>
        <w:jc w:val="both"/>
      </w:pPr>
      <w:r w:rsidRPr="00C26EA9">
        <w:t>1.</w:t>
      </w:r>
      <w:r w:rsidRPr="00C26EA9">
        <w:tab/>
        <w:t>Федеральное государственное бюджетное учреждение «Федеральный институт пр</w:t>
      </w:r>
      <w:r w:rsidRPr="00C26EA9">
        <w:t>о</w:t>
      </w:r>
      <w:r w:rsidRPr="00C26EA9">
        <w:t xml:space="preserve">мышленной собственности». – Режим доступа: </w:t>
      </w:r>
      <w:hyperlink r:id="rId17" w:history="1">
        <w:r w:rsidRPr="00F840D8">
          <w:rPr>
            <w:rStyle w:val="Hyperlink"/>
          </w:rPr>
          <w:t>http://www1.fips.ru/</w:t>
        </w:r>
      </w:hyperlink>
      <w:r>
        <w:t xml:space="preserve"> </w:t>
      </w:r>
      <w:r w:rsidRPr="00C26EA9">
        <w:t>., свободный доступ.</w:t>
      </w:r>
    </w:p>
    <w:p w:rsidR="00C02C67" w:rsidRPr="00C26EA9" w:rsidRDefault="00C02C67" w:rsidP="00DB1CD3">
      <w:pPr>
        <w:jc w:val="both"/>
      </w:pPr>
      <w:r w:rsidRPr="00C26EA9">
        <w:t>2.</w:t>
      </w:r>
      <w:r w:rsidRPr="00C26EA9">
        <w:tab/>
        <w:t xml:space="preserve">Национальная информационно-аналитическая система – Российский индекс научного цитирования (РИНЦ). – Режим доступа: </w:t>
      </w:r>
      <w:hyperlink r:id="rId18" w:history="1">
        <w:r w:rsidRPr="00F840D8">
          <w:rPr>
            <w:rStyle w:val="Hyperlink"/>
          </w:rPr>
          <w:t>https://elibrary.ru/project_risc.asp</w:t>
        </w:r>
      </w:hyperlink>
      <w:r>
        <w:t xml:space="preserve"> </w:t>
      </w:r>
      <w:r w:rsidRPr="00C26EA9">
        <w:t>, регистрация по л</w:t>
      </w:r>
      <w:r w:rsidRPr="00C26EA9">
        <w:t>о</w:t>
      </w:r>
      <w:r w:rsidRPr="00C26EA9">
        <w:t>гину и паролю.</w:t>
      </w:r>
    </w:p>
    <w:p w:rsidR="00C02C67" w:rsidRPr="00C26EA9" w:rsidRDefault="00C02C67" w:rsidP="00DB1CD3">
      <w:pPr>
        <w:jc w:val="both"/>
      </w:pPr>
      <w:r w:rsidRPr="00C26EA9">
        <w:t>3.</w:t>
      </w:r>
      <w:r w:rsidRPr="00C26EA9">
        <w:tab/>
        <w:t xml:space="preserve">Поисковая система Академия Google (GoogleScholar). – URL: </w:t>
      </w:r>
      <w:hyperlink r:id="rId19" w:history="1">
        <w:r w:rsidRPr="00F840D8">
          <w:rPr>
            <w:rStyle w:val="Hyperlink"/>
          </w:rPr>
          <w:t>https://scholar.google.ru</w:t>
        </w:r>
      </w:hyperlink>
      <w:r>
        <w:t xml:space="preserve"> </w:t>
      </w:r>
      <w:r w:rsidRPr="00C26EA9">
        <w:t>/.</w:t>
      </w:r>
    </w:p>
    <w:p w:rsidR="00C02C67" w:rsidRPr="00C26EA9" w:rsidRDefault="00C02C67" w:rsidP="00DB1CD3">
      <w:pPr>
        <w:jc w:val="both"/>
      </w:pPr>
      <w:r w:rsidRPr="00C26EA9">
        <w:t>4.</w:t>
      </w:r>
      <w:r w:rsidRPr="00C26EA9">
        <w:tab/>
        <w:t>Информационная система  - Единое окно доступа к информационным ресурсам. – URL: http://window.edu.ru/, свободный доступ.</w:t>
      </w:r>
    </w:p>
    <w:p w:rsidR="00C02C67" w:rsidRPr="00C26EA9" w:rsidRDefault="00C02C67" w:rsidP="00DB1CD3">
      <w:pPr>
        <w:jc w:val="both"/>
      </w:pPr>
      <w:r w:rsidRPr="00C26EA9">
        <w:t>5.</w:t>
      </w:r>
      <w:r w:rsidRPr="00C26EA9">
        <w:tab/>
        <w:t xml:space="preserve">Электронная база периодических изданий EastViewInformationServices, ООО «ИВИС». Режим доступа: </w:t>
      </w:r>
      <w:hyperlink r:id="rId20" w:history="1">
        <w:r w:rsidRPr="00F840D8">
          <w:rPr>
            <w:rStyle w:val="Hyperlink"/>
          </w:rPr>
          <w:t>https://dlib.eastview.com/</w:t>
        </w:r>
      </w:hyperlink>
      <w:r>
        <w:t xml:space="preserve"> </w:t>
      </w:r>
      <w:r w:rsidRPr="00C26EA9">
        <w:t xml:space="preserve"> вход по IP-адресам вуза, с внешней сети по логину и паролю.</w:t>
      </w:r>
    </w:p>
    <w:p w:rsidR="00C02C67" w:rsidRPr="00C26EA9" w:rsidRDefault="00C02C67" w:rsidP="00DB1CD3">
      <w:pPr>
        <w:jc w:val="both"/>
      </w:pPr>
      <w:r w:rsidRPr="00C26EA9">
        <w:t>6.</w:t>
      </w:r>
      <w:r w:rsidRPr="00C26EA9">
        <w:tab/>
        <w:t xml:space="preserve">Российская Государственная библиотека. Каталоги. Режим обращения: </w:t>
      </w:r>
      <w:hyperlink r:id="rId21" w:history="1">
        <w:r w:rsidRPr="00F840D8">
          <w:rPr>
            <w:rStyle w:val="Hyperlink"/>
          </w:rPr>
          <w:t>https://www.rsl.ru/ru/4readers/catalogues</w:t>
        </w:r>
      </w:hyperlink>
      <w:r>
        <w:t xml:space="preserve"> </w:t>
      </w:r>
      <w:r w:rsidRPr="00C26EA9">
        <w:t>/ ,    свободный доступ.</w:t>
      </w:r>
    </w:p>
    <w:p w:rsidR="00C02C67" w:rsidRPr="00CA796C" w:rsidRDefault="00C02C67" w:rsidP="00DB1CD3">
      <w:pPr>
        <w:jc w:val="both"/>
      </w:pPr>
      <w:r w:rsidRPr="00C26EA9">
        <w:t>7.</w:t>
      </w:r>
      <w:r w:rsidRPr="00C26EA9">
        <w:tab/>
      </w:r>
      <w:r w:rsidRPr="00CA796C">
        <w:t xml:space="preserve">Портал научной электронной библиотеки – </w:t>
      </w:r>
      <w:hyperlink r:id="rId22">
        <w:r w:rsidRPr="00CA796C">
          <w:rPr>
            <w:rStyle w:val="-"/>
          </w:rPr>
          <w:t>http://elibrary.ru/defaultx.asp</w:t>
        </w:r>
      </w:hyperlink>
    </w:p>
    <w:p w:rsidR="00C02C67" w:rsidRPr="00CA796C" w:rsidRDefault="00C02C67" w:rsidP="00DB1CD3">
      <w:pPr>
        <w:pStyle w:val="Style8"/>
        <w:widowControl/>
        <w:numPr>
          <w:ilvl w:val="0"/>
          <w:numId w:val="49"/>
        </w:numPr>
        <w:autoSpaceDE/>
        <w:autoSpaceDN/>
        <w:adjustRightInd/>
        <w:ind w:left="0" w:firstLine="0"/>
      </w:pPr>
      <w:r w:rsidRPr="00DB1CD3">
        <w:rPr>
          <w:rStyle w:val="FontStyle16"/>
          <w:b w:val="0"/>
          <w:color w:val="000000"/>
          <w:sz w:val="24"/>
        </w:rPr>
        <w:t xml:space="preserve">Образовательные порталы университетов: </w:t>
      </w:r>
      <w:hyperlink r:id="rId23">
        <w:r w:rsidRPr="00DB1CD3">
          <w:rPr>
            <w:rStyle w:val="FontStyle16"/>
            <w:b w:val="0"/>
            <w:color w:val="000000"/>
            <w:sz w:val="24"/>
          </w:rPr>
          <w:t>http://newlms.magtu.ru</w:t>
        </w:r>
      </w:hyperlink>
      <w:r w:rsidRPr="00DB1CD3">
        <w:rPr>
          <w:rStyle w:val="FontStyle16"/>
          <w:b w:val="0"/>
          <w:color w:val="000000"/>
          <w:sz w:val="24"/>
        </w:rPr>
        <w:t xml:space="preserve">, </w:t>
      </w:r>
      <w:hyperlink r:id="rId24">
        <w:r w:rsidRPr="00DB1CD3">
          <w:rPr>
            <w:rStyle w:val="FontStyle16"/>
            <w:b w:val="0"/>
            <w:color w:val="000000"/>
            <w:sz w:val="24"/>
          </w:rPr>
          <w:t>http://www.ict.edu.ru</w:t>
        </w:r>
      </w:hyperlink>
      <w:r w:rsidRPr="00DB1CD3">
        <w:rPr>
          <w:rStyle w:val="FontStyle16"/>
          <w:b w:val="0"/>
          <w:color w:val="000000"/>
          <w:sz w:val="24"/>
        </w:rPr>
        <w:t xml:space="preserve">, </w:t>
      </w:r>
      <w:hyperlink r:id="rId25">
        <w:r w:rsidRPr="00DB1CD3">
          <w:rPr>
            <w:rStyle w:val="-"/>
            <w:b/>
          </w:rPr>
          <w:t>https://intuit.ru</w:t>
        </w:r>
      </w:hyperlink>
      <w:r w:rsidRPr="00DB1CD3">
        <w:rPr>
          <w:b/>
        </w:rPr>
        <w:t xml:space="preserve">, </w:t>
      </w:r>
      <w:hyperlink r:id="rId26" w:history="1">
        <w:r w:rsidRPr="00CA796C">
          <w:rPr>
            <w:rStyle w:val="Hyperlink"/>
          </w:rPr>
          <w:t>https://universarium.org</w:t>
        </w:r>
      </w:hyperlink>
    </w:p>
    <w:p w:rsidR="00C02C67" w:rsidRPr="00CA796C" w:rsidRDefault="00C02C67" w:rsidP="00DB1CD3">
      <w:pPr>
        <w:pStyle w:val="ListParagraph"/>
        <w:numPr>
          <w:ilvl w:val="0"/>
          <w:numId w:val="49"/>
        </w:numPr>
        <w:tabs>
          <w:tab w:val="left" w:pos="360"/>
        </w:tabs>
        <w:suppressAutoHyphens/>
        <w:ind w:left="0" w:firstLine="0"/>
        <w:contextualSpacing/>
        <w:rPr>
          <w:sz w:val="24"/>
          <w:szCs w:val="24"/>
        </w:rPr>
      </w:pPr>
      <w:hyperlink r:id="rId27" w:history="1">
        <w:r w:rsidRPr="00CA796C">
          <w:rPr>
            <w:rStyle w:val="Hyperlink"/>
            <w:sz w:val="24"/>
            <w:szCs w:val="24"/>
          </w:rPr>
          <w:t>http://www.math.ru/</w:t>
        </w:r>
      </w:hyperlink>
      <w:r w:rsidRPr="00CA796C">
        <w:rPr>
          <w:sz w:val="24"/>
          <w:szCs w:val="24"/>
        </w:rPr>
        <w:t xml:space="preserve"> – математический сайт, в библиотеке которого представлены книги по комбинаторике и теории вероятностей (раздел «Теория вероятностей»).</w:t>
      </w:r>
    </w:p>
    <w:p w:rsidR="00C02C67" w:rsidRPr="00CA796C" w:rsidRDefault="00C02C67" w:rsidP="00DB1CD3">
      <w:pPr>
        <w:pStyle w:val="ListParagraph"/>
        <w:numPr>
          <w:ilvl w:val="0"/>
          <w:numId w:val="49"/>
        </w:numPr>
        <w:ind w:left="0" w:firstLine="0"/>
        <w:contextualSpacing/>
        <w:jc w:val="both"/>
        <w:rPr>
          <w:sz w:val="24"/>
          <w:szCs w:val="24"/>
        </w:rPr>
      </w:pPr>
      <w:r w:rsidRPr="00CA796C">
        <w:rPr>
          <w:color w:val="000000"/>
          <w:sz w:val="24"/>
          <w:szCs w:val="24"/>
        </w:rPr>
        <w:t xml:space="preserve">Официальные сайты промышленных предприятий и организаций: </w:t>
      </w:r>
      <w:hyperlink r:id="rId28">
        <w:r w:rsidRPr="00CA796C">
          <w:rPr>
            <w:rStyle w:val="-"/>
            <w:sz w:val="24"/>
            <w:szCs w:val="24"/>
          </w:rPr>
          <w:t>http://www.magtu.ru</w:t>
        </w:r>
      </w:hyperlink>
      <w:r w:rsidRPr="00CA796C">
        <w:rPr>
          <w:color w:val="000000"/>
          <w:sz w:val="24"/>
          <w:szCs w:val="24"/>
        </w:rPr>
        <w:t>, http://www.</w:t>
      </w:r>
      <w:r w:rsidRPr="00CA796C">
        <w:rPr>
          <w:color w:val="000000"/>
          <w:sz w:val="24"/>
          <w:szCs w:val="24"/>
          <w:lang w:val="en-US"/>
        </w:rPr>
        <w:t>gks</w:t>
      </w:r>
      <w:r w:rsidRPr="00CA796C">
        <w:rPr>
          <w:color w:val="000000"/>
          <w:sz w:val="24"/>
          <w:szCs w:val="24"/>
        </w:rPr>
        <w:t xml:space="preserve">.ru и т.п.; разработчиков программных продуктов: </w:t>
      </w:r>
      <w:hyperlink r:id="rId29">
        <w:r w:rsidRPr="00CA796C">
          <w:rPr>
            <w:rStyle w:val="-"/>
            <w:sz w:val="24"/>
            <w:szCs w:val="24"/>
          </w:rPr>
          <w:t>http://www.oracle.com</w:t>
        </w:r>
      </w:hyperlink>
      <w:r w:rsidRPr="00CA796C">
        <w:rPr>
          <w:color w:val="000000"/>
          <w:sz w:val="24"/>
          <w:szCs w:val="24"/>
        </w:rPr>
        <w:t xml:space="preserve">, </w:t>
      </w:r>
      <w:hyperlink r:id="rId30">
        <w:r w:rsidRPr="00CA796C">
          <w:rPr>
            <w:rStyle w:val="-"/>
            <w:sz w:val="24"/>
            <w:szCs w:val="24"/>
          </w:rPr>
          <w:t>http://www.microsoft.com</w:t>
        </w:r>
      </w:hyperlink>
      <w:r w:rsidRPr="00CA796C">
        <w:rPr>
          <w:color w:val="000000"/>
          <w:sz w:val="24"/>
          <w:szCs w:val="24"/>
        </w:rPr>
        <w:t xml:space="preserve">, http://www.mageia.org, </w:t>
      </w:r>
      <w:hyperlink r:id="rId31">
        <w:r w:rsidRPr="00CA796C">
          <w:rPr>
            <w:rStyle w:val="-"/>
            <w:sz w:val="24"/>
            <w:szCs w:val="24"/>
          </w:rPr>
          <w:t>http://www.</w:t>
        </w:r>
      </w:hyperlink>
      <w:r w:rsidRPr="00CA796C">
        <w:rPr>
          <w:rStyle w:val="-"/>
          <w:sz w:val="24"/>
          <w:szCs w:val="24"/>
        </w:rPr>
        <w:t>sourceforge.net</w:t>
      </w:r>
      <w:r w:rsidRPr="00CA796C">
        <w:rPr>
          <w:color w:val="000000"/>
          <w:sz w:val="24"/>
          <w:szCs w:val="24"/>
        </w:rPr>
        <w:t xml:space="preserve"> и т. п.</w:t>
      </w:r>
    </w:p>
    <w:p w:rsidR="00C02C67" w:rsidRPr="00CA796C" w:rsidRDefault="00C02C67" w:rsidP="00DB1CD3">
      <w:pPr>
        <w:pStyle w:val="ListParagraph"/>
        <w:numPr>
          <w:ilvl w:val="0"/>
          <w:numId w:val="49"/>
        </w:numPr>
        <w:tabs>
          <w:tab w:val="left" w:pos="360"/>
        </w:tabs>
        <w:suppressAutoHyphens/>
        <w:ind w:left="0" w:firstLine="0"/>
        <w:contextualSpacing/>
        <w:jc w:val="both"/>
        <w:rPr>
          <w:sz w:val="24"/>
          <w:szCs w:val="24"/>
        </w:rPr>
      </w:pPr>
      <w:hyperlink r:id="rId32" w:history="1">
        <w:r w:rsidRPr="00CA796C">
          <w:rPr>
            <w:rStyle w:val="Hyperlink"/>
            <w:sz w:val="24"/>
            <w:szCs w:val="24"/>
          </w:rPr>
          <w:t>http://www.bymath.net/studyguide/fun/sec/fun9.htm</w:t>
        </w:r>
      </w:hyperlink>
      <w:r w:rsidRPr="00CA796C">
        <w:rPr>
          <w:sz w:val="24"/>
          <w:szCs w:val="24"/>
        </w:rPr>
        <w:t xml:space="preserve"> – элементарная математика.</w:t>
      </w:r>
    </w:p>
    <w:p w:rsidR="00C02C67" w:rsidRPr="00CA796C" w:rsidRDefault="00C02C67" w:rsidP="00DB1CD3">
      <w:pPr>
        <w:pStyle w:val="ListParagraph"/>
        <w:numPr>
          <w:ilvl w:val="0"/>
          <w:numId w:val="49"/>
        </w:numPr>
        <w:tabs>
          <w:tab w:val="left" w:pos="360"/>
        </w:tabs>
        <w:suppressAutoHyphens/>
        <w:ind w:left="0" w:firstLine="0"/>
        <w:contextualSpacing/>
        <w:jc w:val="both"/>
        <w:rPr>
          <w:sz w:val="24"/>
          <w:szCs w:val="24"/>
        </w:rPr>
      </w:pPr>
      <w:hyperlink r:id="rId33" w:history="1">
        <w:r w:rsidRPr="00CA796C">
          <w:rPr>
            <w:rStyle w:val="Hyperlink"/>
            <w:sz w:val="24"/>
            <w:szCs w:val="24"/>
          </w:rPr>
          <w:t>http://www.uztest.ru/abstracts/?idabstract=14</w:t>
        </w:r>
      </w:hyperlink>
      <w:r w:rsidRPr="00CA796C">
        <w:rPr>
          <w:sz w:val="24"/>
          <w:szCs w:val="24"/>
        </w:rPr>
        <w:t xml:space="preserve"> – функции в школьной программе.</w:t>
      </w:r>
    </w:p>
    <w:p w:rsidR="00C02C67" w:rsidRPr="00CA796C" w:rsidRDefault="00C02C67" w:rsidP="00DB1CD3">
      <w:pPr>
        <w:pStyle w:val="ListParagraph"/>
        <w:numPr>
          <w:ilvl w:val="0"/>
          <w:numId w:val="49"/>
        </w:numPr>
        <w:tabs>
          <w:tab w:val="left" w:pos="360"/>
        </w:tabs>
        <w:suppressAutoHyphens/>
        <w:ind w:left="0" w:firstLine="0"/>
        <w:contextualSpacing/>
        <w:jc w:val="both"/>
        <w:rPr>
          <w:sz w:val="24"/>
          <w:szCs w:val="24"/>
        </w:rPr>
      </w:pPr>
      <w:hyperlink r:id="rId34" w:history="1">
        <w:r w:rsidRPr="00CA796C">
          <w:rPr>
            <w:rStyle w:val="Hyperlink"/>
            <w:sz w:val="24"/>
            <w:szCs w:val="24"/>
          </w:rPr>
          <w:t>http://graphfunk.narod.ru/parabola.htm</w:t>
        </w:r>
      </w:hyperlink>
      <w:r w:rsidRPr="00CA796C">
        <w:rPr>
          <w:sz w:val="24"/>
          <w:szCs w:val="24"/>
        </w:rPr>
        <w:t xml:space="preserve"> – графики элементарных функций.</w:t>
      </w:r>
    </w:p>
    <w:p w:rsidR="00C02C67" w:rsidRPr="00CA796C" w:rsidRDefault="00C02C67" w:rsidP="00DB1CD3">
      <w:pPr>
        <w:pStyle w:val="ListParagraph"/>
        <w:numPr>
          <w:ilvl w:val="0"/>
          <w:numId w:val="49"/>
        </w:numPr>
        <w:tabs>
          <w:tab w:val="left" w:pos="360"/>
        </w:tabs>
        <w:suppressAutoHyphens/>
        <w:ind w:left="0" w:firstLine="0"/>
        <w:contextualSpacing/>
        <w:jc w:val="both"/>
        <w:rPr>
          <w:sz w:val="24"/>
          <w:szCs w:val="24"/>
        </w:rPr>
      </w:pPr>
      <w:hyperlink r:id="rId35" w:history="1">
        <w:r w:rsidRPr="00CA796C">
          <w:rPr>
            <w:rStyle w:val="Hyperlink"/>
            <w:sz w:val="24"/>
            <w:szCs w:val="24"/>
          </w:rPr>
          <w:t>http://www.math.ru/</w:t>
        </w:r>
      </w:hyperlink>
      <w:r w:rsidRPr="00CA796C">
        <w:rPr>
          <w:sz w:val="24"/>
          <w:szCs w:val="24"/>
        </w:rPr>
        <w:t xml:space="preserve"> – математический сайт, в библиотеке которого представлены полнотекстовые книги по комбинаторике и теории вероятностей (раздел «Теория вероятностей»).</w:t>
      </w:r>
    </w:p>
    <w:p w:rsidR="00C02C67" w:rsidRPr="00CA796C" w:rsidRDefault="00C02C67" w:rsidP="00DB1CD3">
      <w:pPr>
        <w:pStyle w:val="ListParagraph"/>
        <w:numPr>
          <w:ilvl w:val="0"/>
          <w:numId w:val="49"/>
        </w:numPr>
        <w:tabs>
          <w:tab w:val="left" w:pos="360"/>
        </w:tabs>
        <w:suppressAutoHyphens/>
        <w:ind w:left="0" w:firstLine="0"/>
        <w:contextualSpacing/>
        <w:jc w:val="both"/>
        <w:rPr>
          <w:sz w:val="24"/>
          <w:szCs w:val="24"/>
        </w:rPr>
      </w:pPr>
      <w:hyperlink r:id="rId36" w:history="1">
        <w:r w:rsidRPr="00CA796C">
          <w:rPr>
            <w:rStyle w:val="Hyperlink"/>
            <w:sz w:val="24"/>
            <w:szCs w:val="24"/>
          </w:rPr>
          <w:t>http://window.edu.ru/</w:t>
        </w:r>
      </w:hyperlink>
      <w:r w:rsidRPr="00CA796C">
        <w:rPr>
          <w:sz w:val="24"/>
          <w:szCs w:val="24"/>
        </w:rPr>
        <w:t xml:space="preserve"> – Информационная система «Единое окно доступа к образовательным ресурсам». В библиотеке этого ресурса представлены полнотекстовые источники по всем основным разделам математики.</w:t>
      </w:r>
    </w:p>
    <w:p w:rsidR="00C02C67" w:rsidRPr="00DB1CD3" w:rsidRDefault="00C02C67" w:rsidP="00CA6ABA"/>
    <w:p w:rsidR="00C02C67" w:rsidRPr="003F1A64" w:rsidRDefault="00C02C67" w:rsidP="00845EFA">
      <w:pPr>
        <w:pStyle w:val="Heading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</w:t>
      </w:r>
      <w:r w:rsidRPr="003F1A64">
        <w:rPr>
          <w:rFonts w:ascii="Times New Roman" w:hAnsi="Times New Roman"/>
          <w:sz w:val="24"/>
          <w:szCs w:val="24"/>
        </w:rPr>
        <w:t>Материально-техническое обеспечение дисциплины</w:t>
      </w:r>
    </w:p>
    <w:p w:rsidR="00C02C67" w:rsidRDefault="00C02C67" w:rsidP="00CA6ABA">
      <w:pPr>
        <w:spacing w:after="120"/>
      </w:pPr>
      <w:r w:rsidRPr="005574D1">
        <w:t>Материально-техническое обеспечение дисциплины включает: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00"/>
        <w:gridCol w:w="6054"/>
      </w:tblGrid>
      <w:tr w:rsidR="00C02C67" w:rsidRPr="0027329F" w:rsidTr="00845EFA">
        <w:trPr>
          <w:tblHeader/>
        </w:trPr>
        <w:tc>
          <w:tcPr>
            <w:tcW w:w="1928" w:type="pct"/>
            <w:vAlign w:val="center"/>
          </w:tcPr>
          <w:p w:rsidR="00C02C67" w:rsidRPr="0059560A" w:rsidRDefault="00C02C67" w:rsidP="008C77CE">
            <w:pPr>
              <w:jc w:val="center"/>
            </w:pPr>
            <w:r w:rsidRPr="0059560A">
              <w:t>Тип и название аудитории</w:t>
            </w:r>
          </w:p>
        </w:tc>
        <w:tc>
          <w:tcPr>
            <w:tcW w:w="3072" w:type="pct"/>
            <w:vAlign w:val="center"/>
          </w:tcPr>
          <w:p w:rsidR="00C02C67" w:rsidRPr="0059560A" w:rsidRDefault="00C02C67" w:rsidP="008C77CE">
            <w:pPr>
              <w:jc w:val="center"/>
            </w:pPr>
            <w:r w:rsidRPr="0059560A">
              <w:t>Оснащение аудитории</w:t>
            </w:r>
          </w:p>
        </w:tc>
      </w:tr>
      <w:tr w:rsidR="00C02C67" w:rsidRPr="0027329F" w:rsidTr="00845EFA">
        <w:trPr>
          <w:tblHeader/>
        </w:trPr>
        <w:tc>
          <w:tcPr>
            <w:tcW w:w="1928" w:type="pct"/>
            <w:vAlign w:val="center"/>
          </w:tcPr>
          <w:p w:rsidR="00C02C67" w:rsidRPr="0059560A" w:rsidRDefault="00C02C67" w:rsidP="00845EFA">
            <w:pPr>
              <w:jc w:val="center"/>
            </w:pPr>
            <w:r w:rsidRPr="0059560A">
              <w:t>Лекционная аудитория </w:t>
            </w:r>
          </w:p>
        </w:tc>
        <w:tc>
          <w:tcPr>
            <w:tcW w:w="3072" w:type="pct"/>
            <w:vAlign w:val="center"/>
          </w:tcPr>
          <w:p w:rsidR="00C02C67" w:rsidRPr="0059560A" w:rsidRDefault="00C02C67" w:rsidP="00845EFA">
            <w:pPr>
              <w:jc w:val="center"/>
            </w:pPr>
            <w:r w:rsidRPr="0059560A">
              <w:t>Мультимедийные средства хранения, передачи  и пре</w:t>
            </w:r>
            <w:r w:rsidRPr="0059560A">
              <w:t>д</w:t>
            </w:r>
            <w:r w:rsidRPr="0059560A">
              <w:t>ставления информации</w:t>
            </w:r>
          </w:p>
        </w:tc>
      </w:tr>
      <w:tr w:rsidR="00C02C67" w:rsidRPr="0027329F" w:rsidTr="00845EFA">
        <w:trPr>
          <w:tblHeader/>
        </w:trPr>
        <w:tc>
          <w:tcPr>
            <w:tcW w:w="1928" w:type="pct"/>
            <w:vAlign w:val="center"/>
          </w:tcPr>
          <w:p w:rsidR="00C02C67" w:rsidRPr="0059560A" w:rsidRDefault="00C02C67" w:rsidP="00845EFA">
            <w:pPr>
              <w:jc w:val="center"/>
            </w:pPr>
            <w:r w:rsidRPr="0059560A">
              <w:t>Компьютерные классы</w:t>
            </w:r>
          </w:p>
        </w:tc>
        <w:tc>
          <w:tcPr>
            <w:tcW w:w="3072" w:type="pct"/>
            <w:vAlign w:val="center"/>
          </w:tcPr>
          <w:p w:rsidR="00C02C67" w:rsidRPr="00B72096" w:rsidRDefault="00C02C67" w:rsidP="00845EFA">
            <w:pPr>
              <w:jc w:val="center"/>
            </w:pPr>
            <w:r w:rsidRPr="00EC4810">
              <w:t xml:space="preserve">Персональные компьютеры </w:t>
            </w:r>
            <w:r w:rsidRPr="00845EFA">
              <w:rPr>
                <w:rStyle w:val="Hyperlink"/>
                <w:color w:val="auto"/>
                <w:u w:val="none"/>
              </w:rPr>
              <w:t>с</w:t>
            </w:r>
            <w:r w:rsidRPr="00EC4810">
              <w:t xml:space="preserve">выходом в Интернет и с доступом в электронную информационно-образовательную среду университета; </w:t>
            </w:r>
            <w:r w:rsidRPr="00845EFA">
              <w:t>Widows</w:t>
            </w:r>
            <w:r w:rsidRPr="00813258">
              <w:t xml:space="preserve">; </w:t>
            </w:r>
            <w:r w:rsidRPr="00EC4810">
              <w:t xml:space="preserve">MS Office, </w:t>
            </w:r>
            <w:r w:rsidRPr="00845EFA">
              <w:t>Mathcad</w:t>
            </w:r>
          </w:p>
        </w:tc>
      </w:tr>
      <w:tr w:rsidR="00C02C67" w:rsidRPr="0027329F" w:rsidTr="00845EFA">
        <w:trPr>
          <w:tblHeader/>
        </w:trPr>
        <w:tc>
          <w:tcPr>
            <w:tcW w:w="1928" w:type="pct"/>
            <w:vAlign w:val="center"/>
          </w:tcPr>
          <w:p w:rsidR="00C02C67" w:rsidRPr="0059560A" w:rsidRDefault="00C02C67" w:rsidP="00845EFA">
            <w:pPr>
              <w:jc w:val="center"/>
            </w:pPr>
            <w:r w:rsidRPr="0059560A">
              <w:t>Аудитории для самостоятельной работы</w:t>
            </w:r>
          </w:p>
        </w:tc>
        <w:tc>
          <w:tcPr>
            <w:tcW w:w="3072" w:type="pct"/>
            <w:vAlign w:val="center"/>
          </w:tcPr>
          <w:p w:rsidR="00C02C67" w:rsidRPr="00EC4810" w:rsidRDefault="00C02C67" w:rsidP="00845EFA">
            <w:pPr>
              <w:jc w:val="center"/>
            </w:pPr>
            <w:r w:rsidRPr="00EC4810">
              <w:t xml:space="preserve">Персональные компьютеры </w:t>
            </w:r>
            <w:r w:rsidRPr="00845EFA">
              <w:rPr>
                <w:rStyle w:val="Hyperlink"/>
                <w:color w:val="auto"/>
                <w:u w:val="none"/>
              </w:rPr>
              <w:t>с</w:t>
            </w:r>
            <w:r w:rsidRPr="00EC4810">
              <w:t xml:space="preserve">выходом в Интернет и с доступом в электронную информационно-образовательную среду университета; </w:t>
            </w:r>
            <w:r w:rsidRPr="00845EFA">
              <w:t>Widows</w:t>
            </w:r>
            <w:r w:rsidRPr="00813258">
              <w:t xml:space="preserve">; </w:t>
            </w:r>
            <w:r w:rsidRPr="00EC4810">
              <w:t xml:space="preserve">MS Office, </w:t>
            </w:r>
            <w:r w:rsidRPr="00845EFA">
              <w:t>Mathcad</w:t>
            </w:r>
          </w:p>
        </w:tc>
      </w:tr>
      <w:tr w:rsidR="00C02C67" w:rsidRPr="0027329F" w:rsidTr="00845EFA">
        <w:trPr>
          <w:tblHeader/>
        </w:trPr>
        <w:tc>
          <w:tcPr>
            <w:tcW w:w="1928" w:type="pct"/>
            <w:vAlign w:val="center"/>
          </w:tcPr>
          <w:p w:rsidR="00C02C67" w:rsidRPr="0059560A" w:rsidRDefault="00C02C67" w:rsidP="00845EFA">
            <w:pPr>
              <w:jc w:val="center"/>
            </w:pPr>
            <w:r w:rsidRPr="0059560A">
              <w:t>Аудитории для групповых и и</w:t>
            </w:r>
            <w:r w:rsidRPr="0059560A">
              <w:t>н</w:t>
            </w:r>
            <w:r w:rsidRPr="0059560A">
              <w:t>дивидуальных консультаций, т</w:t>
            </w:r>
            <w:r w:rsidRPr="0059560A">
              <w:t>е</w:t>
            </w:r>
            <w:r w:rsidRPr="0059560A">
              <w:t>кущего контроля и промежуто</w:t>
            </w:r>
            <w:r w:rsidRPr="0059560A">
              <w:t>ч</w:t>
            </w:r>
            <w:r w:rsidRPr="0059560A">
              <w:t>ной аттестации</w:t>
            </w:r>
          </w:p>
        </w:tc>
        <w:tc>
          <w:tcPr>
            <w:tcW w:w="3072" w:type="pct"/>
            <w:vAlign w:val="center"/>
          </w:tcPr>
          <w:p w:rsidR="00C02C67" w:rsidRPr="00EC4810" w:rsidRDefault="00C02C67" w:rsidP="00845EFA">
            <w:pPr>
              <w:jc w:val="center"/>
            </w:pPr>
            <w:r w:rsidRPr="00EC4810">
              <w:t xml:space="preserve">Персональные компьютеры </w:t>
            </w:r>
            <w:r w:rsidRPr="00845EFA">
              <w:rPr>
                <w:rStyle w:val="Hyperlink"/>
                <w:color w:val="auto"/>
                <w:u w:val="none"/>
              </w:rPr>
              <w:t>с</w:t>
            </w:r>
            <w:r w:rsidRPr="00EC4810">
              <w:t xml:space="preserve">выходом в Интернет и с доступом в электронную информационно-образовательную среду университета; </w:t>
            </w:r>
            <w:r w:rsidRPr="00845EFA">
              <w:t>Widows</w:t>
            </w:r>
            <w:r w:rsidRPr="00813258">
              <w:t xml:space="preserve">; </w:t>
            </w:r>
            <w:r w:rsidRPr="00EC4810">
              <w:t xml:space="preserve">MS Office, </w:t>
            </w:r>
            <w:r w:rsidRPr="00845EFA">
              <w:t>Mathcad</w:t>
            </w:r>
          </w:p>
        </w:tc>
      </w:tr>
      <w:tr w:rsidR="00C02C67" w:rsidRPr="0027329F" w:rsidTr="00845EFA">
        <w:trPr>
          <w:tblHeader/>
        </w:trPr>
        <w:tc>
          <w:tcPr>
            <w:tcW w:w="1928" w:type="pct"/>
            <w:vAlign w:val="center"/>
          </w:tcPr>
          <w:p w:rsidR="00C02C67" w:rsidRPr="0059560A" w:rsidRDefault="00C02C67" w:rsidP="00845EFA">
            <w:pPr>
              <w:jc w:val="center"/>
            </w:pPr>
            <w:r w:rsidRPr="0059560A">
              <w:t>Аудитория для хранения и проф</w:t>
            </w:r>
            <w:r w:rsidRPr="0059560A">
              <w:t>и</w:t>
            </w:r>
            <w:r w:rsidRPr="0059560A">
              <w:t>лактического обслуживания уче</w:t>
            </w:r>
            <w:r w:rsidRPr="0059560A">
              <w:t>б</w:t>
            </w:r>
            <w:r w:rsidRPr="0059560A">
              <w:t>ного оборудования № 086</w:t>
            </w:r>
          </w:p>
        </w:tc>
        <w:tc>
          <w:tcPr>
            <w:tcW w:w="3072" w:type="pct"/>
            <w:vAlign w:val="center"/>
          </w:tcPr>
          <w:p w:rsidR="00C02C67" w:rsidRPr="0059560A" w:rsidRDefault="00C02C67" w:rsidP="00845EFA">
            <w:pPr>
              <w:jc w:val="center"/>
            </w:pPr>
            <w:r w:rsidRPr="0059560A">
              <w:t>Мебель для хранения и обслуживания оборудования (шкафы, столы), учебно-методические материалы,  ко</w:t>
            </w:r>
            <w:r w:rsidRPr="0059560A">
              <w:t>м</w:t>
            </w:r>
            <w:r w:rsidRPr="0059560A">
              <w:t>пьютеры, ноутбуки, принтеры.</w:t>
            </w:r>
          </w:p>
        </w:tc>
      </w:tr>
    </w:tbl>
    <w:p w:rsidR="00C02C67" w:rsidRPr="00284EA0" w:rsidRDefault="00C02C67" w:rsidP="00CA6ABA">
      <w:pPr>
        <w:ind w:firstLine="567"/>
      </w:pPr>
    </w:p>
    <w:p w:rsidR="00C02C67" w:rsidRPr="00DE4151" w:rsidRDefault="00C02C67" w:rsidP="00F7759D">
      <w:pPr>
        <w:spacing w:line="360" w:lineRule="auto"/>
        <w:ind w:firstLine="539"/>
        <w:jc w:val="both"/>
        <w:rPr>
          <w:sz w:val="28"/>
          <w:szCs w:val="28"/>
        </w:rPr>
      </w:pPr>
    </w:p>
    <w:sectPr w:rsidR="00C02C67" w:rsidRPr="00DE4151" w:rsidSect="002B1C4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mplex">
    <w:altName w:val="Courier New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1"/>
    <w:multiLevelType w:val="singleLevel"/>
    <w:tmpl w:val="16ECB30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541"/>
        </w:tabs>
        <w:ind w:left="541" w:hanging="360"/>
      </w:pPr>
      <w:rPr>
        <w:rFonts w:cs="Times New Roman"/>
        <w:b w:val="0"/>
        <w:bCs w:val="0"/>
      </w:rPr>
    </w:lvl>
  </w:abstractNum>
  <w:abstractNum w:abstractNumId="2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907"/>
        </w:tabs>
        <w:ind w:left="907" w:hanging="340"/>
      </w:pPr>
      <w:rPr>
        <w:rFonts w:ascii="Symbol" w:hAnsi="Symbol"/>
      </w:rPr>
    </w:lvl>
  </w:abstractNum>
  <w:abstractNum w:abstractNumId="3">
    <w:nsid w:val="00000005"/>
    <w:multiLevelType w:val="singleLevel"/>
    <w:tmpl w:val="00000005"/>
    <w:name w:val="WW8Num1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cs="Times New Roman"/>
      </w:rPr>
    </w:lvl>
  </w:abstractNum>
  <w:abstractNum w:abstractNumId="4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1620"/>
        </w:tabs>
      </w:pPr>
      <w:rPr>
        <w:rFonts w:cs="Times New Roman"/>
      </w:rPr>
    </w:lvl>
  </w:abstractNum>
  <w:abstractNum w:abstractNumId="5">
    <w:nsid w:val="009C1AF0"/>
    <w:multiLevelType w:val="hybridMultilevel"/>
    <w:tmpl w:val="255C8FF0"/>
    <w:lvl w:ilvl="0" w:tplc="04190017">
      <w:start w:val="1"/>
      <w:numFmt w:val="lowerLetter"/>
      <w:lvlText w:val="%1)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6">
    <w:nsid w:val="08EE4F15"/>
    <w:multiLevelType w:val="hybridMultilevel"/>
    <w:tmpl w:val="CE94BE1E"/>
    <w:lvl w:ilvl="0" w:tplc="7548D4D6">
      <w:start w:val="1"/>
      <w:numFmt w:val="decimal"/>
      <w:lvlText w:val="%1)"/>
      <w:lvlJc w:val="left"/>
      <w:pPr>
        <w:ind w:left="591" w:hanging="360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31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3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75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47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19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1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3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351" w:hanging="180"/>
      </w:pPr>
      <w:rPr>
        <w:rFonts w:cs="Times New Roman"/>
      </w:rPr>
    </w:lvl>
  </w:abstractNum>
  <w:abstractNum w:abstractNumId="7">
    <w:nsid w:val="0CD74ABF"/>
    <w:multiLevelType w:val="hybridMultilevel"/>
    <w:tmpl w:val="6BDA210C"/>
    <w:lvl w:ilvl="0" w:tplc="6BA4CA20">
      <w:start w:val="2"/>
      <w:numFmt w:val="bullet"/>
      <w:lvlText w:val="─"/>
      <w:lvlJc w:val="left"/>
      <w:pPr>
        <w:ind w:left="720" w:hanging="360"/>
      </w:pPr>
      <w:rPr>
        <w:rFonts w:ascii="Complex" w:hAnsi="Complex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A65008"/>
    <w:multiLevelType w:val="hybridMultilevel"/>
    <w:tmpl w:val="FBB6F7FE"/>
    <w:lvl w:ilvl="0" w:tplc="04190017">
      <w:start w:val="1"/>
      <w:numFmt w:val="lowerLetter"/>
      <w:lvlText w:val="%1)"/>
      <w:lvlJc w:val="left"/>
      <w:pPr>
        <w:ind w:left="90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2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7" w:hanging="180"/>
      </w:pPr>
      <w:rPr>
        <w:rFonts w:cs="Times New Roman"/>
      </w:rPr>
    </w:lvl>
  </w:abstractNum>
  <w:abstractNum w:abstractNumId="9">
    <w:nsid w:val="0F0032E8"/>
    <w:multiLevelType w:val="hybridMultilevel"/>
    <w:tmpl w:val="3D8A34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0F29537D"/>
    <w:multiLevelType w:val="hybridMultilevel"/>
    <w:tmpl w:val="61A802B2"/>
    <w:lvl w:ilvl="0" w:tplc="4E8A6CE6">
      <w:start w:val="8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57B3B76"/>
    <w:multiLevelType w:val="hybridMultilevel"/>
    <w:tmpl w:val="EBEA040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2">
    <w:nsid w:val="174618DA"/>
    <w:multiLevelType w:val="hybridMultilevel"/>
    <w:tmpl w:val="489E52B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7FC467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4">
    <w:nsid w:val="19D543A1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5">
    <w:nsid w:val="1A777DCE"/>
    <w:multiLevelType w:val="multilevel"/>
    <w:tmpl w:val="2ABA85F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10905EC"/>
    <w:multiLevelType w:val="hybridMultilevel"/>
    <w:tmpl w:val="DE9A352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27D583B"/>
    <w:multiLevelType w:val="hybridMultilevel"/>
    <w:tmpl w:val="1DA6BBC0"/>
    <w:lvl w:ilvl="0" w:tplc="04190017">
      <w:start w:val="1"/>
      <w:numFmt w:val="lowerLetter"/>
      <w:lvlText w:val="%1)"/>
      <w:lvlJc w:val="left"/>
      <w:pPr>
        <w:ind w:left="14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9">
    <w:nsid w:val="23077D1A"/>
    <w:multiLevelType w:val="hybridMultilevel"/>
    <w:tmpl w:val="2EA2650A"/>
    <w:lvl w:ilvl="0" w:tplc="D69A87D4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2CA43CDE"/>
    <w:multiLevelType w:val="hybridMultilevel"/>
    <w:tmpl w:val="A80C60E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2DB0664D"/>
    <w:multiLevelType w:val="hybridMultilevel"/>
    <w:tmpl w:val="AD6E0ADE"/>
    <w:lvl w:ilvl="0" w:tplc="0D303BD2">
      <w:start w:val="1"/>
      <w:numFmt w:val="decimal"/>
      <w:lvlText w:val="%1)"/>
      <w:lvlJc w:val="left"/>
      <w:pPr>
        <w:ind w:left="179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2">
    <w:nsid w:val="2FC85650"/>
    <w:multiLevelType w:val="hybridMultilevel"/>
    <w:tmpl w:val="FB06ABF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34D20765"/>
    <w:multiLevelType w:val="multilevel"/>
    <w:tmpl w:val="0419001D"/>
    <w:lvl w:ilvl="0">
      <w:start w:val="1"/>
      <w:numFmt w:val="decimal"/>
      <w:lvlText w:val="%1)"/>
      <w:lvlJc w:val="left"/>
      <w:pPr>
        <w:ind w:left="591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951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311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671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2031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391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75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3111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471" w:hanging="360"/>
      </w:pPr>
      <w:rPr>
        <w:rFonts w:cs="Times New Roman"/>
      </w:rPr>
    </w:lvl>
  </w:abstractNum>
  <w:abstractNum w:abstractNumId="24">
    <w:nsid w:val="363F41ED"/>
    <w:multiLevelType w:val="hybridMultilevel"/>
    <w:tmpl w:val="25520A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D4E1D34"/>
    <w:multiLevelType w:val="hybridMultilevel"/>
    <w:tmpl w:val="F60CE82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6364D63"/>
    <w:multiLevelType w:val="hybridMultilevel"/>
    <w:tmpl w:val="25520A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A196F61"/>
    <w:multiLevelType w:val="hybridMultilevel"/>
    <w:tmpl w:val="71F414FA"/>
    <w:lvl w:ilvl="0" w:tplc="0419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8">
    <w:nsid w:val="4DE35430"/>
    <w:multiLevelType w:val="hybridMultilevel"/>
    <w:tmpl w:val="FDDA62EE"/>
    <w:lvl w:ilvl="0" w:tplc="A82E749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9">
    <w:nsid w:val="51C81FC7"/>
    <w:multiLevelType w:val="hybridMultilevel"/>
    <w:tmpl w:val="7A00D30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3DF4FCE"/>
    <w:multiLevelType w:val="hybridMultilevel"/>
    <w:tmpl w:val="B8DA0D6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5A61487"/>
    <w:multiLevelType w:val="hybridMultilevel"/>
    <w:tmpl w:val="6F4E671A"/>
    <w:lvl w:ilvl="0" w:tplc="04190017">
      <w:start w:val="1"/>
      <w:numFmt w:val="lowerLetter"/>
      <w:lvlText w:val="%1)"/>
      <w:lvlJc w:val="left"/>
      <w:pPr>
        <w:ind w:left="14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32">
    <w:nsid w:val="59252577"/>
    <w:multiLevelType w:val="hybridMultilevel"/>
    <w:tmpl w:val="F25C63B8"/>
    <w:lvl w:ilvl="0" w:tplc="04190017">
      <w:start w:val="1"/>
      <w:numFmt w:val="lowerLetter"/>
      <w:lvlText w:val="%1)"/>
      <w:lvlJc w:val="left"/>
      <w:pPr>
        <w:ind w:left="90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2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7" w:hanging="180"/>
      </w:pPr>
      <w:rPr>
        <w:rFonts w:cs="Times New Roman"/>
      </w:rPr>
    </w:lvl>
  </w:abstractNum>
  <w:abstractNum w:abstractNumId="33">
    <w:nsid w:val="5D0B29DC"/>
    <w:multiLevelType w:val="hybridMultilevel"/>
    <w:tmpl w:val="1F78A78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14268D2"/>
    <w:multiLevelType w:val="hybridMultilevel"/>
    <w:tmpl w:val="1AF0ABD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3F62D56"/>
    <w:multiLevelType w:val="hybridMultilevel"/>
    <w:tmpl w:val="F60CE82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B9449AC"/>
    <w:multiLevelType w:val="multilevel"/>
    <w:tmpl w:val="0FAA71A6"/>
    <w:lvl w:ilvl="0">
      <w:start w:val="1"/>
      <w:numFmt w:val="russianUpper"/>
      <w:pStyle w:val="TOC3"/>
      <w:suff w:val="space"/>
      <w:lvlText w:val="Приложение %1."/>
      <w:lvlJc w:val="left"/>
      <w:pPr>
        <w:ind w:left="567"/>
      </w:pPr>
      <w:rPr>
        <w:rFonts w:cs="Times New Roman" w:hint="default"/>
      </w:rPr>
    </w:lvl>
    <w:lvl w:ilvl="1">
      <w:start w:val="1"/>
      <w:numFmt w:val="upperLetter"/>
      <w:lvlText w:val="%2."/>
      <w:lvlJc w:val="left"/>
      <w:pPr>
        <w:tabs>
          <w:tab w:val="num" w:pos="1764"/>
        </w:tabs>
        <w:ind w:left="1404"/>
      </w:pPr>
      <w:rPr>
        <w:rFonts w:cs="Times New Roman" w:hint="default"/>
      </w:rPr>
    </w:lvl>
    <w:lvl w:ilvl="2">
      <w:start w:val="1"/>
      <w:numFmt w:val="russianUpper"/>
      <w:lvlText w:val="Приложение %3."/>
      <w:lvlJc w:val="left"/>
      <w:pPr>
        <w:tabs>
          <w:tab w:val="num" w:pos="1047"/>
        </w:tabs>
        <w:ind w:left="1047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tabs>
          <w:tab w:val="num" w:pos="3204"/>
        </w:tabs>
        <w:ind w:left="2844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tabs>
          <w:tab w:val="num" w:pos="3924"/>
        </w:tabs>
        <w:ind w:left="3564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4644"/>
        </w:tabs>
        <w:ind w:left="4284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5364"/>
        </w:tabs>
        <w:ind w:left="5004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6084"/>
        </w:tabs>
        <w:ind w:left="5724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804"/>
        </w:tabs>
        <w:ind w:left="6444"/>
      </w:pPr>
      <w:rPr>
        <w:rFonts w:cs="Times New Roman" w:hint="default"/>
      </w:rPr>
    </w:lvl>
  </w:abstractNum>
  <w:abstractNum w:abstractNumId="38">
    <w:nsid w:val="6D6B033D"/>
    <w:multiLevelType w:val="hybridMultilevel"/>
    <w:tmpl w:val="E112FEC2"/>
    <w:lvl w:ilvl="0" w:tplc="1A7441A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6EC66DF4"/>
    <w:multiLevelType w:val="hybridMultilevel"/>
    <w:tmpl w:val="DF8A6D34"/>
    <w:lvl w:ilvl="0" w:tplc="04190017">
      <w:start w:val="1"/>
      <w:numFmt w:val="lowerLetter"/>
      <w:lvlText w:val="%1)"/>
      <w:lvlJc w:val="left"/>
      <w:pPr>
        <w:ind w:left="126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98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0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2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4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6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8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0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27" w:hanging="180"/>
      </w:pPr>
      <w:rPr>
        <w:rFonts w:cs="Times New Roman"/>
      </w:rPr>
    </w:lvl>
  </w:abstractNum>
  <w:abstractNum w:abstractNumId="40">
    <w:nsid w:val="6F706589"/>
    <w:multiLevelType w:val="hybridMultilevel"/>
    <w:tmpl w:val="ED6AA4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6FD4745C"/>
    <w:multiLevelType w:val="hybridMultilevel"/>
    <w:tmpl w:val="8132ED7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03319AA"/>
    <w:multiLevelType w:val="hybridMultilevel"/>
    <w:tmpl w:val="A57ABDE2"/>
    <w:lvl w:ilvl="0" w:tplc="04190011">
      <w:start w:val="1"/>
      <w:numFmt w:val="decimal"/>
      <w:lvlText w:val="%1)"/>
      <w:lvlJc w:val="left"/>
      <w:pPr>
        <w:ind w:left="77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9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1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3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5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7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9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1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37" w:hanging="180"/>
      </w:pPr>
      <w:rPr>
        <w:rFonts w:cs="Times New Roman"/>
      </w:rPr>
    </w:lvl>
  </w:abstractNum>
  <w:abstractNum w:abstractNumId="43">
    <w:nsid w:val="72690230"/>
    <w:multiLevelType w:val="multilevel"/>
    <w:tmpl w:val="4836CF8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74407C50"/>
    <w:multiLevelType w:val="hybridMultilevel"/>
    <w:tmpl w:val="D46CE4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75A33F06"/>
    <w:multiLevelType w:val="hybridMultilevel"/>
    <w:tmpl w:val="1466F3A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7ABE2BD5"/>
    <w:multiLevelType w:val="hybridMultilevel"/>
    <w:tmpl w:val="A0DA6930"/>
    <w:lvl w:ilvl="0" w:tplc="04190017">
      <w:start w:val="1"/>
      <w:numFmt w:val="lowerLetter"/>
      <w:lvlText w:val="%1)"/>
      <w:lvlJc w:val="left"/>
      <w:pPr>
        <w:ind w:left="77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9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1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3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5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7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9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1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37" w:hanging="180"/>
      </w:pPr>
      <w:rPr>
        <w:rFonts w:cs="Times New Roman"/>
      </w:rPr>
    </w:lvl>
  </w:abstractNum>
  <w:abstractNum w:abstractNumId="47">
    <w:nsid w:val="7BFF489E"/>
    <w:multiLevelType w:val="hybridMultilevel"/>
    <w:tmpl w:val="2CD89E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7E4857AB"/>
    <w:multiLevelType w:val="hybridMultilevel"/>
    <w:tmpl w:val="21B0CBBE"/>
    <w:lvl w:ilvl="0" w:tplc="04190017">
      <w:start w:val="1"/>
      <w:numFmt w:val="lowerLetter"/>
      <w:lvlText w:val="%1)"/>
      <w:lvlJc w:val="left"/>
      <w:pPr>
        <w:ind w:left="14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37"/>
  </w:num>
  <w:num w:numId="4">
    <w:abstractNumId w:val="7"/>
  </w:num>
  <w:num w:numId="5">
    <w:abstractNumId w:val="28"/>
  </w:num>
  <w:num w:numId="6">
    <w:abstractNumId w:val="36"/>
  </w:num>
  <w:num w:numId="7">
    <w:abstractNumId w:val="40"/>
  </w:num>
  <w:num w:numId="8">
    <w:abstractNumId w:val="9"/>
  </w:num>
  <w:num w:numId="9">
    <w:abstractNumId w:val="22"/>
  </w:num>
  <w:num w:numId="10">
    <w:abstractNumId w:val="44"/>
  </w:num>
  <w:num w:numId="11">
    <w:abstractNumId w:val="21"/>
  </w:num>
  <w:num w:numId="12">
    <w:abstractNumId w:val="3"/>
  </w:num>
  <w:num w:numId="13">
    <w:abstractNumId w:val="47"/>
  </w:num>
  <w:num w:numId="14">
    <w:abstractNumId w:val="26"/>
  </w:num>
  <w:num w:numId="15">
    <w:abstractNumId w:val="6"/>
  </w:num>
  <w:num w:numId="16">
    <w:abstractNumId w:val="12"/>
  </w:num>
  <w:num w:numId="17">
    <w:abstractNumId w:val="27"/>
  </w:num>
  <w:num w:numId="18">
    <w:abstractNumId w:val="25"/>
  </w:num>
  <w:num w:numId="19">
    <w:abstractNumId w:val="35"/>
  </w:num>
  <w:num w:numId="20">
    <w:abstractNumId w:val="19"/>
  </w:num>
  <w:num w:numId="21">
    <w:abstractNumId w:val="33"/>
  </w:num>
  <w:num w:numId="22">
    <w:abstractNumId w:val="29"/>
  </w:num>
  <w:num w:numId="23">
    <w:abstractNumId w:val="41"/>
  </w:num>
  <w:num w:numId="24">
    <w:abstractNumId w:val="20"/>
  </w:num>
  <w:num w:numId="25">
    <w:abstractNumId w:val="17"/>
  </w:num>
  <w:num w:numId="26">
    <w:abstractNumId w:val="23"/>
  </w:num>
  <w:num w:numId="27">
    <w:abstractNumId w:val="13"/>
  </w:num>
  <w:num w:numId="28">
    <w:abstractNumId w:val="14"/>
  </w:num>
  <w:num w:numId="29">
    <w:abstractNumId w:val="5"/>
  </w:num>
  <w:num w:numId="30">
    <w:abstractNumId w:val="48"/>
  </w:num>
  <w:num w:numId="31">
    <w:abstractNumId w:val="31"/>
  </w:num>
  <w:num w:numId="32">
    <w:abstractNumId w:val="18"/>
  </w:num>
  <w:num w:numId="33">
    <w:abstractNumId w:val="45"/>
  </w:num>
  <w:num w:numId="34">
    <w:abstractNumId w:val="34"/>
  </w:num>
  <w:num w:numId="35">
    <w:abstractNumId w:val="42"/>
  </w:num>
  <w:num w:numId="36">
    <w:abstractNumId w:val="32"/>
  </w:num>
  <w:num w:numId="37">
    <w:abstractNumId w:val="39"/>
  </w:num>
  <w:num w:numId="38">
    <w:abstractNumId w:val="8"/>
  </w:num>
  <w:num w:numId="39">
    <w:abstractNumId w:val="46"/>
  </w:num>
  <w:num w:numId="40">
    <w:abstractNumId w:val="24"/>
  </w:num>
  <w:num w:numId="41">
    <w:abstractNumId w:val="38"/>
  </w:num>
  <w:num w:numId="42">
    <w:abstractNumId w:val="16"/>
  </w:num>
  <w:num w:numId="4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1"/>
  </w:num>
  <w:num w:numId="46">
    <w:abstractNumId w:val="15"/>
  </w:num>
  <w:num w:numId="47">
    <w:abstractNumId w:val="43"/>
  </w:num>
  <w:num w:numId="48">
    <w:abstractNumId w:val="30"/>
  </w:num>
  <w:num w:numId="49">
    <w:abstractNumId w:val="10"/>
  </w:num>
  <w:numIdMacAtCleanup w:val="3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stylePaneFormatFilter w:val="3F01"/>
  <w:defaultTabStop w:val="708"/>
  <w:autoHyphenation/>
  <w:hyphenationZone w:val="142"/>
  <w:doNotHyphenateCaps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85698"/>
    <w:rsid w:val="0000401E"/>
    <w:rsid w:val="00004821"/>
    <w:rsid w:val="00004F90"/>
    <w:rsid w:val="00006AF3"/>
    <w:rsid w:val="00020E25"/>
    <w:rsid w:val="00024D82"/>
    <w:rsid w:val="00037520"/>
    <w:rsid w:val="00044D8C"/>
    <w:rsid w:val="00051179"/>
    <w:rsid w:val="000521D4"/>
    <w:rsid w:val="000605C7"/>
    <w:rsid w:val="000616A7"/>
    <w:rsid w:val="000673C2"/>
    <w:rsid w:val="000704F0"/>
    <w:rsid w:val="00075F1B"/>
    <w:rsid w:val="00081089"/>
    <w:rsid w:val="00081EF8"/>
    <w:rsid w:val="00085698"/>
    <w:rsid w:val="00094822"/>
    <w:rsid w:val="000A1AC3"/>
    <w:rsid w:val="000A62DC"/>
    <w:rsid w:val="000A79E6"/>
    <w:rsid w:val="000C5D18"/>
    <w:rsid w:val="000D33EA"/>
    <w:rsid w:val="000D61F1"/>
    <w:rsid w:val="000D79EF"/>
    <w:rsid w:val="000E39D5"/>
    <w:rsid w:val="000E6158"/>
    <w:rsid w:val="000E7689"/>
    <w:rsid w:val="000F6C67"/>
    <w:rsid w:val="00100F5A"/>
    <w:rsid w:val="00103AAF"/>
    <w:rsid w:val="00106DB4"/>
    <w:rsid w:val="00114A57"/>
    <w:rsid w:val="00122B20"/>
    <w:rsid w:val="00132DF1"/>
    <w:rsid w:val="00144623"/>
    <w:rsid w:val="00146C9B"/>
    <w:rsid w:val="00160054"/>
    <w:rsid w:val="00162295"/>
    <w:rsid w:val="00171B0E"/>
    <w:rsid w:val="001748A3"/>
    <w:rsid w:val="00175088"/>
    <w:rsid w:val="00177087"/>
    <w:rsid w:val="00181CCF"/>
    <w:rsid w:val="00184831"/>
    <w:rsid w:val="00185F44"/>
    <w:rsid w:val="001873FA"/>
    <w:rsid w:val="00187805"/>
    <w:rsid w:val="00187BBE"/>
    <w:rsid w:val="00192D76"/>
    <w:rsid w:val="00194072"/>
    <w:rsid w:val="00195D5C"/>
    <w:rsid w:val="001C43A9"/>
    <w:rsid w:val="001C5680"/>
    <w:rsid w:val="001D2105"/>
    <w:rsid w:val="001D2592"/>
    <w:rsid w:val="001D3197"/>
    <w:rsid w:val="001F6246"/>
    <w:rsid w:val="001F757A"/>
    <w:rsid w:val="0020607E"/>
    <w:rsid w:val="0020666F"/>
    <w:rsid w:val="002117DA"/>
    <w:rsid w:val="00213F4C"/>
    <w:rsid w:val="002154AE"/>
    <w:rsid w:val="00222C8C"/>
    <w:rsid w:val="00225E40"/>
    <w:rsid w:val="00231E25"/>
    <w:rsid w:val="00236DF8"/>
    <w:rsid w:val="0024296F"/>
    <w:rsid w:val="00246F6D"/>
    <w:rsid w:val="00272AA9"/>
    <w:rsid w:val="0027329F"/>
    <w:rsid w:val="00275944"/>
    <w:rsid w:val="002765F9"/>
    <w:rsid w:val="00284EA0"/>
    <w:rsid w:val="00290F83"/>
    <w:rsid w:val="00291A48"/>
    <w:rsid w:val="00293CF5"/>
    <w:rsid w:val="00296D40"/>
    <w:rsid w:val="002A4C5F"/>
    <w:rsid w:val="002B1C4E"/>
    <w:rsid w:val="002C3CE9"/>
    <w:rsid w:val="002C3E03"/>
    <w:rsid w:val="002C45F9"/>
    <w:rsid w:val="002D28E7"/>
    <w:rsid w:val="002F03D2"/>
    <w:rsid w:val="002F09BF"/>
    <w:rsid w:val="002F1088"/>
    <w:rsid w:val="002F278D"/>
    <w:rsid w:val="002F6324"/>
    <w:rsid w:val="003018D4"/>
    <w:rsid w:val="00310D10"/>
    <w:rsid w:val="00316F42"/>
    <w:rsid w:val="00324581"/>
    <w:rsid w:val="00326CEA"/>
    <w:rsid w:val="0033405F"/>
    <w:rsid w:val="00334F03"/>
    <w:rsid w:val="0033543F"/>
    <w:rsid w:val="00335498"/>
    <w:rsid w:val="003354FB"/>
    <w:rsid w:val="00340BB6"/>
    <w:rsid w:val="00340C9E"/>
    <w:rsid w:val="00342444"/>
    <w:rsid w:val="00342C5D"/>
    <w:rsid w:val="00343F87"/>
    <w:rsid w:val="00346352"/>
    <w:rsid w:val="003471B3"/>
    <w:rsid w:val="00352F03"/>
    <w:rsid w:val="003552A7"/>
    <w:rsid w:val="00360FF5"/>
    <w:rsid w:val="00363FF8"/>
    <w:rsid w:val="003657CC"/>
    <w:rsid w:val="0037034C"/>
    <w:rsid w:val="00371660"/>
    <w:rsid w:val="00372244"/>
    <w:rsid w:val="00380464"/>
    <w:rsid w:val="00380649"/>
    <w:rsid w:val="003A1097"/>
    <w:rsid w:val="003A42E8"/>
    <w:rsid w:val="003A4DEA"/>
    <w:rsid w:val="003A6E25"/>
    <w:rsid w:val="003B37C8"/>
    <w:rsid w:val="003B4F41"/>
    <w:rsid w:val="003B7DD5"/>
    <w:rsid w:val="003C485D"/>
    <w:rsid w:val="003D20B8"/>
    <w:rsid w:val="003D32B2"/>
    <w:rsid w:val="003D39FD"/>
    <w:rsid w:val="003D4455"/>
    <w:rsid w:val="003D4BE6"/>
    <w:rsid w:val="003D5091"/>
    <w:rsid w:val="003D550B"/>
    <w:rsid w:val="003D6E1F"/>
    <w:rsid w:val="003E1A32"/>
    <w:rsid w:val="003F022B"/>
    <w:rsid w:val="003F0987"/>
    <w:rsid w:val="003F1A64"/>
    <w:rsid w:val="003F1E90"/>
    <w:rsid w:val="003F4245"/>
    <w:rsid w:val="003F46C0"/>
    <w:rsid w:val="00400DB8"/>
    <w:rsid w:val="004023B2"/>
    <w:rsid w:val="004220AD"/>
    <w:rsid w:val="0042320C"/>
    <w:rsid w:val="004355C0"/>
    <w:rsid w:val="00442137"/>
    <w:rsid w:val="00451CDD"/>
    <w:rsid w:val="00456413"/>
    <w:rsid w:val="00457C1A"/>
    <w:rsid w:val="00457E5A"/>
    <w:rsid w:val="00457E92"/>
    <w:rsid w:val="0046081C"/>
    <w:rsid w:val="0046247A"/>
    <w:rsid w:val="0046299C"/>
    <w:rsid w:val="00463457"/>
    <w:rsid w:val="00464EB9"/>
    <w:rsid w:val="00471E21"/>
    <w:rsid w:val="00473D3E"/>
    <w:rsid w:val="0047441A"/>
    <w:rsid w:val="004779D7"/>
    <w:rsid w:val="00480D12"/>
    <w:rsid w:val="004857B7"/>
    <w:rsid w:val="004868D6"/>
    <w:rsid w:val="00491541"/>
    <w:rsid w:val="00492AC9"/>
    <w:rsid w:val="00495A20"/>
    <w:rsid w:val="004967DF"/>
    <w:rsid w:val="004A1CCE"/>
    <w:rsid w:val="004A23A6"/>
    <w:rsid w:val="004A2A20"/>
    <w:rsid w:val="004A2CC3"/>
    <w:rsid w:val="004A518E"/>
    <w:rsid w:val="004B2C15"/>
    <w:rsid w:val="004C5320"/>
    <w:rsid w:val="004C5655"/>
    <w:rsid w:val="004D00E1"/>
    <w:rsid w:val="004D1B6C"/>
    <w:rsid w:val="004D31FE"/>
    <w:rsid w:val="004D7890"/>
    <w:rsid w:val="004E6B80"/>
    <w:rsid w:val="004E6FB6"/>
    <w:rsid w:val="00502421"/>
    <w:rsid w:val="00503B0E"/>
    <w:rsid w:val="00503E88"/>
    <w:rsid w:val="00516720"/>
    <w:rsid w:val="005316A4"/>
    <w:rsid w:val="00536C5C"/>
    <w:rsid w:val="00536CD1"/>
    <w:rsid w:val="00541BA6"/>
    <w:rsid w:val="00542F0F"/>
    <w:rsid w:val="005475B0"/>
    <w:rsid w:val="005568E5"/>
    <w:rsid w:val="005574D1"/>
    <w:rsid w:val="00577D7F"/>
    <w:rsid w:val="005813B1"/>
    <w:rsid w:val="00582184"/>
    <w:rsid w:val="00594FF0"/>
    <w:rsid w:val="0059560A"/>
    <w:rsid w:val="00595BBA"/>
    <w:rsid w:val="00596BF2"/>
    <w:rsid w:val="005B0AF9"/>
    <w:rsid w:val="005C5F56"/>
    <w:rsid w:val="005D0DD3"/>
    <w:rsid w:val="005D31F3"/>
    <w:rsid w:val="005D5B77"/>
    <w:rsid w:val="005E4812"/>
    <w:rsid w:val="005F473B"/>
    <w:rsid w:val="006011C3"/>
    <w:rsid w:val="00604A4D"/>
    <w:rsid w:val="00606321"/>
    <w:rsid w:val="00607E18"/>
    <w:rsid w:val="0061453F"/>
    <w:rsid w:val="006154BA"/>
    <w:rsid w:val="006173C4"/>
    <w:rsid w:val="00617779"/>
    <w:rsid w:val="006217F6"/>
    <w:rsid w:val="00622298"/>
    <w:rsid w:val="0062566B"/>
    <w:rsid w:val="006320D8"/>
    <w:rsid w:val="00634238"/>
    <w:rsid w:val="006373F9"/>
    <w:rsid w:val="00647F8C"/>
    <w:rsid w:val="00650465"/>
    <w:rsid w:val="0065105F"/>
    <w:rsid w:val="00655BE1"/>
    <w:rsid w:val="0066357F"/>
    <w:rsid w:val="00684056"/>
    <w:rsid w:val="00695755"/>
    <w:rsid w:val="00696BB5"/>
    <w:rsid w:val="006A52DB"/>
    <w:rsid w:val="006B07D7"/>
    <w:rsid w:val="006B3BF4"/>
    <w:rsid w:val="006C4BB5"/>
    <w:rsid w:val="006D1C68"/>
    <w:rsid w:val="006D3F5F"/>
    <w:rsid w:val="006E0464"/>
    <w:rsid w:val="006E4EC7"/>
    <w:rsid w:val="007006B8"/>
    <w:rsid w:val="00701FE8"/>
    <w:rsid w:val="00705340"/>
    <w:rsid w:val="00707D07"/>
    <w:rsid w:val="007124D4"/>
    <w:rsid w:val="00713C72"/>
    <w:rsid w:val="00714C40"/>
    <w:rsid w:val="0072516C"/>
    <w:rsid w:val="00725300"/>
    <w:rsid w:val="00746191"/>
    <w:rsid w:val="00746889"/>
    <w:rsid w:val="00746B69"/>
    <w:rsid w:val="00756554"/>
    <w:rsid w:val="0076004C"/>
    <w:rsid w:val="00761A44"/>
    <w:rsid w:val="007624FC"/>
    <w:rsid w:val="00762D78"/>
    <w:rsid w:val="007657B6"/>
    <w:rsid w:val="007735C4"/>
    <w:rsid w:val="0077574A"/>
    <w:rsid w:val="007876CA"/>
    <w:rsid w:val="007B380C"/>
    <w:rsid w:val="007B7D9B"/>
    <w:rsid w:val="007C2DA9"/>
    <w:rsid w:val="007C3B4A"/>
    <w:rsid w:val="007C7F6F"/>
    <w:rsid w:val="007D1F6A"/>
    <w:rsid w:val="007E00EE"/>
    <w:rsid w:val="007F7BD2"/>
    <w:rsid w:val="0080104F"/>
    <w:rsid w:val="00803216"/>
    <w:rsid w:val="008065C4"/>
    <w:rsid w:val="00811893"/>
    <w:rsid w:val="00813258"/>
    <w:rsid w:val="00813462"/>
    <w:rsid w:val="008212E3"/>
    <w:rsid w:val="00823C08"/>
    <w:rsid w:val="00830D3C"/>
    <w:rsid w:val="00845EFA"/>
    <w:rsid w:val="00847BA9"/>
    <w:rsid w:val="00870CA1"/>
    <w:rsid w:val="00876A47"/>
    <w:rsid w:val="00880813"/>
    <w:rsid w:val="0088172A"/>
    <w:rsid w:val="00886EFB"/>
    <w:rsid w:val="008872ED"/>
    <w:rsid w:val="00894B24"/>
    <w:rsid w:val="00896929"/>
    <w:rsid w:val="00896BBE"/>
    <w:rsid w:val="008A04B7"/>
    <w:rsid w:val="008B38CA"/>
    <w:rsid w:val="008C0117"/>
    <w:rsid w:val="008C0489"/>
    <w:rsid w:val="008C6B9B"/>
    <w:rsid w:val="008C77CE"/>
    <w:rsid w:val="008D2A6D"/>
    <w:rsid w:val="008D3CD6"/>
    <w:rsid w:val="008D45CA"/>
    <w:rsid w:val="008E1881"/>
    <w:rsid w:val="008E4CE8"/>
    <w:rsid w:val="008E6B32"/>
    <w:rsid w:val="008E7712"/>
    <w:rsid w:val="008F0F13"/>
    <w:rsid w:val="008F24F7"/>
    <w:rsid w:val="009033D0"/>
    <w:rsid w:val="00903F9A"/>
    <w:rsid w:val="0095401A"/>
    <w:rsid w:val="00954D9F"/>
    <w:rsid w:val="00974749"/>
    <w:rsid w:val="009779CB"/>
    <w:rsid w:val="00982CC4"/>
    <w:rsid w:val="00993B52"/>
    <w:rsid w:val="00994636"/>
    <w:rsid w:val="009A5C28"/>
    <w:rsid w:val="009B7237"/>
    <w:rsid w:val="009C238C"/>
    <w:rsid w:val="009C2FF0"/>
    <w:rsid w:val="009D0407"/>
    <w:rsid w:val="009D2F31"/>
    <w:rsid w:val="009D4F4B"/>
    <w:rsid w:val="009D6CC7"/>
    <w:rsid w:val="009E21C5"/>
    <w:rsid w:val="009E2A12"/>
    <w:rsid w:val="009E37E7"/>
    <w:rsid w:val="009E519E"/>
    <w:rsid w:val="009F7EAE"/>
    <w:rsid w:val="00A00690"/>
    <w:rsid w:val="00A15E76"/>
    <w:rsid w:val="00A25F52"/>
    <w:rsid w:val="00A35115"/>
    <w:rsid w:val="00A35523"/>
    <w:rsid w:val="00A37679"/>
    <w:rsid w:val="00A3798E"/>
    <w:rsid w:val="00A603AF"/>
    <w:rsid w:val="00A610EC"/>
    <w:rsid w:val="00A62325"/>
    <w:rsid w:val="00A62928"/>
    <w:rsid w:val="00A66483"/>
    <w:rsid w:val="00A87253"/>
    <w:rsid w:val="00A93BF9"/>
    <w:rsid w:val="00A95AF5"/>
    <w:rsid w:val="00A9621D"/>
    <w:rsid w:val="00AA2E3E"/>
    <w:rsid w:val="00AA665A"/>
    <w:rsid w:val="00AA73EA"/>
    <w:rsid w:val="00AB1AE8"/>
    <w:rsid w:val="00AB33FB"/>
    <w:rsid w:val="00AB4E4F"/>
    <w:rsid w:val="00AC395C"/>
    <w:rsid w:val="00AD1A4D"/>
    <w:rsid w:val="00AD722F"/>
    <w:rsid w:val="00AD7B5A"/>
    <w:rsid w:val="00AE27C9"/>
    <w:rsid w:val="00AE2901"/>
    <w:rsid w:val="00AE4D5A"/>
    <w:rsid w:val="00AE53A7"/>
    <w:rsid w:val="00AE5848"/>
    <w:rsid w:val="00AF0062"/>
    <w:rsid w:val="00AF068B"/>
    <w:rsid w:val="00AF65D0"/>
    <w:rsid w:val="00AF67A5"/>
    <w:rsid w:val="00AF6F43"/>
    <w:rsid w:val="00B07CC0"/>
    <w:rsid w:val="00B13634"/>
    <w:rsid w:val="00B15A8C"/>
    <w:rsid w:val="00B1719C"/>
    <w:rsid w:val="00B26F13"/>
    <w:rsid w:val="00B30FC0"/>
    <w:rsid w:val="00B346BD"/>
    <w:rsid w:val="00B34D99"/>
    <w:rsid w:val="00B35F97"/>
    <w:rsid w:val="00B44130"/>
    <w:rsid w:val="00B509F0"/>
    <w:rsid w:val="00B52E11"/>
    <w:rsid w:val="00B559A8"/>
    <w:rsid w:val="00B62191"/>
    <w:rsid w:val="00B6754A"/>
    <w:rsid w:val="00B72096"/>
    <w:rsid w:val="00B75E4A"/>
    <w:rsid w:val="00B769C9"/>
    <w:rsid w:val="00B822D0"/>
    <w:rsid w:val="00B90849"/>
    <w:rsid w:val="00B91C2A"/>
    <w:rsid w:val="00B973DB"/>
    <w:rsid w:val="00BA72CF"/>
    <w:rsid w:val="00BB44B3"/>
    <w:rsid w:val="00BC1AE9"/>
    <w:rsid w:val="00BC572E"/>
    <w:rsid w:val="00BD2074"/>
    <w:rsid w:val="00BD3AAC"/>
    <w:rsid w:val="00BD569B"/>
    <w:rsid w:val="00BD7564"/>
    <w:rsid w:val="00BE0B59"/>
    <w:rsid w:val="00BE0ED0"/>
    <w:rsid w:val="00BF027D"/>
    <w:rsid w:val="00BF069A"/>
    <w:rsid w:val="00BF78F1"/>
    <w:rsid w:val="00C01C84"/>
    <w:rsid w:val="00C02C67"/>
    <w:rsid w:val="00C06367"/>
    <w:rsid w:val="00C15CF4"/>
    <w:rsid w:val="00C17915"/>
    <w:rsid w:val="00C221F1"/>
    <w:rsid w:val="00C2306F"/>
    <w:rsid w:val="00C24E4C"/>
    <w:rsid w:val="00C26EA9"/>
    <w:rsid w:val="00C33067"/>
    <w:rsid w:val="00C337F1"/>
    <w:rsid w:val="00C42599"/>
    <w:rsid w:val="00C442ED"/>
    <w:rsid w:val="00C46D62"/>
    <w:rsid w:val="00C54A36"/>
    <w:rsid w:val="00C65CFD"/>
    <w:rsid w:val="00C6689F"/>
    <w:rsid w:val="00C703B2"/>
    <w:rsid w:val="00C753CD"/>
    <w:rsid w:val="00C7706B"/>
    <w:rsid w:val="00C8624A"/>
    <w:rsid w:val="00CA20AA"/>
    <w:rsid w:val="00CA25DD"/>
    <w:rsid w:val="00CA6ABA"/>
    <w:rsid w:val="00CA70F1"/>
    <w:rsid w:val="00CA796C"/>
    <w:rsid w:val="00CC041D"/>
    <w:rsid w:val="00CC202B"/>
    <w:rsid w:val="00CE658B"/>
    <w:rsid w:val="00D0039E"/>
    <w:rsid w:val="00D0183D"/>
    <w:rsid w:val="00D1207B"/>
    <w:rsid w:val="00D13048"/>
    <w:rsid w:val="00D22138"/>
    <w:rsid w:val="00D2328A"/>
    <w:rsid w:val="00D34034"/>
    <w:rsid w:val="00D346D0"/>
    <w:rsid w:val="00D42808"/>
    <w:rsid w:val="00D60920"/>
    <w:rsid w:val="00D64146"/>
    <w:rsid w:val="00D645DF"/>
    <w:rsid w:val="00D679DF"/>
    <w:rsid w:val="00D74E8A"/>
    <w:rsid w:val="00D931E5"/>
    <w:rsid w:val="00D97DA4"/>
    <w:rsid w:val="00DA38ED"/>
    <w:rsid w:val="00DB1A03"/>
    <w:rsid w:val="00DB1CD3"/>
    <w:rsid w:val="00DB21E0"/>
    <w:rsid w:val="00DB3BA1"/>
    <w:rsid w:val="00DB7838"/>
    <w:rsid w:val="00DC692C"/>
    <w:rsid w:val="00DD06D4"/>
    <w:rsid w:val="00DD1C8B"/>
    <w:rsid w:val="00DD37DD"/>
    <w:rsid w:val="00DD7DF6"/>
    <w:rsid w:val="00DE4151"/>
    <w:rsid w:val="00DF222C"/>
    <w:rsid w:val="00DF2F28"/>
    <w:rsid w:val="00DF3965"/>
    <w:rsid w:val="00E01156"/>
    <w:rsid w:val="00E03C21"/>
    <w:rsid w:val="00E07F7C"/>
    <w:rsid w:val="00E30418"/>
    <w:rsid w:val="00E36D36"/>
    <w:rsid w:val="00E37E6D"/>
    <w:rsid w:val="00E4430C"/>
    <w:rsid w:val="00E443FE"/>
    <w:rsid w:val="00E56005"/>
    <w:rsid w:val="00E6082E"/>
    <w:rsid w:val="00E62FAD"/>
    <w:rsid w:val="00E63C33"/>
    <w:rsid w:val="00E67DB3"/>
    <w:rsid w:val="00E823FB"/>
    <w:rsid w:val="00E910A1"/>
    <w:rsid w:val="00EA585A"/>
    <w:rsid w:val="00EB494A"/>
    <w:rsid w:val="00EB71CD"/>
    <w:rsid w:val="00EC1000"/>
    <w:rsid w:val="00EC4810"/>
    <w:rsid w:val="00ED22D4"/>
    <w:rsid w:val="00ED284B"/>
    <w:rsid w:val="00ED3DA7"/>
    <w:rsid w:val="00ED4B20"/>
    <w:rsid w:val="00EE08D2"/>
    <w:rsid w:val="00EE2D24"/>
    <w:rsid w:val="00EE5EF9"/>
    <w:rsid w:val="00EF4035"/>
    <w:rsid w:val="00EF5593"/>
    <w:rsid w:val="00F03157"/>
    <w:rsid w:val="00F03322"/>
    <w:rsid w:val="00F05F7C"/>
    <w:rsid w:val="00F07423"/>
    <w:rsid w:val="00F277EF"/>
    <w:rsid w:val="00F32865"/>
    <w:rsid w:val="00F47B28"/>
    <w:rsid w:val="00F5777B"/>
    <w:rsid w:val="00F75F3F"/>
    <w:rsid w:val="00F7759D"/>
    <w:rsid w:val="00F81658"/>
    <w:rsid w:val="00F817EE"/>
    <w:rsid w:val="00F840D8"/>
    <w:rsid w:val="00F90E24"/>
    <w:rsid w:val="00F941FA"/>
    <w:rsid w:val="00FA2446"/>
    <w:rsid w:val="00FA3FFC"/>
    <w:rsid w:val="00FA41B5"/>
    <w:rsid w:val="00FB518D"/>
    <w:rsid w:val="00FC2D1A"/>
    <w:rsid w:val="00FC3561"/>
    <w:rsid w:val="00FE22D4"/>
    <w:rsid w:val="00FF1DB4"/>
    <w:rsid w:val="00FF230C"/>
    <w:rsid w:val="00FF28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5600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552A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ja-JP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24D8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24D82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ja-JP"/>
    </w:rPr>
  </w:style>
  <w:style w:type="paragraph" w:styleId="Heading4">
    <w:name w:val="heading 4"/>
    <w:basedOn w:val="Normal"/>
    <w:next w:val="Normal"/>
    <w:link w:val="Heading4Char"/>
    <w:uiPriority w:val="99"/>
    <w:qFormat/>
    <w:rsid w:val="00BE0B59"/>
    <w:pPr>
      <w:keepNext/>
      <w:jc w:val="center"/>
      <w:outlineLvl w:val="3"/>
    </w:pPr>
    <w:rPr>
      <w:rFonts w:ascii="Calibri" w:hAnsi="Calibri"/>
      <w:b/>
      <w:bCs/>
      <w:sz w:val="28"/>
      <w:szCs w:val="28"/>
      <w:lang w:eastAsia="ja-JP"/>
    </w:rPr>
  </w:style>
  <w:style w:type="paragraph" w:styleId="Heading5">
    <w:name w:val="heading 5"/>
    <w:basedOn w:val="Normal"/>
    <w:next w:val="Normal"/>
    <w:link w:val="Heading5Char"/>
    <w:uiPriority w:val="99"/>
    <w:qFormat/>
    <w:rsid w:val="000A62D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ja-JP"/>
    </w:rPr>
  </w:style>
  <w:style w:type="paragraph" w:styleId="Heading6">
    <w:name w:val="heading 6"/>
    <w:basedOn w:val="Normal"/>
    <w:next w:val="Normal"/>
    <w:link w:val="Heading6Char"/>
    <w:uiPriority w:val="99"/>
    <w:qFormat/>
    <w:rsid w:val="00BE0B59"/>
    <w:pPr>
      <w:keepNext/>
      <w:jc w:val="center"/>
      <w:outlineLvl w:val="5"/>
    </w:pPr>
    <w:rPr>
      <w:rFonts w:ascii="Calibri" w:hAnsi="Calibri"/>
      <w:b/>
      <w:bCs/>
      <w:sz w:val="20"/>
      <w:szCs w:val="20"/>
      <w:lang w:eastAsia="ja-JP"/>
    </w:rPr>
  </w:style>
  <w:style w:type="paragraph" w:styleId="Heading7">
    <w:name w:val="heading 7"/>
    <w:basedOn w:val="Normal"/>
    <w:next w:val="Normal"/>
    <w:link w:val="Heading7Char"/>
    <w:uiPriority w:val="99"/>
    <w:qFormat/>
    <w:rsid w:val="00024D82"/>
    <w:pPr>
      <w:spacing w:before="240" w:after="60"/>
      <w:outlineLvl w:val="6"/>
    </w:pPr>
    <w:rPr>
      <w:rFonts w:ascii="Calibri" w:hAnsi="Calibri"/>
      <w:lang w:eastAsia="ja-JP"/>
    </w:rPr>
  </w:style>
  <w:style w:type="paragraph" w:styleId="Heading8">
    <w:name w:val="heading 8"/>
    <w:basedOn w:val="Normal"/>
    <w:next w:val="Normal"/>
    <w:link w:val="Heading8Char"/>
    <w:uiPriority w:val="99"/>
    <w:qFormat/>
    <w:rsid w:val="00024D82"/>
    <w:pPr>
      <w:spacing w:before="240" w:after="60"/>
      <w:outlineLvl w:val="7"/>
    </w:pPr>
    <w:rPr>
      <w:rFonts w:ascii="Calibri" w:hAnsi="Calibri"/>
      <w:i/>
      <w:iCs/>
      <w:lang w:eastAsia="ja-JP"/>
    </w:rPr>
  </w:style>
  <w:style w:type="paragraph" w:styleId="Heading9">
    <w:name w:val="heading 9"/>
    <w:basedOn w:val="Normal"/>
    <w:next w:val="Normal"/>
    <w:link w:val="Heading9Char"/>
    <w:uiPriority w:val="99"/>
    <w:qFormat/>
    <w:rsid w:val="000A62DC"/>
    <w:pPr>
      <w:spacing w:before="240" w:after="60"/>
      <w:outlineLvl w:val="8"/>
    </w:pPr>
    <w:rPr>
      <w:rFonts w:ascii="Cambria" w:hAnsi="Cambria"/>
      <w:sz w:val="20"/>
      <w:szCs w:val="20"/>
      <w:lang w:eastAsia="ja-JP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F0F13"/>
    <w:rPr>
      <w:rFonts w:ascii="Cambria" w:hAnsi="Cambria"/>
      <w:b/>
      <w:kern w:val="32"/>
      <w:sz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8F0F13"/>
    <w:rPr>
      <w:rFonts w:ascii="Cambria" w:hAnsi="Cambria"/>
      <w:b/>
      <w:i/>
      <w:sz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8F0F13"/>
    <w:rPr>
      <w:rFonts w:ascii="Cambria" w:hAnsi="Cambria"/>
      <w:b/>
      <w:sz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8F0F13"/>
    <w:rPr>
      <w:rFonts w:ascii="Calibri" w:hAnsi="Calibri"/>
      <w:b/>
      <w:sz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8F0F13"/>
    <w:rPr>
      <w:rFonts w:ascii="Calibri" w:hAnsi="Calibri"/>
      <w:b/>
      <w:i/>
      <w:sz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8F0F13"/>
    <w:rPr>
      <w:rFonts w:ascii="Calibri" w:hAnsi="Calibri"/>
      <w:b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8F0F13"/>
    <w:rPr>
      <w:rFonts w:ascii="Calibri" w:hAnsi="Calibri"/>
      <w:sz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8F0F13"/>
    <w:rPr>
      <w:rFonts w:ascii="Calibri" w:hAnsi="Calibri"/>
      <w:i/>
      <w:sz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8F0F13"/>
    <w:rPr>
      <w:rFonts w:ascii="Cambria" w:hAnsi="Cambria"/>
    </w:rPr>
  </w:style>
  <w:style w:type="paragraph" w:styleId="BalloonText">
    <w:name w:val="Balloon Text"/>
    <w:basedOn w:val="Normal"/>
    <w:link w:val="BalloonTextChar"/>
    <w:uiPriority w:val="99"/>
    <w:semiHidden/>
    <w:rsid w:val="003C485D"/>
    <w:rPr>
      <w:sz w:val="2"/>
      <w:szCs w:val="2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F0F13"/>
    <w:rPr>
      <w:sz w:val="2"/>
    </w:rPr>
  </w:style>
  <w:style w:type="character" w:styleId="Hyperlink">
    <w:name w:val="Hyperlink"/>
    <w:basedOn w:val="DefaultParagraphFont"/>
    <w:uiPriority w:val="99"/>
    <w:rsid w:val="00BE0B59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BE0B59"/>
    <w:pPr>
      <w:tabs>
        <w:tab w:val="center" w:pos="4536"/>
        <w:tab w:val="right" w:pos="9072"/>
      </w:tabs>
    </w:pPr>
    <w:rPr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F0F13"/>
    <w:rPr>
      <w:sz w:val="24"/>
    </w:rPr>
  </w:style>
  <w:style w:type="paragraph" w:styleId="BodyText3">
    <w:name w:val="Body Text 3"/>
    <w:basedOn w:val="Normal"/>
    <w:link w:val="BodyText3Char"/>
    <w:uiPriority w:val="99"/>
    <w:rsid w:val="00BE0B59"/>
    <w:pPr>
      <w:jc w:val="both"/>
    </w:pPr>
    <w:rPr>
      <w:sz w:val="16"/>
      <w:szCs w:val="16"/>
      <w:lang w:eastAsia="ja-JP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8F0F13"/>
    <w:rPr>
      <w:sz w:val="16"/>
    </w:rPr>
  </w:style>
  <w:style w:type="paragraph" w:styleId="BodyText">
    <w:name w:val="Body Text"/>
    <w:basedOn w:val="Normal"/>
    <w:link w:val="BodyTextChar"/>
    <w:uiPriority w:val="99"/>
    <w:rsid w:val="00024D82"/>
    <w:pPr>
      <w:spacing w:after="120"/>
    </w:pPr>
    <w:rPr>
      <w:lang w:eastAsia="ja-JP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8F0F13"/>
    <w:rPr>
      <w:sz w:val="24"/>
    </w:rPr>
  </w:style>
  <w:style w:type="paragraph" w:styleId="BodyTextIndent3">
    <w:name w:val="Body Text Indent 3"/>
    <w:basedOn w:val="Normal"/>
    <w:link w:val="BodyTextIndent3Char"/>
    <w:uiPriority w:val="99"/>
    <w:rsid w:val="00024D82"/>
    <w:pPr>
      <w:spacing w:before="60" w:after="120"/>
      <w:ind w:left="283"/>
    </w:pPr>
    <w:rPr>
      <w:sz w:val="16"/>
      <w:szCs w:val="16"/>
      <w:lang w:eastAsia="ja-JP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8F0F13"/>
    <w:rPr>
      <w:sz w:val="16"/>
    </w:rPr>
  </w:style>
  <w:style w:type="paragraph" w:customStyle="1" w:styleId="1">
    <w:name w:val="Основной текст с отступом1"/>
    <w:basedOn w:val="Normal"/>
    <w:link w:val="BodyTextIndentChar"/>
    <w:uiPriority w:val="99"/>
    <w:rsid w:val="00024D82"/>
    <w:pPr>
      <w:spacing w:before="60" w:after="120"/>
      <w:ind w:left="283"/>
    </w:pPr>
    <w:rPr>
      <w:lang w:eastAsia="ja-JP"/>
    </w:rPr>
  </w:style>
  <w:style w:type="character" w:customStyle="1" w:styleId="BodyTextIndentChar">
    <w:name w:val="Body Text Indent Char"/>
    <w:link w:val="1"/>
    <w:uiPriority w:val="99"/>
    <w:locked/>
    <w:rsid w:val="00D0039E"/>
    <w:rPr>
      <w:sz w:val="24"/>
    </w:rPr>
  </w:style>
  <w:style w:type="paragraph" w:styleId="BodyTextIndent">
    <w:name w:val="Body Text Indent"/>
    <w:basedOn w:val="Normal"/>
    <w:link w:val="BodyTextIndentChar1"/>
    <w:uiPriority w:val="99"/>
    <w:rsid w:val="00024D82"/>
    <w:pPr>
      <w:spacing w:before="60" w:after="120" w:line="480" w:lineRule="auto"/>
    </w:pPr>
    <w:rPr>
      <w:lang w:eastAsia="ja-JP"/>
    </w:rPr>
  </w:style>
  <w:style w:type="character" w:customStyle="1" w:styleId="BodyTextIndentChar1">
    <w:name w:val="Body Text Indent Char1"/>
    <w:basedOn w:val="DefaultParagraphFont"/>
    <w:link w:val="BodyTextIndent"/>
    <w:uiPriority w:val="99"/>
    <w:semiHidden/>
    <w:locked/>
    <w:rsid w:val="008F0F13"/>
    <w:rPr>
      <w:sz w:val="24"/>
    </w:rPr>
  </w:style>
  <w:style w:type="paragraph" w:customStyle="1" w:styleId="31">
    <w:name w:val="Заголовок 31"/>
    <w:basedOn w:val="Normal"/>
    <w:next w:val="Normal"/>
    <w:uiPriority w:val="99"/>
    <w:rsid w:val="009B7237"/>
    <w:pPr>
      <w:keepNext/>
      <w:spacing w:before="120"/>
      <w:jc w:val="both"/>
    </w:pPr>
    <w:rPr>
      <w:b/>
      <w:bCs/>
      <w:sz w:val="28"/>
      <w:szCs w:val="28"/>
    </w:rPr>
  </w:style>
  <w:style w:type="table" w:styleId="TableGrid">
    <w:name w:val="Table Grid"/>
    <w:basedOn w:val="TableNormal"/>
    <w:uiPriority w:val="99"/>
    <w:rsid w:val="000A62D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0A62DC"/>
    <w:pPr>
      <w:tabs>
        <w:tab w:val="center" w:pos="4677"/>
        <w:tab w:val="right" w:pos="9355"/>
      </w:tabs>
      <w:spacing w:before="60"/>
    </w:pPr>
    <w:rPr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F0F13"/>
    <w:rPr>
      <w:sz w:val="24"/>
    </w:rPr>
  </w:style>
  <w:style w:type="character" w:styleId="PageNumber">
    <w:name w:val="page number"/>
    <w:basedOn w:val="DefaultParagraphFont"/>
    <w:uiPriority w:val="99"/>
    <w:rsid w:val="000A62DC"/>
    <w:rPr>
      <w:rFonts w:cs="Times New Roman"/>
    </w:rPr>
  </w:style>
  <w:style w:type="paragraph" w:styleId="NormalWeb">
    <w:name w:val="Normal (Web)"/>
    <w:basedOn w:val="Normal"/>
    <w:uiPriority w:val="99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0">
    <w:name w:val="Стиль1"/>
    <w:basedOn w:val="Normal"/>
    <w:uiPriority w:val="99"/>
    <w:rsid w:val="000A62DC"/>
    <w:pPr>
      <w:spacing w:before="120"/>
      <w:ind w:firstLine="720"/>
    </w:pPr>
    <w:rPr>
      <w:rFonts w:ascii="Arial" w:hAnsi="Arial" w:cs="Arial"/>
    </w:rPr>
  </w:style>
  <w:style w:type="paragraph" w:styleId="TOC1">
    <w:name w:val="toc 1"/>
    <w:basedOn w:val="Normal"/>
    <w:next w:val="Normal"/>
    <w:autoRedefine/>
    <w:uiPriority w:val="99"/>
    <w:semiHidden/>
    <w:rsid w:val="000A62DC"/>
    <w:pPr>
      <w:spacing w:before="240" w:after="120"/>
    </w:pPr>
    <w:rPr>
      <w:b/>
      <w:bCs/>
    </w:rPr>
  </w:style>
  <w:style w:type="paragraph" w:styleId="TOC3">
    <w:name w:val="toc 3"/>
    <w:basedOn w:val="Normal"/>
    <w:next w:val="Normal"/>
    <w:autoRedefine/>
    <w:uiPriority w:val="99"/>
    <w:semiHidden/>
    <w:rsid w:val="000A62DC"/>
    <w:pPr>
      <w:numPr>
        <w:numId w:val="3"/>
      </w:numPr>
      <w:spacing w:before="60"/>
      <w:ind w:left="357"/>
    </w:pPr>
  </w:style>
  <w:style w:type="paragraph" w:styleId="TOC9">
    <w:name w:val="toc 9"/>
    <w:basedOn w:val="Normal"/>
    <w:next w:val="Normal"/>
    <w:autoRedefine/>
    <w:uiPriority w:val="99"/>
    <w:semiHidden/>
    <w:rsid w:val="000A62DC"/>
    <w:pPr>
      <w:spacing w:before="60"/>
      <w:ind w:left="1920"/>
    </w:pPr>
    <w:rPr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rsid w:val="000A62DC"/>
    <w:pPr>
      <w:spacing w:before="60" w:after="120" w:line="480" w:lineRule="auto"/>
      <w:ind w:left="283"/>
    </w:pPr>
    <w:rPr>
      <w:lang w:eastAsia="ja-JP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8F0F13"/>
    <w:rPr>
      <w:sz w:val="24"/>
    </w:rPr>
  </w:style>
  <w:style w:type="paragraph" w:customStyle="1" w:styleId="a">
    <w:name w:val="Перечисление"/>
    <w:basedOn w:val="Normal"/>
    <w:next w:val="Normal"/>
    <w:uiPriority w:val="99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</w:style>
  <w:style w:type="paragraph" w:customStyle="1" w:styleId="a0">
    <w:name w:val="Перечисление (список)"/>
    <w:basedOn w:val="Normal"/>
    <w:next w:val="Normal"/>
    <w:uiPriority w:val="99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</w:style>
  <w:style w:type="paragraph" w:styleId="ListBullet4">
    <w:name w:val="List Bullet 4"/>
    <w:basedOn w:val="Normal"/>
    <w:autoRedefine/>
    <w:uiPriority w:val="99"/>
    <w:rsid w:val="000A62DC"/>
    <w:pPr>
      <w:tabs>
        <w:tab w:val="num" w:pos="1209"/>
      </w:tabs>
      <w:ind w:left="1209" w:hanging="360"/>
    </w:pPr>
  </w:style>
  <w:style w:type="character" w:styleId="Strong">
    <w:name w:val="Strong"/>
    <w:basedOn w:val="DefaultParagraphFont"/>
    <w:uiPriority w:val="99"/>
    <w:qFormat/>
    <w:rsid w:val="000A62DC"/>
    <w:rPr>
      <w:rFonts w:cs="Times New Roman"/>
      <w:b/>
    </w:rPr>
  </w:style>
  <w:style w:type="paragraph" w:customStyle="1" w:styleId="FR1">
    <w:name w:val="FR1"/>
    <w:uiPriority w:val="99"/>
    <w:rsid w:val="000A62DC"/>
    <w:pPr>
      <w:widowControl w:val="0"/>
    </w:pPr>
    <w:rPr>
      <w:sz w:val="72"/>
      <w:szCs w:val="72"/>
    </w:rPr>
  </w:style>
  <w:style w:type="paragraph" w:styleId="Title">
    <w:name w:val="Title"/>
    <w:basedOn w:val="Normal"/>
    <w:link w:val="TitleChar"/>
    <w:uiPriority w:val="99"/>
    <w:qFormat/>
    <w:rsid w:val="000A62DC"/>
    <w:pPr>
      <w:jc w:val="center"/>
    </w:pPr>
    <w:rPr>
      <w:rFonts w:ascii="Cambria" w:hAnsi="Cambria"/>
      <w:b/>
      <w:bCs/>
      <w:kern w:val="28"/>
      <w:sz w:val="32"/>
      <w:szCs w:val="32"/>
      <w:lang w:eastAsia="ja-JP"/>
    </w:rPr>
  </w:style>
  <w:style w:type="character" w:customStyle="1" w:styleId="TitleChar">
    <w:name w:val="Title Char"/>
    <w:basedOn w:val="DefaultParagraphFont"/>
    <w:link w:val="Title"/>
    <w:uiPriority w:val="99"/>
    <w:locked/>
    <w:rsid w:val="008F0F13"/>
    <w:rPr>
      <w:rFonts w:ascii="Cambria" w:hAnsi="Cambria"/>
      <w:b/>
      <w:kern w:val="28"/>
      <w:sz w:val="32"/>
    </w:rPr>
  </w:style>
  <w:style w:type="paragraph" w:customStyle="1" w:styleId="biauthorsl">
    <w:name w:val="biauthorsl"/>
    <w:basedOn w:val="Normal"/>
    <w:uiPriority w:val="99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Normal"/>
    <w:uiPriority w:val="99"/>
    <w:rsid w:val="004D1B6C"/>
    <w:pPr>
      <w:spacing w:before="100" w:beforeAutospacing="1" w:after="100" w:afterAutospacing="1"/>
    </w:pPr>
  </w:style>
  <w:style w:type="paragraph" w:styleId="Subtitle">
    <w:name w:val="Subtitle"/>
    <w:basedOn w:val="Normal"/>
    <w:link w:val="SubtitleChar"/>
    <w:uiPriority w:val="99"/>
    <w:qFormat/>
    <w:rsid w:val="002B1C4E"/>
    <w:pPr>
      <w:spacing w:line="360" w:lineRule="auto"/>
      <w:ind w:firstLine="709"/>
      <w:jc w:val="both"/>
    </w:pPr>
    <w:rPr>
      <w:rFonts w:ascii="Cambria" w:hAnsi="Cambria"/>
      <w:lang w:eastAsia="ja-JP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8F0F13"/>
    <w:rPr>
      <w:rFonts w:ascii="Cambria" w:hAnsi="Cambria"/>
      <w:sz w:val="24"/>
    </w:rPr>
  </w:style>
  <w:style w:type="paragraph" w:customStyle="1" w:styleId="Style2">
    <w:name w:val="Style2"/>
    <w:basedOn w:val="Normal"/>
    <w:uiPriority w:val="99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Normal"/>
    <w:uiPriority w:val="99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Normal"/>
    <w:uiPriority w:val="99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Normal"/>
    <w:uiPriority w:val="99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Normal"/>
    <w:uiPriority w:val="99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Normal"/>
    <w:uiPriority w:val="99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uiPriority w:val="99"/>
    <w:rsid w:val="00A603AF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A603AF"/>
    <w:rPr>
      <w:rFonts w:ascii="Times New Roman" w:hAnsi="Times New Roman"/>
      <w:b/>
      <w:sz w:val="10"/>
    </w:rPr>
  </w:style>
  <w:style w:type="character" w:customStyle="1" w:styleId="FontStyle20">
    <w:name w:val="Font Style20"/>
    <w:uiPriority w:val="99"/>
    <w:rsid w:val="00A603AF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A603AF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A603AF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A603AF"/>
    <w:rPr>
      <w:rFonts w:ascii="Times New Roman" w:hAnsi="Times New Roman"/>
      <w:b/>
      <w:sz w:val="12"/>
    </w:rPr>
  </w:style>
  <w:style w:type="paragraph" w:customStyle="1" w:styleId="Style4">
    <w:name w:val="Style4"/>
    <w:basedOn w:val="Normal"/>
    <w:uiPriority w:val="99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Normal"/>
    <w:uiPriority w:val="99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uiPriority w:val="99"/>
    <w:rsid w:val="00A603AF"/>
    <w:rPr>
      <w:rFonts w:ascii="Times New Roman" w:hAnsi="Times New Roman"/>
      <w:b/>
      <w:sz w:val="16"/>
    </w:rPr>
  </w:style>
  <w:style w:type="paragraph" w:customStyle="1" w:styleId="Style6">
    <w:name w:val="Style6"/>
    <w:basedOn w:val="Normal"/>
    <w:uiPriority w:val="99"/>
    <w:rsid w:val="00A603AF"/>
    <w:pPr>
      <w:widowControl w:val="0"/>
      <w:autoSpaceDE w:val="0"/>
      <w:autoSpaceDN w:val="0"/>
      <w:adjustRightInd w:val="0"/>
    </w:pPr>
  </w:style>
  <w:style w:type="paragraph" w:customStyle="1" w:styleId="11">
    <w:name w:val="Абзац списка1"/>
    <w:basedOn w:val="Normal"/>
    <w:uiPriority w:val="99"/>
    <w:rsid w:val="00813462"/>
    <w:pPr>
      <w:widowControl w:val="0"/>
      <w:autoSpaceDE w:val="0"/>
      <w:autoSpaceDN w:val="0"/>
      <w:adjustRightInd w:val="0"/>
      <w:ind w:left="720"/>
    </w:pPr>
    <w:rPr>
      <w:sz w:val="20"/>
      <w:szCs w:val="20"/>
    </w:rPr>
  </w:style>
  <w:style w:type="paragraph" w:customStyle="1" w:styleId="Style8">
    <w:name w:val="Style8"/>
    <w:basedOn w:val="Normal"/>
    <w:uiPriority w:val="99"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uiPriority w:val="99"/>
    <w:rsid w:val="00075F1B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075F1B"/>
    <w:rPr>
      <w:rFonts w:ascii="Times New Roman" w:hAnsi="Times New Roman"/>
      <w:i/>
      <w:sz w:val="12"/>
    </w:rPr>
  </w:style>
  <w:style w:type="paragraph" w:customStyle="1" w:styleId="Style14">
    <w:name w:val="Style14"/>
    <w:basedOn w:val="Normal"/>
    <w:uiPriority w:val="99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uiPriority w:val="99"/>
    <w:rsid w:val="00E56005"/>
    <w:rPr>
      <w:rFonts w:ascii="Times New Roman" w:hAnsi="Times New Roman"/>
      <w:i/>
      <w:sz w:val="12"/>
    </w:rPr>
  </w:style>
  <w:style w:type="paragraph" w:customStyle="1" w:styleId="Default">
    <w:name w:val="Default"/>
    <w:uiPriority w:val="99"/>
    <w:rsid w:val="00BD569B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uiPriority w:val="99"/>
    <w:rsid w:val="00CA6ABA"/>
  </w:style>
  <w:style w:type="character" w:customStyle="1" w:styleId="ircsu">
    <w:name w:val="irc_su"/>
    <w:uiPriority w:val="99"/>
    <w:rsid w:val="00CA6ABA"/>
  </w:style>
  <w:style w:type="character" w:customStyle="1" w:styleId="upper">
    <w:name w:val="upper"/>
    <w:uiPriority w:val="99"/>
    <w:rsid w:val="00CA6ABA"/>
  </w:style>
  <w:style w:type="paragraph" w:customStyle="1" w:styleId="310">
    <w:name w:val="Основной текст с отступом 31"/>
    <w:basedOn w:val="Normal"/>
    <w:uiPriority w:val="99"/>
    <w:rsid w:val="00B90849"/>
    <w:pPr>
      <w:suppressAutoHyphens/>
      <w:ind w:firstLine="567"/>
      <w:jc w:val="both"/>
    </w:pPr>
    <w:rPr>
      <w:lang w:eastAsia="ar-SA"/>
    </w:rPr>
  </w:style>
  <w:style w:type="paragraph" w:customStyle="1" w:styleId="a1">
    <w:name w:val="список с точками"/>
    <w:basedOn w:val="Normal"/>
    <w:uiPriority w:val="99"/>
    <w:rsid w:val="00B90849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paragraph" w:styleId="ListParagraph">
    <w:name w:val="List Paragraph"/>
    <w:basedOn w:val="Normal"/>
    <w:link w:val="ListParagraphChar"/>
    <w:uiPriority w:val="99"/>
    <w:qFormat/>
    <w:rsid w:val="006D3F5F"/>
    <w:pPr>
      <w:widowControl w:val="0"/>
      <w:autoSpaceDE w:val="0"/>
      <w:autoSpaceDN w:val="0"/>
      <w:adjustRightInd w:val="0"/>
      <w:ind w:left="720"/>
    </w:pPr>
    <w:rPr>
      <w:sz w:val="20"/>
      <w:szCs w:val="20"/>
    </w:rPr>
  </w:style>
  <w:style w:type="character" w:customStyle="1" w:styleId="ListParagraphChar">
    <w:name w:val="List Paragraph Char"/>
    <w:link w:val="ListParagraph"/>
    <w:uiPriority w:val="99"/>
    <w:locked/>
    <w:rsid w:val="006D3F5F"/>
  </w:style>
  <w:style w:type="paragraph" w:customStyle="1" w:styleId="a2">
    <w:name w:val="Обычн. без отступа"/>
    <w:basedOn w:val="Normal"/>
    <w:next w:val="Normal"/>
    <w:uiPriority w:val="99"/>
    <w:rsid w:val="00696BB5"/>
    <w:pPr>
      <w:jc w:val="both"/>
    </w:pPr>
    <w:rPr>
      <w:kern w:val="32"/>
      <w:sz w:val="28"/>
      <w:szCs w:val="28"/>
    </w:rPr>
  </w:style>
  <w:style w:type="paragraph" w:styleId="Caption">
    <w:name w:val="caption"/>
    <w:basedOn w:val="Normal"/>
    <w:next w:val="Normal"/>
    <w:uiPriority w:val="99"/>
    <w:qFormat/>
    <w:rsid w:val="00696BB5"/>
    <w:rPr>
      <w:sz w:val="28"/>
      <w:szCs w:val="28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rsid w:val="00696BB5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  <w:lang w:eastAsia="ja-JP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locked/>
    <w:rsid w:val="00696BB5"/>
    <w:rPr>
      <w:rFonts w:ascii="Arial" w:hAnsi="Arial"/>
      <w:vanish/>
      <w:sz w:val="16"/>
    </w:rPr>
  </w:style>
  <w:style w:type="paragraph" w:styleId="FootnoteText">
    <w:name w:val="footnote text"/>
    <w:basedOn w:val="Normal"/>
    <w:link w:val="FootnoteTextChar"/>
    <w:uiPriority w:val="99"/>
    <w:rsid w:val="00A15E76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15E76"/>
    <w:rPr>
      <w:rFonts w:cs="Times New Roman"/>
    </w:rPr>
  </w:style>
  <w:style w:type="character" w:customStyle="1" w:styleId="-">
    <w:name w:val="Интернет-ссылка"/>
    <w:uiPriority w:val="99"/>
    <w:rsid w:val="006E0464"/>
    <w:rPr>
      <w:color w:val="143057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6179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7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179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79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79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79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79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hyperlink" Target="https://urait.ru/bcode/466129" TargetMode="External"/><Relationship Id="rId18" Type="http://schemas.openxmlformats.org/officeDocument/2006/relationships/hyperlink" Target="https://elibrary.ru/project_risc.asp" TargetMode="External"/><Relationship Id="rId26" Type="http://schemas.openxmlformats.org/officeDocument/2006/relationships/hyperlink" Target="https://universarium.or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rsl.ru/ru/4readers/catalogues" TargetMode="External"/><Relationship Id="rId34" Type="http://schemas.openxmlformats.org/officeDocument/2006/relationships/hyperlink" Target="http://graphfunk.narod.ru/parabola.htm%20" TargetMode="External"/><Relationship Id="rId7" Type="http://schemas.openxmlformats.org/officeDocument/2006/relationships/image" Target="media/image2.emf"/><Relationship Id="rId12" Type="http://schemas.openxmlformats.org/officeDocument/2006/relationships/hyperlink" Target="https://urait.ru/bcode/450842" TargetMode="External"/><Relationship Id="rId17" Type="http://schemas.openxmlformats.org/officeDocument/2006/relationships/hyperlink" Target="http://www1.fips.ru/" TargetMode="External"/><Relationship Id="rId25" Type="http://schemas.openxmlformats.org/officeDocument/2006/relationships/hyperlink" Target="https://intuit.ru/" TargetMode="External"/><Relationship Id="rId33" Type="http://schemas.openxmlformats.org/officeDocument/2006/relationships/hyperlink" Target="http://www.uztest.ru/abstracts/?idabstract=14%20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938.pdf&amp;show=dcatalogues/1/1530513/3938.pdf&amp;view=true" TargetMode="External"/><Relationship Id="rId20" Type="http://schemas.openxmlformats.org/officeDocument/2006/relationships/hyperlink" Target="https://dlib.eastview.com/" TargetMode="External"/><Relationship Id="rId29" Type="http://schemas.openxmlformats.org/officeDocument/2006/relationships/hyperlink" Target="http://www.oracle.com/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24" Type="http://schemas.openxmlformats.org/officeDocument/2006/relationships/hyperlink" Target="http://www.ict.edu.ru/" TargetMode="External"/><Relationship Id="rId32" Type="http://schemas.openxmlformats.org/officeDocument/2006/relationships/hyperlink" Target="http://www.bymath.net/studyguide/fun/sec/fun9.htm%20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hyperlink" Target="https://magtu.informsystema.ru/uploader/fileUpload?name=3513.pdf&amp;show=dcatalogues/1/1514336/3513.pdf&amp;view=true" TargetMode="External"/><Relationship Id="rId23" Type="http://schemas.openxmlformats.org/officeDocument/2006/relationships/hyperlink" Target="http://newlms.magtu.ru/" TargetMode="External"/><Relationship Id="rId28" Type="http://schemas.openxmlformats.org/officeDocument/2006/relationships/hyperlink" Target="http://www.magtu.ru/" TargetMode="External"/><Relationship Id="rId36" Type="http://schemas.openxmlformats.org/officeDocument/2006/relationships/hyperlink" Target="http://window.edu.ru/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scholar.google.ru" TargetMode="External"/><Relationship Id="rId31" Type="http://schemas.openxmlformats.org/officeDocument/2006/relationships/hyperlink" Target="http://www.ptc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urait.ru/bcode/451169" TargetMode="External"/><Relationship Id="rId22" Type="http://schemas.openxmlformats.org/officeDocument/2006/relationships/hyperlink" Target="http://elibrary.ru/defaultx.asp" TargetMode="External"/><Relationship Id="rId27" Type="http://schemas.openxmlformats.org/officeDocument/2006/relationships/hyperlink" Target="http://www.math.ru/%20" TargetMode="External"/><Relationship Id="rId30" Type="http://schemas.openxmlformats.org/officeDocument/2006/relationships/hyperlink" Target="http://www.microsoft.com/" TargetMode="External"/><Relationship Id="rId35" Type="http://schemas.openxmlformats.org/officeDocument/2006/relationships/hyperlink" Target="http://www.math.ru/%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18</Pages>
  <Words>4728</Words>
  <Characters>26952</Characters>
  <Application>Microsoft Office Outlook</Application>
  <DocSecurity>0</DocSecurity>
  <Lines>0</Lines>
  <Paragraphs>0</Paragraphs>
  <ScaleCrop>false</ScaleCrop>
  <Company>MaSU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деканы и заведующие кафедрами</dc:title>
  <dc:subject/>
  <dc:creator>OMO</dc:creator>
  <cp:keywords/>
  <dc:description/>
  <cp:lastModifiedBy>Олеся</cp:lastModifiedBy>
  <cp:revision>6</cp:revision>
  <cp:lastPrinted>2010-03-17T05:37:00Z</cp:lastPrinted>
  <dcterms:created xsi:type="dcterms:W3CDTF">2020-11-09T07:38:00Z</dcterms:created>
  <dcterms:modified xsi:type="dcterms:W3CDTF">2020-11-11T14:33:00Z</dcterms:modified>
</cp:coreProperties>
</file>