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47" w:rsidRPr="00C15ABF" w:rsidRDefault="00AA4447" w:rsidP="00DE187A">
      <w:pPr>
        <w:pStyle w:val="Style9"/>
        <w:widowControl/>
        <w:jc w:val="center"/>
        <w:rPr>
          <w:rStyle w:val="FontStyle22"/>
          <w:sz w:val="24"/>
        </w:rPr>
      </w:pPr>
      <w:r w:rsidRPr="00C15ABF">
        <w:rPr>
          <w:rStyle w:val="FontStyle22"/>
          <w:sz w:val="24"/>
        </w:rPr>
        <w:t>МИНИСТЕРСТВО ОБРАЗОВАНИЯ И НАУКИ РОССИЙСКОЙ ФЕДЕРАЦИИ</w:t>
      </w:r>
    </w:p>
    <w:p w:rsidR="00AA4447" w:rsidRPr="00C15ABF" w:rsidRDefault="00AA4447" w:rsidP="00DE187A">
      <w:pPr>
        <w:pStyle w:val="Style10"/>
        <w:widowControl/>
        <w:jc w:val="center"/>
        <w:rPr>
          <w:rStyle w:val="FontStyle16"/>
          <w:b w:val="0"/>
          <w:sz w:val="24"/>
        </w:rPr>
      </w:pPr>
      <w:r w:rsidRPr="00C15ABF">
        <w:rPr>
          <w:rStyle w:val="FontStyle16"/>
          <w:b w:val="0"/>
          <w:sz w:val="24"/>
        </w:rPr>
        <w:t xml:space="preserve">Федеральное государственное бюджетное образовательное учреждение </w:t>
      </w:r>
    </w:p>
    <w:p w:rsidR="00AA4447" w:rsidRPr="00C15ABF" w:rsidRDefault="00AA4447" w:rsidP="00DE187A">
      <w:pPr>
        <w:pStyle w:val="Style10"/>
        <w:widowControl/>
        <w:jc w:val="center"/>
        <w:rPr>
          <w:rStyle w:val="FontStyle16"/>
          <w:b w:val="0"/>
          <w:sz w:val="24"/>
        </w:rPr>
      </w:pPr>
      <w:r w:rsidRPr="00C15ABF">
        <w:rPr>
          <w:rStyle w:val="FontStyle16"/>
          <w:b w:val="0"/>
          <w:sz w:val="24"/>
        </w:rPr>
        <w:t>высшего образования</w:t>
      </w:r>
    </w:p>
    <w:p w:rsidR="00AA4447" w:rsidRPr="00C15ABF" w:rsidRDefault="00AA4447" w:rsidP="00DE187A">
      <w:pPr>
        <w:pStyle w:val="Style10"/>
        <w:widowControl/>
        <w:ind w:firstLine="720"/>
        <w:jc w:val="center"/>
        <w:rPr>
          <w:rStyle w:val="FontStyle16"/>
          <w:b w:val="0"/>
          <w:sz w:val="24"/>
        </w:rPr>
      </w:pPr>
      <w:r w:rsidRPr="00C15ABF">
        <w:rPr>
          <w:rStyle w:val="FontStyle16"/>
          <w:b w:val="0"/>
          <w:sz w:val="24"/>
        </w:rPr>
        <w:t>«Магнитогорский государственный технический университет им. Г.И. Носова»</w:t>
      </w:r>
    </w:p>
    <w:p w:rsidR="00AA4447" w:rsidRPr="00C15ABF" w:rsidRDefault="00AA4447" w:rsidP="00DE187A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AA4447" w:rsidRPr="00C15ABF" w:rsidRDefault="00AA4447" w:rsidP="00DE187A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AA4447" w:rsidRPr="00C15ABF" w:rsidRDefault="00AA4447" w:rsidP="00DE187A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8pt;margin-top:10.5pt;width:284.45pt;height:21pt;z-index:251658240" stroked="f">
            <v:textbox style="mso-next-textbox:#_x0000_s1026;mso-fit-shape-to-text:t">
              <w:txbxContent>
                <w:p w:rsidR="00AA4447" w:rsidRDefault="00AA4447" w:rsidP="00DE187A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:rsidR="00AA4447" w:rsidRPr="00C15ABF" w:rsidRDefault="00AA4447" w:rsidP="00DE187A">
      <w:pPr>
        <w:pStyle w:val="Style13"/>
        <w:widowControl/>
        <w:jc w:val="right"/>
        <w:rPr>
          <w:rStyle w:val="FontStyle23"/>
          <w:b w:val="0"/>
          <w:sz w:val="24"/>
        </w:rPr>
      </w:pPr>
      <w:r w:rsidRPr="00A870A4">
        <w:rPr>
          <w:rStyle w:val="FontStyle23"/>
          <w:b w:val="0"/>
          <w:szCs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121.5pt">
            <v:imagedata r:id="rId7" o:title=""/>
          </v:shape>
        </w:pict>
      </w:r>
    </w:p>
    <w:p w:rsidR="00AA4447" w:rsidRPr="00C15ABF" w:rsidRDefault="00AA4447" w:rsidP="00DE187A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AA4447" w:rsidRPr="00C15ABF" w:rsidRDefault="00AA4447" w:rsidP="00DE187A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AA4447" w:rsidRPr="00C15ABF" w:rsidRDefault="00AA4447" w:rsidP="00DE187A">
      <w:pPr>
        <w:pStyle w:val="Style5"/>
        <w:widowControl/>
        <w:jc w:val="center"/>
        <w:rPr>
          <w:rStyle w:val="FontStyle21"/>
          <w:b/>
          <w:sz w:val="24"/>
        </w:rPr>
      </w:pPr>
      <w:r w:rsidRPr="00C15ABF">
        <w:rPr>
          <w:rStyle w:val="FontStyle21"/>
          <w:b/>
          <w:sz w:val="24"/>
        </w:rPr>
        <w:t xml:space="preserve">РАБОЧАЯ ПРОГРАММА ДИСЦИПЛИНЫ </w:t>
      </w:r>
    </w:p>
    <w:p w:rsidR="00AA4447" w:rsidRPr="00C15ABF" w:rsidRDefault="00AA4447" w:rsidP="00DE187A">
      <w:pPr>
        <w:pStyle w:val="Style5"/>
        <w:widowControl/>
        <w:jc w:val="center"/>
        <w:rPr>
          <w:rStyle w:val="FontStyle21"/>
          <w:sz w:val="24"/>
        </w:rPr>
      </w:pPr>
    </w:p>
    <w:p w:rsidR="00AA4447" w:rsidRPr="00C15ABF" w:rsidRDefault="00AA4447" w:rsidP="00DE187A">
      <w:pPr>
        <w:pStyle w:val="Style5"/>
        <w:widowControl/>
        <w:jc w:val="center"/>
        <w:rPr>
          <w:rStyle w:val="FontStyle21"/>
          <w:sz w:val="24"/>
        </w:rPr>
      </w:pPr>
      <w:r>
        <w:rPr>
          <w:rStyle w:val="FontStyle21"/>
          <w:sz w:val="24"/>
        </w:rPr>
        <w:t>МЕТОДИКА ПРОВЕДЕНИЯ ЗАНЯТИЙ С ДОШКОЛЬНИКАМИ</w:t>
      </w:r>
    </w:p>
    <w:p w:rsidR="00AA4447" w:rsidRPr="00C15ABF" w:rsidRDefault="00AA4447" w:rsidP="00DE187A">
      <w:pPr>
        <w:pStyle w:val="Style11"/>
        <w:widowControl/>
        <w:jc w:val="center"/>
        <w:rPr>
          <w:rStyle w:val="FontStyle17"/>
          <w:b w:val="0"/>
          <w:sz w:val="24"/>
        </w:rPr>
      </w:pPr>
    </w:p>
    <w:p w:rsidR="00AA4447" w:rsidRPr="00C15ABF" w:rsidRDefault="00AA4447" w:rsidP="00DE187A">
      <w:pPr>
        <w:pStyle w:val="Style11"/>
        <w:widowControl/>
        <w:jc w:val="center"/>
        <w:rPr>
          <w:rStyle w:val="FontStyle17"/>
          <w:b w:val="0"/>
          <w:sz w:val="24"/>
        </w:rPr>
      </w:pPr>
    </w:p>
    <w:p w:rsidR="00AA4447" w:rsidRPr="00C15ABF" w:rsidRDefault="00AA4447" w:rsidP="00DE187A">
      <w:pPr>
        <w:pStyle w:val="Style11"/>
        <w:widowControl/>
        <w:jc w:val="center"/>
        <w:rPr>
          <w:rStyle w:val="FontStyle16"/>
          <w:b w:val="0"/>
          <w:sz w:val="24"/>
        </w:rPr>
      </w:pPr>
      <w:r w:rsidRPr="00C15ABF">
        <w:rPr>
          <w:rStyle w:val="FontStyle16"/>
          <w:b w:val="0"/>
          <w:sz w:val="24"/>
        </w:rPr>
        <w:t xml:space="preserve">Направление подготовки </w:t>
      </w:r>
    </w:p>
    <w:p w:rsidR="00AA4447" w:rsidRPr="00C15ABF" w:rsidRDefault="00AA4447" w:rsidP="00DE187A">
      <w:pPr>
        <w:pStyle w:val="Style11"/>
        <w:widowControl/>
        <w:jc w:val="center"/>
      </w:pPr>
      <w:r w:rsidRPr="00C15ABF">
        <w:rPr>
          <w:rStyle w:val="FontStyle16"/>
          <w:b w:val="0"/>
          <w:sz w:val="24"/>
        </w:rPr>
        <w:t xml:space="preserve">44.03.01 </w:t>
      </w:r>
      <w:r w:rsidRPr="00C15ABF">
        <w:rPr>
          <w:rStyle w:val="FontStyle16"/>
          <w:b w:val="0"/>
          <w:bCs/>
          <w:sz w:val="24"/>
        </w:rPr>
        <w:t xml:space="preserve">Педагогическое образование </w:t>
      </w:r>
    </w:p>
    <w:p w:rsidR="00AA4447" w:rsidRPr="00C15ABF" w:rsidRDefault="00AA4447" w:rsidP="00DE187A">
      <w:pPr>
        <w:pStyle w:val="Style11"/>
        <w:widowControl/>
        <w:tabs>
          <w:tab w:val="left" w:pos="5463"/>
        </w:tabs>
        <w:jc w:val="left"/>
        <w:rPr>
          <w:rStyle w:val="FontStyle16"/>
          <w:b w:val="0"/>
          <w:sz w:val="24"/>
        </w:rPr>
      </w:pPr>
      <w:r w:rsidRPr="00C15ABF">
        <w:rPr>
          <w:rStyle w:val="FontStyle16"/>
          <w:b w:val="0"/>
          <w:sz w:val="24"/>
        </w:rPr>
        <w:tab/>
      </w:r>
    </w:p>
    <w:p w:rsidR="00AA4447" w:rsidRPr="00C15ABF" w:rsidRDefault="00AA4447" w:rsidP="00DE187A">
      <w:pPr>
        <w:pStyle w:val="Style11"/>
        <w:widowControl/>
        <w:jc w:val="center"/>
        <w:rPr>
          <w:rStyle w:val="FontStyle16"/>
          <w:b w:val="0"/>
          <w:sz w:val="24"/>
        </w:rPr>
      </w:pPr>
      <w:r w:rsidRPr="00C15ABF">
        <w:rPr>
          <w:rStyle w:val="FontStyle16"/>
          <w:b w:val="0"/>
          <w:sz w:val="24"/>
        </w:rPr>
        <w:t>Профиль программы</w:t>
      </w:r>
    </w:p>
    <w:p w:rsidR="00AA4447" w:rsidRPr="00C15ABF" w:rsidRDefault="00AA4447" w:rsidP="00DE187A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C15ABF">
        <w:rPr>
          <w:rStyle w:val="FontStyle16"/>
          <w:b w:val="0"/>
          <w:bCs/>
          <w:sz w:val="24"/>
        </w:rPr>
        <w:t xml:space="preserve">Физическая культура </w:t>
      </w:r>
    </w:p>
    <w:p w:rsidR="00AA4447" w:rsidRPr="00C15ABF" w:rsidRDefault="00AA4447" w:rsidP="00DE187A">
      <w:pPr>
        <w:pStyle w:val="Style11"/>
        <w:widowControl/>
        <w:jc w:val="center"/>
        <w:rPr>
          <w:rStyle w:val="FontStyle16"/>
          <w:b w:val="0"/>
          <w:sz w:val="24"/>
        </w:rPr>
      </w:pPr>
    </w:p>
    <w:p w:rsidR="00AA4447" w:rsidRPr="00C15ABF" w:rsidRDefault="00AA4447" w:rsidP="00DE187A">
      <w:pPr>
        <w:pStyle w:val="Style11"/>
        <w:widowControl/>
        <w:jc w:val="center"/>
        <w:rPr>
          <w:rStyle w:val="FontStyle16"/>
          <w:b w:val="0"/>
          <w:sz w:val="24"/>
        </w:rPr>
      </w:pPr>
    </w:p>
    <w:p w:rsidR="00AA4447" w:rsidRPr="00C15ABF" w:rsidRDefault="00AA4447" w:rsidP="00DE187A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AA4447" w:rsidRPr="00C15ABF" w:rsidRDefault="00AA4447" w:rsidP="00DE187A">
      <w:pPr>
        <w:pStyle w:val="Style4"/>
        <w:widowControl/>
        <w:jc w:val="center"/>
        <w:rPr>
          <w:rStyle w:val="FontStyle16"/>
          <w:b w:val="0"/>
          <w:sz w:val="24"/>
        </w:rPr>
      </w:pPr>
      <w:r w:rsidRPr="00C15ABF">
        <w:rPr>
          <w:rStyle w:val="FontStyle16"/>
          <w:b w:val="0"/>
          <w:sz w:val="24"/>
        </w:rPr>
        <w:t>Уровень высшего образования – бакалавриат</w:t>
      </w:r>
    </w:p>
    <w:p w:rsidR="00AA4447" w:rsidRPr="00C15ABF" w:rsidRDefault="00AA4447" w:rsidP="00DE187A">
      <w:pPr>
        <w:pStyle w:val="Style4"/>
        <w:widowControl/>
        <w:jc w:val="center"/>
        <w:rPr>
          <w:rStyle w:val="FontStyle16"/>
          <w:b w:val="0"/>
          <w:bCs/>
          <w:sz w:val="24"/>
        </w:rPr>
      </w:pPr>
    </w:p>
    <w:p w:rsidR="00AA4447" w:rsidRPr="00C15ABF" w:rsidRDefault="00AA4447" w:rsidP="00DE187A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C15ABF">
        <w:rPr>
          <w:rStyle w:val="FontStyle16"/>
          <w:b w:val="0"/>
          <w:sz w:val="24"/>
        </w:rPr>
        <w:t xml:space="preserve">Программа подготовки – </w:t>
      </w:r>
      <w:r>
        <w:rPr>
          <w:rStyle w:val="FontStyle16"/>
          <w:b w:val="0"/>
          <w:sz w:val="24"/>
        </w:rPr>
        <w:t>академический</w:t>
      </w:r>
      <w:r w:rsidRPr="00C15ABF">
        <w:rPr>
          <w:rStyle w:val="FontStyle16"/>
          <w:b w:val="0"/>
          <w:sz w:val="24"/>
        </w:rPr>
        <w:t>бакалавриат</w:t>
      </w:r>
    </w:p>
    <w:p w:rsidR="00AA4447" w:rsidRPr="00C15ABF" w:rsidRDefault="00AA4447" w:rsidP="00DE187A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AA4447" w:rsidRPr="00C15ABF" w:rsidRDefault="00AA4447" w:rsidP="00DE187A">
      <w:pPr>
        <w:pStyle w:val="Style4"/>
        <w:widowControl/>
        <w:jc w:val="center"/>
        <w:rPr>
          <w:rStyle w:val="FontStyle16"/>
          <w:b w:val="0"/>
          <w:bCs/>
          <w:sz w:val="24"/>
        </w:rPr>
      </w:pPr>
      <w:r w:rsidRPr="00C15ABF">
        <w:rPr>
          <w:rStyle w:val="FontStyle16"/>
          <w:b w:val="0"/>
          <w:sz w:val="24"/>
        </w:rPr>
        <w:t>Форма обучения</w:t>
      </w:r>
    </w:p>
    <w:p w:rsidR="00AA4447" w:rsidRPr="00C15ABF" w:rsidRDefault="00AA4447" w:rsidP="00DE187A">
      <w:pPr>
        <w:pStyle w:val="Style4"/>
        <w:widowControl/>
        <w:jc w:val="center"/>
        <w:rPr>
          <w:rStyle w:val="FontStyle18"/>
          <w:b w:val="0"/>
          <w:bCs/>
          <w:sz w:val="24"/>
        </w:rPr>
      </w:pPr>
      <w:r>
        <w:rPr>
          <w:rStyle w:val="FontStyle16"/>
          <w:b w:val="0"/>
          <w:sz w:val="24"/>
        </w:rPr>
        <w:t>За</w:t>
      </w:r>
      <w:r w:rsidRPr="00C15ABF">
        <w:rPr>
          <w:rStyle w:val="FontStyle16"/>
          <w:b w:val="0"/>
          <w:sz w:val="24"/>
        </w:rPr>
        <w:t xml:space="preserve">очная </w:t>
      </w:r>
    </w:p>
    <w:p w:rsidR="00AA4447" w:rsidRPr="00C15ABF" w:rsidRDefault="00AA4447" w:rsidP="00DE187A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A4447" w:rsidRPr="00C15ABF" w:rsidRDefault="00AA4447" w:rsidP="00DE187A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A4447" w:rsidRPr="00C15ABF" w:rsidRDefault="00AA4447" w:rsidP="00DE187A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A4447" w:rsidRPr="00C15ABF" w:rsidRDefault="00AA4447" w:rsidP="00DE187A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A4447" w:rsidRPr="00C15ABF" w:rsidRDefault="00AA4447" w:rsidP="00DE187A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A4447" w:rsidRPr="00C15ABF" w:rsidRDefault="00AA4447" w:rsidP="00DE187A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</w:tblGrid>
      <w:tr w:rsidR="00AA4447" w:rsidRPr="00C15ABF" w:rsidTr="00DE187A">
        <w:tc>
          <w:tcPr>
            <w:tcW w:w="3045" w:type="dxa"/>
          </w:tcPr>
          <w:p w:rsidR="00AA4447" w:rsidRPr="00C15ABF" w:rsidRDefault="00AA4447" w:rsidP="00DE187A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i/>
                <w:iCs/>
                <w:color w:val="C00000"/>
                <w:sz w:val="24"/>
              </w:rPr>
            </w:pPr>
            <w:r w:rsidRPr="00C15ABF">
              <w:rPr>
                <w:rStyle w:val="FontStyle17"/>
                <w:b w:val="0"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AA4447" w:rsidRPr="00C15ABF" w:rsidRDefault="00AA4447" w:rsidP="00DE187A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/>
                <w:i/>
                <w:iCs/>
                <w:sz w:val="24"/>
              </w:rPr>
            </w:pPr>
            <w:r w:rsidRPr="00C15ABF">
              <w:rPr>
                <w:rStyle w:val="FontStyle17"/>
                <w:b w:val="0"/>
                <w:i/>
                <w:iCs/>
                <w:sz w:val="24"/>
              </w:rPr>
              <w:t>физической культуры и спортивного мастерства</w:t>
            </w:r>
          </w:p>
        </w:tc>
      </w:tr>
      <w:tr w:rsidR="00AA4447" w:rsidRPr="00C15ABF" w:rsidTr="00DE187A">
        <w:tc>
          <w:tcPr>
            <w:tcW w:w="3045" w:type="dxa"/>
          </w:tcPr>
          <w:p w:rsidR="00AA4447" w:rsidRPr="00C15ABF" w:rsidRDefault="00AA4447" w:rsidP="00DE187A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C15ABF">
              <w:rPr>
                <w:rStyle w:val="FontStyle17"/>
                <w:b w:val="0"/>
                <w:sz w:val="24"/>
              </w:rPr>
              <w:t>Кафедра</w:t>
            </w:r>
          </w:p>
        </w:tc>
        <w:tc>
          <w:tcPr>
            <w:tcW w:w="6243" w:type="dxa"/>
          </w:tcPr>
          <w:p w:rsidR="00AA4447" w:rsidRPr="00C15ABF" w:rsidRDefault="00AA4447" w:rsidP="00DE187A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i/>
                <w:iCs/>
                <w:sz w:val="24"/>
              </w:rPr>
            </w:pPr>
            <w:r w:rsidRPr="00C15ABF">
              <w:rPr>
                <w:rStyle w:val="FontStyle17"/>
                <w:b w:val="0"/>
                <w:i/>
                <w:iCs/>
                <w:sz w:val="24"/>
              </w:rPr>
              <w:t>спортивного совершенствования</w:t>
            </w:r>
          </w:p>
        </w:tc>
      </w:tr>
      <w:tr w:rsidR="00AA4447" w:rsidRPr="00C15ABF" w:rsidTr="00DE187A">
        <w:tc>
          <w:tcPr>
            <w:tcW w:w="3045" w:type="dxa"/>
          </w:tcPr>
          <w:p w:rsidR="00AA4447" w:rsidRPr="00C15ABF" w:rsidRDefault="00AA4447" w:rsidP="00DE187A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C15ABF">
              <w:rPr>
                <w:rStyle w:val="FontStyle17"/>
                <w:b w:val="0"/>
                <w:sz w:val="24"/>
              </w:rPr>
              <w:t>Курс</w:t>
            </w:r>
          </w:p>
        </w:tc>
        <w:tc>
          <w:tcPr>
            <w:tcW w:w="6243" w:type="dxa"/>
          </w:tcPr>
          <w:p w:rsidR="00AA4447" w:rsidRPr="00DE187A" w:rsidRDefault="00AA4447" w:rsidP="00DE187A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i/>
                <w:iCs/>
                <w:sz w:val="24"/>
                <w:lang w:val="en-US"/>
              </w:rPr>
            </w:pPr>
            <w:r w:rsidRPr="00C15ABF">
              <w:rPr>
                <w:rStyle w:val="FontStyle17"/>
                <w:b w:val="0"/>
                <w:i/>
                <w:iCs/>
                <w:sz w:val="24"/>
                <w:lang w:val="en-US"/>
              </w:rPr>
              <w:t>I</w:t>
            </w:r>
            <w:r>
              <w:rPr>
                <w:rStyle w:val="FontStyle17"/>
                <w:b w:val="0"/>
                <w:i/>
                <w:iCs/>
                <w:sz w:val="24"/>
                <w:lang w:val="en-US"/>
              </w:rPr>
              <w:t>II</w:t>
            </w:r>
          </w:p>
        </w:tc>
      </w:tr>
      <w:tr w:rsidR="00AA4447" w:rsidRPr="00C15ABF" w:rsidTr="00DE187A">
        <w:tc>
          <w:tcPr>
            <w:tcW w:w="3045" w:type="dxa"/>
          </w:tcPr>
          <w:p w:rsidR="00AA4447" w:rsidRPr="00C15ABF" w:rsidRDefault="00AA4447" w:rsidP="00DE187A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AA4447" w:rsidRPr="00C15ABF" w:rsidRDefault="00AA4447" w:rsidP="00DE187A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lang w:val="en-US"/>
              </w:rPr>
            </w:pPr>
          </w:p>
        </w:tc>
      </w:tr>
    </w:tbl>
    <w:p w:rsidR="00AA4447" w:rsidRPr="00C15ABF" w:rsidRDefault="00AA4447" w:rsidP="00DE187A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AA4447" w:rsidRPr="00C15ABF" w:rsidRDefault="00AA4447" w:rsidP="00DE187A">
      <w:pPr>
        <w:pStyle w:val="Style6"/>
        <w:widowControl/>
        <w:jc w:val="center"/>
        <w:rPr>
          <w:rStyle w:val="FontStyle16"/>
          <w:b w:val="0"/>
          <w:sz w:val="24"/>
        </w:rPr>
      </w:pPr>
    </w:p>
    <w:p w:rsidR="00AA4447" w:rsidRPr="00C15ABF" w:rsidRDefault="00AA4447" w:rsidP="00DE187A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C15ABF">
        <w:rPr>
          <w:rStyle w:val="FontStyle16"/>
          <w:b w:val="0"/>
          <w:sz w:val="24"/>
        </w:rPr>
        <w:t>Магнитогорск</w:t>
      </w:r>
    </w:p>
    <w:p w:rsidR="00AA4447" w:rsidRPr="00C15ABF" w:rsidRDefault="00AA4447" w:rsidP="00DE187A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>
        <w:rPr>
          <w:rStyle w:val="FontStyle16"/>
          <w:b w:val="0"/>
          <w:sz w:val="24"/>
        </w:rPr>
        <w:t>2016</w:t>
      </w:r>
      <w:r w:rsidRPr="00C15ABF">
        <w:rPr>
          <w:rStyle w:val="FontStyle16"/>
          <w:b w:val="0"/>
          <w:sz w:val="24"/>
        </w:rPr>
        <w:t xml:space="preserve"> г.</w:t>
      </w:r>
    </w:p>
    <w:p w:rsidR="00AA4447" w:rsidRDefault="00AA4447" w:rsidP="00DE187A"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2" o:spid="_x0000_i1026" type="#_x0000_t75" style="width:453pt;height:613.5pt;visibility:visible">
            <v:imagedata r:id="rId8" o:title=""/>
          </v:shape>
        </w:pict>
      </w:r>
    </w:p>
    <w:p w:rsidR="00AA4447" w:rsidRDefault="00AA4447" w:rsidP="00F71E30"/>
    <w:p w:rsidR="00AA4447" w:rsidRDefault="00AA4447" w:rsidP="00F71E30"/>
    <w:p w:rsidR="00AA4447" w:rsidRDefault="00AA4447" w:rsidP="00F71E30"/>
    <w:p w:rsidR="00AA4447" w:rsidRDefault="00AA4447" w:rsidP="00F71E30"/>
    <w:p w:rsidR="00AA4447" w:rsidRDefault="00AA4447" w:rsidP="00F71E30"/>
    <w:p w:rsidR="00AA4447" w:rsidRDefault="00AA4447" w:rsidP="00F71E30"/>
    <w:p w:rsidR="00AA4447" w:rsidRDefault="00AA4447" w:rsidP="00F71E30"/>
    <w:p w:rsidR="00AA4447" w:rsidRDefault="00AA4447" w:rsidP="00F71E30"/>
    <w:p w:rsidR="00AA4447" w:rsidRDefault="00AA4447" w:rsidP="002A720F">
      <w:pPr>
        <w:pStyle w:val="Heading1"/>
      </w:pPr>
      <w:r w:rsidRPr="00C17915">
        <w:rPr>
          <w:rStyle w:val="FontStyle16"/>
          <w:b/>
          <w:sz w:val="24"/>
          <w:szCs w:val="24"/>
        </w:rPr>
        <w:br w:type="page"/>
      </w:r>
      <w:r w:rsidRPr="00A870A4">
        <w:rPr>
          <w:rStyle w:val="FontStyle16"/>
          <w:szCs w:val="24"/>
        </w:rPr>
        <w:pict>
          <v:shape id="_x0000_i1027" type="#_x0000_t75" style="width:434.25pt;height:596.25pt">
            <v:imagedata r:id="rId9" o:title=""/>
          </v:shape>
        </w:pict>
      </w:r>
    </w:p>
    <w:p w:rsidR="00AA4447" w:rsidRDefault="00AA4447" w:rsidP="002A720F">
      <w:pPr>
        <w:pStyle w:val="Heading1"/>
      </w:pPr>
    </w:p>
    <w:p w:rsidR="00AA4447" w:rsidRDefault="00AA4447" w:rsidP="002A720F">
      <w:pPr>
        <w:pStyle w:val="Heading1"/>
      </w:pPr>
    </w:p>
    <w:p w:rsidR="00AA4447" w:rsidRDefault="00AA4447" w:rsidP="002A720F">
      <w:pPr>
        <w:pStyle w:val="Heading1"/>
      </w:pPr>
    </w:p>
    <w:p w:rsidR="00AA4447" w:rsidRDefault="00AA4447" w:rsidP="002A720F">
      <w:pPr>
        <w:pStyle w:val="Heading1"/>
        <w:rPr>
          <w:rStyle w:val="FontStyle16"/>
          <w:b/>
          <w:sz w:val="24"/>
          <w:szCs w:val="24"/>
        </w:rPr>
      </w:pPr>
    </w:p>
    <w:p w:rsidR="00AA4447" w:rsidRDefault="00AA4447" w:rsidP="002A720F">
      <w:pPr>
        <w:pStyle w:val="Heading1"/>
        <w:rPr>
          <w:rStyle w:val="FontStyle16"/>
          <w:b/>
          <w:sz w:val="24"/>
          <w:szCs w:val="24"/>
        </w:rPr>
      </w:pPr>
    </w:p>
    <w:p w:rsidR="00AA4447" w:rsidRPr="00C17915" w:rsidRDefault="00AA4447" w:rsidP="002A720F">
      <w:pPr>
        <w:pStyle w:val="Heading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AA4447" w:rsidRDefault="00AA4447" w:rsidP="003C5993">
      <w:pPr>
        <w:rPr>
          <w:rStyle w:val="FontStyle16"/>
          <w:b w:val="0"/>
          <w:sz w:val="24"/>
          <w:szCs w:val="16"/>
        </w:rPr>
      </w:pPr>
      <w:r w:rsidRPr="00C17915">
        <w:rPr>
          <w:rStyle w:val="FontStyle16"/>
          <w:b w:val="0"/>
          <w:sz w:val="24"/>
          <w:szCs w:val="16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16"/>
        </w:rPr>
        <w:t>«Методика проведения занятий с дошкол</w:t>
      </w:r>
      <w:r>
        <w:rPr>
          <w:rStyle w:val="FontStyle16"/>
          <w:b w:val="0"/>
          <w:sz w:val="24"/>
          <w:szCs w:val="16"/>
        </w:rPr>
        <w:t>ь</w:t>
      </w:r>
      <w:r>
        <w:rPr>
          <w:rStyle w:val="FontStyle16"/>
          <w:b w:val="0"/>
          <w:sz w:val="24"/>
          <w:szCs w:val="16"/>
        </w:rPr>
        <w:t xml:space="preserve">никами» являются формирование профессиональных компетенций для </w:t>
      </w:r>
      <w:r w:rsidRPr="001F4268">
        <w:rPr>
          <w:bCs/>
          <w:iCs/>
        </w:rPr>
        <w:t>осуществл</w:t>
      </w:r>
      <w:r>
        <w:rPr>
          <w:bCs/>
          <w:iCs/>
        </w:rPr>
        <w:t>ения</w:t>
      </w:r>
      <w:r w:rsidRPr="001F4268">
        <w:rPr>
          <w:bCs/>
          <w:iCs/>
        </w:rPr>
        <w:t xml:space="preserve"> обучени</w:t>
      </w:r>
      <w:r>
        <w:rPr>
          <w:bCs/>
          <w:iCs/>
        </w:rPr>
        <w:t>я</w:t>
      </w:r>
      <w:r w:rsidRPr="001F4268">
        <w:rPr>
          <w:bCs/>
          <w:iCs/>
        </w:rPr>
        <w:t>, воспитани</w:t>
      </w:r>
      <w:r>
        <w:rPr>
          <w:bCs/>
          <w:iCs/>
        </w:rPr>
        <w:t>я</w:t>
      </w:r>
      <w:r w:rsidRPr="001F4268">
        <w:rPr>
          <w:bCs/>
          <w:iCs/>
        </w:rPr>
        <w:t xml:space="preserve"> и развити</w:t>
      </w:r>
      <w:r>
        <w:rPr>
          <w:bCs/>
          <w:iCs/>
        </w:rPr>
        <w:t>я дошкольников</w:t>
      </w:r>
      <w:r w:rsidRPr="001F4268">
        <w:rPr>
          <w:bCs/>
          <w:iCs/>
        </w:rPr>
        <w:t xml:space="preserve"> с учетом социальных, возрастных, пс</w:t>
      </w:r>
      <w:r w:rsidRPr="001F4268">
        <w:rPr>
          <w:bCs/>
          <w:iCs/>
        </w:rPr>
        <w:t>и</w:t>
      </w:r>
      <w:r w:rsidRPr="001F4268">
        <w:rPr>
          <w:bCs/>
          <w:iCs/>
        </w:rPr>
        <w:t>хофизических и индивидуальных особенностей</w:t>
      </w:r>
      <w:r>
        <w:rPr>
          <w:bCs/>
          <w:iCs/>
        </w:rPr>
        <w:t xml:space="preserve"> в процессе организации и проведении з</w:t>
      </w:r>
      <w:r>
        <w:rPr>
          <w:bCs/>
          <w:iCs/>
        </w:rPr>
        <w:t>а</w:t>
      </w:r>
      <w:r>
        <w:rPr>
          <w:bCs/>
          <w:iCs/>
        </w:rPr>
        <w:t xml:space="preserve">нятий по физической культуре, а также формирование у обучающихся осознания </w:t>
      </w:r>
      <w:r>
        <w:t>соц</w:t>
      </w:r>
      <w:r>
        <w:t>и</w:t>
      </w:r>
      <w:r>
        <w:t xml:space="preserve">альной значимости будущей профессии, мотивации к осуществлению профессиональной деятельности, изучение, современных методов, технологий, средств, нормативно-правовых актов сферы образования для реализации </w:t>
      </w:r>
      <w:r>
        <w:rPr>
          <w:bCs/>
          <w:iCs/>
        </w:rPr>
        <w:t>образовательных программ по физ</w:t>
      </w:r>
      <w:r>
        <w:rPr>
          <w:bCs/>
          <w:iCs/>
        </w:rPr>
        <w:t>и</w:t>
      </w:r>
      <w:r>
        <w:rPr>
          <w:bCs/>
          <w:iCs/>
        </w:rPr>
        <w:t>ческому воспитанию в соответствии с требованиями образовательных стандартов</w:t>
      </w:r>
    </w:p>
    <w:p w:rsidR="00AA4447" w:rsidRDefault="00AA4447" w:rsidP="003C5993">
      <w:pPr>
        <w:rPr>
          <w:rStyle w:val="FontStyle16"/>
          <w:b w:val="0"/>
          <w:sz w:val="24"/>
          <w:szCs w:val="16"/>
        </w:rPr>
      </w:pPr>
    </w:p>
    <w:p w:rsidR="00AA4447" w:rsidRPr="00C17915" w:rsidRDefault="00AA4447" w:rsidP="003C5993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A4447" w:rsidRPr="00252AD5" w:rsidRDefault="00AA4447" w:rsidP="003C5993">
      <w:pPr>
        <w:rPr>
          <w:rStyle w:val="FontStyle16"/>
          <w:b w:val="0"/>
          <w:sz w:val="24"/>
          <w:szCs w:val="16"/>
        </w:rPr>
      </w:pPr>
      <w:r w:rsidRPr="00C17915">
        <w:rPr>
          <w:rStyle w:val="FontStyle16"/>
          <w:b w:val="0"/>
          <w:sz w:val="24"/>
          <w:szCs w:val="16"/>
        </w:rPr>
        <w:t>Дисциплина «</w:t>
      </w:r>
      <w:r>
        <w:rPr>
          <w:rStyle w:val="FontStyle16"/>
          <w:b w:val="0"/>
          <w:sz w:val="24"/>
          <w:szCs w:val="16"/>
        </w:rPr>
        <w:t xml:space="preserve">Методика проведения занятий с дошкольниками» </w:t>
      </w:r>
      <w:r w:rsidRPr="00C17915">
        <w:rPr>
          <w:rStyle w:val="FontStyle16"/>
          <w:b w:val="0"/>
          <w:sz w:val="24"/>
          <w:szCs w:val="16"/>
        </w:rPr>
        <w:t xml:space="preserve">входит </w:t>
      </w:r>
      <w:r w:rsidRPr="00252AD5">
        <w:rPr>
          <w:rStyle w:val="FontStyle16"/>
          <w:b w:val="0"/>
          <w:sz w:val="24"/>
          <w:szCs w:val="16"/>
        </w:rPr>
        <w:t>блок 1 обр</w:t>
      </w:r>
      <w:r w:rsidRPr="00252AD5">
        <w:rPr>
          <w:rStyle w:val="FontStyle16"/>
          <w:b w:val="0"/>
          <w:sz w:val="24"/>
          <w:szCs w:val="16"/>
        </w:rPr>
        <w:t>а</w:t>
      </w:r>
      <w:r w:rsidRPr="00252AD5">
        <w:rPr>
          <w:rStyle w:val="FontStyle16"/>
          <w:b w:val="0"/>
          <w:sz w:val="24"/>
          <w:szCs w:val="16"/>
        </w:rPr>
        <w:t>зовательной программы.</w:t>
      </w:r>
    </w:p>
    <w:p w:rsidR="00AA4447" w:rsidRPr="00C17915" w:rsidRDefault="00AA4447" w:rsidP="003C5993">
      <w:pPr>
        <w:jc w:val="left"/>
        <w:rPr>
          <w:rStyle w:val="FontStyle16"/>
          <w:b w:val="0"/>
          <w:sz w:val="24"/>
          <w:szCs w:val="16"/>
        </w:rPr>
      </w:pPr>
      <w:r w:rsidRPr="00C17915">
        <w:rPr>
          <w:rStyle w:val="FontStyle16"/>
          <w:b w:val="0"/>
          <w:sz w:val="24"/>
          <w:szCs w:val="16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16"/>
        </w:rPr>
        <w:t>дисциплин «История физической культуры и спорта», «Теория и методика подвижных игр», «Анатомия», «Физиология», «</w:t>
      </w:r>
      <w:r w:rsidRPr="00BC6EC5">
        <w:rPr>
          <w:rStyle w:val="FontStyle16"/>
          <w:b w:val="0"/>
          <w:sz w:val="24"/>
          <w:szCs w:val="16"/>
        </w:rPr>
        <w:t>Возрастная анатомия, физиол</w:t>
      </w:r>
      <w:r w:rsidRPr="00BC6EC5">
        <w:rPr>
          <w:rStyle w:val="FontStyle16"/>
          <w:b w:val="0"/>
          <w:sz w:val="24"/>
          <w:szCs w:val="16"/>
        </w:rPr>
        <w:t>о</w:t>
      </w:r>
      <w:r w:rsidRPr="00BC6EC5">
        <w:rPr>
          <w:rStyle w:val="FontStyle16"/>
          <w:b w:val="0"/>
          <w:sz w:val="24"/>
          <w:szCs w:val="16"/>
        </w:rPr>
        <w:t>гия и гигиена</w:t>
      </w:r>
      <w:r>
        <w:rPr>
          <w:rStyle w:val="FontStyle16"/>
          <w:b w:val="0"/>
          <w:sz w:val="24"/>
          <w:szCs w:val="16"/>
        </w:rPr>
        <w:t>», «Теория и методика гимнастики»</w:t>
      </w:r>
      <w:r w:rsidRPr="00C17915">
        <w:rPr>
          <w:rStyle w:val="FontStyle16"/>
          <w:b w:val="0"/>
          <w:sz w:val="24"/>
          <w:szCs w:val="16"/>
        </w:rPr>
        <w:t>.</w:t>
      </w:r>
      <w:r>
        <w:rPr>
          <w:rStyle w:val="FontStyle16"/>
          <w:b w:val="0"/>
          <w:sz w:val="24"/>
          <w:szCs w:val="16"/>
        </w:rPr>
        <w:t xml:space="preserve"> Обучающиеся должны знать возрастные анатомо-физиологические особенности детей дошкольного возраста, уметь планировать занятия по физической культуре с учетом возрастных особенностей детей, владеть нав</w:t>
      </w:r>
      <w:r>
        <w:rPr>
          <w:rStyle w:val="FontStyle16"/>
          <w:b w:val="0"/>
          <w:sz w:val="24"/>
          <w:szCs w:val="16"/>
        </w:rPr>
        <w:t>ы</w:t>
      </w:r>
      <w:r>
        <w:rPr>
          <w:rStyle w:val="FontStyle16"/>
          <w:b w:val="0"/>
          <w:sz w:val="24"/>
          <w:szCs w:val="16"/>
        </w:rPr>
        <w:t>ками проведения физкультурных занятий, утренней гимнастики.</w:t>
      </w:r>
    </w:p>
    <w:p w:rsidR="00AA4447" w:rsidRPr="00AF2BB2" w:rsidRDefault="00AA4447" w:rsidP="003C5993">
      <w:pPr>
        <w:rPr>
          <w:rStyle w:val="FontStyle16"/>
          <w:b w:val="0"/>
          <w:bCs/>
          <w:sz w:val="24"/>
          <w:szCs w:val="16"/>
        </w:rPr>
      </w:pPr>
      <w:r w:rsidRPr="00C17915">
        <w:rPr>
          <w:rStyle w:val="FontStyle16"/>
          <w:b w:val="0"/>
          <w:sz w:val="24"/>
          <w:szCs w:val="16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sz w:val="24"/>
          <w:szCs w:val="16"/>
        </w:rPr>
        <w:t>,</w:t>
      </w:r>
      <w:r w:rsidRPr="00C17915">
        <w:rPr>
          <w:rStyle w:val="FontStyle16"/>
          <w:b w:val="0"/>
          <w:sz w:val="24"/>
          <w:szCs w:val="16"/>
        </w:rPr>
        <w:t xml:space="preserve"> будут необходимы </w:t>
      </w:r>
      <w:r>
        <w:rPr>
          <w:rStyle w:val="FontStyle16"/>
          <w:b w:val="0"/>
          <w:sz w:val="24"/>
          <w:szCs w:val="16"/>
        </w:rPr>
        <w:t>при прохождении производственной-летней педагогической, производстве</w:t>
      </w:r>
      <w:r>
        <w:rPr>
          <w:rStyle w:val="FontStyle16"/>
          <w:b w:val="0"/>
          <w:sz w:val="24"/>
          <w:szCs w:val="16"/>
        </w:rPr>
        <w:t>н</w:t>
      </w:r>
      <w:r>
        <w:rPr>
          <w:rStyle w:val="FontStyle16"/>
          <w:b w:val="0"/>
          <w:sz w:val="24"/>
          <w:szCs w:val="16"/>
        </w:rPr>
        <w:t>ной -педагогической практик, а также для освоения дисциплин «Методика проведения з</w:t>
      </w:r>
      <w:r>
        <w:rPr>
          <w:rStyle w:val="FontStyle16"/>
          <w:b w:val="0"/>
          <w:sz w:val="24"/>
          <w:szCs w:val="16"/>
        </w:rPr>
        <w:t>а</w:t>
      </w:r>
      <w:r>
        <w:rPr>
          <w:rStyle w:val="FontStyle16"/>
          <w:b w:val="0"/>
          <w:sz w:val="24"/>
          <w:szCs w:val="16"/>
        </w:rPr>
        <w:t>нятий со школьниками», «Теория физической культуры и спорта». «Методика обучения физической культуре», «</w:t>
      </w:r>
      <w:r w:rsidRPr="00680B33">
        <w:rPr>
          <w:rStyle w:val="FontStyle16"/>
          <w:b w:val="0"/>
          <w:sz w:val="24"/>
          <w:szCs w:val="16"/>
        </w:rPr>
        <w:t>Формирование здорового образа жизни у детей и подростков</w:t>
      </w:r>
      <w:r>
        <w:rPr>
          <w:rStyle w:val="FontStyle16"/>
          <w:b w:val="0"/>
          <w:sz w:val="24"/>
          <w:szCs w:val="16"/>
        </w:rPr>
        <w:t>», для прохождения итоговой государственной аттестации, а также в будущей професси</w:t>
      </w:r>
      <w:r>
        <w:rPr>
          <w:rStyle w:val="FontStyle16"/>
          <w:b w:val="0"/>
          <w:sz w:val="24"/>
          <w:szCs w:val="16"/>
        </w:rPr>
        <w:t>о</w:t>
      </w:r>
      <w:r>
        <w:rPr>
          <w:rStyle w:val="FontStyle16"/>
          <w:b w:val="0"/>
          <w:sz w:val="24"/>
          <w:szCs w:val="16"/>
        </w:rPr>
        <w:t xml:space="preserve">нальной деятельности. </w:t>
      </w:r>
    </w:p>
    <w:p w:rsidR="00AA4447" w:rsidRPr="00AF2BB2" w:rsidRDefault="00AA4447" w:rsidP="005C30B3">
      <w:pPr>
        <w:rPr>
          <w:rStyle w:val="FontStyle16"/>
          <w:b w:val="0"/>
          <w:sz w:val="24"/>
          <w:szCs w:val="16"/>
        </w:rPr>
      </w:pPr>
      <w:r>
        <w:rPr>
          <w:rStyle w:val="FontStyle16"/>
          <w:b w:val="0"/>
          <w:bCs/>
          <w:sz w:val="24"/>
          <w:szCs w:val="16"/>
        </w:rPr>
        <w:t xml:space="preserve">. </w:t>
      </w:r>
    </w:p>
    <w:p w:rsidR="00AA4447" w:rsidRPr="00C17915" w:rsidRDefault="00AA4447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A4447" w:rsidRPr="00C17915" w:rsidRDefault="00AA4447" w:rsidP="00F52FB7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</w:t>
      </w:r>
      <w:r>
        <w:rPr>
          <w:rStyle w:val="FontStyle16"/>
          <w:b w:val="0"/>
          <w:bCs/>
          <w:sz w:val="24"/>
          <w:szCs w:val="16"/>
        </w:rPr>
        <w:t>«Методика проведения занятий с дошкольник</w:t>
      </w:r>
      <w:r>
        <w:rPr>
          <w:rStyle w:val="FontStyle16"/>
          <w:b w:val="0"/>
          <w:bCs/>
          <w:sz w:val="24"/>
          <w:szCs w:val="16"/>
        </w:rPr>
        <w:t>а</w:t>
      </w:r>
      <w:r>
        <w:rPr>
          <w:rStyle w:val="FontStyle16"/>
          <w:b w:val="0"/>
          <w:bCs/>
          <w:sz w:val="24"/>
          <w:szCs w:val="16"/>
        </w:rPr>
        <w:t xml:space="preserve">ми» </w:t>
      </w:r>
      <w:r w:rsidRPr="00C17915">
        <w:rPr>
          <w:rStyle w:val="FontStyle16"/>
          <w:b w:val="0"/>
          <w:bCs/>
          <w:sz w:val="24"/>
        </w:rPr>
        <w:t>обучающийся должен обладать следующими компетенциями:</w:t>
      </w:r>
    </w:p>
    <w:p w:rsidR="00AA4447" w:rsidRDefault="00AA4447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AA4447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447" w:rsidRPr="009A02C5" w:rsidRDefault="00AA4447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447" w:rsidRPr="009A02C5" w:rsidRDefault="00AA4447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AA4447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5C5F1A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A4447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F52FB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52FB7">
              <w:t xml:space="preserve">основные определения и понятия, такие как «физическая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 xml:space="preserve"> …;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C1F56">
              <w:t>социальную значимость физической культуры, ее влияние на раст</w:t>
            </w:r>
            <w:r w:rsidRPr="005C1F56">
              <w:t>у</w:t>
            </w:r>
            <w:r w:rsidRPr="005C1F56">
              <w:t>щий организм ребенка;</w:t>
            </w:r>
          </w:p>
          <w:p w:rsidR="00AA4447" w:rsidRPr="009A02C5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 место и роль физической культуры в развитии ребенка;</w:t>
            </w:r>
          </w:p>
          <w:p w:rsidR="00AA4447" w:rsidRPr="009A02C5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9A02C5">
              <w:t>средства, методы пропаганды и организации здорового и активного образа жизни среди детей;</w:t>
            </w:r>
          </w:p>
        </w:tc>
      </w:tr>
      <w:tr w:rsidR="00AA4447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5C1F56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C1F56">
              <w:t>мотивировать детей дошкольного возраста к регулярным занятиям ф</w:t>
            </w:r>
            <w:r w:rsidRPr="005C1F56">
              <w:t>и</w:t>
            </w:r>
            <w:r w:rsidRPr="005C1F56">
              <w:t>зической культурой;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C1F56">
              <w:t>планировать занятия и досуговые мероприятия с целью повышения мотивации и формирования интереса к физической культуре у дошкол</w:t>
            </w:r>
            <w:r w:rsidRPr="005C1F56">
              <w:t>ь</w:t>
            </w:r>
            <w:r w:rsidRPr="005C1F56">
              <w:t>ников;</w:t>
            </w:r>
          </w:p>
          <w:p w:rsidR="00AA4447" w:rsidRPr="005C1F56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9A02C5">
              <w:t>планировать и организовывать физкультурные и спортивные мер</w:t>
            </w:r>
            <w:r w:rsidRPr="009A02C5">
              <w:t>о</w:t>
            </w:r>
            <w:r w:rsidRPr="009A02C5">
              <w:t xml:space="preserve">приятия с целью сохранения, укрепления здоровья детей и пропаганды активного и здорового образа жизни </w:t>
            </w:r>
          </w:p>
          <w:p w:rsidR="00AA4447" w:rsidRPr="009A02C5" w:rsidRDefault="00AA4447" w:rsidP="00A9081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A02C5">
              <w:t xml:space="preserve">приобретать знания  в области </w:t>
            </w:r>
            <w:r>
              <w:t>физической культуры;</w:t>
            </w:r>
          </w:p>
          <w:p w:rsidR="00AA4447" w:rsidRPr="001F36B2" w:rsidRDefault="00AA4447" w:rsidP="00A9081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ru-RU"/>
              </w:rPr>
            </w:pPr>
            <w:r w:rsidRPr="001F36B2">
              <w:rPr>
                <w:sz w:val="24"/>
                <w:szCs w:val="24"/>
                <w:lang w:eastAsia="ru-RU"/>
              </w:rPr>
              <w:t>корректно выражать и аргументированно обосновывать положения предметной области знания;</w:t>
            </w:r>
          </w:p>
          <w:p w:rsidR="00AA4447" w:rsidRPr="001F36B2" w:rsidRDefault="00AA4447" w:rsidP="00A9081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ru-RU"/>
              </w:rPr>
            </w:pPr>
            <w:r w:rsidRPr="001F36B2">
              <w:rPr>
                <w:sz w:val="24"/>
                <w:szCs w:val="24"/>
                <w:lang w:eastAsia="ru-RU"/>
              </w:rPr>
              <w:t>взаимодействовать с родителями с целью приобщения ребенка к рег</w:t>
            </w:r>
            <w:r w:rsidRPr="001F36B2">
              <w:rPr>
                <w:sz w:val="24"/>
                <w:szCs w:val="24"/>
                <w:lang w:eastAsia="ru-RU"/>
              </w:rPr>
              <w:t>у</w:t>
            </w:r>
            <w:r w:rsidRPr="001F36B2">
              <w:rPr>
                <w:sz w:val="24"/>
                <w:szCs w:val="24"/>
                <w:lang w:eastAsia="ru-RU"/>
              </w:rPr>
              <w:t>лярным занятиям физической культуры.</w:t>
            </w:r>
          </w:p>
        </w:tc>
      </w:tr>
      <w:tr w:rsidR="00AA4447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5C5F1A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F36B2" w:rsidRDefault="00AA4447" w:rsidP="00A9081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F36B2">
              <w:rPr>
                <w:szCs w:val="24"/>
                <w:lang w:eastAsia="ru-RU"/>
              </w:rPr>
              <w:t>навыками организации исследования в профессиональной деятельн</w:t>
            </w:r>
            <w:r w:rsidRPr="001F36B2">
              <w:rPr>
                <w:szCs w:val="24"/>
                <w:lang w:eastAsia="ru-RU"/>
              </w:rPr>
              <w:t>о</w:t>
            </w:r>
            <w:r w:rsidRPr="001F36B2">
              <w:rPr>
                <w:szCs w:val="24"/>
                <w:lang w:eastAsia="ru-RU"/>
              </w:rPr>
              <w:t>сти, профессионального самообразования и самоорганизации;</w:t>
            </w:r>
          </w:p>
          <w:p w:rsidR="00AA4447" w:rsidRPr="001F36B2" w:rsidRDefault="00AA4447" w:rsidP="00A9081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F36B2">
              <w:rPr>
                <w:szCs w:val="24"/>
                <w:lang w:eastAsia="ru-RU"/>
              </w:rPr>
              <w:t>навыками планирования и организации занятий и мероприятий по ф</w:t>
            </w:r>
            <w:r w:rsidRPr="001F36B2">
              <w:rPr>
                <w:szCs w:val="24"/>
                <w:lang w:eastAsia="ru-RU"/>
              </w:rPr>
              <w:t>и</w:t>
            </w:r>
            <w:r w:rsidRPr="001F36B2">
              <w:rPr>
                <w:szCs w:val="24"/>
                <w:lang w:eastAsia="ru-RU"/>
              </w:rPr>
              <w:t>зической культуре среди дошкольников;</w:t>
            </w:r>
          </w:p>
          <w:p w:rsidR="00AA4447" w:rsidRPr="009A02C5" w:rsidRDefault="00AA4447" w:rsidP="00A9081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9A02C5">
              <w:t>профессиональным языком предметной области знания;</w:t>
            </w:r>
          </w:p>
          <w:p w:rsidR="00AA4447" w:rsidRPr="001F36B2" w:rsidRDefault="00AA4447" w:rsidP="00A9081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ru-RU"/>
              </w:rPr>
            </w:pPr>
            <w:r w:rsidRPr="001F36B2">
              <w:rPr>
                <w:sz w:val="24"/>
                <w:szCs w:val="24"/>
                <w:lang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AA4447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C640B4" w:rsidRDefault="00AA4447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</w:t>
            </w:r>
            <w:r w:rsidRPr="001F4268">
              <w:rPr>
                <w:bCs/>
                <w:iCs/>
              </w:rPr>
              <w:t>ь</w:t>
            </w:r>
            <w:r w:rsidRPr="001F4268">
              <w:rPr>
                <w:bCs/>
                <w:iCs/>
              </w:rPr>
              <w:t>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AA4447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5C5F1A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718D4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718D4">
              <w:t>строение, топографию и функции органов, индивидуальные и возра</w:t>
            </w:r>
            <w:r w:rsidRPr="00E718D4">
              <w:t>с</w:t>
            </w:r>
            <w:r w:rsidRPr="00E718D4">
              <w:t>тные особенности строения организма</w:t>
            </w:r>
            <w:r>
              <w:t xml:space="preserve"> человека</w:t>
            </w:r>
            <w:r w:rsidRPr="00E718D4">
              <w:t xml:space="preserve">; 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718D4">
              <w:t>современные методики организации и проведения занятий по физич</w:t>
            </w:r>
            <w:r w:rsidRPr="00E718D4">
              <w:t>е</w:t>
            </w:r>
            <w:r w:rsidRPr="00E718D4">
              <w:t>ской культуре среди с дошкольников;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основные методы, средства физического воспитания с учетом возра</w:t>
            </w:r>
            <w:r>
              <w:t>с</w:t>
            </w:r>
            <w:r>
              <w:t>тных особенностей детей;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основные методики проведения занятий по физической культуре с учетом возрастных и индивидуальных особенностей дошкольников;</w:t>
            </w:r>
          </w:p>
          <w:p w:rsidR="00AA4447" w:rsidRPr="00E718D4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требования государственных стандартов к организации процесса ф</w:t>
            </w:r>
            <w:r>
              <w:t>и</w:t>
            </w:r>
            <w:r>
              <w:t>зического воспитания дошкольников;</w:t>
            </w:r>
          </w:p>
        </w:tc>
      </w:tr>
      <w:tr w:rsidR="00AA4447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5C5F1A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718D4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718D4">
              <w:t>работать с информацией из различных источников,</w:t>
            </w:r>
          </w:p>
          <w:p w:rsidR="00AA4447" w:rsidRPr="00E718D4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718D4">
              <w:t xml:space="preserve"> применять возможности современных информационных технологий для решения профессиональных задач;</w:t>
            </w:r>
          </w:p>
          <w:p w:rsidR="00AA4447" w:rsidRPr="00E718D4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718D4">
              <w:t xml:space="preserve"> планировать и организовать занятия по физической культуре  с уч</w:t>
            </w:r>
            <w:r w:rsidRPr="00E718D4">
              <w:t>е</w:t>
            </w:r>
            <w:r w:rsidRPr="00E718D4">
              <w:t>том возрастных особенностей детей</w:t>
            </w:r>
          </w:p>
        </w:tc>
      </w:tr>
      <w:tr w:rsidR="00AA4447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5C5F1A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на</w:t>
            </w:r>
            <w:r w:rsidRPr="001D5BA8">
              <w:t>выками, методами, средствами и методиками  планирования и орг</w:t>
            </w:r>
            <w:r w:rsidRPr="001D5BA8">
              <w:t>а</w:t>
            </w:r>
            <w:r w:rsidRPr="001D5BA8">
              <w:t>низации занятий по физической культуре с учетом возрастных особенн</w:t>
            </w:r>
            <w:r w:rsidRPr="001D5BA8">
              <w:t>о</w:t>
            </w:r>
            <w:r w:rsidRPr="001D5BA8">
              <w:t>стей детей</w:t>
            </w:r>
            <w: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профессиональной терминологией при планировании и проведении занятий  по физической культуре;</w:t>
            </w:r>
          </w:p>
        </w:tc>
      </w:tr>
      <w:tr w:rsidR="00AA4447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C1BAD" w:rsidRDefault="00AA4447" w:rsidP="00E718D4">
            <w:pPr>
              <w:ind w:firstLine="0"/>
              <w:jc w:val="left"/>
            </w:pPr>
            <w:r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AA4447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E718D4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</w:rPr>
            </w:pPr>
            <w:r w:rsidRPr="001D5BA8">
              <w:rPr>
                <w:bCs/>
              </w:rPr>
              <w:t>нормативные документы, регламентирующие физическое воспитание детей дошкольного возраста</w:t>
            </w:r>
            <w:r>
              <w:rPr>
                <w:bCs/>
              </w:rP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rPr>
                <w:bCs/>
              </w:rPr>
              <w:t xml:space="preserve">принципы составления научно-методической документации </w:t>
            </w:r>
            <w:r>
              <w:rPr>
                <w:bCs/>
              </w:rPr>
              <w:t xml:space="preserve">в </w:t>
            </w:r>
            <w:r w:rsidRPr="001D5BA8">
              <w:rPr>
                <w:bCs/>
              </w:rPr>
              <w:t>сфер</w:t>
            </w:r>
            <w:r>
              <w:rPr>
                <w:bCs/>
              </w:rPr>
              <w:t>е</w:t>
            </w:r>
            <w:r w:rsidRPr="001D5BA8">
              <w:rPr>
                <w:bCs/>
              </w:rPr>
              <w:t xml:space="preserve"> физической культуры и спорта</w:t>
            </w:r>
            <w:r>
              <w:rPr>
                <w:bCs/>
              </w:rP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требования государственных стандартов к организации и проведению занятий по физической культуре среди дошкольников;</w:t>
            </w:r>
          </w:p>
        </w:tc>
      </w:tr>
      <w:tr w:rsidR="00AA4447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E718D4">
            <w:pPr>
              <w:ind w:firstLine="0"/>
              <w:jc w:val="left"/>
            </w:pPr>
            <w:r w:rsidRPr="001D5BA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</w:t>
            </w:r>
            <w:r w:rsidRPr="001D5BA8">
              <w:t>ланировать занятия по физической культуре</w:t>
            </w:r>
            <w:r>
              <w:t xml:space="preserve"> согласно требованиям ФГОС</w:t>
            </w:r>
            <w:r w:rsidRPr="001D5BA8"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</w:t>
            </w:r>
            <w:r w:rsidRPr="001D5BA8">
              <w:t>роводить занятия в соотве</w:t>
            </w:r>
            <w:r>
              <w:t>т</w:t>
            </w:r>
            <w:r w:rsidRPr="001D5BA8">
              <w:t>ствии с законодательными актами</w:t>
            </w:r>
            <w: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использовать в своей профессиональной деятельности навыки научно-исследовательской работы</w:t>
            </w:r>
            <w: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ориентироваться в нормативно-правовых, научно-методических док</w:t>
            </w:r>
            <w:r w:rsidRPr="001D5BA8">
              <w:t>у</w:t>
            </w:r>
            <w:r w:rsidRPr="001D5BA8">
              <w:t>ментах в сфере физической культуры и спорта</w:t>
            </w:r>
            <w:r>
              <w:t>;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8C76CD" w:rsidRDefault="00AA4447" w:rsidP="00E718D4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навыками организации научно-исследовательской работы в сфере ф</w:t>
            </w:r>
            <w:r w:rsidRPr="001D5BA8">
              <w:t>и</w:t>
            </w:r>
            <w:r w:rsidRPr="001D5BA8">
              <w:t>зической культуры и спорта</w:t>
            </w:r>
            <w:r>
              <w:t>;</w:t>
            </w:r>
          </w:p>
          <w:p w:rsidR="00AA4447" w:rsidRPr="008C76CD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навыками планирования процесса физического воспитания дошкол</w:t>
            </w:r>
            <w:r>
              <w:t>ь</w:t>
            </w:r>
            <w:r>
              <w:t xml:space="preserve">ников согласно ФГОС. </w:t>
            </w:r>
          </w:p>
        </w:tc>
      </w:tr>
      <w:tr w:rsidR="00AA4447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E718D4">
            <w:pPr>
              <w:ind w:firstLine="0"/>
              <w:jc w:val="left"/>
              <w:rPr>
                <w:sz w:val="20"/>
                <w:lang w:eastAsia="en-US"/>
              </w:rPr>
            </w:pPr>
            <w:r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ответствии с требованиями образовательных стандартов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виды планирования процесса физического воспитания дошкольников; 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структурные компоненты учебной программы, объем и специфику с</w:t>
            </w:r>
            <w:r w:rsidRPr="001D5BA8">
              <w:t>о</w:t>
            </w:r>
            <w:r w:rsidRPr="001D5BA8">
              <w:t xml:space="preserve">держательного компонента, 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принципы организации содержания, этапы проектирования, специф</w:t>
            </w:r>
            <w:r w:rsidRPr="001D5BA8">
              <w:t>и</w:t>
            </w:r>
            <w:r w:rsidRPr="001D5BA8">
              <w:t>ку образовательного учреждения; системную классификацию методов обучения.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самостоятельно планировать занятия и мероприятия по физической культуре ,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 xml:space="preserve">проектировать </w:t>
            </w:r>
            <w:r>
              <w:t>процесс физического воспитания детей дошкольного возраста</w:t>
            </w:r>
            <w:r w:rsidRPr="001D5BA8">
              <w:t>,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 xml:space="preserve"> организовывать деятельность </w:t>
            </w:r>
            <w:r>
              <w:t xml:space="preserve">дошкольников </w:t>
            </w:r>
            <w:r w:rsidRPr="001D5BA8">
              <w:t>в рамках учебной пр</w:t>
            </w:r>
            <w:r w:rsidRPr="001D5BA8">
              <w:t>о</w:t>
            </w:r>
            <w:r w:rsidRPr="001D5BA8">
              <w:t xml:space="preserve">граммы; 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планировать текущую и перспективную работу</w:t>
            </w:r>
            <w:r>
              <w:t xml:space="preserve"> по физическому во</w:t>
            </w:r>
            <w:r>
              <w:t>с</w:t>
            </w:r>
            <w:r>
              <w:t>питанию детей</w:t>
            </w:r>
            <w:r w:rsidRPr="001D5BA8">
              <w:t xml:space="preserve">, 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 xml:space="preserve">организовывать выполнение поставленной задачи, 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D5BA8">
              <w:t>осуществлять самоконтроль и самоанализ деятельности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8539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76" w:lineRule="auto"/>
              <w:ind w:left="0" w:firstLine="0"/>
            </w:pPr>
            <w:r w:rsidRPr="001D5BA8">
              <w:t xml:space="preserve">основами проектирования, методологией и способами организации материала и учебной деятельности; </w:t>
            </w:r>
          </w:p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76" w:lineRule="auto"/>
              <w:ind w:left="0" w:firstLine="0"/>
            </w:pPr>
            <w:r w:rsidRPr="001D5BA8">
              <w:t>методами интеллектуальной деятельности</w:t>
            </w:r>
          </w:p>
        </w:tc>
      </w:tr>
      <w:tr w:rsidR="00AA4447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8539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ПК-2: </w:t>
            </w:r>
            <w:r w:rsidRPr="00B85390">
              <w:t>готовность использовать современные методы и технологии обучения и диагност</w:t>
            </w:r>
            <w:r w:rsidRPr="00B85390">
              <w:t>и</w:t>
            </w:r>
            <w:r w:rsidRPr="00B85390">
              <w:t>ки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85390">
              <w:t xml:space="preserve">современные методы и технологии обучения и диагностики; </w:t>
            </w:r>
          </w:p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85390">
              <w:t>информационные технологии обучения и диагностики детей дошкол</w:t>
            </w:r>
            <w:r w:rsidRPr="00B85390">
              <w:t>ь</w:t>
            </w:r>
            <w:r w:rsidRPr="00B85390">
              <w:t>ного возраста, интернет технологии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85390">
              <w:t>использовать современные методы и технологии обучения и диагн</w:t>
            </w:r>
            <w:r w:rsidRPr="00B85390">
              <w:t>о</w:t>
            </w:r>
            <w:r w:rsidRPr="00B85390">
              <w:t>стики</w:t>
            </w:r>
            <w:r>
              <w:t xml:space="preserve"> физического развития детей</w:t>
            </w:r>
            <w:r w:rsidRPr="00B85390">
              <w:t xml:space="preserve">; </w:t>
            </w:r>
          </w:p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85390">
              <w:t>информационные технологии обучения и диагностики, интернет те</w:t>
            </w:r>
            <w:r w:rsidRPr="00B85390">
              <w:t>х</w:t>
            </w:r>
            <w:r w:rsidRPr="00B85390">
              <w:t>нологии</w:t>
            </w:r>
            <w:r>
              <w:t xml:space="preserve"> в процессе физического воспитания дошкольников;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85390">
              <w:t>современны</w:t>
            </w:r>
            <w:r>
              <w:t>ми</w:t>
            </w:r>
            <w:r w:rsidRPr="00B85390">
              <w:t xml:space="preserve"> метод</w:t>
            </w:r>
            <w:r>
              <w:t>ами</w:t>
            </w:r>
            <w:r w:rsidRPr="00B85390">
              <w:t xml:space="preserve"> и технологи</w:t>
            </w:r>
            <w:r>
              <w:t>ями</w:t>
            </w:r>
            <w:r w:rsidRPr="00B85390">
              <w:t xml:space="preserve"> обучения и диагностики,</w:t>
            </w:r>
          </w:p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r w:rsidRPr="00B85390">
              <w:t>примен</w:t>
            </w:r>
            <w:r>
              <w:t>ения</w:t>
            </w:r>
            <w:r w:rsidRPr="00B85390">
              <w:t xml:space="preserve"> информационны</w:t>
            </w:r>
            <w:r>
              <w:t>х</w:t>
            </w:r>
            <w:r w:rsidRPr="00B85390">
              <w:t xml:space="preserve"> технологи</w:t>
            </w:r>
            <w:r>
              <w:t>й</w:t>
            </w:r>
            <w:r w:rsidRPr="00B85390">
              <w:t xml:space="preserve"> и интернет те</w:t>
            </w:r>
            <w:r w:rsidRPr="00B85390">
              <w:t>х</w:t>
            </w:r>
            <w:r w:rsidRPr="00B85390">
              <w:t>нологи</w:t>
            </w:r>
            <w:r>
              <w:t xml:space="preserve">й в процессе физического воспитания </w:t>
            </w:r>
            <w:r w:rsidRPr="00B85390">
              <w:t>детей дошкольного возраста</w:t>
            </w:r>
          </w:p>
        </w:tc>
      </w:tr>
      <w:tr w:rsidR="00AA4447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4C40E3" w:rsidRDefault="00AA4447" w:rsidP="00B85390">
            <w:pPr>
              <w:widowControl/>
              <w:spacing w:line="276" w:lineRule="auto"/>
              <w:ind w:firstLine="0"/>
              <w:rPr>
                <w:sz w:val="20"/>
                <w:lang w:eastAsia="en-US"/>
              </w:rPr>
            </w:pPr>
            <w:r>
              <w:t xml:space="preserve">ПК-4: </w:t>
            </w:r>
            <w:r>
              <w:rPr>
                <w:bCs/>
                <w:iCs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м</w:t>
            </w:r>
            <w:r w:rsidRPr="00B85390">
              <w:t xml:space="preserve">етоды, средства </w:t>
            </w:r>
            <w:r>
              <w:t>организации процесса физического воспитания д</w:t>
            </w:r>
            <w:r>
              <w:t>е</w:t>
            </w:r>
            <w:r>
              <w:t xml:space="preserve">тей; 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влияние и роль физического воспитания на разностороннее развитие ребенка; </w:t>
            </w:r>
          </w:p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современные </w:t>
            </w:r>
            <w:r w:rsidRPr="00B85390">
              <w:t>образовательные технологидля достижения качества процесс</w:t>
            </w:r>
            <w:r>
              <w:t>а физического воспитания детей дошкольного возраста;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 разнообразные методы, средства физического воспит</w:t>
            </w:r>
            <w:r>
              <w:t>а</w:t>
            </w:r>
            <w:r>
              <w:t xml:space="preserve">ния для </w:t>
            </w:r>
            <w:r w:rsidRPr="00B85390">
              <w:t>дости</w:t>
            </w:r>
            <w:r>
              <w:t xml:space="preserve">жения </w:t>
            </w:r>
            <w:r w:rsidRPr="00B85390">
              <w:t>положительного результата в процессе обучения и воспитания</w:t>
            </w:r>
            <w:r>
              <w:t>;</w:t>
            </w:r>
          </w:p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 современные образовательные технологии для достиж</w:t>
            </w:r>
            <w:r>
              <w:t>е</w:t>
            </w:r>
            <w:r>
              <w:t xml:space="preserve">ния высоких показателей физического развития каждого ребенка; </w:t>
            </w:r>
          </w:p>
        </w:tc>
      </w:tr>
      <w:tr w:rsidR="00AA444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B9730D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85390">
              <w:t>навыками использования возможностей образовательной среды для достижения личностных, метапредметных и предметных результатов обучения</w:t>
            </w:r>
          </w:p>
        </w:tc>
      </w:tr>
    </w:tbl>
    <w:p w:rsidR="00AA4447" w:rsidRDefault="00AA4447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AA4447" w:rsidRDefault="00AA4447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AA4447" w:rsidRPr="00951970" w:rsidRDefault="00AA4447" w:rsidP="00951970">
      <w:pPr>
        <w:sectPr w:rsidR="00AA4447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A4447" w:rsidRPr="00C17915" w:rsidRDefault="00AA4447" w:rsidP="008531ED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AA4447" w:rsidRDefault="00AA4447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>Общая трудоемкость дисциплины составляет _</w:t>
      </w:r>
      <w:r>
        <w:rPr>
          <w:rStyle w:val="FontStyle18"/>
          <w:b w:val="0"/>
          <w:bCs/>
          <w:sz w:val="24"/>
        </w:rPr>
        <w:t>2</w:t>
      </w:r>
      <w:r w:rsidRPr="00C17915">
        <w:rPr>
          <w:rStyle w:val="FontStyle18"/>
          <w:b w:val="0"/>
          <w:bCs/>
          <w:sz w:val="24"/>
        </w:rPr>
        <w:t xml:space="preserve">__ </w:t>
      </w:r>
      <w:r>
        <w:rPr>
          <w:rStyle w:val="FontStyle18"/>
          <w:b w:val="0"/>
          <w:bCs/>
          <w:sz w:val="24"/>
        </w:rPr>
        <w:t xml:space="preserve">зачетные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C17915">
        <w:rPr>
          <w:rStyle w:val="FontStyle18"/>
          <w:b w:val="0"/>
          <w:bCs/>
          <w:sz w:val="24"/>
        </w:rPr>
        <w:t xml:space="preserve"> _</w:t>
      </w:r>
      <w:r>
        <w:rPr>
          <w:rStyle w:val="FontStyle18"/>
          <w:b w:val="0"/>
          <w:bCs/>
          <w:sz w:val="24"/>
        </w:rPr>
        <w:t>72</w:t>
      </w:r>
      <w:r w:rsidRPr="00C17915">
        <w:rPr>
          <w:rStyle w:val="FontStyle18"/>
          <w:b w:val="0"/>
          <w:bCs/>
          <w:sz w:val="24"/>
        </w:rPr>
        <w:t xml:space="preserve">___ </w:t>
      </w:r>
      <w:r w:rsidRPr="00EF48C1">
        <w:rPr>
          <w:rStyle w:val="FontStyle18"/>
          <w:b w:val="0"/>
          <w:bCs/>
          <w:sz w:val="24"/>
        </w:rPr>
        <w:t>акад.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AA4447" w:rsidRDefault="00AA4447" w:rsidP="00DE187A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F48C1">
        <w:rPr>
          <w:rStyle w:val="FontStyle18"/>
          <w:b w:val="0"/>
          <w:bCs/>
          <w:sz w:val="24"/>
        </w:rPr>
        <w:t>–</w:t>
      </w:r>
      <w:r w:rsidRPr="00EF48C1">
        <w:rPr>
          <w:rStyle w:val="FontStyle18"/>
          <w:b w:val="0"/>
          <w:bCs/>
          <w:sz w:val="24"/>
        </w:rPr>
        <w:tab/>
      </w:r>
      <w:r w:rsidRPr="00E9167C">
        <w:rPr>
          <w:rStyle w:val="FontStyle18"/>
          <w:b w:val="0"/>
          <w:bCs/>
          <w:sz w:val="24"/>
        </w:rPr>
        <w:t>контактная работа – __</w:t>
      </w:r>
      <w:r w:rsidRPr="00DE187A">
        <w:rPr>
          <w:rStyle w:val="FontStyle18"/>
          <w:b w:val="0"/>
          <w:bCs/>
          <w:sz w:val="24"/>
        </w:rPr>
        <w:t>13</w:t>
      </w:r>
      <w:r w:rsidRPr="00E9167C">
        <w:rPr>
          <w:rStyle w:val="FontStyle18"/>
          <w:b w:val="0"/>
          <w:bCs/>
          <w:sz w:val="24"/>
        </w:rPr>
        <w:t>,</w:t>
      </w:r>
      <w:r w:rsidRPr="00DE187A">
        <w:rPr>
          <w:rStyle w:val="FontStyle18"/>
          <w:b w:val="0"/>
          <w:bCs/>
          <w:sz w:val="24"/>
        </w:rPr>
        <w:t>7</w:t>
      </w:r>
      <w:r w:rsidRPr="00E9167C">
        <w:rPr>
          <w:rStyle w:val="FontStyle18"/>
          <w:b w:val="0"/>
          <w:bCs/>
          <w:sz w:val="24"/>
        </w:rPr>
        <w:t>___ акад. часов</w:t>
      </w:r>
      <w:r>
        <w:rPr>
          <w:rStyle w:val="FontStyle18"/>
          <w:b w:val="0"/>
          <w:bCs/>
          <w:sz w:val="24"/>
        </w:rPr>
        <w:t>:</w:t>
      </w:r>
    </w:p>
    <w:p w:rsidR="00AA4447" w:rsidRPr="00E9167C" w:rsidRDefault="00AA4447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E9167C">
        <w:rPr>
          <w:rStyle w:val="FontStyle18"/>
          <w:b w:val="0"/>
          <w:bCs/>
          <w:sz w:val="24"/>
        </w:rPr>
        <w:t>–</w:t>
      </w:r>
      <w:r w:rsidRPr="00E9167C">
        <w:rPr>
          <w:rStyle w:val="FontStyle18"/>
          <w:b w:val="0"/>
          <w:bCs/>
          <w:sz w:val="24"/>
        </w:rPr>
        <w:tab/>
        <w:t>аудиторная – ____</w:t>
      </w:r>
      <w:r w:rsidRPr="00DE187A">
        <w:rPr>
          <w:rStyle w:val="FontStyle18"/>
          <w:b w:val="0"/>
          <w:bCs/>
          <w:sz w:val="24"/>
        </w:rPr>
        <w:t>12</w:t>
      </w:r>
      <w:r w:rsidRPr="00E9167C">
        <w:rPr>
          <w:rStyle w:val="FontStyle18"/>
          <w:b w:val="0"/>
          <w:bCs/>
          <w:sz w:val="24"/>
        </w:rPr>
        <w:t>_ акад. часов;</w:t>
      </w:r>
    </w:p>
    <w:p w:rsidR="00AA4447" w:rsidRPr="00E9167C" w:rsidRDefault="00AA4447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9167C">
        <w:rPr>
          <w:rStyle w:val="FontStyle18"/>
          <w:b w:val="0"/>
          <w:bCs/>
          <w:sz w:val="24"/>
        </w:rPr>
        <w:tab/>
        <w:t>–</w:t>
      </w:r>
      <w:r w:rsidRPr="00E9167C">
        <w:rPr>
          <w:rStyle w:val="FontStyle18"/>
          <w:b w:val="0"/>
          <w:bCs/>
          <w:sz w:val="24"/>
        </w:rPr>
        <w:tab/>
        <w:t>внеаудиторная – _</w:t>
      </w:r>
      <w:r>
        <w:rPr>
          <w:rStyle w:val="FontStyle18"/>
          <w:b w:val="0"/>
          <w:bCs/>
          <w:sz w:val="24"/>
        </w:rPr>
        <w:t>1,</w:t>
      </w:r>
      <w:r w:rsidRPr="00731888">
        <w:rPr>
          <w:rStyle w:val="FontStyle18"/>
          <w:b w:val="0"/>
          <w:bCs/>
          <w:sz w:val="24"/>
        </w:rPr>
        <w:t>7</w:t>
      </w:r>
      <w:r w:rsidRPr="00E9167C">
        <w:rPr>
          <w:rStyle w:val="FontStyle18"/>
          <w:b w:val="0"/>
          <w:bCs/>
          <w:sz w:val="24"/>
        </w:rPr>
        <w:t xml:space="preserve">____ акад. часов </w:t>
      </w:r>
    </w:p>
    <w:p w:rsidR="00AA4447" w:rsidRPr="00C17915" w:rsidRDefault="00AA4447" w:rsidP="00DE187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9167C">
        <w:rPr>
          <w:rStyle w:val="FontStyle18"/>
          <w:b w:val="0"/>
          <w:bCs/>
          <w:sz w:val="24"/>
        </w:rPr>
        <w:t>–</w:t>
      </w:r>
      <w:r w:rsidRPr="00E9167C">
        <w:rPr>
          <w:rStyle w:val="FontStyle18"/>
          <w:b w:val="0"/>
          <w:bCs/>
          <w:sz w:val="24"/>
        </w:rPr>
        <w:tab/>
        <w:t>самостоятельная работа – __5</w:t>
      </w:r>
      <w:r w:rsidRPr="00731888">
        <w:rPr>
          <w:rStyle w:val="FontStyle18"/>
          <w:b w:val="0"/>
          <w:bCs/>
          <w:sz w:val="24"/>
        </w:rPr>
        <w:t>4</w:t>
      </w:r>
      <w:r w:rsidRPr="00E9167C">
        <w:rPr>
          <w:rStyle w:val="FontStyle18"/>
          <w:b w:val="0"/>
          <w:bCs/>
          <w:sz w:val="24"/>
        </w:rPr>
        <w:t>,</w:t>
      </w:r>
      <w:r w:rsidRPr="00731888">
        <w:rPr>
          <w:rStyle w:val="FontStyle18"/>
          <w:b w:val="0"/>
          <w:bCs/>
          <w:sz w:val="24"/>
        </w:rPr>
        <w:t>4</w:t>
      </w:r>
      <w:r w:rsidRPr="00E9167C">
        <w:rPr>
          <w:rStyle w:val="FontStyle18"/>
          <w:b w:val="0"/>
          <w:bCs/>
          <w:sz w:val="24"/>
        </w:rPr>
        <w:t>___ 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AA4447" w:rsidRPr="00E9167C" w:rsidRDefault="00AA4447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9167C">
        <w:rPr>
          <w:rStyle w:val="FontStyle18"/>
          <w:b w:val="0"/>
          <w:bCs/>
          <w:sz w:val="24"/>
        </w:rPr>
        <w:t>–</w:t>
      </w:r>
      <w:r w:rsidRPr="00E9167C">
        <w:rPr>
          <w:rStyle w:val="FontStyle18"/>
          <w:b w:val="0"/>
          <w:bCs/>
          <w:sz w:val="24"/>
        </w:rPr>
        <w:tab/>
        <w:t xml:space="preserve">подготовка к зачету – 3,9 акад. часа </w:t>
      </w:r>
    </w:p>
    <w:p w:rsidR="00AA4447" w:rsidRDefault="00AA4447" w:rsidP="008531E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"/>
        <w:gridCol w:w="4495"/>
        <w:gridCol w:w="590"/>
        <w:gridCol w:w="612"/>
        <w:gridCol w:w="695"/>
        <w:gridCol w:w="704"/>
        <w:gridCol w:w="1051"/>
        <w:gridCol w:w="3391"/>
        <w:gridCol w:w="3072"/>
        <w:gridCol w:w="1171"/>
      </w:tblGrid>
      <w:tr w:rsidR="00AA4447" w:rsidRPr="00C17915" w:rsidTr="00E9167C">
        <w:trPr>
          <w:cantSplit/>
          <w:trHeight w:val="1156"/>
          <w:tblHeader/>
        </w:trPr>
        <w:tc>
          <w:tcPr>
            <w:tcW w:w="1425" w:type="pct"/>
            <w:gridSpan w:val="2"/>
            <w:vMerge w:val="restart"/>
            <w:vAlign w:val="center"/>
          </w:tcPr>
          <w:p w:rsidR="00AA4447" w:rsidRPr="00C17915" w:rsidRDefault="00AA4447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AA4447" w:rsidRPr="00C17915" w:rsidRDefault="00AA4447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:rsidR="00AA4447" w:rsidRPr="00C17915" w:rsidRDefault="00AA4447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37" w:type="pct"/>
            <w:gridSpan w:val="3"/>
            <w:vAlign w:val="center"/>
          </w:tcPr>
          <w:p w:rsidR="00AA4447" w:rsidRPr="005E7F37" w:rsidRDefault="00AA4447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5E7F37">
              <w:rPr>
                <w:rStyle w:val="FontStyle31"/>
                <w:rFonts w:ascii="Times New Roman" w:hAnsi="Times New Roman" w:cs="Georgia"/>
                <w:sz w:val="24"/>
              </w:rPr>
              <w:t xml:space="preserve">удиторная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  <w:t>к</w:t>
            </w:r>
            <w:r w:rsidRPr="005E7F37">
              <w:rPr>
                <w:rStyle w:val="FontStyle31"/>
                <w:rFonts w:ascii="Times New Roman" w:hAnsi="Times New Roman" w:cs="Georgia"/>
                <w:sz w:val="24"/>
              </w:rPr>
              <w:t xml:space="preserve">онтактная работа </w:t>
            </w:r>
            <w:r w:rsidRPr="005E7F37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AA4447" w:rsidRPr="00C45CAB" w:rsidRDefault="00AA4447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A4447" w:rsidRPr="00C45CAB" w:rsidRDefault="00AA4447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45CAB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C45CAB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AA4447" w:rsidRPr="00C17915" w:rsidRDefault="00AA4447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45CAB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C45CAB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AA4447" w:rsidRPr="00C17915" w:rsidRDefault="00AA4447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AA4447" w:rsidRPr="00C17915" w:rsidTr="00E9167C">
        <w:trPr>
          <w:cantSplit/>
          <w:trHeight w:val="1134"/>
          <w:tblHeader/>
        </w:trPr>
        <w:tc>
          <w:tcPr>
            <w:tcW w:w="1425" w:type="pct"/>
            <w:gridSpan w:val="2"/>
            <w:vMerge/>
          </w:tcPr>
          <w:p w:rsidR="00AA4447" w:rsidRPr="00C17915" w:rsidRDefault="00AA4447" w:rsidP="009F4952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vMerge/>
          </w:tcPr>
          <w:p w:rsidR="00AA4447" w:rsidRPr="00C17915" w:rsidRDefault="00AA4447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AA4447" w:rsidRPr="00C17915" w:rsidRDefault="00AA4447" w:rsidP="009F495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AA4447" w:rsidRPr="00C17915" w:rsidRDefault="00AA4447" w:rsidP="009F4952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AA4447" w:rsidRPr="00C17915" w:rsidRDefault="00AA4447" w:rsidP="009F495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3" w:type="pct"/>
            <w:textDirection w:val="btLr"/>
            <w:vAlign w:val="center"/>
          </w:tcPr>
          <w:p w:rsidR="00AA4447" w:rsidRPr="00C17915" w:rsidRDefault="00AA4447" w:rsidP="009F4952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3" w:type="pct"/>
            <w:vMerge/>
            <w:textDirection w:val="btLr"/>
          </w:tcPr>
          <w:p w:rsidR="00AA4447" w:rsidRPr="00C45CAB" w:rsidRDefault="00AA4447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A4447" w:rsidRPr="00C45CAB" w:rsidRDefault="00AA4447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AA4447" w:rsidRPr="00C17915" w:rsidRDefault="00AA4447" w:rsidP="009F4952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AA4447" w:rsidRPr="00C17915" w:rsidRDefault="00AA4447" w:rsidP="009F4952">
            <w:pPr>
              <w:pStyle w:val="Style14"/>
              <w:widowControl/>
              <w:jc w:val="center"/>
            </w:pPr>
          </w:p>
        </w:tc>
      </w:tr>
      <w:tr w:rsidR="00AA4447" w:rsidRPr="00C17915" w:rsidTr="00E9167C">
        <w:trPr>
          <w:trHeight w:val="268"/>
        </w:trPr>
        <w:tc>
          <w:tcPr>
            <w:tcW w:w="1425" w:type="pct"/>
            <w:gridSpan w:val="2"/>
          </w:tcPr>
          <w:p w:rsidR="00AA4447" w:rsidRPr="007B4C2A" w:rsidRDefault="00AA4447" w:rsidP="002D079C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 Основы т</w:t>
            </w:r>
            <w:r w:rsidRPr="007B4C2A">
              <w:rPr>
                <w:sz w:val="20"/>
              </w:rPr>
              <w:t>еории физического воспитания дошк</w:t>
            </w:r>
            <w:r w:rsidRPr="007B4C2A">
              <w:rPr>
                <w:sz w:val="20"/>
              </w:rPr>
              <w:t>о</w:t>
            </w:r>
            <w:r w:rsidRPr="007B4C2A">
              <w:rPr>
                <w:sz w:val="20"/>
              </w:rPr>
              <w:t>льников</w:t>
            </w:r>
          </w:p>
        </w:tc>
        <w:tc>
          <w:tcPr>
            <w:tcW w:w="187" w:type="pct"/>
          </w:tcPr>
          <w:p w:rsidR="00AA4447" w:rsidRPr="00655151" w:rsidRDefault="00AA4447" w:rsidP="002D079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2D0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2D0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2D0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C45CAB" w:rsidRDefault="00AA4447" w:rsidP="002D079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4" w:type="pct"/>
          </w:tcPr>
          <w:p w:rsidR="00AA4447" w:rsidRPr="00C45CAB" w:rsidRDefault="00AA4447" w:rsidP="002D079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</w:p>
        </w:tc>
        <w:tc>
          <w:tcPr>
            <w:tcW w:w="973" w:type="pct"/>
          </w:tcPr>
          <w:p w:rsidR="00AA4447" w:rsidRPr="00DA2601" w:rsidRDefault="00AA4447" w:rsidP="002D079C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1" w:type="pct"/>
          </w:tcPr>
          <w:p w:rsidR="00AA4447" w:rsidRPr="009100C9" w:rsidRDefault="00AA4447" w:rsidP="002D079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A4447" w:rsidRPr="00C17915" w:rsidRDefault="00AA4447" w:rsidP="002D079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17915" w:rsidTr="00E9167C">
        <w:trPr>
          <w:trHeight w:val="422"/>
        </w:trPr>
        <w:tc>
          <w:tcPr>
            <w:tcW w:w="1425" w:type="pct"/>
            <w:gridSpan w:val="2"/>
          </w:tcPr>
          <w:p w:rsidR="00AA4447" w:rsidRPr="007B4C2A" w:rsidRDefault="00AA4447" w:rsidP="002D079C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1.1 Предмет, цель, задачи,  методы, средства физ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 xml:space="preserve">ческого воспитания дошкольников. </w:t>
            </w:r>
          </w:p>
        </w:tc>
        <w:tc>
          <w:tcPr>
            <w:tcW w:w="187" w:type="pct"/>
          </w:tcPr>
          <w:p w:rsidR="00AA4447" w:rsidRPr="00655151" w:rsidRDefault="00AA4447" w:rsidP="002D079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E9167C" w:rsidRDefault="00AA4447" w:rsidP="002D079C">
            <w:pPr>
              <w:pStyle w:val="Style14"/>
              <w:widowControl/>
              <w:ind w:firstLine="0"/>
              <w:jc w:val="center"/>
            </w:pPr>
            <w:r w:rsidRPr="00E9167C">
              <w:t>0,5</w:t>
            </w:r>
          </w:p>
        </w:tc>
        <w:tc>
          <w:tcPr>
            <w:tcW w:w="220" w:type="pct"/>
          </w:tcPr>
          <w:p w:rsidR="00AA4447" w:rsidRPr="00E9167C" w:rsidRDefault="00AA4447" w:rsidP="002D07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AA4447" w:rsidRPr="00E9167C" w:rsidRDefault="00AA4447" w:rsidP="002D079C">
            <w:pPr>
              <w:pStyle w:val="Style14"/>
              <w:widowControl/>
              <w:ind w:firstLine="0"/>
              <w:jc w:val="center"/>
            </w:pPr>
            <w:r w:rsidRPr="00E9167C">
              <w:t>-</w:t>
            </w:r>
          </w:p>
        </w:tc>
        <w:tc>
          <w:tcPr>
            <w:tcW w:w="333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  <w:jc w:val="center"/>
            </w:pPr>
            <w:r w:rsidRPr="00427A76">
              <w:t>2</w:t>
            </w:r>
          </w:p>
        </w:tc>
        <w:tc>
          <w:tcPr>
            <w:tcW w:w="1074" w:type="pct"/>
          </w:tcPr>
          <w:p w:rsidR="00AA4447" w:rsidRPr="00724D20" w:rsidRDefault="00AA4447" w:rsidP="002D079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2D079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2D079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2D079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2D079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2D079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2D079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2D079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A4447" w:rsidRPr="00C17915" w:rsidRDefault="00AA4447" w:rsidP="002D079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17915" w:rsidTr="00E9167C">
        <w:trPr>
          <w:trHeight w:val="422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 w:rsidRPr="007B4C2A">
              <w:rPr>
                <w:sz w:val="20"/>
              </w:rPr>
              <w:t xml:space="preserve">1.2. </w:t>
            </w:r>
            <w:r>
              <w:rPr>
                <w:sz w:val="20"/>
              </w:rPr>
              <w:t xml:space="preserve">Зарубежные системы физического воспитания детей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  <w:jc w:val="center"/>
            </w:pPr>
            <w:r w:rsidRPr="00427A76"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rPr>
                <w:sz w:val="20"/>
              </w:rPr>
              <w:t>ОПК-2-зун</w:t>
            </w:r>
          </w:p>
        </w:tc>
      </w:tr>
      <w:tr w:rsidR="00AA4447" w:rsidRPr="00C4657C" w:rsidTr="00E9167C">
        <w:trPr>
          <w:trHeight w:val="499"/>
        </w:trPr>
        <w:tc>
          <w:tcPr>
            <w:tcW w:w="1425" w:type="pct"/>
            <w:gridSpan w:val="2"/>
          </w:tcPr>
          <w:p w:rsidR="00AA4447" w:rsidRPr="00D83AD3" w:rsidRDefault="00AA4447" w:rsidP="00E9167C">
            <w:pPr>
              <w:ind w:firstLine="0"/>
              <w:rPr>
                <w:sz w:val="20"/>
              </w:rPr>
            </w:pPr>
            <w:r w:rsidRPr="00D83AD3">
              <w:rPr>
                <w:sz w:val="20"/>
              </w:rPr>
              <w:t xml:space="preserve">1.3 </w:t>
            </w:r>
            <w:r>
              <w:rPr>
                <w:sz w:val="20"/>
              </w:rPr>
              <w:t>Отечественные системы физического воспит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ния детей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color w:val="C00000"/>
                <w:sz w:val="24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</w:pPr>
          </w:p>
        </w:tc>
      </w:tr>
      <w:tr w:rsidR="00AA4447" w:rsidRPr="00C17915" w:rsidTr="00E9167C">
        <w:trPr>
          <w:trHeight w:val="70"/>
        </w:trPr>
        <w:tc>
          <w:tcPr>
            <w:tcW w:w="1425" w:type="pct"/>
            <w:gridSpan w:val="2"/>
          </w:tcPr>
          <w:p w:rsidR="00AA4447" w:rsidRPr="00D83AD3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1.4. Нормативно-правовое регулирование системы физического воспитания детей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color w:val="C00000"/>
                <w:highlight w:val="yellow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</w:pPr>
          </w:p>
        </w:tc>
      </w:tr>
      <w:tr w:rsidR="00AA4447" w:rsidRPr="00C17915" w:rsidTr="00E9167C">
        <w:trPr>
          <w:trHeight w:val="499"/>
        </w:trPr>
        <w:tc>
          <w:tcPr>
            <w:tcW w:w="1425" w:type="pct"/>
            <w:gridSpan w:val="2"/>
          </w:tcPr>
          <w:p w:rsidR="00AA4447" w:rsidRPr="00B9758D" w:rsidRDefault="00AA4447" w:rsidP="002D079C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7" w:type="pct"/>
          </w:tcPr>
          <w:p w:rsidR="00AA4447" w:rsidRPr="00C17915" w:rsidRDefault="00AA4447" w:rsidP="002D0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AA4447" w:rsidRPr="00427A76" w:rsidRDefault="00AA4447" w:rsidP="002D079C">
            <w:pPr>
              <w:pStyle w:val="Style14"/>
              <w:widowControl/>
              <w:ind w:firstLine="0"/>
              <w:jc w:val="center"/>
              <w:rPr>
                <w:b/>
                <w:sz w:val="20"/>
              </w:rPr>
            </w:pPr>
            <w:r w:rsidRPr="00427A76">
              <w:rPr>
                <w:b/>
                <w:sz w:val="20"/>
              </w:rPr>
              <w:t>0,5</w:t>
            </w:r>
          </w:p>
        </w:tc>
        <w:tc>
          <w:tcPr>
            <w:tcW w:w="220" w:type="pct"/>
          </w:tcPr>
          <w:p w:rsidR="00AA4447" w:rsidRPr="00427A76" w:rsidRDefault="00AA4447" w:rsidP="002D079C">
            <w:pPr>
              <w:pStyle w:val="Style14"/>
              <w:widowControl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rPr>
                <w:b/>
                <w:sz w:val="20"/>
              </w:rPr>
            </w:pPr>
          </w:p>
        </w:tc>
        <w:tc>
          <w:tcPr>
            <w:tcW w:w="333" w:type="pct"/>
          </w:tcPr>
          <w:p w:rsidR="00AA4447" w:rsidRPr="00427A76" w:rsidRDefault="00AA4447" w:rsidP="002D079C">
            <w:pPr>
              <w:ind w:firstLine="0"/>
              <w:rPr>
                <w:b/>
                <w:sz w:val="20"/>
              </w:rPr>
            </w:pPr>
            <w:r w:rsidRPr="00427A76">
              <w:rPr>
                <w:b/>
                <w:sz w:val="20"/>
              </w:rPr>
              <w:t>8</w:t>
            </w:r>
          </w:p>
        </w:tc>
        <w:tc>
          <w:tcPr>
            <w:tcW w:w="1074" w:type="pct"/>
          </w:tcPr>
          <w:p w:rsidR="00AA4447" w:rsidRPr="00427A76" w:rsidRDefault="00AA4447" w:rsidP="002D079C">
            <w:pPr>
              <w:ind w:firstLine="0"/>
              <w:rPr>
                <w:b/>
                <w:sz w:val="20"/>
              </w:rPr>
            </w:pPr>
          </w:p>
        </w:tc>
        <w:tc>
          <w:tcPr>
            <w:tcW w:w="973" w:type="pct"/>
          </w:tcPr>
          <w:p w:rsidR="00AA4447" w:rsidRPr="00427A76" w:rsidRDefault="00AA4447" w:rsidP="002D079C">
            <w:pPr>
              <w:ind w:firstLine="0"/>
              <w:rPr>
                <w:b/>
                <w:sz w:val="20"/>
              </w:rPr>
            </w:pPr>
            <w:r w:rsidRPr="00427A76">
              <w:rPr>
                <w:b/>
                <w:sz w:val="20"/>
              </w:rPr>
              <w:t xml:space="preserve">Тестирование </w:t>
            </w:r>
          </w:p>
        </w:tc>
        <w:tc>
          <w:tcPr>
            <w:tcW w:w="371" w:type="pct"/>
          </w:tcPr>
          <w:p w:rsidR="00AA4447" w:rsidRPr="00C17915" w:rsidRDefault="00AA4447" w:rsidP="002D079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17915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2D079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 Основы обучения, воспитания и развития в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цессе физического воспитания  </w:t>
            </w:r>
          </w:p>
        </w:tc>
        <w:tc>
          <w:tcPr>
            <w:tcW w:w="187" w:type="pct"/>
          </w:tcPr>
          <w:p w:rsidR="00AA4447" w:rsidRPr="00655151" w:rsidRDefault="00AA4447" w:rsidP="002D079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2D0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2D0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2D079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C45CAB" w:rsidRDefault="00AA4447" w:rsidP="002D079C">
            <w:pPr>
              <w:ind w:firstLine="0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</w:p>
        </w:tc>
        <w:tc>
          <w:tcPr>
            <w:tcW w:w="1074" w:type="pct"/>
          </w:tcPr>
          <w:p w:rsidR="00AA4447" w:rsidRPr="00C45CAB" w:rsidRDefault="00AA4447" w:rsidP="002D079C">
            <w:pPr>
              <w:ind w:firstLine="0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</w:p>
        </w:tc>
        <w:tc>
          <w:tcPr>
            <w:tcW w:w="973" w:type="pct"/>
          </w:tcPr>
          <w:p w:rsidR="00AA4447" w:rsidRPr="00DA2601" w:rsidRDefault="00AA4447" w:rsidP="002D079C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1" w:type="pct"/>
          </w:tcPr>
          <w:p w:rsidR="00AA4447" w:rsidRPr="00C17915" w:rsidRDefault="00AA4447" w:rsidP="002D079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4657C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2.1Возрастные особенности развития ребенка от рождения и до 7 лет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E9167C">
              <w:rPr>
                <w:sz w:val="20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AA4447" w:rsidRPr="00C4657C" w:rsidRDefault="00AA4447" w:rsidP="00E9167C">
            <w:pPr>
              <w:pStyle w:val="Style14"/>
              <w:widowControl/>
              <w:ind w:firstLine="0"/>
              <w:jc w:val="left"/>
            </w:pPr>
          </w:p>
        </w:tc>
      </w:tr>
      <w:tr w:rsidR="00AA4447" w:rsidRPr="004F39A3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2.2Двигательные умения и навыки: этапы обучения и закономерности формирования 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4F39A3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4F39A3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4F39A3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27A76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ПК-4-зун</w:t>
            </w:r>
          </w:p>
        </w:tc>
      </w:tr>
      <w:tr w:rsidR="00AA4447" w:rsidRPr="00C17915" w:rsidTr="00E9167C">
        <w:trPr>
          <w:trHeight w:val="268"/>
        </w:trPr>
        <w:tc>
          <w:tcPr>
            <w:tcW w:w="1425" w:type="pct"/>
            <w:gridSpan w:val="2"/>
          </w:tcPr>
          <w:p w:rsidR="00AA4447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2.3 Методика развития физических качеств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E9167C" w:rsidRDefault="00AA4447" w:rsidP="00E9167C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 w:rsidRPr="00E9167C">
              <w:rPr>
                <w:sz w:val="20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E9167C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E9167C">
              <w:rPr>
                <w:sz w:val="20"/>
              </w:rPr>
              <w:t>работа с электронными библиот</w:t>
            </w:r>
            <w:r w:rsidRPr="00E9167C">
              <w:rPr>
                <w:sz w:val="20"/>
              </w:rPr>
              <w:t>е</w:t>
            </w:r>
            <w:r w:rsidRPr="00E9167C">
              <w:rPr>
                <w:sz w:val="20"/>
              </w:rPr>
              <w:t>ками.</w:t>
            </w:r>
          </w:p>
          <w:p w:rsidR="00AA4447" w:rsidRPr="00E9167C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</w:pPr>
            <w:r>
              <w:t>ПК-4-зун</w:t>
            </w:r>
          </w:p>
        </w:tc>
      </w:tr>
      <w:tr w:rsidR="00AA4447" w:rsidRPr="00C17915" w:rsidTr="00E9167C">
        <w:trPr>
          <w:trHeight w:val="422"/>
        </w:trPr>
        <w:tc>
          <w:tcPr>
            <w:tcW w:w="1425" w:type="pct"/>
            <w:gridSpan w:val="2"/>
          </w:tcPr>
          <w:p w:rsidR="00AA4447" w:rsidRPr="00B9758D" w:rsidRDefault="00AA4447" w:rsidP="00E9167C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7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E9167C" w:rsidRDefault="00AA4447" w:rsidP="00E9167C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 w:rsidRPr="00E9167C">
              <w:rPr>
                <w:sz w:val="20"/>
              </w:rPr>
              <w:t>6</w:t>
            </w:r>
          </w:p>
        </w:tc>
        <w:tc>
          <w:tcPr>
            <w:tcW w:w="1074" w:type="pct"/>
          </w:tcPr>
          <w:p w:rsidR="00AA4447" w:rsidRPr="00E9167C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3" w:type="pct"/>
          </w:tcPr>
          <w:p w:rsidR="00AA4447" w:rsidRPr="00E9167C" w:rsidRDefault="00AA4447" w:rsidP="00E9167C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 w:rsidRPr="00E9167C">
              <w:rPr>
                <w:sz w:val="20"/>
              </w:rPr>
              <w:t xml:space="preserve">Тестирование </w:t>
            </w: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17915" w:rsidTr="00E9167C">
        <w:trPr>
          <w:trHeight w:val="422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 Формы организации физического воспитания в ДОУ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</w:p>
        </w:tc>
        <w:tc>
          <w:tcPr>
            <w:tcW w:w="1074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3" w:type="pct"/>
          </w:tcPr>
          <w:p w:rsidR="00AA4447" w:rsidRPr="003622D7" w:rsidRDefault="00AA4447" w:rsidP="00E9167C">
            <w:pPr>
              <w:ind w:firstLine="0"/>
              <w:rPr>
                <w:i/>
                <w:color w:val="C00000"/>
              </w:rPr>
            </w:pP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4657C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3.1 Физкультурные занятия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20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427A76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ОПК-1-зун</w:t>
            </w:r>
          </w:p>
          <w:p w:rsidR="00AA4447" w:rsidRPr="00C4657C" w:rsidRDefault="00AA4447" w:rsidP="00E9167C">
            <w:pPr>
              <w:pStyle w:val="Style14"/>
              <w:widowControl/>
              <w:ind w:firstLine="0"/>
              <w:jc w:val="left"/>
            </w:pPr>
          </w:p>
        </w:tc>
      </w:tr>
      <w:tr w:rsidR="00AA4447" w:rsidRPr="00C17915" w:rsidTr="00E9167C">
        <w:trPr>
          <w:trHeight w:val="70"/>
        </w:trPr>
        <w:tc>
          <w:tcPr>
            <w:tcW w:w="1425" w:type="pct"/>
            <w:gridSpan w:val="2"/>
          </w:tcPr>
          <w:p w:rsidR="00AA4447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3.2 Утренняя гимнастика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</w:pPr>
          </w:p>
          <w:p w:rsidR="00AA4447" w:rsidRPr="00427A76" w:rsidRDefault="00AA4447" w:rsidP="00427A76">
            <w:r w:rsidRPr="00427A76"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ОПК-1-зун</w:t>
            </w:r>
          </w:p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</w:pPr>
          </w:p>
        </w:tc>
      </w:tr>
      <w:tr w:rsidR="00AA4447" w:rsidRPr="00C17915" w:rsidTr="00E9167C">
        <w:trPr>
          <w:trHeight w:val="499"/>
        </w:trPr>
        <w:tc>
          <w:tcPr>
            <w:tcW w:w="1425" w:type="pct"/>
            <w:gridSpan w:val="2"/>
          </w:tcPr>
          <w:p w:rsidR="00AA4447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3.3 Малые формы физкультурных занятий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3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</w:pPr>
            <w:r w:rsidRPr="00427A76"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ОПК-1-зун</w:t>
            </w:r>
          </w:p>
          <w:p w:rsidR="00AA4447" w:rsidRPr="00C17915" w:rsidRDefault="00AA4447" w:rsidP="00E9167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17915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3.4 Физкультурно-оздоровительные и спортивные, досуговые  мероприятия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20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</w:pPr>
            <w:r w:rsidRPr="00427A76">
              <w:t>2/2</w:t>
            </w:r>
            <w:r>
              <w:t>И</w:t>
            </w:r>
          </w:p>
        </w:tc>
        <w:tc>
          <w:tcPr>
            <w:tcW w:w="333" w:type="pct"/>
          </w:tcPr>
          <w:p w:rsidR="00AA4447" w:rsidRPr="00E9167C" w:rsidRDefault="00AA4447" w:rsidP="00E9167C">
            <w:pPr>
              <w:ind w:firstLine="0"/>
              <w:rPr>
                <w:sz w:val="20"/>
              </w:rPr>
            </w:pPr>
            <w:r w:rsidRPr="00E9167C">
              <w:rPr>
                <w:sz w:val="20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9100C9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ОПК-1-зун</w:t>
            </w:r>
          </w:p>
          <w:p w:rsidR="00AA4447" w:rsidRPr="00C17915" w:rsidRDefault="00AA4447" w:rsidP="00E9167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A4447" w:rsidRPr="00C4657C" w:rsidTr="00E9167C">
        <w:trPr>
          <w:trHeight w:val="499"/>
        </w:trPr>
        <w:tc>
          <w:tcPr>
            <w:tcW w:w="1425" w:type="pct"/>
            <w:gridSpan w:val="2"/>
          </w:tcPr>
          <w:p w:rsidR="00AA4447" w:rsidRPr="00B9758D" w:rsidRDefault="00AA4447" w:rsidP="00E9167C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7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20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 w:rsidRPr="00E9167C">
              <w:rPr>
                <w:b/>
                <w:sz w:val="20"/>
              </w:rPr>
              <w:t>8</w:t>
            </w:r>
          </w:p>
        </w:tc>
        <w:tc>
          <w:tcPr>
            <w:tcW w:w="1074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9167C">
              <w:rPr>
                <w:b/>
              </w:rPr>
              <w:t xml:space="preserve">Тестирование </w:t>
            </w:r>
          </w:p>
        </w:tc>
        <w:tc>
          <w:tcPr>
            <w:tcW w:w="371" w:type="pct"/>
          </w:tcPr>
          <w:p w:rsidR="00AA4447" w:rsidRPr="00C4657C" w:rsidRDefault="00AA4447" w:rsidP="00E9167C">
            <w:pPr>
              <w:pStyle w:val="Style14"/>
              <w:widowControl/>
              <w:ind w:firstLine="0"/>
              <w:jc w:val="left"/>
            </w:pPr>
          </w:p>
        </w:tc>
      </w:tr>
      <w:tr w:rsidR="00AA4447" w:rsidRPr="00BC3527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B4C2A">
              <w:rPr>
                <w:sz w:val="20"/>
                <w:szCs w:val="20"/>
              </w:rPr>
              <w:t xml:space="preserve"> Методика физического воспитания детей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BC3527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BC3527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BC3527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</w:p>
        </w:tc>
        <w:tc>
          <w:tcPr>
            <w:tcW w:w="1074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3" w:type="pct"/>
          </w:tcPr>
          <w:p w:rsidR="00AA4447" w:rsidRPr="00BC3527" w:rsidRDefault="00AA4447" w:rsidP="00E9167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</w:rPr>
            </w:pPr>
          </w:p>
        </w:tc>
        <w:tc>
          <w:tcPr>
            <w:tcW w:w="371" w:type="pct"/>
          </w:tcPr>
          <w:p w:rsidR="00AA4447" w:rsidRPr="00BC3527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A4447" w:rsidRPr="00C17915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4.1 Методика физического воспитания ребенка первого года жизни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E9167C">
              <w:rPr>
                <w:sz w:val="20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ПК-4-з</w:t>
            </w:r>
          </w:p>
        </w:tc>
      </w:tr>
      <w:tr w:rsidR="00AA4447" w:rsidRPr="00C17915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4.2 Методика физического воспитания ребенка второго и третьего года жизни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E9167C">
              <w:rPr>
                <w:sz w:val="20"/>
              </w:rPr>
              <w:t>0,</w:t>
            </w:r>
            <w:r>
              <w:rPr>
                <w:sz w:val="20"/>
              </w:rPr>
              <w:t>2</w:t>
            </w:r>
            <w:r w:rsidRPr="00E9167C">
              <w:rPr>
                <w:sz w:val="20"/>
              </w:rPr>
              <w:t>5</w:t>
            </w:r>
          </w:p>
        </w:tc>
        <w:tc>
          <w:tcPr>
            <w:tcW w:w="220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</w:p>
        </w:tc>
        <w:tc>
          <w:tcPr>
            <w:tcW w:w="22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E9167C">
              <w:rPr>
                <w:sz w:val="20"/>
              </w:rPr>
              <w:t>1</w:t>
            </w: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E9167C">
              <w:rPr>
                <w:sz w:val="20"/>
              </w:rPr>
              <w:t>4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подготовка к </w:t>
            </w:r>
            <w:r>
              <w:rPr>
                <w:sz w:val="20"/>
              </w:rPr>
              <w:t>практическому</w:t>
            </w:r>
            <w:r w:rsidRPr="00724D20">
              <w:rPr>
                <w:sz w:val="20"/>
              </w:rPr>
              <w:t xml:space="preserve">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нятию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-методической</w:t>
            </w:r>
            <w:r w:rsidRPr="00724D20">
              <w:rPr>
                <w:sz w:val="20"/>
              </w:rPr>
              <w:t xml:space="preserve"> литерат</w:t>
            </w:r>
            <w:r w:rsidRPr="00724D20">
              <w:rPr>
                <w:sz w:val="20"/>
              </w:rPr>
              <w:t>у</w:t>
            </w:r>
            <w:r w:rsidRPr="00724D20">
              <w:rPr>
                <w:sz w:val="20"/>
              </w:rPr>
              <w:t>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подготовка к проведению занятий по ранее составленным планам-конспектам физкультурных занятий , утренней гимнастики;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A4447" w:rsidRDefault="00AA4447" w:rsidP="00E9167C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физкультурного зан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>тия, утренней гимнастики</w:t>
            </w: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ПК-4-зун</w:t>
            </w:r>
          </w:p>
        </w:tc>
      </w:tr>
      <w:tr w:rsidR="00AA4447" w:rsidRPr="00C17915" w:rsidTr="00E9167C">
        <w:trPr>
          <w:trHeight w:val="499"/>
        </w:trPr>
        <w:tc>
          <w:tcPr>
            <w:tcW w:w="1425" w:type="pct"/>
            <w:gridSpan w:val="2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4.3 М</w:t>
            </w:r>
            <w:r w:rsidRPr="00502448">
              <w:rPr>
                <w:sz w:val="20"/>
              </w:rPr>
              <w:t xml:space="preserve">етодика проведения физкультурных занятий с детьми младшего дошкольного возраста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E9167C">
              <w:rPr>
                <w:sz w:val="20"/>
              </w:rPr>
              <w:t>0,</w:t>
            </w:r>
            <w:r>
              <w:rPr>
                <w:sz w:val="20"/>
              </w:rPr>
              <w:t>2</w:t>
            </w:r>
            <w:r w:rsidRPr="00E9167C">
              <w:rPr>
                <w:sz w:val="20"/>
              </w:rPr>
              <w:t>5</w:t>
            </w:r>
          </w:p>
        </w:tc>
        <w:tc>
          <w:tcPr>
            <w:tcW w:w="220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</w:p>
        </w:tc>
        <w:tc>
          <w:tcPr>
            <w:tcW w:w="22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E9167C">
              <w:rPr>
                <w:sz w:val="20"/>
              </w:rPr>
              <w:t>1</w:t>
            </w: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E9167C">
              <w:rPr>
                <w:sz w:val="20"/>
              </w:rPr>
              <w:t>4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подготовка к </w:t>
            </w:r>
            <w:r>
              <w:rPr>
                <w:sz w:val="20"/>
              </w:rPr>
              <w:t>практическому</w:t>
            </w:r>
            <w:r w:rsidRPr="00724D20">
              <w:rPr>
                <w:sz w:val="20"/>
              </w:rPr>
              <w:t xml:space="preserve">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нятию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-методической</w:t>
            </w:r>
            <w:r w:rsidRPr="00724D20">
              <w:rPr>
                <w:sz w:val="20"/>
              </w:rPr>
              <w:t xml:space="preserve"> литерат</w:t>
            </w:r>
            <w:r w:rsidRPr="00724D20">
              <w:rPr>
                <w:sz w:val="20"/>
              </w:rPr>
              <w:t>у</w:t>
            </w:r>
            <w:r w:rsidRPr="00724D20">
              <w:rPr>
                <w:sz w:val="20"/>
              </w:rPr>
              <w:t>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подготовка к проведению занятий по ранее составленным планам-конспектам физкультурных занятий , утренней гимнастики;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A4447" w:rsidRDefault="00AA4447" w:rsidP="00E9167C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физкультурного зан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>тия, утренней гимнастики</w:t>
            </w: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ПК-4-зун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4.4 </w:t>
            </w:r>
            <w:r w:rsidRPr="00502448">
              <w:rPr>
                <w:sz w:val="20"/>
              </w:rPr>
              <w:t xml:space="preserve">Методика проведения физкультурных занятий с детьми среднего дошкольного возраста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E9167C">
              <w:rPr>
                <w:sz w:val="20"/>
              </w:rPr>
              <w:t>0,5</w:t>
            </w:r>
          </w:p>
        </w:tc>
        <w:tc>
          <w:tcPr>
            <w:tcW w:w="220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</w:p>
        </w:tc>
        <w:tc>
          <w:tcPr>
            <w:tcW w:w="223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E9167C">
              <w:rPr>
                <w:sz w:val="20"/>
              </w:rPr>
              <w:t>4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подготовка к </w:t>
            </w:r>
            <w:r>
              <w:rPr>
                <w:sz w:val="20"/>
              </w:rPr>
              <w:t>практическому</w:t>
            </w:r>
            <w:r w:rsidRPr="00724D20">
              <w:rPr>
                <w:sz w:val="20"/>
              </w:rPr>
              <w:t xml:space="preserve">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нятию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-методической</w:t>
            </w:r>
            <w:r w:rsidRPr="00724D20">
              <w:rPr>
                <w:sz w:val="20"/>
              </w:rPr>
              <w:t xml:space="preserve"> литерат</w:t>
            </w:r>
            <w:r w:rsidRPr="00724D20">
              <w:rPr>
                <w:sz w:val="20"/>
              </w:rPr>
              <w:t>у</w:t>
            </w:r>
            <w:r w:rsidRPr="00724D20">
              <w:rPr>
                <w:sz w:val="20"/>
              </w:rPr>
              <w:t>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подготовка к проведению занятий по ранее составленным планам-конспектам физкультурных занятий , утренней гимнастики;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A4447" w:rsidRDefault="00AA4447" w:rsidP="00E9167C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физкультурного зан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>тия, утренней гимнастики</w:t>
            </w: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ПК-4-зун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7B4C2A" w:rsidRDefault="00AA4447" w:rsidP="00E9167C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4.5 </w:t>
            </w:r>
            <w:r w:rsidRPr="00502448">
              <w:rPr>
                <w:sz w:val="20"/>
              </w:rPr>
              <w:t xml:space="preserve">Методика проведения физкультурных занятий с детьми старшего дошкольного возраста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E9167C">
              <w:rPr>
                <w:sz w:val="20"/>
              </w:rPr>
              <w:t>0,5</w:t>
            </w:r>
          </w:p>
        </w:tc>
        <w:tc>
          <w:tcPr>
            <w:tcW w:w="220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</w:p>
        </w:tc>
        <w:tc>
          <w:tcPr>
            <w:tcW w:w="223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333" w:type="pct"/>
          </w:tcPr>
          <w:p w:rsidR="00AA4447" w:rsidRPr="00E9167C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E9167C">
              <w:rPr>
                <w:sz w:val="20"/>
              </w:rPr>
              <w:t>4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подготовка к </w:t>
            </w:r>
            <w:r>
              <w:rPr>
                <w:sz w:val="20"/>
              </w:rPr>
              <w:t>практическому</w:t>
            </w:r>
            <w:r w:rsidRPr="00724D20">
              <w:rPr>
                <w:sz w:val="20"/>
              </w:rPr>
              <w:t xml:space="preserve">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нятию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-методической</w:t>
            </w:r>
            <w:r w:rsidRPr="00724D20">
              <w:rPr>
                <w:sz w:val="20"/>
              </w:rPr>
              <w:t xml:space="preserve"> литерат</w:t>
            </w:r>
            <w:r w:rsidRPr="00724D20">
              <w:rPr>
                <w:sz w:val="20"/>
              </w:rPr>
              <w:t>у</w:t>
            </w:r>
            <w:r w:rsidRPr="00724D20">
              <w:rPr>
                <w:sz w:val="20"/>
              </w:rPr>
              <w:t>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подготовка к проведению занятий по ранее составленным планам-конспектам физкультурных занятий, утренней гимнастики;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A4447" w:rsidRDefault="00AA4447" w:rsidP="00E9167C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физкультурного зан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>тия, утренней гимнастики</w:t>
            </w: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ПК-4-зун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502448" w:rsidRDefault="00AA4447" w:rsidP="00E9167C">
            <w:pPr>
              <w:widowControl/>
              <w:numPr>
                <w:ilvl w:val="1"/>
                <w:numId w:val="5"/>
              </w:numPr>
              <w:tabs>
                <w:tab w:val="clear" w:pos="360"/>
                <w:tab w:val="num" w:pos="-108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Методика проведения занятий с детьми с нарушением в развитии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E9167C">
              <w:rPr>
                <w:sz w:val="20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ПК-4-зун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B9758D" w:rsidRDefault="00AA4447" w:rsidP="00E9167C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7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7A76">
              <w:rPr>
                <w:b/>
              </w:rPr>
              <w:t>1,5</w:t>
            </w:r>
          </w:p>
        </w:tc>
        <w:tc>
          <w:tcPr>
            <w:tcW w:w="220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33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7A76">
              <w:rPr>
                <w:b/>
              </w:rPr>
              <w:t>20</w:t>
            </w:r>
          </w:p>
        </w:tc>
        <w:tc>
          <w:tcPr>
            <w:tcW w:w="1074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7A76">
              <w:rPr>
                <w:b/>
              </w:rPr>
              <w:t>Тестирование</w:t>
            </w: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 Планирование и организация работы по физич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скому воспитанию в ДОУ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1074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5.1 </w:t>
            </w:r>
            <w:r w:rsidRPr="00502448">
              <w:rPr>
                <w:sz w:val="20"/>
              </w:rPr>
              <w:t xml:space="preserve">Перспективное планирование образовательной деятельности детей </w:t>
            </w:r>
            <w:r>
              <w:rPr>
                <w:sz w:val="20"/>
              </w:rPr>
              <w:t xml:space="preserve">дошкольного возраста </w:t>
            </w:r>
            <w:r w:rsidRPr="00502448">
              <w:rPr>
                <w:sz w:val="20"/>
              </w:rPr>
              <w:t>по н</w:t>
            </w:r>
            <w:r w:rsidRPr="00502448">
              <w:rPr>
                <w:sz w:val="20"/>
              </w:rPr>
              <w:t>а</w:t>
            </w:r>
            <w:r w:rsidRPr="00502448">
              <w:rPr>
                <w:sz w:val="20"/>
              </w:rPr>
              <w:t xml:space="preserve">правлению «Физическое развитие»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ПК-1-зун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5.2 </w:t>
            </w:r>
            <w:r w:rsidRPr="00502448">
              <w:rPr>
                <w:sz w:val="20"/>
              </w:rPr>
              <w:t>Блочное планирование образовательной де</w:t>
            </w:r>
            <w:r w:rsidRPr="00502448">
              <w:rPr>
                <w:sz w:val="20"/>
              </w:rPr>
              <w:t>я</w:t>
            </w:r>
            <w:r w:rsidRPr="00502448">
              <w:rPr>
                <w:sz w:val="20"/>
              </w:rPr>
              <w:t xml:space="preserve">тельности детей </w:t>
            </w:r>
            <w:r>
              <w:rPr>
                <w:sz w:val="20"/>
              </w:rPr>
              <w:t xml:space="preserve">дошкольного возраста </w:t>
            </w:r>
            <w:r w:rsidRPr="00502448">
              <w:rPr>
                <w:sz w:val="20"/>
              </w:rPr>
              <w:t>по напра</w:t>
            </w:r>
            <w:r w:rsidRPr="00502448">
              <w:rPr>
                <w:sz w:val="20"/>
              </w:rPr>
              <w:t>в</w:t>
            </w:r>
            <w:r w:rsidRPr="00502448">
              <w:rPr>
                <w:sz w:val="20"/>
              </w:rPr>
              <w:t>лению «Физическое развитие</w:t>
            </w:r>
            <w:r>
              <w:rPr>
                <w:sz w:val="20"/>
              </w:rPr>
              <w:t>»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845AD">
              <w:t>ПК-1-зун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7B4C2A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5.3 </w:t>
            </w:r>
            <w:r w:rsidRPr="00502448">
              <w:rPr>
                <w:sz w:val="20"/>
              </w:rPr>
              <w:t xml:space="preserve">Оперативное планирование образовательной деятельности детей </w:t>
            </w:r>
            <w:r>
              <w:rPr>
                <w:sz w:val="20"/>
              </w:rPr>
              <w:t xml:space="preserve">дошкольного возраста </w:t>
            </w:r>
            <w:r w:rsidRPr="00502448">
              <w:rPr>
                <w:sz w:val="20"/>
              </w:rPr>
              <w:t>по н</w:t>
            </w:r>
            <w:r w:rsidRPr="00502448">
              <w:rPr>
                <w:sz w:val="20"/>
              </w:rPr>
              <w:t>а</w:t>
            </w:r>
            <w:r w:rsidRPr="00502448">
              <w:rPr>
                <w:sz w:val="20"/>
              </w:rPr>
              <w:t>правлению «Физическое развитие»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427A76">
              <w:rPr>
                <w:sz w:val="20"/>
              </w:rPr>
              <w:t>4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845AD">
              <w:t>ПК-1-зун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5.4 Контроль за физическим развитием ребенка </w:t>
            </w:r>
          </w:p>
        </w:tc>
        <w:tc>
          <w:tcPr>
            <w:tcW w:w="187" w:type="pct"/>
          </w:tcPr>
          <w:p w:rsidR="00AA4447" w:rsidRPr="00655151" w:rsidRDefault="00AA4447" w:rsidP="00E9167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655151">
              <w:rPr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0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2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3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left"/>
              <w:rPr>
                <w:sz w:val="20"/>
                <w:lang w:val="en-US"/>
              </w:rPr>
            </w:pPr>
            <w:r w:rsidRPr="00427A76">
              <w:rPr>
                <w:sz w:val="20"/>
              </w:rPr>
              <w:t>4,</w:t>
            </w:r>
            <w:r>
              <w:rPr>
                <w:sz w:val="20"/>
                <w:lang w:val="en-US"/>
              </w:rPr>
              <w:t>4</w:t>
            </w:r>
          </w:p>
        </w:tc>
        <w:tc>
          <w:tcPr>
            <w:tcW w:w="1074" w:type="pct"/>
          </w:tcPr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A4447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литературы.;</w:t>
            </w:r>
          </w:p>
          <w:p w:rsidR="00AA4447" w:rsidRPr="00724D20" w:rsidRDefault="00AA4447" w:rsidP="00E9167C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 xml:space="preserve">сравнение зарубежных </w:t>
            </w:r>
            <w:r>
              <w:rPr>
                <w:sz w:val="20"/>
              </w:rPr>
              <w:t xml:space="preserve">систем физического </w:t>
            </w:r>
            <w:r w:rsidRPr="00724D20">
              <w:rPr>
                <w:sz w:val="20"/>
              </w:rPr>
              <w:t>воспитания дошкольн</w:t>
            </w:r>
            <w:r w:rsidRPr="00724D20">
              <w:rPr>
                <w:sz w:val="20"/>
              </w:rPr>
              <w:t>и</w:t>
            </w:r>
            <w:r w:rsidRPr="00724D20">
              <w:rPr>
                <w:sz w:val="20"/>
              </w:rPr>
              <w:t>ков</w:t>
            </w:r>
            <w:r>
              <w:rPr>
                <w:sz w:val="20"/>
              </w:rPr>
              <w:t>;</w:t>
            </w:r>
          </w:p>
          <w:p w:rsidR="00AA4447" w:rsidRPr="00724D20" w:rsidRDefault="00AA4447" w:rsidP="00E9167C">
            <w:pPr>
              <w:pStyle w:val="NormalWeb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библиот</w:t>
            </w:r>
            <w:r w:rsidRPr="00724D20">
              <w:t>е</w:t>
            </w:r>
            <w:r w:rsidRPr="00724D20">
              <w:t>ками</w:t>
            </w:r>
            <w:r>
              <w:t>.</w:t>
            </w:r>
          </w:p>
          <w:p w:rsidR="00AA4447" w:rsidRPr="00724D20" w:rsidRDefault="00AA4447" w:rsidP="00E9167C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3" w:type="pct"/>
          </w:tcPr>
          <w:p w:rsidR="00AA4447" w:rsidRPr="00724D20" w:rsidRDefault="00AA4447" w:rsidP="00E9167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Тестирование </w:t>
            </w:r>
          </w:p>
          <w:p w:rsidR="00AA4447" w:rsidRPr="00724D20" w:rsidRDefault="00AA4447" w:rsidP="00E9167C">
            <w:pPr>
              <w:ind w:firstLine="0"/>
              <w:rPr>
                <w:sz w:val="20"/>
              </w:rPr>
            </w:pPr>
          </w:p>
        </w:tc>
        <w:tc>
          <w:tcPr>
            <w:tcW w:w="371" w:type="pct"/>
          </w:tcPr>
          <w:p w:rsidR="00AA4447" w:rsidRPr="00A845AD" w:rsidRDefault="00AA4447" w:rsidP="00E9167C">
            <w:pPr>
              <w:pStyle w:val="Style14"/>
              <w:widowControl/>
              <w:ind w:firstLine="0"/>
              <w:jc w:val="left"/>
            </w:pPr>
            <w:r w:rsidRPr="00A845AD">
              <w:t>ПК-2-зун</w:t>
            </w: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B9758D" w:rsidRDefault="00AA4447" w:rsidP="00E9167C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разделу</w:t>
            </w:r>
          </w:p>
        </w:tc>
        <w:tc>
          <w:tcPr>
            <w:tcW w:w="187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1074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B9758D" w:rsidRDefault="00AA4447" w:rsidP="00E9167C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Итого по курсу </w:t>
            </w:r>
          </w:p>
        </w:tc>
        <w:tc>
          <w:tcPr>
            <w:tcW w:w="187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7A76">
              <w:rPr>
                <w:b/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DE187A" w:rsidRDefault="00AA4447" w:rsidP="00E9167C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0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Pr="00427A76">
              <w:rPr>
                <w:b/>
              </w:rPr>
              <w:t>/2И</w:t>
            </w:r>
          </w:p>
        </w:tc>
        <w:tc>
          <w:tcPr>
            <w:tcW w:w="333" w:type="pct"/>
          </w:tcPr>
          <w:p w:rsidR="00AA4447" w:rsidRPr="00427A76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7A76">
              <w:rPr>
                <w:b/>
              </w:rPr>
              <w:t>5</w:t>
            </w:r>
            <w:r>
              <w:rPr>
                <w:b/>
                <w:lang w:val="en-US"/>
              </w:rPr>
              <w:t>4</w:t>
            </w:r>
            <w:r w:rsidRPr="00427A76">
              <w:rPr>
                <w:b/>
              </w:rPr>
              <w:t>,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1074" w:type="pct"/>
          </w:tcPr>
          <w:p w:rsidR="00AA4447" w:rsidRPr="00C45CAB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3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Зачет с оценкой, тести</w:t>
            </w:r>
            <w:r>
              <w:rPr>
                <w:b/>
                <w:color w:val="C00000"/>
              </w:rPr>
              <w:t>р</w:t>
            </w:r>
            <w:r>
              <w:rPr>
                <w:b/>
                <w:color w:val="C00000"/>
              </w:rPr>
              <w:t>воание, защита курсовой работы</w:t>
            </w:r>
          </w:p>
        </w:tc>
        <w:tc>
          <w:tcPr>
            <w:tcW w:w="371" w:type="pct"/>
          </w:tcPr>
          <w:p w:rsidR="00AA4447" w:rsidRPr="00C17915" w:rsidRDefault="00AA4447" w:rsidP="00E9167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A4447" w:rsidRPr="00C17915" w:rsidTr="00E9167C">
        <w:trPr>
          <w:gridBefore w:val="1"/>
          <w:trHeight w:val="499"/>
        </w:trPr>
        <w:tc>
          <w:tcPr>
            <w:tcW w:w="1425" w:type="pct"/>
          </w:tcPr>
          <w:p w:rsidR="00AA4447" w:rsidRPr="00B9758D" w:rsidRDefault="00AA4447" w:rsidP="00427A76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дисциплине </w:t>
            </w:r>
          </w:p>
        </w:tc>
        <w:tc>
          <w:tcPr>
            <w:tcW w:w="187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7A76">
              <w:rPr>
                <w:b/>
                <w:lang w:val="en-US"/>
              </w:rPr>
              <w:t>III</w:t>
            </w:r>
          </w:p>
        </w:tc>
        <w:tc>
          <w:tcPr>
            <w:tcW w:w="194" w:type="pct"/>
          </w:tcPr>
          <w:p w:rsidR="00AA4447" w:rsidRPr="00DE187A" w:rsidRDefault="00AA4447" w:rsidP="00427A7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0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Pr="00427A76">
              <w:rPr>
                <w:b/>
              </w:rPr>
              <w:t>/2И</w:t>
            </w:r>
          </w:p>
        </w:tc>
        <w:tc>
          <w:tcPr>
            <w:tcW w:w="333" w:type="pct"/>
          </w:tcPr>
          <w:p w:rsidR="00AA4447" w:rsidRPr="00427A76" w:rsidRDefault="00AA4447" w:rsidP="00427A7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7A76">
              <w:rPr>
                <w:b/>
              </w:rPr>
              <w:t>5</w:t>
            </w:r>
            <w:r>
              <w:rPr>
                <w:b/>
                <w:lang w:val="en-US"/>
              </w:rPr>
              <w:t>4</w:t>
            </w:r>
            <w:r w:rsidRPr="00427A76">
              <w:rPr>
                <w:b/>
              </w:rPr>
              <w:t>,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1074" w:type="pct"/>
          </w:tcPr>
          <w:p w:rsidR="00AA4447" w:rsidRPr="00C45CAB" w:rsidRDefault="00AA4447" w:rsidP="00427A76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3" w:type="pct"/>
          </w:tcPr>
          <w:p w:rsidR="00AA4447" w:rsidRPr="00C17915" w:rsidRDefault="00AA4447" w:rsidP="00427A76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1" w:type="pct"/>
          </w:tcPr>
          <w:p w:rsidR="00AA4447" w:rsidRPr="00C17915" w:rsidRDefault="00AA4447" w:rsidP="00427A7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A4447" w:rsidRPr="0030679B" w:rsidRDefault="00AA4447" w:rsidP="008A2B78">
      <w:pPr>
        <w:rPr>
          <w:b/>
        </w:rPr>
      </w:pPr>
      <w:r w:rsidRPr="0030679B">
        <w:rPr>
          <w:rStyle w:val="FontStyle18"/>
          <w:b w:val="0"/>
          <w:bCs/>
          <w:sz w:val="24"/>
        </w:rPr>
        <w:t xml:space="preserve">И – в том числе, </w:t>
      </w:r>
      <w:r w:rsidRPr="0030679B">
        <w:rPr>
          <w:highlight w:val="yellow"/>
        </w:rPr>
        <w:t>часы, отведенные на работу в интерактивной форме</w:t>
      </w:r>
      <w:r w:rsidRPr="0030679B">
        <w:t>.</w:t>
      </w:r>
    </w:p>
    <w:p w:rsidR="00AA4447" w:rsidRPr="00C17915" w:rsidRDefault="00AA4447" w:rsidP="008531ED">
      <w:pPr>
        <w:rPr>
          <w:rStyle w:val="FontStyle20"/>
          <w:rFonts w:ascii="Times New Roman" w:hAnsi="Times New Roman" w:cs="Georgia"/>
          <w:i/>
          <w:color w:val="C00000"/>
          <w:sz w:val="24"/>
        </w:rPr>
      </w:pPr>
    </w:p>
    <w:p w:rsidR="00AA4447" w:rsidRDefault="00AA4447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AA444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A4447" w:rsidRPr="00C17915" w:rsidRDefault="00AA4447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AA4447" w:rsidRPr="00C31332" w:rsidRDefault="00AA4447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Для достижения цели дисциплины </w:t>
      </w:r>
      <w:r w:rsidRPr="00C31332">
        <w:rPr>
          <w:rStyle w:val="FontStyle30"/>
          <w:b w:val="0"/>
          <w:bCs/>
          <w:sz w:val="24"/>
        </w:rPr>
        <w:t xml:space="preserve">используются 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в учебном процессе активные и и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н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терактивные формы проведения занятий  в сочетании с внеаудиторной работой с целью формирования и развития профессиональных навыков обучающихся.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качеств. </w:t>
      </w:r>
    </w:p>
    <w:p w:rsidR="00AA4447" w:rsidRPr="00C31332" w:rsidRDefault="00AA4447" w:rsidP="005A206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В качестве традиционных образовательных технологий используются следующие формы:</w:t>
      </w:r>
    </w:p>
    <w:p w:rsidR="00AA4447" w:rsidRPr="00C31332" w:rsidRDefault="00AA4447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Информационная лекция – последовательное изложение материала в дисциплина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р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ной логике, осуществляемое преимущественно вербальными средствами (монолог преп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о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давателя).</w:t>
      </w:r>
    </w:p>
    <w:p w:rsidR="00AA4447" w:rsidRPr="00C31332" w:rsidRDefault="00AA4447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е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мой обязательной и дополнительной литературы.</w:t>
      </w:r>
    </w:p>
    <w:p w:rsidR="00AA4447" w:rsidRPr="00C31332" w:rsidRDefault="00AA4447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Практическое занятие, посвященное освоению конкретных умений и навыков пл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а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нированию, проведению занятий по физической культуре с дошкольниками. </w:t>
      </w:r>
    </w:p>
    <w:p w:rsidR="00AA4447" w:rsidRPr="00C31332" w:rsidRDefault="00AA4447" w:rsidP="005A206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Также использование игровых технологий учебной игры, при проведении подви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ж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ных игр с дошкольниками. </w:t>
      </w:r>
    </w:p>
    <w:p w:rsidR="00AA4447" w:rsidRPr="00C31332" w:rsidRDefault="00AA4447" w:rsidP="00C31332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Использование на учебных занятиях интерактивных технологий предусматривает семинар-дискуссию, а также при проведении практических занятий активное участие об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у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чающихся. </w:t>
      </w:r>
    </w:p>
    <w:p w:rsidR="00AA4447" w:rsidRPr="00C31332" w:rsidRDefault="00AA4447" w:rsidP="00A72A9A">
      <w:pPr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</w:pP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Применение информационных технологий в рамках лекционных и практических з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>а</w:t>
      </w:r>
      <w:r w:rsidRPr="00C31332">
        <w:rPr>
          <w:rStyle w:val="FontStyle28"/>
          <w:rFonts w:ascii="Times New Roman" w:hAnsi="Times New Roman" w:cs="Constantia"/>
          <w:b w:val="0"/>
          <w:bCs/>
          <w:smallCaps w:val="0"/>
          <w:sz w:val="24"/>
        </w:rPr>
        <w:t xml:space="preserve">нятий предполагает презентацию с демонстрацией учебных материалов. </w:t>
      </w:r>
    </w:p>
    <w:p w:rsidR="00AA4447" w:rsidRPr="00C17915" w:rsidRDefault="00AA4447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A4447" w:rsidRPr="00071391" w:rsidRDefault="00AA4447" w:rsidP="00386487">
      <w:pPr>
        <w:tabs>
          <w:tab w:val="left" w:pos="851"/>
        </w:tabs>
        <w:rPr>
          <w:rStyle w:val="FontStyle20"/>
          <w:rFonts w:ascii="Times New Roman" w:hAnsi="Times New Roman" w:cs="Georgia"/>
          <w:i/>
          <w:color w:val="C00000"/>
          <w:sz w:val="24"/>
        </w:rPr>
      </w:pPr>
    </w:p>
    <w:p w:rsidR="00AA4447" w:rsidRDefault="00AA4447" w:rsidP="00687DE2">
      <w:pPr>
        <w:widowControl/>
      </w:pPr>
      <w:r w:rsidRPr="00BD3FEB">
        <w:t xml:space="preserve">По дисциплине «Методика проведения занятий с дошкольниками» предусмотрена аудиторная и внеаудиторная самостоятельная работа обучающихся. </w:t>
      </w:r>
    </w:p>
    <w:p w:rsidR="00AA4447" w:rsidRDefault="00AA4447" w:rsidP="00687DE2">
      <w:pPr>
        <w:widowControl/>
        <w:rPr>
          <w:bCs/>
        </w:rPr>
      </w:pPr>
      <w:r w:rsidRPr="004356E5">
        <w:rPr>
          <w:bCs/>
        </w:rPr>
        <w:t xml:space="preserve">Самостоятельная работа студентов предполагает изучение конспектов лекций, </w:t>
      </w:r>
      <w:r>
        <w:rPr>
          <w:bCs/>
        </w:rPr>
        <w:t>д</w:t>
      </w:r>
      <w:r>
        <w:rPr>
          <w:bCs/>
        </w:rPr>
        <w:t>о</w:t>
      </w:r>
      <w:r>
        <w:rPr>
          <w:bCs/>
        </w:rPr>
        <w:t xml:space="preserve">полнительной литературы и </w:t>
      </w:r>
      <w:r w:rsidRPr="004356E5">
        <w:rPr>
          <w:bCs/>
        </w:rPr>
        <w:t>проверка усвоенных знаний по темам с помощью тестовых заданий для самоконтроля</w:t>
      </w:r>
    </w:p>
    <w:p w:rsidR="00AA4447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color w:val="2F6473"/>
          <w:lang w:eastAsia="ja-JP"/>
        </w:rPr>
      </w:pP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1. Укажите время, которое отводится для выполнения упражнений детьми дошкольного возраста в подготовительной части физкультурных занятий 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28" type="#_x0000_t75" style="width:19.5pt;height:17.25pt">
            <v:imagedata r:id="rId12" o:title=""/>
          </v:shape>
        </w:pict>
      </w:r>
      <w:r w:rsidRPr="00731888">
        <w:rPr>
          <w:rFonts w:eastAsia="MS Mincho"/>
          <w:lang w:eastAsia="ja-JP"/>
        </w:rPr>
        <w:t>a. 10 мин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29" type="#_x0000_t75" style="width:19.5pt;height:17.25pt">
            <v:imagedata r:id="rId13" o:title=""/>
          </v:shape>
        </w:pict>
      </w:r>
      <w:r w:rsidRPr="00731888">
        <w:rPr>
          <w:rFonts w:eastAsia="MS Mincho"/>
          <w:lang w:eastAsia="ja-JP"/>
        </w:rPr>
        <w:t>b. 5 мин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0" type="#_x0000_t75" style="width:19.5pt;height:17.25pt">
            <v:imagedata r:id="rId14" o:title=""/>
          </v:shape>
        </w:pict>
      </w:r>
      <w:r w:rsidRPr="00731888">
        <w:rPr>
          <w:rFonts w:eastAsia="MS Mincho"/>
          <w:lang w:eastAsia="ja-JP"/>
        </w:rPr>
        <w:t>c. 3-4 мин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1" type="#_x0000_t75" style="width:19.5pt;height:17.25pt">
            <v:imagedata r:id="rId15" o:title=""/>
          </v:shape>
        </w:pict>
      </w:r>
      <w:r w:rsidRPr="00731888">
        <w:rPr>
          <w:rFonts w:eastAsia="MS Mincho"/>
          <w:lang w:eastAsia="ja-JP"/>
        </w:rPr>
        <w:t>d. 1-2 мин</w:t>
      </w:r>
    </w:p>
    <w:p w:rsidR="00AA4447" w:rsidRPr="00731888" w:rsidRDefault="00AA4447" w:rsidP="00731888">
      <w:pPr>
        <w:widowControl/>
      </w:pP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2. Для закрепления двигательного навыка используют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2" type="#_x0000_t75" style="width:19.5pt;height:17.25pt">
            <v:imagedata r:id="rId16" o:title=""/>
          </v:shape>
        </w:pict>
      </w:r>
      <w:r w:rsidRPr="00731888">
        <w:rPr>
          <w:rFonts w:eastAsia="MS Mincho"/>
          <w:lang w:eastAsia="ja-JP"/>
        </w:rPr>
        <w:t>a. наглядный метод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3" type="#_x0000_t75" style="width:19.5pt;height:17.25pt">
            <v:imagedata r:id="rId17" o:title=""/>
          </v:shape>
        </w:pict>
      </w:r>
      <w:r w:rsidRPr="00731888">
        <w:rPr>
          <w:rFonts w:eastAsia="MS Mincho"/>
          <w:lang w:eastAsia="ja-JP"/>
        </w:rPr>
        <w:t>b. игровой метод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4" type="#_x0000_t75" style="width:19.5pt;height:17.25pt">
            <v:imagedata r:id="rId18" o:title=""/>
          </v:shape>
        </w:pict>
      </w:r>
      <w:r w:rsidRPr="00731888">
        <w:rPr>
          <w:rFonts w:eastAsia="MS Mincho"/>
          <w:lang w:eastAsia="ja-JP"/>
        </w:rPr>
        <w:t>c. словесный метод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5" type="#_x0000_t75" style="width:19.5pt;height:17.25pt">
            <v:imagedata r:id="rId19" o:title=""/>
          </v:shape>
        </w:pict>
      </w:r>
      <w:r w:rsidRPr="00731888">
        <w:rPr>
          <w:rFonts w:eastAsia="MS Mincho"/>
          <w:lang w:eastAsia="ja-JP"/>
        </w:rPr>
        <w:t>d. динамическое выполнение упражнения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3. Двигательные действия и процессы, которые происходят в функциональных системах организма при выполнении физических упражнений составляют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6" type="#_x0000_t75" style="width:19.5pt;height:17.25pt">
            <v:imagedata r:id="rId20" o:title=""/>
          </v:shape>
        </w:pict>
      </w:r>
      <w:r w:rsidRPr="00731888">
        <w:rPr>
          <w:rFonts w:eastAsia="MS Mincho"/>
          <w:lang w:eastAsia="ja-JP"/>
        </w:rPr>
        <w:t>a. содержание упражнений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7" type="#_x0000_t75" style="width:19.5pt;height:17.25pt">
            <v:imagedata r:id="rId21" o:title=""/>
          </v:shape>
        </w:pict>
      </w:r>
      <w:r w:rsidRPr="00731888">
        <w:rPr>
          <w:rFonts w:eastAsia="MS Mincho"/>
          <w:lang w:eastAsia="ja-JP"/>
        </w:rPr>
        <w:t>b. пространственную характеристику упражнений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8" type="#_x0000_t75" style="width:19.5pt;height:17.25pt">
            <v:imagedata r:id="rId22" o:title=""/>
          </v:shape>
        </w:pict>
      </w:r>
      <w:r w:rsidRPr="00731888">
        <w:rPr>
          <w:rFonts w:eastAsia="MS Mincho"/>
          <w:lang w:eastAsia="ja-JP"/>
        </w:rPr>
        <w:t>c. форму упражнений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39" type="#_x0000_t75" style="width:19.5pt;height:17.25pt">
            <v:imagedata r:id="rId23" o:title=""/>
          </v:shape>
        </w:pict>
      </w:r>
      <w:r w:rsidRPr="00731888">
        <w:rPr>
          <w:rFonts w:eastAsia="MS Mincho"/>
          <w:lang w:eastAsia="ja-JP"/>
        </w:rPr>
        <w:t>d. технику упражнений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4. Для детей дошкольного возраста процесс углубленного изучения новых двигательных действий имеет следующую особенность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0" type="#_x0000_t75" style="width:19.5pt;height:17.25pt">
            <v:imagedata r:id="rId24" o:title=""/>
          </v:shape>
        </w:pict>
      </w:r>
      <w:r w:rsidRPr="00731888">
        <w:rPr>
          <w:rFonts w:eastAsia="MS Mincho"/>
          <w:lang w:eastAsia="ja-JP"/>
        </w:rPr>
        <w:t>a. в большей мере используют показ, имитации, звуковые и зрительные ориентиры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1" type="#_x0000_t75" style="width:19.5pt;height:17.25pt">
            <v:imagedata r:id="rId25" o:title=""/>
          </v:shape>
        </w:pict>
      </w:r>
      <w:r w:rsidRPr="00731888">
        <w:rPr>
          <w:rFonts w:eastAsia="MS Mincho"/>
          <w:lang w:eastAsia="ja-JP"/>
        </w:rPr>
        <w:t>b. использование игрового метода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2" type="#_x0000_t75" style="width:19.5pt;height:17.25pt">
            <v:imagedata r:id="rId26" o:title=""/>
          </v:shape>
        </w:pict>
      </w:r>
      <w:r w:rsidRPr="00731888">
        <w:rPr>
          <w:rFonts w:eastAsia="MS Mincho"/>
          <w:lang w:eastAsia="ja-JP"/>
        </w:rPr>
        <w:t>c. в большей мере используют словесные методы без показа, наглядные пособия, соревн</w:t>
      </w:r>
      <w:r w:rsidRPr="00731888">
        <w:rPr>
          <w:rFonts w:eastAsia="MS Mincho"/>
          <w:lang w:eastAsia="ja-JP"/>
        </w:rPr>
        <w:t>о</w:t>
      </w:r>
      <w:r w:rsidRPr="00731888">
        <w:rPr>
          <w:rFonts w:eastAsia="MS Mincho"/>
          <w:lang w:eastAsia="ja-JP"/>
        </w:rPr>
        <w:t>вательный метод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3" type="#_x0000_t75" style="width:19.5pt;height:17.25pt">
            <v:imagedata r:id="rId27" o:title=""/>
          </v:shape>
        </w:pict>
      </w:r>
      <w:r w:rsidRPr="00731888">
        <w:rPr>
          <w:rFonts w:eastAsia="MS Mincho"/>
          <w:lang w:eastAsia="ja-JP"/>
        </w:rPr>
        <w:t>d. использование методов показа, объяснения</w:t>
      </w:r>
    </w:p>
    <w:p w:rsidR="00AA4447" w:rsidRPr="00731888" w:rsidRDefault="00AA4447" w:rsidP="00731888">
      <w:pPr>
        <w:pStyle w:val="NormalWeb"/>
        <w:spacing w:before="0" w:beforeAutospacing="0" w:after="120" w:afterAutospacing="0" w:line="240" w:lineRule="auto"/>
        <w:ind w:firstLine="0"/>
        <w:rPr>
          <w:rFonts w:eastAsia="MS Mincho"/>
          <w:sz w:val="24"/>
          <w:lang w:eastAsia="ja-JP"/>
        </w:rPr>
      </w:pPr>
      <w:r w:rsidRPr="00731888">
        <w:rPr>
          <w:rFonts w:eastAsia="MS Mincho"/>
          <w:sz w:val="24"/>
          <w:lang w:eastAsia="ja-JP"/>
        </w:rPr>
        <w:t>5. Выберите действия педагога в правильной последовательности при обучении новым движениям детей среднего дошкольного возраста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4" type="#_x0000_t75" style="width:19.5pt;height:17.25pt">
            <v:imagedata r:id="rId28" o:title=""/>
          </v:shape>
        </w:pict>
      </w:r>
      <w:r w:rsidRPr="00731888">
        <w:rPr>
          <w:rFonts w:eastAsia="MS Mincho"/>
          <w:lang w:eastAsia="ja-JP"/>
        </w:rPr>
        <w:t>a. называет упражнение, выполняет упражнения вместе с детьми, осуществляет  контроль за выполняет  упражнения детьми, осуществляет контроль за выполнением упражнения детьми, показывает и объясняет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5" type="#_x0000_t75" style="width:19.5pt;height:17.25pt">
            <v:imagedata r:id="rId29" o:title=""/>
          </v:shape>
        </w:pict>
      </w:r>
      <w:r w:rsidRPr="00731888">
        <w:rPr>
          <w:rFonts w:eastAsia="MS Mincho"/>
          <w:lang w:eastAsia="ja-JP"/>
        </w:rPr>
        <w:t>b. показывает упражнение и объясняет,  выполняет упражнение вместе с детьми, называет упражнение, осуществляет  контроль за выполнением упражнения детьми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6" type="#_x0000_t75" style="width:19.5pt;height:17.25pt">
            <v:imagedata r:id="rId30" o:title=""/>
          </v:shape>
        </w:pict>
      </w:r>
      <w:r w:rsidRPr="00731888">
        <w:rPr>
          <w:rFonts w:eastAsia="MS Mincho"/>
          <w:lang w:eastAsia="ja-JP"/>
        </w:rPr>
        <w:t>c. показывает упражнение и объясняет, называет упражнение, выполняет упражнения вместе с детьми, осуществление  контроля за выполнением упражнения детьми,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7" type="#_x0000_t75" style="width:19.5pt;height:17.25pt">
            <v:imagedata r:id="rId31" o:title=""/>
          </v:shape>
        </w:pict>
      </w:r>
      <w:r w:rsidRPr="00731888">
        <w:rPr>
          <w:rFonts w:eastAsia="MS Mincho"/>
          <w:lang w:eastAsia="ja-JP"/>
        </w:rPr>
        <w:t>d. называет упражнение, показывает упражнение и объясняет,  выполняет упражнения вместе с детьми, осуществляет  контроль за выполняет  упражнения детьми, осуществляет контроль за выполнением упражнения детьми</w:t>
      </w:r>
    </w:p>
    <w:p w:rsidR="00AA4447" w:rsidRPr="00731888" w:rsidRDefault="00AA4447" w:rsidP="00731888">
      <w:pPr>
        <w:pStyle w:val="NormalWeb"/>
        <w:spacing w:before="0" w:beforeAutospacing="0" w:after="120" w:afterAutospacing="0" w:line="240" w:lineRule="auto"/>
        <w:rPr>
          <w:rFonts w:eastAsia="MS Mincho"/>
          <w:sz w:val="24"/>
          <w:lang w:eastAsia="ja-JP"/>
        </w:rPr>
      </w:pPr>
      <w:r w:rsidRPr="00731888">
        <w:rPr>
          <w:rFonts w:eastAsia="MS Mincho"/>
          <w:sz w:val="24"/>
          <w:lang w:eastAsia="ja-JP"/>
        </w:rPr>
        <w:t>6. Укажите исходное положение, которое характеризуется как положение на согн</w:t>
      </w:r>
      <w:r w:rsidRPr="00731888">
        <w:rPr>
          <w:rFonts w:eastAsia="MS Mincho"/>
          <w:sz w:val="24"/>
          <w:lang w:eastAsia="ja-JP"/>
        </w:rPr>
        <w:t>у</w:t>
      </w:r>
      <w:r w:rsidRPr="00731888">
        <w:rPr>
          <w:rFonts w:eastAsia="MS Mincho"/>
          <w:sz w:val="24"/>
          <w:lang w:eastAsia="ja-JP"/>
        </w:rPr>
        <w:t>тых ногах  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8" type="#_x0000_t75" style="width:19.5pt;height:17.25pt">
            <v:imagedata r:id="rId32" o:title=""/>
          </v:shape>
        </w:pict>
      </w:r>
      <w:r w:rsidRPr="00731888">
        <w:rPr>
          <w:rFonts w:eastAsia="MS Mincho"/>
          <w:lang w:eastAsia="ja-JP"/>
        </w:rPr>
        <w:t>a. присед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49" type="#_x0000_t75" style="width:19.5pt;height:17.25pt">
            <v:imagedata r:id="rId33" o:title=""/>
          </v:shape>
        </w:pict>
      </w:r>
      <w:r w:rsidRPr="00731888">
        <w:rPr>
          <w:rFonts w:eastAsia="MS Mincho"/>
          <w:lang w:eastAsia="ja-JP"/>
        </w:rPr>
        <w:t>b. упор сидя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50" type="#_x0000_t75" style="width:19.5pt;height:17.25pt">
            <v:imagedata r:id="rId34" o:title=""/>
          </v:shape>
        </w:pict>
      </w:r>
      <w:r w:rsidRPr="00731888">
        <w:rPr>
          <w:rFonts w:eastAsia="MS Mincho"/>
          <w:lang w:eastAsia="ja-JP"/>
        </w:rPr>
        <w:t>c. сед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51" type="#_x0000_t75" style="width:19.5pt;height:17.25pt">
            <v:imagedata r:id="rId35" o:title=""/>
          </v:shape>
        </w:pict>
      </w:r>
      <w:r w:rsidRPr="00731888">
        <w:rPr>
          <w:rFonts w:eastAsia="MS Mincho"/>
          <w:lang w:eastAsia="ja-JP"/>
        </w:rPr>
        <w:t>d. полуприсед</w:t>
      </w:r>
    </w:p>
    <w:p w:rsidR="00AA4447" w:rsidRPr="00731888" w:rsidRDefault="00AA4447" w:rsidP="00731888">
      <w:pPr>
        <w:pStyle w:val="NormalWeb"/>
        <w:spacing w:before="0" w:beforeAutospacing="0" w:after="120" w:afterAutospacing="0" w:line="240" w:lineRule="auto"/>
        <w:rPr>
          <w:rFonts w:eastAsia="MS Mincho"/>
          <w:sz w:val="24"/>
          <w:lang w:eastAsia="ja-JP"/>
        </w:rPr>
      </w:pPr>
      <w:r w:rsidRPr="00731888">
        <w:rPr>
          <w:rFonts w:eastAsia="MS Mincho"/>
          <w:sz w:val="24"/>
          <w:lang w:eastAsia="ja-JP"/>
        </w:rPr>
        <w:t>7. лучшение физического развития, повышение работоспособности организма, фо</w:t>
      </w:r>
      <w:r w:rsidRPr="00731888">
        <w:rPr>
          <w:rFonts w:eastAsia="MS Mincho"/>
          <w:sz w:val="24"/>
          <w:lang w:eastAsia="ja-JP"/>
        </w:rPr>
        <w:t>р</w:t>
      </w:r>
      <w:r w:rsidRPr="00731888">
        <w:rPr>
          <w:rFonts w:eastAsia="MS Mincho"/>
          <w:sz w:val="24"/>
          <w:lang w:eastAsia="ja-JP"/>
        </w:rPr>
        <w:t>мирование правильной осанки - это задачи 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 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52" type="#_x0000_t75" style="width:19.5pt;height:17.25pt">
            <v:imagedata r:id="rId36" o:title=""/>
          </v:shape>
        </w:pict>
      </w:r>
      <w:r w:rsidRPr="00731888">
        <w:rPr>
          <w:rFonts w:eastAsia="MS Mincho"/>
          <w:lang w:eastAsia="ja-JP"/>
        </w:rPr>
        <w:t>a. оздоровительные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53" type="#_x0000_t75" style="width:19.5pt;height:17.25pt">
            <v:imagedata r:id="rId37" o:title=""/>
          </v:shape>
        </w:pict>
      </w:r>
      <w:r w:rsidRPr="00731888">
        <w:rPr>
          <w:rFonts w:eastAsia="MS Mincho"/>
          <w:lang w:eastAsia="ja-JP"/>
        </w:rPr>
        <w:t>b. двигательные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54" type="#_x0000_t75" style="width:19.5pt;height:17.25pt">
            <v:imagedata r:id="rId38" o:title=""/>
          </v:shape>
        </w:pict>
      </w:r>
      <w:r w:rsidRPr="00731888">
        <w:rPr>
          <w:rFonts w:eastAsia="MS Mincho"/>
          <w:lang w:eastAsia="ja-JP"/>
        </w:rPr>
        <w:t>c. образовательные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55" type="#_x0000_t75" style="width:19.5pt;height:17.25pt">
            <v:imagedata r:id="rId39" o:title=""/>
          </v:shape>
        </w:pict>
      </w:r>
      <w:r w:rsidRPr="00731888">
        <w:rPr>
          <w:rFonts w:eastAsia="MS Mincho"/>
          <w:lang w:eastAsia="ja-JP"/>
        </w:rPr>
        <w:t>d. воспитательные</w:t>
      </w:r>
    </w:p>
    <w:p w:rsidR="00AA4447" w:rsidRPr="00731888" w:rsidRDefault="00AA4447" w:rsidP="00731888">
      <w:pPr>
        <w:pStyle w:val="NormalWeb"/>
        <w:spacing w:before="0" w:beforeAutospacing="0" w:after="120" w:afterAutospacing="0" w:line="240" w:lineRule="auto"/>
        <w:rPr>
          <w:sz w:val="24"/>
        </w:rPr>
      </w:pPr>
      <w:r w:rsidRPr="00731888">
        <w:rPr>
          <w:sz w:val="24"/>
        </w:rPr>
        <w:t>8. К формам организации двигательной деятельности ребенка НЕ относятся</w:t>
      </w:r>
    </w:p>
    <w:p w:rsidR="00AA4447" w:rsidRPr="00731888" w:rsidRDefault="00AA4447" w:rsidP="00731888">
      <w:r w:rsidRPr="00731888">
        <w:t>Выберите один ответ:</w:t>
      </w:r>
    </w:p>
    <w:p w:rsidR="00AA4447" w:rsidRPr="00731888" w:rsidRDefault="00AA4447" w:rsidP="00731888">
      <w:pPr>
        <w:ind w:hanging="429"/>
      </w:pPr>
      <w:r>
        <w:pict>
          <v:shape id="_x0000_i1056" type="#_x0000_t75" style="width:19.5pt;height:17.25pt">
            <v:imagedata r:id="rId40" o:title=""/>
          </v:shape>
        </w:pict>
      </w:r>
      <w:r w:rsidRPr="00731888">
        <w:rPr>
          <w:rStyle w:val="answernumber"/>
        </w:rPr>
        <w:t>a.</w:t>
      </w:r>
      <w:r w:rsidRPr="00731888">
        <w:rPr>
          <w:rStyle w:val="apple-converted-space"/>
        </w:rPr>
        <w:t> </w:t>
      </w:r>
      <w:r w:rsidRPr="00731888">
        <w:t>физкультминутки</w:t>
      </w:r>
    </w:p>
    <w:p w:rsidR="00AA4447" w:rsidRPr="00731888" w:rsidRDefault="00AA4447" w:rsidP="00731888">
      <w:pPr>
        <w:ind w:hanging="429"/>
      </w:pPr>
      <w:r>
        <w:pict>
          <v:shape id="_x0000_i1057" type="#_x0000_t75" style="width:19.5pt;height:17.25pt">
            <v:imagedata r:id="rId41" o:title=""/>
          </v:shape>
        </w:pict>
      </w:r>
      <w:r w:rsidRPr="00731888">
        <w:rPr>
          <w:rStyle w:val="answernumber"/>
        </w:rPr>
        <w:t>b.</w:t>
      </w:r>
      <w:r w:rsidRPr="00731888">
        <w:rPr>
          <w:rStyle w:val="apple-converted-space"/>
        </w:rPr>
        <w:t> </w:t>
      </w:r>
      <w:hyperlink r:id="rId42" w:tooltip="Физкультурные занятия" w:history="1">
        <w:r w:rsidRPr="00731888">
          <w:rPr>
            <w:rStyle w:val="Hyperlink"/>
            <w:color w:val="auto"/>
          </w:rPr>
          <w:t>физкультурные занятия</w:t>
        </w:r>
      </w:hyperlink>
    </w:p>
    <w:p w:rsidR="00AA4447" w:rsidRPr="00731888" w:rsidRDefault="00AA4447" w:rsidP="00731888">
      <w:pPr>
        <w:ind w:hanging="429"/>
      </w:pPr>
      <w:r>
        <w:pict>
          <v:shape id="_x0000_i1058" type="#_x0000_t75" style="width:19.5pt;height:17.25pt">
            <v:imagedata r:id="rId43" o:title=""/>
          </v:shape>
        </w:pict>
      </w:r>
      <w:r w:rsidRPr="00731888">
        <w:rPr>
          <w:rStyle w:val="answernumber"/>
        </w:rPr>
        <w:t>c.</w:t>
      </w:r>
      <w:r w:rsidRPr="00731888">
        <w:rPr>
          <w:rStyle w:val="apple-converted-space"/>
        </w:rPr>
        <w:t> </w:t>
      </w:r>
      <w:r w:rsidRPr="00731888">
        <w:t>подвижные игры</w:t>
      </w:r>
    </w:p>
    <w:p w:rsidR="00AA4447" w:rsidRPr="00731888" w:rsidRDefault="00AA4447" w:rsidP="00731888">
      <w:pPr>
        <w:ind w:hanging="429"/>
      </w:pPr>
      <w:r>
        <w:pict>
          <v:shape id="_x0000_i1059" type="#_x0000_t75" style="width:19.5pt;height:17.25pt">
            <v:imagedata r:id="rId44" o:title=""/>
          </v:shape>
        </w:pict>
      </w:r>
      <w:r w:rsidRPr="00731888">
        <w:rPr>
          <w:rStyle w:val="answernumber"/>
        </w:rPr>
        <w:t>d.</w:t>
      </w:r>
      <w:r w:rsidRPr="00731888">
        <w:rPr>
          <w:rStyle w:val="apple-converted-space"/>
        </w:rPr>
        <w:t> </w:t>
      </w:r>
      <w:r w:rsidRPr="00731888">
        <w:t>легкая атлетика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9. К наглядным методам обучения двигательным действиям НЕ относятся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0" type="#_x0000_t75" style="width:19.5pt;height:17.25pt">
            <v:imagedata r:id="rId45" o:title=""/>
          </v:shape>
        </w:pict>
      </w:r>
      <w:r w:rsidRPr="00731888">
        <w:rPr>
          <w:rFonts w:eastAsia="MS Mincho"/>
          <w:lang w:eastAsia="ja-JP"/>
        </w:rPr>
        <w:t>a. имитация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1" type="#_x0000_t75" style="width:19.5pt;height:17.25pt">
            <v:imagedata r:id="rId46" o:title=""/>
          </v:shape>
        </w:pict>
      </w:r>
      <w:r w:rsidRPr="00731888">
        <w:rPr>
          <w:rFonts w:eastAsia="MS Mincho"/>
          <w:lang w:eastAsia="ja-JP"/>
        </w:rPr>
        <w:t>b. зрительные ориентиры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2" type="#_x0000_t75" style="width:19.5pt;height:17.25pt">
            <v:imagedata r:id="rId47" o:title=""/>
          </v:shape>
        </w:pict>
      </w:r>
      <w:r w:rsidRPr="00731888">
        <w:rPr>
          <w:rFonts w:eastAsia="MS Mincho"/>
          <w:lang w:eastAsia="ja-JP"/>
        </w:rPr>
        <w:t>c. описание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3" type="#_x0000_t75" style="width:19.5pt;height:17.25pt">
            <v:imagedata r:id="rId48" o:title=""/>
          </v:shape>
        </w:pict>
      </w:r>
      <w:r w:rsidRPr="00731888">
        <w:rPr>
          <w:rFonts w:eastAsia="MS Mincho"/>
          <w:lang w:eastAsia="ja-JP"/>
        </w:rPr>
        <w:t>d. показ</w:t>
      </w:r>
    </w:p>
    <w:p w:rsidR="00AA4447" w:rsidRPr="00731888" w:rsidRDefault="00AA4447" w:rsidP="00731888">
      <w:pPr>
        <w:pStyle w:val="NormalWeb"/>
        <w:spacing w:before="0" w:beforeAutospacing="0" w:after="120" w:afterAutospacing="0" w:line="240" w:lineRule="auto"/>
        <w:rPr>
          <w:rFonts w:eastAsia="MS Mincho"/>
          <w:sz w:val="24"/>
          <w:lang w:eastAsia="ja-JP"/>
        </w:rPr>
      </w:pPr>
      <w:r w:rsidRPr="00731888">
        <w:rPr>
          <w:rFonts w:eastAsia="MS Mincho"/>
          <w:sz w:val="24"/>
          <w:lang w:eastAsia="ja-JP"/>
        </w:rPr>
        <w:t>10. Средствами физической культуры являются </w:t>
      </w:r>
    </w:p>
    <w:p w:rsidR="00AA4447" w:rsidRPr="00731888" w:rsidRDefault="00AA4447" w:rsidP="00731888">
      <w:pPr>
        <w:widowControl/>
        <w:autoSpaceDE/>
        <w:autoSpaceDN/>
        <w:adjustRightInd/>
        <w:ind w:firstLine="0"/>
        <w:jc w:val="left"/>
        <w:rPr>
          <w:rFonts w:eastAsia="MS Mincho"/>
          <w:lang w:eastAsia="ja-JP"/>
        </w:rPr>
      </w:pPr>
      <w:r w:rsidRPr="00731888">
        <w:rPr>
          <w:rFonts w:eastAsia="MS Mincho"/>
          <w:lang w:eastAsia="ja-JP"/>
        </w:rPr>
        <w:t>Выберите один ответ: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4" type="#_x0000_t75" style="width:19.5pt;height:17.25pt">
            <v:imagedata r:id="rId49" o:title=""/>
          </v:shape>
        </w:pict>
      </w:r>
      <w:r w:rsidRPr="00731888">
        <w:rPr>
          <w:rFonts w:eastAsia="MS Mincho"/>
          <w:lang w:eastAsia="ja-JP"/>
        </w:rPr>
        <w:t>a. естественные силы природы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5" type="#_x0000_t75" style="width:19.5pt;height:17.25pt">
            <v:imagedata r:id="rId50" o:title=""/>
          </v:shape>
        </w:pict>
      </w:r>
      <w:r w:rsidRPr="00731888">
        <w:rPr>
          <w:rFonts w:eastAsia="MS Mincho"/>
          <w:lang w:eastAsia="ja-JP"/>
        </w:rPr>
        <w:t>b. все вышеперечисленное</w:t>
      </w:r>
      <w:r w:rsidRPr="00731888">
        <w:rPr>
          <w:rFonts w:eastAsia="MS Mincho"/>
          <w:b/>
          <w:bCs/>
          <w:lang w:eastAsia="ja-JP"/>
        </w:rPr>
        <w:t>  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6" type="#_x0000_t75" style="width:19.5pt;height:17.25pt">
            <v:imagedata r:id="rId51" o:title=""/>
          </v:shape>
        </w:pict>
      </w:r>
      <w:r w:rsidRPr="00731888">
        <w:rPr>
          <w:rFonts w:eastAsia="MS Mincho"/>
          <w:lang w:eastAsia="ja-JP"/>
        </w:rPr>
        <w:t>c. физические упражнения</w:t>
      </w:r>
    </w:p>
    <w:p w:rsidR="00AA4447" w:rsidRPr="00731888" w:rsidRDefault="00AA4447" w:rsidP="00731888">
      <w:pPr>
        <w:widowControl/>
        <w:autoSpaceDE/>
        <w:autoSpaceDN/>
        <w:adjustRightInd/>
        <w:ind w:hanging="429"/>
        <w:jc w:val="left"/>
        <w:rPr>
          <w:rFonts w:eastAsia="MS Mincho"/>
          <w:lang w:eastAsia="ja-JP"/>
        </w:rPr>
      </w:pPr>
      <w:r w:rsidRPr="00A870A4">
        <w:rPr>
          <w:rFonts w:eastAsia="MS Mincho"/>
          <w:lang w:eastAsia="ja-JP"/>
        </w:rPr>
        <w:pict>
          <v:shape id="_x0000_i1067" type="#_x0000_t75" style="width:19.5pt;height:17.25pt">
            <v:imagedata r:id="rId52" o:title=""/>
          </v:shape>
        </w:pict>
      </w:r>
      <w:r w:rsidRPr="00731888">
        <w:rPr>
          <w:rFonts w:eastAsia="MS Mincho"/>
          <w:lang w:eastAsia="ja-JP"/>
        </w:rPr>
        <w:t>d. гигиенические факторы</w:t>
      </w:r>
    </w:p>
    <w:p w:rsidR="00AA4447" w:rsidRPr="00731888" w:rsidRDefault="00AA4447" w:rsidP="00731888">
      <w:pPr>
        <w:widowControl/>
        <w:autoSpaceDE/>
        <w:autoSpaceDN/>
        <w:adjustRightInd/>
        <w:spacing w:line="360" w:lineRule="atLeast"/>
        <w:ind w:hanging="429"/>
        <w:jc w:val="left"/>
        <w:rPr>
          <w:rFonts w:ascii="Arial" w:eastAsia="MS Mincho" w:hAnsi="Arial" w:cs="Arial"/>
          <w:b/>
          <w:bCs/>
          <w:color w:val="2F6473"/>
          <w:lang w:eastAsia="ja-JP"/>
        </w:rPr>
      </w:pPr>
    </w:p>
    <w:p w:rsidR="00AA4447" w:rsidRPr="004356E5" w:rsidRDefault="00AA4447" w:rsidP="00731888">
      <w:pPr>
        <w:ind w:firstLine="709"/>
        <w:rPr>
          <w:bCs/>
        </w:rPr>
      </w:pPr>
      <w:r w:rsidRPr="004356E5">
        <w:rPr>
          <w:bCs/>
        </w:rPr>
        <w:t>Самостоятельная работа студентов предполагает подготовку к практическим зан</w:t>
      </w:r>
      <w:r w:rsidRPr="004356E5">
        <w:rPr>
          <w:bCs/>
        </w:rPr>
        <w:t>я</w:t>
      </w:r>
      <w:r w:rsidRPr="004356E5">
        <w:rPr>
          <w:bCs/>
        </w:rPr>
        <w:t xml:space="preserve">тиям по представленной ниже тематике. </w:t>
      </w:r>
      <w:r>
        <w:rPr>
          <w:bCs/>
        </w:rPr>
        <w:t>Необходимо эти задания представить в виде до</w:t>
      </w:r>
      <w:r>
        <w:rPr>
          <w:bCs/>
        </w:rPr>
        <w:t>к</w:t>
      </w:r>
      <w:r>
        <w:rPr>
          <w:bCs/>
        </w:rPr>
        <w:t>ладов,  презентаций, руководствуясь методическим указаниями</w:t>
      </w:r>
    </w:p>
    <w:p w:rsidR="00AA4447" w:rsidRPr="00BD3FEB" w:rsidRDefault="00AA4447" w:rsidP="00687DE2">
      <w:pPr>
        <w:widowControl/>
      </w:pPr>
    </w:p>
    <w:p w:rsidR="00AA4447" w:rsidRDefault="00AA4447" w:rsidP="00C31332">
      <w:pPr>
        <w:tabs>
          <w:tab w:val="left" w:pos="0"/>
        </w:tabs>
        <w:ind w:firstLine="0"/>
        <w:jc w:val="center"/>
        <w:rPr>
          <w:b/>
        </w:rPr>
      </w:pPr>
      <w:r w:rsidRPr="00494896">
        <w:rPr>
          <w:b/>
        </w:rPr>
        <w:t>Перечень тем</w:t>
      </w:r>
      <w:r>
        <w:rPr>
          <w:b/>
        </w:rPr>
        <w:t xml:space="preserve"> и заданий </w:t>
      </w:r>
      <w:r w:rsidRPr="00494896">
        <w:rPr>
          <w:b/>
        </w:rPr>
        <w:t xml:space="preserve"> для</w:t>
      </w:r>
      <w:r>
        <w:rPr>
          <w:b/>
        </w:rPr>
        <w:t xml:space="preserve"> практических занятий</w:t>
      </w:r>
    </w:p>
    <w:p w:rsidR="00AA4447" w:rsidRPr="00473242" w:rsidRDefault="00AA4447" w:rsidP="00C31332">
      <w:pPr>
        <w:tabs>
          <w:tab w:val="left" w:pos="0"/>
        </w:tabs>
        <w:ind w:firstLine="0"/>
        <w:rPr>
          <w:b/>
        </w:rPr>
      </w:pPr>
    </w:p>
    <w:p w:rsidR="00AA4447" w:rsidRPr="00473242" w:rsidRDefault="00AA4447" w:rsidP="006F7896">
      <w:pPr>
        <w:tabs>
          <w:tab w:val="left" w:pos="0"/>
        </w:tabs>
        <w:ind w:firstLine="0"/>
      </w:pPr>
      <w:r>
        <w:t xml:space="preserve">Практическая работа №1 </w:t>
      </w:r>
      <w:r w:rsidRPr="00473242">
        <w:t>Зарубежные системы физического воспитания детей</w:t>
      </w:r>
    </w:p>
    <w:p w:rsidR="00AA4447" w:rsidRDefault="00AA4447" w:rsidP="006F7896">
      <w:pPr>
        <w:tabs>
          <w:tab w:val="left" w:pos="0"/>
        </w:tabs>
        <w:ind w:firstLine="0"/>
      </w:pPr>
      <w:r>
        <w:t>Подготовить доклады (презентации) по представленным ниже вопросам</w:t>
      </w:r>
    </w:p>
    <w:p w:rsidR="00AA4447" w:rsidRPr="00473242" w:rsidRDefault="00AA4447" w:rsidP="006F7896">
      <w:pPr>
        <w:tabs>
          <w:tab w:val="left" w:pos="0"/>
        </w:tabs>
        <w:ind w:firstLine="0"/>
      </w:pPr>
      <w:r w:rsidRPr="00473242">
        <w:t xml:space="preserve">1. Спартанская и афинская система физического воспитания детей </w:t>
      </w:r>
    </w:p>
    <w:p w:rsidR="00AA4447" w:rsidRPr="00473242" w:rsidRDefault="00AA4447" w:rsidP="006F7896">
      <w:pPr>
        <w:tabs>
          <w:tab w:val="left" w:pos="0"/>
        </w:tabs>
        <w:ind w:firstLine="0"/>
      </w:pPr>
      <w:r w:rsidRPr="00473242">
        <w:t xml:space="preserve">2. Система физического воспитания в Риме </w:t>
      </w:r>
    </w:p>
    <w:p w:rsidR="00AA4447" w:rsidRPr="00473242" w:rsidRDefault="00AA4447" w:rsidP="006F7896">
      <w:pPr>
        <w:tabs>
          <w:tab w:val="left" w:pos="0"/>
        </w:tabs>
        <w:ind w:firstLine="0"/>
      </w:pPr>
      <w:r w:rsidRPr="00473242">
        <w:t xml:space="preserve">3. Физическое воспитание детей в эпоху Средневековья и эпоху Возрождения </w:t>
      </w:r>
    </w:p>
    <w:p w:rsidR="00AA4447" w:rsidRPr="00473242" w:rsidRDefault="00AA4447" w:rsidP="006F7896">
      <w:pPr>
        <w:tabs>
          <w:tab w:val="left" w:pos="0"/>
        </w:tabs>
        <w:ind w:firstLine="0"/>
      </w:pPr>
      <w:r w:rsidRPr="00473242">
        <w:rPr>
          <w:bCs/>
        </w:rPr>
        <w:t>4</w:t>
      </w:r>
      <w:r w:rsidRPr="00473242">
        <w:t xml:space="preserve">. Физическое воспитание в эпоху капитализма: труды Т. Дезами, Э. Каабе, Ш.Фурье, Р. Оуэн. </w:t>
      </w:r>
    </w:p>
    <w:p w:rsidR="00AA4447" w:rsidRPr="00473242" w:rsidRDefault="00AA4447" w:rsidP="006F7896">
      <w:pPr>
        <w:tabs>
          <w:tab w:val="left" w:pos="0"/>
        </w:tabs>
        <w:ind w:firstLine="0"/>
        <w:rPr>
          <w:bCs/>
        </w:rPr>
      </w:pPr>
      <w:r w:rsidRPr="00473242">
        <w:t>5. Немецкая система физического воспитания</w:t>
      </w:r>
      <w:r w:rsidRPr="00473242">
        <w:rPr>
          <w:bCs/>
        </w:rPr>
        <w:t xml:space="preserve">. </w:t>
      </w:r>
    </w:p>
    <w:p w:rsidR="00AA4447" w:rsidRPr="00473242" w:rsidRDefault="00AA4447" w:rsidP="006F7896">
      <w:pPr>
        <w:tabs>
          <w:tab w:val="left" w:pos="0"/>
        </w:tabs>
        <w:ind w:firstLine="0"/>
      </w:pPr>
      <w:r w:rsidRPr="00473242">
        <w:t xml:space="preserve">6. Французская система физического воспитания Ж.Демени. </w:t>
      </w:r>
    </w:p>
    <w:p w:rsidR="00AA4447" w:rsidRPr="00473242" w:rsidRDefault="00AA4447" w:rsidP="006F7896">
      <w:pPr>
        <w:tabs>
          <w:tab w:val="left" w:pos="0"/>
        </w:tabs>
        <w:ind w:firstLine="0"/>
      </w:pPr>
    </w:p>
    <w:p w:rsidR="00AA4447" w:rsidRPr="00473242" w:rsidRDefault="00AA4447" w:rsidP="006F7896">
      <w:pPr>
        <w:tabs>
          <w:tab w:val="left" w:pos="0"/>
        </w:tabs>
        <w:ind w:firstLine="0"/>
      </w:pPr>
      <w:r>
        <w:rPr>
          <w:bCs/>
        </w:rPr>
        <w:t>Практическая работа №2</w:t>
      </w:r>
      <w:r w:rsidRPr="00473242">
        <w:t xml:space="preserve"> Отечественные системы физического воспитания детей</w:t>
      </w:r>
    </w:p>
    <w:p w:rsidR="00AA4447" w:rsidRDefault="00AA4447" w:rsidP="006F7896">
      <w:pPr>
        <w:tabs>
          <w:tab w:val="left" w:pos="0"/>
        </w:tabs>
        <w:ind w:firstLine="0"/>
        <w:rPr>
          <w:bCs/>
        </w:rPr>
      </w:pPr>
      <w:r>
        <w:t>Подготовить доклады (презентации) по представленным ниже вопросам</w:t>
      </w:r>
    </w:p>
    <w:p w:rsidR="00AA4447" w:rsidRPr="00473242" w:rsidRDefault="00AA4447" w:rsidP="006F7896">
      <w:pPr>
        <w:tabs>
          <w:tab w:val="left" w:pos="0"/>
        </w:tabs>
        <w:ind w:firstLine="0"/>
        <w:rPr>
          <w:bCs/>
        </w:rPr>
      </w:pPr>
      <w:r w:rsidRPr="00473242">
        <w:rPr>
          <w:bCs/>
        </w:rPr>
        <w:t xml:space="preserve">1. Физическое воспитание в России в </w:t>
      </w:r>
      <w:r w:rsidRPr="00473242">
        <w:rPr>
          <w:bCs/>
          <w:lang w:val="en-US"/>
        </w:rPr>
        <w:t>XVII</w:t>
      </w:r>
      <w:r w:rsidRPr="00473242">
        <w:rPr>
          <w:bCs/>
        </w:rPr>
        <w:t xml:space="preserve"> в. (деятельность Ф.М. Ртищева)</w:t>
      </w:r>
    </w:p>
    <w:p w:rsidR="00AA4447" w:rsidRPr="00473242" w:rsidRDefault="00AA4447" w:rsidP="006F7896">
      <w:pPr>
        <w:tabs>
          <w:tab w:val="left" w:pos="0"/>
        </w:tabs>
        <w:ind w:firstLine="0"/>
        <w:rPr>
          <w:bCs/>
        </w:rPr>
      </w:pPr>
      <w:r w:rsidRPr="00473242">
        <w:rPr>
          <w:bCs/>
        </w:rPr>
        <w:t xml:space="preserve">2. Роль Петра </w:t>
      </w:r>
      <w:r w:rsidRPr="00473242">
        <w:rPr>
          <w:bCs/>
          <w:lang w:val="en-US"/>
        </w:rPr>
        <w:t>I</w:t>
      </w:r>
      <w:r w:rsidRPr="00473242">
        <w:rPr>
          <w:bCs/>
        </w:rPr>
        <w:t xml:space="preserve"> в развитии физического воспитания в </w:t>
      </w:r>
      <w:r w:rsidRPr="00473242">
        <w:rPr>
          <w:bCs/>
          <w:lang w:val="en-US"/>
        </w:rPr>
        <w:t>XVIII</w:t>
      </w:r>
      <w:r w:rsidRPr="00473242">
        <w:rPr>
          <w:bCs/>
        </w:rPr>
        <w:t xml:space="preserve">- </w:t>
      </w:r>
      <w:r w:rsidRPr="00473242">
        <w:rPr>
          <w:bCs/>
          <w:lang w:val="en-US"/>
        </w:rPr>
        <w:t>XIX</w:t>
      </w:r>
      <w:r w:rsidRPr="00473242">
        <w:rPr>
          <w:bCs/>
        </w:rPr>
        <w:t xml:space="preserve"> вв. (</w:t>
      </w:r>
      <w:r>
        <w:rPr>
          <w:bCs/>
        </w:rPr>
        <w:t>труды</w:t>
      </w:r>
      <w:r w:rsidRPr="00473242">
        <w:rPr>
          <w:bCs/>
        </w:rPr>
        <w:t xml:space="preserve"> Н.И. Новик</w:t>
      </w:r>
      <w:r w:rsidRPr="00473242">
        <w:rPr>
          <w:bCs/>
        </w:rPr>
        <w:t>о</w:t>
      </w:r>
      <w:r w:rsidRPr="00473242">
        <w:rPr>
          <w:bCs/>
        </w:rPr>
        <w:t>ва, А.П.Протасова, А.Н. Радищева, Н.И. Пирогова, К.Д. Ушинского</w:t>
      </w:r>
      <w:r>
        <w:rPr>
          <w:bCs/>
        </w:rPr>
        <w:t>, Е.А. Покровского, П.Ф. Каптерова</w:t>
      </w:r>
      <w:r w:rsidRPr="00473242">
        <w:rPr>
          <w:bCs/>
        </w:rPr>
        <w:t>)</w:t>
      </w:r>
    </w:p>
    <w:p w:rsidR="00AA4447" w:rsidRDefault="00AA4447" w:rsidP="006F7896">
      <w:pPr>
        <w:tabs>
          <w:tab w:val="left" w:pos="0"/>
        </w:tabs>
        <w:ind w:firstLine="0"/>
        <w:rPr>
          <w:bCs/>
        </w:rPr>
      </w:pPr>
      <w:r>
        <w:rPr>
          <w:bCs/>
        </w:rPr>
        <w:t>3. Деятельность П.Ф. Лесгафта и В.В. Гориневского.</w:t>
      </w:r>
    </w:p>
    <w:p w:rsidR="00AA4447" w:rsidRDefault="00AA4447" w:rsidP="006F7896">
      <w:pPr>
        <w:tabs>
          <w:tab w:val="left" w:pos="0"/>
        </w:tabs>
        <w:ind w:firstLine="0"/>
        <w:rPr>
          <w:bCs/>
        </w:rPr>
      </w:pPr>
      <w:r>
        <w:rPr>
          <w:bCs/>
        </w:rPr>
        <w:t>4. Система физического воспитания ребенка в советский период (труды Е.А. Аркина, А.В. Кенемана, Д.В.Хухлаевой)</w:t>
      </w:r>
    </w:p>
    <w:p w:rsidR="00AA4447" w:rsidRPr="006F7896" w:rsidRDefault="00AA4447" w:rsidP="006F7896">
      <w:pPr>
        <w:tabs>
          <w:tab w:val="left" w:pos="0"/>
        </w:tabs>
        <w:ind w:firstLine="0"/>
      </w:pPr>
    </w:p>
    <w:p w:rsidR="00AA4447" w:rsidRPr="006F7896" w:rsidRDefault="00AA4447" w:rsidP="006F7896">
      <w:pPr>
        <w:tabs>
          <w:tab w:val="left" w:pos="0"/>
        </w:tabs>
        <w:ind w:firstLine="0"/>
      </w:pPr>
      <w:r w:rsidRPr="006F7896">
        <w:rPr>
          <w:bCs/>
        </w:rPr>
        <w:t xml:space="preserve">Практическая работа №3 </w:t>
      </w:r>
      <w:r w:rsidRPr="006F7896">
        <w:t>Нормативно-правовое регулирование системы физического во</w:t>
      </w:r>
      <w:r w:rsidRPr="006F7896">
        <w:t>с</w:t>
      </w:r>
      <w:r w:rsidRPr="006F7896">
        <w:t>питания детей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t>Найти нормативно-правые акты на официальном сайте Министерства просвещения РФ и изучить основные требования, статьи по дошкольному образованию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rPr>
          <w:bCs/>
        </w:rPr>
        <w:t>1. Закон об образовании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rPr>
          <w:bCs/>
        </w:rPr>
        <w:t xml:space="preserve">2. Федеральные образовательные стандарты </w:t>
      </w:r>
    </w:p>
    <w:p w:rsidR="00AA4447" w:rsidRDefault="00AA4447" w:rsidP="006F7896">
      <w:pPr>
        <w:tabs>
          <w:tab w:val="left" w:pos="0"/>
        </w:tabs>
        <w:ind w:firstLine="0"/>
        <w:rPr>
          <w:bCs/>
        </w:rPr>
      </w:pPr>
    </w:p>
    <w:p w:rsidR="00AA4447" w:rsidRDefault="00AA4447" w:rsidP="006F7896">
      <w:pPr>
        <w:tabs>
          <w:tab w:val="left" w:pos="0"/>
        </w:tabs>
        <w:ind w:firstLine="0"/>
      </w:pPr>
      <w:r>
        <w:rPr>
          <w:bCs/>
        </w:rPr>
        <w:t xml:space="preserve">Практическая работа №4 </w:t>
      </w:r>
      <w:r w:rsidRPr="00B013D4">
        <w:t>Возрастные особенности развития ребенка от рождения и до 7 лет</w:t>
      </w:r>
    </w:p>
    <w:p w:rsidR="00AA4447" w:rsidRDefault="00AA4447" w:rsidP="006F7896">
      <w:pPr>
        <w:tabs>
          <w:tab w:val="left" w:pos="0"/>
        </w:tabs>
        <w:ind w:firstLine="0"/>
      </w:pPr>
      <w:r>
        <w:t xml:space="preserve">Подготовить доклады (презентации) по представленным ниже вопросам. </w:t>
      </w:r>
    </w:p>
    <w:p w:rsidR="00AA4447" w:rsidRDefault="00AA4447" w:rsidP="006F7896">
      <w:pPr>
        <w:tabs>
          <w:tab w:val="left" w:pos="0"/>
        </w:tabs>
        <w:ind w:firstLine="0"/>
      </w:pPr>
      <w:r>
        <w:t xml:space="preserve">На практическом занятии в ходе представления докладов составить таблицу </w:t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8"/>
        <w:gridCol w:w="3720"/>
        <w:gridCol w:w="3720"/>
      </w:tblGrid>
      <w:tr w:rsidR="00AA4447" w:rsidTr="006F7896">
        <w:tc>
          <w:tcPr>
            <w:tcW w:w="2148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 xml:space="preserve">Возраст ребенка </w:t>
            </w:r>
          </w:p>
        </w:tc>
        <w:tc>
          <w:tcPr>
            <w:tcW w:w="372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>Анатомо-физиологические ос</w:t>
            </w:r>
            <w:r>
              <w:t>о</w:t>
            </w:r>
            <w:r>
              <w:t xml:space="preserve">бенности </w:t>
            </w:r>
          </w:p>
        </w:tc>
        <w:tc>
          <w:tcPr>
            <w:tcW w:w="372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>Психические особенн</w:t>
            </w:r>
            <w:r>
              <w:t>о</w:t>
            </w:r>
            <w:r>
              <w:t xml:space="preserve">сти(умственное развитие) </w:t>
            </w:r>
          </w:p>
        </w:tc>
      </w:tr>
      <w:tr w:rsidR="00AA4447" w:rsidTr="006F7896">
        <w:tc>
          <w:tcPr>
            <w:tcW w:w="2148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</w:pPr>
          </w:p>
        </w:tc>
        <w:tc>
          <w:tcPr>
            <w:tcW w:w="372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>Мышечная система</w:t>
            </w:r>
          </w:p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>Дыхательная система</w:t>
            </w:r>
          </w:p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>Костная система</w:t>
            </w:r>
          </w:p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 xml:space="preserve">Сердечно-сосудистая система </w:t>
            </w:r>
          </w:p>
          <w:p w:rsidR="00AA4447" w:rsidRDefault="00AA4447" w:rsidP="006F7896">
            <w:pPr>
              <w:tabs>
                <w:tab w:val="left" w:pos="0"/>
              </w:tabs>
              <w:ind w:firstLine="0"/>
            </w:pPr>
          </w:p>
        </w:tc>
        <w:tc>
          <w:tcPr>
            <w:tcW w:w="372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 xml:space="preserve">Память </w:t>
            </w:r>
          </w:p>
          <w:p w:rsidR="00AA4447" w:rsidRDefault="00AA4447" w:rsidP="006F7896">
            <w:pPr>
              <w:tabs>
                <w:tab w:val="left" w:pos="0"/>
              </w:tabs>
              <w:ind w:firstLine="0"/>
            </w:pPr>
            <w:r>
              <w:t>Мышление</w:t>
            </w:r>
          </w:p>
          <w:p w:rsidR="00AA4447" w:rsidRDefault="00AA4447" w:rsidP="006F7896">
            <w:pPr>
              <w:tabs>
                <w:tab w:val="left" w:pos="0"/>
              </w:tabs>
              <w:ind w:firstLine="0"/>
            </w:pPr>
          </w:p>
        </w:tc>
      </w:tr>
    </w:tbl>
    <w:p w:rsidR="00AA4447" w:rsidRPr="00B013D4" w:rsidRDefault="00AA4447" w:rsidP="006F7896">
      <w:pPr>
        <w:tabs>
          <w:tab w:val="left" w:pos="0"/>
        </w:tabs>
        <w:ind w:firstLine="0"/>
      </w:pP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 xml:space="preserve">1. Особенности развития ребенка раннего возраста 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>2. Особенности психофизического развития детей 3-4 лет (младшая группа)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>3. Особенности психофизического развития детей 4-5 лет (средняя группа)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>4. Особенности психофизического развития детей 5-6 лет (старшая группа)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>5. Особенности психофизического развития детей 6-7 лет (подготовительная  группа)</w:t>
      </w:r>
    </w:p>
    <w:p w:rsidR="00AA4447" w:rsidRPr="00B013D4" w:rsidRDefault="00AA4447" w:rsidP="006F7896">
      <w:pPr>
        <w:tabs>
          <w:tab w:val="left" w:pos="0"/>
        </w:tabs>
        <w:ind w:firstLine="0"/>
      </w:pPr>
    </w:p>
    <w:p w:rsidR="00AA4447" w:rsidRPr="00B013D4" w:rsidRDefault="00AA4447" w:rsidP="006F7896">
      <w:pPr>
        <w:tabs>
          <w:tab w:val="left" w:pos="0"/>
        </w:tabs>
        <w:ind w:firstLine="0"/>
      </w:pPr>
      <w:r>
        <w:rPr>
          <w:bCs/>
        </w:rPr>
        <w:t xml:space="preserve">Практическая работа №5 </w:t>
      </w:r>
      <w:r w:rsidRPr="00B013D4">
        <w:t>Двигательные умения и навыки: этапы обучения и закономерн</w:t>
      </w:r>
      <w:r w:rsidRPr="00B013D4">
        <w:t>о</w:t>
      </w:r>
      <w:r w:rsidRPr="00B013D4">
        <w:t xml:space="preserve">сти формирования  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>1. Физиологические закономерности и стадии формирования двигательного навыка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 xml:space="preserve">2. Этапы обучения двигательным навыкам 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 xml:space="preserve">3. Принципы обучения 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B013D4">
        <w:t>4. Методы и приемы обучения физическим упражнениям (наглядные, словесные, практ</w:t>
      </w:r>
      <w:r w:rsidRPr="00B013D4">
        <w:t>и</w:t>
      </w:r>
      <w:r w:rsidRPr="00B013D4">
        <w:t>ческие)</w:t>
      </w:r>
    </w:p>
    <w:p w:rsidR="00AA4447" w:rsidRDefault="00AA4447" w:rsidP="006F7896">
      <w:pPr>
        <w:tabs>
          <w:tab w:val="left" w:pos="0"/>
        </w:tabs>
        <w:ind w:firstLine="0"/>
      </w:pPr>
      <w:r w:rsidRPr="00B013D4">
        <w:t xml:space="preserve">5. </w:t>
      </w:r>
      <w:r>
        <w:t>Методика первоначального разучивания движений</w:t>
      </w:r>
    </w:p>
    <w:p w:rsidR="00AA4447" w:rsidRPr="00B013D4" w:rsidRDefault="00AA4447" w:rsidP="006F7896">
      <w:pPr>
        <w:tabs>
          <w:tab w:val="left" w:pos="0"/>
        </w:tabs>
        <w:ind w:firstLine="0"/>
      </w:pPr>
      <w:r>
        <w:t xml:space="preserve">6. </w:t>
      </w:r>
      <w:r w:rsidRPr="00B013D4">
        <w:t xml:space="preserve">Методика углубленного разучивания движений </w:t>
      </w:r>
    </w:p>
    <w:p w:rsidR="00AA4447" w:rsidRPr="00B013D4" w:rsidRDefault="00AA4447" w:rsidP="006F7896">
      <w:pPr>
        <w:tabs>
          <w:tab w:val="left" w:pos="0"/>
        </w:tabs>
        <w:ind w:firstLine="0"/>
      </w:pPr>
      <w:r>
        <w:t>7</w:t>
      </w:r>
      <w:r w:rsidRPr="00B013D4">
        <w:t xml:space="preserve">. Методика закрепления и совершенствования движений </w:t>
      </w:r>
    </w:p>
    <w:p w:rsidR="00AA4447" w:rsidRDefault="00AA4447" w:rsidP="006F7896">
      <w:pPr>
        <w:tabs>
          <w:tab w:val="left" w:pos="0"/>
        </w:tabs>
        <w:ind w:firstLine="0"/>
      </w:pPr>
    </w:p>
    <w:p w:rsidR="00AA4447" w:rsidRDefault="00AA4447" w:rsidP="006F7896">
      <w:pPr>
        <w:tabs>
          <w:tab w:val="left" w:pos="0"/>
        </w:tabs>
        <w:ind w:firstLine="0"/>
      </w:pPr>
      <w:r>
        <w:t xml:space="preserve">Практическая работа №6 Обучение основным и спортивным движениям </w:t>
      </w:r>
    </w:p>
    <w:p w:rsidR="00AA4447" w:rsidRDefault="00AA4447" w:rsidP="006F7896">
      <w:pPr>
        <w:tabs>
          <w:tab w:val="left" w:pos="0"/>
        </w:tabs>
        <w:ind w:firstLine="0"/>
      </w:pPr>
      <w:r>
        <w:t>Составить конспект, в котором представлена последовательность действий по обучению движению, подводящие упражнения</w:t>
      </w:r>
    </w:p>
    <w:p w:rsidR="00AA4447" w:rsidRDefault="00AA4447" w:rsidP="006F7896">
      <w:pPr>
        <w:numPr>
          <w:ilvl w:val="0"/>
          <w:numId w:val="37"/>
        </w:numPr>
        <w:tabs>
          <w:tab w:val="left" w:pos="0"/>
        </w:tabs>
      </w:pPr>
      <w:r>
        <w:t>Обучение ходьбе и бегу</w:t>
      </w:r>
    </w:p>
    <w:p w:rsidR="00AA4447" w:rsidRDefault="00AA4447" w:rsidP="006F7896">
      <w:pPr>
        <w:numPr>
          <w:ilvl w:val="0"/>
          <w:numId w:val="37"/>
        </w:numPr>
        <w:tabs>
          <w:tab w:val="left" w:pos="0"/>
        </w:tabs>
      </w:pPr>
      <w:r>
        <w:t>обучение технике прыжка в длину с места, в высоту, в глубину, в длину с разбега, перепрыгиваю</w:t>
      </w:r>
    </w:p>
    <w:p w:rsidR="00AA4447" w:rsidRDefault="00AA4447" w:rsidP="006F7896">
      <w:pPr>
        <w:numPr>
          <w:ilvl w:val="0"/>
          <w:numId w:val="37"/>
        </w:numPr>
        <w:tabs>
          <w:tab w:val="left" w:pos="0"/>
        </w:tabs>
      </w:pPr>
      <w:r>
        <w:t>обучение технике лазания на гимнастической скамье, стенке, перелазания, подл</w:t>
      </w:r>
      <w:r>
        <w:t>е</w:t>
      </w:r>
      <w:r>
        <w:t>зания, ползания</w:t>
      </w:r>
    </w:p>
    <w:p w:rsidR="00AA4447" w:rsidRDefault="00AA4447" w:rsidP="006F7896">
      <w:pPr>
        <w:numPr>
          <w:ilvl w:val="0"/>
          <w:numId w:val="37"/>
        </w:numPr>
        <w:tabs>
          <w:tab w:val="left" w:pos="0"/>
        </w:tabs>
      </w:pPr>
      <w:r>
        <w:t>обучению технике метания в цель</w:t>
      </w:r>
    </w:p>
    <w:p w:rsidR="00AA4447" w:rsidRDefault="00AA4447" w:rsidP="006F7896">
      <w:pPr>
        <w:numPr>
          <w:ilvl w:val="0"/>
          <w:numId w:val="37"/>
        </w:numPr>
        <w:tabs>
          <w:tab w:val="left" w:pos="0"/>
        </w:tabs>
      </w:pPr>
      <w:r>
        <w:t>обучение технике ведения, передаче, ловле мяча</w:t>
      </w:r>
    </w:p>
    <w:p w:rsidR="00AA4447" w:rsidRDefault="00AA4447" w:rsidP="006F7896">
      <w:pPr>
        <w:numPr>
          <w:ilvl w:val="0"/>
          <w:numId w:val="37"/>
        </w:numPr>
        <w:tabs>
          <w:tab w:val="left" w:pos="0"/>
        </w:tabs>
      </w:pPr>
      <w:r>
        <w:t xml:space="preserve">обучение технике ходьбы на лыжах, спуска и подъема </w:t>
      </w:r>
    </w:p>
    <w:p w:rsidR="00AA4447" w:rsidRDefault="00AA4447" w:rsidP="006F7896">
      <w:pPr>
        <w:numPr>
          <w:ilvl w:val="0"/>
          <w:numId w:val="37"/>
        </w:numPr>
        <w:tabs>
          <w:tab w:val="left" w:pos="0"/>
        </w:tabs>
      </w:pPr>
      <w:r>
        <w:t xml:space="preserve">обучение технике выполнения акробатических упражнений: «ласточка», «стойка на лопатках», «мост», группировка, перекаты </w:t>
      </w:r>
    </w:p>
    <w:p w:rsidR="00AA4447" w:rsidRDefault="00AA4447" w:rsidP="006F7896">
      <w:pPr>
        <w:tabs>
          <w:tab w:val="left" w:pos="0"/>
        </w:tabs>
      </w:pPr>
    </w:p>
    <w:p w:rsidR="00AA4447" w:rsidRPr="006F7896" w:rsidRDefault="00AA4447" w:rsidP="006F7896">
      <w:pPr>
        <w:tabs>
          <w:tab w:val="left" w:pos="0"/>
        </w:tabs>
        <w:ind w:firstLine="0"/>
      </w:pPr>
    </w:p>
    <w:p w:rsidR="00AA4447" w:rsidRPr="006F7896" w:rsidRDefault="00AA4447" w:rsidP="006F7896">
      <w:pPr>
        <w:tabs>
          <w:tab w:val="left" w:pos="0"/>
        </w:tabs>
        <w:ind w:firstLine="0"/>
      </w:pPr>
      <w:r w:rsidRPr="006F7896">
        <w:t>Практическая работа № 7  Методика развития физических качеств</w:t>
      </w:r>
    </w:p>
    <w:p w:rsidR="00AA4447" w:rsidRPr="006F7896" w:rsidRDefault="00AA4447" w:rsidP="006F7896">
      <w:pPr>
        <w:tabs>
          <w:tab w:val="left" w:pos="0"/>
        </w:tabs>
        <w:ind w:firstLine="0"/>
      </w:pPr>
      <w:r w:rsidRPr="006F7896">
        <w:t xml:space="preserve">Составить конспект занятия, целью которого является воспитания одного из физических качеств, подобрав подходящие средства физического воспитания 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rPr>
          <w:bCs/>
        </w:rPr>
        <w:t>1. Развитие быстроты движений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rPr>
          <w:bCs/>
        </w:rPr>
        <w:t>2. Развитие силы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rPr>
          <w:bCs/>
        </w:rPr>
        <w:t xml:space="preserve">3. Воспитание выносливости 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rPr>
          <w:bCs/>
        </w:rPr>
        <w:t xml:space="preserve">4. Развитие гибкости </w:t>
      </w:r>
    </w:p>
    <w:p w:rsidR="00AA4447" w:rsidRPr="006F7896" w:rsidRDefault="00AA4447" w:rsidP="006F7896">
      <w:pPr>
        <w:tabs>
          <w:tab w:val="left" w:pos="0"/>
        </w:tabs>
        <w:ind w:firstLine="0"/>
        <w:rPr>
          <w:bCs/>
        </w:rPr>
      </w:pPr>
      <w:r w:rsidRPr="006F7896">
        <w:rPr>
          <w:bCs/>
        </w:rPr>
        <w:t xml:space="preserve">5. Развитие координационных способностей </w:t>
      </w:r>
    </w:p>
    <w:p w:rsidR="00AA4447" w:rsidRPr="006F7896" w:rsidRDefault="00AA4447" w:rsidP="006F7896">
      <w:pPr>
        <w:widowControl/>
        <w:ind w:firstLine="0"/>
        <w:rPr>
          <w:b/>
          <w:bCs/>
          <w:lang w:eastAsia="ja-JP"/>
        </w:rPr>
      </w:pP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b/>
          <w:bCs/>
          <w:lang w:eastAsia="ja-JP"/>
        </w:rPr>
        <w:t xml:space="preserve">Развитие гибкости: </w:t>
      </w:r>
      <w:r w:rsidRPr="006F7896">
        <w:rPr>
          <w:lang w:eastAsia="ja-JP"/>
        </w:rPr>
        <w:t>широкие стойки на ногах; ходьба с включением широкого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шага, глубоких выпадов, в приседе, со взмахом ногами; наклоны вперед, назад, в сторону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в стойках наногах, в приседах; выпады и полу шпагаты на месте; высокие взмахи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поочередно и попеременно правой и левой ногой, стоя на месте и при передвижениях.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b/>
          <w:bCs/>
          <w:lang w:eastAsia="ja-JP"/>
        </w:rPr>
        <w:t xml:space="preserve">Развитие координации: </w:t>
      </w:r>
      <w:r w:rsidRPr="006F7896">
        <w:rPr>
          <w:lang w:eastAsia="ja-JP"/>
        </w:rPr>
        <w:t>произвольное преодоление простых препятствий;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передвижение с резко изменяющимся направлением и остановками в заданной позе;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ходьба по гимнастической скамейке с меняющимся темпом и длиной шага, поворотами и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приседаниями; воспроизведение заданной игровой позы; игры на переключение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внимания, на расслабление мышц рук, ног, туловища (в положениях стоя и лежа, сидя);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преодоление полос препятствий, включающих в себя висы, упоры, простые прыжки,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перелезание через препятствие; равновесие типа «ласточка» на широкой опоре с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фиксацией равновесия; упражнения на переключение внимания и контроля с одних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звеньев тела на другие; упражнения на расслабление отдельных мышечных групп;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передвижение шагом, бегом, прыжками в разных направлениях по намеченным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ориентирам и по сигналу; бег с изменяющимся направлением по ограниченной опоре;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пробегание коротких отрезков из разных исходных положений; прыжки через скакалку на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месте на одной ноге и двух ногах поочередно.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b/>
          <w:bCs/>
          <w:lang w:eastAsia="ja-JP"/>
        </w:rPr>
        <w:t xml:space="preserve">Формирование осанки: </w:t>
      </w:r>
      <w:r w:rsidRPr="006F7896">
        <w:rPr>
          <w:lang w:eastAsia="ja-JP"/>
        </w:rPr>
        <w:t>ходьба на носках, с предметами на голове, с заданной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осанкой; виды стилизованной ходьбы под музыку; комплексы упражнений для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укрепления мышечного корсета.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b/>
          <w:bCs/>
          <w:lang w:eastAsia="ja-JP"/>
        </w:rPr>
        <w:t xml:space="preserve">Развитие силовых способностей: </w:t>
      </w:r>
      <w:r w:rsidRPr="006F7896">
        <w:rPr>
          <w:lang w:eastAsia="ja-JP"/>
        </w:rPr>
        <w:t>динамические упражнения с переменой опоры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на руки и ноги, на локальное развитие мышц туловища с использованием веса тела и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дополнительных отягощений (набивные мячи до 1 кг, гантели до 100 г, гимнастические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палки); перелезание и перепрыгивание через препятствия с опорой на руки; подтягивание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в висе стоя и лежа;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отжимание лежа с опорой на гимнастическую скамейку; прыжковые упражнения с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предметом в руках (с продвижением вперед поочередно на правой и левой ноге, на месте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вверх и вверх с поворотами вправо и влево), прыжки вверх-вперед толчком одной ногой и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двумя ногами о гимнастический мостик.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b/>
          <w:bCs/>
          <w:lang w:eastAsia="ja-JP"/>
        </w:rPr>
        <w:t xml:space="preserve">Развитие быстроты: </w:t>
      </w:r>
      <w:r w:rsidRPr="006F7896">
        <w:rPr>
          <w:lang w:eastAsia="ja-JP"/>
        </w:rPr>
        <w:t>повторное выполнение беговых упражнений с максимальной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скоростью с высокого старта, из разных исходных положений; челночный бег; ускорение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из разных исходных положений; броски в стенку и ловля мяча среднего диаметра в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максимальном темпе, из разных исходных положений, с поворотами.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b/>
          <w:bCs/>
          <w:lang w:eastAsia="ja-JP"/>
        </w:rPr>
        <w:t xml:space="preserve">Развитие выносливости: </w:t>
      </w:r>
      <w:r w:rsidRPr="006F7896">
        <w:rPr>
          <w:lang w:eastAsia="ja-JP"/>
        </w:rPr>
        <w:t>равномерный бег в режиме умеренной интенсивности,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чередующийся с ходьбой, с бегом в режиме большой интенсивности, с ускорениями;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повторный бег с максимальной скоростью на дистанцию 30 м (с сохраняющимся или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изменяющимся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интервалом отдыха); равномерный 3-х минутный бег.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b/>
          <w:bCs/>
          <w:lang w:eastAsia="ja-JP"/>
        </w:rPr>
        <w:t xml:space="preserve">Развитие силовых способностей: </w:t>
      </w:r>
      <w:r w:rsidRPr="006F7896">
        <w:rPr>
          <w:lang w:eastAsia="ja-JP"/>
        </w:rPr>
        <w:t>повторное выполнение много скоков; повторное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преодоление препятствий (15–20 см); передача набивного мяча (1 кг) в максимальном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24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темпе, по кругу, из разных исходных положений; метание набивных мячей (1—2 кг)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одной рукой и двумя руками из разных исходных положений и различными способами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(сверху, сбоку, снизу, от груди); прыжки в высоту на месте с касанием рукой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подвешенных ориентиров; прыжки с продвижением вперед (правым и левым боком), с</w:t>
      </w:r>
    </w:p>
    <w:p w:rsidR="00AA4447" w:rsidRPr="006F7896" w:rsidRDefault="00AA4447" w:rsidP="006F7896">
      <w:pPr>
        <w:widowControl/>
        <w:ind w:firstLine="0"/>
        <w:rPr>
          <w:lang w:eastAsia="ja-JP"/>
        </w:rPr>
      </w:pPr>
      <w:r w:rsidRPr="006F7896">
        <w:rPr>
          <w:lang w:eastAsia="ja-JP"/>
        </w:rPr>
        <w:t>доставанием ориентиров, расположенных на разной высоте; прыжки по разметкам в</w:t>
      </w:r>
    </w:p>
    <w:p w:rsidR="00AA4447" w:rsidRPr="00B013D4" w:rsidRDefault="00AA4447" w:rsidP="006F7896">
      <w:pPr>
        <w:tabs>
          <w:tab w:val="left" w:pos="0"/>
        </w:tabs>
        <w:ind w:firstLine="0"/>
      </w:pPr>
      <w:r w:rsidRPr="006F7896">
        <w:rPr>
          <w:lang w:eastAsia="ja-JP"/>
        </w:rPr>
        <w:t>полуприседе и приседе; запрыгивание с последующим спрыгиванием.</w:t>
      </w:r>
    </w:p>
    <w:p w:rsidR="00AA4447" w:rsidRDefault="00AA4447" w:rsidP="006F7896">
      <w:pPr>
        <w:tabs>
          <w:tab w:val="left" w:pos="0"/>
        </w:tabs>
        <w:ind w:firstLine="0"/>
        <w:rPr>
          <w:bCs/>
        </w:rPr>
      </w:pPr>
    </w:p>
    <w:p w:rsidR="00AA4447" w:rsidRPr="00D43880" w:rsidRDefault="00AA4447" w:rsidP="006F7896">
      <w:pPr>
        <w:tabs>
          <w:tab w:val="left" w:pos="0"/>
        </w:tabs>
        <w:ind w:firstLine="0"/>
        <w:rPr>
          <w:bCs/>
        </w:rPr>
      </w:pPr>
      <w:r>
        <w:rPr>
          <w:bCs/>
        </w:rPr>
        <w:t xml:space="preserve">Практическая работа №8 </w:t>
      </w:r>
      <w:r w:rsidRPr="00D43880">
        <w:rPr>
          <w:bCs/>
        </w:rPr>
        <w:t xml:space="preserve"> Физкультурные занятия</w:t>
      </w:r>
    </w:p>
    <w:p w:rsidR="00AA4447" w:rsidRPr="00D43880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 w:rsidRPr="00D43880">
        <w:rPr>
          <w:bCs/>
        </w:rPr>
        <w:t xml:space="preserve">Схема построения физкультурного занятия </w:t>
      </w:r>
    </w:p>
    <w:p w:rsidR="00AA4447" w:rsidRPr="00D43880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 w:rsidRPr="00D43880">
        <w:rPr>
          <w:bCs/>
        </w:rPr>
        <w:t xml:space="preserve">Задачи и содержание занятия </w:t>
      </w:r>
    </w:p>
    <w:p w:rsidR="00AA4447" w:rsidRPr="00D43880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 w:rsidRPr="00D43880">
        <w:rPr>
          <w:bCs/>
        </w:rPr>
        <w:t>Продолжительность каждой части занятия</w:t>
      </w:r>
    </w:p>
    <w:p w:rsidR="00AA4447" w:rsidRPr="00D43880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 w:rsidRPr="00D43880">
        <w:rPr>
          <w:bCs/>
        </w:rPr>
        <w:t>Типы физкультурных занятий: гимнастика, подвижные игры, обучение спорти</w:t>
      </w:r>
      <w:r w:rsidRPr="00D43880">
        <w:rPr>
          <w:bCs/>
        </w:rPr>
        <w:t>в</w:t>
      </w:r>
      <w:r w:rsidRPr="00D43880">
        <w:rPr>
          <w:bCs/>
        </w:rPr>
        <w:t xml:space="preserve">ным упражнениям </w:t>
      </w:r>
    </w:p>
    <w:p w:rsidR="00AA4447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>
        <w:rPr>
          <w:bCs/>
        </w:rPr>
        <w:t>Подбор физических упражнений на занятии (функциональный принцип, анатом</w:t>
      </w:r>
      <w:r>
        <w:rPr>
          <w:bCs/>
        </w:rPr>
        <w:t>и</w:t>
      </w:r>
      <w:r>
        <w:rPr>
          <w:bCs/>
        </w:rPr>
        <w:t>ческий, физиологический)</w:t>
      </w:r>
    </w:p>
    <w:p w:rsidR="00AA4447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>
        <w:rPr>
          <w:bCs/>
        </w:rPr>
        <w:t>Способы организации детей на занятии (фронтальный, групповой (посменный, п</w:t>
      </w:r>
      <w:r>
        <w:rPr>
          <w:bCs/>
        </w:rPr>
        <w:t>о</w:t>
      </w:r>
      <w:r>
        <w:rPr>
          <w:bCs/>
        </w:rPr>
        <w:t xml:space="preserve">точный), индивидуальный способы). </w:t>
      </w:r>
    </w:p>
    <w:p w:rsidR="00AA4447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>
        <w:rPr>
          <w:bCs/>
        </w:rPr>
        <w:t xml:space="preserve">Психологическая и физическая нагрузка и приемы ее регулирования </w:t>
      </w:r>
    </w:p>
    <w:p w:rsidR="00AA4447" w:rsidRDefault="00AA4447" w:rsidP="006F7896">
      <w:pPr>
        <w:numPr>
          <w:ilvl w:val="0"/>
          <w:numId w:val="6"/>
        </w:numPr>
        <w:tabs>
          <w:tab w:val="left" w:pos="0"/>
        </w:tabs>
        <w:rPr>
          <w:bCs/>
        </w:rPr>
      </w:pPr>
      <w:r>
        <w:rPr>
          <w:bCs/>
        </w:rPr>
        <w:t xml:space="preserve">Физкультурные занятия на воздухе </w:t>
      </w:r>
    </w:p>
    <w:p w:rsidR="00AA4447" w:rsidRPr="00D43880" w:rsidRDefault="00AA4447" w:rsidP="006F7896">
      <w:pPr>
        <w:tabs>
          <w:tab w:val="left" w:pos="0"/>
        </w:tabs>
        <w:ind w:left="360" w:firstLine="0"/>
      </w:pPr>
      <w:r>
        <w:rPr>
          <w:bCs/>
        </w:rPr>
        <w:t xml:space="preserve">Составить конспект занятия для каждой возрастной группы дошкольников </w:t>
      </w:r>
      <w:r>
        <w:t>(конспекты записываются от руки в отдельной тетради) и провести два из них, одно обязательно обучающего типа</w:t>
      </w:r>
    </w:p>
    <w:p w:rsidR="00AA4447" w:rsidRDefault="00AA4447" w:rsidP="006F7896">
      <w:pPr>
        <w:tabs>
          <w:tab w:val="left" w:pos="0"/>
        </w:tabs>
        <w:ind w:left="360" w:firstLine="0"/>
        <w:rPr>
          <w:bCs/>
        </w:rPr>
      </w:pPr>
    </w:p>
    <w:p w:rsidR="00AA4447" w:rsidRDefault="00AA4447" w:rsidP="006F7896">
      <w:pPr>
        <w:tabs>
          <w:tab w:val="left" w:pos="0"/>
        </w:tabs>
        <w:ind w:left="360" w:firstLine="0"/>
        <w:rPr>
          <w:bCs/>
        </w:rPr>
      </w:pPr>
    </w:p>
    <w:p w:rsidR="00AA4447" w:rsidRPr="00D43880" w:rsidRDefault="00AA4447" w:rsidP="006F7896">
      <w:pPr>
        <w:tabs>
          <w:tab w:val="left" w:pos="0"/>
        </w:tabs>
        <w:ind w:left="360" w:firstLine="0"/>
      </w:pPr>
      <w:r>
        <w:t xml:space="preserve">Практическая работа № 9 </w:t>
      </w:r>
      <w:r w:rsidRPr="00D43880">
        <w:t xml:space="preserve"> Утренняя гимнастика</w:t>
      </w:r>
    </w:p>
    <w:p w:rsidR="00AA4447" w:rsidRPr="00D43880" w:rsidRDefault="00AA4447" w:rsidP="006F7896">
      <w:pPr>
        <w:tabs>
          <w:tab w:val="left" w:pos="0"/>
        </w:tabs>
        <w:ind w:left="360" w:firstLine="0"/>
      </w:pPr>
      <w:r w:rsidRPr="00D43880">
        <w:t xml:space="preserve">1. Содержание и схема построения утренней гимнастики </w:t>
      </w:r>
    </w:p>
    <w:p w:rsidR="00AA4447" w:rsidRPr="00D43880" w:rsidRDefault="00AA4447" w:rsidP="006F7896">
      <w:pPr>
        <w:tabs>
          <w:tab w:val="left" w:pos="0"/>
        </w:tabs>
        <w:ind w:left="360" w:firstLine="0"/>
      </w:pPr>
      <w:r w:rsidRPr="00D43880">
        <w:t>2. Формирование самостоятельности при выполнении УГГ</w:t>
      </w:r>
    </w:p>
    <w:p w:rsidR="00AA4447" w:rsidRPr="00D43880" w:rsidRDefault="00AA4447" w:rsidP="006F7896">
      <w:pPr>
        <w:tabs>
          <w:tab w:val="left" w:pos="0"/>
        </w:tabs>
        <w:ind w:left="360" w:firstLine="0"/>
      </w:pPr>
      <w:r w:rsidRPr="00D43880">
        <w:t xml:space="preserve"> Составить комплекс упражнений УГГ для каждой возрастной группы дошкольников </w:t>
      </w:r>
      <w:r>
        <w:t>(конспекты записываются от руки в отдельной тетради), провести два из них</w:t>
      </w:r>
    </w:p>
    <w:p w:rsidR="00AA4447" w:rsidRPr="00D43880" w:rsidRDefault="00AA4447" w:rsidP="006F7896">
      <w:pPr>
        <w:tabs>
          <w:tab w:val="left" w:pos="0"/>
        </w:tabs>
        <w:ind w:left="360" w:firstLine="0"/>
      </w:pPr>
    </w:p>
    <w:p w:rsidR="00AA4447" w:rsidRDefault="00AA4447" w:rsidP="006F7896">
      <w:pPr>
        <w:tabs>
          <w:tab w:val="left" w:pos="0"/>
        </w:tabs>
        <w:ind w:left="360" w:firstLine="0"/>
      </w:pPr>
      <w:r>
        <w:t xml:space="preserve">Практическая работа № 10 Подвижные и малоподвижные игры для дошкольников </w:t>
      </w:r>
    </w:p>
    <w:p w:rsidR="00AA4447" w:rsidRDefault="00AA4447" w:rsidP="006F7896">
      <w:pPr>
        <w:numPr>
          <w:ilvl w:val="0"/>
          <w:numId w:val="38"/>
        </w:numPr>
        <w:tabs>
          <w:tab w:val="left" w:pos="0"/>
        </w:tabs>
      </w:pPr>
      <w:r>
        <w:t>Составить 5 карточек подвижных игр для дошкольников каждой возрастной гру</w:t>
      </w:r>
      <w:r>
        <w:t>п</w:t>
      </w:r>
      <w:r>
        <w:t xml:space="preserve">пы </w:t>
      </w:r>
    </w:p>
    <w:p w:rsidR="00AA4447" w:rsidRDefault="00AA4447" w:rsidP="006F7896">
      <w:pPr>
        <w:numPr>
          <w:ilvl w:val="0"/>
          <w:numId w:val="38"/>
        </w:numPr>
        <w:tabs>
          <w:tab w:val="left" w:pos="0"/>
        </w:tabs>
      </w:pPr>
      <w:r>
        <w:t xml:space="preserve">Составить 5 карточек малоподвижных игр для дошкольников каждой возрастной группы </w:t>
      </w:r>
    </w:p>
    <w:p w:rsidR="00AA4447" w:rsidRDefault="00AA4447" w:rsidP="006F7896">
      <w:pPr>
        <w:tabs>
          <w:tab w:val="left" w:pos="0"/>
        </w:tabs>
        <w:ind w:left="360" w:firstLine="0"/>
      </w:pPr>
      <w:r>
        <w:t>Провести по две игры на практическом занятии</w:t>
      </w:r>
    </w:p>
    <w:p w:rsidR="00AA4447" w:rsidRDefault="00AA4447" w:rsidP="006F7896">
      <w:pPr>
        <w:tabs>
          <w:tab w:val="left" w:pos="0"/>
        </w:tabs>
        <w:ind w:left="360" w:firstLine="0"/>
      </w:pPr>
    </w:p>
    <w:p w:rsidR="00AA4447" w:rsidRDefault="00AA4447" w:rsidP="006F7896">
      <w:pPr>
        <w:tabs>
          <w:tab w:val="left" w:pos="0"/>
        </w:tabs>
        <w:ind w:left="360" w:firstLine="0"/>
      </w:pPr>
      <w:r>
        <w:t xml:space="preserve">Практическая работа № 11 </w:t>
      </w:r>
      <w:r w:rsidRPr="00D43880">
        <w:t>Малые формы физкультурных занятий</w:t>
      </w:r>
    </w:p>
    <w:p w:rsidR="00AA4447" w:rsidRPr="00D43880" w:rsidRDefault="00AA4447" w:rsidP="006F7896">
      <w:pPr>
        <w:tabs>
          <w:tab w:val="left" w:pos="0"/>
        </w:tabs>
        <w:ind w:left="360" w:firstLine="0"/>
      </w:pPr>
      <w:r w:rsidRPr="00D43880">
        <w:t>1. Физкультуминутки</w:t>
      </w:r>
    </w:p>
    <w:p w:rsidR="00AA4447" w:rsidRPr="00D43880" w:rsidRDefault="00AA4447" w:rsidP="006F7896">
      <w:pPr>
        <w:tabs>
          <w:tab w:val="left" w:pos="0"/>
        </w:tabs>
        <w:ind w:left="360" w:firstLine="0"/>
      </w:pPr>
      <w:r w:rsidRPr="00D43880">
        <w:t>2. Физкультупаузы</w:t>
      </w:r>
    </w:p>
    <w:p w:rsidR="00AA4447" w:rsidRDefault="00AA4447" w:rsidP="006F7896">
      <w:pPr>
        <w:tabs>
          <w:tab w:val="left" w:pos="0"/>
        </w:tabs>
        <w:ind w:left="360" w:firstLine="0"/>
        <w:rPr>
          <w:bCs/>
        </w:rPr>
      </w:pPr>
      <w:r w:rsidRPr="00D43880">
        <w:rPr>
          <w:bCs/>
        </w:rPr>
        <w:t xml:space="preserve">3. </w:t>
      </w:r>
      <w:r>
        <w:rPr>
          <w:bCs/>
        </w:rPr>
        <w:t>Сос</w:t>
      </w:r>
      <w:r w:rsidRPr="00D43880">
        <w:rPr>
          <w:bCs/>
        </w:rPr>
        <w:t>т</w:t>
      </w:r>
      <w:r>
        <w:rPr>
          <w:bCs/>
        </w:rPr>
        <w:t>а</w:t>
      </w:r>
      <w:r w:rsidRPr="00D43880">
        <w:rPr>
          <w:bCs/>
        </w:rPr>
        <w:t>ви</w:t>
      </w:r>
      <w:r>
        <w:rPr>
          <w:bCs/>
        </w:rPr>
        <w:t>ть комплекс упражнений физкульт</w:t>
      </w:r>
      <w:r w:rsidRPr="00D43880">
        <w:rPr>
          <w:bCs/>
        </w:rPr>
        <w:t>минутки для каждой возрастной группы дошкольников</w:t>
      </w:r>
      <w:r>
        <w:rPr>
          <w:bCs/>
        </w:rPr>
        <w:t xml:space="preserve">, разместить их на образовательном портале на странице курса </w:t>
      </w:r>
    </w:p>
    <w:p w:rsidR="00AA4447" w:rsidRDefault="00AA4447" w:rsidP="006F7896">
      <w:pPr>
        <w:tabs>
          <w:tab w:val="left" w:pos="0"/>
        </w:tabs>
        <w:ind w:left="360" w:firstLine="0"/>
        <w:rPr>
          <w:bCs/>
        </w:rPr>
      </w:pPr>
    </w:p>
    <w:p w:rsidR="00AA4447" w:rsidRPr="002F493E" w:rsidRDefault="00AA4447" w:rsidP="006F7896">
      <w:pPr>
        <w:tabs>
          <w:tab w:val="left" w:pos="0"/>
        </w:tabs>
        <w:ind w:left="360" w:firstLine="0"/>
        <w:rPr>
          <w:bCs/>
        </w:rPr>
      </w:pPr>
      <w:r>
        <w:rPr>
          <w:bCs/>
        </w:rPr>
        <w:t>Практическая работа № 12</w:t>
      </w:r>
      <w:r w:rsidRPr="002F493E">
        <w:t xml:space="preserve"> Физкультурно-оздоровительные и спортивные, досуговые  мероприятия</w:t>
      </w:r>
    </w:p>
    <w:p w:rsidR="00AA4447" w:rsidRPr="002F493E" w:rsidRDefault="00AA4447" w:rsidP="006F7896">
      <w:pPr>
        <w:tabs>
          <w:tab w:val="left" w:pos="0"/>
        </w:tabs>
        <w:ind w:firstLine="0"/>
        <w:jc w:val="left"/>
      </w:pPr>
      <w:r w:rsidRPr="002F493E">
        <w:t xml:space="preserve">1. Закаливающие мероприятия для дошкольников </w:t>
      </w:r>
    </w:p>
    <w:p w:rsidR="00AA4447" w:rsidRPr="002F493E" w:rsidRDefault="00AA4447" w:rsidP="006F7896">
      <w:pPr>
        <w:tabs>
          <w:tab w:val="left" w:pos="0"/>
        </w:tabs>
        <w:ind w:firstLine="0"/>
        <w:jc w:val="left"/>
      </w:pPr>
      <w:r w:rsidRPr="002F493E">
        <w:t xml:space="preserve">2. Воздушные, солнечные , водные ванны </w:t>
      </w:r>
    </w:p>
    <w:p w:rsidR="00AA4447" w:rsidRPr="002F493E" w:rsidRDefault="00AA4447" w:rsidP="006F7896">
      <w:pPr>
        <w:tabs>
          <w:tab w:val="left" w:pos="0"/>
        </w:tabs>
        <w:ind w:firstLine="0"/>
        <w:jc w:val="left"/>
      </w:pPr>
      <w:r w:rsidRPr="002F493E">
        <w:t>3. Подвижные игры и физические упражнения на прогулке</w:t>
      </w:r>
    </w:p>
    <w:p w:rsidR="00AA4447" w:rsidRPr="002F493E" w:rsidRDefault="00AA4447" w:rsidP="006F7896">
      <w:pPr>
        <w:tabs>
          <w:tab w:val="left" w:pos="0"/>
        </w:tabs>
        <w:ind w:firstLine="0"/>
        <w:jc w:val="left"/>
      </w:pPr>
      <w:r w:rsidRPr="002F493E">
        <w:t xml:space="preserve">4. особенности планирования и организации досуговых мероприятий с дошкольниками </w:t>
      </w:r>
    </w:p>
    <w:p w:rsidR="00AA4447" w:rsidRDefault="00AA4447" w:rsidP="006F7896">
      <w:pPr>
        <w:tabs>
          <w:tab w:val="left" w:pos="0"/>
        </w:tabs>
        <w:ind w:firstLine="0"/>
        <w:jc w:val="left"/>
      </w:pPr>
      <w:r w:rsidRPr="002F493E">
        <w:t>5. Планирование и организация соревнований</w:t>
      </w:r>
    </w:p>
    <w:p w:rsidR="00AA4447" w:rsidRDefault="00AA4447" w:rsidP="006F7896">
      <w:pPr>
        <w:tabs>
          <w:tab w:val="left" w:pos="0"/>
        </w:tabs>
        <w:ind w:firstLine="0"/>
        <w:jc w:val="left"/>
      </w:pPr>
      <w:r>
        <w:t xml:space="preserve">6. Организация самостоятельной двигательной деятельности ребенка </w:t>
      </w:r>
    </w:p>
    <w:p w:rsidR="00AA4447" w:rsidRDefault="00AA4447" w:rsidP="006F7896">
      <w:pPr>
        <w:tabs>
          <w:tab w:val="left" w:pos="0"/>
        </w:tabs>
        <w:ind w:firstLine="0"/>
        <w:jc w:val="left"/>
      </w:pPr>
      <w:r>
        <w:t xml:space="preserve">7. Активный отдых дошкольников </w:t>
      </w:r>
    </w:p>
    <w:p w:rsidR="00AA4447" w:rsidRDefault="00AA4447" w:rsidP="006F7896">
      <w:pPr>
        <w:tabs>
          <w:tab w:val="left" w:pos="0"/>
        </w:tabs>
        <w:ind w:firstLine="0"/>
        <w:jc w:val="left"/>
      </w:pPr>
    </w:p>
    <w:p w:rsidR="00AA4447" w:rsidRDefault="00AA4447" w:rsidP="006F7896">
      <w:pPr>
        <w:tabs>
          <w:tab w:val="left" w:pos="0"/>
        </w:tabs>
        <w:ind w:firstLine="0"/>
        <w:jc w:val="left"/>
      </w:pPr>
      <w:r>
        <w:t xml:space="preserve">Составить сценарий праздника, спортивного мероприятия для дошкольников, разместить его на образовательном портале на странице курса. </w:t>
      </w:r>
    </w:p>
    <w:p w:rsidR="00AA4447" w:rsidRDefault="00AA4447" w:rsidP="006F7896">
      <w:pPr>
        <w:tabs>
          <w:tab w:val="left" w:pos="0"/>
        </w:tabs>
        <w:ind w:firstLine="0"/>
        <w:jc w:val="left"/>
        <w:rPr>
          <w:sz w:val="20"/>
        </w:rPr>
      </w:pPr>
    </w:p>
    <w:p w:rsidR="00AA4447" w:rsidRPr="00B9203C" w:rsidRDefault="00AA4447" w:rsidP="006F7896">
      <w:pPr>
        <w:tabs>
          <w:tab w:val="left" w:pos="0"/>
        </w:tabs>
        <w:ind w:firstLine="0"/>
        <w:jc w:val="left"/>
      </w:pPr>
      <w:r>
        <w:t>Практическая работа № 13</w:t>
      </w:r>
      <w:r w:rsidRPr="00B9203C">
        <w:t xml:space="preserve"> Методика физического воспитания ребенка </w:t>
      </w:r>
      <w:r>
        <w:t xml:space="preserve">от 1 года до трех лет </w:t>
      </w:r>
    </w:p>
    <w:p w:rsidR="00AA4447" w:rsidRPr="00B9203C" w:rsidRDefault="00AA4447" w:rsidP="006F7896">
      <w:pPr>
        <w:numPr>
          <w:ilvl w:val="0"/>
          <w:numId w:val="7"/>
        </w:numPr>
        <w:tabs>
          <w:tab w:val="left" w:pos="0"/>
        </w:tabs>
        <w:jc w:val="left"/>
      </w:pPr>
      <w:r w:rsidRPr="00B9203C">
        <w:t>Массаж</w:t>
      </w:r>
    </w:p>
    <w:p w:rsidR="00AA4447" w:rsidRPr="00B9203C" w:rsidRDefault="00AA4447" w:rsidP="006F7896">
      <w:pPr>
        <w:numPr>
          <w:ilvl w:val="0"/>
          <w:numId w:val="7"/>
        </w:numPr>
        <w:tabs>
          <w:tab w:val="left" w:pos="0"/>
        </w:tabs>
        <w:jc w:val="left"/>
      </w:pPr>
      <w:r w:rsidRPr="00B9203C">
        <w:t>Гимнастика</w:t>
      </w:r>
    </w:p>
    <w:p w:rsidR="00AA4447" w:rsidRPr="00B9203C" w:rsidRDefault="00AA4447" w:rsidP="006F7896">
      <w:pPr>
        <w:numPr>
          <w:ilvl w:val="0"/>
          <w:numId w:val="7"/>
        </w:numPr>
        <w:tabs>
          <w:tab w:val="left" w:pos="0"/>
        </w:tabs>
        <w:jc w:val="left"/>
      </w:pPr>
      <w:r w:rsidRPr="00B9203C">
        <w:t xml:space="preserve">Физические упражнения </w:t>
      </w:r>
    </w:p>
    <w:p w:rsidR="00AA4447" w:rsidRPr="00B9203C" w:rsidRDefault="00AA4447" w:rsidP="006F7896">
      <w:pPr>
        <w:numPr>
          <w:ilvl w:val="0"/>
          <w:numId w:val="7"/>
        </w:numPr>
        <w:tabs>
          <w:tab w:val="left" w:pos="0"/>
        </w:tabs>
        <w:jc w:val="left"/>
      </w:pPr>
      <w:r w:rsidRPr="00B9203C">
        <w:t>Формирование основных движений : умение бросать, лазание, бег, ходьба, прыжки</w:t>
      </w:r>
    </w:p>
    <w:p w:rsidR="00AA4447" w:rsidRDefault="00AA4447" w:rsidP="006F7896">
      <w:pPr>
        <w:numPr>
          <w:ilvl w:val="0"/>
          <w:numId w:val="7"/>
        </w:numPr>
        <w:tabs>
          <w:tab w:val="left" w:pos="0"/>
        </w:tabs>
        <w:jc w:val="left"/>
      </w:pPr>
      <w:r w:rsidRPr="00B9203C">
        <w:t xml:space="preserve">Особенности проведения физкультурные занятий , составление конспекта </w:t>
      </w:r>
    </w:p>
    <w:p w:rsidR="00AA4447" w:rsidRDefault="00AA4447" w:rsidP="006F7896">
      <w:pPr>
        <w:tabs>
          <w:tab w:val="left" w:pos="0"/>
        </w:tabs>
        <w:ind w:left="360" w:firstLine="0"/>
        <w:jc w:val="left"/>
      </w:pPr>
      <w:r>
        <w:t xml:space="preserve">Составить таблицу и разместить ее на образовательном портале на странице курса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Возраст ребенка (группа)</w:t>
            </w: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Задачи физического восп</w:t>
            </w:r>
            <w:r>
              <w:t>и</w:t>
            </w:r>
            <w:r>
              <w:t xml:space="preserve">тания </w:t>
            </w: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Средства физического во</w:t>
            </w:r>
            <w:r>
              <w:t>с</w:t>
            </w:r>
            <w:r>
              <w:t>питания (упражнения)</w:t>
            </w:r>
          </w:p>
        </w:tc>
      </w:tr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</w:tr>
    </w:tbl>
    <w:p w:rsidR="00AA4447" w:rsidRPr="00B9203C" w:rsidRDefault="00AA4447" w:rsidP="006F7896">
      <w:pPr>
        <w:tabs>
          <w:tab w:val="left" w:pos="0"/>
        </w:tabs>
        <w:ind w:left="360" w:firstLine="0"/>
        <w:jc w:val="left"/>
      </w:pPr>
    </w:p>
    <w:p w:rsidR="00AA4447" w:rsidRPr="00B9203C" w:rsidRDefault="00AA4447" w:rsidP="006F7896">
      <w:pPr>
        <w:tabs>
          <w:tab w:val="left" w:pos="0"/>
        </w:tabs>
        <w:jc w:val="left"/>
      </w:pPr>
    </w:p>
    <w:p w:rsidR="00AA4447" w:rsidRPr="00B9203C" w:rsidRDefault="00AA4447" w:rsidP="006F7896">
      <w:pPr>
        <w:tabs>
          <w:tab w:val="left" w:pos="0"/>
        </w:tabs>
        <w:jc w:val="left"/>
      </w:pPr>
      <w:r>
        <w:t>Практическая работа №14</w:t>
      </w:r>
      <w:r w:rsidRPr="00B9203C">
        <w:t xml:space="preserve"> Методика проведения физкультурных занятий с детьми младшего дошкольного возраста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>1. Подвижные игры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2. Пальчиковая, дыхательная гимнастика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>3. Общеразвивающие упражнения (ОРУ)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4. Циклические и ациклические движения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5. Составление конспектов занятий </w:t>
      </w:r>
    </w:p>
    <w:p w:rsidR="00AA4447" w:rsidRDefault="00AA4447" w:rsidP="006F7896">
      <w:pPr>
        <w:tabs>
          <w:tab w:val="left" w:pos="0"/>
        </w:tabs>
        <w:jc w:val="left"/>
      </w:pPr>
      <w:r w:rsidRPr="00B9203C">
        <w:t xml:space="preserve">6. Запрещенные упражнения </w:t>
      </w:r>
    </w:p>
    <w:p w:rsidR="00AA4447" w:rsidRDefault="00AA4447" w:rsidP="006F7896">
      <w:pPr>
        <w:tabs>
          <w:tab w:val="left" w:pos="0"/>
        </w:tabs>
        <w:ind w:left="360" w:firstLine="0"/>
        <w:jc w:val="left"/>
      </w:pPr>
      <w:r w:rsidRPr="00B9203C">
        <w:t xml:space="preserve">Особенности проведения физкультурные занятий , составление конспекта </w:t>
      </w:r>
    </w:p>
    <w:p w:rsidR="00AA4447" w:rsidRDefault="00AA4447" w:rsidP="006F7896">
      <w:pPr>
        <w:tabs>
          <w:tab w:val="left" w:pos="0"/>
        </w:tabs>
        <w:ind w:left="360" w:firstLine="0"/>
        <w:jc w:val="left"/>
      </w:pPr>
      <w:r>
        <w:t xml:space="preserve">Составить таблицу и разместить ее на образовательном портале на странице курса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Возраст ребенка (группа)</w:t>
            </w: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Задачи физического восп</w:t>
            </w:r>
            <w:r>
              <w:t>и</w:t>
            </w:r>
            <w:r>
              <w:t xml:space="preserve">тания </w:t>
            </w: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Средства физического во</w:t>
            </w:r>
            <w:r>
              <w:t>с</w:t>
            </w:r>
            <w:r>
              <w:t>питания (упражнения)</w:t>
            </w:r>
          </w:p>
        </w:tc>
      </w:tr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</w:tr>
    </w:tbl>
    <w:p w:rsidR="00AA4447" w:rsidRPr="00B9203C" w:rsidRDefault="00AA4447" w:rsidP="006F7896">
      <w:pPr>
        <w:tabs>
          <w:tab w:val="left" w:pos="0"/>
        </w:tabs>
        <w:ind w:left="360" w:firstLine="0"/>
        <w:jc w:val="left"/>
      </w:pPr>
    </w:p>
    <w:p w:rsidR="00AA4447" w:rsidRPr="00B9203C" w:rsidRDefault="00AA4447" w:rsidP="006F7896">
      <w:pPr>
        <w:tabs>
          <w:tab w:val="left" w:pos="0"/>
        </w:tabs>
        <w:jc w:val="left"/>
      </w:pPr>
    </w:p>
    <w:p w:rsidR="00AA4447" w:rsidRPr="00B9203C" w:rsidRDefault="00AA4447" w:rsidP="006F7896">
      <w:pPr>
        <w:tabs>
          <w:tab w:val="left" w:pos="0"/>
        </w:tabs>
        <w:jc w:val="left"/>
      </w:pPr>
      <w:r>
        <w:t xml:space="preserve">Практическая работа № 15 </w:t>
      </w:r>
      <w:r w:rsidRPr="00B9203C">
        <w:t>Методика проведения физкультурных занятий с  детьми среднего дошкольного возраста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>1. Подвижные</w:t>
      </w:r>
      <w:r>
        <w:t>, спортивные</w:t>
      </w:r>
      <w:r w:rsidRPr="00B9203C">
        <w:t xml:space="preserve"> игры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2. Гимнастика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>3. Общеразвивающие упражнения (ОРУ)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4. Циклические и ациклические движения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5. Составление конспектов занятий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6. Запрещенные упражнения </w:t>
      </w:r>
    </w:p>
    <w:p w:rsidR="00AA4447" w:rsidRDefault="00AA4447" w:rsidP="006F7896">
      <w:pPr>
        <w:tabs>
          <w:tab w:val="left" w:pos="0"/>
        </w:tabs>
        <w:jc w:val="left"/>
      </w:pPr>
    </w:p>
    <w:p w:rsidR="00AA4447" w:rsidRDefault="00AA4447" w:rsidP="006F7896">
      <w:pPr>
        <w:tabs>
          <w:tab w:val="left" w:pos="0"/>
        </w:tabs>
        <w:jc w:val="left"/>
      </w:pPr>
      <w:r w:rsidRPr="00B9203C">
        <w:t xml:space="preserve">Особенности проведения физкультурные занятий , составление конспекта </w:t>
      </w:r>
    </w:p>
    <w:p w:rsidR="00AA4447" w:rsidRDefault="00AA4447" w:rsidP="006F7896">
      <w:pPr>
        <w:tabs>
          <w:tab w:val="left" w:pos="0"/>
        </w:tabs>
        <w:ind w:left="360" w:firstLine="0"/>
        <w:jc w:val="left"/>
      </w:pPr>
      <w:r>
        <w:t xml:space="preserve">Составить таблицу и разместить ее на образовательном портале на странице курса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Возраст ребенка (группа)</w:t>
            </w: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Задачи физического восп</w:t>
            </w:r>
            <w:r>
              <w:t>и</w:t>
            </w:r>
            <w:r>
              <w:t xml:space="preserve">тания </w:t>
            </w: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Средства физического во</w:t>
            </w:r>
            <w:r>
              <w:t>с</w:t>
            </w:r>
            <w:r>
              <w:t>питания (упражнения)</w:t>
            </w:r>
          </w:p>
        </w:tc>
      </w:tr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</w:tr>
    </w:tbl>
    <w:p w:rsidR="00AA4447" w:rsidRPr="00B9203C" w:rsidRDefault="00AA4447" w:rsidP="006F7896">
      <w:pPr>
        <w:tabs>
          <w:tab w:val="left" w:pos="0"/>
        </w:tabs>
        <w:ind w:left="360" w:firstLine="0"/>
        <w:jc w:val="left"/>
      </w:pPr>
    </w:p>
    <w:p w:rsidR="00AA4447" w:rsidRPr="00B9203C" w:rsidRDefault="00AA4447" w:rsidP="006F7896">
      <w:pPr>
        <w:tabs>
          <w:tab w:val="left" w:pos="0"/>
        </w:tabs>
        <w:jc w:val="left"/>
      </w:pPr>
    </w:p>
    <w:p w:rsidR="00AA4447" w:rsidRPr="00B9203C" w:rsidRDefault="00AA4447" w:rsidP="006F7896">
      <w:pPr>
        <w:tabs>
          <w:tab w:val="left" w:pos="0"/>
        </w:tabs>
        <w:jc w:val="left"/>
      </w:pPr>
      <w:r>
        <w:t>Практическая работа № 16</w:t>
      </w:r>
      <w:r w:rsidRPr="00B9203C">
        <w:t xml:space="preserve"> Методика проведения физкультурных занятий с детьми старшего дошкольного возраста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>1. Подвижные</w:t>
      </w:r>
      <w:r>
        <w:t xml:space="preserve">, спортивные </w:t>
      </w:r>
      <w:r w:rsidRPr="00B9203C">
        <w:t xml:space="preserve"> игры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2. Гимнастика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>3. Общеразвивающие упражнения (ОРУ)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4. Циклические и ациклические движения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5. Составление конспектов занятий </w:t>
      </w:r>
    </w:p>
    <w:p w:rsidR="00AA4447" w:rsidRPr="00B9203C" w:rsidRDefault="00AA4447" w:rsidP="006F7896">
      <w:pPr>
        <w:tabs>
          <w:tab w:val="left" w:pos="0"/>
        </w:tabs>
        <w:jc w:val="left"/>
      </w:pPr>
      <w:r w:rsidRPr="00B9203C">
        <w:t xml:space="preserve">6. Запрещенные упражнения </w:t>
      </w:r>
    </w:p>
    <w:p w:rsidR="00AA4447" w:rsidRDefault="00AA4447" w:rsidP="006F7896">
      <w:pPr>
        <w:tabs>
          <w:tab w:val="left" w:pos="0"/>
        </w:tabs>
        <w:jc w:val="left"/>
      </w:pPr>
    </w:p>
    <w:p w:rsidR="00AA4447" w:rsidRDefault="00AA4447" w:rsidP="006F7896">
      <w:pPr>
        <w:tabs>
          <w:tab w:val="left" w:pos="0"/>
        </w:tabs>
        <w:jc w:val="left"/>
      </w:pPr>
      <w:r w:rsidRPr="00B9203C">
        <w:t xml:space="preserve">Особенности проведения физкультурные занятий , составление конспекта </w:t>
      </w:r>
    </w:p>
    <w:p w:rsidR="00AA4447" w:rsidRDefault="00AA4447" w:rsidP="006F7896">
      <w:pPr>
        <w:tabs>
          <w:tab w:val="left" w:pos="0"/>
        </w:tabs>
        <w:ind w:left="360" w:firstLine="0"/>
        <w:jc w:val="left"/>
      </w:pPr>
      <w:r>
        <w:t xml:space="preserve">Составить таблицу и разместить ее на образовательном портале на странице курса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Возраст ребенка (группа)</w:t>
            </w: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Задачи физического восп</w:t>
            </w:r>
            <w:r>
              <w:t>и</w:t>
            </w:r>
            <w:r>
              <w:t xml:space="preserve">тания </w:t>
            </w: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Средства физического во</w:t>
            </w:r>
            <w:r>
              <w:t>с</w:t>
            </w:r>
            <w:r>
              <w:t>питания (упражнения)</w:t>
            </w:r>
          </w:p>
        </w:tc>
      </w:tr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</w:tr>
    </w:tbl>
    <w:p w:rsidR="00AA4447" w:rsidRPr="00B9203C" w:rsidRDefault="00AA4447" w:rsidP="006F7896">
      <w:pPr>
        <w:tabs>
          <w:tab w:val="left" w:pos="0"/>
        </w:tabs>
        <w:ind w:left="360" w:firstLine="0"/>
        <w:jc w:val="left"/>
      </w:pPr>
    </w:p>
    <w:p w:rsidR="00AA4447" w:rsidRPr="00B9203C" w:rsidRDefault="00AA4447" w:rsidP="006F7896">
      <w:pPr>
        <w:tabs>
          <w:tab w:val="left" w:pos="0"/>
        </w:tabs>
        <w:ind w:firstLine="0"/>
        <w:jc w:val="left"/>
      </w:pPr>
    </w:p>
    <w:p w:rsidR="00AA4447" w:rsidRPr="00B9203C" w:rsidRDefault="00AA4447" w:rsidP="006F7896">
      <w:pPr>
        <w:tabs>
          <w:tab w:val="left" w:pos="0"/>
        </w:tabs>
        <w:ind w:left="360" w:firstLine="0"/>
        <w:jc w:val="left"/>
      </w:pPr>
      <w:r>
        <w:t>Практическая работа № 17</w:t>
      </w:r>
      <w:r w:rsidRPr="00B9203C">
        <w:t>Контроль за физическим развитием ребенка</w:t>
      </w:r>
    </w:p>
    <w:p w:rsidR="00AA4447" w:rsidRDefault="00AA4447" w:rsidP="006F7896">
      <w:pPr>
        <w:tabs>
          <w:tab w:val="left" w:pos="0"/>
        </w:tabs>
        <w:ind w:firstLine="0"/>
        <w:jc w:val="left"/>
      </w:pPr>
      <w:r>
        <w:t xml:space="preserve">1. Медико-педагогический контроль за физическим воспитанием дошкольников </w:t>
      </w:r>
    </w:p>
    <w:p w:rsidR="00AA4447" w:rsidRDefault="00AA4447" w:rsidP="006F7896">
      <w:pPr>
        <w:tabs>
          <w:tab w:val="left" w:pos="0"/>
        </w:tabs>
        <w:ind w:firstLine="0"/>
        <w:jc w:val="left"/>
      </w:pPr>
      <w:r>
        <w:t xml:space="preserve">2. Врачебный контроль </w:t>
      </w:r>
    </w:p>
    <w:p w:rsidR="00AA4447" w:rsidRDefault="00AA4447" w:rsidP="006F7896">
      <w:pPr>
        <w:tabs>
          <w:tab w:val="left" w:pos="0"/>
        </w:tabs>
        <w:ind w:firstLine="0"/>
      </w:pPr>
      <w:r>
        <w:t xml:space="preserve">3. Медико-педагогические наблюдения в процессе физического воспитания дошкольников </w:t>
      </w:r>
    </w:p>
    <w:p w:rsidR="00AA4447" w:rsidRDefault="00AA4447" w:rsidP="006F7896">
      <w:pPr>
        <w:tabs>
          <w:tab w:val="left" w:pos="0"/>
        </w:tabs>
        <w:ind w:firstLine="0"/>
      </w:pPr>
    </w:p>
    <w:p w:rsidR="00AA4447" w:rsidRDefault="00AA4447" w:rsidP="006F7896">
      <w:pPr>
        <w:tabs>
          <w:tab w:val="left" w:pos="0"/>
        </w:tabs>
        <w:ind w:left="360" w:firstLine="0"/>
        <w:jc w:val="left"/>
      </w:pPr>
      <w:r>
        <w:t xml:space="preserve">Составить таблицу и разместить ее на образовательном портале на странице курса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Возраст ребенка (группа)</w:t>
            </w: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Задачи физического восп</w:t>
            </w:r>
            <w:r>
              <w:t>и</w:t>
            </w:r>
            <w:r>
              <w:t xml:space="preserve">тания </w:t>
            </w: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  <w:r>
              <w:t>Контрольные упражнения</w:t>
            </w:r>
          </w:p>
        </w:tc>
      </w:tr>
      <w:tr w:rsidR="00AA4447" w:rsidTr="006F7896"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0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  <w:tc>
          <w:tcPr>
            <w:tcW w:w="3191" w:type="dxa"/>
          </w:tcPr>
          <w:p w:rsidR="00AA4447" w:rsidRDefault="00AA4447" w:rsidP="006F7896">
            <w:pPr>
              <w:tabs>
                <w:tab w:val="left" w:pos="0"/>
              </w:tabs>
              <w:ind w:firstLine="0"/>
              <w:jc w:val="left"/>
            </w:pPr>
          </w:p>
        </w:tc>
      </w:tr>
    </w:tbl>
    <w:p w:rsidR="00AA4447" w:rsidRPr="00B9203C" w:rsidRDefault="00AA4447" w:rsidP="006F7896">
      <w:pPr>
        <w:tabs>
          <w:tab w:val="left" w:pos="0"/>
        </w:tabs>
        <w:ind w:left="360" w:firstLine="0"/>
        <w:jc w:val="left"/>
      </w:pPr>
    </w:p>
    <w:p w:rsidR="00AA4447" w:rsidRDefault="00AA4447" w:rsidP="006F7896">
      <w:pPr>
        <w:tabs>
          <w:tab w:val="left" w:pos="0"/>
        </w:tabs>
        <w:ind w:firstLine="0"/>
      </w:pPr>
    </w:p>
    <w:p w:rsidR="00AA4447" w:rsidRPr="006F7896" w:rsidRDefault="00AA4447" w:rsidP="00687DE2">
      <w:pPr>
        <w:widowControl/>
        <w:rPr>
          <w:iCs/>
        </w:rPr>
      </w:pPr>
      <w:r w:rsidRPr="006F7896">
        <w:rPr>
          <w:iCs/>
        </w:rPr>
        <w:t xml:space="preserve">В работе над курсовыми нужно руководствоваться методическим рекомендации приложения к рабочей программе </w:t>
      </w:r>
    </w:p>
    <w:p w:rsidR="00AA4447" w:rsidRPr="00BD3FEB" w:rsidRDefault="00AA4447" w:rsidP="00BD3FEB">
      <w:pPr>
        <w:tabs>
          <w:tab w:val="left" w:pos="709"/>
          <w:tab w:val="left" w:pos="850"/>
        </w:tabs>
        <w:ind w:left="425" w:firstLine="0"/>
        <w:rPr>
          <w:b/>
        </w:rPr>
      </w:pPr>
      <w:r w:rsidRPr="00BD3FEB">
        <w:rPr>
          <w:b/>
        </w:rPr>
        <w:t xml:space="preserve">Примерная тематика курсовых работ </w:t>
      </w:r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hyperlink r:id="rId53" w:history="1">
        <w:r w:rsidRPr="00776A6C">
          <w:t>Формирование здорового образа жизни у дошкольников средствами компьютерных технологий и методами физического воспитания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hyperlink r:id="rId54" w:history="1">
        <w:r w:rsidRPr="00776A6C">
          <w:t>Физическое воспитание как средство индивидуально-личностного аспекта озд</w:t>
        </w:r>
        <w:r w:rsidRPr="00776A6C">
          <w:t>о</w:t>
        </w:r>
        <w:r w:rsidRPr="00776A6C">
          <w:t>ровления  дошкольников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hyperlink r:id="rId55" w:history="1">
        <w:r>
          <w:t>И</w:t>
        </w:r>
        <w:r w:rsidRPr="00776A6C">
          <w:t>спользование кругового метода при проведении занятий по физическому воспитанию дошкольников 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>
        <w:t>В</w:t>
      </w:r>
      <w:hyperlink r:id="rId56" w:history="1">
        <w:r w:rsidRPr="00776A6C">
          <w:t>оспитание патриотизма у детей дошкольного возраста в процессе зан</w:t>
        </w:r>
        <w:r w:rsidRPr="00776A6C">
          <w:t>я</w:t>
        </w:r>
        <w:r w:rsidRPr="00776A6C">
          <w:t>тий физической культурой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hyperlink r:id="rId57" w:history="1">
        <w:r>
          <w:t>Ф</w:t>
        </w:r>
        <w:r w:rsidRPr="00776A6C">
          <w:t>изическое развитие детей дошкольного возраста как педагогическая проблема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hyperlink r:id="rId58" w:history="1">
        <w:r>
          <w:t>З</w:t>
        </w:r>
        <w:r w:rsidRPr="00776A6C">
          <w:t>начение физического воспитания в формировании интеллектуальных способн</w:t>
        </w:r>
        <w:r w:rsidRPr="00776A6C">
          <w:t>о</w:t>
        </w:r>
        <w:r w:rsidRPr="00776A6C">
          <w:t>стей дошкольников 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hyperlink r:id="rId59" w:history="1">
        <w:r>
          <w:t>Ф</w:t>
        </w:r>
        <w:r w:rsidRPr="00776A6C">
          <w:t>ормирование физической культуры личности дошкольников в условиях дифф</w:t>
        </w:r>
        <w:r w:rsidRPr="00776A6C">
          <w:t>е</w:t>
        </w:r>
        <w:r w:rsidRPr="00776A6C">
          <w:t>ренциации физического воспитания</w:t>
        </w:r>
      </w:hyperlink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>
        <w:t>Ритмическая гимнастика как инновационная педагогическая технология физич</w:t>
      </w:r>
      <w:r>
        <w:t>е</w:t>
      </w:r>
      <w:r>
        <w:t>ского воспитания дошкольников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>
        <w:t>Применение информационно-коммуникативных технологий в физическом восп</w:t>
      </w:r>
      <w:r>
        <w:t>и</w:t>
      </w:r>
      <w:r>
        <w:t xml:space="preserve">тании дошкольников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>
        <w:t>Использование современных физкультурно-оздоровительных технологий в физ</w:t>
      </w:r>
      <w:r>
        <w:t>и</w:t>
      </w:r>
      <w:r>
        <w:t xml:space="preserve">ческом воспитании дошкольников </w:t>
      </w:r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776A6C">
        <w:t>Повышение адаптационных возможностей организма дошкольников в проце</w:t>
      </w:r>
      <w:r w:rsidRPr="00776A6C">
        <w:t>с</w:t>
      </w:r>
      <w:r w:rsidRPr="00776A6C">
        <w:t>се физического воспитания</w:t>
      </w:r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776A6C">
        <w:t>Физическая культура как эффективное средство профилактики заболеваний опо</w:t>
      </w:r>
      <w:r w:rsidRPr="00776A6C">
        <w:t>р</w:t>
      </w:r>
      <w:r w:rsidRPr="00776A6C">
        <w:t>но-двигательного аппарата (сколиоз, плоскостопия) у дошкольников</w:t>
      </w:r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776A6C">
        <w:t xml:space="preserve">Физическое воспитание как средство социализации дошкольников </w:t>
      </w:r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hyperlink r:id="rId60" w:history="1">
        <w:r>
          <w:t>Ф</w:t>
        </w:r>
        <w:r w:rsidRPr="00776A6C">
          <w:t>ормирование личностной физической культуры родителей как р</w:t>
        </w:r>
        <w:r w:rsidRPr="00776A6C">
          <w:t>е</w:t>
        </w:r>
        <w:r w:rsidRPr="00776A6C">
          <w:t>сурс физического воспитания детей в дошкольном онтогенезе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776A6C">
        <w:t>Воспитание социальной активности у дошкольников в процессе развития интер</w:t>
      </w:r>
      <w:r w:rsidRPr="00776A6C">
        <w:t>е</w:t>
      </w:r>
      <w:r w:rsidRPr="00776A6C">
        <w:t>са к занятиям физической культурой и спортом 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776A6C">
        <w:t>Инновационные средства в процессе физического воспитания детей дошкольного возраста</w:t>
      </w:r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hyperlink r:id="rId61" w:history="1">
        <w:r w:rsidRPr="00776A6C">
          <w:t>Спортивные игры как средство </w:t>
        </w:r>
        <w:r>
          <w:t xml:space="preserve">развития </w:t>
        </w:r>
        <w:r w:rsidRPr="00776A6C">
          <w:t>физическ</w:t>
        </w:r>
        <w:r>
          <w:t>их качеств у</w:t>
        </w:r>
        <w:r w:rsidRPr="00776A6C">
          <w:t> детей дошкольного возраста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776A6C">
        <w:t>Физическое воспитание дошкольников с ограниченными возможностями здор</w:t>
      </w:r>
      <w:r w:rsidRPr="00776A6C">
        <w:t>о</w:t>
      </w:r>
      <w:r w:rsidRPr="00776A6C">
        <w:t>вья в условиях инклюзивного образования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>
        <w:t xml:space="preserve">Подвижные игры как средство формирования социальных компетенций у детей дошкольного возраста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776A6C">
        <w:t> Организация физического воспитания в досуговой деятельности дошкольников</w:t>
      </w:r>
    </w:p>
    <w:p w:rsidR="00AA4447" w:rsidRPr="00162585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</w:pPr>
      <w:r w:rsidRPr="00162585">
        <w:t>Развитие физических качеств детей дошкольного возраста как приоритетное н</w:t>
      </w:r>
      <w:r w:rsidRPr="00162585">
        <w:t>а</w:t>
      </w:r>
      <w:r w:rsidRPr="00162585">
        <w:t>правление в физическом воспитании</w:t>
      </w:r>
      <w:r>
        <w:rPr>
          <w:rFonts w:ascii="Arial" w:hAnsi="Arial" w:cs="Arial"/>
          <w:color w:val="000000"/>
          <w:sz w:val="23"/>
          <w:szCs w:val="23"/>
        </w:rPr>
        <w:t> 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hyperlink r:id="rId62" w:history="1">
        <w:r w:rsidRPr="00162585">
          <w:t>Профилактика гиподинамии детей различных нозологических групп как социал</w:t>
        </w:r>
        <w:r w:rsidRPr="00162585">
          <w:t>ь</w:t>
        </w:r>
        <w:r w:rsidRPr="00162585">
          <w:t>но-экономическая проблема</w:t>
        </w:r>
      </w:hyperlink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 w:rsidRPr="002D22C5">
        <w:t>Всероссийский физкультурно-спортивный комплекс «готов к труду и обороне» как основа физического развития детей в условиях реализации ФГОС дошкольного обр</w:t>
      </w:r>
      <w:r w:rsidRPr="002D22C5">
        <w:t>а</w:t>
      </w:r>
      <w:r w:rsidRPr="002D22C5">
        <w:t>зования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 xml:space="preserve">Национальные традиции физического воспитания </w:t>
      </w:r>
      <w:hyperlink r:id="rId63" w:history="1">
        <w:r w:rsidRPr="008355BD">
          <w:t> в процессе формирования дв</w:t>
        </w:r>
        <w:r w:rsidRPr="008355BD">
          <w:t>и</w:t>
        </w:r>
        <w:r w:rsidRPr="008355BD">
          <w:t>гательной культуры детей</w:t>
        </w:r>
      </w:hyperlink>
      <w:r w:rsidRPr="008355BD">
        <w:t xml:space="preserve"> дошкольного возраста</w:t>
      </w:r>
    </w:p>
    <w:p w:rsidR="00AA4447" w:rsidRPr="002F2EC0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 w:rsidRPr="002F2EC0">
        <w:t>Спортивные игры в физическом воспитании детей в условиях дошкольного уче</w:t>
      </w:r>
      <w:r w:rsidRPr="002F2EC0">
        <w:t>б</w:t>
      </w:r>
      <w:r w:rsidRPr="002F2EC0">
        <w:t>ного заведения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hyperlink r:id="rId64" w:history="1">
        <w:r w:rsidRPr="002F2EC0">
          <w:t>Формирование основ физической культуры у детей младшего дошкольного во</w:t>
        </w:r>
        <w:r w:rsidRPr="002F2EC0">
          <w:t>з</w:t>
        </w:r>
        <w:r w:rsidRPr="002F2EC0">
          <w:t>раста</w:t>
        </w:r>
      </w:hyperlink>
    </w:p>
    <w:p w:rsidR="00AA4447" w:rsidRPr="00776A6C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6"/>
      </w:pPr>
      <w:r>
        <w:t>Физическая двигательная подготовленность детей в условиях реализации трад</w:t>
      </w:r>
      <w:r>
        <w:t>и</w:t>
      </w:r>
      <w:r>
        <w:t>ционных программ физического воспитания в дошкольных образовательных учреждениях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6"/>
        <w:textAlignment w:val="top"/>
      </w:pPr>
      <w:r>
        <w:t>Психогимнастика как средство двигательно-познавательной деятельности дошк</w:t>
      </w:r>
      <w:r>
        <w:t>о</w:t>
      </w:r>
      <w:r>
        <w:t xml:space="preserve">льников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6"/>
        <w:textAlignment w:val="top"/>
      </w:pPr>
      <w:hyperlink r:id="rId65" w:history="1">
        <w:r w:rsidRPr="002F2EC0">
          <w:t>Формирование основ физической культуры у детей младшего дошкольного во</w:t>
        </w:r>
        <w:r w:rsidRPr="002F2EC0">
          <w:t>з</w:t>
        </w:r>
        <w:r w:rsidRPr="002F2EC0">
          <w:t>раста</w:t>
        </w:r>
      </w:hyperlink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>Дыхательные упражнения как средство профилактики заболеваний детей дошк</w:t>
      </w:r>
      <w:r>
        <w:t>о</w:t>
      </w:r>
      <w:r>
        <w:t xml:space="preserve">льного возраста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 xml:space="preserve">Семейное физическое воспитание как обязательное условие развития ребенка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 xml:space="preserve">Современные подходы к организации физкультурно-оздоровительной работы в дошкольных образовательных учреждениях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>Инновационные подходы к организации утренней гимнастики в дошкольных о</w:t>
      </w:r>
      <w:r>
        <w:t>б</w:t>
      </w:r>
      <w:r>
        <w:t>разовательных учреждениях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 xml:space="preserve">Спортивно-ориентированное физическое воспитание детей дошкольного возраста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 xml:space="preserve">Организация летне-оздоровительного периода в дошкольном образовательном учреждении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 xml:space="preserve">Динамические паузы как одно из средств коррекционно-развивающей работы с дошкольниками 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 xml:space="preserve">Здоровьесберегающие технологии в реализации модели двигательного режима дошкольника </w:t>
      </w:r>
    </w:p>
    <w:p w:rsidR="00AA4447" w:rsidRDefault="00AA4447" w:rsidP="00A90813">
      <w:pPr>
        <w:numPr>
          <w:ilvl w:val="0"/>
          <w:numId w:val="21"/>
        </w:numPr>
        <w:tabs>
          <w:tab w:val="left" w:pos="993"/>
        </w:tabs>
        <w:ind w:left="0" w:firstLine="426"/>
      </w:pPr>
      <w:r>
        <w:t>Воспитание морально-волевых качеств у дошкольников средствами физической культуры.</w:t>
      </w:r>
    </w:p>
    <w:p w:rsidR="00AA4447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t>Роль сознания и эмоций при обучении движениям.</w:t>
      </w:r>
    </w:p>
    <w:p w:rsidR="00AA4447" w:rsidRPr="00B85390" w:rsidRDefault="00AA4447" w:rsidP="00A90813">
      <w:pPr>
        <w:numPr>
          <w:ilvl w:val="0"/>
          <w:numId w:val="21"/>
        </w:numPr>
        <w:tabs>
          <w:tab w:val="left" w:pos="709"/>
          <w:tab w:val="left" w:pos="850"/>
        </w:tabs>
        <w:ind w:left="0" w:firstLine="425"/>
        <w:textAlignment w:val="top"/>
      </w:pPr>
      <w:r>
        <w:rPr>
          <w:bCs/>
        </w:rPr>
        <w:t>Особенности развития творчества у дошкольников в процессе физического восп</w:t>
      </w:r>
      <w:r>
        <w:rPr>
          <w:bCs/>
        </w:rPr>
        <w:t>и</w:t>
      </w:r>
      <w:r>
        <w:rPr>
          <w:bCs/>
        </w:rPr>
        <w:t>тания</w:t>
      </w:r>
    </w:p>
    <w:p w:rsidR="00AA4447" w:rsidRDefault="00AA4447" w:rsidP="000332A6">
      <w:pPr>
        <w:rPr>
          <w:i/>
          <w:color w:val="C00000"/>
        </w:rPr>
      </w:pPr>
    </w:p>
    <w:p w:rsidR="00AA4447" w:rsidRDefault="00AA4447" w:rsidP="000332A6">
      <w:pPr>
        <w:rPr>
          <w:i/>
          <w:color w:val="C00000"/>
        </w:rPr>
      </w:pPr>
    </w:p>
    <w:p w:rsidR="00AA4447" w:rsidRDefault="00AA4447" w:rsidP="000332A6">
      <w:pPr>
        <w:rPr>
          <w:i/>
          <w:color w:val="C00000"/>
        </w:rPr>
      </w:pPr>
    </w:p>
    <w:p w:rsidR="00AA4447" w:rsidRDefault="00AA4447" w:rsidP="000332A6">
      <w:pPr>
        <w:rPr>
          <w:i/>
          <w:color w:val="C00000"/>
        </w:rPr>
        <w:sectPr w:rsidR="00AA444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A4447" w:rsidRDefault="00AA4447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AA4447" w:rsidRPr="00457C1A" w:rsidRDefault="00AA4447" w:rsidP="00197B54">
      <w:pPr>
        <w:rPr>
          <w:i/>
          <w:color w:val="C00000"/>
          <w:highlight w:val="yellow"/>
        </w:rPr>
      </w:pPr>
    </w:p>
    <w:p w:rsidR="00AA4447" w:rsidRPr="00457C1A" w:rsidRDefault="00AA4447" w:rsidP="00197B54">
      <w:pPr>
        <w:rPr>
          <w:b/>
          <w:highlight w:val="yellow"/>
        </w:rPr>
      </w:pPr>
      <w:r w:rsidRPr="00457C1A">
        <w:rPr>
          <w:b/>
          <w:highlight w:val="yellow"/>
        </w:rPr>
        <w:t>а) Планируемые результаты обучения и оценочные средства для пров</w:t>
      </w:r>
      <w:r>
        <w:rPr>
          <w:b/>
          <w:highlight w:val="yellow"/>
        </w:rPr>
        <w:t>едения промежуточной аттестации:</w:t>
      </w:r>
    </w:p>
    <w:p w:rsidR="00AA4447" w:rsidRPr="00457C1A" w:rsidRDefault="00AA4447" w:rsidP="00197B54">
      <w:pPr>
        <w:rPr>
          <w:i/>
          <w:color w:val="C00000"/>
          <w:highlight w:val="yellow"/>
        </w:rPr>
      </w:pPr>
    </w:p>
    <w:tbl>
      <w:tblPr>
        <w:tblW w:w="4961" w:type="pct"/>
        <w:tblCellMar>
          <w:left w:w="0" w:type="dxa"/>
          <w:right w:w="0" w:type="dxa"/>
        </w:tblCellMar>
        <w:tblLook w:val="00A0"/>
      </w:tblPr>
      <w:tblGrid>
        <w:gridCol w:w="1457"/>
        <w:gridCol w:w="88"/>
        <w:gridCol w:w="4489"/>
        <w:gridCol w:w="9639"/>
      </w:tblGrid>
      <w:tr w:rsidR="00AA4447" w:rsidRPr="00457C1A" w:rsidTr="004B3AAA">
        <w:trPr>
          <w:trHeight w:val="753"/>
          <w:tblHeader/>
        </w:trPr>
        <w:tc>
          <w:tcPr>
            <w:tcW w:w="4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447" w:rsidRPr="00457C1A" w:rsidRDefault="00AA4447" w:rsidP="009B0FB4">
            <w:pPr>
              <w:ind w:firstLine="0"/>
              <w:jc w:val="center"/>
              <w:rPr>
                <w:highlight w:val="yellow"/>
              </w:rPr>
            </w:pPr>
            <w:r w:rsidRPr="00457C1A">
              <w:rPr>
                <w:highlight w:val="yellow"/>
              </w:rPr>
              <w:t xml:space="preserve">Структурный элемент </w:t>
            </w:r>
            <w:r w:rsidRPr="00457C1A">
              <w:rPr>
                <w:highlight w:val="yellow"/>
              </w:rPr>
              <w:br/>
              <w:t>компетенции</w:t>
            </w:r>
          </w:p>
        </w:tc>
        <w:tc>
          <w:tcPr>
            <w:tcW w:w="1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447" w:rsidRPr="00457C1A" w:rsidRDefault="00AA4447" w:rsidP="009B0FB4">
            <w:pPr>
              <w:ind w:firstLine="0"/>
              <w:jc w:val="center"/>
              <w:rPr>
                <w:highlight w:val="yellow"/>
              </w:rPr>
            </w:pPr>
            <w:r w:rsidRPr="00457C1A">
              <w:rPr>
                <w:bCs/>
                <w:highlight w:val="yellow"/>
              </w:rPr>
              <w:t xml:space="preserve">Планируемые результаты обучения 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4447" w:rsidRPr="00457C1A" w:rsidRDefault="00AA4447" w:rsidP="009B0FB4">
            <w:pPr>
              <w:ind w:firstLine="0"/>
              <w:jc w:val="center"/>
              <w:rPr>
                <w:highlight w:val="yellow"/>
              </w:rPr>
            </w:pPr>
            <w:r w:rsidRPr="00457C1A">
              <w:rPr>
                <w:highlight w:val="yellow"/>
              </w:rPr>
              <w:t>Оценочные средства</w:t>
            </w:r>
          </w:p>
        </w:tc>
      </w:tr>
      <w:tr w:rsidR="00AA4447" w:rsidRPr="009A02C5" w:rsidTr="00591A1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622A77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</w:t>
            </w:r>
            <w:r>
              <w:t>ь</w:t>
            </w:r>
            <w:r>
              <w:t>ности</w:t>
            </w:r>
          </w:p>
        </w:tc>
      </w:tr>
      <w:tr w:rsidR="00AA4447" w:rsidRPr="009A02C5" w:rsidTr="004B3AAA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622A77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F52FB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52FB7">
              <w:t>основные определения и понятия, т</w:t>
            </w:r>
            <w:r w:rsidRPr="00F52FB7">
              <w:t>а</w:t>
            </w:r>
            <w:r w:rsidRPr="00F52FB7">
              <w:t xml:space="preserve">кие как «физическая культура», </w:t>
            </w:r>
            <w:r>
              <w:t>«ф</w:t>
            </w:r>
            <w:r w:rsidRPr="00F52FB7">
              <w:t>изич</w:t>
            </w:r>
            <w:r w:rsidRPr="00F52FB7">
              <w:t>е</w:t>
            </w:r>
            <w:r w:rsidRPr="00F52FB7">
              <w:t>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>;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C1F56">
              <w:t>социальную значимость физической культуры, ее влияние на растущий орг</w:t>
            </w:r>
            <w:r w:rsidRPr="005C1F56">
              <w:t>а</w:t>
            </w:r>
            <w:r w:rsidRPr="005C1F56">
              <w:t>низм ребенка;</w:t>
            </w:r>
          </w:p>
          <w:p w:rsidR="00AA4447" w:rsidRPr="009A02C5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 место и роль физической культуры в развитии ребенка;</w:t>
            </w:r>
          </w:p>
          <w:p w:rsidR="00AA4447" w:rsidRPr="009A02C5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9A02C5">
              <w:t>средства, методы пропаганды и орг</w:t>
            </w:r>
            <w:r w:rsidRPr="009A02C5">
              <w:t>а</w:t>
            </w:r>
            <w:r w:rsidRPr="009A02C5">
              <w:t>низации здорового и активного образа жизни среди детей;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Default="00AA4447" w:rsidP="004B3AAA">
            <w:pPr>
              <w:ind w:left="720" w:firstLine="0"/>
              <w:jc w:val="center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 xml:space="preserve">дифференцированному </w:t>
            </w:r>
            <w:r w:rsidRPr="00BD1110">
              <w:rPr>
                <w:b/>
              </w:rPr>
              <w:t>зачету</w:t>
            </w:r>
          </w:p>
          <w:p w:rsidR="00AA4447" w:rsidRDefault="00AA4447" w:rsidP="00A90813">
            <w:pPr>
              <w:numPr>
                <w:ilvl w:val="0"/>
                <w:numId w:val="13"/>
              </w:numPr>
              <w:tabs>
                <w:tab w:val="clear" w:pos="900"/>
                <w:tab w:val="left" w:pos="376"/>
              </w:tabs>
              <w:ind w:left="0" w:firstLine="142"/>
              <w:rPr>
                <w:bCs/>
              </w:rPr>
            </w:pPr>
            <w:r>
              <w:rPr>
                <w:bCs/>
              </w:rPr>
              <w:t xml:space="preserve">Значение физического воспитания в развитии детей дошкольного возраста. </w:t>
            </w:r>
          </w:p>
          <w:p w:rsidR="00AA4447" w:rsidRDefault="00AA4447" w:rsidP="00A90813">
            <w:pPr>
              <w:numPr>
                <w:ilvl w:val="0"/>
                <w:numId w:val="13"/>
              </w:numPr>
              <w:tabs>
                <w:tab w:val="clear" w:pos="900"/>
                <w:tab w:val="left" w:pos="376"/>
              </w:tabs>
              <w:ind w:left="0" w:firstLine="142"/>
              <w:rPr>
                <w:bCs/>
              </w:rPr>
            </w:pPr>
            <w:r>
              <w:rPr>
                <w:bCs/>
              </w:rPr>
              <w:t xml:space="preserve">Зарубежные системы физического воспитания детей </w:t>
            </w:r>
          </w:p>
          <w:p w:rsidR="00AA4447" w:rsidRDefault="00AA4447" w:rsidP="00A90813">
            <w:pPr>
              <w:numPr>
                <w:ilvl w:val="0"/>
                <w:numId w:val="13"/>
              </w:numPr>
              <w:tabs>
                <w:tab w:val="clear" w:pos="900"/>
                <w:tab w:val="left" w:pos="376"/>
              </w:tabs>
              <w:ind w:left="0" w:firstLine="142"/>
              <w:rPr>
                <w:bCs/>
              </w:rPr>
            </w:pPr>
            <w:r>
              <w:rPr>
                <w:bCs/>
              </w:rPr>
              <w:t xml:space="preserve">Отечественные системы физического воспитания детей дошкольного возраста. </w:t>
            </w:r>
          </w:p>
          <w:p w:rsidR="00AA4447" w:rsidRDefault="00AA4447" w:rsidP="00A90813">
            <w:pPr>
              <w:numPr>
                <w:ilvl w:val="0"/>
                <w:numId w:val="13"/>
              </w:numPr>
              <w:tabs>
                <w:tab w:val="clear" w:pos="900"/>
                <w:tab w:val="left" w:pos="376"/>
              </w:tabs>
              <w:ind w:left="0" w:firstLine="142"/>
              <w:rPr>
                <w:bCs/>
              </w:rPr>
            </w:pPr>
            <w:r>
              <w:rPr>
                <w:bCs/>
              </w:rPr>
              <w:t>Цели и задачи физического воспитания дошкольников (образовательные, оздоровител</w:t>
            </w:r>
            <w:r>
              <w:rPr>
                <w:bCs/>
              </w:rPr>
              <w:t>ь</w:t>
            </w:r>
            <w:r>
              <w:rPr>
                <w:bCs/>
              </w:rPr>
              <w:t xml:space="preserve">ные, воспитательные). </w:t>
            </w:r>
          </w:p>
          <w:p w:rsidR="00AA4447" w:rsidRDefault="00AA4447" w:rsidP="00A90813">
            <w:pPr>
              <w:numPr>
                <w:ilvl w:val="0"/>
                <w:numId w:val="13"/>
              </w:numPr>
              <w:tabs>
                <w:tab w:val="clear" w:pos="900"/>
                <w:tab w:val="left" w:pos="376"/>
              </w:tabs>
              <w:ind w:left="0" w:firstLine="142"/>
              <w:rPr>
                <w:bCs/>
              </w:rPr>
            </w:pPr>
            <w:r>
              <w:rPr>
                <w:bCs/>
              </w:rPr>
              <w:t>Средства физического воспитания.</w:t>
            </w:r>
          </w:p>
          <w:p w:rsidR="00AA4447" w:rsidRDefault="00AA4447" w:rsidP="00A90813">
            <w:pPr>
              <w:numPr>
                <w:ilvl w:val="0"/>
                <w:numId w:val="13"/>
              </w:numPr>
              <w:tabs>
                <w:tab w:val="clear" w:pos="900"/>
                <w:tab w:val="left" w:pos="376"/>
              </w:tabs>
              <w:ind w:left="0" w:firstLine="142"/>
              <w:rPr>
                <w:bCs/>
              </w:rPr>
            </w:pPr>
            <w:r>
              <w:rPr>
                <w:bCs/>
              </w:rPr>
              <w:t>Физические упражнения: содержание и формы, техника.</w:t>
            </w:r>
          </w:p>
          <w:p w:rsidR="00AA4447" w:rsidRPr="00F52FB7" w:rsidRDefault="00AA4447" w:rsidP="00A90813">
            <w:pPr>
              <w:numPr>
                <w:ilvl w:val="0"/>
                <w:numId w:val="13"/>
              </w:numPr>
              <w:tabs>
                <w:tab w:val="clear" w:pos="900"/>
                <w:tab w:val="left" w:pos="376"/>
              </w:tabs>
              <w:ind w:left="0" w:firstLine="142"/>
            </w:pPr>
            <w:r>
              <w:rPr>
                <w:bCs/>
              </w:rPr>
              <w:t>Характеристики двигательных действий: пространственные, пространственно-временные, временные, ритмические.</w:t>
            </w:r>
          </w:p>
        </w:tc>
      </w:tr>
      <w:tr w:rsidR="00AA4447" w:rsidRPr="009A02C5" w:rsidTr="004B3AAA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622A77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5C1F56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C1F56">
              <w:t>мотивировать детей дошкольного во</w:t>
            </w:r>
            <w:r w:rsidRPr="005C1F56">
              <w:t>з</w:t>
            </w:r>
            <w:r w:rsidRPr="005C1F56">
              <w:t>раста к регулярным занятиям физической культурой;</w:t>
            </w:r>
          </w:p>
          <w:p w:rsidR="00AA4447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C1F56">
              <w:t>планировать занятия и досуговые м</w:t>
            </w:r>
            <w:r w:rsidRPr="005C1F56">
              <w:t>е</w:t>
            </w:r>
            <w:r w:rsidRPr="005C1F56">
              <w:t>роприятия с целью повышения мотивации и формирования интереса к физической культуре у дошкольников;</w:t>
            </w:r>
          </w:p>
          <w:p w:rsidR="00AA4447" w:rsidRPr="005C1F56" w:rsidRDefault="00AA4447" w:rsidP="00A9081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9A02C5">
              <w:t>планировать и организовывать фи</w:t>
            </w:r>
            <w:r w:rsidRPr="009A02C5">
              <w:t>з</w:t>
            </w:r>
            <w:r w:rsidRPr="009A02C5">
              <w:t xml:space="preserve">культурные и спортивные мероприятия с целью сохранения, укрепления здоровья детей и пропаганды активного и здорового образа жизни </w:t>
            </w:r>
          </w:p>
          <w:p w:rsidR="00AA4447" w:rsidRPr="009A02C5" w:rsidRDefault="00AA4447" w:rsidP="00A9081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A02C5">
              <w:t xml:space="preserve">приобретать знания в области </w:t>
            </w:r>
            <w:r>
              <w:t>физич</w:t>
            </w:r>
            <w:r>
              <w:t>е</w:t>
            </w:r>
            <w:r>
              <w:t>ской культуры;</w:t>
            </w:r>
          </w:p>
          <w:p w:rsidR="00AA4447" w:rsidRPr="001F36B2" w:rsidRDefault="00AA4447" w:rsidP="00A9081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ru-RU"/>
              </w:rPr>
            </w:pPr>
            <w:r w:rsidRPr="001F36B2">
              <w:rPr>
                <w:sz w:val="24"/>
                <w:szCs w:val="24"/>
                <w:lang w:eastAsia="ru-RU"/>
              </w:rPr>
              <w:t>корректно выражать и аргументир</w:t>
            </w:r>
            <w:r w:rsidRPr="001F36B2">
              <w:rPr>
                <w:sz w:val="24"/>
                <w:szCs w:val="24"/>
                <w:lang w:eastAsia="ru-RU"/>
              </w:rPr>
              <w:t>о</w:t>
            </w:r>
            <w:r w:rsidRPr="001F36B2">
              <w:rPr>
                <w:sz w:val="24"/>
                <w:szCs w:val="24"/>
                <w:lang w:eastAsia="ru-RU"/>
              </w:rPr>
              <w:t>ванно обосновывать положения предме</w:t>
            </w:r>
            <w:r w:rsidRPr="001F36B2">
              <w:rPr>
                <w:sz w:val="24"/>
                <w:szCs w:val="24"/>
                <w:lang w:eastAsia="ru-RU"/>
              </w:rPr>
              <w:t>т</w:t>
            </w:r>
            <w:r w:rsidRPr="001F36B2">
              <w:rPr>
                <w:sz w:val="24"/>
                <w:szCs w:val="24"/>
                <w:lang w:eastAsia="ru-RU"/>
              </w:rPr>
              <w:t>ной области знания;</w:t>
            </w:r>
          </w:p>
          <w:p w:rsidR="00AA4447" w:rsidRPr="001F36B2" w:rsidRDefault="00AA4447" w:rsidP="00A9081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ru-RU"/>
              </w:rPr>
            </w:pPr>
            <w:r w:rsidRPr="001F36B2">
              <w:rPr>
                <w:sz w:val="24"/>
                <w:szCs w:val="24"/>
                <w:lang w:eastAsia="ru-RU"/>
              </w:rPr>
              <w:t>взаимодействовать с родителями с ц</w:t>
            </w:r>
            <w:r w:rsidRPr="001F36B2">
              <w:rPr>
                <w:sz w:val="24"/>
                <w:szCs w:val="24"/>
                <w:lang w:eastAsia="ru-RU"/>
              </w:rPr>
              <w:t>е</w:t>
            </w:r>
            <w:r w:rsidRPr="001F36B2">
              <w:rPr>
                <w:sz w:val="24"/>
                <w:szCs w:val="24"/>
                <w:lang w:eastAsia="ru-RU"/>
              </w:rPr>
              <w:t>лью приобщения ребенка к регулярным занятиям физической культуры.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Default="00AA4447" w:rsidP="00B06095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AA4447" w:rsidRPr="00D43880" w:rsidRDefault="00AA4447" w:rsidP="00BD3FEB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D43880">
              <w:rPr>
                <w:bCs/>
              </w:rPr>
              <w:t>3.1 Физкультурные занятия</w:t>
            </w:r>
          </w:p>
          <w:p w:rsidR="00AA4447" w:rsidRPr="00D43880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 w:rsidRPr="00D43880">
              <w:rPr>
                <w:bCs/>
              </w:rPr>
              <w:t xml:space="preserve">Схема построения физкультурного занятия </w:t>
            </w:r>
          </w:p>
          <w:p w:rsidR="00AA4447" w:rsidRPr="00D43880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 w:rsidRPr="00D43880">
              <w:rPr>
                <w:bCs/>
              </w:rPr>
              <w:t xml:space="preserve">Задачи и содержание занятия </w:t>
            </w:r>
          </w:p>
          <w:p w:rsidR="00AA4447" w:rsidRPr="00D43880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 w:rsidRPr="00D43880">
              <w:rPr>
                <w:bCs/>
              </w:rPr>
              <w:t>Продолжительность каждой части занятия</w:t>
            </w:r>
          </w:p>
          <w:p w:rsidR="00AA4447" w:rsidRPr="00D43880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 w:rsidRPr="00D43880">
              <w:rPr>
                <w:bCs/>
              </w:rPr>
              <w:t xml:space="preserve">Типы физкультурных занятий: гимнастика, подвижные игры, обучение спортивным упражнениям </w:t>
            </w:r>
          </w:p>
          <w:p w:rsidR="00AA4447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>
              <w:rPr>
                <w:bCs/>
              </w:rPr>
              <w:t>Подбор физических упражнений на занятии (функциональный принцип, анатомич</w:t>
            </w:r>
            <w:r>
              <w:rPr>
                <w:bCs/>
              </w:rPr>
              <w:t>е</w:t>
            </w:r>
            <w:r>
              <w:rPr>
                <w:bCs/>
              </w:rPr>
              <w:t>ский, физиологический)</w:t>
            </w:r>
          </w:p>
          <w:p w:rsidR="00AA4447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>
              <w:rPr>
                <w:bCs/>
              </w:rPr>
              <w:t>Способы организации детей на занятии (фронтальный, групповой (посменный, п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точный), индивидуальный способы). </w:t>
            </w:r>
          </w:p>
          <w:p w:rsidR="00AA4447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>
              <w:rPr>
                <w:bCs/>
              </w:rPr>
              <w:t xml:space="preserve">Психологическая и физическая нагрузка и приемы ее регулирования </w:t>
            </w:r>
          </w:p>
          <w:p w:rsidR="00AA4447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>
              <w:rPr>
                <w:bCs/>
              </w:rPr>
              <w:t xml:space="preserve">Физкультурные занятия на воздухе </w:t>
            </w:r>
          </w:p>
          <w:p w:rsidR="00AA4447" w:rsidRDefault="00AA4447" w:rsidP="00A90813">
            <w:pPr>
              <w:numPr>
                <w:ilvl w:val="0"/>
                <w:numId w:val="22"/>
              </w:numPr>
              <w:tabs>
                <w:tab w:val="left" w:pos="0"/>
              </w:tabs>
              <w:rPr>
                <w:bCs/>
              </w:rPr>
            </w:pPr>
            <w:r>
              <w:rPr>
                <w:bCs/>
              </w:rPr>
              <w:t>Составить конспект занятия для каждой возрастной группы дошкольников</w:t>
            </w:r>
          </w:p>
          <w:p w:rsidR="00AA4447" w:rsidRDefault="00AA4447" w:rsidP="00BD3FEB">
            <w:pPr>
              <w:tabs>
                <w:tab w:val="left" w:pos="0"/>
              </w:tabs>
              <w:ind w:left="360" w:firstLine="0"/>
              <w:rPr>
                <w:bCs/>
              </w:rPr>
            </w:pP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  <w:r w:rsidRPr="00D43880">
              <w:t>Тема 3.2 Утренняя гимнастика</w:t>
            </w: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  <w:r w:rsidRPr="00D43880">
              <w:t xml:space="preserve">1. Содержание и схема построения утренней гимнастики </w:t>
            </w: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  <w:r w:rsidRPr="00D43880">
              <w:t>2. Формирование самостоятельности при выполнении УГГ</w:t>
            </w: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  <w:r w:rsidRPr="00D43880">
              <w:t xml:space="preserve">3. Составить комплекс упражнений УГГ для каждой возрастной группы дошкольников </w:t>
            </w: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  <w:r w:rsidRPr="00D43880">
              <w:t>Тема 3.3 Малые формы физкультурных занятий</w:t>
            </w: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  <w:r w:rsidRPr="00D43880">
              <w:t>1. Физкультуминутки</w:t>
            </w:r>
          </w:p>
          <w:p w:rsidR="00AA4447" w:rsidRPr="00D43880" w:rsidRDefault="00AA4447" w:rsidP="00BD3FEB">
            <w:pPr>
              <w:tabs>
                <w:tab w:val="left" w:pos="0"/>
              </w:tabs>
              <w:ind w:left="360" w:firstLine="0"/>
            </w:pPr>
            <w:r w:rsidRPr="00D43880">
              <w:t>2. Физкультупаузы</w:t>
            </w:r>
          </w:p>
          <w:p w:rsidR="00AA4447" w:rsidRDefault="00AA4447" w:rsidP="00BD3FEB">
            <w:pPr>
              <w:tabs>
                <w:tab w:val="left" w:pos="0"/>
              </w:tabs>
              <w:ind w:left="360" w:firstLine="0"/>
              <w:rPr>
                <w:bCs/>
              </w:rPr>
            </w:pPr>
            <w:r w:rsidRPr="00D43880">
              <w:rPr>
                <w:bCs/>
              </w:rPr>
              <w:t xml:space="preserve">3. </w:t>
            </w:r>
            <w:r>
              <w:rPr>
                <w:bCs/>
              </w:rPr>
              <w:t>Сос</w:t>
            </w:r>
            <w:r w:rsidRPr="00D43880">
              <w:rPr>
                <w:bCs/>
              </w:rPr>
              <w:t>т</w:t>
            </w:r>
            <w:r>
              <w:rPr>
                <w:bCs/>
              </w:rPr>
              <w:t>а</w:t>
            </w:r>
            <w:r w:rsidRPr="00D43880">
              <w:rPr>
                <w:bCs/>
              </w:rPr>
              <w:t>ви</w:t>
            </w:r>
            <w:r>
              <w:rPr>
                <w:bCs/>
              </w:rPr>
              <w:t>ть комплекс упражнений физкульт</w:t>
            </w:r>
            <w:r w:rsidRPr="00D43880">
              <w:rPr>
                <w:bCs/>
              </w:rPr>
              <w:t xml:space="preserve">минутки для каждой возрастной группы дошкольников </w:t>
            </w:r>
          </w:p>
          <w:p w:rsidR="00AA4447" w:rsidRDefault="00AA4447" w:rsidP="00BD3FEB">
            <w:pPr>
              <w:tabs>
                <w:tab w:val="left" w:pos="0"/>
              </w:tabs>
              <w:ind w:left="360" w:firstLine="0"/>
              <w:rPr>
                <w:bCs/>
              </w:rPr>
            </w:pPr>
          </w:p>
          <w:p w:rsidR="00AA4447" w:rsidRPr="002F493E" w:rsidRDefault="00AA4447" w:rsidP="00BD3FEB">
            <w:pPr>
              <w:tabs>
                <w:tab w:val="left" w:pos="0"/>
              </w:tabs>
              <w:ind w:left="360" w:firstLine="0"/>
              <w:rPr>
                <w:bCs/>
              </w:rPr>
            </w:pPr>
            <w:r w:rsidRPr="002F493E">
              <w:rPr>
                <w:bCs/>
              </w:rPr>
              <w:t xml:space="preserve">Тема </w:t>
            </w:r>
            <w:r w:rsidRPr="002F493E">
              <w:t>3.4 Физкультурно-оздоровительные и спортивные, досуговые  мероприятия</w:t>
            </w:r>
          </w:p>
          <w:p w:rsidR="00AA4447" w:rsidRPr="002F493E" w:rsidRDefault="00AA4447" w:rsidP="00BD3FEB">
            <w:pPr>
              <w:tabs>
                <w:tab w:val="left" w:pos="0"/>
              </w:tabs>
              <w:ind w:firstLine="0"/>
              <w:jc w:val="left"/>
            </w:pPr>
            <w:r w:rsidRPr="002F493E">
              <w:t xml:space="preserve">1. Закаливающие мероприятия для дошкольников </w:t>
            </w:r>
          </w:p>
          <w:p w:rsidR="00AA4447" w:rsidRPr="002F493E" w:rsidRDefault="00AA4447" w:rsidP="00BD3FEB">
            <w:pPr>
              <w:tabs>
                <w:tab w:val="left" w:pos="0"/>
              </w:tabs>
              <w:ind w:firstLine="0"/>
              <w:jc w:val="left"/>
            </w:pPr>
            <w:r w:rsidRPr="002F493E">
              <w:t xml:space="preserve">2. Воздушные, солнечные , водные ванны </w:t>
            </w:r>
          </w:p>
          <w:p w:rsidR="00AA4447" w:rsidRPr="002F493E" w:rsidRDefault="00AA4447" w:rsidP="00BD3FEB">
            <w:pPr>
              <w:tabs>
                <w:tab w:val="left" w:pos="0"/>
              </w:tabs>
              <w:ind w:firstLine="0"/>
              <w:jc w:val="left"/>
            </w:pPr>
            <w:r w:rsidRPr="002F493E">
              <w:t>3. Подвижные игры и физические упражнения на прогулке</w:t>
            </w:r>
          </w:p>
          <w:p w:rsidR="00AA4447" w:rsidRPr="002F493E" w:rsidRDefault="00AA4447" w:rsidP="00BD3FEB">
            <w:pPr>
              <w:tabs>
                <w:tab w:val="left" w:pos="0"/>
              </w:tabs>
              <w:ind w:firstLine="0"/>
              <w:jc w:val="left"/>
            </w:pPr>
            <w:r w:rsidRPr="002F493E">
              <w:t xml:space="preserve">4. особенности планирования и организации досуговых мероприятий с дошкольниками </w:t>
            </w:r>
          </w:p>
          <w:p w:rsidR="00AA4447" w:rsidRDefault="00AA4447" w:rsidP="00BD3FEB">
            <w:pPr>
              <w:tabs>
                <w:tab w:val="left" w:pos="0"/>
              </w:tabs>
              <w:ind w:firstLine="0"/>
              <w:jc w:val="left"/>
            </w:pPr>
            <w:r w:rsidRPr="002F493E">
              <w:t>5. Планирование и организация соревнований</w:t>
            </w:r>
          </w:p>
          <w:p w:rsidR="00AA4447" w:rsidRDefault="00AA4447" w:rsidP="00BD3FEB">
            <w:pPr>
              <w:tabs>
                <w:tab w:val="left" w:pos="0"/>
              </w:tabs>
              <w:ind w:firstLine="0"/>
              <w:jc w:val="left"/>
            </w:pPr>
            <w:r>
              <w:t xml:space="preserve">6. Организация самостоятельной двигательной деятельности ребенка </w:t>
            </w:r>
          </w:p>
          <w:p w:rsidR="00AA4447" w:rsidRDefault="00AA4447" w:rsidP="00BD3FEB">
            <w:pPr>
              <w:tabs>
                <w:tab w:val="left" w:pos="0"/>
              </w:tabs>
              <w:ind w:firstLine="0"/>
              <w:jc w:val="left"/>
            </w:pPr>
            <w:r>
              <w:t xml:space="preserve">7. Активный отдых дошкольников </w:t>
            </w:r>
          </w:p>
          <w:p w:rsidR="00AA4447" w:rsidRPr="005C1F56" w:rsidRDefault="00AA4447" w:rsidP="00591A1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AA4447" w:rsidRPr="009A02C5" w:rsidTr="004B3AAA">
        <w:trPr>
          <w:trHeight w:val="164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622A77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F36B2" w:rsidRDefault="00AA4447" w:rsidP="00A9081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F36B2">
              <w:rPr>
                <w:szCs w:val="24"/>
                <w:lang w:eastAsia="ru-RU"/>
              </w:rPr>
              <w:t>навыками организации исследования в профессиональной деятельности, профе</w:t>
            </w:r>
            <w:r w:rsidRPr="001F36B2">
              <w:rPr>
                <w:szCs w:val="24"/>
                <w:lang w:eastAsia="ru-RU"/>
              </w:rPr>
              <w:t>с</w:t>
            </w:r>
            <w:r w:rsidRPr="001F36B2">
              <w:rPr>
                <w:szCs w:val="24"/>
                <w:lang w:eastAsia="ru-RU"/>
              </w:rPr>
              <w:t>сионального самообразования и самоорг</w:t>
            </w:r>
            <w:r w:rsidRPr="001F36B2">
              <w:rPr>
                <w:szCs w:val="24"/>
                <w:lang w:eastAsia="ru-RU"/>
              </w:rPr>
              <w:t>а</w:t>
            </w:r>
            <w:r w:rsidRPr="001F36B2">
              <w:rPr>
                <w:szCs w:val="24"/>
                <w:lang w:eastAsia="ru-RU"/>
              </w:rPr>
              <w:t>низации;</w:t>
            </w:r>
          </w:p>
          <w:p w:rsidR="00AA4447" w:rsidRPr="001F36B2" w:rsidRDefault="00AA4447" w:rsidP="00A90813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Cs w:val="24"/>
                <w:lang w:eastAsia="ru-RU"/>
              </w:rPr>
            </w:pPr>
            <w:r w:rsidRPr="001F36B2">
              <w:rPr>
                <w:szCs w:val="24"/>
                <w:lang w:eastAsia="ru-RU"/>
              </w:rPr>
              <w:t>навыками планирования и организации занятий и мероприятий по физической культуре среди дошкольников;</w:t>
            </w:r>
          </w:p>
          <w:p w:rsidR="00AA4447" w:rsidRPr="009A02C5" w:rsidRDefault="00AA4447" w:rsidP="00A9081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9A02C5">
              <w:t>профессиональным языком предме</w:t>
            </w:r>
            <w:r w:rsidRPr="009A02C5">
              <w:t>т</w:t>
            </w:r>
            <w:r w:rsidRPr="009A02C5">
              <w:t>ной области знания;</w:t>
            </w:r>
          </w:p>
          <w:p w:rsidR="00AA4447" w:rsidRPr="001F36B2" w:rsidRDefault="00AA4447" w:rsidP="00A90813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ru-RU"/>
              </w:rPr>
            </w:pPr>
            <w:r w:rsidRPr="001F36B2">
              <w:rPr>
                <w:sz w:val="24"/>
                <w:szCs w:val="24"/>
                <w:lang w:eastAsia="ru-RU"/>
              </w:rPr>
              <w:t>способами совершенствования пр</w:t>
            </w:r>
            <w:r w:rsidRPr="001F36B2">
              <w:rPr>
                <w:sz w:val="24"/>
                <w:szCs w:val="24"/>
                <w:lang w:eastAsia="ru-RU"/>
              </w:rPr>
              <w:t>о</w:t>
            </w:r>
            <w:r w:rsidRPr="001F36B2">
              <w:rPr>
                <w:sz w:val="24"/>
                <w:szCs w:val="24"/>
                <w:lang w:eastAsia="ru-RU"/>
              </w:rPr>
              <w:t>фессиональных знаний и умений путем использования возможностей информац</w:t>
            </w:r>
            <w:r w:rsidRPr="001F36B2">
              <w:rPr>
                <w:sz w:val="24"/>
                <w:szCs w:val="24"/>
                <w:lang w:eastAsia="ru-RU"/>
              </w:rPr>
              <w:t>и</w:t>
            </w:r>
            <w:r w:rsidRPr="001F36B2">
              <w:rPr>
                <w:sz w:val="24"/>
                <w:szCs w:val="24"/>
                <w:lang w:eastAsia="ru-RU"/>
              </w:rPr>
              <w:t>онной среды.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C86854" w:rsidRDefault="00AA4447" w:rsidP="00C86854">
            <w:pPr>
              <w:tabs>
                <w:tab w:val="left" w:pos="709"/>
                <w:tab w:val="left" w:pos="850"/>
              </w:tabs>
              <w:rPr>
                <w:b/>
              </w:rPr>
            </w:pPr>
            <w:r w:rsidRPr="00C86854">
              <w:rPr>
                <w:b/>
              </w:rPr>
              <w:t>Примерный перечень тем курсовых работ</w:t>
            </w: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hyperlink r:id="rId66" w:history="1">
              <w:r w:rsidRPr="00776A6C">
                <w:t>Формирование здорового образа жизни у дошкольников средствами компьютерных технологий и методами физического воспитания</w:t>
              </w:r>
            </w:hyperlink>
          </w:p>
          <w:p w:rsidR="00AA4447" w:rsidRPr="00562F95" w:rsidRDefault="00AA4447" w:rsidP="00C8685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C8685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формирования ЗОЖ у детей. </w:t>
            </w:r>
          </w:p>
          <w:p w:rsidR="00AA4447" w:rsidRPr="00562F95" w:rsidRDefault="00AA4447" w:rsidP="00C86854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>Рассмотреть возможности компьютерных технологий и физического воспитания в фо</w:t>
            </w:r>
            <w:r w:rsidRPr="00562F95">
              <w:t>р</w:t>
            </w:r>
            <w:r w:rsidRPr="00562F95">
              <w:t>мировании ЗОЖ</w:t>
            </w:r>
          </w:p>
          <w:p w:rsidR="00AA4447" w:rsidRPr="00562F95" w:rsidRDefault="00AA4447" w:rsidP="00C86854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C86854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 с использованием компьютерных технологий, направленных на приобщение дошкольников к ЗОЖ:</w:t>
            </w:r>
          </w:p>
          <w:p w:rsidR="00AA4447" w:rsidRPr="00776A6C" w:rsidRDefault="00AA4447" w:rsidP="00C86854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hyperlink r:id="rId67" w:history="1">
              <w:r w:rsidRPr="00776A6C">
                <w:t>Физическое воспитание как средство индивидуально-личностного аспекта оздоровл</w:t>
              </w:r>
              <w:r w:rsidRPr="00776A6C">
                <w:t>е</w:t>
              </w:r>
              <w:r w:rsidRPr="00776A6C">
                <w:t>ния  дошкольников</w:t>
              </w:r>
            </w:hyperlink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средства и методы оздоровления детей</w:t>
            </w:r>
            <w:r w:rsidRPr="00562F95">
              <w:t xml:space="preserve">.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>Рассмотреть возможности физического воспитания</w:t>
            </w:r>
            <w:r>
              <w:t xml:space="preserve"> и определит значение его в оздоро</w:t>
            </w:r>
            <w:r>
              <w:t>в</w:t>
            </w:r>
            <w:r>
              <w:t>лении каждого ребенка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  <w:r>
              <w:t>, рекомендации для самостоятел</w:t>
            </w:r>
            <w:r>
              <w:t>ь</w:t>
            </w:r>
            <w:r>
              <w:t xml:space="preserve">ного выполнения физических упражнений с целью оздоровления ребенка </w:t>
            </w:r>
          </w:p>
          <w:p w:rsidR="00AA4447" w:rsidRPr="00776A6C" w:rsidRDefault="00AA4447" w:rsidP="00562F95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r>
              <w:t>В</w:t>
            </w:r>
            <w:hyperlink r:id="rId68" w:history="1">
              <w:r w:rsidRPr="00776A6C">
                <w:t>оспитание патриотизма у детей дошкольного возраста в процессе зан</w:t>
              </w:r>
              <w:r w:rsidRPr="00776A6C">
                <w:t>я</w:t>
              </w:r>
              <w:r w:rsidRPr="00776A6C">
                <w:t>тий физической культурой</w:t>
              </w:r>
            </w:hyperlink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средства и методы воспитания патриотизма</w:t>
            </w:r>
            <w:r w:rsidRPr="00562F95">
              <w:t xml:space="preserve">.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>Определить значение занятий физической культурой в воспитании патриотизма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</w:t>
            </w:r>
            <w:r>
              <w:t xml:space="preserve">тематических </w:t>
            </w:r>
            <w:r w:rsidRPr="00562F95">
              <w:t>физкультурных занятий</w:t>
            </w:r>
            <w:r>
              <w:t>, сценарии досуг</w:t>
            </w:r>
            <w:r>
              <w:t>о</w:t>
            </w:r>
            <w:r>
              <w:t>вых мероприятий, направленных на воспитание патриотизма среди дошкольников.</w:t>
            </w:r>
          </w:p>
          <w:p w:rsidR="00AA4447" w:rsidRPr="00776A6C" w:rsidRDefault="00AA4447" w:rsidP="00562F95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hyperlink r:id="rId69" w:history="1">
              <w:r>
                <w:t>Ф</w:t>
              </w:r>
              <w:r w:rsidRPr="00776A6C">
                <w:t>изическое развитие детей дошкольного возраста как педагогическая проблема</w:t>
              </w:r>
            </w:hyperlink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Рассмотретьфизическое развитие детей как педагогическую проблему</w:t>
            </w:r>
            <w:r w:rsidRPr="00562F95">
              <w:t xml:space="preserve">.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>
              <w:t xml:space="preserve">3. </w:t>
            </w:r>
            <w:r w:rsidRPr="00562F95">
              <w:t>Разработать планы-конспекты физкультурных занятий</w:t>
            </w:r>
            <w:r>
              <w:t>, направленные на профилактику заболеваний и укрепление здоровья, способствующих физическому развитию ребенка.</w:t>
            </w:r>
          </w:p>
          <w:p w:rsidR="00AA4447" w:rsidRPr="00776A6C" w:rsidRDefault="00AA4447" w:rsidP="00562F95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hyperlink r:id="rId70" w:history="1">
              <w:r>
                <w:t>З</w:t>
              </w:r>
              <w:r w:rsidRPr="00776A6C">
                <w:t>начение физического воспитания в формировании интеллектуальных способн</w:t>
              </w:r>
              <w:r w:rsidRPr="00776A6C">
                <w:t>о</w:t>
              </w:r>
              <w:r w:rsidRPr="00776A6C">
                <w:t>стей дошкольников </w:t>
              </w:r>
            </w:hyperlink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физического воспитания дошкольников</w:t>
            </w:r>
            <w:r w:rsidRPr="00562F95">
              <w:t xml:space="preserve">.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>Определить влияние физических упражнений на умственную деятельность, интеллект</w:t>
            </w:r>
            <w:r>
              <w:t>у</w:t>
            </w:r>
            <w:r>
              <w:t>альные способности детей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  <w:r>
              <w:t>, способствующих формированию интеллектуальных способностей детей.</w:t>
            </w:r>
          </w:p>
          <w:p w:rsidR="00AA4447" w:rsidRPr="00776A6C" w:rsidRDefault="00AA4447" w:rsidP="00562F95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r w:rsidRPr="00776A6C">
              <w:t>Повышение адаптационных возможностей организма дошкольников в проце</w:t>
            </w:r>
            <w:r w:rsidRPr="00776A6C">
              <w:t>с</w:t>
            </w:r>
            <w:r w:rsidRPr="00776A6C">
              <w:t>се физического воспитания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Рассмотретьфизическое воспитание как необходимое условие воспитание ребенка, укр</w:t>
            </w:r>
            <w:r>
              <w:t>е</w:t>
            </w:r>
            <w:r>
              <w:t>пление его здоровья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562F95" w:rsidRDefault="00AA4447" w:rsidP="00562F95">
            <w:pPr>
              <w:tabs>
                <w:tab w:val="left" w:pos="331"/>
              </w:tabs>
              <w:ind w:firstLine="0"/>
              <w:jc w:val="left"/>
            </w:pPr>
            <w:r>
              <w:t xml:space="preserve">3. </w:t>
            </w:r>
            <w:r w:rsidRPr="00562F95">
              <w:t>Разработать планы-конспекты физкультурных занятий</w:t>
            </w:r>
            <w:r>
              <w:t>, направленные на профилактику заболеваний и укрепление иммунитета, способствующих повышению адаптационных во</w:t>
            </w:r>
            <w:r>
              <w:t>з</w:t>
            </w:r>
            <w:r>
              <w:t>можностей ребенка.</w:t>
            </w:r>
          </w:p>
          <w:p w:rsidR="00AA4447" w:rsidRPr="00776A6C" w:rsidRDefault="00AA4447" w:rsidP="00562F95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r w:rsidRPr="00776A6C">
              <w:t>Физическая культура как эффективное средство профилактики заболеваний опорно-двигательного аппарата (сколиоз, плоскостопия) у дошкольников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Рассмотретьфизическую культуру как эффективное средств профилактики заболеваний у  детей</w:t>
            </w:r>
            <w:r w:rsidRPr="00562F95">
              <w:t xml:space="preserve">. 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>
              <w:t xml:space="preserve">3. </w:t>
            </w:r>
            <w:r w:rsidRPr="00562F95">
              <w:t>Разработать планы-конспекты физкультурных занятий</w:t>
            </w:r>
            <w:r>
              <w:t>, составить комплексы физкультм</w:t>
            </w:r>
            <w:r>
              <w:t>и</w:t>
            </w:r>
            <w:r>
              <w:t>нуток, физкультпауз, рекомендации для самостоятельного выполнения упражнений, напра</w:t>
            </w:r>
            <w:r>
              <w:t>в</w:t>
            </w:r>
            <w:r>
              <w:t>ленные на профилактику заболеваний опорно-двигательного аппрата</w:t>
            </w:r>
          </w:p>
          <w:p w:rsidR="00AA4447" w:rsidRPr="00776A6C" w:rsidRDefault="00AA4447" w:rsidP="00CC1718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r w:rsidRPr="00776A6C">
              <w:t xml:space="preserve">Физическое воспитание как средство социализации дошкольников 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Рассмотретьособенности социализации детей дошкольного возраста</w:t>
            </w:r>
            <w:r w:rsidRPr="00562F95">
              <w:t xml:space="preserve">. </w:t>
            </w:r>
          </w:p>
          <w:p w:rsidR="00AA4447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>Изучить возрастные особенности дошкольников</w:t>
            </w:r>
            <w:r>
              <w:t>.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>
              <w:t>3. Проанализировать возможности физического воспитания в социализации детей</w:t>
            </w:r>
          </w:p>
          <w:p w:rsidR="00AA4447" w:rsidRPr="00776A6C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  <w:r>
              <w:t>, досуговые мероприятия, позв</w:t>
            </w:r>
            <w:r>
              <w:t>о</w:t>
            </w:r>
            <w:r>
              <w:t xml:space="preserve">ляющие адаптации детей к обществу, проявлению их личностных качеств.  </w:t>
            </w:r>
          </w:p>
          <w:p w:rsidR="00AA4447" w:rsidRPr="00776A6C" w:rsidRDefault="00AA4447" w:rsidP="00CC1718">
            <w:pPr>
              <w:tabs>
                <w:tab w:val="left" w:pos="709"/>
              </w:tabs>
              <w:ind w:left="425" w:firstLine="0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hyperlink r:id="rId71" w:history="1">
              <w:r>
                <w:t>Ф</w:t>
              </w:r>
              <w:r w:rsidRPr="00776A6C">
                <w:t>ормирование личностной физической культуры родителей как р</w:t>
              </w:r>
              <w:r w:rsidRPr="00776A6C">
                <w:t>е</w:t>
              </w:r>
              <w:r w:rsidRPr="00776A6C">
                <w:t>сурс физического воспитания детей в дошкольном онтогенезе</w:t>
              </w:r>
            </w:hyperlink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Рассмотретьособенности формирования физической культуры личности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>Определить роль родителей в воспитании ребенка, выявить их отношение к физической культуре</w:t>
            </w:r>
          </w:p>
          <w:p w:rsidR="00AA4447" w:rsidRPr="00776A6C" w:rsidRDefault="00AA4447" w:rsidP="00CC1718">
            <w:pPr>
              <w:tabs>
                <w:tab w:val="left" w:pos="331"/>
              </w:tabs>
              <w:ind w:firstLine="0"/>
              <w:jc w:val="left"/>
            </w:pPr>
            <w:r>
              <w:t>3</w:t>
            </w:r>
            <w:r w:rsidRPr="00562F95">
              <w:t>.</w:t>
            </w:r>
            <w:r w:rsidRPr="00562F95">
              <w:tab/>
              <w:t>Разработать</w:t>
            </w:r>
            <w:r>
              <w:t xml:space="preserve"> физкультурные и спортивные мероприятия с участием родителей, а также рекомендации для родителей по физическому воспитанию их детей</w:t>
            </w:r>
          </w:p>
          <w:p w:rsidR="00AA4447" w:rsidRPr="00776A6C" w:rsidRDefault="00AA4447" w:rsidP="00CC1718">
            <w:pPr>
              <w:tabs>
                <w:tab w:val="left" w:pos="709"/>
              </w:tabs>
              <w:ind w:left="425" w:firstLine="0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r w:rsidRPr="00776A6C">
              <w:t>Воспитание социальной активности у дошкольников в процессе развития и</w:t>
            </w:r>
            <w:r w:rsidRPr="00776A6C">
              <w:t>н</w:t>
            </w:r>
            <w:r w:rsidRPr="00776A6C">
              <w:t>тереса к занятиям физической культурой и спортом 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Рассмотретьсредства и методы, повышающие социальную активность детей</w:t>
            </w:r>
            <w:r w:rsidRPr="00562F95">
              <w:t xml:space="preserve">. 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Default="00AA4447" w:rsidP="00CC1718">
            <w:pPr>
              <w:tabs>
                <w:tab w:val="left" w:pos="331"/>
              </w:tabs>
              <w:ind w:firstLine="0"/>
              <w:jc w:val="left"/>
            </w:pPr>
            <w:r>
              <w:t>3</w:t>
            </w:r>
            <w:r w:rsidRPr="00562F95">
              <w:tab/>
            </w:r>
            <w:r>
              <w:t>Определить средства и методы, способствующие повышению интереса, мотивации к з</w:t>
            </w:r>
            <w:r>
              <w:t>а</w:t>
            </w:r>
            <w:r>
              <w:t xml:space="preserve">нятиям физической культурой </w:t>
            </w:r>
          </w:p>
          <w:p w:rsidR="00AA4447" w:rsidRPr="00562F95" w:rsidRDefault="00AA4447" w:rsidP="00CC1718">
            <w:pPr>
              <w:tabs>
                <w:tab w:val="left" w:pos="331"/>
              </w:tabs>
              <w:ind w:firstLine="0"/>
              <w:jc w:val="left"/>
            </w:pPr>
            <w:r>
              <w:t xml:space="preserve">4. </w:t>
            </w:r>
            <w:r w:rsidRPr="00562F95">
              <w:t>Разработать планы-конспекты физкультурных занятий</w:t>
            </w:r>
            <w:r>
              <w:t>, направленные на повышение инт</w:t>
            </w:r>
            <w:r>
              <w:t>е</w:t>
            </w:r>
            <w:r>
              <w:t>реса и мотивации дошкольников к занятиям физической культурой и спортом.</w:t>
            </w:r>
          </w:p>
          <w:p w:rsidR="00AA4447" w:rsidRPr="00776A6C" w:rsidRDefault="00AA4447" w:rsidP="00CC1718">
            <w:pPr>
              <w:tabs>
                <w:tab w:val="left" w:pos="709"/>
              </w:tabs>
              <w:ind w:firstLine="425"/>
            </w:pPr>
          </w:p>
          <w:p w:rsidR="00AA4447" w:rsidRDefault="00AA4447" w:rsidP="00A90813">
            <w:pPr>
              <w:numPr>
                <w:ilvl w:val="0"/>
                <w:numId w:val="23"/>
              </w:numPr>
              <w:tabs>
                <w:tab w:val="left" w:pos="709"/>
              </w:tabs>
              <w:ind w:left="0" w:firstLine="425"/>
            </w:pPr>
            <w:r w:rsidRPr="00776A6C">
              <w:t> Организация физического воспитания в досуговой деятельн</w:t>
            </w:r>
            <w:r w:rsidRPr="00776A6C">
              <w:t>о</w:t>
            </w:r>
            <w:r w:rsidRPr="00776A6C">
              <w:t>сти дошкольников</w:t>
            </w:r>
          </w:p>
          <w:p w:rsidR="00AA4447" w:rsidRPr="00562F95" w:rsidRDefault="00AA4447" w:rsidP="00E2685A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E2685A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Рассмотретьособенности организации досуговой деятельности дошкольников</w:t>
            </w:r>
            <w:r w:rsidRPr="00562F95">
              <w:t xml:space="preserve">. </w:t>
            </w:r>
          </w:p>
          <w:p w:rsidR="00AA4447" w:rsidRPr="00562F95" w:rsidRDefault="00AA4447" w:rsidP="00E2685A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Default="00AA4447" w:rsidP="00E2685A">
            <w:pPr>
              <w:tabs>
                <w:tab w:val="left" w:pos="331"/>
              </w:tabs>
              <w:ind w:firstLine="0"/>
              <w:jc w:val="left"/>
            </w:pPr>
            <w:r>
              <w:t>3</w:t>
            </w:r>
            <w:r w:rsidRPr="00562F95">
              <w:t>.</w:t>
            </w:r>
            <w:r w:rsidRPr="00562F95">
              <w:tab/>
            </w:r>
            <w:r>
              <w:t>Определить значение физического воспитания в досуговой деятельности ребенка</w:t>
            </w:r>
          </w:p>
          <w:p w:rsidR="00AA4447" w:rsidRPr="009A02C5" w:rsidRDefault="00AA4447" w:rsidP="00E2685A">
            <w:pPr>
              <w:tabs>
                <w:tab w:val="left" w:pos="331"/>
              </w:tabs>
              <w:ind w:firstLine="0"/>
              <w:jc w:val="left"/>
            </w:pPr>
            <w:r>
              <w:t>4. Разработать планы досуговых мероприятий с использованием средств и методов физич</w:t>
            </w:r>
            <w:r>
              <w:t>е</w:t>
            </w:r>
            <w:r>
              <w:t>ского воспитания</w:t>
            </w:r>
          </w:p>
        </w:tc>
      </w:tr>
      <w:tr w:rsidR="00AA4447" w:rsidRPr="00C640B4" w:rsidTr="00591A1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622A77">
            <w:pPr>
              <w:ind w:firstLine="0"/>
              <w:jc w:val="left"/>
            </w:pPr>
            <w:r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</w:t>
            </w:r>
            <w:r w:rsidRPr="001F4268">
              <w:rPr>
                <w:bCs/>
                <w:iCs/>
              </w:rPr>
              <w:t>о</w:t>
            </w:r>
            <w:r w:rsidRPr="001F4268">
              <w:rPr>
                <w:bCs/>
                <w:iCs/>
              </w:rPr>
              <w:t>бенностей, в том числе особых образовательных потребностей обучающихся</w:t>
            </w:r>
          </w:p>
        </w:tc>
      </w:tr>
      <w:tr w:rsidR="00AA4447" w:rsidRPr="00E718D4" w:rsidTr="004B3AAA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622A77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718D4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 w:rsidRPr="00E718D4">
              <w:t>строение, топографию и функции о</w:t>
            </w:r>
            <w:r w:rsidRPr="00E718D4">
              <w:t>р</w:t>
            </w:r>
            <w:r w:rsidRPr="00E718D4">
              <w:t>ганов, индивидуальные и возрастные ос</w:t>
            </w:r>
            <w:r w:rsidRPr="00E718D4">
              <w:t>о</w:t>
            </w:r>
            <w:r w:rsidRPr="00E718D4">
              <w:t>бенности строения организма</w:t>
            </w:r>
            <w:r>
              <w:t xml:space="preserve"> человека</w:t>
            </w:r>
            <w:r w:rsidRPr="00E718D4">
              <w:t xml:space="preserve">; </w:t>
            </w:r>
          </w:p>
          <w:p w:rsidR="00AA4447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 w:rsidRPr="00E718D4">
              <w:t>современные методики организации и проведения занятий по физической кул</w:t>
            </w:r>
            <w:r w:rsidRPr="00E718D4">
              <w:t>ь</w:t>
            </w:r>
            <w:r w:rsidRPr="00E718D4">
              <w:t>туре среди с дошкольников;</w:t>
            </w:r>
          </w:p>
          <w:p w:rsidR="00AA4447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>
              <w:t>основные методы, средства физическ</w:t>
            </w:r>
            <w:r>
              <w:t>о</w:t>
            </w:r>
            <w:r>
              <w:t>го воспитания с учетом возрастных ос</w:t>
            </w:r>
            <w:r>
              <w:t>о</w:t>
            </w:r>
            <w:r>
              <w:t>бенностей детей;</w:t>
            </w:r>
          </w:p>
          <w:p w:rsidR="00AA4447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>
              <w:t>основные методики проведения зан</w:t>
            </w:r>
            <w:r>
              <w:t>я</w:t>
            </w:r>
            <w:r>
              <w:t>тий по физической культуре с учетом во</w:t>
            </w:r>
            <w:r>
              <w:t>з</w:t>
            </w:r>
            <w:r>
              <w:t>растных и индивидуальных особенностей дошкольников;</w:t>
            </w:r>
          </w:p>
          <w:p w:rsidR="00AA4447" w:rsidRPr="00E718D4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>
              <w:t>требования государственных станда</w:t>
            </w:r>
            <w:r>
              <w:t>р</w:t>
            </w:r>
            <w:r>
              <w:t>тов к организации процесса физического воспитания дошкольников;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Default="00AA4447" w:rsidP="004B3AAA">
            <w:pPr>
              <w:ind w:left="720" w:firstLine="0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 xml:space="preserve">дифференцированному </w:t>
            </w:r>
            <w:r w:rsidRPr="00BD1110">
              <w:rPr>
                <w:b/>
              </w:rPr>
              <w:t>зачету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Особенности развития ребенка раннего возраста.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Возрастные особенности развития ребенка-дошкольника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 xml:space="preserve">Общепедагогические принципы 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Специфические принципы физического воспитания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Методы обучения (наглядные, словесные, практические).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Двигательный навык и закономерности его формирования.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Этапы формирования двигательного навыка (разучивание двигательного действия, углубленное разучивание, закрепление и совершенствование двигательного дейс</w:t>
            </w:r>
            <w:r>
              <w:rPr>
                <w:bCs/>
              </w:rPr>
              <w:t>т</w:t>
            </w:r>
            <w:r>
              <w:rPr>
                <w:bCs/>
              </w:rPr>
              <w:t>вия).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Особенности многоуровневой системы управления движениями (по Н.А. Бернште</w:t>
            </w:r>
            <w:r>
              <w:rPr>
                <w:bCs/>
              </w:rPr>
              <w:t>й</w:t>
            </w:r>
            <w:r>
              <w:rPr>
                <w:bCs/>
              </w:rPr>
              <w:t>ну)</w:t>
            </w:r>
          </w:p>
          <w:p w:rsidR="00AA4447" w:rsidRDefault="00AA4447" w:rsidP="00A90813">
            <w:pPr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Характеристика функциональных систем двигательных действий (по П.К. Анохину).</w:t>
            </w:r>
          </w:p>
          <w:p w:rsidR="00AA4447" w:rsidRPr="00E718D4" w:rsidRDefault="00AA4447" w:rsidP="00A90813">
            <w:pPr>
              <w:numPr>
                <w:ilvl w:val="0"/>
                <w:numId w:val="14"/>
              </w:numPr>
            </w:pPr>
            <w:r>
              <w:rPr>
                <w:bCs/>
              </w:rPr>
              <w:t>Методика развития физических качеств.</w:t>
            </w:r>
          </w:p>
        </w:tc>
      </w:tr>
      <w:tr w:rsidR="00AA4447" w:rsidRPr="00E718D4" w:rsidTr="004B3AAA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622A77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718D4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 w:rsidRPr="00E718D4">
              <w:t>работать с информацией из различных источников,</w:t>
            </w:r>
          </w:p>
          <w:p w:rsidR="00AA4447" w:rsidRPr="00E718D4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 w:rsidRPr="00E718D4">
              <w:t xml:space="preserve"> применять возможности современных информационных технологий для решения профессиональных задач;</w:t>
            </w:r>
          </w:p>
          <w:p w:rsidR="00AA4447" w:rsidRPr="00E718D4" w:rsidRDefault="00AA4447" w:rsidP="00A90813">
            <w:pPr>
              <w:widowControl/>
              <w:numPr>
                <w:ilvl w:val="0"/>
                <w:numId w:val="24"/>
              </w:numPr>
              <w:tabs>
                <w:tab w:val="left" w:pos="356"/>
                <w:tab w:val="left" w:pos="567"/>
              </w:tabs>
              <w:autoSpaceDE/>
              <w:autoSpaceDN/>
              <w:adjustRightInd/>
              <w:ind w:left="-36" w:firstLine="142"/>
              <w:jc w:val="left"/>
            </w:pPr>
            <w:r w:rsidRPr="00E718D4">
              <w:t xml:space="preserve"> планировать и организовать занятия по физической культуре  с учетом возра</w:t>
            </w:r>
            <w:r w:rsidRPr="00E718D4">
              <w:t>с</w:t>
            </w:r>
            <w:r w:rsidRPr="00E718D4">
              <w:t>тных особенностей детей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Default="00AA4447" w:rsidP="00D71EBF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  <w:r w:rsidRPr="00473242">
              <w:rPr>
                <w:bCs/>
              </w:rPr>
              <w:t xml:space="preserve">Тема 1.2. </w:t>
            </w:r>
            <w:r w:rsidRPr="00473242">
              <w:t>Зарубежные системы физического воспитания детей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  <w:r w:rsidRPr="00473242">
              <w:t xml:space="preserve">1. Спартанская и афинская система физического воспитания детей 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  <w:r w:rsidRPr="00473242">
              <w:t xml:space="preserve">2. Система физического воспитания в Риме 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  <w:r w:rsidRPr="00473242">
              <w:t xml:space="preserve">3. Физическое воспитание детей в эпоху Средневековья и эпоху Возрождения 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  <w:r w:rsidRPr="00473242">
              <w:rPr>
                <w:bCs/>
              </w:rPr>
              <w:t>4</w:t>
            </w:r>
            <w:r w:rsidRPr="00473242">
              <w:t>. Физическое воспитание в эпоху капитализма: труды Т. Дезами, Э. Каабе, Ш.Фурье, Р. О</w:t>
            </w:r>
            <w:r w:rsidRPr="00473242">
              <w:t>у</w:t>
            </w:r>
            <w:r w:rsidRPr="00473242">
              <w:t xml:space="preserve">эн. 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 w:rsidRPr="00473242">
              <w:t>5. Немецкая система физического воспитания</w:t>
            </w:r>
            <w:r w:rsidRPr="00473242">
              <w:rPr>
                <w:bCs/>
              </w:rPr>
              <w:t xml:space="preserve">. 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  <w:r w:rsidRPr="00473242">
              <w:t xml:space="preserve">6. Французская система физического воспитания Ж.Демени. 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</w:pPr>
            <w:r w:rsidRPr="00473242">
              <w:rPr>
                <w:bCs/>
              </w:rPr>
              <w:t>Тема 1.3.</w:t>
            </w:r>
            <w:r w:rsidRPr="00473242">
              <w:t xml:space="preserve"> Отечественные системы физического воспитания детей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 w:rsidRPr="00473242">
              <w:rPr>
                <w:bCs/>
              </w:rPr>
              <w:t xml:space="preserve">1. Физическое воспитание в России в </w:t>
            </w:r>
            <w:r w:rsidRPr="00473242">
              <w:rPr>
                <w:bCs/>
                <w:lang w:val="en-US"/>
              </w:rPr>
              <w:t>XVII</w:t>
            </w:r>
            <w:r w:rsidRPr="00473242">
              <w:rPr>
                <w:bCs/>
              </w:rPr>
              <w:t xml:space="preserve"> в. (деятельность Ф.М. Ртищева)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 w:rsidRPr="00473242">
              <w:rPr>
                <w:bCs/>
              </w:rPr>
              <w:t xml:space="preserve">2. Роль Петра </w:t>
            </w:r>
            <w:r w:rsidRPr="00473242">
              <w:rPr>
                <w:bCs/>
                <w:lang w:val="en-US"/>
              </w:rPr>
              <w:t>I</w:t>
            </w:r>
            <w:r w:rsidRPr="00473242">
              <w:rPr>
                <w:bCs/>
              </w:rPr>
              <w:t xml:space="preserve"> в развитии физического воспитания в </w:t>
            </w:r>
            <w:r w:rsidRPr="00473242">
              <w:rPr>
                <w:bCs/>
                <w:lang w:val="en-US"/>
              </w:rPr>
              <w:t>XVIII</w:t>
            </w:r>
            <w:r w:rsidRPr="00473242">
              <w:rPr>
                <w:bCs/>
              </w:rPr>
              <w:t xml:space="preserve">- </w:t>
            </w:r>
            <w:r w:rsidRPr="00473242">
              <w:rPr>
                <w:bCs/>
                <w:lang w:val="en-US"/>
              </w:rPr>
              <w:t>XIX</w:t>
            </w:r>
            <w:r w:rsidRPr="00473242">
              <w:rPr>
                <w:bCs/>
              </w:rPr>
              <w:t xml:space="preserve"> вв. (</w:t>
            </w:r>
            <w:r>
              <w:rPr>
                <w:bCs/>
              </w:rPr>
              <w:t>труды</w:t>
            </w:r>
            <w:r w:rsidRPr="00473242">
              <w:rPr>
                <w:bCs/>
              </w:rPr>
              <w:t xml:space="preserve"> Н.И. Новикова, А.П.Протасова, А.Н. Радищева, Н.И. Пирогова, К.Д. Ушинского</w:t>
            </w:r>
            <w:r>
              <w:rPr>
                <w:bCs/>
              </w:rPr>
              <w:t>, Е.А. Покровского, П.Ф. Каптерова</w:t>
            </w:r>
            <w:r w:rsidRPr="00473242">
              <w:rPr>
                <w:bCs/>
              </w:rPr>
              <w:t>)</w:t>
            </w:r>
          </w:p>
          <w:p w:rsidR="00AA4447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>3. Деятельность П.Ф. Лесгафта и В.В. Гориневского.</w:t>
            </w:r>
          </w:p>
          <w:p w:rsidR="00AA4447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>4. Система физического воспитания ребенка в советский период (труды Е.А. Аркина, А.В. Кенемана, Д.В.Хухлаевой)</w:t>
            </w:r>
          </w:p>
          <w:p w:rsidR="00AA4447" w:rsidRDefault="00AA4447" w:rsidP="00D71EBF">
            <w:pPr>
              <w:tabs>
                <w:tab w:val="left" w:pos="0"/>
              </w:tabs>
              <w:ind w:firstLine="0"/>
            </w:pPr>
          </w:p>
          <w:p w:rsidR="00AA4447" w:rsidRPr="00B013D4" w:rsidRDefault="00AA4447" w:rsidP="00D71EBF">
            <w:pPr>
              <w:tabs>
                <w:tab w:val="left" w:pos="0"/>
              </w:tabs>
              <w:ind w:firstLine="0"/>
            </w:pPr>
            <w:r>
              <w:t xml:space="preserve">Тема </w:t>
            </w:r>
            <w:r w:rsidRPr="00B013D4">
              <w:t>2.1 Возрастные особенности развития ребенка от рождения и до 7 лет</w:t>
            </w:r>
          </w:p>
          <w:p w:rsidR="00AA4447" w:rsidRPr="00B013D4" w:rsidRDefault="00AA4447" w:rsidP="00D71EBF">
            <w:pPr>
              <w:tabs>
                <w:tab w:val="left" w:pos="0"/>
              </w:tabs>
              <w:ind w:firstLine="0"/>
            </w:pPr>
            <w:r w:rsidRPr="00B013D4">
              <w:t xml:space="preserve">1. Особенности развития ребенка раннего возраста </w:t>
            </w:r>
          </w:p>
          <w:p w:rsidR="00AA4447" w:rsidRPr="00B013D4" w:rsidRDefault="00AA4447" w:rsidP="00D71EBF">
            <w:pPr>
              <w:tabs>
                <w:tab w:val="left" w:pos="0"/>
              </w:tabs>
              <w:ind w:firstLine="0"/>
            </w:pPr>
            <w:r w:rsidRPr="00B013D4">
              <w:t>2. Особенности психофизического развития детей 3-4 лет (младшая группа)</w:t>
            </w:r>
          </w:p>
          <w:p w:rsidR="00AA4447" w:rsidRPr="00B013D4" w:rsidRDefault="00AA4447" w:rsidP="00D71EBF">
            <w:pPr>
              <w:tabs>
                <w:tab w:val="left" w:pos="0"/>
              </w:tabs>
              <w:ind w:firstLine="0"/>
            </w:pPr>
            <w:r w:rsidRPr="00B013D4">
              <w:t>3. Особенности психофизического развития детей 4-5 лет (средняя группа)</w:t>
            </w:r>
          </w:p>
          <w:p w:rsidR="00AA4447" w:rsidRPr="00B013D4" w:rsidRDefault="00AA4447" w:rsidP="00D71EBF">
            <w:pPr>
              <w:tabs>
                <w:tab w:val="left" w:pos="0"/>
              </w:tabs>
              <w:ind w:firstLine="0"/>
            </w:pPr>
            <w:r w:rsidRPr="00B013D4">
              <w:t>4. Особенности психофизического развития детей 5-6 лет (старшая группа)</w:t>
            </w:r>
          </w:p>
          <w:p w:rsidR="00AA4447" w:rsidRPr="00B013D4" w:rsidRDefault="00AA4447" w:rsidP="00D71EBF">
            <w:pPr>
              <w:tabs>
                <w:tab w:val="left" w:pos="0"/>
              </w:tabs>
              <w:ind w:firstLine="0"/>
            </w:pPr>
            <w:r w:rsidRPr="00B013D4">
              <w:t>5. Особенности психофизического развития детей 6-7 лет (подготовительная  группа)</w:t>
            </w:r>
          </w:p>
          <w:p w:rsidR="00AA4447" w:rsidRPr="00E718D4" w:rsidRDefault="00AA4447" w:rsidP="004B3AA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AA4447" w:rsidRPr="001D5BA8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9A02C5" w:rsidRDefault="00AA4447" w:rsidP="00622A77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A90813">
            <w:pPr>
              <w:widowControl/>
              <w:numPr>
                <w:ilvl w:val="0"/>
                <w:numId w:val="25"/>
              </w:numPr>
              <w:tabs>
                <w:tab w:val="left" w:pos="356"/>
              </w:tabs>
              <w:autoSpaceDE/>
              <w:autoSpaceDN/>
              <w:adjustRightInd/>
              <w:ind w:left="-36" w:firstLine="142"/>
              <w:jc w:val="left"/>
            </w:pPr>
            <w:r>
              <w:t>на</w:t>
            </w:r>
            <w:r w:rsidRPr="001D5BA8">
              <w:t>выками, методами, средствами и м</w:t>
            </w:r>
            <w:r w:rsidRPr="001D5BA8">
              <w:t>е</w:t>
            </w:r>
            <w:r w:rsidRPr="001D5BA8">
              <w:t>тодиками  планирования и организации занятий по физической культуре с учетом возрастных особенностей детей</w:t>
            </w:r>
            <w: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25"/>
              </w:numPr>
              <w:tabs>
                <w:tab w:val="left" w:pos="356"/>
              </w:tabs>
              <w:autoSpaceDE/>
              <w:autoSpaceDN/>
              <w:adjustRightInd/>
              <w:ind w:left="-36" w:firstLine="142"/>
              <w:jc w:val="left"/>
            </w:pPr>
            <w:r>
              <w:t>профессиональной терминологией при планировании и проведении занятий  по физической культуре;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7D351B" w:rsidRDefault="00AA4447" w:rsidP="007D351B">
            <w:pPr>
              <w:tabs>
                <w:tab w:val="left" w:pos="850"/>
              </w:tabs>
              <w:ind w:firstLine="0"/>
              <w:rPr>
                <w:b/>
              </w:rPr>
            </w:pPr>
            <w:r w:rsidRPr="007D351B">
              <w:rPr>
                <w:b/>
              </w:rPr>
              <w:t xml:space="preserve">Примерный перечень тем курсовых работ </w:t>
            </w:r>
          </w:p>
          <w:p w:rsidR="00AA4447" w:rsidRDefault="00AA4447" w:rsidP="00A90813">
            <w:pPr>
              <w:numPr>
                <w:ilvl w:val="0"/>
                <w:numId w:val="27"/>
              </w:numPr>
              <w:tabs>
                <w:tab w:val="left" w:pos="850"/>
              </w:tabs>
            </w:pPr>
            <w:r w:rsidRPr="00776A6C">
              <w:t>Физическое воспитание дошкольников с ограниченными возможностями здоровья в условиях инклюзивного образования</w:t>
            </w:r>
          </w:p>
          <w:p w:rsidR="00AA4447" w:rsidRPr="00562F95" w:rsidRDefault="00AA4447" w:rsidP="007D351B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7D351B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условия инклюзивного образования</w:t>
            </w:r>
            <w:r w:rsidRPr="00562F95">
              <w:t xml:space="preserve">. </w:t>
            </w:r>
          </w:p>
          <w:p w:rsidR="00AA4447" w:rsidRPr="00562F95" w:rsidRDefault="00AA4447" w:rsidP="007D351B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>особенности физического воспитания детей с ограниченными возможност</w:t>
            </w:r>
            <w:r>
              <w:t>я</w:t>
            </w:r>
            <w:r>
              <w:t xml:space="preserve">ми здоровья </w:t>
            </w:r>
          </w:p>
          <w:p w:rsidR="00AA4447" w:rsidRPr="00562F95" w:rsidRDefault="00AA4447" w:rsidP="007D351B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физкультурных занятий </w:t>
            </w:r>
            <w:r>
              <w:t>для детей с ОВЗ в условиях ин</w:t>
            </w:r>
            <w:r>
              <w:t>к</w:t>
            </w:r>
            <w:r>
              <w:t xml:space="preserve">люзивного образования </w:t>
            </w:r>
          </w:p>
          <w:p w:rsidR="00AA4447" w:rsidRDefault="00AA4447" w:rsidP="00490F36">
            <w:pPr>
              <w:tabs>
                <w:tab w:val="left" w:pos="331"/>
              </w:tabs>
              <w:ind w:firstLine="425"/>
              <w:jc w:val="left"/>
            </w:pPr>
            <w:r>
              <w:t>2. Психогимнастика как средство двигательно-познавательной деятельности дошкольн</w:t>
            </w:r>
            <w:r>
              <w:t>и</w:t>
            </w:r>
            <w:r>
              <w:t xml:space="preserve">ков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понятие и содержание психогимнастики</w:t>
            </w:r>
            <w:r w:rsidRPr="00562F95">
              <w:t xml:space="preserve">.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 xml:space="preserve">особенности двигательно-познавательной деятельности дошкольников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физкультурных занятий с использованием </w:t>
            </w:r>
            <w:r>
              <w:t>психогимнаст</w:t>
            </w:r>
            <w:r>
              <w:t>и</w:t>
            </w:r>
            <w:r>
              <w:t>ки и определить влияние их на двигательно-познавательную деятельность детей</w:t>
            </w:r>
          </w:p>
          <w:p w:rsidR="00AA4447" w:rsidRDefault="00AA4447" w:rsidP="00490F36">
            <w:pPr>
              <w:tabs>
                <w:tab w:val="left" w:pos="709"/>
                <w:tab w:val="left" w:pos="850"/>
              </w:tabs>
              <w:textAlignment w:val="top"/>
            </w:pPr>
            <w:r>
              <w:t xml:space="preserve">3. </w:t>
            </w:r>
            <w:hyperlink r:id="rId72" w:history="1">
              <w:r w:rsidRPr="002F2EC0">
                <w:t>Формирование основ физической культуры у детей младшего дошкольного возраста</w:t>
              </w:r>
            </w:hyperlink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формирования </w:t>
            </w:r>
            <w:r>
              <w:t>физической культуры у младших дошкольников</w:t>
            </w:r>
            <w:r w:rsidRPr="00562F95">
              <w:t xml:space="preserve">.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 xml:space="preserve">Выявить средства и методы физической культуры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  <w:r>
              <w:t>, способствующих формированию физической культуры дошкольников младшего возраста.</w:t>
            </w:r>
          </w:p>
        </w:tc>
      </w:tr>
      <w:tr w:rsidR="00AA4447" w:rsidRPr="00BC1BAD" w:rsidTr="00591A1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622A77">
            <w:pPr>
              <w:ind w:firstLine="0"/>
              <w:jc w:val="left"/>
            </w:pPr>
            <w:r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AA4447" w:rsidRPr="001D5BA8" w:rsidTr="004B3AAA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622A77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1D5BA8">
              <w:rPr>
                <w:bCs/>
              </w:rPr>
              <w:t>нормативные документы, регламент</w:t>
            </w:r>
            <w:r w:rsidRPr="001D5BA8">
              <w:rPr>
                <w:bCs/>
              </w:rPr>
              <w:t>и</w:t>
            </w:r>
            <w:r w:rsidRPr="001D5BA8">
              <w:rPr>
                <w:bCs/>
              </w:rPr>
              <w:t>рующие физическое воспитание детей д</w:t>
            </w:r>
            <w:r w:rsidRPr="001D5BA8">
              <w:rPr>
                <w:bCs/>
              </w:rPr>
              <w:t>о</w:t>
            </w:r>
            <w:r w:rsidRPr="001D5BA8">
              <w:rPr>
                <w:bCs/>
              </w:rPr>
              <w:t>школьного возраста</w:t>
            </w:r>
            <w:r>
              <w:rPr>
                <w:bCs/>
              </w:rP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</w:pPr>
            <w:r w:rsidRPr="001D5BA8">
              <w:rPr>
                <w:bCs/>
              </w:rPr>
              <w:t xml:space="preserve">принципы составления научно-методической документации </w:t>
            </w:r>
            <w:r>
              <w:rPr>
                <w:bCs/>
              </w:rPr>
              <w:t xml:space="preserve">в </w:t>
            </w:r>
            <w:r w:rsidRPr="001D5BA8">
              <w:rPr>
                <w:bCs/>
              </w:rPr>
              <w:t>сфер</w:t>
            </w:r>
            <w:r>
              <w:rPr>
                <w:bCs/>
              </w:rPr>
              <w:t>е</w:t>
            </w:r>
            <w:r w:rsidRPr="001D5BA8">
              <w:rPr>
                <w:bCs/>
              </w:rPr>
              <w:t xml:space="preserve"> ф</w:t>
            </w:r>
            <w:r w:rsidRPr="001D5BA8">
              <w:rPr>
                <w:bCs/>
              </w:rPr>
              <w:t>и</w:t>
            </w:r>
            <w:r w:rsidRPr="001D5BA8">
              <w:rPr>
                <w:bCs/>
              </w:rPr>
              <w:t>зической культуры и спорта</w:t>
            </w:r>
            <w:r>
              <w:rPr>
                <w:bCs/>
              </w:rPr>
              <w:t>;</w:t>
            </w:r>
          </w:p>
          <w:p w:rsidR="00AA4447" w:rsidRPr="001D5BA8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</w:pPr>
            <w:r>
              <w:t>требования государственных станда</w:t>
            </w:r>
            <w:r>
              <w:t>р</w:t>
            </w:r>
            <w:r>
              <w:t>тов к организации и проведению занятий по физической культуре среди дошкол</w:t>
            </w:r>
            <w:r>
              <w:t>ь</w:t>
            </w:r>
            <w:r>
              <w:t>ников;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B06095" w:rsidRDefault="00AA4447" w:rsidP="00B06095">
            <w:pPr>
              <w:rPr>
                <w:b/>
                <w:bCs/>
              </w:rPr>
            </w:pPr>
            <w:r w:rsidRPr="00B06095">
              <w:rPr>
                <w:b/>
                <w:bCs/>
              </w:rPr>
              <w:t xml:space="preserve">Примерный перечень вопросов и заданий к зачету с оценкой </w:t>
            </w:r>
          </w:p>
          <w:p w:rsidR="00AA4447" w:rsidRDefault="00AA4447" w:rsidP="00A90813">
            <w:pPr>
              <w:numPr>
                <w:ilvl w:val="0"/>
                <w:numId w:val="16"/>
              </w:numPr>
              <w:rPr>
                <w:bCs/>
              </w:rPr>
            </w:pPr>
            <w:r>
              <w:rPr>
                <w:bCs/>
              </w:rPr>
              <w:t>Нормативно-правовое регулирование физического воспитания детей дошкол</w:t>
            </w:r>
            <w:r>
              <w:rPr>
                <w:bCs/>
              </w:rPr>
              <w:t>ь</w:t>
            </w:r>
            <w:r>
              <w:rPr>
                <w:bCs/>
              </w:rPr>
              <w:t xml:space="preserve">ного возраста </w:t>
            </w:r>
          </w:p>
          <w:p w:rsidR="00AA4447" w:rsidRDefault="00AA4447" w:rsidP="00A90813">
            <w:pPr>
              <w:numPr>
                <w:ilvl w:val="0"/>
                <w:numId w:val="16"/>
              </w:numPr>
              <w:rPr>
                <w:bCs/>
              </w:rPr>
            </w:pPr>
            <w:r>
              <w:rPr>
                <w:bCs/>
              </w:rPr>
              <w:t>Закон об образовании</w:t>
            </w:r>
          </w:p>
          <w:p w:rsidR="00AA4447" w:rsidRDefault="00AA4447" w:rsidP="00A90813">
            <w:pPr>
              <w:numPr>
                <w:ilvl w:val="0"/>
                <w:numId w:val="16"/>
              </w:numPr>
              <w:rPr>
                <w:bCs/>
              </w:rPr>
            </w:pPr>
            <w:r>
              <w:rPr>
                <w:bCs/>
              </w:rPr>
              <w:t xml:space="preserve">Федеральный государственный стандарт дошкольного образования </w:t>
            </w:r>
          </w:p>
          <w:p w:rsidR="00AA4447" w:rsidRDefault="00AA4447" w:rsidP="00B06095">
            <w:pPr>
              <w:tabs>
                <w:tab w:val="left" w:pos="376"/>
              </w:tabs>
              <w:rPr>
                <w:bCs/>
              </w:rPr>
            </w:pPr>
          </w:p>
          <w:p w:rsidR="00AA4447" w:rsidRDefault="00AA4447" w:rsidP="004B3AAA">
            <w:pPr>
              <w:rPr>
                <w:bCs/>
              </w:rPr>
            </w:pPr>
          </w:p>
          <w:p w:rsidR="00AA4447" w:rsidRPr="001D5BA8" w:rsidRDefault="00AA4447" w:rsidP="004B3AAA">
            <w:pPr>
              <w:rPr>
                <w:bCs/>
              </w:rPr>
            </w:pPr>
          </w:p>
        </w:tc>
      </w:tr>
      <w:tr w:rsidR="00AA4447" w:rsidRPr="001D5BA8" w:rsidTr="004B3AAA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1D5BA8" w:rsidRDefault="00AA4447" w:rsidP="00622A77">
            <w:pPr>
              <w:ind w:firstLine="0"/>
              <w:jc w:val="left"/>
            </w:pPr>
            <w:r w:rsidRPr="001D5BA8">
              <w:t>Уметь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планировать занятия по физической культуре согласно требованиям ФГОС;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проводить занятия в соответствии с законодательными актами;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использовать в своей профессионал</w:t>
            </w:r>
            <w:r w:rsidRPr="00E2685A">
              <w:rPr>
                <w:bCs/>
              </w:rPr>
              <w:t>ь</w:t>
            </w:r>
            <w:r w:rsidRPr="00E2685A">
              <w:rPr>
                <w:bCs/>
              </w:rPr>
              <w:t>ной деятельности навыки научно-исследовательской работы;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ориентироваться в нормативно-правовых, научно-методических докуме</w:t>
            </w:r>
            <w:r w:rsidRPr="00E2685A">
              <w:rPr>
                <w:bCs/>
              </w:rPr>
              <w:t>н</w:t>
            </w:r>
            <w:r w:rsidRPr="00E2685A">
              <w:rPr>
                <w:bCs/>
              </w:rPr>
              <w:t>тах в сфере физической культуры и спо</w:t>
            </w:r>
            <w:r w:rsidRPr="00E2685A">
              <w:rPr>
                <w:bCs/>
              </w:rPr>
              <w:t>р</w:t>
            </w:r>
            <w:r w:rsidRPr="00E2685A">
              <w:rPr>
                <w:bCs/>
              </w:rPr>
              <w:t>та;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Default="00AA4447" w:rsidP="00D71EBF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AA4447" w:rsidRPr="005B69DD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 w:rsidRPr="005B69DD">
              <w:t>1.4. Нормативно-правовое регулирование системы физического воспитания детей</w:t>
            </w:r>
          </w:p>
          <w:p w:rsidR="00AA4447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>1. Закон об образовании</w:t>
            </w:r>
          </w:p>
          <w:p w:rsidR="00AA4447" w:rsidRPr="00473242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 Федеральные образовательные стандарты </w:t>
            </w:r>
          </w:p>
          <w:p w:rsidR="00AA4447" w:rsidRDefault="00AA4447" w:rsidP="00D71EBF">
            <w:pPr>
              <w:tabs>
                <w:tab w:val="left" w:pos="0"/>
              </w:tabs>
              <w:ind w:firstLine="0"/>
              <w:rPr>
                <w:bCs/>
              </w:rPr>
            </w:pPr>
          </w:p>
          <w:p w:rsidR="00AA4447" w:rsidRDefault="00AA4447" w:rsidP="00D71EB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AA4447" w:rsidRPr="008C76CD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8C76CD" w:rsidRDefault="00AA4447" w:rsidP="00622A77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навыками организации научно-исследовательской работы в сфере физ</w:t>
            </w:r>
            <w:r w:rsidRPr="00E2685A">
              <w:rPr>
                <w:bCs/>
              </w:rPr>
              <w:t>и</w:t>
            </w:r>
            <w:r w:rsidRPr="00E2685A">
              <w:rPr>
                <w:bCs/>
              </w:rPr>
              <w:t>ческой культуры и спорта;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навыками планирования процесса ф</w:t>
            </w:r>
            <w:r w:rsidRPr="00E2685A">
              <w:rPr>
                <w:bCs/>
              </w:rPr>
              <w:t>и</w:t>
            </w:r>
            <w:r w:rsidRPr="00E2685A">
              <w:rPr>
                <w:bCs/>
              </w:rPr>
              <w:t>зического воспитания дошкольников с</w:t>
            </w:r>
            <w:r w:rsidRPr="00E2685A">
              <w:rPr>
                <w:bCs/>
              </w:rPr>
              <w:t>о</w:t>
            </w:r>
            <w:r w:rsidRPr="00E2685A">
              <w:rPr>
                <w:bCs/>
              </w:rPr>
              <w:t xml:space="preserve">гласно ФГОС. 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490F36" w:rsidRDefault="00AA4447" w:rsidP="00D75418">
            <w:pPr>
              <w:tabs>
                <w:tab w:val="left" w:pos="709"/>
                <w:tab w:val="left" w:pos="850"/>
              </w:tabs>
              <w:textAlignment w:val="top"/>
              <w:rPr>
                <w:b/>
              </w:rPr>
            </w:pPr>
            <w:r w:rsidRPr="00490F36">
              <w:rPr>
                <w:b/>
              </w:rPr>
              <w:t xml:space="preserve">Примерный перечень тем курсовых работ </w:t>
            </w:r>
          </w:p>
          <w:p w:rsidR="00AA4447" w:rsidRDefault="00AA4447" w:rsidP="00A90813">
            <w:pPr>
              <w:numPr>
                <w:ilvl w:val="0"/>
                <w:numId w:val="29"/>
              </w:numPr>
              <w:tabs>
                <w:tab w:val="left" w:pos="709"/>
                <w:tab w:val="left" w:pos="992"/>
              </w:tabs>
              <w:ind w:left="0" w:firstLine="567"/>
              <w:textAlignment w:val="top"/>
            </w:pPr>
            <w:r w:rsidRPr="002D22C5">
              <w:t>Всероссийский физкультурно-спортивный комплекс «Готов к труду и обороне» как основа физического развития детей в условиях реализации ФГОС дошкольного образования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нормативно-правовые документы, регламентирующие внедрение комплекса ГТО в систему физического воспитания дошкольников</w:t>
            </w:r>
            <w:r w:rsidRPr="00562F95">
              <w:t xml:space="preserve">.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 xml:space="preserve">Проанализировать образовательный стандарт дошкольного образования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</w:t>
            </w:r>
            <w:r>
              <w:t>комплексы упражнений, способствующих подготовке дошкольников к сдаче норм ГТО</w:t>
            </w:r>
            <w:r w:rsidRPr="00562F95">
              <w:t>:</w:t>
            </w:r>
          </w:p>
          <w:p w:rsidR="00AA4447" w:rsidRDefault="00AA4447" w:rsidP="00490F36">
            <w:pPr>
              <w:tabs>
                <w:tab w:val="left" w:pos="709"/>
                <w:tab w:val="left" w:pos="850"/>
              </w:tabs>
              <w:ind w:left="927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9"/>
              </w:numPr>
              <w:tabs>
                <w:tab w:val="left" w:pos="709"/>
                <w:tab w:val="left" w:pos="850"/>
              </w:tabs>
              <w:ind w:left="0" w:firstLine="567"/>
              <w:textAlignment w:val="top"/>
            </w:pPr>
            <w:r>
              <w:t>Современные подходы к организации физкультурно-оздоровительной работы в д</w:t>
            </w:r>
            <w:r>
              <w:t>о</w:t>
            </w:r>
            <w:r>
              <w:t xml:space="preserve">школьных образовательных учреждениях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образовательный стандарт, реализуемый в ДОУ</w:t>
            </w:r>
            <w:r w:rsidRPr="00562F95">
              <w:t xml:space="preserve">. 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>современные методики организации процесса физического воспитания в ДОУ</w:t>
            </w:r>
          </w:p>
          <w:p w:rsidR="00AA4447" w:rsidRPr="001D5BA8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</w:t>
            </w:r>
            <w:r>
              <w:t>Спланировать физкультурно-оздоровительную работу в ДОУ с учетом требований ста</w:t>
            </w:r>
            <w:r>
              <w:t>н</w:t>
            </w:r>
            <w:r>
              <w:t>дарта и современных подходов</w:t>
            </w:r>
          </w:p>
        </w:tc>
      </w:tr>
      <w:tr w:rsidR="00AA4447" w:rsidTr="00591A14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622A77">
            <w:pPr>
              <w:ind w:firstLine="0"/>
              <w:jc w:val="left"/>
            </w:pPr>
            <w:r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AA4447" w:rsidRPr="001D5BA8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622A77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виды планирования процесса физич</w:t>
            </w:r>
            <w:r w:rsidRPr="00E2685A">
              <w:rPr>
                <w:bCs/>
              </w:rPr>
              <w:t>е</w:t>
            </w:r>
            <w:r w:rsidRPr="00E2685A">
              <w:rPr>
                <w:bCs/>
              </w:rPr>
              <w:t xml:space="preserve">ского воспитания дошкольников; 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структурные компоненты учебной программы, объем и специфику содерж</w:t>
            </w:r>
            <w:r w:rsidRPr="00E2685A">
              <w:rPr>
                <w:bCs/>
              </w:rPr>
              <w:t>а</w:t>
            </w:r>
            <w:r w:rsidRPr="00E2685A">
              <w:rPr>
                <w:bCs/>
              </w:rPr>
              <w:t xml:space="preserve">тельного компонента, 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принципы организации содержания, этапы проектирования, специфику образ</w:t>
            </w:r>
            <w:r w:rsidRPr="00E2685A">
              <w:rPr>
                <w:bCs/>
              </w:rPr>
              <w:t>о</w:t>
            </w:r>
            <w:r w:rsidRPr="00E2685A">
              <w:rPr>
                <w:bCs/>
              </w:rPr>
              <w:t>вательного учреждения; системную кла</w:t>
            </w:r>
            <w:r w:rsidRPr="00E2685A">
              <w:rPr>
                <w:bCs/>
              </w:rPr>
              <w:t>с</w:t>
            </w:r>
            <w:r w:rsidRPr="00E2685A">
              <w:rPr>
                <w:bCs/>
              </w:rPr>
              <w:t>сификацию методов обучения.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D71EBF" w:rsidRDefault="00AA4447" w:rsidP="00D71EBF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зачету </w:t>
            </w:r>
            <w:r>
              <w:rPr>
                <w:b/>
                <w:bCs/>
              </w:rPr>
              <w:t>с оценкой</w:t>
            </w:r>
          </w:p>
          <w:p w:rsidR="00AA4447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Особенности перспективного планирования.</w:t>
            </w:r>
          </w:p>
          <w:p w:rsidR="00AA4447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Особенности блочного планирования.</w:t>
            </w:r>
          </w:p>
          <w:p w:rsidR="00AA4447" w:rsidRPr="00255375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Особенности оперативного планирования</w:t>
            </w:r>
          </w:p>
          <w:p w:rsidR="00AA4447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Особенности организации физкультурных занятий дошкольников.</w:t>
            </w:r>
          </w:p>
          <w:p w:rsidR="00AA4447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Схема построения занятий и ее обоснование.</w:t>
            </w:r>
          </w:p>
          <w:p w:rsidR="00AA4447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Типы физкультурных занятий по содержанию (гимнастика, подвижные и</w:t>
            </w:r>
            <w:r>
              <w:rPr>
                <w:bCs/>
              </w:rPr>
              <w:t>г</w:t>
            </w:r>
            <w:r>
              <w:rPr>
                <w:bCs/>
              </w:rPr>
              <w:t>ры.Обучение спортивным упражнениями элементам спортивных игр).</w:t>
            </w:r>
          </w:p>
          <w:p w:rsidR="00AA4447" w:rsidRPr="00D71EBF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 w:rsidRPr="00D71EBF">
              <w:rPr>
                <w:bCs/>
              </w:rPr>
              <w:t>Классификация физкультурных занятий (смешанный тип, игровой, сюжетный и ко</w:t>
            </w:r>
            <w:r w:rsidRPr="00D71EBF">
              <w:rPr>
                <w:bCs/>
              </w:rPr>
              <w:t>н</w:t>
            </w:r>
            <w:r w:rsidRPr="00D71EBF">
              <w:rPr>
                <w:bCs/>
              </w:rPr>
              <w:t>троль</w:t>
            </w:r>
            <w:r>
              <w:rPr>
                <w:bCs/>
              </w:rPr>
              <w:t>н</w:t>
            </w:r>
            <w:r w:rsidRPr="00D71EBF">
              <w:rPr>
                <w:bCs/>
              </w:rPr>
              <w:t>ый)</w:t>
            </w:r>
          </w:p>
          <w:p w:rsidR="00AA4447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Методика проведения физкультурных занятий (принципы подбора физических у</w:t>
            </w:r>
            <w:r>
              <w:rPr>
                <w:bCs/>
              </w:rPr>
              <w:t>п</w:t>
            </w:r>
            <w:r>
              <w:rPr>
                <w:bCs/>
              </w:rPr>
              <w:t>ражнений).</w:t>
            </w:r>
          </w:p>
          <w:p w:rsidR="00AA4447" w:rsidRDefault="00AA4447" w:rsidP="00A90813">
            <w:pPr>
              <w:numPr>
                <w:ilvl w:val="0"/>
                <w:numId w:val="15"/>
              </w:numPr>
              <w:rPr>
                <w:bCs/>
              </w:rPr>
            </w:pPr>
            <w:r>
              <w:rPr>
                <w:bCs/>
              </w:rPr>
              <w:t>Способы организации детей на занятии (фронтальный, групповой (посменный, п</w:t>
            </w:r>
            <w:r>
              <w:rPr>
                <w:bCs/>
              </w:rPr>
              <w:t>о</w:t>
            </w:r>
            <w:r>
              <w:rPr>
                <w:bCs/>
              </w:rPr>
              <w:t>точный), индивидуальный).</w:t>
            </w:r>
          </w:p>
          <w:p w:rsidR="00AA4447" w:rsidRDefault="00AA4447" w:rsidP="00A90813">
            <w:pPr>
              <w:numPr>
                <w:ilvl w:val="0"/>
                <w:numId w:val="15"/>
              </w:numPr>
            </w:pPr>
            <w:r>
              <w:rPr>
                <w:bCs/>
              </w:rPr>
              <w:t>Психологическая и физическая нагрузка и приемы ее регулирования при проведении физкультурного занятия.</w:t>
            </w:r>
          </w:p>
        </w:tc>
      </w:tr>
      <w:tr w:rsidR="00AA4447" w:rsidRPr="001D5BA8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ind w:firstLine="0"/>
              <w:jc w:val="left"/>
            </w:pP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самостоятельно планировать занятия и мероприятия по физической культуре ,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проектировать процесс физического воспитания детей дошкольного возраста,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 xml:space="preserve"> организовывать деятельность дошк</w:t>
            </w:r>
            <w:r w:rsidRPr="00E2685A">
              <w:rPr>
                <w:bCs/>
              </w:rPr>
              <w:t>о</w:t>
            </w:r>
            <w:r w:rsidRPr="00E2685A">
              <w:rPr>
                <w:bCs/>
              </w:rPr>
              <w:t xml:space="preserve">льников в рамках учебной программы; 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планировать текущую и перспекти</w:t>
            </w:r>
            <w:r w:rsidRPr="00E2685A">
              <w:rPr>
                <w:bCs/>
              </w:rPr>
              <w:t>в</w:t>
            </w:r>
            <w:r w:rsidRPr="00E2685A">
              <w:rPr>
                <w:bCs/>
              </w:rPr>
              <w:t xml:space="preserve">ную работу по физическому воспитанию детей, 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организовывать выполнение поста</w:t>
            </w:r>
            <w:r w:rsidRPr="00E2685A">
              <w:rPr>
                <w:bCs/>
              </w:rPr>
              <w:t>в</w:t>
            </w:r>
            <w:r w:rsidRPr="00E2685A">
              <w:rPr>
                <w:bCs/>
              </w:rPr>
              <w:t xml:space="preserve">ленной задачи, 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осуществлять самоконтроль и сам</w:t>
            </w:r>
            <w:r w:rsidRPr="00E2685A">
              <w:rPr>
                <w:bCs/>
              </w:rPr>
              <w:t>о</w:t>
            </w:r>
            <w:r w:rsidRPr="00E2685A">
              <w:rPr>
                <w:bCs/>
              </w:rPr>
              <w:t>анализ деятельности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Default="00AA4447" w:rsidP="00D71EBF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AA4447" w:rsidRDefault="00AA4447" w:rsidP="00D71EBF">
            <w:pPr>
              <w:tabs>
                <w:tab w:val="left" w:pos="0"/>
              </w:tabs>
              <w:ind w:left="360" w:firstLine="0"/>
              <w:jc w:val="left"/>
            </w:pPr>
            <w:r w:rsidRPr="00B9203C">
              <w:t>Тема 5.1 Перспективное планирование образовательной деятельности детей 3-4 лет по направлению «Физическое развитие»</w:t>
            </w:r>
          </w:p>
          <w:p w:rsidR="00AA4447" w:rsidRDefault="00AA4447" w:rsidP="00A90813">
            <w:pPr>
              <w:numPr>
                <w:ilvl w:val="0"/>
                <w:numId w:val="10"/>
              </w:numPr>
              <w:tabs>
                <w:tab w:val="left" w:pos="0"/>
              </w:tabs>
              <w:jc w:val="left"/>
            </w:pPr>
            <w:r>
              <w:t xml:space="preserve">Составление годового плана графика </w:t>
            </w:r>
          </w:p>
          <w:p w:rsidR="00AA4447" w:rsidRPr="00675B80" w:rsidRDefault="00AA4447" w:rsidP="00D71EBF">
            <w:pPr>
              <w:shd w:val="clear" w:color="auto" w:fill="FFFFFF"/>
              <w:ind w:firstLine="720"/>
            </w:pPr>
            <w:r>
              <w:rPr>
                <w:i/>
                <w:iCs/>
                <w:sz w:val="28"/>
                <w:szCs w:val="28"/>
              </w:rPr>
              <w:t xml:space="preserve">2. </w:t>
            </w:r>
            <w:r w:rsidRPr="00675B80">
              <w:t>Тематические блоки:</w:t>
            </w:r>
          </w:p>
          <w:p w:rsidR="00AA4447" w:rsidRPr="00675B80" w:rsidRDefault="00AA4447" w:rsidP="00D71EBF">
            <w:pPr>
              <w:shd w:val="clear" w:color="auto" w:fill="FFFFFF"/>
              <w:ind w:firstLine="720"/>
            </w:pPr>
            <w:r w:rsidRPr="00675B80">
              <w:t>1. Легкая атлетика;</w:t>
            </w:r>
          </w:p>
          <w:p w:rsidR="00AA4447" w:rsidRPr="00675B80" w:rsidRDefault="00AA4447" w:rsidP="00D71EBF">
            <w:pPr>
              <w:shd w:val="clear" w:color="auto" w:fill="FFFFFF"/>
              <w:ind w:firstLine="720"/>
            </w:pPr>
            <w:r w:rsidRPr="00675B80">
              <w:t>2. Гимнастика;</w:t>
            </w:r>
          </w:p>
          <w:p w:rsidR="00AA4447" w:rsidRPr="00675B80" w:rsidRDefault="00AA4447" w:rsidP="00D71EBF">
            <w:pPr>
              <w:shd w:val="clear" w:color="auto" w:fill="FFFFFF"/>
              <w:tabs>
                <w:tab w:val="left" w:pos="7795"/>
              </w:tabs>
              <w:ind w:firstLine="720"/>
            </w:pPr>
            <w:r w:rsidRPr="00675B80">
              <w:t>3. Школа мяча;</w:t>
            </w:r>
            <w:r w:rsidRPr="00675B80">
              <w:tab/>
            </w:r>
          </w:p>
          <w:p w:rsidR="00AA4447" w:rsidRPr="00675B80" w:rsidRDefault="00AA4447" w:rsidP="00D71EBF">
            <w:pPr>
              <w:shd w:val="clear" w:color="auto" w:fill="FFFFFF"/>
              <w:ind w:firstLine="720"/>
            </w:pPr>
            <w:r w:rsidRPr="00675B80">
              <w:t>4. Зимние забавы;</w:t>
            </w:r>
          </w:p>
          <w:p w:rsidR="00AA4447" w:rsidRPr="00675B80" w:rsidRDefault="00AA4447" w:rsidP="00D71EBF">
            <w:pPr>
              <w:shd w:val="clear" w:color="auto" w:fill="FFFFFF"/>
              <w:tabs>
                <w:tab w:val="left" w:pos="567"/>
              </w:tabs>
              <w:ind w:firstLine="720"/>
            </w:pPr>
            <w:r w:rsidRPr="00675B80">
              <w:t>5. Подвижные игры.</w:t>
            </w:r>
          </w:p>
          <w:p w:rsidR="00AA4447" w:rsidRPr="00675B80" w:rsidRDefault="00AA4447" w:rsidP="00D71EBF">
            <w:pPr>
              <w:shd w:val="clear" w:color="auto" w:fill="FFFFFF"/>
              <w:tabs>
                <w:tab w:val="left" w:pos="567"/>
              </w:tabs>
              <w:ind w:firstLine="720"/>
            </w:pPr>
            <w:r w:rsidRPr="00675B80">
              <w:t>6. Блок диагностики.</w:t>
            </w:r>
          </w:p>
          <w:p w:rsidR="00AA4447" w:rsidRDefault="00AA4447" w:rsidP="00D71EBF">
            <w:pPr>
              <w:tabs>
                <w:tab w:val="left" w:pos="0"/>
              </w:tabs>
              <w:ind w:left="360" w:firstLine="0"/>
              <w:jc w:val="left"/>
            </w:pPr>
          </w:p>
          <w:p w:rsidR="00AA4447" w:rsidRPr="00B9203C" w:rsidRDefault="00AA4447" w:rsidP="00D71EBF">
            <w:pPr>
              <w:tabs>
                <w:tab w:val="left" w:pos="0"/>
              </w:tabs>
              <w:ind w:left="360" w:firstLine="0"/>
              <w:jc w:val="left"/>
            </w:pPr>
            <w:r w:rsidRPr="00B9203C">
              <w:t>Тема 5.2 Блочное планирование образовательной деятельности детей 3-4 лет по напра</w:t>
            </w:r>
            <w:r w:rsidRPr="00B9203C">
              <w:t>в</w:t>
            </w:r>
            <w:r w:rsidRPr="00B9203C">
              <w:t>лению «Физическое развитие»</w:t>
            </w:r>
          </w:p>
          <w:p w:rsidR="00AA4447" w:rsidRDefault="00AA4447" w:rsidP="00A90813">
            <w:pPr>
              <w:numPr>
                <w:ilvl w:val="0"/>
                <w:numId w:val="11"/>
              </w:numPr>
              <w:tabs>
                <w:tab w:val="left" w:pos="0"/>
              </w:tabs>
              <w:jc w:val="left"/>
            </w:pPr>
            <w:r>
              <w:t xml:space="preserve">Особенности блочного планирования </w:t>
            </w:r>
          </w:p>
          <w:p w:rsidR="00AA4447" w:rsidRPr="00B9203C" w:rsidRDefault="00AA4447" w:rsidP="00D71EBF">
            <w:pPr>
              <w:tabs>
                <w:tab w:val="left" w:pos="0"/>
              </w:tabs>
              <w:ind w:left="360" w:firstLine="0"/>
              <w:jc w:val="left"/>
            </w:pPr>
          </w:p>
          <w:p w:rsidR="00AA4447" w:rsidRPr="00B9203C" w:rsidRDefault="00AA4447" w:rsidP="00D71EBF">
            <w:pPr>
              <w:tabs>
                <w:tab w:val="left" w:pos="0"/>
              </w:tabs>
              <w:ind w:left="360" w:firstLine="0"/>
              <w:jc w:val="left"/>
            </w:pPr>
            <w:r w:rsidRPr="00B9203C">
              <w:t>Тема 5.3 Оперативное планирование образовательной деятельности детей 3-4 лет по н</w:t>
            </w:r>
            <w:r w:rsidRPr="00B9203C">
              <w:t>а</w:t>
            </w:r>
            <w:r w:rsidRPr="00B9203C">
              <w:t>правлению «Физическое развитие»</w:t>
            </w:r>
          </w:p>
          <w:p w:rsidR="00AA4447" w:rsidRDefault="00AA4447" w:rsidP="00A90813">
            <w:pPr>
              <w:numPr>
                <w:ilvl w:val="0"/>
                <w:numId w:val="12"/>
              </w:numPr>
              <w:tabs>
                <w:tab w:val="left" w:pos="0"/>
              </w:tabs>
              <w:ind w:left="360" w:firstLine="0"/>
              <w:jc w:val="left"/>
            </w:pPr>
            <w:r>
              <w:t xml:space="preserve">Особенности оперативного планирования </w:t>
            </w:r>
          </w:p>
        </w:tc>
      </w:tr>
      <w:tr w:rsidR="00AA4447" w:rsidRPr="00B85390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основами проектирования, методол</w:t>
            </w:r>
            <w:r w:rsidRPr="00E2685A">
              <w:rPr>
                <w:bCs/>
              </w:rPr>
              <w:t>о</w:t>
            </w:r>
            <w:r w:rsidRPr="00E2685A">
              <w:rPr>
                <w:bCs/>
              </w:rPr>
              <w:t xml:space="preserve">гией и способами организации материала и учебной деятельности; </w:t>
            </w:r>
          </w:p>
          <w:p w:rsidR="00AA4447" w:rsidRPr="00E2685A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E2685A">
              <w:rPr>
                <w:bCs/>
              </w:rPr>
              <w:t>методами интеллектуальной деятел</w:t>
            </w:r>
            <w:r w:rsidRPr="00E2685A">
              <w:rPr>
                <w:bCs/>
              </w:rPr>
              <w:t>ь</w:t>
            </w:r>
            <w:r w:rsidRPr="00E2685A">
              <w:rPr>
                <w:bCs/>
              </w:rPr>
              <w:t>ности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490F36" w:rsidRDefault="00AA4447" w:rsidP="00D75418">
            <w:pPr>
              <w:tabs>
                <w:tab w:val="left" w:pos="709"/>
                <w:tab w:val="left" w:pos="850"/>
              </w:tabs>
              <w:ind w:firstLine="0"/>
              <w:textAlignment w:val="top"/>
              <w:rPr>
                <w:b/>
              </w:rPr>
            </w:pPr>
            <w:r w:rsidRPr="00490F36">
              <w:rPr>
                <w:b/>
              </w:rPr>
              <w:t xml:space="preserve">Примерный перечень тем курсовых работ </w:t>
            </w:r>
          </w:p>
          <w:p w:rsidR="00AA4447" w:rsidRDefault="00AA4447" w:rsidP="00A90813">
            <w:pPr>
              <w:numPr>
                <w:ilvl w:val="0"/>
                <w:numId w:val="30"/>
              </w:numPr>
              <w:tabs>
                <w:tab w:val="left" w:pos="709"/>
                <w:tab w:val="left" w:pos="850"/>
              </w:tabs>
              <w:textAlignment w:val="top"/>
            </w:pPr>
            <w:hyperlink r:id="rId73" w:history="1">
              <w:r w:rsidRPr="00776A6C">
                <w:t>Спортивные игры как средство физического воспитания детей дошкольного возраста</w:t>
              </w:r>
            </w:hyperlink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Рассмотреть </w:t>
            </w:r>
            <w:r>
              <w:t>спортивные игры, особенности обучения элементам спортивных игр в усл</w:t>
            </w:r>
            <w:r>
              <w:t>о</w:t>
            </w:r>
            <w:r>
              <w:t>виях ДОУ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>
              <w:t xml:space="preserve">2. </w:t>
            </w:r>
            <w:r w:rsidRPr="00562F95">
              <w:t xml:space="preserve">Изучить возрастные особенности дошкольников </w:t>
            </w:r>
          </w:p>
          <w:p w:rsidR="00AA4447" w:rsidRDefault="00AA4447" w:rsidP="00490F36">
            <w:pPr>
              <w:tabs>
                <w:tab w:val="left" w:pos="331"/>
              </w:tabs>
              <w:ind w:firstLine="0"/>
              <w:jc w:val="left"/>
            </w:pPr>
            <w:r>
              <w:t>3. Определить роль и значение спортивных игр в физическом воспитании дошкольников</w:t>
            </w:r>
          </w:p>
          <w:p w:rsidR="00AA4447" w:rsidRPr="00562F95" w:rsidRDefault="00AA4447" w:rsidP="00490F36">
            <w:pPr>
              <w:tabs>
                <w:tab w:val="left" w:pos="331"/>
              </w:tabs>
              <w:ind w:firstLine="0"/>
              <w:jc w:val="left"/>
            </w:pPr>
            <w:r>
              <w:t>4.Разработать</w:t>
            </w:r>
            <w:r w:rsidRPr="00562F95">
              <w:t xml:space="preserve"> планы-конспекты физкультурных занятий </w:t>
            </w:r>
            <w:r>
              <w:t>обучающего типа элементам спо</w:t>
            </w:r>
            <w:r>
              <w:t>р</w:t>
            </w:r>
            <w:r>
              <w:t xml:space="preserve">тивных игр согласно возрасту дошкольников. </w:t>
            </w:r>
          </w:p>
          <w:p w:rsidR="00AA4447" w:rsidRPr="00776A6C" w:rsidRDefault="00AA4447" w:rsidP="00490F36">
            <w:pPr>
              <w:tabs>
                <w:tab w:val="left" w:pos="709"/>
                <w:tab w:val="left" w:pos="850"/>
              </w:tabs>
              <w:ind w:left="360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30"/>
              </w:numPr>
              <w:tabs>
                <w:tab w:val="left" w:pos="709"/>
                <w:tab w:val="left" w:pos="850"/>
              </w:tabs>
            </w:pPr>
            <w:r>
              <w:t>Подвижные игры как средство формирования социальных компетенций у детей д</w:t>
            </w:r>
            <w:r>
              <w:t>о</w:t>
            </w:r>
            <w:r>
              <w:t xml:space="preserve">школьного возраста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роль и значение подвижных игр в системе физического воспитания дошкольн</w:t>
            </w:r>
            <w:r>
              <w:t>и</w:t>
            </w:r>
            <w:r>
              <w:t>ков</w:t>
            </w:r>
            <w:r w:rsidRPr="00562F95">
              <w:t xml:space="preserve">.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 xml:space="preserve">особенности формирования социальных компетенций у дошкольников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</w:r>
            <w:r>
              <w:t xml:space="preserve">Подобрать подвижные игры, способствующие формированию социальных компетенций </w:t>
            </w:r>
            <w:r w:rsidRPr="00562F95">
              <w:t>дошкольников</w:t>
            </w:r>
            <w:r>
              <w:t>.</w:t>
            </w:r>
          </w:p>
          <w:p w:rsidR="00AA4447" w:rsidRDefault="00AA4447" w:rsidP="00271883">
            <w:pPr>
              <w:tabs>
                <w:tab w:val="left" w:pos="709"/>
                <w:tab w:val="left" w:pos="850"/>
              </w:tabs>
              <w:ind w:left="360" w:firstLine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t xml:space="preserve">3. </w:t>
            </w:r>
            <w:r w:rsidRPr="00162585">
              <w:t>Развитие физических качеств детей старшего дошкольного возраста как приоритетное направление в физическом воспитании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Default="00AA4447" w:rsidP="00A90813">
            <w:pPr>
              <w:numPr>
                <w:ilvl w:val="0"/>
                <w:numId w:val="31"/>
              </w:numPr>
              <w:tabs>
                <w:tab w:val="left" w:pos="331"/>
              </w:tabs>
              <w:jc w:val="left"/>
            </w:pPr>
            <w:r w:rsidRPr="00562F95">
              <w:t xml:space="preserve">Изучить </w:t>
            </w:r>
            <w:r>
              <w:t>средства и методы развития физических качеств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>
              <w:t xml:space="preserve">3. </w:t>
            </w:r>
            <w:r w:rsidRPr="00562F95">
              <w:t>Разработать планы-конспекты физкультурных занятий</w:t>
            </w:r>
            <w:r>
              <w:t>, способствующих развитию физ</w:t>
            </w:r>
            <w:r>
              <w:t>и</w:t>
            </w:r>
            <w:r>
              <w:t>ческих качеств.</w:t>
            </w:r>
          </w:p>
          <w:p w:rsidR="00AA4447" w:rsidRDefault="00AA4447" w:rsidP="00D75418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271883">
            <w:pPr>
              <w:tabs>
                <w:tab w:val="left" w:pos="709"/>
                <w:tab w:val="left" w:pos="850"/>
              </w:tabs>
              <w:ind w:firstLine="0"/>
              <w:textAlignment w:val="top"/>
            </w:pPr>
            <w:r>
              <w:t xml:space="preserve">4.Национальные традиции физического воспитания </w:t>
            </w:r>
            <w:hyperlink r:id="rId74" w:history="1">
              <w:r w:rsidRPr="008355BD">
                <w:t> в процессе формирования двигательной культуры детей</w:t>
              </w:r>
            </w:hyperlink>
            <w:r w:rsidRPr="008355BD">
              <w:t xml:space="preserve"> дошкольного возраста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национальных традиций физической культуры</w:t>
            </w:r>
            <w:r w:rsidRPr="00562F95">
              <w:t xml:space="preserve">.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 xml:space="preserve">Проанализировать процесс физического воспитания в ДОУ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физкультурных занятий с использованием </w:t>
            </w:r>
            <w:r>
              <w:t>национальных видом спорта, национальных игр</w:t>
            </w:r>
          </w:p>
          <w:p w:rsidR="00AA4447" w:rsidRDefault="00AA4447" w:rsidP="00271883">
            <w:pPr>
              <w:tabs>
                <w:tab w:val="left" w:pos="709"/>
                <w:tab w:val="left" w:pos="850"/>
              </w:tabs>
              <w:ind w:firstLine="0"/>
              <w:textAlignment w:val="top"/>
            </w:pPr>
          </w:p>
          <w:p w:rsidR="00AA4447" w:rsidRPr="002F2EC0" w:rsidRDefault="00AA4447" w:rsidP="00271883">
            <w:pPr>
              <w:tabs>
                <w:tab w:val="left" w:pos="709"/>
                <w:tab w:val="left" w:pos="850"/>
              </w:tabs>
              <w:ind w:firstLine="0"/>
              <w:textAlignment w:val="top"/>
            </w:pPr>
            <w:r>
              <w:t>5.</w:t>
            </w:r>
            <w:r w:rsidRPr="002F2EC0">
              <w:t>Спортивные игры в физическом воспитании детей в условиях дошкольного учебного зав</w:t>
            </w:r>
            <w:r w:rsidRPr="002F2EC0">
              <w:t>е</w:t>
            </w:r>
            <w:r w:rsidRPr="002F2EC0">
              <w:t>дения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использования спортивных игр в ДОУ</w:t>
            </w:r>
            <w:r w:rsidRPr="00562F95">
              <w:t xml:space="preserve">.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1D5BA8" w:rsidRDefault="00AA4447" w:rsidP="00271883">
            <w:pPr>
              <w:tabs>
                <w:tab w:val="left" w:pos="331"/>
              </w:tabs>
              <w:ind w:firstLine="0"/>
              <w:jc w:val="left"/>
            </w:pPr>
            <w:r>
              <w:t xml:space="preserve">3. </w:t>
            </w:r>
            <w:r w:rsidRPr="00562F95">
              <w:t xml:space="preserve">Разработать планы-конспекты физкультурных занятий </w:t>
            </w:r>
            <w:r>
              <w:t>по спортивным играм</w:t>
            </w:r>
          </w:p>
        </w:tc>
      </w:tr>
      <w:tr w:rsidR="00AA4447" w:rsidRPr="00B85390" w:rsidTr="00591A14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D71EB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ПК-2: </w:t>
            </w:r>
            <w:r w:rsidRPr="00B85390">
              <w:t>готовность использовать современные методы и технологии обучения и диагностики</w:t>
            </w:r>
          </w:p>
        </w:tc>
      </w:tr>
      <w:tr w:rsidR="00AA4447" w:rsidRPr="00B85390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 xml:space="preserve">современные методы и технологии обучения и диагностики; </w:t>
            </w:r>
          </w:p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информационные технологии обуч</w:t>
            </w:r>
            <w:r w:rsidRPr="000C2E4B">
              <w:rPr>
                <w:bCs/>
              </w:rPr>
              <w:t>е</w:t>
            </w:r>
            <w:r w:rsidRPr="000C2E4B">
              <w:rPr>
                <w:bCs/>
              </w:rPr>
              <w:t>ния и диагностики детей дошкольного возраста, интернет технологии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D71EBF" w:rsidRDefault="00AA4447" w:rsidP="00B06095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зачету </w:t>
            </w:r>
            <w:r>
              <w:rPr>
                <w:b/>
                <w:bCs/>
              </w:rPr>
              <w:t>с оценкой</w:t>
            </w:r>
          </w:p>
          <w:p w:rsidR="00AA4447" w:rsidRDefault="00AA4447" w:rsidP="00A90813">
            <w:pPr>
              <w:widowControl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</w:pPr>
            <w:r>
              <w:t>Виды контроля</w:t>
            </w:r>
          </w:p>
          <w:p w:rsidR="00AA4447" w:rsidRDefault="00AA4447" w:rsidP="00A90813">
            <w:pPr>
              <w:widowControl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</w:pPr>
            <w:r>
              <w:t>Современные диагностики физического развития детей</w:t>
            </w:r>
          </w:p>
          <w:p w:rsidR="00AA4447" w:rsidRPr="00B85390" w:rsidRDefault="00AA4447" w:rsidP="00A90813">
            <w:pPr>
              <w:widowControl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</w:pPr>
            <w:r>
              <w:t xml:space="preserve">Требования к проведению контрольных занятий </w:t>
            </w:r>
          </w:p>
        </w:tc>
      </w:tr>
      <w:tr w:rsidR="00AA4447" w:rsidRPr="00B85390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использовать современные методы и технологии обучения и диагностики физ</w:t>
            </w:r>
            <w:r w:rsidRPr="000C2E4B">
              <w:rPr>
                <w:bCs/>
              </w:rPr>
              <w:t>и</w:t>
            </w:r>
            <w:r w:rsidRPr="000C2E4B">
              <w:rPr>
                <w:bCs/>
              </w:rPr>
              <w:t xml:space="preserve">ческого развития детей; </w:t>
            </w:r>
          </w:p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информационные технологии обуч</w:t>
            </w:r>
            <w:r w:rsidRPr="000C2E4B">
              <w:rPr>
                <w:bCs/>
              </w:rPr>
              <w:t>е</w:t>
            </w:r>
            <w:r w:rsidRPr="000C2E4B">
              <w:rPr>
                <w:bCs/>
              </w:rPr>
              <w:t>ния и диагностики, интернет технологии в процессе физического воспитания дошк</w:t>
            </w:r>
            <w:r w:rsidRPr="000C2E4B">
              <w:rPr>
                <w:bCs/>
              </w:rPr>
              <w:t>о</w:t>
            </w:r>
            <w:r w:rsidRPr="000C2E4B">
              <w:rPr>
                <w:bCs/>
              </w:rPr>
              <w:t>льников;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D71EBF" w:rsidRDefault="00AA4447" w:rsidP="00B06095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AA4447" w:rsidRDefault="00AA4447" w:rsidP="00B06095">
            <w:pPr>
              <w:tabs>
                <w:tab w:val="left" w:pos="0"/>
              </w:tabs>
              <w:ind w:left="360" w:firstLine="0"/>
              <w:jc w:val="left"/>
            </w:pPr>
          </w:p>
          <w:p w:rsidR="00AA4447" w:rsidRPr="00B9203C" w:rsidRDefault="00AA4447" w:rsidP="00B06095">
            <w:pPr>
              <w:tabs>
                <w:tab w:val="left" w:pos="0"/>
              </w:tabs>
              <w:ind w:left="360" w:firstLine="0"/>
              <w:jc w:val="left"/>
            </w:pPr>
            <w:r w:rsidRPr="00B9203C">
              <w:t>Тема 5.4 Контроль за физическим развитием ребенка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  <w:jc w:val="left"/>
            </w:pPr>
            <w:r>
              <w:t xml:space="preserve">1. Медико-педагогический контроль за физическим воспитанием дошкольников 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  <w:jc w:val="left"/>
            </w:pPr>
            <w:r>
              <w:t xml:space="preserve">2. Врачебный контроль 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</w:pPr>
            <w:r>
              <w:t xml:space="preserve">3. Медико-педагогические наблюдения в процессе физического воспитания дошкольников </w:t>
            </w:r>
          </w:p>
          <w:p w:rsidR="00AA4447" w:rsidRPr="00B9203C" w:rsidRDefault="00AA4447" w:rsidP="00B06095">
            <w:pPr>
              <w:tabs>
                <w:tab w:val="left" w:pos="0"/>
              </w:tabs>
              <w:ind w:firstLine="0"/>
              <w:jc w:val="left"/>
            </w:pPr>
            <w:r>
              <w:t xml:space="preserve">4. Контроль за санитарно-гигиеническими  условиями </w:t>
            </w:r>
          </w:p>
          <w:p w:rsidR="00AA4447" w:rsidRPr="00B85390" w:rsidRDefault="00AA4447" w:rsidP="00B0609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AA4447" w:rsidRPr="00B85390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современными методами и технол</w:t>
            </w:r>
            <w:r w:rsidRPr="000C2E4B">
              <w:rPr>
                <w:bCs/>
              </w:rPr>
              <w:t>о</w:t>
            </w:r>
            <w:r w:rsidRPr="000C2E4B">
              <w:rPr>
                <w:bCs/>
              </w:rPr>
              <w:t>гиями обучения и диагностики,</w:t>
            </w:r>
          </w:p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навыками применения информацио</w:t>
            </w:r>
            <w:r w:rsidRPr="000C2E4B">
              <w:rPr>
                <w:bCs/>
              </w:rPr>
              <w:t>н</w:t>
            </w:r>
            <w:r w:rsidRPr="000C2E4B">
              <w:rPr>
                <w:bCs/>
              </w:rPr>
              <w:t>ных технологий и интернет технологий в процессе физического воспитания детей дошкольного возраста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BD3FEB" w:rsidRDefault="00AA4447" w:rsidP="00BD3FEB">
            <w:pPr>
              <w:tabs>
                <w:tab w:val="left" w:pos="709"/>
                <w:tab w:val="left" w:pos="850"/>
              </w:tabs>
              <w:ind w:left="425" w:firstLine="0"/>
              <w:rPr>
                <w:b/>
              </w:rPr>
            </w:pPr>
            <w:r w:rsidRPr="00BD3FEB">
              <w:rPr>
                <w:b/>
              </w:rPr>
              <w:t xml:space="preserve">Примерная тематика курсовых работ </w:t>
            </w:r>
          </w:p>
          <w:p w:rsidR="00AA4447" w:rsidRDefault="00AA4447" w:rsidP="00A90813">
            <w:pPr>
              <w:numPr>
                <w:ilvl w:val="0"/>
                <w:numId w:val="32"/>
              </w:numPr>
              <w:tabs>
                <w:tab w:val="left" w:pos="709"/>
                <w:tab w:val="left" w:pos="850"/>
              </w:tabs>
            </w:pPr>
            <w:r>
              <w:t>Физическая двигательная подготовленность детей в условиях реализации традицио</w:t>
            </w:r>
            <w:r>
              <w:t>н</w:t>
            </w:r>
            <w:r>
              <w:t>ных программ физического воспитания в дошкольных образовательных учреждениях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физической двигательной активности современных дошкольников</w:t>
            </w:r>
            <w:r w:rsidRPr="00562F95">
              <w:t xml:space="preserve">.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>Проанализировать традиционные программы физического воспитания в ДОУ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271883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  <w:r>
              <w:t xml:space="preserve"> с целью повышения двигательной активности дошкольников.</w:t>
            </w:r>
          </w:p>
          <w:p w:rsidR="00AA4447" w:rsidRPr="00776A6C" w:rsidRDefault="00AA4447" w:rsidP="00271883">
            <w:pPr>
              <w:tabs>
                <w:tab w:val="left" w:pos="709"/>
                <w:tab w:val="left" w:pos="850"/>
              </w:tabs>
              <w:ind w:left="425" w:firstLine="0"/>
            </w:pPr>
          </w:p>
          <w:p w:rsidR="00AA4447" w:rsidRDefault="00AA4447" w:rsidP="00A90813">
            <w:pPr>
              <w:numPr>
                <w:ilvl w:val="0"/>
                <w:numId w:val="32"/>
              </w:numPr>
              <w:tabs>
                <w:tab w:val="left" w:pos="709"/>
                <w:tab w:val="left" w:pos="850"/>
              </w:tabs>
            </w:pPr>
            <w:hyperlink r:id="rId75" w:history="1">
              <w:r>
                <w:t>И</w:t>
              </w:r>
              <w:r w:rsidRPr="00776A6C">
                <w:t>спользование кругового метода при проведении занятий по физическому воспитанию дошкольников </w:t>
              </w:r>
            </w:hyperlink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круговой метод и особенности его применения</w:t>
            </w:r>
            <w:r w:rsidRPr="00562F95">
              <w:t xml:space="preserve">.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Default="00AA4447" w:rsidP="000016D4">
            <w:pPr>
              <w:tabs>
                <w:tab w:val="left" w:pos="331"/>
              </w:tabs>
              <w:ind w:firstLine="0"/>
              <w:jc w:val="left"/>
            </w:pPr>
            <w:r>
              <w:t xml:space="preserve">3. </w:t>
            </w:r>
            <w:r w:rsidRPr="00562F95">
              <w:t xml:space="preserve">Разработать планы-конспекты физкультурных занятий с использованием </w:t>
            </w:r>
            <w:r>
              <w:t>кругового мет</w:t>
            </w:r>
            <w:r>
              <w:t>о</w:t>
            </w:r>
            <w:r>
              <w:t>да.</w:t>
            </w:r>
          </w:p>
          <w:p w:rsidR="00AA4447" w:rsidRPr="00776A6C" w:rsidRDefault="00AA4447" w:rsidP="000016D4">
            <w:pPr>
              <w:tabs>
                <w:tab w:val="left" w:pos="331"/>
              </w:tabs>
              <w:ind w:firstLine="0"/>
              <w:jc w:val="left"/>
            </w:pPr>
          </w:p>
          <w:p w:rsidR="00AA4447" w:rsidRDefault="00AA4447" w:rsidP="00A90813">
            <w:pPr>
              <w:numPr>
                <w:ilvl w:val="0"/>
                <w:numId w:val="32"/>
              </w:numPr>
              <w:tabs>
                <w:tab w:val="left" w:pos="709"/>
                <w:tab w:val="left" w:pos="850"/>
              </w:tabs>
            </w:pPr>
            <w:hyperlink r:id="rId76" w:history="1">
              <w:r>
                <w:t>Ф</w:t>
              </w:r>
              <w:r w:rsidRPr="00776A6C">
                <w:t>ормирование физической культуры личности старших дошкольников в условиях дифференциации физического воспитания</w:t>
              </w:r>
            </w:hyperlink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дифференцированного подхода к организации процесса физическ</w:t>
            </w:r>
            <w:r>
              <w:t>о</w:t>
            </w:r>
            <w:r>
              <w:t>го воспитания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>особенности формирования физической культуры личности дошкольников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физкультурных занятий с использованием </w:t>
            </w:r>
            <w:r>
              <w:t>дифференцир</w:t>
            </w:r>
            <w:r>
              <w:t>о</w:t>
            </w:r>
            <w:r>
              <w:t>ванного подхода</w:t>
            </w:r>
          </w:p>
          <w:p w:rsidR="00AA4447" w:rsidRPr="00776A6C" w:rsidRDefault="00AA4447" w:rsidP="000016D4">
            <w:pPr>
              <w:tabs>
                <w:tab w:val="left" w:pos="709"/>
                <w:tab w:val="left" w:pos="850"/>
              </w:tabs>
              <w:ind w:left="425" w:firstLine="0"/>
            </w:pPr>
          </w:p>
          <w:p w:rsidR="00AA4447" w:rsidRDefault="00AA4447" w:rsidP="00A90813">
            <w:pPr>
              <w:numPr>
                <w:ilvl w:val="0"/>
                <w:numId w:val="32"/>
              </w:numPr>
              <w:tabs>
                <w:tab w:val="left" w:pos="709"/>
                <w:tab w:val="left" w:pos="850"/>
              </w:tabs>
            </w:pPr>
            <w:r>
              <w:t>Ритмическая гимнастика как инновационная педагогическая технология физического воспитания дошкольников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Рассмотреть возможности </w:t>
            </w:r>
            <w:r>
              <w:t>ритмической гимнастики, определить ее эффективность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>
              <w:t>2</w:t>
            </w:r>
            <w:r w:rsidRPr="00562F95">
              <w:t xml:space="preserve">. Изучить возрастные особенности дошкольников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>
              <w:t>3</w:t>
            </w:r>
            <w:r w:rsidRPr="00562F95">
              <w:t>.</w:t>
            </w:r>
            <w:r w:rsidRPr="00562F95">
              <w:tab/>
              <w:t xml:space="preserve">Разработать планы-конспекты физкультурных занятий с использованием </w:t>
            </w:r>
            <w:r>
              <w:t>ритмической гимнастики</w:t>
            </w:r>
          </w:p>
          <w:p w:rsidR="00AA4447" w:rsidRDefault="00AA4447" w:rsidP="000016D4">
            <w:pPr>
              <w:tabs>
                <w:tab w:val="left" w:pos="709"/>
                <w:tab w:val="left" w:pos="850"/>
              </w:tabs>
              <w:ind w:left="425" w:firstLine="0"/>
            </w:pPr>
          </w:p>
          <w:p w:rsidR="00AA4447" w:rsidRDefault="00AA4447" w:rsidP="00A90813">
            <w:pPr>
              <w:numPr>
                <w:ilvl w:val="0"/>
                <w:numId w:val="32"/>
              </w:numPr>
              <w:tabs>
                <w:tab w:val="left" w:pos="709"/>
                <w:tab w:val="left" w:pos="850"/>
              </w:tabs>
            </w:pPr>
            <w:r>
              <w:t>Применение информационно-коммуникативных технологий в физическом воспит</w:t>
            </w:r>
            <w:r>
              <w:t>а</w:t>
            </w:r>
            <w:r>
              <w:t xml:space="preserve">нии дошкольников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информационно-коммуникативные технологии</w:t>
            </w:r>
            <w:r w:rsidRPr="00562F95">
              <w:t xml:space="preserve">. </w:t>
            </w:r>
          </w:p>
          <w:p w:rsidR="00AA4447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>Рассмотреть возможност</w:t>
            </w:r>
            <w:r>
              <w:t xml:space="preserve">ь их применения в физическом воспитании дошкольников.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физкультурных занятий с использованием </w:t>
            </w:r>
            <w:r>
              <w:t>информацио</w:t>
            </w:r>
            <w:r>
              <w:t>н</w:t>
            </w:r>
            <w:r>
              <w:t>ных</w:t>
            </w:r>
            <w:r w:rsidRPr="00562F95">
              <w:t xml:space="preserve"> технологий</w:t>
            </w:r>
            <w:r>
              <w:t>.</w:t>
            </w:r>
          </w:p>
          <w:p w:rsidR="00AA4447" w:rsidRDefault="00AA4447" w:rsidP="000016D4">
            <w:pPr>
              <w:tabs>
                <w:tab w:val="left" w:pos="709"/>
                <w:tab w:val="left" w:pos="850"/>
              </w:tabs>
              <w:ind w:left="425" w:firstLine="0"/>
            </w:pPr>
          </w:p>
          <w:p w:rsidR="00AA4447" w:rsidRDefault="00AA4447" w:rsidP="00A90813">
            <w:pPr>
              <w:numPr>
                <w:ilvl w:val="0"/>
                <w:numId w:val="32"/>
              </w:numPr>
              <w:tabs>
                <w:tab w:val="left" w:pos="709"/>
                <w:tab w:val="left" w:pos="850"/>
              </w:tabs>
            </w:pPr>
            <w:r>
              <w:t>Использование современных физкультурно-оздоровительных технологий в физич</w:t>
            </w:r>
            <w:r>
              <w:t>е</w:t>
            </w:r>
            <w:r>
              <w:t xml:space="preserve">ском воспитании дошкольников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современные физкультурно-оздоровительные технологии: фитнес, йога, аэроб</w:t>
            </w:r>
            <w:r>
              <w:t>и</w:t>
            </w:r>
            <w:r>
              <w:t>ка и т.п</w:t>
            </w:r>
            <w:r w:rsidRPr="00562F95">
              <w:t xml:space="preserve">.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>Проанализировать традиционных процесс физического воспитания в ДОУ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физкультурных занятий с использованием </w:t>
            </w:r>
            <w:r>
              <w:t>современных физкультурно-оздоровительных технологий.</w:t>
            </w:r>
          </w:p>
          <w:p w:rsidR="00AA4447" w:rsidRDefault="00AA4447" w:rsidP="000016D4">
            <w:pPr>
              <w:tabs>
                <w:tab w:val="left" w:pos="709"/>
                <w:tab w:val="left" w:pos="850"/>
              </w:tabs>
              <w:ind w:left="425" w:firstLine="0"/>
            </w:pPr>
          </w:p>
          <w:p w:rsidR="00AA4447" w:rsidRDefault="00AA4447" w:rsidP="00A90813">
            <w:pPr>
              <w:numPr>
                <w:ilvl w:val="0"/>
                <w:numId w:val="32"/>
              </w:numPr>
              <w:tabs>
                <w:tab w:val="left" w:pos="709"/>
                <w:tab w:val="left" w:pos="850"/>
              </w:tabs>
            </w:pPr>
            <w:r w:rsidRPr="00776A6C">
              <w:t>Инновационные средства в процессе физического воспитания детей старшего дошк</w:t>
            </w:r>
            <w:r w:rsidRPr="00776A6C">
              <w:t>о</w:t>
            </w:r>
            <w:r w:rsidRPr="00776A6C">
              <w:t>льного возраста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Проанализировать инновационные средства и возможность их применения в физическом воспитании дошкольников</w:t>
            </w:r>
            <w:r w:rsidRPr="00562F95">
              <w:t xml:space="preserve">. </w:t>
            </w:r>
          </w:p>
          <w:p w:rsidR="00AA4447" w:rsidRPr="00562F95" w:rsidRDefault="00AA4447" w:rsidP="000016D4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>Изучить возрастные особенности дошкольников</w:t>
            </w:r>
            <w:r>
              <w:t xml:space="preserve"> старшего возраста.</w:t>
            </w:r>
          </w:p>
          <w:p w:rsidR="00AA4447" w:rsidRPr="00B85390" w:rsidRDefault="00AA4447" w:rsidP="00936BDA">
            <w:pPr>
              <w:tabs>
                <w:tab w:val="left" w:pos="331"/>
              </w:tabs>
              <w:ind w:firstLine="0"/>
              <w:jc w:val="left"/>
            </w:pPr>
            <w:r>
              <w:t xml:space="preserve">3. </w:t>
            </w:r>
            <w:r w:rsidRPr="00562F95">
              <w:t xml:space="preserve">Разработать планы-конспекты физкультурных занятий с использованием </w:t>
            </w:r>
            <w:r>
              <w:t>инновационных средств.</w:t>
            </w:r>
          </w:p>
        </w:tc>
      </w:tr>
      <w:tr w:rsidR="00AA4447" w:rsidRPr="004C40E3" w:rsidTr="00591A14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Default="00AA4447" w:rsidP="00162585">
            <w:pPr>
              <w:widowControl/>
              <w:spacing w:line="276" w:lineRule="auto"/>
              <w:ind w:firstLine="0"/>
            </w:pPr>
            <w:r>
              <w:t xml:space="preserve">ПК-4: </w:t>
            </w:r>
            <w:r>
              <w:rPr>
                <w:bCs/>
                <w:iCs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AA4447" w:rsidRPr="00B85390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Знать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методы, средства организации проце</w:t>
            </w:r>
            <w:r w:rsidRPr="000C2E4B">
              <w:rPr>
                <w:bCs/>
              </w:rPr>
              <w:t>с</w:t>
            </w:r>
            <w:r w:rsidRPr="000C2E4B">
              <w:rPr>
                <w:bCs/>
              </w:rPr>
              <w:t xml:space="preserve">са физического воспитания детей; </w:t>
            </w:r>
          </w:p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влияние и роль физического воспит</w:t>
            </w:r>
            <w:r w:rsidRPr="000C2E4B">
              <w:rPr>
                <w:bCs/>
              </w:rPr>
              <w:t>а</w:t>
            </w:r>
            <w:r w:rsidRPr="000C2E4B">
              <w:rPr>
                <w:bCs/>
              </w:rPr>
              <w:t xml:space="preserve">ния на разностороннее развитие ребенка; </w:t>
            </w:r>
          </w:p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современные образовательные техн</w:t>
            </w:r>
            <w:r w:rsidRPr="000C2E4B">
              <w:rPr>
                <w:bCs/>
              </w:rPr>
              <w:t>о</w:t>
            </w:r>
            <w:r w:rsidRPr="000C2E4B">
              <w:rPr>
                <w:bCs/>
              </w:rPr>
              <w:t>логи для достижения качества процесса физического воспитания детей дошкол</w:t>
            </w:r>
            <w:r w:rsidRPr="000C2E4B">
              <w:rPr>
                <w:bCs/>
              </w:rPr>
              <w:t>ь</w:t>
            </w:r>
            <w:r w:rsidRPr="000C2E4B">
              <w:rPr>
                <w:bCs/>
              </w:rPr>
              <w:t>ного возраста;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D71EBF" w:rsidRDefault="00AA4447" w:rsidP="00B06095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зачету </w:t>
            </w:r>
            <w:r>
              <w:rPr>
                <w:b/>
                <w:bCs/>
              </w:rPr>
              <w:t>с оценкой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Физкультурные занятия на воздухе.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Утренняя гимнастика: содержание, схема построения.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Особенности планирования и проведения физкультминуток.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Закаливающие мероприятия: воздушные, солнечные ванны, водные процедуры.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Гимнастика. Ее виды и характеристика.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Основная гимнастика: основные движения, общеразвивающие и строевые упражн</w:t>
            </w:r>
            <w:r>
              <w:rPr>
                <w:bCs/>
              </w:rPr>
              <w:t>е</w:t>
            </w:r>
            <w:r>
              <w:rPr>
                <w:bCs/>
              </w:rPr>
              <w:t>ния.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 xml:space="preserve">Основные движения: циклические и ациклические. 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Общеразвивающие упражнения, особенности составления комплексов (анатомич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ский принцип) 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 xml:space="preserve">Особенности проведения строевых упражнений: построение, перестроение, повороты, размыкание, смыкание, передвижения в пространстве. 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Подвижные игры: ее определение и специфика.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Классификация игр: сюжетные, несюжетные, спортивные.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Методика подвижных игр в разных возрастных группах.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особенности физического воспитания детей с отклонениями здоровья.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 xml:space="preserve">Спортивные игры для дошкольников </w:t>
            </w:r>
          </w:p>
          <w:p w:rsidR="00AA4447" w:rsidRDefault="00AA4447" w:rsidP="00A90813">
            <w:pPr>
              <w:numPr>
                <w:ilvl w:val="0"/>
                <w:numId w:val="18"/>
              </w:numPr>
              <w:rPr>
                <w:bCs/>
              </w:rPr>
            </w:pPr>
            <w:r>
              <w:rPr>
                <w:bCs/>
              </w:rPr>
              <w:t>Спортивные упражнения для дошкольников.</w:t>
            </w:r>
          </w:p>
          <w:p w:rsidR="00AA4447" w:rsidRDefault="00AA4447" w:rsidP="00D71EB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AA4447" w:rsidRPr="00B85390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Уметь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использовать разнообразные методы, средства физического воспитания для до</w:t>
            </w:r>
            <w:r w:rsidRPr="000C2E4B">
              <w:rPr>
                <w:bCs/>
              </w:rPr>
              <w:t>с</w:t>
            </w:r>
            <w:r w:rsidRPr="000C2E4B">
              <w:rPr>
                <w:bCs/>
              </w:rPr>
              <w:t>тижения положительного результата в процессе обучения и воспитания;</w:t>
            </w:r>
          </w:p>
          <w:p w:rsidR="00AA4447" w:rsidRPr="000C2E4B" w:rsidRDefault="00AA4447" w:rsidP="00A90813">
            <w:pPr>
              <w:widowControl/>
              <w:numPr>
                <w:ilvl w:val="0"/>
                <w:numId w:val="26"/>
              </w:numPr>
              <w:tabs>
                <w:tab w:val="left" w:pos="389"/>
              </w:tabs>
              <w:autoSpaceDE/>
              <w:autoSpaceDN/>
              <w:adjustRightInd/>
              <w:ind w:left="-36" w:firstLine="178"/>
              <w:jc w:val="left"/>
              <w:rPr>
                <w:bCs/>
              </w:rPr>
            </w:pPr>
            <w:r w:rsidRPr="000C2E4B">
              <w:rPr>
                <w:bCs/>
              </w:rPr>
              <w:t>использовать современные образов</w:t>
            </w:r>
            <w:r w:rsidRPr="000C2E4B">
              <w:rPr>
                <w:bCs/>
              </w:rPr>
              <w:t>а</w:t>
            </w:r>
            <w:r w:rsidRPr="000C2E4B">
              <w:rPr>
                <w:bCs/>
              </w:rPr>
              <w:t>тельные технологии для достижения выс</w:t>
            </w:r>
            <w:r w:rsidRPr="000C2E4B">
              <w:rPr>
                <w:bCs/>
              </w:rPr>
              <w:t>о</w:t>
            </w:r>
            <w:r w:rsidRPr="000C2E4B">
              <w:rPr>
                <w:bCs/>
              </w:rPr>
              <w:t>ких показателей физического развития к</w:t>
            </w:r>
            <w:r w:rsidRPr="000C2E4B">
              <w:rPr>
                <w:bCs/>
              </w:rPr>
              <w:t>а</w:t>
            </w:r>
            <w:r w:rsidRPr="000C2E4B">
              <w:rPr>
                <w:bCs/>
              </w:rPr>
              <w:t xml:space="preserve">ждого ребенка; 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D71EBF" w:rsidRDefault="00AA4447" w:rsidP="00B06095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</w:pP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>
              <w:t xml:space="preserve">Тема </w:t>
            </w:r>
            <w:r w:rsidRPr="00B013D4">
              <w:t xml:space="preserve">2.2 Двигательные умения и навыки: этапы обучения и закономерности формирования  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 w:rsidRPr="00B013D4">
              <w:t>1. Физиологические закономерности и стадии формирования двигательного навыка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 w:rsidRPr="00B013D4">
              <w:t xml:space="preserve">2. Этапы обучения двигательным навыкам 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 w:rsidRPr="00B013D4">
              <w:t xml:space="preserve">3. Принципы обучения 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 w:rsidRPr="00B013D4">
              <w:t>4. Методы и приемы обучения физическим упражнениям (наглядные, словесные, практич</w:t>
            </w:r>
            <w:r w:rsidRPr="00B013D4">
              <w:t>е</w:t>
            </w:r>
            <w:r w:rsidRPr="00B013D4">
              <w:t>ские)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</w:pPr>
            <w:r w:rsidRPr="00B013D4">
              <w:t xml:space="preserve">5. </w:t>
            </w:r>
            <w:r>
              <w:t>Методика первоначального разучивания движений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>
              <w:t xml:space="preserve">6. </w:t>
            </w:r>
            <w:r w:rsidRPr="00B013D4">
              <w:t xml:space="preserve">Методика углубленного разучивания движений 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>
              <w:t>7</w:t>
            </w:r>
            <w:r w:rsidRPr="00B013D4">
              <w:t xml:space="preserve">. Методика закрепления и совершенствования движений 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</w:pPr>
            <w:r>
              <w:t xml:space="preserve">Тема </w:t>
            </w:r>
            <w:r w:rsidRPr="00B013D4">
              <w:t>2.3 Методика развития физических качеств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  <w:rPr>
                <w:bCs/>
              </w:rPr>
            </w:pPr>
            <w:r w:rsidRPr="00B013D4">
              <w:rPr>
                <w:bCs/>
              </w:rPr>
              <w:t>1. Развитие быстроты движений</w:t>
            </w:r>
          </w:p>
          <w:p w:rsidR="00AA4447" w:rsidRPr="00B013D4" w:rsidRDefault="00AA4447" w:rsidP="00B06095">
            <w:pPr>
              <w:tabs>
                <w:tab w:val="left" w:pos="0"/>
              </w:tabs>
              <w:ind w:firstLine="0"/>
              <w:rPr>
                <w:bCs/>
              </w:rPr>
            </w:pPr>
            <w:r w:rsidRPr="00B013D4">
              <w:rPr>
                <w:bCs/>
              </w:rPr>
              <w:t>2. Развитие силы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 Воспитание выносливости 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4. Развитие гибкости 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5. Развитие координационных способностей </w:t>
            </w:r>
          </w:p>
          <w:p w:rsidR="00AA4447" w:rsidRDefault="00AA4447" w:rsidP="00B06095">
            <w:pPr>
              <w:tabs>
                <w:tab w:val="left" w:pos="0"/>
              </w:tabs>
              <w:ind w:firstLine="0"/>
              <w:rPr>
                <w:bCs/>
              </w:rPr>
            </w:pPr>
          </w:p>
          <w:p w:rsidR="00AA4447" w:rsidRPr="00B9203C" w:rsidRDefault="00AA4447" w:rsidP="00B06095">
            <w:pPr>
              <w:tabs>
                <w:tab w:val="left" w:pos="0"/>
              </w:tabs>
              <w:ind w:firstLine="0"/>
              <w:jc w:val="left"/>
            </w:pPr>
            <w:r w:rsidRPr="00B9203C">
              <w:t>Тема 4.1 Методика физического воспитания ребенка первого года жизни</w:t>
            </w:r>
          </w:p>
          <w:p w:rsidR="00AA4447" w:rsidRPr="00B9203C" w:rsidRDefault="00AA4447" w:rsidP="00A90813">
            <w:pPr>
              <w:numPr>
                <w:ilvl w:val="0"/>
                <w:numId w:val="33"/>
              </w:numPr>
              <w:tabs>
                <w:tab w:val="left" w:pos="0"/>
              </w:tabs>
              <w:jc w:val="left"/>
            </w:pPr>
            <w:r w:rsidRPr="00B9203C">
              <w:t>Массаж</w:t>
            </w:r>
          </w:p>
          <w:p w:rsidR="00AA4447" w:rsidRPr="00B9203C" w:rsidRDefault="00AA4447" w:rsidP="00A90813">
            <w:pPr>
              <w:numPr>
                <w:ilvl w:val="0"/>
                <w:numId w:val="33"/>
              </w:numPr>
              <w:tabs>
                <w:tab w:val="left" w:pos="0"/>
              </w:tabs>
              <w:jc w:val="left"/>
            </w:pPr>
            <w:r w:rsidRPr="00B9203C">
              <w:t>Гимнастика</w:t>
            </w:r>
          </w:p>
          <w:p w:rsidR="00AA4447" w:rsidRPr="00B9203C" w:rsidRDefault="00AA4447" w:rsidP="00A90813">
            <w:pPr>
              <w:numPr>
                <w:ilvl w:val="0"/>
                <w:numId w:val="33"/>
              </w:numPr>
              <w:tabs>
                <w:tab w:val="left" w:pos="0"/>
              </w:tabs>
              <w:jc w:val="left"/>
            </w:pPr>
            <w:r w:rsidRPr="00B9203C">
              <w:t xml:space="preserve">Физические упражнения </w:t>
            </w:r>
          </w:p>
          <w:p w:rsidR="00AA4447" w:rsidRPr="00B9203C" w:rsidRDefault="00AA4447" w:rsidP="00B06095">
            <w:pPr>
              <w:tabs>
                <w:tab w:val="left" w:pos="0"/>
              </w:tabs>
              <w:ind w:left="360" w:firstLine="0"/>
              <w:jc w:val="left"/>
            </w:pPr>
          </w:p>
          <w:p w:rsidR="00AA4447" w:rsidRPr="00B9203C" w:rsidRDefault="00AA4447" w:rsidP="00B06095">
            <w:pPr>
              <w:tabs>
                <w:tab w:val="left" w:pos="0"/>
              </w:tabs>
              <w:ind w:left="360" w:firstLine="0"/>
              <w:jc w:val="left"/>
            </w:pPr>
            <w:r w:rsidRPr="00B9203C">
              <w:t>Тема 4.2 Методика физического воспитания ребенка второго и третьего года жизни</w:t>
            </w:r>
          </w:p>
          <w:p w:rsidR="00AA4447" w:rsidRPr="00B9203C" w:rsidRDefault="00AA4447" w:rsidP="00A90813">
            <w:pPr>
              <w:numPr>
                <w:ilvl w:val="0"/>
                <w:numId w:val="34"/>
              </w:numPr>
              <w:tabs>
                <w:tab w:val="left" w:pos="0"/>
              </w:tabs>
              <w:jc w:val="left"/>
            </w:pPr>
            <w:r w:rsidRPr="00B9203C">
              <w:t>Формирование основных движений : умение бросать, лазание, бег, ходьба, пры</w:t>
            </w:r>
            <w:r w:rsidRPr="00B9203C">
              <w:t>ж</w:t>
            </w:r>
            <w:r w:rsidRPr="00B9203C">
              <w:t>ки</w:t>
            </w:r>
          </w:p>
          <w:p w:rsidR="00AA4447" w:rsidRPr="00B9203C" w:rsidRDefault="00AA4447" w:rsidP="00A90813">
            <w:pPr>
              <w:numPr>
                <w:ilvl w:val="0"/>
                <w:numId w:val="34"/>
              </w:numPr>
              <w:tabs>
                <w:tab w:val="left" w:pos="0"/>
              </w:tabs>
              <w:jc w:val="left"/>
            </w:pPr>
            <w:r w:rsidRPr="00B9203C">
              <w:t xml:space="preserve">Особенности проведения физкультурные занятий , составление конспекта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Тема 4.3 Методика проведения физкультурных занятий с детьми младшего дошкольн</w:t>
            </w:r>
            <w:r w:rsidRPr="00B9203C">
              <w:t>о</w:t>
            </w:r>
            <w:r w:rsidRPr="00B9203C">
              <w:t>го возраста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1. Подвижные игры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2. Пальчиковая, дыхательная гимнастика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3. Общеразвивающие упражнения (ОРУ)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4. Циклические и ациклические движения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5. Составление конспектов занятий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6. Запрещенные упражнения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Тема 4.4 Методика проведения физкультурных занятий с  детьми среднего дошкольн</w:t>
            </w:r>
            <w:r w:rsidRPr="00B9203C">
              <w:t>о</w:t>
            </w:r>
            <w:r w:rsidRPr="00B9203C">
              <w:t>го возраста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1. Подвижные</w:t>
            </w:r>
            <w:r>
              <w:t>, спортивные</w:t>
            </w:r>
            <w:r w:rsidRPr="00B9203C">
              <w:t xml:space="preserve"> игры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2. Гимнастика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3. Общеразвивающие упражнения (ОРУ)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4. Циклические и ациклические движения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5. Составление конспектов занятий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6. Запрещенные упражнения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Тема 4.5 Методика проведения физкультурных занятий с детьми старшего дошкольн</w:t>
            </w:r>
            <w:r w:rsidRPr="00B9203C">
              <w:t>о</w:t>
            </w:r>
            <w:r w:rsidRPr="00B9203C">
              <w:t>го возраста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1. Подвижные</w:t>
            </w:r>
            <w:r>
              <w:t xml:space="preserve">, спортивные </w:t>
            </w:r>
            <w:r w:rsidRPr="00B9203C">
              <w:t xml:space="preserve"> игры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2. Гимнастика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>3. Общеразвивающие упражнения (ОРУ)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4. Циклические и ациклические движения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5. Составление конспектов занятий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  <w:r w:rsidRPr="00B9203C">
              <w:t xml:space="preserve">6. Запрещенные упражнения </w:t>
            </w:r>
          </w:p>
          <w:p w:rsidR="00AA4447" w:rsidRPr="00B9203C" w:rsidRDefault="00AA4447" w:rsidP="00B06095">
            <w:pPr>
              <w:tabs>
                <w:tab w:val="left" w:pos="0"/>
              </w:tabs>
              <w:jc w:val="left"/>
            </w:pPr>
          </w:p>
          <w:p w:rsidR="00AA4447" w:rsidRPr="00B9203C" w:rsidRDefault="00AA4447" w:rsidP="00B06095">
            <w:pPr>
              <w:tabs>
                <w:tab w:val="left" w:pos="0"/>
              </w:tabs>
              <w:ind w:left="360" w:firstLine="0"/>
              <w:jc w:val="left"/>
            </w:pPr>
            <w:r w:rsidRPr="00B9203C">
              <w:t>Тема 4.6. Методика проведения занятий с детьми с нарушением в развитии</w:t>
            </w:r>
          </w:p>
          <w:p w:rsidR="00AA4447" w:rsidRPr="00B9203C" w:rsidRDefault="00AA4447" w:rsidP="00A90813">
            <w:pPr>
              <w:numPr>
                <w:ilvl w:val="0"/>
                <w:numId w:val="9"/>
              </w:numPr>
              <w:tabs>
                <w:tab w:val="left" w:pos="0"/>
              </w:tabs>
              <w:jc w:val="left"/>
            </w:pPr>
            <w:r w:rsidRPr="00B9203C">
              <w:t>Особенности планирования и организации занятий с детьми с ЗПР</w:t>
            </w:r>
          </w:p>
          <w:p w:rsidR="00AA4447" w:rsidRPr="00B9203C" w:rsidRDefault="00AA4447" w:rsidP="00A90813">
            <w:pPr>
              <w:numPr>
                <w:ilvl w:val="0"/>
                <w:numId w:val="9"/>
              </w:numPr>
              <w:tabs>
                <w:tab w:val="left" w:pos="0"/>
              </w:tabs>
              <w:jc w:val="left"/>
            </w:pPr>
            <w:r w:rsidRPr="00B9203C">
              <w:t>Особенности планирования и организации занятий с детьми с аустизмом</w:t>
            </w:r>
          </w:p>
          <w:p w:rsidR="00AA4447" w:rsidRDefault="00AA4447" w:rsidP="00B0609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AA4447" w:rsidRPr="00B85390" w:rsidTr="004B3AAA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B85390" w:rsidRDefault="00AA4447" w:rsidP="00D71EBF">
            <w:pPr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Владеть</w:t>
            </w:r>
          </w:p>
        </w:tc>
        <w:tc>
          <w:tcPr>
            <w:tcW w:w="14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4447" w:rsidRPr="000C2E4B" w:rsidRDefault="00AA4447" w:rsidP="006730DF">
            <w:pPr>
              <w:widowControl/>
              <w:tabs>
                <w:tab w:val="left" w:pos="389"/>
              </w:tabs>
              <w:autoSpaceDE/>
              <w:autoSpaceDN/>
              <w:adjustRightInd/>
              <w:ind w:left="142" w:firstLine="0"/>
              <w:jc w:val="left"/>
              <w:rPr>
                <w:bCs/>
              </w:rPr>
            </w:pPr>
            <w:r>
              <w:rPr>
                <w:color w:val="000000"/>
                <w:sz w:val="20"/>
                <w:lang w:eastAsia="en-US"/>
              </w:rPr>
              <w:t>навыками</w:t>
            </w:r>
            <w:r w:rsidRPr="00BC19FA">
              <w:rPr>
                <w:sz w:val="20"/>
                <w:lang w:eastAsia="en-US"/>
              </w:rPr>
              <w:t xml:space="preserve"> использова</w:t>
            </w:r>
            <w:r>
              <w:rPr>
                <w:sz w:val="20"/>
                <w:lang w:eastAsia="en-US"/>
              </w:rPr>
              <w:t xml:space="preserve">ния возможностей </w:t>
            </w:r>
            <w:r w:rsidRPr="00BC19FA">
              <w:rPr>
                <w:sz w:val="20"/>
                <w:lang w:eastAsia="en-US"/>
              </w:rPr>
              <w:t>образ</w:t>
            </w:r>
            <w:r w:rsidRPr="00BC19FA">
              <w:rPr>
                <w:sz w:val="20"/>
                <w:lang w:eastAsia="en-US"/>
              </w:rPr>
              <w:t>о</w:t>
            </w:r>
            <w:r w:rsidRPr="00BC19FA">
              <w:rPr>
                <w:sz w:val="20"/>
                <w:lang w:eastAsia="en-US"/>
              </w:rPr>
              <w:t>вательной среды для достижения личностных, метапредметных и предметных результатов об</w:t>
            </w:r>
            <w:r w:rsidRPr="00BC19FA">
              <w:rPr>
                <w:sz w:val="20"/>
                <w:lang w:eastAsia="en-US"/>
              </w:rPr>
              <w:t>у</w:t>
            </w:r>
            <w:r w:rsidRPr="00BC19FA">
              <w:rPr>
                <w:sz w:val="20"/>
                <w:lang w:eastAsia="en-US"/>
              </w:rPr>
              <w:t>чения</w:t>
            </w:r>
          </w:p>
        </w:tc>
        <w:tc>
          <w:tcPr>
            <w:tcW w:w="3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A4447" w:rsidRPr="00D63F60" w:rsidRDefault="00AA4447" w:rsidP="00D63F60">
            <w:pPr>
              <w:tabs>
                <w:tab w:val="left" w:pos="709"/>
                <w:tab w:val="left" w:pos="850"/>
              </w:tabs>
              <w:ind w:left="425" w:firstLine="0"/>
              <w:textAlignment w:val="top"/>
              <w:rPr>
                <w:b/>
              </w:rPr>
            </w:pPr>
            <w:r w:rsidRPr="00D63F60">
              <w:rPr>
                <w:b/>
              </w:rPr>
              <w:t>Примерный перечень тем курсовых работ</w:t>
            </w: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>Инновационные подходы к организации утренней гимнастики в дошкольных образ</w:t>
            </w:r>
            <w:r>
              <w:t>о</w:t>
            </w:r>
            <w:r>
              <w:t>вательных учреждениях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планирования и проведения утренней гимнастики</w:t>
            </w:r>
            <w:r w:rsidRPr="00562F95">
              <w:t xml:space="preserve">.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>инновационные подходы к проведению УГГ в ДОУ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конспекты </w:t>
            </w:r>
            <w:r>
              <w:t>УГГ с инновационными подходами.</w:t>
            </w:r>
          </w:p>
          <w:p w:rsidR="00AA4447" w:rsidRDefault="00AA4447" w:rsidP="00D63F60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>Спортивно-ориентированное физическое воспитание детей дошкольного возраста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</w:r>
            <w:r>
              <w:t>Определить средства и методы спортивно-ориентированного физического воспитания</w:t>
            </w:r>
            <w:r w:rsidRPr="00562F95">
              <w:t xml:space="preserve">.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2.Изучить возрастные особенности дошкольников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>
              <w:t>3.</w:t>
            </w:r>
            <w:r w:rsidRPr="00562F95">
              <w:t xml:space="preserve">Разработать планы-конспекты физкультурных занятий </w:t>
            </w:r>
            <w:r>
              <w:t>в рамках спортивно-ориентированного физического воспитания дошкольников</w:t>
            </w:r>
          </w:p>
          <w:p w:rsidR="00AA4447" w:rsidRDefault="00AA4447" w:rsidP="00D63F60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>Организация летне-оздоровительного периода в дошкольном образовательном учре</w:t>
            </w:r>
            <w:r>
              <w:t>ж</w:t>
            </w:r>
            <w:r>
              <w:t xml:space="preserve">дении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планирования и организации физического воспитания детей в ле</w:t>
            </w:r>
            <w:r>
              <w:t>т</w:t>
            </w:r>
            <w:r>
              <w:t>ний период в ДОУ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</w:t>
            </w:r>
            <w:r>
              <w:t xml:space="preserve"> оздоровительной работы с использованием средств физической кул</w:t>
            </w:r>
            <w:r>
              <w:t>ь</w:t>
            </w:r>
            <w:r>
              <w:t>туры в летний период</w:t>
            </w:r>
          </w:p>
          <w:p w:rsidR="00AA4447" w:rsidRDefault="00AA4447" w:rsidP="00D63F60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>Динамические паузы как одно из средств коррекционно-развивающей работы с д</w:t>
            </w:r>
            <w:r>
              <w:t>о</w:t>
            </w:r>
            <w:r>
              <w:t xml:space="preserve">школьниками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и значение физкультминуток, физкультпауз в режиме дня дошкол</w:t>
            </w:r>
            <w:r>
              <w:t>ь</w:t>
            </w:r>
            <w:r>
              <w:t>ника</w:t>
            </w:r>
            <w:r w:rsidRPr="00562F95">
              <w:t xml:space="preserve">.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>Определить влияние динамических пауз на коррекцию и профилактику заболеваний у дошкольников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D63F60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</w:t>
            </w:r>
            <w:r>
              <w:t xml:space="preserve">комплексы динамических пауз для дошкольников в ДОУ и семье. </w:t>
            </w:r>
          </w:p>
          <w:p w:rsidR="00AA4447" w:rsidRDefault="00AA4447" w:rsidP="00D63F60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>Здоровьесберегающие технологии в реализации модели двигательного режима д</w:t>
            </w:r>
            <w:r>
              <w:t>о</w:t>
            </w:r>
            <w:r>
              <w:t xml:space="preserve">школьника 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двигательного режима современного дошкольника</w:t>
            </w:r>
            <w:r w:rsidRPr="00562F95">
              <w:t xml:space="preserve">. 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>Проанализировать здоровьесберегающие технологии и возможность их внедрения в р</w:t>
            </w:r>
            <w:r>
              <w:t>е</w:t>
            </w:r>
            <w:r>
              <w:t xml:space="preserve">жим дня дошкольника. 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</w:p>
          <w:p w:rsidR="00AA4447" w:rsidRDefault="00AA4447" w:rsidP="00727A5A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993"/>
              </w:tabs>
              <w:ind w:left="0" w:firstLine="426"/>
            </w:pPr>
            <w:r>
              <w:t>Воспитание морально-волевых качеств у дошкольников средствами физической культуры.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морально-волевые качества, средства и методы их воспитанияу дошкольников.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>средства физической культуры и их роль в воспитании морально-волевых качеств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727A5A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  <w:r>
              <w:t>, способствующих воспитанию м</w:t>
            </w:r>
            <w:r>
              <w:t>о</w:t>
            </w:r>
            <w:r>
              <w:t>рально-волевых качеств.</w:t>
            </w:r>
          </w:p>
          <w:p w:rsidR="00AA4447" w:rsidRDefault="00AA4447" w:rsidP="00727A5A">
            <w:pPr>
              <w:tabs>
                <w:tab w:val="left" w:pos="993"/>
              </w:tabs>
              <w:ind w:left="426" w:firstLine="0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>Роль сознания и эмоций при обучении движениям дошкольников.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сознания и проявления эмоций</w:t>
            </w:r>
            <w:r w:rsidRPr="00562F95">
              <w:t xml:space="preserve">. 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Рассмотреть </w:t>
            </w:r>
            <w:r>
              <w:t>особенности обучения движениям дошкольников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занятий</w:t>
            </w:r>
            <w:r>
              <w:t xml:space="preserve"> обучающего типа основным дв</w:t>
            </w:r>
            <w:r>
              <w:t>и</w:t>
            </w:r>
            <w:r>
              <w:t xml:space="preserve">жениям дошкольников. </w:t>
            </w:r>
          </w:p>
          <w:p w:rsidR="00AA4447" w:rsidRDefault="00AA4447" w:rsidP="00F20ACB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Pr="00F20ACB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rPr>
                <w:bCs/>
              </w:rPr>
              <w:t>Особенности развития творчества у дошкольников в процессе физического воспит</w:t>
            </w:r>
            <w:r>
              <w:rPr>
                <w:bCs/>
              </w:rPr>
              <w:t>а</w:t>
            </w:r>
            <w:r>
              <w:rPr>
                <w:bCs/>
              </w:rPr>
              <w:t>ния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особенности </w:t>
            </w:r>
            <w:r>
              <w:t>процесса физического воспитания в ДОУ</w:t>
            </w:r>
            <w:r w:rsidRPr="00562F95">
              <w:t xml:space="preserve">. 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>Разработать планы-конспекты физкультурных заняти</w:t>
            </w:r>
            <w:r>
              <w:t>й, направленных на развитие тво</w:t>
            </w:r>
            <w:r>
              <w:t>р</w:t>
            </w:r>
            <w:r>
              <w:t>чества у детей.</w:t>
            </w:r>
          </w:p>
          <w:p w:rsidR="00AA4447" w:rsidRPr="00B85390" w:rsidRDefault="00AA4447" w:rsidP="00F20ACB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>Дыхательные упражнения как средство профилактики заболеваний детей дошкольн</w:t>
            </w:r>
            <w:r>
              <w:t>о</w:t>
            </w:r>
            <w:r>
              <w:t xml:space="preserve">го возраста 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методику выполнения дыхательных упражнений</w:t>
            </w:r>
            <w:r w:rsidRPr="00562F95">
              <w:t xml:space="preserve">. 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  <w:t xml:space="preserve">Изучить возрастные особенности дошкольников </w:t>
            </w:r>
          </w:p>
          <w:p w:rsidR="00AA4447" w:rsidRPr="00562F95" w:rsidRDefault="00AA4447" w:rsidP="00F20ACB">
            <w:pPr>
              <w:tabs>
                <w:tab w:val="left" w:pos="331"/>
              </w:tabs>
              <w:ind w:firstLine="0"/>
              <w:jc w:val="left"/>
            </w:pPr>
            <w:r w:rsidRPr="00562F95">
              <w:t>4.</w:t>
            </w:r>
            <w:r w:rsidRPr="00562F95">
              <w:tab/>
              <w:t xml:space="preserve">Разработать планы-конспекты физкультурных занятий с использованием </w:t>
            </w:r>
            <w:r>
              <w:t>дыхательных упражнений.</w:t>
            </w:r>
          </w:p>
          <w:p w:rsidR="00AA4447" w:rsidRDefault="00AA4447" w:rsidP="00F20ACB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AA4447" w:rsidRDefault="00AA4447" w:rsidP="00A90813">
            <w:pPr>
              <w:numPr>
                <w:ilvl w:val="0"/>
                <w:numId w:val="28"/>
              </w:numPr>
              <w:tabs>
                <w:tab w:val="left" w:pos="709"/>
                <w:tab w:val="left" w:pos="850"/>
              </w:tabs>
              <w:ind w:left="0" w:firstLine="425"/>
              <w:textAlignment w:val="top"/>
            </w:pPr>
            <w:r>
              <w:t xml:space="preserve">Семейное физическое воспитание как обязательное условие развития ребенка </w:t>
            </w:r>
          </w:p>
          <w:p w:rsidR="00AA4447" w:rsidRPr="00562F95" w:rsidRDefault="00AA4447" w:rsidP="00484B54">
            <w:pPr>
              <w:tabs>
                <w:tab w:val="left" w:pos="331"/>
              </w:tabs>
              <w:ind w:firstLine="0"/>
              <w:jc w:val="left"/>
            </w:pPr>
            <w:r w:rsidRPr="00562F95">
              <w:t>Задание по теме курсовой работы:</w:t>
            </w:r>
          </w:p>
          <w:p w:rsidR="00AA4447" w:rsidRPr="00562F95" w:rsidRDefault="00AA4447" w:rsidP="00484B54">
            <w:pPr>
              <w:tabs>
                <w:tab w:val="left" w:pos="331"/>
              </w:tabs>
              <w:ind w:firstLine="0"/>
              <w:jc w:val="left"/>
            </w:pPr>
            <w:r w:rsidRPr="00562F95">
              <w:t>1.</w:t>
            </w:r>
            <w:r w:rsidRPr="00562F95">
              <w:tab/>
              <w:t xml:space="preserve">Изучить </w:t>
            </w:r>
            <w:r>
              <w:t>организацию физического воспитания в семье</w:t>
            </w:r>
            <w:r w:rsidRPr="00562F95">
              <w:t xml:space="preserve">. </w:t>
            </w:r>
          </w:p>
          <w:p w:rsidR="00AA4447" w:rsidRDefault="00AA4447" w:rsidP="00484B54">
            <w:pPr>
              <w:tabs>
                <w:tab w:val="left" w:pos="331"/>
              </w:tabs>
              <w:ind w:firstLine="0"/>
              <w:jc w:val="left"/>
            </w:pPr>
            <w:r w:rsidRPr="00562F95">
              <w:t>2.</w:t>
            </w:r>
            <w:r w:rsidRPr="00562F95">
              <w:tab/>
            </w:r>
            <w:r>
              <w:t xml:space="preserve">Определить значение физического воспитания в семье на развитие ребенка </w:t>
            </w:r>
          </w:p>
          <w:p w:rsidR="00AA4447" w:rsidRPr="00562F95" w:rsidRDefault="00AA4447" w:rsidP="00484B54">
            <w:pPr>
              <w:tabs>
                <w:tab w:val="left" w:pos="331"/>
              </w:tabs>
              <w:ind w:firstLine="0"/>
              <w:jc w:val="left"/>
            </w:pPr>
            <w:r w:rsidRPr="00562F95">
              <w:t xml:space="preserve">3. Изучить возрастные особенности дошкольников </w:t>
            </w:r>
          </w:p>
          <w:p w:rsidR="00AA4447" w:rsidRPr="00D71EBF" w:rsidRDefault="00AA4447" w:rsidP="00484B54">
            <w:pPr>
              <w:tabs>
                <w:tab w:val="left" w:pos="331"/>
              </w:tabs>
              <w:ind w:firstLine="0"/>
              <w:jc w:val="left"/>
              <w:rPr>
                <w:b/>
                <w:bCs/>
              </w:rPr>
            </w:pPr>
            <w:r w:rsidRPr="00562F95">
              <w:t>4.</w:t>
            </w:r>
            <w:r w:rsidRPr="00562F95">
              <w:tab/>
              <w:t xml:space="preserve">Разработать </w:t>
            </w:r>
            <w:r>
              <w:t>рекомендации для родителей использование средств физической культуры с целью разностороннего развития ребенка</w:t>
            </w:r>
          </w:p>
        </w:tc>
      </w:tr>
    </w:tbl>
    <w:p w:rsidR="00AA4447" w:rsidRDefault="00AA4447" w:rsidP="00197B54">
      <w:pPr>
        <w:rPr>
          <w:i/>
          <w:color w:val="C00000"/>
        </w:rPr>
      </w:pPr>
    </w:p>
    <w:p w:rsidR="00AA4447" w:rsidRDefault="00AA4447" w:rsidP="00197B54">
      <w:pPr>
        <w:rPr>
          <w:i/>
          <w:color w:val="C00000"/>
        </w:rPr>
      </w:pPr>
    </w:p>
    <w:p w:rsidR="00AA4447" w:rsidRPr="00030325" w:rsidRDefault="00AA4447" w:rsidP="00197B54">
      <w:pPr>
        <w:rPr>
          <w:i/>
          <w:color w:val="C00000"/>
        </w:rPr>
      </w:pPr>
    </w:p>
    <w:p w:rsidR="00AA4447" w:rsidRDefault="00AA4447" w:rsidP="00197B54">
      <w:pPr>
        <w:rPr>
          <w:i/>
          <w:color w:val="C00000"/>
        </w:rPr>
      </w:pPr>
    </w:p>
    <w:p w:rsidR="00AA4447" w:rsidRDefault="00AA4447" w:rsidP="0033429F">
      <w:pPr>
        <w:rPr>
          <w:b/>
        </w:rPr>
        <w:sectPr w:rsidR="00AA444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A4447" w:rsidRPr="00740B36" w:rsidRDefault="00AA4447" w:rsidP="0033429F">
      <w:pPr>
        <w:rPr>
          <w:b/>
        </w:rPr>
      </w:pPr>
      <w:r w:rsidRPr="00740B36">
        <w:rPr>
          <w:b/>
        </w:rPr>
        <w:t>б) Порядок проведения промежуточной аттестации, показатели и критерии оценивания:</w:t>
      </w:r>
    </w:p>
    <w:p w:rsidR="00AA4447" w:rsidRPr="00740B36" w:rsidRDefault="00AA4447" w:rsidP="00311633">
      <w:pPr>
        <w:rPr>
          <w:i/>
          <w:color w:val="C00000"/>
        </w:rPr>
      </w:pPr>
    </w:p>
    <w:p w:rsidR="00AA4447" w:rsidRPr="00740B36" w:rsidRDefault="00AA4447" w:rsidP="0089203A">
      <w:r w:rsidRPr="00740B36">
        <w:t>Промежуточная аттестация по дисциплине «Методика проведения занятий с дошк</w:t>
      </w:r>
      <w:r w:rsidRPr="00740B36">
        <w:t>о</w:t>
      </w:r>
      <w:r w:rsidRPr="00740B36">
        <w:t>льниками»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в форме выполнения и защиты курсовой работы.</w:t>
      </w:r>
    </w:p>
    <w:p w:rsidR="00AA4447" w:rsidRPr="00740B36" w:rsidRDefault="00AA4447" w:rsidP="0034629A">
      <w:r w:rsidRPr="00740B36">
        <w:t>Зачет с оценкой проводится в форме итогового тестирования на образовательном портале с учетом выполнения всех практических заданий, представленных конспектов физкультурных занятий и утренней гимнастики для каждой возрастной группы дошкол</w:t>
      </w:r>
      <w:r w:rsidRPr="00740B36">
        <w:t>ь</w:t>
      </w:r>
      <w:r w:rsidRPr="00740B36">
        <w:t>ников, карточек подвижных игр (подвижной и малоподвижной игры), сценарий физкул</w:t>
      </w:r>
      <w:r w:rsidRPr="00740B36">
        <w:t>ь</w:t>
      </w:r>
      <w:r w:rsidRPr="00740B36">
        <w:t>турного праздника или положения о проведении соревнований среди дошкольников.. Об</w:t>
      </w:r>
      <w:r w:rsidRPr="00740B36">
        <w:t>я</w:t>
      </w:r>
      <w:r w:rsidRPr="00740B36">
        <w:t>зательным условием для получения зачета является проведение не менее 3-х физкульту</w:t>
      </w:r>
      <w:r w:rsidRPr="00740B36">
        <w:t>р</w:t>
      </w:r>
      <w:r w:rsidRPr="00740B36">
        <w:t xml:space="preserve">ных занятий (одно изкоторых обязательно обучающего типа) и 2 УГГ (с предметами и без) по составленным ранее планам-конспектам.  </w:t>
      </w:r>
    </w:p>
    <w:p w:rsidR="00AA4447" w:rsidRPr="00740B36" w:rsidRDefault="00AA4447" w:rsidP="0034629A">
      <w:pPr>
        <w:rPr>
          <w:b/>
        </w:rPr>
      </w:pPr>
      <w:r w:rsidRPr="00740B36">
        <w:rPr>
          <w:b/>
        </w:rPr>
        <w:t>Показатели и критерии оценивания зачета с оценкой:</w:t>
      </w:r>
    </w:p>
    <w:p w:rsidR="00AA4447" w:rsidRPr="00740B36" w:rsidRDefault="00AA4447" w:rsidP="00374491">
      <w:r w:rsidRPr="00740B36">
        <w:t xml:space="preserve">– на оценку </w:t>
      </w:r>
      <w:r w:rsidRPr="00740B36">
        <w:rPr>
          <w:b/>
        </w:rPr>
        <w:t>«отлично»</w:t>
      </w:r>
      <w:r w:rsidRPr="00740B3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740B36">
        <w:t>б</w:t>
      </w:r>
      <w:r w:rsidRPr="00740B36">
        <w:t>ного материала, свободно выполняет практические задания, свободно оперирует знани</w:t>
      </w:r>
      <w:r w:rsidRPr="00740B36">
        <w:t>я</w:t>
      </w:r>
      <w:r w:rsidRPr="00740B36">
        <w:t xml:space="preserve">ми, умениями, применяет их в ситуациях повышенной сложности. </w:t>
      </w:r>
    </w:p>
    <w:p w:rsidR="00AA4447" w:rsidRPr="00740B36" w:rsidRDefault="00AA4447" w:rsidP="00374491">
      <w:r w:rsidRPr="00740B36">
        <w:t xml:space="preserve">– на оценку </w:t>
      </w:r>
      <w:r w:rsidRPr="00740B36">
        <w:rPr>
          <w:b/>
        </w:rPr>
        <w:t>«хорошо»</w:t>
      </w:r>
      <w:r w:rsidRPr="00740B3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740B36">
        <w:t>е</w:t>
      </w:r>
      <w:r w:rsidRPr="00740B3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A4447" w:rsidRPr="00740B36" w:rsidRDefault="00AA4447" w:rsidP="00374491">
      <w:r w:rsidRPr="00740B36">
        <w:t xml:space="preserve">– на оценку </w:t>
      </w:r>
      <w:r w:rsidRPr="00740B36">
        <w:rPr>
          <w:b/>
        </w:rPr>
        <w:t>«удовлетворительно»</w:t>
      </w:r>
      <w:r w:rsidRPr="00740B36">
        <w:t xml:space="preserve"> (3 балла) – обучающийся демонстрирует порог</w:t>
      </w:r>
      <w:r w:rsidRPr="00740B36">
        <w:t>о</w:t>
      </w:r>
      <w:r w:rsidRPr="00740B36">
        <w:t>вый уровень сформированности компетенций: в ходе контрольных мероприятий допуск</w:t>
      </w:r>
      <w:r w:rsidRPr="00740B36">
        <w:t>а</w:t>
      </w:r>
      <w:r w:rsidRPr="00740B3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A4447" w:rsidRPr="00740B36" w:rsidRDefault="00AA4447" w:rsidP="00374491">
      <w:r w:rsidRPr="00740B36">
        <w:t xml:space="preserve">– на оценку </w:t>
      </w:r>
      <w:r w:rsidRPr="00740B36">
        <w:rPr>
          <w:b/>
        </w:rPr>
        <w:t>«неудовлетворительно»</w:t>
      </w:r>
      <w:r w:rsidRPr="00740B36">
        <w:t xml:space="preserve"> (2 балла) – обучающийся демонстрирует зн</w:t>
      </w:r>
      <w:r w:rsidRPr="00740B36">
        <w:t>а</w:t>
      </w:r>
      <w:r w:rsidRPr="00740B3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A4447" w:rsidRPr="00740B36" w:rsidRDefault="00AA4447" w:rsidP="00374491">
      <w:r w:rsidRPr="00740B36">
        <w:t xml:space="preserve">– на оценку </w:t>
      </w:r>
      <w:r w:rsidRPr="00740B36">
        <w:rPr>
          <w:b/>
        </w:rPr>
        <w:t>«неудовлетворительно»</w:t>
      </w:r>
      <w:r w:rsidRPr="00740B3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740B36">
        <w:t>л</w:t>
      </w:r>
      <w:r w:rsidRPr="00740B36">
        <w:t>лектуальные навыки решения простых задач.</w:t>
      </w:r>
    </w:p>
    <w:p w:rsidR="00AA4447" w:rsidRPr="00740B36" w:rsidRDefault="00AA4447" w:rsidP="00374491"/>
    <w:p w:rsidR="00AA4447" w:rsidRPr="00740B36" w:rsidRDefault="00AA4447" w:rsidP="004C19F2">
      <w:r w:rsidRPr="00740B36">
        <w:t>Курсовая работа выполняется под руководством преподавателя, в процессе ее нап</w:t>
      </w:r>
      <w:r w:rsidRPr="00740B36">
        <w:t>и</w:t>
      </w:r>
      <w:r w:rsidRPr="00740B36">
        <w:t>сания обучающийся развивает навыки к научной работе, закрепляя и одновременно ра</w:t>
      </w:r>
      <w:r w:rsidRPr="00740B36">
        <w:t>с</w:t>
      </w:r>
      <w:r w:rsidRPr="00740B36">
        <w:t>ширяя знания, полученные при изучении курса «Математическая логика и теория алг</w:t>
      </w:r>
      <w:r w:rsidRPr="00740B36">
        <w:t>о</w:t>
      </w:r>
      <w:r w:rsidRPr="00740B36">
        <w:t>ритмов».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A4447" w:rsidRPr="00740B36" w:rsidRDefault="00AA4447" w:rsidP="004C19F2">
      <w:r w:rsidRPr="00740B36">
        <w:t>В процессе написания курсовой работы обучающийся должен разобраться в теор</w:t>
      </w:r>
      <w:r w:rsidRPr="00740B36">
        <w:t>е</w:t>
      </w:r>
      <w:r w:rsidRPr="00740B36">
        <w:t>тических вопросах избранной темы, самостоятельно проанализировать практический м</w:t>
      </w:r>
      <w:r w:rsidRPr="00740B36">
        <w:t>а</w:t>
      </w:r>
      <w:r w:rsidRPr="00740B36">
        <w:t>териал, разобрать и обосновать практические предложения.</w:t>
      </w:r>
    </w:p>
    <w:p w:rsidR="00AA4447" w:rsidRPr="00740B36" w:rsidRDefault="00AA4447" w:rsidP="004C19F2"/>
    <w:p w:rsidR="00AA4447" w:rsidRPr="00740B36" w:rsidRDefault="00AA4447" w:rsidP="004C19F2">
      <w:pPr>
        <w:rPr>
          <w:b/>
        </w:rPr>
      </w:pPr>
      <w:r w:rsidRPr="00740B36">
        <w:rPr>
          <w:b/>
        </w:rPr>
        <w:t>Показатели и критерии оценивания курсовой работы:</w:t>
      </w:r>
    </w:p>
    <w:p w:rsidR="00AA4447" w:rsidRPr="00740B36" w:rsidRDefault="00AA4447" w:rsidP="004C19F2">
      <w:r w:rsidRPr="00740B36">
        <w:t xml:space="preserve">– на оценку </w:t>
      </w:r>
      <w:r w:rsidRPr="00740B36">
        <w:rPr>
          <w:b/>
        </w:rPr>
        <w:t>«отлично»</w:t>
      </w:r>
      <w:r w:rsidRPr="00740B3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740B36">
        <w:t>о</w:t>
      </w:r>
      <w:r w:rsidRPr="00740B36">
        <w:t>ждения уникальных ответов к проблемам, оценки и вынесения критических суждений;</w:t>
      </w:r>
    </w:p>
    <w:p w:rsidR="00AA4447" w:rsidRPr="00740B36" w:rsidRDefault="00AA4447" w:rsidP="004C19F2">
      <w:r w:rsidRPr="00740B36">
        <w:t xml:space="preserve">– на оценку </w:t>
      </w:r>
      <w:r w:rsidRPr="00740B36">
        <w:rPr>
          <w:b/>
        </w:rPr>
        <w:t>«хорошо»</w:t>
      </w:r>
      <w:r w:rsidRPr="00740B36">
        <w:t xml:space="preserve"> (4 балла) – работа выполнена в соответствии с заданием, об</w:t>
      </w:r>
      <w:r w:rsidRPr="00740B36">
        <w:t>у</w:t>
      </w:r>
      <w:r w:rsidRPr="00740B36">
        <w:t>чающийся показывает знания не только на уровне воспроизведения и объяснения инфо</w:t>
      </w:r>
      <w:r w:rsidRPr="00740B36">
        <w:t>р</w:t>
      </w:r>
      <w:r w:rsidRPr="00740B36">
        <w:t>мации, но и интеллектуальные навыки решения проблем и задач, нахождения уникальных ответов к проблемам;</w:t>
      </w:r>
    </w:p>
    <w:p w:rsidR="00AA4447" w:rsidRPr="00740B36" w:rsidRDefault="00AA4447" w:rsidP="004C19F2">
      <w:r w:rsidRPr="00740B36">
        <w:t xml:space="preserve">– на оценку </w:t>
      </w:r>
      <w:r w:rsidRPr="00740B36">
        <w:rPr>
          <w:b/>
        </w:rPr>
        <w:t>«удовлетворительно»</w:t>
      </w:r>
      <w:r w:rsidRPr="00740B36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740B36">
        <w:t>н</w:t>
      </w:r>
      <w:r w:rsidRPr="00740B36">
        <w:t>формации, интеллектуальные навыки решения простых задач;</w:t>
      </w:r>
    </w:p>
    <w:p w:rsidR="00AA4447" w:rsidRPr="00740B36" w:rsidRDefault="00AA4447" w:rsidP="004C19F2">
      <w:r w:rsidRPr="00740B36">
        <w:t xml:space="preserve">– на оценку </w:t>
      </w:r>
      <w:r w:rsidRPr="00740B36">
        <w:rPr>
          <w:b/>
        </w:rPr>
        <w:t>«неудовлетворительно»</w:t>
      </w:r>
      <w:r w:rsidRPr="00740B36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AA4447" w:rsidRPr="00740B36" w:rsidRDefault="00AA4447" w:rsidP="008155AE">
      <w:r w:rsidRPr="00740B36">
        <w:t xml:space="preserve">– на оценку </w:t>
      </w:r>
      <w:r w:rsidRPr="00740B36">
        <w:rPr>
          <w:b/>
        </w:rPr>
        <w:t>«неудовлетворительно»</w:t>
      </w:r>
      <w:r w:rsidRPr="00740B36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740B36">
        <w:t>а</w:t>
      </w:r>
      <w:r w:rsidRPr="00740B36">
        <w:t>зать интеллектуальные навыки решения поставленной задачи.</w:t>
      </w:r>
    </w:p>
    <w:p w:rsidR="00AA4447" w:rsidRPr="00C17915" w:rsidRDefault="00AA4447" w:rsidP="00900E33">
      <w:pPr>
        <w:tabs>
          <w:tab w:val="left" w:pos="851"/>
        </w:tabs>
        <w:rPr>
          <w:i/>
          <w:color w:val="C00000"/>
        </w:rPr>
      </w:pPr>
    </w:p>
    <w:p w:rsidR="00AA4447" w:rsidRPr="00C17915" w:rsidRDefault="00AA4447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A4447" w:rsidRPr="00071391" w:rsidRDefault="00AA4447" w:rsidP="004A25B0">
      <w:pPr>
        <w:widowControl/>
        <w:rPr>
          <w:i/>
          <w:color w:val="C00000"/>
        </w:rPr>
      </w:pPr>
      <w:r w:rsidRPr="00071391">
        <w:rPr>
          <w:i/>
          <w:color w:val="C00000"/>
        </w:rPr>
        <w:t xml:space="preserve">. 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3"/>
      </w:tblGrid>
      <w:tr w:rsidR="00AA4447" w:rsidTr="00610DD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4447" w:rsidRDefault="00AA4447" w:rsidP="00610DDF">
            <w:pPr>
              <w:ind w:firstLine="756"/>
            </w:pPr>
            <w:r>
              <w:rPr>
                <w:b/>
                <w:color w:val="000000"/>
              </w:rPr>
              <w:t>а)Основнаялитература:</w:t>
            </w:r>
          </w:p>
        </w:tc>
      </w:tr>
      <w:tr w:rsidR="00AA4447" w:rsidRPr="002E7ABE" w:rsidTr="00610DDF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Завьял</w:t>
            </w:r>
            <w:r w:rsidRPr="000040B6">
              <w:rPr>
                <w:color w:val="000000"/>
              </w:rPr>
              <w:t>о</w:t>
            </w:r>
            <w:r w:rsidRPr="000040B6">
              <w:rPr>
                <w:color w:val="000000"/>
              </w:rPr>
              <w:t>ва,Т.П.Теорияиметодикафизическоговоспитаниявдошкольныхучреждениях:занятияфутболом:учебноепособиедлявузов/Т.П.Завьялова,И.В.Стародубцева,Д.Ю.Колчанов.—2-еизд.,испр.идоп.—Москва:ИздательствоЮрайт,2020.—172с.—(Высшееобразование).—</w:t>
            </w:r>
            <w:r>
              <w:rPr>
                <w:color w:val="000000"/>
              </w:rPr>
              <w:t>ISBN</w:t>
            </w:r>
            <w:r w:rsidRPr="000040B6">
              <w:rPr>
                <w:color w:val="000000"/>
              </w:rPr>
              <w:t>978-5-534-12708-9.—Текст:электронный//ЭБСЮрайт[сайт].—</w:t>
            </w:r>
            <w:r>
              <w:rPr>
                <w:color w:val="000000"/>
              </w:rPr>
              <w:t>URL</w:t>
            </w:r>
            <w:r w:rsidRPr="000040B6">
              <w:rPr>
                <w:color w:val="000000"/>
              </w:rPr>
              <w:t>:</w:t>
            </w:r>
            <w:hyperlink r:id="rId77" w:history="1">
              <w:r w:rsidRPr="002706F0">
                <w:rPr>
                  <w:rStyle w:val="Hyperlink"/>
                </w:rPr>
                <w:t>https://urait.ru/bcode/448155</w:t>
              </w:r>
            </w:hyperlink>
          </w:p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Мороз</w:t>
            </w:r>
            <w:r w:rsidRPr="000040B6">
              <w:rPr>
                <w:color w:val="000000"/>
              </w:rPr>
              <w:t>о</w:t>
            </w:r>
            <w:r w:rsidRPr="000040B6">
              <w:rPr>
                <w:color w:val="000000"/>
              </w:rPr>
              <w:t>ва,Л.Д.Теорияиметодикафизическогоразвитиядошкольников:учебноепособиедлявузов/Л.Д.Морозова.—2-еизд.—Москва:ИздательствоЮрайт,2020.—167с.—(Высшееобразование).—</w:t>
            </w:r>
            <w:r>
              <w:rPr>
                <w:color w:val="000000"/>
              </w:rPr>
              <w:t>ISBN</w:t>
            </w:r>
            <w:r w:rsidRPr="000040B6">
              <w:rPr>
                <w:color w:val="000000"/>
              </w:rPr>
              <w:t>978-5-534-11435-5.—Текст:электронный//ЭБСЮрайт[сайт].—</w:t>
            </w:r>
            <w:r>
              <w:rPr>
                <w:color w:val="000000"/>
              </w:rPr>
              <w:t>URL</w:t>
            </w:r>
            <w:r w:rsidRPr="000040B6">
              <w:rPr>
                <w:color w:val="000000"/>
              </w:rPr>
              <w:t>:</w:t>
            </w:r>
            <w:hyperlink r:id="rId78" w:history="1">
              <w:r w:rsidRPr="002706F0">
                <w:rPr>
                  <w:rStyle w:val="Hyperlink"/>
                </w:rPr>
                <w:t>https://urait.ru/bcode/456949</w:t>
              </w:r>
            </w:hyperlink>
          </w:p>
          <w:p w:rsidR="00AA4447" w:rsidRPr="000040B6" w:rsidRDefault="00AA4447" w:rsidP="00610DDF">
            <w:pPr>
              <w:ind w:firstLine="756"/>
            </w:pPr>
          </w:p>
          <w:p w:rsidR="00AA4447" w:rsidRPr="000040B6" w:rsidRDefault="00AA4447" w:rsidP="00610DDF">
            <w:pPr>
              <w:ind w:firstLine="756"/>
            </w:pPr>
          </w:p>
          <w:p w:rsidR="00AA4447" w:rsidRPr="000040B6" w:rsidRDefault="00AA4447" w:rsidP="00610DDF">
            <w:pPr>
              <w:ind w:firstLine="756"/>
            </w:pPr>
          </w:p>
        </w:tc>
      </w:tr>
    </w:tbl>
    <w:p w:rsidR="00AA4447" w:rsidRPr="000040B6" w:rsidRDefault="00AA4447" w:rsidP="00C76006">
      <w:pPr>
        <w:rPr>
          <w:sz w:val="2"/>
        </w:rPr>
      </w:pPr>
      <w:r w:rsidRPr="000040B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3"/>
      </w:tblGrid>
      <w:tr w:rsidR="00AA4447" w:rsidTr="0061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4447" w:rsidRDefault="00AA4447" w:rsidP="00610DDF">
            <w:pPr>
              <w:ind w:firstLine="756"/>
            </w:pPr>
            <w:r>
              <w:rPr>
                <w:b/>
                <w:color w:val="000000"/>
              </w:rPr>
              <w:t>б)Дополнительнаялитература:</w:t>
            </w:r>
          </w:p>
        </w:tc>
      </w:tr>
      <w:tr w:rsidR="00AA4447" w:rsidRPr="002E7ABE" w:rsidTr="00610DDF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БаштаЛ.Ю.,Теоретико-методическиеосновыспортивно-оздоровительныхзанятийсдетьми:учебноепособие/БаштаЛ.Ю.-Омск:СибГУФК,2019.-108с.-</w:t>
            </w:r>
            <w:r>
              <w:rPr>
                <w:color w:val="000000"/>
              </w:rPr>
              <w:t>ISBN</w:t>
            </w:r>
            <w:r w:rsidRPr="000040B6">
              <w:rPr>
                <w:color w:val="000000"/>
              </w:rPr>
              <w:t>978-5-91930-127-1-Текст:электронный//ЭБС"Консультантстудента":[сайт].-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0040B6">
              <w:rPr>
                <w:color w:val="000000"/>
              </w:rPr>
              <w:t>:</w:t>
            </w:r>
            <w:hyperlink r:id="rId79" w:history="1">
              <w:r w:rsidRPr="002706F0">
                <w:rPr>
                  <w:rStyle w:val="Hyperlink"/>
                </w:rPr>
                <w:t>https://www.studentlibrary.ru/book/ISBN9785919301271.html</w:t>
              </w:r>
            </w:hyperlink>
            <w:r w:rsidRPr="000040B6">
              <w:rPr>
                <w:color w:val="000000"/>
              </w:rPr>
              <w:t>.-Режимдоступа:поподписке.</w:t>
            </w:r>
          </w:p>
          <w:p w:rsidR="00AA4447" w:rsidRPr="000040B6" w:rsidRDefault="00AA4447" w:rsidP="00610DDF">
            <w:pPr>
              <w:ind w:firstLine="756"/>
            </w:pPr>
          </w:p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Сем</w:t>
            </w:r>
            <w:r w:rsidRPr="000040B6">
              <w:rPr>
                <w:color w:val="000000"/>
              </w:rPr>
              <w:t>ё</w:t>
            </w:r>
            <w:r w:rsidRPr="000040B6">
              <w:rPr>
                <w:color w:val="000000"/>
              </w:rPr>
              <w:t>новЛ.А.,Коррекционноеразвитиекондиционныхфизическихкачествудетейдошкольноговозраставконтекстереализациисовременныхтребований/Л.А.Семёнов.-М.:Спорт,2019.-144с.-</w:t>
            </w:r>
            <w:r>
              <w:rPr>
                <w:color w:val="000000"/>
              </w:rPr>
              <w:t>ISBN</w:t>
            </w:r>
            <w:r w:rsidRPr="000040B6">
              <w:rPr>
                <w:color w:val="000000"/>
              </w:rPr>
              <w:t>978-5-907225-02-2-Текст:электронный//ЭБС"Консультантстудента":[сайт].-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0040B6">
              <w:rPr>
                <w:color w:val="000000"/>
              </w:rPr>
              <w:t>:</w:t>
            </w:r>
            <w:hyperlink r:id="rId80" w:history="1">
              <w:r w:rsidRPr="002706F0">
                <w:rPr>
                  <w:rStyle w:val="Hyperlink"/>
                </w:rPr>
                <w:t>https://www.studentlibrary.ru/book/ISBN9785907225022.html</w:t>
              </w:r>
            </w:hyperlink>
            <w:r w:rsidRPr="000040B6">
              <w:rPr>
                <w:color w:val="000000"/>
              </w:rPr>
              <w:t>-Режимдоступа:поподписке.</w:t>
            </w:r>
          </w:p>
          <w:p w:rsidR="00AA4447" w:rsidRPr="000040B6" w:rsidRDefault="00AA4447" w:rsidP="00610DDF">
            <w:pPr>
              <w:ind w:firstLine="756"/>
            </w:pPr>
          </w:p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СтоляровВ.И.,Современныепроблемыфизкультурно-спортивнойактивностидошкольн</w:t>
            </w:r>
            <w:r w:rsidRPr="000040B6">
              <w:rPr>
                <w:color w:val="000000"/>
              </w:rPr>
              <w:t>и</w:t>
            </w:r>
            <w:r w:rsidRPr="000040B6">
              <w:rPr>
                <w:color w:val="000000"/>
              </w:rPr>
              <w:t>ков:социологическийанализ/В.И.Столяров,Ю.В.Окуньков-М.:Спорт,2019.-320с.-</w:t>
            </w:r>
            <w:r>
              <w:rPr>
                <w:color w:val="000000"/>
              </w:rPr>
              <w:t>ISBN</w:t>
            </w:r>
            <w:r w:rsidRPr="000040B6">
              <w:rPr>
                <w:color w:val="000000"/>
              </w:rPr>
              <w:t>978-5-9500184-7-3-Текст:электронный//ЭБС"Консультантстудента":[сайт].-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0040B6">
              <w:rPr>
                <w:color w:val="000000"/>
              </w:rPr>
              <w:t>:</w:t>
            </w:r>
            <w:hyperlink r:id="rId81" w:history="1">
              <w:r w:rsidRPr="002706F0">
                <w:rPr>
                  <w:rStyle w:val="Hyperlink"/>
                </w:rPr>
                <w:t>https://www.studentlibrary.ru/book/ISBN9785950018473.html</w:t>
              </w:r>
            </w:hyperlink>
            <w:r w:rsidRPr="000040B6">
              <w:rPr>
                <w:color w:val="000000"/>
              </w:rPr>
              <w:t>-Режимдоступа:поподписке.</w:t>
            </w:r>
          </w:p>
          <w:p w:rsidR="00AA4447" w:rsidRPr="000040B6" w:rsidRDefault="00AA4447" w:rsidP="00610DDF">
            <w:pPr>
              <w:ind w:firstLine="756"/>
            </w:pPr>
          </w:p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Терех</w:t>
            </w:r>
            <w:r w:rsidRPr="000040B6">
              <w:rPr>
                <w:color w:val="000000"/>
              </w:rPr>
              <w:t>и</w:t>
            </w:r>
            <w:r w:rsidRPr="000040B6">
              <w:rPr>
                <w:color w:val="000000"/>
              </w:rPr>
              <w:t>наР.Н.,Программараннегофизическогоразвитиядетей(отрождениядо10лет)/ТерехинаР.Н.МедведеваЕ.Н.-М.:Спорт,2019.-356с.-</w:t>
            </w:r>
            <w:r>
              <w:rPr>
                <w:color w:val="000000"/>
              </w:rPr>
              <w:t>ISBN</w:t>
            </w:r>
            <w:r w:rsidRPr="000040B6">
              <w:rPr>
                <w:color w:val="000000"/>
              </w:rPr>
              <w:t>978-5-9500183-5-0-Текст:электронный//ЭБС"Консультантстудента":[сайт].-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0040B6">
              <w:rPr>
                <w:color w:val="000000"/>
              </w:rPr>
              <w:t>:</w:t>
            </w:r>
            <w:hyperlink r:id="rId82" w:history="1">
              <w:r w:rsidRPr="002706F0">
                <w:rPr>
                  <w:rStyle w:val="Hyperlink"/>
                </w:rPr>
                <w:t>https://www.studentlibrary.ru/book/ISBN9785950018350.html</w:t>
              </w:r>
            </w:hyperlink>
            <w:r w:rsidRPr="000040B6">
              <w:rPr>
                <w:color w:val="000000"/>
              </w:rPr>
              <w:t>-Режимдоступа:поподписке.</w:t>
            </w:r>
          </w:p>
          <w:p w:rsidR="00AA4447" w:rsidRPr="000040B6" w:rsidRDefault="00AA4447" w:rsidP="00610DDF">
            <w:pPr>
              <w:ind w:firstLine="756"/>
            </w:pPr>
          </w:p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ЛяхВ.И.,Развитиекоординационныхспособностейудошкольников/В.И.Лях.-М.:Спорт,2016.-128с./ЛяхВ.И.-М.:Спорт,2016.-128с.-</w:t>
            </w:r>
            <w:r>
              <w:rPr>
                <w:color w:val="000000"/>
              </w:rPr>
              <w:t>ISBN</w:t>
            </w:r>
            <w:r w:rsidRPr="000040B6">
              <w:rPr>
                <w:color w:val="000000"/>
              </w:rPr>
              <w:t>978-5-906839-61-9-Текст:электронный//ЭБС"Консультантстудента":[сайт].-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0040B6">
              <w:rPr>
                <w:color w:val="000000"/>
              </w:rPr>
              <w:t>:</w:t>
            </w:r>
            <w:hyperlink r:id="rId83" w:history="1">
              <w:r w:rsidRPr="002706F0">
                <w:rPr>
                  <w:rStyle w:val="Hyperlink"/>
                </w:rPr>
                <w:t>https://www.studentlibrary.ru/book/ISBN9785906839619.html</w:t>
              </w:r>
            </w:hyperlink>
            <w:r w:rsidRPr="000040B6">
              <w:rPr>
                <w:color w:val="000000"/>
              </w:rPr>
              <w:t>.-Режимдоступа:поподписке.</w:t>
            </w:r>
          </w:p>
        </w:tc>
      </w:tr>
      <w:tr w:rsidR="00AA4447" w:rsidRPr="002E7ABE" w:rsidTr="00610DDF">
        <w:trPr>
          <w:trHeight w:hRule="exact" w:val="139"/>
        </w:trPr>
        <w:tc>
          <w:tcPr>
            <w:tcW w:w="9370" w:type="dxa"/>
          </w:tcPr>
          <w:p w:rsidR="00AA4447" w:rsidRPr="000040B6" w:rsidRDefault="00AA4447" w:rsidP="00610DDF"/>
        </w:tc>
      </w:tr>
      <w:tr w:rsidR="00AA4447" w:rsidTr="0061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4447" w:rsidRDefault="00AA4447" w:rsidP="00610DDF">
            <w:pPr>
              <w:ind w:firstLine="756"/>
            </w:pPr>
            <w:r>
              <w:rPr>
                <w:b/>
                <w:color w:val="000000"/>
              </w:rPr>
              <w:t>в)Методическиеуказания:</w:t>
            </w:r>
          </w:p>
        </w:tc>
      </w:tr>
      <w:tr w:rsidR="00AA4447" w:rsidRPr="002E7ABE" w:rsidTr="0061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4447" w:rsidRPr="000040B6" w:rsidRDefault="00AA4447" w:rsidP="00610DDF">
            <w:pPr>
              <w:ind w:firstLine="756"/>
            </w:pPr>
            <w:r w:rsidRPr="000040B6">
              <w:rPr>
                <w:color w:val="000000"/>
              </w:rPr>
              <w:t>Представленывприложениях3,4,5,6рабочейпрограммы</w:t>
            </w:r>
          </w:p>
        </w:tc>
      </w:tr>
      <w:tr w:rsidR="00AA4447" w:rsidRPr="002E7ABE" w:rsidTr="00610DDF">
        <w:trPr>
          <w:trHeight w:hRule="exact" w:val="138"/>
        </w:trPr>
        <w:tc>
          <w:tcPr>
            <w:tcW w:w="9370" w:type="dxa"/>
          </w:tcPr>
          <w:p w:rsidR="00AA4447" w:rsidRPr="000040B6" w:rsidRDefault="00AA4447" w:rsidP="00610DDF"/>
        </w:tc>
      </w:tr>
      <w:tr w:rsidR="00AA4447" w:rsidRPr="002E7ABE" w:rsidTr="0061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A4447" w:rsidRPr="000040B6" w:rsidRDefault="00AA4447" w:rsidP="00610DDF">
            <w:pPr>
              <w:ind w:firstLine="756"/>
            </w:pPr>
            <w:r w:rsidRPr="000040B6">
              <w:rPr>
                <w:b/>
                <w:color w:val="000000"/>
              </w:rPr>
              <w:t>г)ПрограммноеобеспечениеиИнтернет-ресурсы:</w:t>
            </w:r>
          </w:p>
        </w:tc>
      </w:tr>
    </w:tbl>
    <w:p w:rsidR="00AA4447" w:rsidRPr="000040B6" w:rsidRDefault="00AA4447" w:rsidP="00C76006">
      <w:pPr>
        <w:rPr>
          <w:sz w:val="2"/>
        </w:rPr>
      </w:pPr>
      <w:r w:rsidRPr="000040B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3"/>
        <w:gridCol w:w="3319"/>
        <w:gridCol w:w="2799"/>
        <w:gridCol w:w="3239"/>
        <w:gridCol w:w="23"/>
      </w:tblGrid>
      <w:tr w:rsidR="00AA4447" w:rsidTr="00610D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4447" w:rsidRDefault="00AA4447" w:rsidP="00610DDF">
            <w:pPr>
              <w:ind w:firstLine="756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AA4447" w:rsidTr="00610DDF">
        <w:trPr>
          <w:trHeight w:hRule="exact" w:val="555"/>
        </w:trPr>
        <w:tc>
          <w:tcPr>
            <w:tcW w:w="250" w:type="dxa"/>
          </w:tcPr>
          <w:p w:rsidR="00AA4447" w:rsidRDefault="00AA4447" w:rsidP="00610DD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НаименованиеПО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Срокдействиялицензии</w:t>
            </w:r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548"/>
        </w:trPr>
        <w:tc>
          <w:tcPr>
            <w:tcW w:w="250" w:type="dxa"/>
          </w:tcPr>
          <w:p w:rsidR="00AA4447" w:rsidRDefault="00AA4447" w:rsidP="00610DD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MSOffice2007Professional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№135от17.09.2007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285"/>
        </w:trPr>
        <w:tc>
          <w:tcPr>
            <w:tcW w:w="250" w:type="dxa"/>
          </w:tcPr>
          <w:p w:rsidR="00AA4447" w:rsidRDefault="00AA4447" w:rsidP="00610DD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7Zip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свободнораспрос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раняемоеПО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826"/>
        </w:trPr>
        <w:tc>
          <w:tcPr>
            <w:tcW w:w="250" w:type="dxa"/>
          </w:tcPr>
          <w:p w:rsidR="00AA4447" w:rsidRDefault="00AA4447" w:rsidP="00610DD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C76006" w:rsidRDefault="00AA4447" w:rsidP="00610DDF">
            <w:pPr>
              <w:rPr>
                <w:lang w:val="en-US"/>
              </w:rPr>
            </w:pPr>
            <w:r w:rsidRPr="00C76006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C76006">
              <w:rPr>
                <w:color w:val="000000"/>
                <w:lang w:val="en-US"/>
              </w:rPr>
              <w:t>)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Д-1227-18от08.10.2018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285"/>
        </w:trPr>
        <w:tc>
          <w:tcPr>
            <w:tcW w:w="250" w:type="dxa"/>
          </w:tcPr>
          <w:p w:rsidR="00AA4447" w:rsidRDefault="00AA4447" w:rsidP="00610DD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FARManager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свободнораспрос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раняемоеПО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138"/>
        </w:trPr>
        <w:tc>
          <w:tcPr>
            <w:tcW w:w="250" w:type="dxa"/>
          </w:tcPr>
          <w:p w:rsidR="00AA4447" w:rsidRDefault="00AA4447" w:rsidP="00610DDF"/>
        </w:tc>
        <w:tc>
          <w:tcPr>
            <w:tcW w:w="1865" w:type="dxa"/>
          </w:tcPr>
          <w:p w:rsidR="00AA4447" w:rsidRDefault="00AA4447" w:rsidP="00610DDF"/>
        </w:tc>
        <w:tc>
          <w:tcPr>
            <w:tcW w:w="2940" w:type="dxa"/>
          </w:tcPr>
          <w:p w:rsidR="00AA4447" w:rsidRDefault="00AA4447" w:rsidP="00610DDF"/>
        </w:tc>
        <w:tc>
          <w:tcPr>
            <w:tcW w:w="4281" w:type="dxa"/>
          </w:tcPr>
          <w:p w:rsidR="00AA4447" w:rsidRDefault="00AA4447" w:rsidP="00610DDF"/>
        </w:tc>
        <w:tc>
          <w:tcPr>
            <w:tcW w:w="88" w:type="dxa"/>
          </w:tcPr>
          <w:p w:rsidR="00AA4447" w:rsidRDefault="00AA4447" w:rsidP="00610DDF"/>
        </w:tc>
      </w:tr>
      <w:tr w:rsidR="00AA4447" w:rsidRPr="002E7ABE" w:rsidTr="00610DD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A4447" w:rsidRPr="000040B6" w:rsidRDefault="00AA4447" w:rsidP="00610DDF">
            <w:pPr>
              <w:ind w:firstLine="756"/>
            </w:pPr>
            <w:r w:rsidRPr="000040B6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AA4447" w:rsidTr="00610DDF">
        <w:trPr>
          <w:trHeight w:hRule="exact" w:val="270"/>
        </w:trPr>
        <w:tc>
          <w:tcPr>
            <w:tcW w:w="250" w:type="dxa"/>
          </w:tcPr>
          <w:p w:rsidR="00AA4447" w:rsidRPr="000040B6" w:rsidRDefault="00AA4447" w:rsidP="00610DD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14"/>
        </w:trPr>
        <w:tc>
          <w:tcPr>
            <w:tcW w:w="250" w:type="dxa"/>
          </w:tcPr>
          <w:p w:rsidR="00AA4447" w:rsidRDefault="00AA4447" w:rsidP="00610DDF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0040B6" w:rsidRDefault="00AA4447" w:rsidP="00610DDF">
            <w:r w:rsidRPr="000040B6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0040B6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hyperlink r:id="rId84" w:history="1">
              <w:r w:rsidRPr="00244286">
                <w:rPr>
                  <w:rStyle w:val="Hyperlink"/>
                </w:rPr>
                <w:t>https://dlib.eastview.com/</w:t>
              </w:r>
            </w:hyperlink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540"/>
        </w:trPr>
        <w:tc>
          <w:tcPr>
            <w:tcW w:w="250" w:type="dxa"/>
          </w:tcPr>
          <w:p w:rsidR="00AA4447" w:rsidRDefault="00AA4447" w:rsidP="00610DDF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/>
        </w:tc>
        <w:tc>
          <w:tcPr>
            <w:tcW w:w="88" w:type="dxa"/>
          </w:tcPr>
          <w:p w:rsidR="00AA4447" w:rsidRDefault="00AA4447" w:rsidP="00610DDF"/>
        </w:tc>
      </w:tr>
      <w:tr w:rsidR="00AA4447" w:rsidRPr="002E3088" w:rsidTr="00610DDF">
        <w:trPr>
          <w:trHeight w:hRule="exact" w:val="826"/>
        </w:trPr>
        <w:tc>
          <w:tcPr>
            <w:tcW w:w="250" w:type="dxa"/>
          </w:tcPr>
          <w:p w:rsidR="00AA4447" w:rsidRDefault="00AA4447" w:rsidP="00610DD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0040B6" w:rsidRDefault="00AA4447" w:rsidP="00610DDF">
            <w:r w:rsidRPr="000040B6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C76006" w:rsidRDefault="00AA4447" w:rsidP="00610DDF">
            <w:pPr>
              <w:rPr>
                <w:lang w:val="en-US"/>
              </w:rPr>
            </w:pPr>
            <w:r w:rsidRPr="00C76006">
              <w:rPr>
                <w:color w:val="000000"/>
                <w:lang w:val="en-US"/>
              </w:rPr>
              <w:t>URL:</w:t>
            </w:r>
            <w:hyperlink r:id="rId85" w:history="1">
              <w:r w:rsidRPr="00244286">
                <w:rPr>
                  <w:rStyle w:val="Hyperlink"/>
                  <w:lang w:val="en-US"/>
                </w:rPr>
                <w:t>https://elibrary.ru/project_risc.asp</w:t>
              </w:r>
            </w:hyperlink>
          </w:p>
        </w:tc>
        <w:tc>
          <w:tcPr>
            <w:tcW w:w="88" w:type="dxa"/>
          </w:tcPr>
          <w:p w:rsidR="00AA4447" w:rsidRPr="00C76006" w:rsidRDefault="00AA4447" w:rsidP="00610DDF">
            <w:pPr>
              <w:rPr>
                <w:lang w:val="en-US"/>
              </w:rPr>
            </w:pPr>
          </w:p>
        </w:tc>
      </w:tr>
      <w:tr w:rsidR="00AA4447" w:rsidRPr="002E3088" w:rsidTr="00610DDF">
        <w:trPr>
          <w:trHeight w:hRule="exact" w:val="555"/>
        </w:trPr>
        <w:tc>
          <w:tcPr>
            <w:tcW w:w="250" w:type="dxa"/>
          </w:tcPr>
          <w:p w:rsidR="00AA4447" w:rsidRPr="00C76006" w:rsidRDefault="00AA4447" w:rsidP="00610DDF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0040B6" w:rsidRDefault="00AA4447" w:rsidP="00610DDF">
            <w:r w:rsidRPr="000040B6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0040B6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0040B6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C76006" w:rsidRDefault="00AA4447" w:rsidP="00610DDF">
            <w:pPr>
              <w:rPr>
                <w:lang w:val="en-US"/>
              </w:rPr>
            </w:pPr>
            <w:r w:rsidRPr="00C76006">
              <w:rPr>
                <w:color w:val="000000"/>
                <w:lang w:val="en-US"/>
              </w:rPr>
              <w:t>URL:</w:t>
            </w:r>
            <w:hyperlink r:id="rId86" w:history="1">
              <w:r w:rsidRPr="00244286">
                <w:rPr>
                  <w:rStyle w:val="Hyperlink"/>
                  <w:lang w:val="en-US"/>
                </w:rPr>
                <w:t>https://scholar.google.ru/</w:t>
              </w:r>
            </w:hyperlink>
          </w:p>
        </w:tc>
        <w:tc>
          <w:tcPr>
            <w:tcW w:w="88" w:type="dxa"/>
          </w:tcPr>
          <w:p w:rsidR="00AA4447" w:rsidRPr="00C76006" w:rsidRDefault="00AA4447" w:rsidP="00610DDF">
            <w:pPr>
              <w:rPr>
                <w:lang w:val="en-US"/>
              </w:rPr>
            </w:pPr>
          </w:p>
        </w:tc>
      </w:tr>
      <w:tr w:rsidR="00AA4447" w:rsidRPr="002E3088" w:rsidTr="00610DDF">
        <w:trPr>
          <w:trHeight w:hRule="exact" w:val="555"/>
        </w:trPr>
        <w:tc>
          <w:tcPr>
            <w:tcW w:w="250" w:type="dxa"/>
          </w:tcPr>
          <w:p w:rsidR="00AA4447" w:rsidRPr="00C76006" w:rsidRDefault="00AA4447" w:rsidP="00610DDF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0040B6" w:rsidRDefault="00AA4447" w:rsidP="00610DDF">
            <w:r w:rsidRPr="000040B6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C76006" w:rsidRDefault="00AA4447" w:rsidP="00610DDF">
            <w:pPr>
              <w:rPr>
                <w:lang w:val="en-US"/>
              </w:rPr>
            </w:pPr>
            <w:r w:rsidRPr="00C76006">
              <w:rPr>
                <w:color w:val="000000"/>
                <w:lang w:val="en-US"/>
              </w:rPr>
              <w:t>URL:</w:t>
            </w:r>
            <w:hyperlink r:id="rId87" w:history="1">
              <w:r w:rsidRPr="00244286">
                <w:rPr>
                  <w:rStyle w:val="Hyperlink"/>
                  <w:lang w:val="en-US"/>
                </w:rPr>
                <w:t>http://window.edu.ru/</w:t>
              </w:r>
            </w:hyperlink>
          </w:p>
        </w:tc>
        <w:tc>
          <w:tcPr>
            <w:tcW w:w="88" w:type="dxa"/>
          </w:tcPr>
          <w:p w:rsidR="00AA4447" w:rsidRPr="00C76006" w:rsidRDefault="00AA4447" w:rsidP="00610DDF">
            <w:pPr>
              <w:rPr>
                <w:lang w:val="en-US"/>
              </w:rPr>
            </w:pPr>
          </w:p>
        </w:tc>
      </w:tr>
      <w:tr w:rsidR="00AA4447" w:rsidRPr="002E3088" w:rsidTr="00610DDF">
        <w:trPr>
          <w:trHeight w:hRule="exact" w:val="555"/>
        </w:trPr>
        <w:tc>
          <w:tcPr>
            <w:tcW w:w="250" w:type="dxa"/>
          </w:tcPr>
          <w:p w:rsidR="00AA4447" w:rsidRPr="00C76006" w:rsidRDefault="00AA4447" w:rsidP="00610DDF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Pr="002E3088" w:rsidRDefault="00AA4447" w:rsidP="00610DDF">
            <w:pPr>
              <w:rPr>
                <w:lang w:val="en-US"/>
              </w:rPr>
            </w:pPr>
            <w:hyperlink r:id="rId88" w:history="1">
              <w:r w:rsidRPr="002E3088">
                <w:rPr>
                  <w:rStyle w:val="Hyperlink"/>
                  <w:lang w:val="en-US"/>
                </w:rPr>
                <w:t>https://www.rsl.ru/ru/4readers/catal</w:t>
              </w:r>
            </w:hyperlink>
            <w:r w:rsidRPr="002E3088">
              <w:rPr>
                <w:color w:val="000000"/>
                <w:lang w:val="en-US"/>
              </w:rPr>
              <w:t>ogues/</w:t>
            </w:r>
          </w:p>
        </w:tc>
        <w:tc>
          <w:tcPr>
            <w:tcW w:w="88" w:type="dxa"/>
          </w:tcPr>
          <w:p w:rsidR="00AA4447" w:rsidRPr="002E3088" w:rsidRDefault="00AA4447" w:rsidP="00610DDF">
            <w:pPr>
              <w:rPr>
                <w:lang w:val="en-US"/>
              </w:rPr>
            </w:pPr>
          </w:p>
        </w:tc>
      </w:tr>
      <w:tr w:rsidR="00AA4447" w:rsidTr="00610DDF">
        <w:trPr>
          <w:trHeight w:hRule="exact" w:val="555"/>
        </w:trPr>
        <w:tc>
          <w:tcPr>
            <w:tcW w:w="250" w:type="dxa"/>
          </w:tcPr>
          <w:p w:rsidR="00AA4447" w:rsidRPr="002E3088" w:rsidRDefault="00AA4447" w:rsidP="00610DDF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 w:rsidRPr="000040B6">
              <w:rPr>
                <w:color w:val="000000"/>
              </w:rPr>
              <w:t>ЭлектронныересурсыбиблиотекиМГТ</w:t>
            </w:r>
            <w:r w:rsidRPr="000040B6">
              <w:rPr>
                <w:color w:val="000000"/>
              </w:rPr>
              <w:t>У</w:t>
            </w:r>
            <w:r w:rsidRPr="000040B6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hyperlink r:id="rId89" w:history="1">
              <w:r w:rsidRPr="00244286">
                <w:rPr>
                  <w:rStyle w:val="Hyperlink"/>
                </w:rPr>
                <w:t>http://magtu.ru:8085/marcweb2/Default.asp</w:t>
              </w:r>
            </w:hyperlink>
          </w:p>
        </w:tc>
        <w:tc>
          <w:tcPr>
            <w:tcW w:w="88" w:type="dxa"/>
          </w:tcPr>
          <w:p w:rsidR="00AA4447" w:rsidRDefault="00AA4447" w:rsidP="00610DDF"/>
        </w:tc>
      </w:tr>
      <w:tr w:rsidR="00AA4447" w:rsidTr="00610DDF">
        <w:trPr>
          <w:trHeight w:hRule="exact" w:val="555"/>
        </w:trPr>
        <w:tc>
          <w:tcPr>
            <w:tcW w:w="250" w:type="dxa"/>
          </w:tcPr>
          <w:p w:rsidR="00AA4447" w:rsidRDefault="00AA4447" w:rsidP="00610DD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A4447" w:rsidRDefault="00AA4447" w:rsidP="00610DDF">
            <w:hyperlink r:id="rId90" w:history="1">
              <w:r w:rsidRPr="00244286">
                <w:rPr>
                  <w:rStyle w:val="Hyperlink"/>
                </w:rPr>
                <w:t>https://uisrussia.msu.ru</w:t>
              </w:r>
            </w:hyperlink>
            <w:bookmarkStart w:id="0" w:name="_GoBack"/>
            <w:bookmarkEnd w:id="0"/>
          </w:p>
        </w:tc>
        <w:tc>
          <w:tcPr>
            <w:tcW w:w="88" w:type="dxa"/>
          </w:tcPr>
          <w:p w:rsidR="00AA4447" w:rsidRDefault="00AA4447" w:rsidP="00610DDF"/>
        </w:tc>
      </w:tr>
    </w:tbl>
    <w:p w:rsidR="00AA4447" w:rsidRPr="00FA4D0C" w:rsidRDefault="00AA4447" w:rsidP="00FA4D0C">
      <w:pPr>
        <w:pStyle w:val="Style8"/>
        <w:widowControl/>
        <w:rPr>
          <w:rStyle w:val="FontStyle21"/>
          <w:sz w:val="24"/>
          <w:szCs w:val="12"/>
        </w:rPr>
      </w:pPr>
    </w:p>
    <w:p w:rsidR="00AA4447" w:rsidRPr="00FA4D0C" w:rsidRDefault="00AA4447" w:rsidP="003C5993">
      <w:pPr>
        <w:rPr>
          <w:rStyle w:val="FontStyle21"/>
          <w:sz w:val="24"/>
          <w:szCs w:val="12"/>
        </w:rPr>
      </w:pPr>
    </w:p>
    <w:p w:rsidR="00AA4447" w:rsidRPr="00B117BC" w:rsidRDefault="00AA4447" w:rsidP="003C5993">
      <w:pPr>
        <w:rPr>
          <w:b/>
          <w:bCs/>
        </w:rPr>
      </w:pPr>
      <w:r w:rsidRPr="00B117BC">
        <w:rPr>
          <w:b/>
          <w:bCs/>
        </w:rPr>
        <w:t>9. Материально-техническое обеспечение дисциплины включает:</w:t>
      </w:r>
    </w:p>
    <w:p w:rsidR="00AA4447" w:rsidRDefault="00AA4447" w:rsidP="003C599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49"/>
        <w:gridCol w:w="9039"/>
      </w:tblGrid>
      <w:tr w:rsidR="00AA4447" w:rsidRPr="00626A5B" w:rsidTr="00AE278B">
        <w:tc>
          <w:tcPr>
            <w:tcW w:w="3590" w:type="pct"/>
          </w:tcPr>
          <w:p w:rsidR="00AA4447" w:rsidRPr="00626A5B" w:rsidRDefault="00AA4447" w:rsidP="003C5993">
            <w:pPr>
              <w:contextualSpacing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1427" w:type="pct"/>
          </w:tcPr>
          <w:p w:rsidR="00AA4447" w:rsidRPr="00626A5B" w:rsidRDefault="00AA4447" w:rsidP="003C5993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передачи  и представления инфо</w:t>
            </w:r>
            <w:r w:rsidRPr="00626A5B">
              <w:rPr>
                <w:color w:val="000000"/>
              </w:rPr>
              <w:t>р</w:t>
            </w:r>
            <w:r w:rsidRPr="00626A5B">
              <w:rPr>
                <w:color w:val="000000"/>
              </w:rPr>
              <w:t>мации.</w:t>
            </w:r>
          </w:p>
        </w:tc>
      </w:tr>
      <w:tr w:rsidR="00AA4447" w:rsidRPr="00626A5B" w:rsidTr="00AE278B">
        <w:trPr>
          <w:trHeight w:val="1196"/>
        </w:trPr>
        <w:tc>
          <w:tcPr>
            <w:tcW w:w="3590" w:type="pct"/>
          </w:tcPr>
          <w:p w:rsidR="00AA4447" w:rsidRPr="00626A5B" w:rsidRDefault="00AA4447" w:rsidP="003C5993">
            <w:pPr>
              <w:contextualSpacing/>
            </w:pPr>
            <w:r w:rsidRPr="00626A5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1427" w:type="pct"/>
          </w:tcPr>
          <w:p w:rsidR="00AA4447" w:rsidRDefault="00AA4447" w:rsidP="003C5993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  <w:p w:rsidR="00AA4447" w:rsidRDefault="00AA4447" w:rsidP="003C5993">
            <w:pPr>
              <w:contextualSpacing/>
              <w:rPr>
                <w:color w:val="000000"/>
              </w:rPr>
            </w:pPr>
          </w:p>
          <w:p w:rsidR="00AA4447" w:rsidRPr="00626A5B" w:rsidRDefault="00AA4447" w:rsidP="003C5993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Спортивный зал, </w:t>
            </w:r>
          </w:p>
        </w:tc>
      </w:tr>
      <w:tr w:rsidR="00AA4447" w:rsidRPr="00626A5B" w:rsidTr="00AE278B">
        <w:trPr>
          <w:trHeight w:val="1196"/>
        </w:trPr>
        <w:tc>
          <w:tcPr>
            <w:tcW w:w="3590" w:type="pct"/>
          </w:tcPr>
          <w:p w:rsidR="00AA4447" w:rsidRPr="00626A5B" w:rsidRDefault="00AA4447" w:rsidP="003C5993">
            <w:pPr>
              <w:contextualSpacing/>
            </w:pPr>
            <w:r w:rsidRPr="005B187E">
              <w:rPr>
                <w:color w:val="000000"/>
              </w:rPr>
              <w:t>Учебныеаудиториидляпроведенияпрактическихзанятий,групповыхииндивидуальныхконсультаций,текущегоконтроляипромежуточнойаттестации(спортивныйзал,стадион,тренажерныйзал,залгимнастикииаэробики</w:t>
            </w:r>
          </w:p>
        </w:tc>
        <w:tc>
          <w:tcPr>
            <w:tcW w:w="1427" w:type="pct"/>
          </w:tcPr>
          <w:p w:rsidR="00AA4447" w:rsidRDefault="00AA4447" w:rsidP="00C25EEB">
            <w:r w:rsidRPr="005B187E">
              <w:rPr>
                <w:color w:val="000000"/>
              </w:rPr>
              <w:t>Спортивныйинвентарьиоборудов</w:t>
            </w:r>
            <w:r w:rsidRPr="005B187E">
              <w:rPr>
                <w:color w:val="000000"/>
              </w:rPr>
              <w:t>а</w:t>
            </w:r>
            <w:r w:rsidRPr="005B187E">
              <w:rPr>
                <w:color w:val="000000"/>
              </w:rPr>
              <w:t>ние,тренажерныеустройствадляразныхгруппмышц,гимнастическиековрики,гантели,фитболы,степы,жгуты</w:t>
            </w:r>
          </w:p>
          <w:p w:rsidR="00AA4447" w:rsidRPr="00626A5B" w:rsidRDefault="00AA4447" w:rsidP="003C5993">
            <w:pPr>
              <w:contextualSpacing/>
              <w:rPr>
                <w:color w:val="000000"/>
              </w:rPr>
            </w:pPr>
          </w:p>
        </w:tc>
      </w:tr>
      <w:tr w:rsidR="00AA4447" w:rsidRPr="00626A5B" w:rsidTr="00AE278B">
        <w:tc>
          <w:tcPr>
            <w:tcW w:w="3590" w:type="pct"/>
          </w:tcPr>
          <w:p w:rsidR="00AA4447" w:rsidRPr="0005566B" w:rsidRDefault="00AA4447" w:rsidP="003C5993">
            <w:pPr>
              <w:contextualSpacing/>
              <w:rPr>
                <w:highlight w:val="lightGray"/>
              </w:rPr>
            </w:pPr>
            <w:r w:rsidRPr="00626A5B">
              <w:t>Учебные аудитории для выполнения курсового проектирования помещения для самостоятельной работы обучающихся</w:t>
            </w:r>
          </w:p>
        </w:tc>
        <w:tc>
          <w:tcPr>
            <w:tcW w:w="1427" w:type="pct"/>
          </w:tcPr>
          <w:p w:rsidR="00AA4447" w:rsidRPr="00626A5B" w:rsidRDefault="00AA4447" w:rsidP="003C5993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выходом в Интернет и с до</w:t>
            </w:r>
            <w:r w:rsidRPr="00626A5B">
              <w:rPr>
                <w:color w:val="000000"/>
              </w:rPr>
              <w:t>с</w:t>
            </w:r>
            <w:r w:rsidRPr="00626A5B">
              <w:rPr>
                <w:color w:val="000000"/>
              </w:rPr>
              <w:t xml:space="preserve">тупом в электронную информационно-образовательную среду университета </w:t>
            </w:r>
          </w:p>
        </w:tc>
      </w:tr>
      <w:tr w:rsidR="00AA4447" w:rsidRPr="00626A5B" w:rsidTr="00AE278B">
        <w:tc>
          <w:tcPr>
            <w:tcW w:w="3590" w:type="pct"/>
          </w:tcPr>
          <w:p w:rsidR="00AA4447" w:rsidRPr="00626A5B" w:rsidRDefault="00AA4447" w:rsidP="003C5993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1427" w:type="pct"/>
          </w:tcPr>
          <w:p w:rsidR="00AA4447" w:rsidRPr="00626A5B" w:rsidRDefault="00AA4447" w:rsidP="003C5993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выходом в Интернет и с до</w:t>
            </w:r>
            <w:r w:rsidRPr="00626A5B">
              <w:rPr>
                <w:color w:val="000000"/>
              </w:rPr>
              <w:t>с</w:t>
            </w:r>
            <w:r w:rsidRPr="00626A5B">
              <w:rPr>
                <w:color w:val="000000"/>
              </w:rPr>
              <w:t xml:space="preserve">тупом в электронную информационно-образовательную среду университета </w:t>
            </w:r>
          </w:p>
        </w:tc>
      </w:tr>
      <w:tr w:rsidR="00AA4447" w:rsidRPr="00626A5B" w:rsidTr="00AE278B">
        <w:tc>
          <w:tcPr>
            <w:tcW w:w="3590" w:type="pct"/>
          </w:tcPr>
          <w:p w:rsidR="00AA4447" w:rsidRPr="00626A5B" w:rsidRDefault="00AA4447" w:rsidP="003C5993">
            <w:pPr>
              <w:contextualSpacing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1427" w:type="pct"/>
          </w:tcPr>
          <w:p w:rsidR="00AA4447" w:rsidRDefault="00AA4447" w:rsidP="003C5993">
            <w:pPr>
              <w:contextualSpacing/>
              <w:rPr>
                <w:color w:val="000000"/>
              </w:rPr>
            </w:pPr>
            <w:r w:rsidRPr="005B300C">
              <w:rPr>
                <w:color w:val="000000"/>
              </w:rPr>
              <w:t>Шкафы для хранения учебно-методической документации, учебного оборуд</w:t>
            </w:r>
            <w:r w:rsidRPr="005B300C">
              <w:rPr>
                <w:color w:val="000000"/>
              </w:rPr>
              <w:t>о</w:t>
            </w:r>
            <w:r w:rsidRPr="005B300C">
              <w:rPr>
                <w:color w:val="000000"/>
              </w:rPr>
              <w:t>вания и учебно-наглядных пособий</w:t>
            </w:r>
          </w:p>
          <w:p w:rsidR="00AA4447" w:rsidRDefault="00AA4447" w:rsidP="007B166F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B187E">
              <w:rPr>
                <w:color w:val="000000"/>
              </w:rPr>
              <w:t>теллажии</w:t>
            </w:r>
            <w:r>
              <w:rPr>
                <w:color w:val="000000"/>
              </w:rPr>
              <w:t xml:space="preserve">  к</w:t>
            </w:r>
            <w:r w:rsidRPr="005B187E">
              <w:rPr>
                <w:color w:val="000000"/>
              </w:rPr>
              <w:t>онтейнерыдляхраненияспортивногоинвентаряиоборудования,стеллажидлялыжногооборудования(лыжи,палки,ботинки</w:t>
            </w:r>
          </w:p>
          <w:p w:rsidR="00AA4447" w:rsidRPr="00626A5B" w:rsidRDefault="00AA4447" w:rsidP="003C5993">
            <w:pPr>
              <w:contextualSpacing/>
              <w:rPr>
                <w:color w:val="000000"/>
              </w:rPr>
            </w:pPr>
            <w:r w:rsidRPr="005B300C">
              <w:rPr>
                <w:color w:val="000000"/>
              </w:rPr>
              <w:t>.</w:t>
            </w:r>
          </w:p>
        </w:tc>
      </w:tr>
    </w:tbl>
    <w:p w:rsidR="00AA4447" w:rsidRDefault="00AA4447" w:rsidP="003C5993"/>
    <w:p w:rsidR="00AA4447" w:rsidRPr="005B187E" w:rsidRDefault="00AA4447" w:rsidP="00C25EEB">
      <w:pPr>
        <w:ind w:firstLine="756"/>
      </w:pPr>
      <w:r w:rsidRPr="005B187E">
        <w:rPr>
          <w:color w:val="000000"/>
        </w:rPr>
        <w:t>).).</w:t>
      </w:r>
    </w:p>
    <w:p w:rsidR="00AA4447" w:rsidRDefault="00AA4447" w:rsidP="003C599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12"/>
        </w:rPr>
        <w:sectPr w:rsidR="00AA444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A4447" w:rsidRPr="00C17915" w:rsidRDefault="00AA4447" w:rsidP="003C599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12"/>
        </w:rPr>
      </w:pPr>
    </w:p>
    <w:p w:rsidR="00AA4447" w:rsidRDefault="00AA4447" w:rsidP="000953B0">
      <w:pPr>
        <w:jc w:val="right"/>
        <w:rPr>
          <w:b/>
          <w:bCs/>
        </w:rPr>
      </w:pPr>
      <w:r>
        <w:rPr>
          <w:b/>
          <w:bCs/>
        </w:rPr>
        <w:t>Приложение 1</w:t>
      </w:r>
    </w:p>
    <w:p w:rsidR="00AA4447" w:rsidRPr="00A8544A" w:rsidRDefault="00AA4447" w:rsidP="000953B0">
      <w:pPr>
        <w:jc w:val="center"/>
        <w:rPr>
          <w:b/>
          <w:bCs/>
        </w:rPr>
      </w:pPr>
      <w:r w:rsidRPr="00A8544A">
        <w:rPr>
          <w:b/>
          <w:bCs/>
        </w:rPr>
        <w:t>Методические указания для студентов</w:t>
      </w:r>
    </w:p>
    <w:p w:rsidR="00AA4447" w:rsidRPr="00A8544A" w:rsidRDefault="00AA4447" w:rsidP="000953B0">
      <w:pPr>
        <w:jc w:val="left"/>
      </w:pPr>
    </w:p>
    <w:p w:rsidR="00AA4447" w:rsidRPr="00A8544A" w:rsidRDefault="00AA4447" w:rsidP="000953B0">
      <w:pPr>
        <w:rPr>
          <w:spacing w:val="-2"/>
          <w:kern w:val="24"/>
        </w:rPr>
      </w:pPr>
      <w:r w:rsidRPr="00A8544A">
        <w:rPr>
          <w:spacing w:val="-2"/>
          <w:kern w:val="24"/>
        </w:rPr>
        <w:t>Процесс обучения дисциплине  включает в себя:</w:t>
      </w:r>
    </w:p>
    <w:p w:rsidR="00AA4447" w:rsidRPr="00A8544A" w:rsidRDefault="00AA4447" w:rsidP="000953B0">
      <w:pPr>
        <w:rPr>
          <w:i/>
          <w:kern w:val="24"/>
        </w:rPr>
      </w:pPr>
      <w:r w:rsidRPr="00A8544A">
        <w:rPr>
          <w:i/>
          <w:kern w:val="24"/>
        </w:rPr>
        <w:t>аудиторную работу</w:t>
      </w:r>
    </w:p>
    <w:p w:rsidR="00AA4447" w:rsidRPr="00A8544A" w:rsidRDefault="00AA4447" w:rsidP="000953B0">
      <w:pPr>
        <w:rPr>
          <w:kern w:val="24"/>
        </w:rPr>
      </w:pPr>
      <w:r w:rsidRPr="00A8544A">
        <w:rPr>
          <w:kern w:val="24"/>
        </w:rPr>
        <w:t>- посещение лекционных занятий, оформление конспектов лекций;</w:t>
      </w:r>
    </w:p>
    <w:p w:rsidR="00AA4447" w:rsidRPr="00A8544A" w:rsidRDefault="00AA4447" w:rsidP="000953B0">
      <w:pPr>
        <w:rPr>
          <w:kern w:val="24"/>
        </w:rPr>
      </w:pPr>
      <w:r w:rsidRPr="00A8544A">
        <w:rPr>
          <w:kern w:val="24"/>
        </w:rPr>
        <w:t>- посещение практических занятий, выполнение</w:t>
      </w:r>
      <w:r>
        <w:rPr>
          <w:kern w:val="24"/>
        </w:rPr>
        <w:t xml:space="preserve"> и представление </w:t>
      </w:r>
      <w:r w:rsidRPr="00A8544A">
        <w:rPr>
          <w:kern w:val="24"/>
        </w:rPr>
        <w:t>практических р</w:t>
      </w:r>
      <w:r w:rsidRPr="00A8544A">
        <w:rPr>
          <w:kern w:val="24"/>
        </w:rPr>
        <w:t>а</w:t>
      </w:r>
      <w:r w:rsidRPr="00A8544A">
        <w:rPr>
          <w:kern w:val="24"/>
        </w:rPr>
        <w:t>бот;</w:t>
      </w:r>
    </w:p>
    <w:p w:rsidR="00AA4447" w:rsidRPr="00A8544A" w:rsidRDefault="00AA4447" w:rsidP="000953B0">
      <w:pPr>
        <w:rPr>
          <w:i/>
          <w:kern w:val="24"/>
        </w:rPr>
      </w:pPr>
      <w:r w:rsidRPr="00A8544A">
        <w:rPr>
          <w:i/>
          <w:kern w:val="24"/>
        </w:rPr>
        <w:t>самостоятельную работу (внеаудиторную работу)</w:t>
      </w:r>
    </w:p>
    <w:p w:rsidR="00AA4447" w:rsidRPr="00A8544A" w:rsidRDefault="00AA4447" w:rsidP="000953B0">
      <w:pPr>
        <w:rPr>
          <w:kern w:val="24"/>
        </w:rPr>
      </w:pPr>
      <w:r>
        <w:rPr>
          <w:kern w:val="24"/>
        </w:rPr>
        <w:t>- изучение</w:t>
      </w:r>
      <w:r w:rsidRPr="00A8544A">
        <w:rPr>
          <w:kern w:val="24"/>
        </w:rPr>
        <w:t xml:space="preserve"> конспектов лекций;</w:t>
      </w:r>
    </w:p>
    <w:p w:rsidR="00AA4447" w:rsidRPr="00A8544A" w:rsidRDefault="00AA4447" w:rsidP="000953B0">
      <w:pPr>
        <w:rPr>
          <w:kern w:val="24"/>
        </w:rPr>
      </w:pPr>
      <w:r w:rsidRPr="00A8544A">
        <w:rPr>
          <w:kern w:val="24"/>
        </w:rPr>
        <w:t xml:space="preserve">- </w:t>
      </w:r>
      <w:r>
        <w:rPr>
          <w:kern w:val="24"/>
        </w:rPr>
        <w:t>самостоятельное изучение</w:t>
      </w:r>
      <w:r w:rsidRPr="00A8544A">
        <w:rPr>
          <w:kern w:val="24"/>
        </w:rPr>
        <w:t xml:space="preserve"> материала, представленного в основной, дополнител</w:t>
      </w:r>
      <w:r w:rsidRPr="00A8544A">
        <w:rPr>
          <w:kern w:val="24"/>
        </w:rPr>
        <w:t>ь</w:t>
      </w:r>
      <w:r w:rsidRPr="00A8544A">
        <w:rPr>
          <w:kern w:val="24"/>
        </w:rPr>
        <w:t>ной литературе</w:t>
      </w:r>
      <w:r>
        <w:rPr>
          <w:kern w:val="24"/>
        </w:rPr>
        <w:t>, а также на сайтах электронных библиотек</w:t>
      </w:r>
      <w:r w:rsidRPr="00A8544A">
        <w:rPr>
          <w:kern w:val="24"/>
        </w:rPr>
        <w:t>;</w:t>
      </w:r>
    </w:p>
    <w:p w:rsidR="00AA4447" w:rsidRPr="00A8544A" w:rsidRDefault="00AA4447" w:rsidP="000953B0">
      <w:pPr>
        <w:rPr>
          <w:kern w:val="24"/>
        </w:rPr>
      </w:pPr>
      <w:r w:rsidRPr="00A8544A">
        <w:rPr>
          <w:kern w:val="24"/>
        </w:rPr>
        <w:t xml:space="preserve">- подготовка к </w:t>
      </w:r>
      <w:r>
        <w:rPr>
          <w:kern w:val="24"/>
        </w:rPr>
        <w:t>практическим занятиям (оформление практических работ и заданий)</w:t>
      </w:r>
      <w:r w:rsidRPr="00A8544A">
        <w:rPr>
          <w:kern w:val="24"/>
        </w:rPr>
        <w:t>;</w:t>
      </w:r>
    </w:p>
    <w:p w:rsidR="00AA4447" w:rsidRPr="00A8544A" w:rsidRDefault="00AA4447" w:rsidP="000953B0">
      <w:pPr>
        <w:rPr>
          <w:kern w:val="24"/>
        </w:rPr>
      </w:pPr>
      <w:r w:rsidRPr="00A8544A">
        <w:rPr>
          <w:kern w:val="24"/>
        </w:rPr>
        <w:t xml:space="preserve">- подготовка к </w:t>
      </w:r>
      <w:r>
        <w:rPr>
          <w:kern w:val="24"/>
        </w:rPr>
        <w:t>промежуточному контролю</w:t>
      </w:r>
      <w:r w:rsidRPr="00A8544A">
        <w:rPr>
          <w:kern w:val="24"/>
        </w:rPr>
        <w:t xml:space="preserve">. </w:t>
      </w:r>
    </w:p>
    <w:p w:rsidR="00AA4447" w:rsidRPr="00A8544A" w:rsidRDefault="00AA4447" w:rsidP="000953B0">
      <w:pPr>
        <w:rPr>
          <w:kern w:val="24"/>
        </w:rPr>
      </w:pPr>
      <w:r w:rsidRPr="00A8544A">
        <w:rPr>
          <w:kern w:val="24"/>
        </w:rPr>
        <w:t>Успешное изучение дисциплины осуществляется при выполнении всех перечисле</w:t>
      </w:r>
      <w:r w:rsidRPr="00A8544A">
        <w:rPr>
          <w:kern w:val="24"/>
        </w:rPr>
        <w:t>н</w:t>
      </w:r>
      <w:r w:rsidRPr="00A8544A">
        <w:rPr>
          <w:kern w:val="24"/>
        </w:rPr>
        <w:t>ных видов работ.</w:t>
      </w:r>
    </w:p>
    <w:p w:rsidR="00AA4447" w:rsidRDefault="00AA4447" w:rsidP="000953B0">
      <w:r>
        <w:t>В процессе самостоятельной работыактивизируется познавательная деятельность обучающихся, осуществляется углубленное изучение материала, самопознание, самоорг</w:t>
      </w:r>
      <w:r>
        <w:t>а</w:t>
      </w:r>
      <w:r>
        <w:t>низация, формируется целостное представление об изучаемом предмете и явлении.</w:t>
      </w:r>
    </w:p>
    <w:p w:rsidR="00AA4447" w:rsidRPr="004508C3" w:rsidRDefault="00AA4447" w:rsidP="000953B0">
      <w:pPr>
        <w:ind w:firstLine="709"/>
      </w:pPr>
      <w:r w:rsidRPr="004508C3">
        <w:rPr>
          <w:b/>
        </w:rPr>
        <w:t>Конспект лекции</w:t>
      </w:r>
      <w:r>
        <w:rPr>
          <w:bCs/>
        </w:rPr>
        <w:t>представляет</w:t>
      </w:r>
      <w:r w:rsidRPr="00776F90">
        <w:rPr>
          <w:bCs/>
        </w:rPr>
        <w:t xml:space="preserve"> собой краткую запись монолога преподавателя.  </w:t>
      </w:r>
      <w:r>
        <w:rPr>
          <w:bCs/>
        </w:rPr>
        <w:t>Во время лекции студент слушает материал, понимает и осмысливает его. Для лекций нео</w:t>
      </w:r>
      <w:r>
        <w:rPr>
          <w:bCs/>
        </w:rPr>
        <w:t>б</w:t>
      </w:r>
      <w:r>
        <w:rPr>
          <w:bCs/>
        </w:rPr>
        <w:t>ходимо подготовить отдельную тетрадь, при этом желательно вести записи так, чтобы л</w:t>
      </w:r>
      <w:r>
        <w:rPr>
          <w:bCs/>
        </w:rPr>
        <w:t>о</w:t>
      </w:r>
      <w:r>
        <w:rPr>
          <w:bCs/>
        </w:rPr>
        <w:t xml:space="preserve">гика лекционного материала была не прерывна. Целесообразно выделять темы, подтемы, ключевые слова и термины в лекции для акцентирования внимания на них. </w:t>
      </w:r>
    </w:p>
    <w:p w:rsidR="00AA4447" w:rsidRDefault="00AA4447" w:rsidP="000953B0">
      <w:pPr>
        <w:ind w:firstLine="709"/>
      </w:pPr>
      <w:r>
        <w:t xml:space="preserve">Записывать следует самое важное, раскрывающее смысл и суть темы. </w:t>
      </w:r>
    </w:p>
    <w:p w:rsidR="00AA4447" w:rsidRDefault="00AA4447" w:rsidP="000953B0">
      <w:pPr>
        <w:ind w:firstLine="709"/>
      </w:pPr>
      <w:r>
        <w:t xml:space="preserve">Рекомендуется записывать аккуратным, понятным почерком. </w:t>
      </w:r>
      <w:r w:rsidRPr="004508C3">
        <w:t xml:space="preserve">Конспектируя, </w:t>
      </w:r>
      <w:r>
        <w:t xml:space="preserve">можно </w:t>
      </w:r>
      <w:r w:rsidRPr="004508C3">
        <w:t>польз</w:t>
      </w:r>
      <w:r>
        <w:t xml:space="preserve">оваться </w:t>
      </w:r>
      <w:r w:rsidRPr="004508C3">
        <w:t xml:space="preserve">общепринятыми сокращениями слов и условными знаками, </w:t>
      </w:r>
      <w:r>
        <w:t>можно прид</w:t>
      </w:r>
      <w:r>
        <w:t>у</w:t>
      </w:r>
      <w:r>
        <w:t>мать</w:t>
      </w:r>
      <w:r w:rsidRPr="004508C3">
        <w:t>собственны</w:t>
      </w:r>
      <w:r>
        <w:t>е</w:t>
      </w:r>
      <w:r w:rsidRPr="004508C3">
        <w:t xml:space="preserve">. </w:t>
      </w:r>
    </w:p>
    <w:p w:rsidR="00AA4447" w:rsidRPr="004508C3" w:rsidRDefault="00AA4447" w:rsidP="000953B0">
      <w:pPr>
        <w:ind w:firstLine="709"/>
      </w:pPr>
      <w:r>
        <w:t xml:space="preserve">Если будет вовремя не записан материал, то необходимо оставить место и потом дописать пропущенное. </w:t>
      </w:r>
    </w:p>
    <w:p w:rsidR="00AA4447" w:rsidRPr="004508C3" w:rsidRDefault="00AA4447" w:rsidP="000953B0">
      <w:pPr>
        <w:ind w:firstLine="709"/>
      </w:pPr>
      <w:r>
        <w:t xml:space="preserve">Все конспекты лекций представляются в конце окончания курса для проверки. </w:t>
      </w:r>
    </w:p>
    <w:p w:rsidR="00AA4447" w:rsidRPr="004508C3" w:rsidRDefault="00AA4447" w:rsidP="000953B0">
      <w:pPr>
        <w:ind w:firstLine="709"/>
      </w:pPr>
      <w:r w:rsidRPr="004508C3">
        <w:rPr>
          <w:b/>
        </w:rPr>
        <w:t>Подготовка к практическим занятиям</w:t>
      </w:r>
      <w:r>
        <w:rPr>
          <w:bCs/>
        </w:rPr>
        <w:t xml:space="preserve">предполагает </w:t>
      </w:r>
      <w:r>
        <w:t xml:space="preserve">углубленное изучение </w:t>
      </w:r>
      <w:r w:rsidRPr="004508C3">
        <w:t>о</w:t>
      </w:r>
      <w:r w:rsidRPr="004508C3">
        <w:t>т</w:t>
      </w:r>
      <w:r w:rsidRPr="004508C3">
        <w:t xml:space="preserve">дельных тем и курсов. По форме проведения </w:t>
      </w:r>
      <w:r>
        <w:t xml:space="preserve"> занятия </w:t>
      </w:r>
      <w:r w:rsidRPr="004508C3">
        <w:t>представляют собой решение задач, обсуждение докладов</w:t>
      </w:r>
      <w:r>
        <w:t>, демонстрация презентаций</w:t>
      </w:r>
      <w:r w:rsidRPr="004508C3">
        <w:t xml:space="preserve">, беседу по плану или дискуссию по проблеме. </w:t>
      </w:r>
    </w:p>
    <w:p w:rsidR="00AA4447" w:rsidRPr="004508C3" w:rsidRDefault="00AA4447" w:rsidP="000953B0">
      <w:pPr>
        <w:ind w:firstLine="709"/>
      </w:pPr>
      <w:r w:rsidRPr="004508C3">
        <w:t>Под</w:t>
      </w:r>
      <w:r>
        <w:t xml:space="preserve">готовка к занятиям заключается в </w:t>
      </w:r>
      <w:r w:rsidRPr="004508C3">
        <w:t xml:space="preserve">освоении </w:t>
      </w:r>
      <w:r>
        <w:t>материала лекций, привлечение для изучения дополнительной литературы, при этом необходимо анализировать материал, с</w:t>
      </w:r>
      <w:r>
        <w:t>о</w:t>
      </w:r>
      <w:r>
        <w:t xml:space="preserve">поставлять факты и события, мнения из разных источников. </w:t>
      </w:r>
    </w:p>
    <w:p w:rsidR="00AA4447" w:rsidRDefault="00AA4447" w:rsidP="000953B0">
      <w:pPr>
        <w:ind w:firstLine="709"/>
      </w:pPr>
      <w:r>
        <w:t xml:space="preserve">Если на практическом занятии </w:t>
      </w:r>
      <w:r w:rsidRPr="004508C3">
        <w:t>представлен</w:t>
      </w:r>
      <w:r>
        <w:t xml:space="preserve">ы доклады, то нужно подготовиться по одному из представленных в тематике вопросу. </w:t>
      </w:r>
      <w:r w:rsidRPr="00CB4FE1">
        <w:rPr>
          <w:bCs/>
        </w:rPr>
        <w:t>Доклад представляет собой устную форму сообщения информации.</w:t>
      </w:r>
      <w:r>
        <w:rPr>
          <w:bCs/>
        </w:rPr>
        <w:t xml:space="preserve"> Для начала необходимо подготовить материал, прочитать, о</w:t>
      </w:r>
      <w:r>
        <w:rPr>
          <w:bCs/>
        </w:rPr>
        <w:t>с</w:t>
      </w:r>
      <w:r>
        <w:rPr>
          <w:bCs/>
        </w:rPr>
        <w:t>мыслить его, а на занятии представить его в виде устного сообщения. Докладчику нужно представить материал так, чтобы он был понятен и интересен одногруппникам. Нужно стараться использовать простые слова,</w:t>
      </w:r>
      <w:r w:rsidRPr="004508C3">
        <w:t>не перегружая речь наукообразными оборотами и специфическими терминами.</w:t>
      </w:r>
    </w:p>
    <w:p w:rsidR="00AA4447" w:rsidRPr="004508C3" w:rsidRDefault="00AA4447" w:rsidP="000953B0">
      <w:pPr>
        <w:ind w:firstLine="709"/>
      </w:pPr>
      <w:r>
        <w:t>При выступлении одного, остальные обучающиеся должны внимательно слушать, по ходу выступления записывать кратко содержание и задавать вопросы.</w:t>
      </w:r>
    </w:p>
    <w:p w:rsidR="00AA4447" w:rsidRPr="004508C3" w:rsidRDefault="00AA4447" w:rsidP="000953B0">
      <w:pPr>
        <w:ind w:firstLine="709"/>
      </w:pPr>
      <w:r w:rsidRPr="004508C3">
        <w:t>Беседа по плану представляет собой заранее подготовленное совместное обсужд</w:t>
      </w:r>
      <w:r w:rsidRPr="004508C3">
        <w:t>е</w:t>
      </w:r>
      <w:r w:rsidRPr="004508C3">
        <w:t>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</w:t>
      </w:r>
      <w:r w:rsidRPr="004508C3">
        <w:t>у</w:t>
      </w:r>
      <w:r w:rsidRPr="004508C3">
        <w:t xml:space="preserve">жому мнению или оппонировать другим участникам. </w:t>
      </w:r>
    </w:p>
    <w:p w:rsidR="00AA4447" w:rsidRPr="004508C3" w:rsidRDefault="00AA4447" w:rsidP="000953B0">
      <w:pPr>
        <w:ind w:firstLine="709"/>
      </w:pPr>
      <w:r w:rsidRPr="009E3EBB">
        <w:rPr>
          <w:bCs/>
          <w:u w:val="single"/>
        </w:rPr>
        <w:t>Презентация</w:t>
      </w:r>
      <w:r w:rsidRPr="004508C3">
        <w:t xml:space="preserve"> – современный способ устного или письменного представления и</w:t>
      </w:r>
      <w:r w:rsidRPr="004508C3">
        <w:t>н</w:t>
      </w:r>
      <w:r w:rsidRPr="004508C3">
        <w:t xml:space="preserve">формации с использованием мультимедийных технологий. </w:t>
      </w:r>
    </w:p>
    <w:p w:rsidR="00AA4447" w:rsidRDefault="00AA4447" w:rsidP="000953B0">
      <w:r>
        <w:t xml:space="preserve">Требования к оформлению презентаций: </w:t>
      </w:r>
    </w:p>
    <w:p w:rsidR="00AA4447" w:rsidRDefault="00AA4447" w:rsidP="000953B0">
      <w:r>
        <w:t>Каждая презентация должны быть не менее 10 слайдов</w:t>
      </w:r>
    </w:p>
    <w:p w:rsidR="00AA4447" w:rsidRPr="004508C3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>
        <w:t>Шрифт текста должен быть читабельным, видимым на фоне.</w:t>
      </w:r>
      <w:r w:rsidRPr="004508C3">
        <w:t>Для фона пре</w:t>
      </w:r>
      <w:r w:rsidRPr="004508C3">
        <w:t>д</w:t>
      </w:r>
      <w:r w:rsidRPr="004508C3">
        <w:t xml:space="preserve">почтительнее холодные тона. </w:t>
      </w:r>
    </w:p>
    <w:p w:rsidR="00AA4447" w:rsidRPr="004508C3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>Шрифты без засечек (</w:t>
      </w:r>
      <w:r w:rsidRPr="004508C3">
        <w:rPr>
          <w:lang w:val="en-US"/>
        </w:rPr>
        <w:t>Arial</w:t>
      </w:r>
      <w:r w:rsidRPr="004508C3">
        <w:t xml:space="preserve">, </w:t>
      </w:r>
      <w:r w:rsidRPr="004508C3">
        <w:rPr>
          <w:lang w:val="en-US"/>
        </w:rPr>
        <w:t>Tahoma</w:t>
      </w:r>
      <w:r w:rsidRPr="004508C3">
        <w:t xml:space="preserve">, </w:t>
      </w:r>
      <w:r w:rsidRPr="004508C3">
        <w:rPr>
          <w:lang w:val="en-US"/>
        </w:rPr>
        <w:t>Verdana</w:t>
      </w:r>
      <w:r w:rsidRPr="004508C3">
        <w:t xml:space="preserve">) читаются легче, чем гротески. </w:t>
      </w:r>
      <w:r w:rsidRPr="009E3EBB">
        <w:t>Нельзя смешивать различные типы шрифтов в одной презентации</w:t>
      </w:r>
      <w:r>
        <w:t xml:space="preserve">. </w:t>
      </w:r>
      <w:r w:rsidRPr="004508C3">
        <w:t xml:space="preserve">Для заголовка годится размер шрифта 24-54 пункта, а для текста - 18-36 пунктов. </w:t>
      </w:r>
    </w:p>
    <w:p w:rsidR="00AA4447" w:rsidRPr="004508C3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 xml:space="preserve">Оптимальное число строк на слайде – 6 -11. </w:t>
      </w:r>
    </w:p>
    <w:p w:rsidR="00AA4447" w:rsidRPr="004508C3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>Наибольшая эффективность достигается тогда, когда ключевые пункты от</w:t>
      </w:r>
      <w:r w:rsidRPr="004508C3">
        <w:t>о</w:t>
      </w:r>
      <w:r w:rsidRPr="004508C3">
        <w:t xml:space="preserve">бражаются по одному на каждом отдельном слайде </w:t>
      </w:r>
    </w:p>
    <w:p w:rsidR="00AA4447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>Если текст состоит из нескольких абзацев</w:t>
      </w:r>
      <w:r>
        <w:t>, то необходимо установить кра</w:t>
      </w:r>
      <w:r>
        <w:t>с</w:t>
      </w:r>
      <w:r w:rsidRPr="004508C3">
        <w:t>ную строку и интервал между абзацами</w:t>
      </w:r>
    </w:p>
    <w:p w:rsidR="00AA4447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>Информацию предпочтительнее располагать горизонтально, наиболее ва</w:t>
      </w:r>
      <w:r w:rsidRPr="004508C3">
        <w:t>ж</w:t>
      </w:r>
      <w:r w:rsidRPr="004508C3">
        <w:t xml:space="preserve">ную - в центре экрана. </w:t>
      </w:r>
    </w:p>
    <w:p w:rsidR="00AA4447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>Следует соблюдать единый стиль оформления.</w:t>
      </w:r>
    </w:p>
    <w:p w:rsidR="00AA4447" w:rsidRDefault="00AA4447" w:rsidP="000953B0">
      <w:pPr>
        <w:numPr>
          <w:ilvl w:val="0"/>
          <w:numId w:val="39"/>
        </w:numPr>
        <w:ind w:left="0" w:firstLine="709"/>
      </w:pPr>
      <w:r>
        <w:t xml:space="preserve">Информация должны сопровождаться фотографиями, картинками </w:t>
      </w:r>
    </w:p>
    <w:p w:rsidR="00AA4447" w:rsidRPr="004508C3" w:rsidRDefault="00AA4447" w:rsidP="000953B0">
      <w:pPr>
        <w:pStyle w:val="msonormalbullet2gif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>Иллюстрации рекомендуется сопровождать пояснительным текстом. По</w:t>
      </w:r>
      <w:r w:rsidRPr="004508C3">
        <w:t>д</w:t>
      </w:r>
      <w:r w:rsidRPr="004508C3">
        <w:t xml:space="preserve">писи к картинкам лучше выполнять сбоку или снизу, если это только не название самого слайда. </w:t>
      </w:r>
    </w:p>
    <w:p w:rsidR="00AA4447" w:rsidRDefault="00AA4447" w:rsidP="000953B0">
      <w:r>
        <w:t>1 слайд – титульный (название рассматриваемой темы, фамилия и имя, группа ст</w:t>
      </w:r>
      <w:r>
        <w:t>у</w:t>
      </w:r>
      <w:r>
        <w:t>дента)</w:t>
      </w:r>
    </w:p>
    <w:p w:rsidR="00AA4447" w:rsidRPr="001D0D20" w:rsidRDefault="00AA4447" w:rsidP="000953B0">
      <w:r>
        <w:t>Последний слайд должен содержать список источников (литература, ссылки инте</w:t>
      </w:r>
      <w:r>
        <w:t>р</w:t>
      </w:r>
      <w:r>
        <w:t xml:space="preserve">нет-сайтов) </w:t>
      </w:r>
    </w:p>
    <w:p w:rsidR="00AA4447" w:rsidRPr="004508C3" w:rsidRDefault="00AA4447" w:rsidP="000953B0">
      <w:pPr>
        <w:ind w:firstLine="709"/>
      </w:pPr>
      <w:r>
        <w:t xml:space="preserve">В презентацию можно включить видео. </w:t>
      </w:r>
    </w:p>
    <w:p w:rsidR="00AA4447" w:rsidRDefault="00AA4447" w:rsidP="000953B0">
      <w:pPr>
        <w:pStyle w:val="msonormalbullet2gifbullet3gif"/>
        <w:spacing w:before="0" w:beforeAutospacing="0" w:after="0" w:afterAutospacing="0"/>
        <w:contextualSpacing/>
        <w:jc w:val="both"/>
      </w:pPr>
      <w:r>
        <w:t>Все доклады и презентации демонстрируются на практических занятиях. В случае отсу</w:t>
      </w:r>
      <w:r>
        <w:t>т</w:t>
      </w:r>
      <w:r>
        <w:t>ствия студента на занятиях необходимо разместить выполненное задание в соответс</w:t>
      </w:r>
      <w:r>
        <w:t>т</w:t>
      </w:r>
      <w:r>
        <w:t xml:space="preserve">вующую тему на образовательном портале. </w:t>
      </w:r>
    </w:p>
    <w:p w:rsidR="00AA4447" w:rsidRDefault="00AA4447" w:rsidP="000953B0">
      <w:pPr>
        <w:pStyle w:val="msonormalbullet2gifbullet3gif"/>
        <w:spacing w:before="0" w:beforeAutospacing="0" w:after="0" w:afterAutospacing="0"/>
        <w:contextualSpacing/>
        <w:jc w:val="both"/>
      </w:pPr>
    </w:p>
    <w:p w:rsidR="00AA4447" w:rsidRDefault="00AA4447" w:rsidP="000953B0">
      <w:pPr>
        <w:pStyle w:val="msonormalbullet2gifbullet3gif"/>
        <w:spacing w:before="0" w:beforeAutospacing="0" w:after="0" w:afterAutospacing="0"/>
        <w:contextualSpacing/>
        <w:jc w:val="both"/>
        <w:rPr>
          <w:b/>
          <w:bCs/>
        </w:rPr>
      </w:pPr>
      <w:r w:rsidRPr="00577F6A">
        <w:rPr>
          <w:b/>
          <w:bCs/>
        </w:rPr>
        <w:t>Подготовка и организаци</w:t>
      </w:r>
      <w:r>
        <w:rPr>
          <w:b/>
          <w:bCs/>
        </w:rPr>
        <w:t>я</w:t>
      </w:r>
      <w:r w:rsidRPr="00577F6A">
        <w:rPr>
          <w:b/>
          <w:bCs/>
        </w:rPr>
        <w:t xml:space="preserve"> к практическим занятиям</w:t>
      </w:r>
    </w:p>
    <w:p w:rsidR="00AA4447" w:rsidRPr="00577F6A" w:rsidRDefault="00AA4447" w:rsidP="000953B0">
      <w:pPr>
        <w:pStyle w:val="msonormalbullet2gifbullet3gif"/>
        <w:spacing w:before="0" w:beforeAutospacing="0" w:after="0" w:afterAutospacing="0"/>
        <w:contextualSpacing/>
        <w:jc w:val="both"/>
      </w:pPr>
      <w:r w:rsidRPr="00577F6A">
        <w:t xml:space="preserve">Все конспекты </w:t>
      </w:r>
      <w:r>
        <w:t xml:space="preserve">должны быть написаны от руки в отдельной тетради по общепринятой схеме (приложение). </w:t>
      </w:r>
    </w:p>
    <w:p w:rsidR="00AA4447" w:rsidRPr="00577F6A" w:rsidRDefault="00AA4447" w:rsidP="000953B0">
      <w:pPr>
        <w:ind w:firstLine="709"/>
      </w:pPr>
      <w:r w:rsidRPr="00577F6A">
        <w:t>1. Составить 5 планов-конспектов комплексов утренней гимнастики (для каждого дошкольного возраста один конспект)</w:t>
      </w:r>
    </w:p>
    <w:p w:rsidR="00AA4447" w:rsidRPr="00577F6A" w:rsidRDefault="00AA4447" w:rsidP="000953B0">
      <w:pPr>
        <w:ind w:firstLine="709"/>
      </w:pPr>
      <w:r w:rsidRPr="00577F6A">
        <w:t>2. Составить 5 планов-конспектов занятий по физической культуре (для каждого дошкольного возраста один конспект), ОБЯЗАТЕЛЬНО 2-3 конспекта занятий на обуч</w:t>
      </w:r>
      <w:r w:rsidRPr="00577F6A">
        <w:t>е</w:t>
      </w:r>
      <w:r w:rsidRPr="00577F6A">
        <w:t>ние элементам спортивной игры или основным движениям.</w:t>
      </w:r>
    </w:p>
    <w:p w:rsidR="00AA4447" w:rsidRPr="00577F6A" w:rsidRDefault="00AA4447" w:rsidP="000953B0">
      <w:pPr>
        <w:ind w:firstLine="709"/>
      </w:pPr>
      <w:r w:rsidRPr="00577F6A">
        <w:t>3. Составить сценарий физкультурно-спортивного праздника или положение по с</w:t>
      </w:r>
      <w:r w:rsidRPr="00577F6A">
        <w:t>о</w:t>
      </w:r>
      <w:r w:rsidRPr="00577F6A">
        <w:t>ревнованиям для дошкольников.</w:t>
      </w:r>
    </w:p>
    <w:p w:rsidR="00AA4447" w:rsidRPr="00577F6A" w:rsidRDefault="00AA4447" w:rsidP="000953B0">
      <w:pPr>
        <w:ind w:firstLine="709"/>
      </w:pPr>
      <w:r w:rsidRPr="00577F6A">
        <w:t>4. Составить карточки подвижных игр (2 игры для каждого возраста (одна подви</w:t>
      </w:r>
      <w:r w:rsidRPr="00577F6A">
        <w:t>ж</w:t>
      </w:r>
      <w:r w:rsidRPr="00577F6A">
        <w:t>ная, другая малоподвижная игра)</w:t>
      </w:r>
    </w:p>
    <w:p w:rsidR="00AA4447" w:rsidRPr="00577F6A" w:rsidRDefault="00AA4447" w:rsidP="000953B0">
      <w:pPr>
        <w:ind w:firstLine="709"/>
      </w:pPr>
      <w:r w:rsidRPr="00577F6A">
        <w:t>5. Провести подвижные игры, УГГ, занятия по физической культуре, организовать физкультурный досуг</w:t>
      </w:r>
    </w:p>
    <w:p w:rsidR="00AA4447" w:rsidRDefault="00AA4447" w:rsidP="000953B0">
      <w:pPr>
        <w:pStyle w:val="msonormalbullet2gifbullet3gif"/>
        <w:spacing w:before="0" w:beforeAutospacing="0" w:after="0" w:afterAutospacing="0"/>
        <w:contextualSpacing/>
        <w:jc w:val="both"/>
      </w:pPr>
      <w:r>
        <w:t>По этим конспектам должны быть проведены 2 физкультурных занятия, 2 утренней ги</w:t>
      </w:r>
      <w:r>
        <w:t>м</w:t>
      </w:r>
      <w:r>
        <w:t xml:space="preserve">настики в спортивном зале среди одногруппников. </w:t>
      </w:r>
    </w:p>
    <w:p w:rsidR="00AA4447" w:rsidRPr="004508C3" w:rsidRDefault="00AA4447" w:rsidP="000953B0">
      <w:pPr>
        <w:pStyle w:val="msonormalbullet2gifbullet3gif"/>
        <w:spacing w:before="0" w:beforeAutospacing="0" w:after="0" w:afterAutospacing="0"/>
        <w:contextualSpacing/>
        <w:jc w:val="both"/>
      </w:pPr>
    </w:p>
    <w:p w:rsidR="00AA4447" w:rsidRDefault="00AA4447" w:rsidP="000953B0">
      <w:pPr>
        <w:ind w:firstLine="709"/>
        <w:rPr>
          <w:b/>
        </w:rPr>
      </w:pPr>
      <w:r w:rsidRPr="004508C3">
        <w:rPr>
          <w:b/>
        </w:rPr>
        <w:t xml:space="preserve">Подготовка к </w:t>
      </w:r>
      <w:r>
        <w:rPr>
          <w:b/>
        </w:rPr>
        <w:t>промежуточному контролю</w:t>
      </w:r>
      <w:r w:rsidRPr="004508C3">
        <w:rPr>
          <w:b/>
        </w:rPr>
        <w:t xml:space="preserve">. </w:t>
      </w:r>
    </w:p>
    <w:p w:rsidR="00AA4447" w:rsidRPr="009E3EBB" w:rsidRDefault="00AA4447" w:rsidP="000953B0">
      <w:pPr>
        <w:ind w:firstLine="709"/>
        <w:rPr>
          <w:bCs/>
        </w:rPr>
      </w:pPr>
      <w:r>
        <w:rPr>
          <w:bCs/>
        </w:rPr>
        <w:t>В течение семестра возможно прохождение тестовых заданий на образовательном портале. Это осуществляется как в аудиторное время, так и во внеудиторное. Для подг</w:t>
      </w:r>
      <w:r>
        <w:rPr>
          <w:bCs/>
        </w:rPr>
        <w:t>о</w:t>
      </w:r>
      <w:r>
        <w:rPr>
          <w:bCs/>
        </w:rPr>
        <w:t>товки к выполнению тестовых заданий необходимо заранее повторить  конспект лекции, а также изучить записи в тетради, сделанные во время практических занятий в процессе докладов и демонстрации презентаций. Выполнение тестовых заданий по темам курса п</w:t>
      </w:r>
      <w:r>
        <w:rPr>
          <w:bCs/>
        </w:rPr>
        <w:t>о</w:t>
      </w:r>
      <w:r>
        <w:rPr>
          <w:bCs/>
        </w:rPr>
        <w:t>зволит выявить пробелы в знаниях студентов, тем самым вовремя устранить их, и качес</w:t>
      </w:r>
      <w:r>
        <w:rPr>
          <w:bCs/>
        </w:rPr>
        <w:t>т</w:t>
      </w:r>
      <w:r>
        <w:rPr>
          <w:bCs/>
        </w:rPr>
        <w:t xml:space="preserve">веннее подготовиться к промежуточному контролю по окончанию изучения дисциплины. </w:t>
      </w:r>
    </w:p>
    <w:p w:rsidR="00AA4447" w:rsidRPr="004508C3" w:rsidRDefault="00AA4447" w:rsidP="000953B0">
      <w:pPr>
        <w:ind w:firstLine="709"/>
      </w:pPr>
      <w:r w:rsidRPr="004508C3">
        <w:t>Готовиться к зачёту</w:t>
      </w:r>
      <w:r>
        <w:t xml:space="preserve"> или экзамену</w:t>
      </w:r>
      <w:r w:rsidRPr="004508C3">
        <w:t xml:space="preserve"> нужно заранее и в несколько этапов. Для этого: </w:t>
      </w:r>
    </w:p>
    <w:p w:rsidR="00AA4447" w:rsidRPr="004508C3" w:rsidRDefault="00AA4447" w:rsidP="000953B0">
      <w:pPr>
        <w:pStyle w:val="msonormalbullet2gifbullet1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>
        <w:t>Нужно просматрива</w:t>
      </w:r>
      <w:r w:rsidRPr="004508C3">
        <w:t>т</w:t>
      </w:r>
      <w:r>
        <w:t>ь</w:t>
      </w:r>
      <w:r w:rsidRPr="004508C3">
        <w:t xml:space="preserve"> конспекты лекций сразу после занятий. Это поможет разобраться с непонятными моментами лекции и возникшими вопросами, пока еще ле</w:t>
      </w:r>
      <w:r w:rsidRPr="004508C3">
        <w:t>к</w:t>
      </w:r>
      <w:r w:rsidRPr="004508C3">
        <w:t xml:space="preserve">ция свежа в памяти. </w:t>
      </w:r>
    </w:p>
    <w:p w:rsidR="00AA4447" w:rsidRPr="004508C3" w:rsidRDefault="00AA4447" w:rsidP="000953B0">
      <w:pPr>
        <w:pStyle w:val="msonormalbullet2gifbullet2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>Бегло просматриват</w:t>
      </w:r>
      <w:r>
        <w:t>ь</w:t>
      </w:r>
      <w:r w:rsidRPr="004508C3">
        <w:t xml:space="preserve"> конспекты до начала следующего занятия. Это позв</w:t>
      </w:r>
      <w:r w:rsidRPr="004508C3">
        <w:t>о</w:t>
      </w:r>
      <w:r w:rsidRPr="004508C3">
        <w:t xml:space="preserve">лит «освежить» предыдущую лекцию и подготовиться к восприятию нового материала. </w:t>
      </w:r>
    </w:p>
    <w:p w:rsidR="00AA4447" w:rsidRPr="004508C3" w:rsidRDefault="00AA4447" w:rsidP="000953B0">
      <w:pPr>
        <w:pStyle w:val="msonormalbullet2gifbullet3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 w:rsidRPr="004508C3">
        <w:t xml:space="preserve">Каждую неделю отводите время для повторения пройденного материала. </w:t>
      </w:r>
    </w:p>
    <w:p w:rsidR="00AA4447" w:rsidRPr="004508C3" w:rsidRDefault="00AA4447" w:rsidP="000953B0">
      <w:pPr>
        <w:ind w:firstLine="709"/>
      </w:pPr>
      <w:r w:rsidRPr="004508C3">
        <w:t xml:space="preserve">Непосредственно при подготовке: </w:t>
      </w:r>
    </w:p>
    <w:p w:rsidR="00AA4447" w:rsidRPr="004508C3" w:rsidRDefault="00AA4447" w:rsidP="000953B0">
      <w:pPr>
        <w:pStyle w:val="msonormalbullet2gifbullet2gifbullet3gif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</w:pPr>
      <w:r>
        <w:t>Разделить</w:t>
      </w:r>
      <w:r w:rsidRPr="004508C3">
        <w:t xml:space="preserve"> вопросы для зачёта</w:t>
      </w:r>
      <w:r>
        <w:t xml:space="preserve"> (экзамена)</w:t>
      </w:r>
      <w:r w:rsidRPr="004508C3">
        <w:t xml:space="preserve"> на знакомые (по лекционному ку</w:t>
      </w:r>
      <w:r w:rsidRPr="004508C3">
        <w:t>р</w:t>
      </w:r>
      <w:r w:rsidRPr="004508C3">
        <w:t>су, семинарам, конспектированию), которые потребуют лишь повторения и новые, кот</w:t>
      </w:r>
      <w:r w:rsidRPr="004508C3">
        <w:t>о</w:t>
      </w:r>
      <w:r w:rsidRPr="004508C3">
        <w:t>рые придется осваивать самостоятельно. Нач</w:t>
      </w:r>
      <w:r>
        <w:t xml:space="preserve">инать нужно со знакомого материала, а затем изучить менее известное, </w:t>
      </w:r>
      <w:r w:rsidRPr="004508C3">
        <w:t>воспользовавши</w:t>
      </w:r>
      <w:r>
        <w:t>сь рекомендованной литературой.</w:t>
      </w:r>
    </w:p>
    <w:p w:rsidR="00AA4447" w:rsidRPr="00C17915" w:rsidRDefault="00AA4447" w:rsidP="003C5993">
      <w:pPr>
        <w:rPr>
          <w:rStyle w:val="FontStyle15"/>
          <w:b w:val="0"/>
          <w:i/>
          <w:color w:val="C00000"/>
          <w:sz w:val="24"/>
          <w:szCs w:val="18"/>
        </w:rPr>
      </w:pPr>
    </w:p>
    <w:p w:rsidR="00AA4447" w:rsidRPr="00C17915" w:rsidRDefault="00AA4447" w:rsidP="003C5993">
      <w:pPr>
        <w:pStyle w:val="Style10"/>
        <w:widowControl/>
        <w:rPr>
          <w:rStyle w:val="FontStyle15"/>
          <w:b w:val="0"/>
          <w:bCs/>
          <w:i/>
          <w:color w:val="C00000"/>
          <w:sz w:val="24"/>
        </w:rPr>
      </w:pPr>
    </w:p>
    <w:p w:rsidR="00AA4447" w:rsidRDefault="00AA4447" w:rsidP="003C5993">
      <w:pPr>
        <w:pStyle w:val="Style10"/>
        <w:widowControl/>
        <w:rPr>
          <w:rStyle w:val="FontStyle15"/>
          <w:b w:val="0"/>
          <w:bCs/>
          <w:i/>
          <w:color w:val="C00000"/>
          <w:sz w:val="24"/>
        </w:rPr>
        <w:sectPr w:rsidR="00AA444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A4447" w:rsidRDefault="00AA4447" w:rsidP="000953B0">
      <w:pPr>
        <w:pStyle w:val="Style10"/>
        <w:widowControl/>
        <w:jc w:val="right"/>
        <w:rPr>
          <w:rStyle w:val="FontStyle15"/>
          <w:b w:val="0"/>
          <w:bCs/>
          <w:iCs/>
          <w:sz w:val="24"/>
        </w:rPr>
      </w:pPr>
      <w:r w:rsidRPr="000953B0">
        <w:rPr>
          <w:rStyle w:val="FontStyle15"/>
          <w:b w:val="0"/>
          <w:bCs/>
          <w:iCs/>
          <w:sz w:val="24"/>
        </w:rPr>
        <w:t>Приложение 2</w:t>
      </w:r>
    </w:p>
    <w:p w:rsidR="00AA4447" w:rsidRDefault="00AA4447" w:rsidP="000953B0">
      <w:pPr>
        <w:jc w:val="center"/>
        <w:rPr>
          <w:b/>
        </w:rPr>
      </w:pPr>
      <w:r w:rsidRPr="00E04EBC">
        <w:rPr>
          <w:b/>
        </w:rPr>
        <w:t xml:space="preserve">План – конспект </w:t>
      </w:r>
      <w:r>
        <w:rPr>
          <w:b/>
        </w:rPr>
        <w:t xml:space="preserve">физкультурного занятия </w:t>
      </w:r>
      <w:r w:rsidRPr="00E04EBC">
        <w:rPr>
          <w:b/>
        </w:rPr>
        <w:t xml:space="preserve"> для детей младшей группы </w:t>
      </w:r>
    </w:p>
    <w:p w:rsidR="00AA4447" w:rsidRPr="005F28C7" w:rsidRDefault="00AA4447" w:rsidP="000953B0">
      <w:pPr>
        <w:rPr>
          <w:sz w:val="20"/>
          <w:szCs w:val="20"/>
        </w:rPr>
      </w:pPr>
      <w:r w:rsidRPr="005F28C7">
        <w:rPr>
          <w:sz w:val="20"/>
          <w:szCs w:val="20"/>
        </w:rPr>
        <w:t>Дата проведения:</w:t>
      </w:r>
    </w:p>
    <w:p w:rsidR="00AA4447" w:rsidRPr="005F28C7" w:rsidRDefault="00AA4447" w:rsidP="000953B0">
      <w:pPr>
        <w:rPr>
          <w:sz w:val="20"/>
          <w:szCs w:val="20"/>
        </w:rPr>
      </w:pPr>
      <w:r w:rsidRPr="005F28C7">
        <w:rPr>
          <w:sz w:val="20"/>
          <w:szCs w:val="20"/>
        </w:rPr>
        <w:t>Время проведения:</w:t>
      </w:r>
      <w:r w:rsidRPr="005F28C7">
        <w:rPr>
          <w:sz w:val="20"/>
          <w:szCs w:val="20"/>
        </w:rPr>
        <w:tab/>
      </w:r>
    </w:p>
    <w:p w:rsidR="00AA4447" w:rsidRPr="005F28C7" w:rsidRDefault="00AA4447" w:rsidP="000953B0">
      <w:pPr>
        <w:rPr>
          <w:sz w:val="20"/>
          <w:szCs w:val="20"/>
        </w:rPr>
      </w:pPr>
      <w:r w:rsidRPr="005F28C7">
        <w:rPr>
          <w:sz w:val="20"/>
          <w:szCs w:val="20"/>
        </w:rPr>
        <w:t>Место проведения:</w:t>
      </w:r>
      <w:r w:rsidRPr="005F28C7">
        <w:rPr>
          <w:sz w:val="20"/>
          <w:szCs w:val="20"/>
        </w:rPr>
        <w:tab/>
      </w:r>
    </w:p>
    <w:p w:rsidR="00AA4447" w:rsidRPr="005F28C7" w:rsidRDefault="00AA4447" w:rsidP="000953B0">
      <w:pPr>
        <w:rPr>
          <w:sz w:val="20"/>
          <w:szCs w:val="20"/>
        </w:rPr>
      </w:pPr>
      <w:r w:rsidRPr="005F28C7">
        <w:rPr>
          <w:sz w:val="20"/>
          <w:szCs w:val="20"/>
        </w:rPr>
        <w:t>Инвентарь: Игрушка медведя, обруч – 1 шт.</w:t>
      </w:r>
    </w:p>
    <w:p w:rsidR="00AA4447" w:rsidRPr="005F28C7" w:rsidRDefault="00AA4447" w:rsidP="000953B0">
      <w:pPr>
        <w:rPr>
          <w:sz w:val="20"/>
          <w:szCs w:val="20"/>
        </w:rPr>
      </w:pPr>
      <w:r w:rsidRPr="005F28C7">
        <w:rPr>
          <w:sz w:val="20"/>
          <w:szCs w:val="20"/>
        </w:rPr>
        <w:t>Количество детей:</w:t>
      </w:r>
      <w:r w:rsidRPr="005F28C7">
        <w:rPr>
          <w:sz w:val="20"/>
          <w:szCs w:val="20"/>
        </w:rPr>
        <w:tab/>
      </w:r>
    </w:p>
    <w:p w:rsidR="00AA4447" w:rsidRPr="005F28C7" w:rsidRDefault="00AA4447" w:rsidP="000953B0">
      <w:pPr>
        <w:rPr>
          <w:sz w:val="20"/>
          <w:szCs w:val="20"/>
        </w:rPr>
      </w:pPr>
      <w:r w:rsidRPr="005F28C7">
        <w:rPr>
          <w:sz w:val="20"/>
          <w:szCs w:val="20"/>
        </w:rPr>
        <w:t xml:space="preserve">Задачи: </w:t>
      </w:r>
      <w:r w:rsidRPr="005F28C7">
        <w:rPr>
          <w:sz w:val="20"/>
          <w:szCs w:val="20"/>
        </w:rPr>
        <w:tab/>
        <w:t>1. Разучить технику ходьбы в колонне по одному, по прямой, по прямой с поворотом.</w:t>
      </w:r>
    </w:p>
    <w:p w:rsidR="00AA4447" w:rsidRDefault="00AA4447" w:rsidP="000953B0">
      <w:pPr>
        <w:ind w:left="708" w:firstLine="708"/>
        <w:rPr>
          <w:sz w:val="20"/>
          <w:szCs w:val="20"/>
        </w:rPr>
      </w:pPr>
      <w:r w:rsidRPr="005F28C7">
        <w:rPr>
          <w:sz w:val="20"/>
          <w:szCs w:val="20"/>
        </w:rPr>
        <w:t>2. Закрепить технику бега врассыпную</w:t>
      </w:r>
      <w:r>
        <w:rPr>
          <w:sz w:val="20"/>
          <w:szCs w:val="20"/>
        </w:rPr>
        <w:t>.</w:t>
      </w:r>
    </w:p>
    <w:p w:rsidR="00AA4447" w:rsidRDefault="00AA4447" w:rsidP="000953B0">
      <w:pPr>
        <w:ind w:left="708" w:firstLine="708"/>
        <w:rPr>
          <w:sz w:val="20"/>
          <w:szCs w:val="20"/>
        </w:rPr>
      </w:pPr>
      <w:r>
        <w:rPr>
          <w:sz w:val="20"/>
          <w:szCs w:val="20"/>
        </w:rPr>
        <w:t>3. Развивать ловкость</w:t>
      </w:r>
    </w:p>
    <w:p w:rsidR="00AA4447" w:rsidRDefault="00AA4447" w:rsidP="000953B0">
      <w:pPr>
        <w:ind w:left="708" w:firstLine="708"/>
        <w:rPr>
          <w:sz w:val="20"/>
          <w:szCs w:val="20"/>
        </w:rPr>
      </w:pPr>
    </w:p>
    <w:p w:rsidR="00AA4447" w:rsidRDefault="00AA4447" w:rsidP="000953B0">
      <w:pPr>
        <w:ind w:left="708" w:firstLine="708"/>
      </w:pPr>
      <w:r>
        <w:rPr>
          <w:sz w:val="20"/>
          <w:szCs w:val="20"/>
        </w:rPr>
        <w:t>4.Воспитывать внимание</w:t>
      </w:r>
    </w:p>
    <w:p w:rsidR="00AA4447" w:rsidRDefault="00AA4447" w:rsidP="000953B0">
      <w:r>
        <w:tab/>
      </w:r>
      <w:r>
        <w:pict>
          <v:shape id="_x0000_i1068" type="#_x0000_t75" style="width:481.5pt;height:508.5pt">
            <v:imagedata r:id="rId91" o:title=""/>
          </v:shape>
        </w:pict>
      </w:r>
    </w:p>
    <w:p w:rsidR="00AA4447" w:rsidRDefault="00AA4447" w:rsidP="000953B0"/>
    <w:p w:rsidR="00AA4447" w:rsidRDefault="00AA4447" w:rsidP="000953B0"/>
    <w:p w:rsidR="00AA4447" w:rsidRDefault="00AA4447" w:rsidP="000953B0">
      <w:pPr>
        <w:jc w:val="center"/>
        <w:rPr>
          <w:b/>
        </w:rPr>
      </w:pPr>
    </w:p>
    <w:p w:rsidR="00AA4447" w:rsidRDefault="00AA4447" w:rsidP="000953B0">
      <w:pPr>
        <w:jc w:val="center"/>
        <w:rPr>
          <w:b/>
        </w:rPr>
        <w:sectPr w:rsidR="00AA4447" w:rsidSect="000953B0">
          <w:pgSz w:w="11907" w:h="16840" w:code="9"/>
          <w:pgMar w:top="851" w:right="851" w:bottom="953" w:left="851" w:header="709" w:footer="709" w:gutter="0"/>
          <w:cols w:space="708"/>
          <w:titlePg/>
          <w:docGrid w:linePitch="360"/>
        </w:sectPr>
      </w:pPr>
    </w:p>
    <w:p w:rsidR="00AA4447" w:rsidRDefault="00AA4447" w:rsidP="000953B0">
      <w:pPr>
        <w:jc w:val="center"/>
        <w:rPr>
          <w:b/>
        </w:rPr>
      </w:pPr>
    </w:p>
    <w:p w:rsidR="00AA4447" w:rsidRDefault="00AA4447" w:rsidP="000953B0">
      <w:pPr>
        <w:jc w:val="center"/>
        <w:rPr>
          <w:b/>
        </w:rPr>
      </w:pPr>
    </w:p>
    <w:p w:rsidR="00AA4447" w:rsidRDefault="00AA4447" w:rsidP="000953B0">
      <w:pPr>
        <w:jc w:val="center"/>
        <w:rPr>
          <w:b/>
        </w:rPr>
      </w:pPr>
      <w:r w:rsidRPr="00E04EBC">
        <w:rPr>
          <w:b/>
        </w:rPr>
        <w:t xml:space="preserve">План – конспект </w:t>
      </w:r>
      <w:r>
        <w:rPr>
          <w:b/>
        </w:rPr>
        <w:t xml:space="preserve">физкультурного занятия </w:t>
      </w:r>
      <w:r w:rsidRPr="00E04EBC">
        <w:rPr>
          <w:b/>
        </w:rPr>
        <w:t xml:space="preserve"> для детей </w:t>
      </w:r>
      <w:r>
        <w:rPr>
          <w:b/>
        </w:rPr>
        <w:t>средней</w:t>
      </w:r>
      <w:r w:rsidRPr="00E04EBC">
        <w:rPr>
          <w:b/>
        </w:rPr>
        <w:t xml:space="preserve"> группы </w:t>
      </w:r>
    </w:p>
    <w:p w:rsidR="00AA4447" w:rsidRPr="00D45457" w:rsidRDefault="00AA4447" w:rsidP="000953B0">
      <w:pPr>
        <w:rPr>
          <w:sz w:val="28"/>
          <w:szCs w:val="28"/>
        </w:rPr>
      </w:pPr>
      <w:r w:rsidRPr="00D45457">
        <w:rPr>
          <w:sz w:val="28"/>
          <w:szCs w:val="28"/>
        </w:rPr>
        <w:t>Дата проведения:</w:t>
      </w:r>
    </w:p>
    <w:p w:rsidR="00AA4447" w:rsidRPr="00D45457" w:rsidRDefault="00AA4447" w:rsidP="000953B0">
      <w:r w:rsidRPr="00D45457">
        <w:t>Время проведения:</w:t>
      </w:r>
      <w:r w:rsidRPr="00D45457">
        <w:tab/>
      </w:r>
    </w:p>
    <w:p w:rsidR="00AA4447" w:rsidRPr="00D45457" w:rsidRDefault="00AA4447" w:rsidP="000953B0">
      <w:r w:rsidRPr="00D45457">
        <w:t>Место проведения:</w:t>
      </w:r>
      <w:r w:rsidRPr="00D45457">
        <w:tab/>
      </w:r>
    </w:p>
    <w:p w:rsidR="00AA4447" w:rsidRPr="00D45457" w:rsidRDefault="00AA4447" w:rsidP="000953B0">
      <w:r>
        <w:t xml:space="preserve">Инвентарь: </w:t>
      </w:r>
      <w:r w:rsidRPr="003E2F1E">
        <w:rPr>
          <w:bCs/>
          <w:sz w:val="20"/>
          <w:szCs w:val="20"/>
        </w:rPr>
        <w:t>Лестницы-2шт,</w:t>
      </w:r>
      <w:r>
        <w:rPr>
          <w:bCs/>
          <w:sz w:val="20"/>
          <w:szCs w:val="20"/>
        </w:rPr>
        <w:t xml:space="preserve"> гимнастические </w:t>
      </w:r>
      <w:r w:rsidRPr="003E2F1E">
        <w:rPr>
          <w:bCs/>
          <w:sz w:val="20"/>
          <w:szCs w:val="20"/>
        </w:rPr>
        <w:t>скамейки-2шт.,ленты по кол-ву детей</w:t>
      </w:r>
    </w:p>
    <w:p w:rsidR="00AA4447" w:rsidRDefault="00AA4447" w:rsidP="000953B0">
      <w:r w:rsidRPr="00D45457">
        <w:t>Количество детей:</w:t>
      </w:r>
      <w:r w:rsidRPr="00D45457">
        <w:tab/>
      </w:r>
    </w:p>
    <w:p w:rsidR="00AA4447" w:rsidRPr="003E2F1E" w:rsidRDefault="00AA4447" w:rsidP="000953B0">
      <w:pPr>
        <w:rPr>
          <w:bCs/>
          <w:sz w:val="20"/>
          <w:szCs w:val="20"/>
        </w:rPr>
      </w:pPr>
      <w:r w:rsidRPr="00D45457">
        <w:t xml:space="preserve">Задачи: </w:t>
      </w:r>
      <w:r>
        <w:tab/>
      </w:r>
      <w:r w:rsidRPr="003E2F1E">
        <w:rPr>
          <w:bCs/>
          <w:sz w:val="20"/>
          <w:szCs w:val="20"/>
        </w:rPr>
        <w:t>1.Совершенствовать технику сохранения равновесия</w:t>
      </w:r>
      <w:r>
        <w:rPr>
          <w:bCs/>
          <w:sz w:val="20"/>
          <w:szCs w:val="20"/>
        </w:rPr>
        <w:t>,</w:t>
      </w:r>
      <w:r w:rsidRPr="003E2F1E">
        <w:rPr>
          <w:bCs/>
          <w:sz w:val="20"/>
          <w:szCs w:val="20"/>
        </w:rPr>
        <w:t xml:space="preserve"> стоя на одной ноге, на носках руки вверх; п</w:t>
      </w:r>
      <w:r w:rsidRPr="003E2F1E">
        <w:rPr>
          <w:bCs/>
          <w:sz w:val="20"/>
          <w:szCs w:val="20"/>
        </w:rPr>
        <w:t>е</w:t>
      </w:r>
      <w:r w:rsidRPr="003E2F1E">
        <w:rPr>
          <w:bCs/>
          <w:sz w:val="20"/>
          <w:szCs w:val="20"/>
        </w:rPr>
        <w:t xml:space="preserve">решагивания через рейки лестницы </w:t>
      </w:r>
      <w:r w:rsidRPr="003E2F1E">
        <w:rPr>
          <w:bCs/>
          <w:sz w:val="20"/>
          <w:szCs w:val="20"/>
          <w:lang w:val="en-US"/>
        </w:rPr>
        <w:t>h</w:t>
      </w:r>
      <w:r w:rsidRPr="003E2F1E">
        <w:rPr>
          <w:bCs/>
          <w:sz w:val="20"/>
          <w:szCs w:val="20"/>
        </w:rPr>
        <w:t>-20-25см.</w:t>
      </w:r>
    </w:p>
    <w:p w:rsidR="00AA4447" w:rsidRDefault="00AA4447" w:rsidP="000953B0">
      <w:pPr>
        <w:rPr>
          <w:bCs/>
          <w:sz w:val="20"/>
          <w:szCs w:val="20"/>
        </w:rPr>
      </w:pPr>
      <w:r w:rsidRPr="003E2F1E">
        <w:rPr>
          <w:bCs/>
          <w:sz w:val="20"/>
          <w:szCs w:val="20"/>
        </w:rPr>
        <w:t xml:space="preserve"> 2.Совершенствовать технику ходьбы по гимнастической ска</w:t>
      </w:r>
      <w:r>
        <w:rPr>
          <w:bCs/>
          <w:sz w:val="20"/>
          <w:szCs w:val="20"/>
        </w:rPr>
        <w:t xml:space="preserve">мейке </w:t>
      </w:r>
      <w:r w:rsidRPr="003E2F1E">
        <w:rPr>
          <w:bCs/>
          <w:sz w:val="20"/>
          <w:szCs w:val="20"/>
        </w:rPr>
        <w:t>с поворотом  вокруг себя на середине; по</w:t>
      </w:r>
      <w:r w:rsidRPr="003E2F1E">
        <w:rPr>
          <w:bCs/>
          <w:sz w:val="20"/>
          <w:szCs w:val="20"/>
        </w:rPr>
        <w:t>л</w:t>
      </w:r>
      <w:r w:rsidRPr="003E2F1E">
        <w:rPr>
          <w:bCs/>
          <w:sz w:val="20"/>
          <w:szCs w:val="20"/>
        </w:rPr>
        <w:t>зания по гимнастической скамейке на животе, подтягиваясь руками.</w:t>
      </w:r>
    </w:p>
    <w:p w:rsidR="00AA4447" w:rsidRPr="003E2F1E" w:rsidRDefault="00AA4447" w:rsidP="000953B0">
      <w:pPr>
        <w:rPr>
          <w:bCs/>
          <w:sz w:val="20"/>
          <w:szCs w:val="20"/>
        </w:rPr>
      </w:pPr>
      <w:r w:rsidRPr="003E2F1E">
        <w:rPr>
          <w:bCs/>
          <w:sz w:val="20"/>
          <w:szCs w:val="20"/>
        </w:rPr>
        <w:t>3.Развивать ловкость</w:t>
      </w:r>
    </w:p>
    <w:p w:rsidR="00AA4447" w:rsidRDefault="00AA4447" w:rsidP="000953B0">
      <w:pPr>
        <w:rPr>
          <w:bCs/>
          <w:sz w:val="20"/>
          <w:szCs w:val="20"/>
        </w:rPr>
      </w:pPr>
      <w:r w:rsidRPr="003E2F1E">
        <w:rPr>
          <w:bCs/>
          <w:sz w:val="20"/>
          <w:szCs w:val="20"/>
        </w:rPr>
        <w:t>4.Воспитывать организованность</w:t>
      </w:r>
    </w:p>
    <w:p w:rsidR="00AA4447" w:rsidRDefault="00AA4447" w:rsidP="000953B0">
      <w:pPr>
        <w:rPr>
          <w:bCs/>
          <w:sz w:val="20"/>
          <w:szCs w:val="20"/>
        </w:rPr>
      </w:pPr>
    </w:p>
    <w:p w:rsidR="00AA4447" w:rsidRDefault="00AA4447" w:rsidP="000953B0">
      <w:pPr>
        <w:ind w:firstLine="0"/>
        <w:rPr>
          <w:bCs/>
          <w:sz w:val="20"/>
          <w:szCs w:val="20"/>
        </w:rPr>
      </w:pPr>
      <w:r w:rsidRPr="00A870A4">
        <w:rPr>
          <w:bCs/>
          <w:sz w:val="20"/>
          <w:szCs w:val="20"/>
        </w:rPr>
        <w:pict>
          <v:shape id="_x0000_i1069" type="#_x0000_t75" style="width:486pt;height:544.5pt">
            <v:imagedata r:id="rId92" o:title=""/>
          </v:shape>
        </w:pict>
      </w:r>
    </w:p>
    <w:p w:rsidR="00AA4447" w:rsidRDefault="00AA4447" w:rsidP="000953B0">
      <w:pPr>
        <w:rPr>
          <w:bCs/>
          <w:sz w:val="20"/>
          <w:szCs w:val="20"/>
        </w:rPr>
      </w:pPr>
    </w:p>
    <w:p w:rsidR="00AA4447" w:rsidRDefault="00AA4447" w:rsidP="000953B0">
      <w:pPr>
        <w:jc w:val="center"/>
        <w:rPr>
          <w:b/>
        </w:rPr>
      </w:pPr>
      <w:r w:rsidRPr="00E04EBC">
        <w:rPr>
          <w:b/>
        </w:rPr>
        <w:t xml:space="preserve">План – конспект </w:t>
      </w:r>
      <w:r>
        <w:rPr>
          <w:b/>
        </w:rPr>
        <w:t xml:space="preserve">физкультурного занятия </w:t>
      </w:r>
      <w:r w:rsidRPr="00E04EBC">
        <w:rPr>
          <w:b/>
        </w:rPr>
        <w:t xml:space="preserve"> для детей </w:t>
      </w:r>
      <w:r>
        <w:rPr>
          <w:b/>
        </w:rPr>
        <w:t>старшей</w:t>
      </w:r>
      <w:r w:rsidRPr="00E04EBC">
        <w:rPr>
          <w:b/>
        </w:rPr>
        <w:t xml:space="preserve"> группы </w:t>
      </w:r>
    </w:p>
    <w:p w:rsidR="00AA4447" w:rsidRPr="00D45457" w:rsidRDefault="00AA4447" w:rsidP="000953B0">
      <w:pPr>
        <w:rPr>
          <w:sz w:val="28"/>
          <w:szCs w:val="28"/>
        </w:rPr>
      </w:pPr>
      <w:r w:rsidRPr="00D45457">
        <w:rPr>
          <w:sz w:val="28"/>
          <w:szCs w:val="28"/>
        </w:rPr>
        <w:t>Дата проведения:</w:t>
      </w:r>
    </w:p>
    <w:p w:rsidR="00AA4447" w:rsidRPr="00D45457" w:rsidRDefault="00AA4447" w:rsidP="000953B0">
      <w:r w:rsidRPr="00D45457">
        <w:t>Время проведения:</w:t>
      </w:r>
      <w:r w:rsidRPr="00D45457">
        <w:tab/>
      </w:r>
    </w:p>
    <w:p w:rsidR="00AA4447" w:rsidRPr="00D45457" w:rsidRDefault="00AA4447" w:rsidP="000953B0">
      <w:r w:rsidRPr="00D45457">
        <w:t>Место проведения:</w:t>
      </w:r>
      <w:r w:rsidRPr="00D45457">
        <w:tab/>
      </w:r>
    </w:p>
    <w:p w:rsidR="00AA4447" w:rsidRPr="00D45457" w:rsidRDefault="00AA4447" w:rsidP="000953B0">
      <w:r>
        <w:t xml:space="preserve">Инвентарь: </w:t>
      </w:r>
      <w:r w:rsidRPr="00E61524">
        <w:rPr>
          <w:sz w:val="20"/>
          <w:szCs w:val="20"/>
        </w:rPr>
        <w:t>Стойки для прыжков, скакалка с грузами на концах, гимнаст.мат – 2 шт., мешочки с песком – по кол-ву детей, мишени – 3 шт.</w:t>
      </w:r>
    </w:p>
    <w:p w:rsidR="00AA4447" w:rsidRDefault="00AA4447" w:rsidP="000953B0">
      <w:r w:rsidRPr="00D45457">
        <w:t>Количество детей:</w:t>
      </w:r>
      <w:r w:rsidRPr="00D45457">
        <w:tab/>
      </w:r>
    </w:p>
    <w:p w:rsidR="00AA4447" w:rsidRPr="00E61524" w:rsidRDefault="00AA4447" w:rsidP="000953B0">
      <w:pPr>
        <w:rPr>
          <w:sz w:val="20"/>
          <w:szCs w:val="20"/>
        </w:rPr>
      </w:pPr>
      <w:r w:rsidRPr="00D45457">
        <w:t xml:space="preserve">Задачи: </w:t>
      </w:r>
      <w:r>
        <w:tab/>
      </w:r>
      <w:r w:rsidRPr="00E61524">
        <w:rPr>
          <w:bCs/>
          <w:sz w:val="18"/>
          <w:szCs w:val="18"/>
        </w:rPr>
        <w:t xml:space="preserve">1. Закрепить </w:t>
      </w:r>
      <w:r w:rsidRPr="00E61524">
        <w:rPr>
          <w:sz w:val="20"/>
          <w:szCs w:val="20"/>
        </w:rPr>
        <w:t>технику прыжка  в высоту с прямого разбега.</w:t>
      </w:r>
    </w:p>
    <w:p w:rsidR="00AA4447" w:rsidRPr="00E61524" w:rsidRDefault="00AA4447" w:rsidP="000953B0">
      <w:pPr>
        <w:rPr>
          <w:sz w:val="20"/>
          <w:szCs w:val="20"/>
        </w:rPr>
      </w:pPr>
      <w:r w:rsidRPr="00E61524">
        <w:rPr>
          <w:sz w:val="20"/>
          <w:szCs w:val="20"/>
        </w:rPr>
        <w:t>2. Закрепить  технику метания в вертикальную цель (центр 2 м. от пола) правой, левой  рукой.</w:t>
      </w:r>
    </w:p>
    <w:p w:rsidR="00AA4447" w:rsidRPr="00E61524" w:rsidRDefault="00AA4447" w:rsidP="000953B0">
      <w:pPr>
        <w:rPr>
          <w:bCs/>
          <w:sz w:val="18"/>
          <w:szCs w:val="18"/>
        </w:rPr>
      </w:pPr>
      <w:r w:rsidRPr="00E61524">
        <w:rPr>
          <w:bCs/>
          <w:sz w:val="18"/>
          <w:szCs w:val="18"/>
        </w:rPr>
        <w:t>3. Совершенствовать технику бега на скорость.</w:t>
      </w:r>
    </w:p>
    <w:p w:rsidR="00AA4447" w:rsidRPr="003E2F1E" w:rsidRDefault="00AA4447" w:rsidP="000953B0">
      <w:pPr>
        <w:rPr>
          <w:bCs/>
          <w:sz w:val="20"/>
          <w:szCs w:val="20"/>
        </w:rPr>
      </w:pPr>
      <w:r w:rsidRPr="00E61524">
        <w:rPr>
          <w:bCs/>
          <w:sz w:val="18"/>
          <w:szCs w:val="18"/>
        </w:rPr>
        <w:t>4. Развивать силу, быстроту.</w:t>
      </w:r>
    </w:p>
    <w:p w:rsidR="00AA4447" w:rsidRDefault="00AA4447" w:rsidP="000953B0">
      <w:pPr>
        <w:ind w:firstLine="0"/>
      </w:pPr>
      <w:r w:rsidRPr="00A870A4">
        <w:rPr>
          <w:bCs/>
          <w:sz w:val="20"/>
          <w:szCs w:val="20"/>
        </w:rPr>
        <w:pict>
          <v:shape id="_x0000_i1070" type="#_x0000_t75" style="width:408pt;height:471pt">
            <v:imagedata r:id="rId93" o:title=""/>
          </v:shape>
        </w:pict>
      </w:r>
      <w:r w:rsidRPr="00A870A4">
        <w:rPr>
          <w:bCs/>
          <w:sz w:val="20"/>
          <w:szCs w:val="20"/>
        </w:rPr>
        <w:pict>
          <v:shape id="_x0000_i1071" type="#_x0000_t75" style="width:408pt;height:66pt">
            <v:imagedata r:id="rId94" o:title=""/>
          </v:shape>
        </w:pict>
      </w:r>
    </w:p>
    <w:p w:rsidR="00AA4447" w:rsidRDefault="00AA4447" w:rsidP="000953B0">
      <w:pPr>
        <w:pStyle w:val="Style10"/>
        <w:widowControl/>
        <w:jc w:val="right"/>
        <w:rPr>
          <w:rStyle w:val="FontStyle15"/>
          <w:b w:val="0"/>
          <w:bCs/>
          <w:iCs/>
          <w:sz w:val="24"/>
        </w:rPr>
      </w:pPr>
    </w:p>
    <w:p w:rsidR="00AA4447" w:rsidRDefault="00AA4447" w:rsidP="000953B0">
      <w:pPr>
        <w:pStyle w:val="Style10"/>
        <w:widowControl/>
        <w:jc w:val="right"/>
        <w:rPr>
          <w:rStyle w:val="FontStyle15"/>
          <w:b w:val="0"/>
          <w:bCs/>
          <w:iCs/>
          <w:sz w:val="24"/>
        </w:rPr>
      </w:pPr>
    </w:p>
    <w:p w:rsidR="00AA4447" w:rsidRDefault="00AA4447" w:rsidP="000953B0">
      <w:pPr>
        <w:pStyle w:val="Style10"/>
        <w:widowControl/>
        <w:jc w:val="right"/>
        <w:rPr>
          <w:rStyle w:val="FontStyle15"/>
          <w:b w:val="0"/>
          <w:bCs/>
          <w:iCs/>
          <w:sz w:val="24"/>
        </w:rPr>
        <w:sectPr w:rsidR="00AA4447" w:rsidSect="000953B0">
          <w:pgSz w:w="11907" w:h="16840" w:code="9"/>
          <w:pgMar w:top="851" w:right="851" w:bottom="953" w:left="851" w:header="709" w:footer="709" w:gutter="0"/>
          <w:cols w:space="708"/>
          <w:titlePg/>
          <w:docGrid w:linePitch="360"/>
        </w:sectPr>
      </w:pPr>
    </w:p>
    <w:p w:rsidR="00AA4447" w:rsidRDefault="00AA4447" w:rsidP="000953B0">
      <w:pPr>
        <w:pStyle w:val="Style10"/>
        <w:widowControl/>
        <w:jc w:val="right"/>
        <w:rPr>
          <w:rStyle w:val="FontStyle15"/>
          <w:b w:val="0"/>
          <w:bCs/>
          <w:iCs/>
          <w:sz w:val="24"/>
        </w:rPr>
      </w:pPr>
    </w:p>
    <w:p w:rsidR="00AA4447" w:rsidRPr="00EF714E" w:rsidRDefault="00AA4447" w:rsidP="000953B0">
      <w:pPr>
        <w:shd w:val="clear" w:color="auto" w:fill="FFFFFF"/>
        <w:suppressAutoHyphens/>
        <w:ind w:left="180" w:right="-2" w:firstLine="709"/>
        <w:jc w:val="center"/>
        <w:rPr>
          <w:iCs/>
          <w:color w:val="000000"/>
          <w:spacing w:val="-6"/>
          <w:sz w:val="28"/>
          <w:szCs w:val="28"/>
        </w:rPr>
      </w:pPr>
      <w:r>
        <w:rPr>
          <w:iCs/>
          <w:color w:val="000000"/>
          <w:spacing w:val="-6"/>
          <w:sz w:val="28"/>
          <w:szCs w:val="28"/>
        </w:rPr>
        <w:t>Пример конспекта утренней гимнастики</w:t>
      </w:r>
    </w:p>
    <w:p w:rsidR="00AA4447" w:rsidRPr="00B6125D" w:rsidRDefault="00AA4447" w:rsidP="000953B0">
      <w:pPr>
        <w:shd w:val="clear" w:color="auto" w:fill="FFFFFF"/>
        <w:suppressAutoHyphens/>
        <w:ind w:right="558" w:firstLine="0"/>
        <w:jc w:val="left"/>
        <w:rPr>
          <w:i/>
          <w:sz w:val="28"/>
          <w:szCs w:val="28"/>
        </w:rPr>
      </w:pPr>
      <w:r w:rsidRPr="00B6125D">
        <w:rPr>
          <w:i/>
          <w:color w:val="000000"/>
          <w:spacing w:val="-6"/>
          <w:sz w:val="28"/>
          <w:szCs w:val="28"/>
        </w:rPr>
        <w:t>Задачи утренней гимнастики:</w:t>
      </w:r>
    </w:p>
    <w:p w:rsidR="00AA4447" w:rsidRPr="002011EE" w:rsidRDefault="00AA4447" w:rsidP="000953B0">
      <w:pPr>
        <w:numPr>
          <w:ilvl w:val="0"/>
          <w:numId w:val="43"/>
        </w:numPr>
        <w:shd w:val="clear" w:color="auto" w:fill="FFFFFF"/>
        <w:suppressAutoHyphens/>
        <w:ind w:left="180" w:right="-2" w:firstLine="0"/>
        <w:rPr>
          <w:color w:val="000000"/>
          <w:sz w:val="28"/>
          <w:szCs w:val="28"/>
        </w:rPr>
      </w:pPr>
      <w:r w:rsidRPr="002011EE">
        <w:rPr>
          <w:color w:val="000000"/>
          <w:spacing w:val="-6"/>
          <w:sz w:val="28"/>
          <w:szCs w:val="28"/>
        </w:rPr>
        <w:t>повысить умственную работоспособность детей;</w:t>
      </w:r>
    </w:p>
    <w:p w:rsidR="00AA4447" w:rsidRPr="002011EE" w:rsidRDefault="00AA4447" w:rsidP="000953B0">
      <w:pPr>
        <w:numPr>
          <w:ilvl w:val="0"/>
          <w:numId w:val="43"/>
        </w:numPr>
        <w:shd w:val="clear" w:color="auto" w:fill="FFFFFF"/>
        <w:suppressAutoHyphens/>
        <w:ind w:left="180" w:right="-2" w:firstLine="0"/>
        <w:rPr>
          <w:color w:val="000000"/>
          <w:sz w:val="28"/>
          <w:szCs w:val="28"/>
        </w:rPr>
      </w:pPr>
      <w:r w:rsidRPr="002011EE">
        <w:rPr>
          <w:color w:val="000000"/>
          <w:spacing w:val="-5"/>
          <w:sz w:val="28"/>
          <w:szCs w:val="28"/>
        </w:rPr>
        <w:t>настроить их на предстоящую двигательную деятельность;</w:t>
      </w:r>
    </w:p>
    <w:p w:rsidR="00AA4447" w:rsidRPr="002011EE" w:rsidRDefault="00AA4447" w:rsidP="000953B0">
      <w:pPr>
        <w:numPr>
          <w:ilvl w:val="0"/>
          <w:numId w:val="43"/>
        </w:numPr>
        <w:shd w:val="clear" w:color="auto" w:fill="FFFFFF"/>
        <w:suppressAutoHyphens/>
        <w:ind w:left="180" w:right="-2" w:firstLine="0"/>
        <w:rPr>
          <w:color w:val="000000"/>
          <w:sz w:val="28"/>
          <w:szCs w:val="28"/>
        </w:rPr>
      </w:pPr>
      <w:r w:rsidRPr="002011EE">
        <w:rPr>
          <w:color w:val="000000"/>
          <w:spacing w:val="-6"/>
          <w:sz w:val="28"/>
          <w:szCs w:val="28"/>
        </w:rPr>
        <w:t>предупредить «негативные сдвиги в организме» связанные с длительным нахождением в неподвижной позе;</w:t>
      </w:r>
    </w:p>
    <w:p w:rsidR="00AA4447" w:rsidRPr="002011EE" w:rsidRDefault="00AA4447" w:rsidP="000953B0">
      <w:pPr>
        <w:numPr>
          <w:ilvl w:val="0"/>
          <w:numId w:val="43"/>
        </w:numPr>
        <w:shd w:val="clear" w:color="auto" w:fill="FFFFFF"/>
        <w:suppressAutoHyphens/>
        <w:ind w:left="180" w:right="-2" w:firstLine="0"/>
        <w:rPr>
          <w:color w:val="000000"/>
          <w:sz w:val="28"/>
          <w:szCs w:val="28"/>
        </w:rPr>
      </w:pPr>
      <w:r w:rsidRPr="002011EE">
        <w:rPr>
          <w:color w:val="000000"/>
          <w:spacing w:val="-7"/>
          <w:sz w:val="28"/>
          <w:szCs w:val="28"/>
        </w:rPr>
        <w:t xml:space="preserve">обеспечить систематическое оздоровительное воздействие и формировать </w:t>
      </w:r>
      <w:r w:rsidRPr="002011EE">
        <w:rPr>
          <w:color w:val="000000"/>
          <w:spacing w:val="-5"/>
          <w:sz w:val="28"/>
          <w:szCs w:val="28"/>
        </w:rPr>
        <w:t>привычку ежедневного выполнения физических упражнений;</w:t>
      </w:r>
    </w:p>
    <w:p w:rsidR="00AA4447" w:rsidRPr="002011EE" w:rsidRDefault="00AA4447" w:rsidP="000953B0">
      <w:pPr>
        <w:numPr>
          <w:ilvl w:val="0"/>
          <w:numId w:val="43"/>
        </w:numPr>
        <w:shd w:val="clear" w:color="auto" w:fill="FFFFFF"/>
        <w:suppressAutoHyphens/>
        <w:ind w:left="180" w:right="-2" w:firstLine="0"/>
        <w:rPr>
          <w:color w:val="000000"/>
          <w:sz w:val="28"/>
          <w:szCs w:val="28"/>
        </w:rPr>
      </w:pPr>
      <w:r w:rsidRPr="002011EE">
        <w:rPr>
          <w:color w:val="000000"/>
          <w:spacing w:val="-7"/>
          <w:sz w:val="28"/>
          <w:szCs w:val="28"/>
        </w:rPr>
        <w:t>сократить период врабатываемости организма детей в предстоящую учеб</w:t>
      </w:r>
      <w:r w:rsidRPr="002011EE">
        <w:rPr>
          <w:color w:val="000000"/>
          <w:spacing w:val="-7"/>
          <w:sz w:val="28"/>
          <w:szCs w:val="28"/>
        </w:rPr>
        <w:softHyphen/>
      </w:r>
      <w:r w:rsidRPr="002011EE">
        <w:rPr>
          <w:color w:val="000000"/>
          <w:spacing w:val="-6"/>
          <w:sz w:val="28"/>
          <w:szCs w:val="28"/>
        </w:rPr>
        <w:t>ную деятельность;</w:t>
      </w:r>
    </w:p>
    <w:p w:rsidR="00AA4447" w:rsidRPr="002011EE" w:rsidRDefault="00AA4447" w:rsidP="000953B0">
      <w:pPr>
        <w:numPr>
          <w:ilvl w:val="0"/>
          <w:numId w:val="43"/>
        </w:numPr>
        <w:shd w:val="clear" w:color="auto" w:fill="FFFFFF"/>
        <w:suppressAutoHyphens/>
        <w:ind w:left="180" w:right="-2" w:firstLine="0"/>
        <w:rPr>
          <w:color w:val="000000"/>
          <w:sz w:val="28"/>
          <w:szCs w:val="28"/>
        </w:rPr>
      </w:pPr>
      <w:r w:rsidRPr="002011EE">
        <w:rPr>
          <w:color w:val="000000"/>
          <w:spacing w:val="-6"/>
          <w:sz w:val="28"/>
          <w:szCs w:val="28"/>
        </w:rPr>
        <w:t xml:space="preserve">оптимизировать функциональное состояние важнейших систем организма и, </w:t>
      </w:r>
      <w:r w:rsidRPr="002011EE">
        <w:rPr>
          <w:color w:val="000000"/>
          <w:spacing w:val="-5"/>
          <w:sz w:val="28"/>
          <w:szCs w:val="28"/>
        </w:rPr>
        <w:t>прежде всего ценность центральной нервной системы.</w:t>
      </w:r>
    </w:p>
    <w:p w:rsidR="00AA4447" w:rsidRPr="002011EE" w:rsidRDefault="00AA4447" w:rsidP="000953B0">
      <w:pPr>
        <w:suppressAutoHyphens/>
        <w:ind w:left="180" w:right="-2" w:firstLine="709"/>
        <w:rPr>
          <w:b/>
          <w:sz w:val="28"/>
          <w:szCs w:val="28"/>
        </w:rPr>
      </w:pPr>
    </w:p>
    <w:p w:rsidR="00AA4447" w:rsidRDefault="00AA4447" w:rsidP="000953B0">
      <w:pPr>
        <w:jc w:val="center"/>
        <w:rPr>
          <w:b/>
        </w:rPr>
      </w:pPr>
      <w:r w:rsidRPr="00E04EBC">
        <w:rPr>
          <w:b/>
        </w:rPr>
        <w:t xml:space="preserve">План – конспект утренней гимнастики для детей младшей группы </w:t>
      </w:r>
    </w:p>
    <w:p w:rsidR="00AA4447" w:rsidRPr="00D45457" w:rsidRDefault="00AA4447" w:rsidP="000953B0">
      <w:pPr>
        <w:jc w:val="center"/>
        <w:rPr>
          <w:i/>
          <w:sz w:val="28"/>
          <w:szCs w:val="28"/>
        </w:rPr>
      </w:pPr>
      <w:r w:rsidRPr="00D45457">
        <w:rPr>
          <w:i/>
          <w:sz w:val="28"/>
          <w:szCs w:val="28"/>
        </w:rPr>
        <w:t>(полоса препятствий)</w:t>
      </w:r>
    </w:p>
    <w:p w:rsidR="00AA4447" w:rsidRPr="00D45457" w:rsidRDefault="00AA4447" w:rsidP="000953B0">
      <w:pPr>
        <w:rPr>
          <w:sz w:val="28"/>
          <w:szCs w:val="28"/>
        </w:rPr>
      </w:pPr>
      <w:r w:rsidRPr="00D45457">
        <w:rPr>
          <w:sz w:val="28"/>
          <w:szCs w:val="28"/>
        </w:rPr>
        <w:t>Дата проведения:</w:t>
      </w:r>
    </w:p>
    <w:p w:rsidR="00AA4447" w:rsidRPr="00D45457" w:rsidRDefault="00AA4447" w:rsidP="000953B0">
      <w:r w:rsidRPr="00D45457">
        <w:t>Время проведения:</w:t>
      </w:r>
      <w:r w:rsidRPr="00D45457">
        <w:tab/>
      </w:r>
    </w:p>
    <w:p w:rsidR="00AA4447" w:rsidRPr="00D45457" w:rsidRDefault="00AA4447" w:rsidP="000953B0">
      <w:r w:rsidRPr="00D45457">
        <w:t>Место проведения:</w:t>
      </w:r>
      <w:r w:rsidRPr="00D45457">
        <w:tab/>
      </w:r>
    </w:p>
    <w:p w:rsidR="00AA4447" w:rsidRPr="00D45457" w:rsidRDefault="00AA4447" w:rsidP="000953B0">
      <w:r>
        <w:t>Инвентарь:</w:t>
      </w:r>
    </w:p>
    <w:p w:rsidR="00AA4447" w:rsidRDefault="00AA4447" w:rsidP="000953B0">
      <w:r w:rsidRPr="00D45457">
        <w:t>Количество детей:</w:t>
      </w:r>
      <w:r w:rsidRPr="00D45457">
        <w:tab/>
      </w:r>
    </w:p>
    <w:p w:rsidR="00AA4447" w:rsidRDefault="00AA4447" w:rsidP="000953B0">
      <w:r w:rsidRPr="00D45457">
        <w:t xml:space="preserve">Задачи: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5"/>
        <w:gridCol w:w="1867"/>
        <w:gridCol w:w="3560"/>
      </w:tblGrid>
      <w:tr w:rsidR="00AA4447" w:rsidRPr="00EF30BF" w:rsidTr="000953B0">
        <w:trPr>
          <w:jc w:val="center"/>
        </w:trPr>
        <w:tc>
          <w:tcPr>
            <w:tcW w:w="4835" w:type="dxa"/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Части, продолжительность,</w:t>
            </w:r>
          </w:p>
          <w:p w:rsidR="00AA4447" w:rsidRPr="00EF30BF" w:rsidRDefault="00AA4447" w:rsidP="000953B0">
            <w:pPr>
              <w:jc w:val="center"/>
            </w:pPr>
            <w:r w:rsidRPr="00EF30BF">
              <w:t>средства</w:t>
            </w:r>
          </w:p>
        </w:tc>
        <w:tc>
          <w:tcPr>
            <w:tcW w:w="1480" w:type="dxa"/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Дозировка</w:t>
            </w:r>
          </w:p>
        </w:tc>
        <w:tc>
          <w:tcPr>
            <w:tcW w:w="3560" w:type="dxa"/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Организационно-методические приёмы воспит</w:t>
            </w:r>
            <w:r w:rsidRPr="00EF30BF">
              <w:t>а</w:t>
            </w:r>
            <w:r w:rsidRPr="00EF30BF">
              <w:t>ния и обучения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rPr>
                <w:b/>
                <w:lang w:val="en-US"/>
              </w:rPr>
              <w:t>I</w:t>
            </w:r>
            <w:r w:rsidRPr="00EF30BF">
              <w:rPr>
                <w:b/>
              </w:rPr>
              <w:t>. Подготовительная часть ≈ 1,5 – 2 мин</w:t>
            </w:r>
            <w:r w:rsidRPr="00EF30BF">
              <w:t>.</w:t>
            </w:r>
          </w:p>
        </w:tc>
        <w:tc>
          <w:tcPr>
            <w:tcW w:w="1480" w:type="dxa"/>
            <w:tcBorders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 Построение, приветствие</w:t>
            </w:r>
            <w:r>
              <w:t>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10 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В правом верхнем углу з</w:t>
            </w:r>
            <w:r w:rsidRPr="00EF30BF">
              <w:t>а</w:t>
            </w:r>
            <w:r w:rsidRPr="00EF30BF">
              <w:t>ла.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Ходьба: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20-25сек.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без задания;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Смотрим вперед.</w:t>
            </w:r>
          </w:p>
          <w:p w:rsidR="00AA4447" w:rsidRPr="00EF30BF" w:rsidRDefault="00AA4447" w:rsidP="000953B0">
            <w:r w:rsidRPr="00EF30BF">
              <w:t>Спина выпрямлена.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на носках, руки на пояс, большой п</w:t>
            </w:r>
            <w:r w:rsidRPr="00EF30BF">
              <w:t>а</w:t>
            </w:r>
            <w:r w:rsidRPr="00EF30BF">
              <w:t>лец назад;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Идём как «мышки».</w:t>
            </w:r>
          </w:p>
          <w:p w:rsidR="00AA4447" w:rsidRPr="00EF30BF" w:rsidRDefault="00AA4447" w:rsidP="000953B0">
            <w:r w:rsidRPr="00EF30BF">
              <w:t>Ноги в коленях не сгибать.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без задания.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Бег: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20 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гладкий.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Спину держим прямо.</w:t>
            </w:r>
          </w:p>
          <w:p w:rsidR="00AA4447" w:rsidRPr="00EF30BF" w:rsidRDefault="00AA4447" w:rsidP="000953B0">
            <w:r w:rsidRPr="00EF30BF">
              <w:t>Бег на носках.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Ходьба: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20-30 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без задания;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Смотрим вперед.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с высоким подниманием колен, руки на пояс, большой палец вперед;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Выше колени; идём как «петушки».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без задания.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Бег: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15 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гладкий.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Руки согнуты в локтях.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/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Пальцы в кулак.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Ходьба: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10 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- без задания.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/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10 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Перестроение в круг.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bottom w:val="nil"/>
            </w:tcBorders>
            <w:vAlign w:val="center"/>
          </w:tcPr>
          <w:p w:rsidR="00AA4447" w:rsidRPr="00EF30BF" w:rsidRDefault="00AA4447" w:rsidP="000953B0">
            <w:pPr>
              <w:rPr>
                <w:b/>
              </w:rPr>
            </w:pPr>
            <w:r w:rsidRPr="00EF30BF">
              <w:rPr>
                <w:b/>
                <w:lang w:val="en-US"/>
              </w:rPr>
              <w:t>II</w:t>
            </w:r>
            <w:r w:rsidRPr="00EF30BF">
              <w:rPr>
                <w:b/>
              </w:rPr>
              <w:t xml:space="preserve">. Основная часть </w:t>
            </w:r>
          </w:p>
        </w:tc>
        <w:tc>
          <w:tcPr>
            <w:tcW w:w="1480" w:type="dxa"/>
            <w:tcBorders>
              <w:bottom w:val="nil"/>
            </w:tcBorders>
          </w:tcPr>
          <w:p w:rsidR="00AA4447" w:rsidRPr="00EF30BF" w:rsidRDefault="00AA4447" w:rsidP="000953B0">
            <w:r w:rsidRPr="00EF30BF">
              <w:rPr>
                <w:b/>
              </w:rPr>
              <w:t>≈ 2 мин.</w:t>
            </w:r>
          </w:p>
        </w:tc>
        <w:tc>
          <w:tcPr>
            <w:tcW w:w="3560" w:type="dxa"/>
            <w:tcBorders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vMerge w:val="restart"/>
            <w:tcBorders>
              <w:top w:val="nil"/>
            </w:tcBorders>
            <w:vAlign w:val="center"/>
          </w:tcPr>
          <w:p w:rsidR="00AA4447" w:rsidRPr="00EF30BF" w:rsidRDefault="00AA4447" w:rsidP="000953B0">
            <w:r w:rsidRPr="00EF30BF">
              <w:t>ОРУ типа зарядки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vMerge/>
            <w:tcBorders>
              <w:bottom w:val="nil"/>
            </w:tcBorders>
            <w:vAlign w:val="center"/>
          </w:tcPr>
          <w:p w:rsidR="00AA4447" w:rsidRPr="00EF30BF" w:rsidRDefault="00AA4447" w:rsidP="000953B0"/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1. «Воробышки»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4 раза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И.п.- узкая стойка, руки за спину.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Опускать руки медленно, говорить: «Чик – чирик».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Руки в стороны, помахать ими - 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крылья машут, опустить – и.п.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2. «Вперед»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4 раза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И.п.- стойка на коленях, руки на пояс.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Смотреть вперед.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Наклон вперед, упор на ладонях.   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Прогнуть спину.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Сказать: «вперед», 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</w:tcBorders>
            <w:vAlign w:val="center"/>
          </w:tcPr>
          <w:p w:rsidR="00AA4447" w:rsidRPr="00EF30BF" w:rsidRDefault="00AA4447" w:rsidP="000953B0">
            <w:r w:rsidRPr="00EF30BF">
              <w:t>вернуться в и.п.</w:t>
            </w:r>
          </w:p>
        </w:tc>
        <w:tc>
          <w:tcPr>
            <w:tcW w:w="1480" w:type="dxa"/>
            <w:tcBorders>
              <w:top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3. «Топаем и хлопаем»</w:t>
            </w:r>
          </w:p>
        </w:tc>
        <w:tc>
          <w:tcPr>
            <w:tcW w:w="1480" w:type="dxa"/>
            <w:tcBorders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5 раз</w:t>
            </w:r>
          </w:p>
        </w:tc>
        <w:tc>
          <w:tcPr>
            <w:tcW w:w="3560" w:type="dxa"/>
            <w:tcBorders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И.п.- упор сидя с боку.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Спина выпрямлена.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Согнуть ноги, потопать, выпрямить, похлопать в ладоши.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Голову не опускать.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4. «Подпрыгивание»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2 * 8-10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И.п.- узкая стойка, руки на пояс.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Раз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Прыгать легко, мягко.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Подпрыгивание с хлопками.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Подпрыгивание черед</w:t>
            </w:r>
            <w:r w:rsidRPr="00EF30BF">
              <w:t>о</w:t>
            </w:r>
            <w:r w:rsidRPr="00EF30BF">
              <w:t>вать с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</w:tcBorders>
            <w:vAlign w:val="center"/>
          </w:tcPr>
          <w:p w:rsidR="00AA4447" w:rsidRPr="00EF30BF" w:rsidRDefault="00AA4447" w:rsidP="000953B0">
            <w:r w:rsidRPr="00EF30BF">
              <w:t>Ходьба на месте с взмахом рук.</w:t>
            </w:r>
          </w:p>
        </w:tc>
        <w:tc>
          <w:tcPr>
            <w:tcW w:w="1480" w:type="dxa"/>
            <w:tcBorders>
              <w:top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8 раз</w:t>
            </w:r>
          </w:p>
        </w:tc>
        <w:tc>
          <w:tcPr>
            <w:tcW w:w="3560" w:type="dxa"/>
            <w:tcBorders>
              <w:top w:val="nil"/>
            </w:tcBorders>
          </w:tcPr>
          <w:p w:rsidR="00AA4447" w:rsidRDefault="00AA4447" w:rsidP="000953B0">
            <w:r w:rsidRPr="00EF30BF">
              <w:t>ходьбой.</w:t>
            </w:r>
          </w:p>
          <w:p w:rsidR="00AA4447" w:rsidRDefault="00AA4447" w:rsidP="000953B0"/>
          <w:p w:rsidR="00AA4447" w:rsidRDefault="00AA4447" w:rsidP="000953B0"/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bottom w:val="nil"/>
            </w:tcBorders>
            <w:vAlign w:val="center"/>
          </w:tcPr>
          <w:p w:rsidR="00AA4447" w:rsidRPr="00EF30BF" w:rsidRDefault="00AA4447" w:rsidP="000953B0">
            <w:pPr>
              <w:rPr>
                <w:b/>
              </w:rPr>
            </w:pPr>
            <w:r w:rsidRPr="00EF30BF">
              <w:rPr>
                <w:b/>
                <w:lang w:val="en-US"/>
              </w:rPr>
              <w:t>III</w:t>
            </w:r>
            <w:r w:rsidRPr="00EF30BF">
              <w:rPr>
                <w:b/>
              </w:rPr>
              <w:t xml:space="preserve">. Заключительная часть </w:t>
            </w:r>
          </w:p>
        </w:tc>
        <w:tc>
          <w:tcPr>
            <w:tcW w:w="1480" w:type="dxa"/>
            <w:tcBorders>
              <w:bottom w:val="nil"/>
            </w:tcBorders>
          </w:tcPr>
          <w:p w:rsidR="00AA4447" w:rsidRPr="00EF30BF" w:rsidRDefault="00AA4447" w:rsidP="000953B0">
            <w:r w:rsidRPr="00EF30BF">
              <w:rPr>
                <w:b/>
              </w:rPr>
              <w:t>≈ 1, 5 мин.</w:t>
            </w:r>
          </w:p>
        </w:tc>
        <w:tc>
          <w:tcPr>
            <w:tcW w:w="3560" w:type="dxa"/>
            <w:tcBorders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Подвижная игра малой интенсивности «Воздушный шар»</w:t>
            </w:r>
          </w:p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1 – 1,2 мин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rPr>
                <w:u w:val="single"/>
              </w:rPr>
              <w:t>Подготовка.</w:t>
            </w:r>
            <w:r w:rsidRPr="00EF30BF">
              <w:t xml:space="preserve"> Дети образ</w:t>
            </w:r>
            <w:r w:rsidRPr="00EF30BF">
              <w:t>у</w:t>
            </w:r>
            <w:r w:rsidRPr="00EF30BF">
              <w:t xml:space="preserve">ют тесный круг, стоя рядом и 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/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держась за руки.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rPr>
                <w:u w:val="single"/>
              </w:rPr>
              <w:t>Ход игры</w:t>
            </w:r>
            <w:r w:rsidRPr="00EF30BF">
              <w:t>. По сигналу инструктора ф</w:t>
            </w:r>
            <w:r w:rsidRPr="00EF30BF">
              <w:t>и</w:t>
            </w:r>
            <w:r w:rsidRPr="00EF30BF">
              <w:t xml:space="preserve">зической культуры дети 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небольшими шагами отходят на-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зад, постепенно расширяя круг,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на расстоянии вытянутых рук, и 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произносят слова: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« Раздувайся, наш шар, 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  Раздувайся, большой,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  Оставайся такой,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  Да не лопайся!»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На слова инструктора «шарик 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лопнул» опускают руки вниз, про-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износя «хлоп» и приседают.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 xml:space="preserve">Снова встают в тесный круг, 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r w:rsidRPr="00EF30BF">
              <w:t>берутся за руки.</w:t>
            </w: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/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pPr>
              <w:ind w:right="-235"/>
            </w:pPr>
            <w:r w:rsidRPr="00EF30BF">
              <w:rPr>
                <w:u w:val="single"/>
              </w:rPr>
              <w:t>Правила</w:t>
            </w:r>
            <w:r w:rsidRPr="00EF30BF">
              <w:t>. Дружно отходить на зад, не тянуть друг друга;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/>
        </w:tc>
        <w:tc>
          <w:tcPr>
            <w:tcW w:w="1480" w:type="dxa"/>
            <w:tcBorders>
              <w:top w:val="nil"/>
              <w:bottom w:val="nil"/>
            </w:tcBorders>
          </w:tcPr>
          <w:p w:rsidR="00AA4447" w:rsidRPr="00EF30BF" w:rsidRDefault="00AA4447" w:rsidP="000953B0"/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выполнять движения по сигналу.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/>
        </w:tc>
        <w:tc>
          <w:tcPr>
            <w:tcW w:w="1480" w:type="dxa"/>
            <w:tcBorders>
              <w:top w:val="nil"/>
              <w:bottom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10 сек.</w:t>
            </w:r>
          </w:p>
        </w:tc>
        <w:tc>
          <w:tcPr>
            <w:tcW w:w="3560" w:type="dxa"/>
            <w:tcBorders>
              <w:top w:val="nil"/>
              <w:bottom w:val="nil"/>
            </w:tcBorders>
          </w:tcPr>
          <w:p w:rsidR="00AA4447" w:rsidRPr="00EF30BF" w:rsidRDefault="00AA4447" w:rsidP="000953B0">
            <w:r w:rsidRPr="00EF30BF">
              <w:t>Перестроение в колонну</w:t>
            </w:r>
          </w:p>
        </w:tc>
      </w:tr>
      <w:tr w:rsidR="00AA4447" w:rsidRPr="00EF30BF" w:rsidTr="000953B0">
        <w:trPr>
          <w:jc w:val="center"/>
        </w:trPr>
        <w:tc>
          <w:tcPr>
            <w:tcW w:w="4835" w:type="dxa"/>
            <w:tcBorders>
              <w:top w:val="nil"/>
            </w:tcBorders>
            <w:vAlign w:val="center"/>
          </w:tcPr>
          <w:p w:rsidR="00AA4447" w:rsidRPr="00EF30BF" w:rsidRDefault="00AA4447" w:rsidP="000953B0">
            <w:r w:rsidRPr="00EF30BF">
              <w:t>Выход детей из зала.</w:t>
            </w:r>
          </w:p>
        </w:tc>
        <w:tc>
          <w:tcPr>
            <w:tcW w:w="1480" w:type="dxa"/>
            <w:tcBorders>
              <w:top w:val="nil"/>
            </w:tcBorders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15 сек.</w:t>
            </w:r>
          </w:p>
        </w:tc>
        <w:tc>
          <w:tcPr>
            <w:tcW w:w="3560" w:type="dxa"/>
            <w:tcBorders>
              <w:top w:val="nil"/>
            </w:tcBorders>
          </w:tcPr>
          <w:p w:rsidR="00AA4447" w:rsidRPr="00EF30BF" w:rsidRDefault="00AA4447" w:rsidP="000953B0"/>
        </w:tc>
      </w:tr>
    </w:tbl>
    <w:p w:rsidR="00AA4447" w:rsidRDefault="00AA4447" w:rsidP="000953B0">
      <w:pPr>
        <w:rPr>
          <w:b/>
        </w:rPr>
      </w:pPr>
    </w:p>
    <w:p w:rsidR="00AA4447" w:rsidRDefault="00AA4447" w:rsidP="000953B0">
      <w:pPr>
        <w:jc w:val="center"/>
        <w:rPr>
          <w:b/>
          <w:sz w:val="28"/>
          <w:szCs w:val="28"/>
        </w:rPr>
        <w:sectPr w:rsidR="00AA4447" w:rsidSect="000953B0">
          <w:pgSz w:w="11907" w:h="16840" w:code="9"/>
          <w:pgMar w:top="851" w:right="851" w:bottom="953" w:left="851" w:header="709" w:footer="709" w:gutter="0"/>
          <w:cols w:space="708"/>
          <w:titlePg/>
          <w:docGrid w:linePitch="360"/>
        </w:sectPr>
      </w:pPr>
    </w:p>
    <w:p w:rsidR="00AA4447" w:rsidRDefault="00AA4447" w:rsidP="000953B0">
      <w:pPr>
        <w:jc w:val="center"/>
        <w:rPr>
          <w:b/>
          <w:sz w:val="28"/>
          <w:szCs w:val="28"/>
        </w:rPr>
      </w:pPr>
      <w:r w:rsidRPr="002D5AEE">
        <w:rPr>
          <w:b/>
          <w:sz w:val="28"/>
          <w:szCs w:val="28"/>
        </w:rPr>
        <w:t>Планы-конспекты УГГ с детьми 4-5 лет</w:t>
      </w:r>
    </w:p>
    <w:p w:rsidR="00AA4447" w:rsidRDefault="00AA4447" w:rsidP="000953B0">
      <w:pPr>
        <w:jc w:val="center"/>
        <w:rPr>
          <w:b/>
          <w:sz w:val="28"/>
          <w:szCs w:val="28"/>
        </w:rPr>
      </w:pPr>
      <w:r w:rsidRPr="003A032A">
        <w:rPr>
          <w:rStyle w:val="Bodytext23"/>
          <w:rFonts w:cs="Calibri"/>
          <w:b w:val="0"/>
          <w:i/>
          <w:color w:val="000000"/>
          <w:szCs w:val="22"/>
        </w:rPr>
        <w:t>« Деревья</w:t>
      </w:r>
      <w:r w:rsidRPr="006E5EF5">
        <w:rPr>
          <w:rStyle w:val="Bodytext23"/>
          <w:rFonts w:cs="Calibri"/>
          <w:b w:val="0"/>
          <w:i/>
          <w:color w:val="000000"/>
          <w:szCs w:val="22"/>
        </w:rPr>
        <w:t xml:space="preserve">» </w:t>
      </w:r>
      <w:r w:rsidRPr="006E5EF5">
        <w:rPr>
          <w:rStyle w:val="Heading10"/>
          <w:rFonts w:cs="Calibri"/>
          <w:b w:val="0"/>
          <w:i/>
          <w:color w:val="000000"/>
        </w:rPr>
        <w:t>(комплекс ОРУ без предмета)</w:t>
      </w:r>
    </w:p>
    <w:p w:rsidR="00AA4447" w:rsidRPr="00D45457" w:rsidRDefault="00AA4447" w:rsidP="000953B0">
      <w:pPr>
        <w:rPr>
          <w:sz w:val="28"/>
          <w:szCs w:val="28"/>
        </w:rPr>
      </w:pPr>
      <w:r w:rsidRPr="00D45457">
        <w:rPr>
          <w:sz w:val="28"/>
          <w:szCs w:val="28"/>
        </w:rPr>
        <w:t>Дата проведения:</w:t>
      </w:r>
    </w:p>
    <w:p w:rsidR="00AA4447" w:rsidRPr="00D45457" w:rsidRDefault="00AA4447" w:rsidP="000953B0">
      <w:r w:rsidRPr="00D45457">
        <w:t>Время проведения:</w:t>
      </w:r>
      <w:r w:rsidRPr="00D45457">
        <w:tab/>
      </w:r>
    </w:p>
    <w:p w:rsidR="00AA4447" w:rsidRPr="00D45457" w:rsidRDefault="00AA4447" w:rsidP="000953B0">
      <w:r w:rsidRPr="00D45457">
        <w:t>Место проведения:</w:t>
      </w:r>
      <w:r w:rsidRPr="00D45457">
        <w:tab/>
      </w:r>
    </w:p>
    <w:p w:rsidR="00AA4447" w:rsidRPr="00D45457" w:rsidRDefault="00AA4447" w:rsidP="000953B0">
      <w:r>
        <w:t>Инвентарь:</w:t>
      </w:r>
    </w:p>
    <w:p w:rsidR="00AA4447" w:rsidRPr="00D45457" w:rsidRDefault="00AA4447" w:rsidP="000953B0">
      <w:r w:rsidRPr="00D45457">
        <w:t>Количество детей:</w:t>
      </w:r>
      <w:r w:rsidRPr="00D45457">
        <w:tab/>
      </w:r>
    </w:p>
    <w:p w:rsidR="00AA4447" w:rsidRDefault="00AA4447" w:rsidP="000953B0">
      <w:r w:rsidRPr="00D45457">
        <w:t xml:space="preserve">Задачи: </w:t>
      </w:r>
    </w:p>
    <w:p w:rsidR="00AA4447" w:rsidRDefault="00AA4447" w:rsidP="000953B0"/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60"/>
        <w:gridCol w:w="1362"/>
        <w:gridCol w:w="3240"/>
      </w:tblGrid>
      <w:tr w:rsidR="00AA4447" w:rsidRPr="003B6F10" w:rsidTr="000953B0">
        <w:trPr>
          <w:trHeight w:val="320"/>
        </w:trPr>
        <w:tc>
          <w:tcPr>
            <w:tcW w:w="5260" w:type="dxa"/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Части, продолжительность,</w:t>
            </w:r>
          </w:p>
          <w:p w:rsidR="00AA4447" w:rsidRPr="00EF30BF" w:rsidRDefault="00AA4447" w:rsidP="000953B0">
            <w:pPr>
              <w:jc w:val="center"/>
            </w:pPr>
            <w:r w:rsidRPr="00EF30BF">
              <w:t>средства</w:t>
            </w:r>
          </w:p>
        </w:tc>
        <w:tc>
          <w:tcPr>
            <w:tcW w:w="1362" w:type="dxa"/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Д</w:t>
            </w:r>
            <w:r w:rsidRPr="00EF30BF">
              <w:t>о</w:t>
            </w:r>
            <w:r w:rsidRPr="00EF30BF">
              <w:t>зировка</w:t>
            </w:r>
          </w:p>
        </w:tc>
        <w:tc>
          <w:tcPr>
            <w:tcW w:w="3240" w:type="dxa"/>
            <w:vAlign w:val="center"/>
          </w:tcPr>
          <w:p w:rsidR="00AA4447" w:rsidRPr="00EF30BF" w:rsidRDefault="00AA4447" w:rsidP="000953B0">
            <w:pPr>
              <w:jc w:val="center"/>
            </w:pPr>
            <w:r w:rsidRPr="00EF30BF">
              <w:t>Организационно-методические приёмы во</w:t>
            </w:r>
            <w:r w:rsidRPr="00EF30BF">
              <w:t>с</w:t>
            </w:r>
            <w:r w:rsidRPr="00EF30BF">
              <w:t>питания и обучения</w:t>
            </w:r>
          </w:p>
        </w:tc>
      </w:tr>
      <w:tr w:rsidR="00AA4447" w:rsidRPr="003B6F10" w:rsidTr="000953B0">
        <w:trPr>
          <w:trHeight w:val="70"/>
        </w:trPr>
        <w:tc>
          <w:tcPr>
            <w:tcW w:w="5260" w:type="dxa"/>
          </w:tcPr>
          <w:p w:rsidR="00AA4447" w:rsidRPr="003A032A" w:rsidRDefault="00AA4447" w:rsidP="000953B0">
            <w:pPr>
              <w:rPr>
                <w:b/>
                <w:szCs w:val="20"/>
              </w:rPr>
            </w:pPr>
            <w:r w:rsidRPr="003A032A">
              <w:rPr>
                <w:b/>
                <w:szCs w:val="20"/>
              </w:rPr>
              <w:t>1. Подготовительная часть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noProof/>
                <w:sz w:val="24"/>
                <w:lang w:eastAsia="ru-RU"/>
              </w:rPr>
              <w:t>-</w:t>
            </w: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>Ребята, отгадайте загадку: «Была белая, се</w:t>
            </w: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softHyphen/>
              <w:t>дая, а пришла зеленая, молодая».</w:t>
            </w: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rStyle w:val="BodytextSpacing2pt3"/>
                <w:rFonts w:cs="Calibri"/>
                <w:color w:val="000000"/>
                <w:sz w:val="24"/>
                <w:szCs w:val="20"/>
              </w:rPr>
              <w:t>Дети.</w:t>
            </w:r>
            <w:r w:rsidRPr="003B6F10">
              <w:rPr>
                <w:rStyle w:val="6"/>
                <w:rFonts w:cs="Calibri"/>
                <w:color w:val="000000"/>
                <w:sz w:val="24"/>
                <w:szCs w:val="20"/>
              </w:rPr>
              <w:t xml:space="preserve"> Белая, седая - зима, зеленая, мол</w:t>
            </w:r>
            <w:r w:rsidRPr="003B6F10">
              <w:rPr>
                <w:rStyle w:val="6"/>
                <w:rFonts w:cs="Calibri"/>
                <w:color w:val="000000"/>
                <w:sz w:val="24"/>
                <w:szCs w:val="20"/>
              </w:rPr>
              <w:t>о</w:t>
            </w:r>
            <w:r w:rsidRPr="003B6F10">
              <w:rPr>
                <w:rStyle w:val="6"/>
                <w:rFonts w:cs="Calibri"/>
                <w:color w:val="000000"/>
                <w:sz w:val="24"/>
                <w:szCs w:val="20"/>
              </w:rPr>
              <w:t>дая - весна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Bold2"/>
                <w:b w:val="0"/>
                <w:i w:val="0"/>
                <w:noProof/>
                <w:sz w:val="24"/>
                <w:szCs w:val="22"/>
                <w:shd w:val="clear" w:color="auto" w:fill="auto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 xml:space="preserve">1.«Идем по лесной тропинке». - </w:t>
            </w:r>
            <w:r w:rsidRPr="001F36B2">
              <w:rPr>
                <w:rStyle w:val="BodytextBold2"/>
                <w:b w:val="0"/>
                <w:bCs/>
                <w:iCs/>
                <w:noProof/>
                <w:color w:val="000000"/>
                <w:sz w:val="24"/>
                <w:szCs w:val="22"/>
                <w:lang w:eastAsia="ru-RU"/>
              </w:rPr>
              <w:t>Ходьба гимнастическим шагом</w:t>
            </w:r>
            <w:r w:rsidRPr="001F36B2">
              <w:rPr>
                <w:rStyle w:val="BodytextBold2"/>
                <w:bCs/>
                <w:iCs/>
                <w:noProof/>
                <w:color w:val="000000"/>
                <w:sz w:val="24"/>
                <w:szCs w:val="22"/>
                <w:lang w:eastAsia="ru-RU"/>
              </w:rPr>
              <w:t>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b/>
                <w:i/>
                <w:noProof/>
                <w:sz w:val="24"/>
                <w:lang w:eastAsia="ru-RU"/>
              </w:rPr>
            </w:pPr>
            <w:r w:rsidRPr="001F36B2">
              <w:rPr>
                <w:rStyle w:val="Bodytext7NotBold3"/>
                <w:b w:val="0"/>
                <w:bCs/>
                <w:i w:val="0"/>
                <w:iCs/>
                <w:noProof/>
                <w:color w:val="000000"/>
                <w:sz w:val="24"/>
                <w:szCs w:val="22"/>
                <w:lang w:eastAsia="ru-RU"/>
              </w:rPr>
              <w:t xml:space="preserve">2.Обходим проталинки». - </w:t>
            </w:r>
            <w:r w:rsidRPr="001F36B2">
              <w:rPr>
                <w:rStyle w:val="Bodytext72"/>
                <w:b w:val="0"/>
                <w:bCs/>
                <w:iCs/>
                <w:noProof/>
                <w:color w:val="000000"/>
                <w:sz w:val="24"/>
                <w:szCs w:val="22"/>
                <w:lang w:eastAsia="ru-RU"/>
              </w:rPr>
              <w:t>Ходьба на носочках</w:t>
            </w:r>
            <w:r w:rsidRPr="001F36B2">
              <w:rPr>
                <w:rStyle w:val="Bodytext72"/>
                <w:b w:val="0"/>
                <w:bCs/>
                <w:iCs/>
                <w:noProof/>
                <w:color w:val="000000"/>
                <w:sz w:val="24"/>
                <w:szCs w:val="28"/>
                <w:lang w:eastAsia="ru-RU"/>
              </w:rPr>
              <w:t xml:space="preserve">, </w:t>
            </w:r>
            <w:r w:rsidRPr="001F36B2">
              <w:rPr>
                <w:rStyle w:val="Bodytext72"/>
                <w:b w:val="0"/>
                <w:bCs/>
                <w:iCs/>
                <w:noProof/>
                <w:color w:val="000000"/>
                <w:sz w:val="24"/>
                <w:szCs w:val="22"/>
                <w:lang w:eastAsia="ru-RU"/>
              </w:rPr>
              <w:t>руки к плечам</w:t>
            </w:r>
            <w:r w:rsidRPr="001F36B2">
              <w:rPr>
                <w:rStyle w:val="Bodytext72"/>
                <w:b w:val="0"/>
                <w:bCs/>
                <w:i w:val="0"/>
                <w:iCs/>
                <w:noProof/>
                <w:color w:val="000000"/>
                <w:sz w:val="24"/>
                <w:szCs w:val="22"/>
                <w:lang w:eastAsia="ru-RU"/>
              </w:rPr>
              <w:t>.</w:t>
            </w:r>
          </w:p>
          <w:p w:rsidR="00AA4447" w:rsidRPr="001F36B2" w:rsidRDefault="00AA4447" w:rsidP="000953B0">
            <w:pPr>
              <w:pStyle w:val="Bodytext71"/>
              <w:shd w:val="clear" w:color="auto" w:fill="auto"/>
              <w:spacing w:line="240" w:lineRule="auto"/>
              <w:jc w:val="both"/>
              <w:rPr>
                <w:b w:val="0"/>
                <w:noProof/>
                <w:sz w:val="24"/>
                <w:lang w:eastAsia="ru-RU"/>
              </w:rPr>
            </w:pPr>
            <w:r w:rsidRPr="001F36B2">
              <w:rPr>
                <w:rStyle w:val="Bodytext7NotBold3"/>
                <w:b/>
                <w:noProof/>
                <w:color w:val="000000"/>
                <w:sz w:val="24"/>
                <w:szCs w:val="22"/>
                <w:lang w:eastAsia="ru-RU"/>
              </w:rPr>
              <w:t xml:space="preserve">3.«Идут медвежата». </w:t>
            </w:r>
            <w:r w:rsidRPr="001F36B2">
              <w:rPr>
                <w:rStyle w:val="Bodytext72"/>
                <w:b/>
                <w:noProof/>
                <w:color w:val="000000"/>
                <w:sz w:val="24"/>
                <w:szCs w:val="22"/>
                <w:lang w:eastAsia="ru-RU"/>
              </w:rPr>
              <w:t xml:space="preserve">- </w:t>
            </w:r>
            <w:r w:rsidRPr="001F36B2">
              <w:rPr>
                <w:rStyle w:val="Bodytext72"/>
                <w:b/>
                <w:i/>
                <w:noProof/>
                <w:color w:val="000000"/>
                <w:sz w:val="24"/>
                <w:szCs w:val="22"/>
                <w:lang w:eastAsia="ru-RU"/>
              </w:rPr>
              <w:t>Ходьба на пятках, руки перед собой согнутыв локтях, ладони вперед, пальцы широко расставлены.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i/>
                <w:noProof/>
                <w:sz w:val="24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 xml:space="preserve">4.Убегаем от злой медведицы». - </w:t>
            </w:r>
            <w:r w:rsidRPr="001F36B2">
              <w:rPr>
                <w:rStyle w:val="BodytextBold2"/>
                <w:b w:val="0"/>
                <w:bCs/>
                <w:iCs/>
                <w:noProof/>
                <w:color w:val="000000"/>
                <w:sz w:val="24"/>
                <w:szCs w:val="22"/>
                <w:lang w:eastAsia="ru-RU"/>
              </w:rPr>
              <w:t>Легкий бег на носочках.</w:t>
            </w:r>
          </w:p>
          <w:p w:rsidR="00AA4447" w:rsidRPr="001F36B2" w:rsidRDefault="00AA4447" w:rsidP="000953B0">
            <w:pPr>
              <w:pStyle w:val="Bodytext71"/>
              <w:shd w:val="clear" w:color="auto" w:fill="auto"/>
              <w:spacing w:line="240" w:lineRule="auto"/>
              <w:jc w:val="both"/>
              <w:rPr>
                <w:b w:val="0"/>
                <w:i w:val="0"/>
                <w:noProof/>
                <w:sz w:val="24"/>
                <w:lang w:eastAsia="ru-RU"/>
              </w:rPr>
            </w:pPr>
            <w:r w:rsidRPr="001F36B2">
              <w:rPr>
                <w:rStyle w:val="Bodytext7NotBold3"/>
                <w:b/>
                <w:noProof/>
                <w:color w:val="000000"/>
                <w:sz w:val="24"/>
                <w:szCs w:val="22"/>
                <w:lang w:eastAsia="ru-RU"/>
              </w:rPr>
              <w:t xml:space="preserve">5.«Дышим лесным воздухом». - </w:t>
            </w:r>
            <w:r w:rsidRPr="001F36B2">
              <w:rPr>
                <w:rStyle w:val="Bodytext72"/>
                <w:b/>
                <w:i/>
                <w:noProof/>
                <w:color w:val="000000"/>
                <w:sz w:val="24"/>
                <w:szCs w:val="22"/>
                <w:lang w:eastAsia="ru-RU"/>
              </w:rPr>
              <w:t>Спокойная ходьба с выпол</w:t>
            </w:r>
            <w:r w:rsidRPr="001F36B2">
              <w:rPr>
                <w:rStyle w:val="Bodytext72"/>
                <w:b/>
                <w:i/>
                <w:noProof/>
                <w:color w:val="000000"/>
                <w:sz w:val="24"/>
                <w:szCs w:val="22"/>
                <w:lang w:eastAsia="ru-RU"/>
              </w:rPr>
              <w:softHyphen/>
              <w:t>нением упражнений на восстановление дыхания.</w:t>
            </w:r>
          </w:p>
          <w:p w:rsidR="00AA4447" w:rsidRPr="001F36B2" w:rsidRDefault="00AA4447" w:rsidP="000953B0">
            <w:pPr>
              <w:pStyle w:val="Bodytext21"/>
              <w:shd w:val="clear" w:color="auto" w:fill="auto"/>
              <w:spacing w:after="0" w:line="240" w:lineRule="auto"/>
              <w:jc w:val="both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23"/>
                <w:b/>
                <w:bCs w:val="0"/>
                <w:noProof/>
                <w:color w:val="000000"/>
                <w:sz w:val="24"/>
                <w:szCs w:val="22"/>
                <w:lang w:eastAsia="ru-RU"/>
              </w:rPr>
              <w:t>II. Основная часть</w:t>
            </w:r>
          </w:p>
          <w:p w:rsidR="00AA4447" w:rsidRPr="001F36B2" w:rsidRDefault="00AA4447" w:rsidP="000953B0">
            <w:pPr>
              <w:pStyle w:val="Bodytext21"/>
              <w:shd w:val="clear" w:color="auto" w:fill="auto"/>
              <w:tabs>
                <w:tab w:val="left" w:pos="732"/>
              </w:tabs>
              <w:spacing w:after="0" w:line="240" w:lineRule="auto"/>
              <w:jc w:val="both"/>
              <w:rPr>
                <w:rStyle w:val="Bodytext23"/>
                <w:i/>
                <w:noProof/>
                <w:color w:val="000000"/>
                <w:sz w:val="24"/>
                <w:szCs w:val="22"/>
                <w:lang w:eastAsia="ru-RU"/>
              </w:rPr>
            </w:pPr>
            <w:r w:rsidRPr="001F36B2">
              <w:rPr>
                <w:rStyle w:val="Bodytext23"/>
                <w:i/>
                <w:noProof/>
                <w:color w:val="000000"/>
                <w:sz w:val="24"/>
                <w:szCs w:val="22"/>
                <w:lang w:eastAsia="ru-RU"/>
              </w:rPr>
              <w:t>ОРУ без предмета.</w:t>
            </w:r>
          </w:p>
          <w:p w:rsidR="00AA4447" w:rsidRPr="001F36B2" w:rsidRDefault="00AA4447" w:rsidP="000953B0">
            <w:pPr>
              <w:pStyle w:val="Bodytext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left="0" w:firstLine="0"/>
              <w:rPr>
                <w:noProof/>
                <w:sz w:val="24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>Верхушки деревьев наклоняются».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>И. п. - ноги врозь, руки к плечам.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 xml:space="preserve">1 - наклон вперед, ладони на колени, 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>2 - и. п.</w:t>
            </w: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ab/>
            </w:r>
          </w:p>
          <w:p w:rsidR="00AA4447" w:rsidRPr="001F36B2" w:rsidRDefault="00AA4447" w:rsidP="000953B0">
            <w:pPr>
              <w:pStyle w:val="Bodytext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left="0" w:firstLine="0"/>
              <w:rPr>
                <w:noProof/>
                <w:sz w:val="24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 xml:space="preserve"> «Деревья качаются».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>И. п. - стоя на коленях, руки на поясе.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right" w:pos="6255"/>
              </w:tabs>
              <w:spacing w:before="0" w:after="0" w:line="240" w:lineRule="auto"/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 xml:space="preserve">1,3 - наклон вправо (влево), 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right" w:pos="6255"/>
              </w:tabs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6"/>
                <w:noProof/>
                <w:color w:val="000000"/>
                <w:sz w:val="24"/>
                <w:szCs w:val="22"/>
                <w:lang w:eastAsia="ru-RU"/>
              </w:rPr>
              <w:t>2;4 - и. п.</w:t>
            </w:r>
          </w:p>
          <w:p w:rsidR="00AA4447" w:rsidRPr="001F36B2" w:rsidRDefault="00AA4447" w:rsidP="000953B0">
            <w:pPr>
              <w:pStyle w:val="Bodytext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left="0" w:firstLine="0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«Маленькие и большие деревья».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И. п. - ноги узкая стойка руки вверх.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left" w:pos="5886"/>
              </w:tabs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 xml:space="preserve">1- присесть, ладони на пол, 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left" w:pos="5886"/>
              </w:tabs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2- и.п.</w:t>
            </w:r>
          </w:p>
          <w:p w:rsidR="00AA4447" w:rsidRPr="001F36B2" w:rsidRDefault="00AA4447" w:rsidP="000953B0">
            <w:pPr>
              <w:pStyle w:val="Bodytext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left="0" w:firstLine="0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 xml:space="preserve"> «Около дерева».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И. п. - о. с. руки на поясе.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left" w:pos="5886"/>
              </w:tabs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 xml:space="preserve">1-8 - прыжки на месте на двух ногах, 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left" w:pos="5886"/>
              </w:tabs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9-16 - ходьба на месте.</w:t>
            </w:r>
          </w:p>
          <w:p w:rsidR="00AA4447" w:rsidRPr="001F36B2" w:rsidRDefault="00AA4447" w:rsidP="000953B0">
            <w:pPr>
              <w:pStyle w:val="Bodytext1"/>
              <w:numPr>
                <w:ilvl w:val="0"/>
                <w:numId w:val="44"/>
              </w:numPr>
              <w:shd w:val="clear" w:color="auto" w:fill="auto"/>
              <w:spacing w:before="0" w:after="0" w:line="240" w:lineRule="auto"/>
              <w:ind w:left="0" w:firstLine="0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 xml:space="preserve"> «К солнышку».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И. п. - ноги врозь.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left" w:pos="5886"/>
              </w:tabs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 xml:space="preserve">1 - подняться на носках, руки вверх, вдох носом, 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tabs>
                <w:tab w:val="left" w:pos="5886"/>
              </w:tabs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 xml:space="preserve"> 2 - и. п. - выдох ртом.</w:t>
            </w:r>
          </w:p>
          <w:p w:rsidR="00AA4447" w:rsidRPr="003B6F10" w:rsidRDefault="00AA4447" w:rsidP="000953B0">
            <w:pPr>
              <w:rPr>
                <w:szCs w:val="20"/>
              </w:rPr>
            </w:pPr>
            <w:r w:rsidRPr="003A032A">
              <w:rPr>
                <w:b/>
                <w:szCs w:val="20"/>
              </w:rPr>
              <w:t>III. Заключительная часть</w:t>
            </w:r>
          </w:p>
          <w:p w:rsidR="00AA4447" w:rsidRPr="001F36B2" w:rsidRDefault="00AA4447" w:rsidP="000953B0">
            <w:pPr>
              <w:pStyle w:val="Bodytext21"/>
              <w:shd w:val="clear" w:color="auto" w:fill="auto"/>
              <w:spacing w:after="0" w:line="240" w:lineRule="auto"/>
              <w:jc w:val="both"/>
              <w:rPr>
                <w:b w:val="0"/>
                <w:noProof/>
                <w:sz w:val="24"/>
                <w:lang w:eastAsia="ru-RU"/>
              </w:rPr>
            </w:pPr>
            <w:r w:rsidRPr="001F36B2">
              <w:rPr>
                <w:b w:val="0"/>
                <w:noProof/>
                <w:sz w:val="24"/>
                <w:lang w:eastAsia="ru-RU"/>
              </w:rPr>
              <w:t>Массаж. № 3</w:t>
            </w:r>
          </w:p>
          <w:p w:rsidR="00AA4447" w:rsidRPr="001F36B2" w:rsidRDefault="00AA4447" w:rsidP="000953B0">
            <w:pPr>
              <w:pStyle w:val="Heading11"/>
              <w:keepNext/>
              <w:keepLines/>
              <w:shd w:val="clear" w:color="auto" w:fill="auto"/>
              <w:spacing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Heading12"/>
                <w:b/>
                <w:noProof/>
                <w:color w:val="000000"/>
                <w:sz w:val="24"/>
                <w:szCs w:val="22"/>
                <w:lang w:eastAsia="ru-RU"/>
              </w:rPr>
              <w:t xml:space="preserve">     Подвижная игра «Найди свое дерево».</w:t>
            </w: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i/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По сигналу инструктора «Дует ветер, срывает лис</w:t>
            </w: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softHyphen/>
              <w:t xml:space="preserve">точки!» дети разбегаются по залу. Затем дается команда: «Найди свое дерево». Дети собираются каждый вокруг своего обруча. </w:t>
            </w:r>
          </w:p>
        </w:tc>
        <w:tc>
          <w:tcPr>
            <w:tcW w:w="1362" w:type="dxa"/>
          </w:tcPr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szCs w:val="20"/>
              </w:rPr>
              <w:t>15-20 сек</w:t>
            </w: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szCs w:val="20"/>
              </w:rPr>
              <w:t>6 раз</w:t>
            </w: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szCs w:val="20"/>
              </w:rPr>
              <w:t>6 раз</w:t>
            </w: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szCs w:val="20"/>
              </w:rPr>
              <w:t>6 раз</w:t>
            </w: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szCs w:val="20"/>
              </w:rPr>
              <w:t>2 раза</w:t>
            </w: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szCs w:val="20"/>
              </w:rPr>
              <w:t>1 раз</w:t>
            </w: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</w:p>
          <w:p w:rsidR="00AA4447" w:rsidRPr="003B6F10" w:rsidRDefault="00AA4447" w:rsidP="000953B0">
            <w:pPr>
              <w:rPr>
                <w:szCs w:val="20"/>
              </w:rPr>
            </w:pPr>
            <w:r w:rsidRPr="003B6F10">
              <w:rPr>
                <w:szCs w:val="20"/>
              </w:rPr>
              <w:t>2-3 раза.</w:t>
            </w:r>
          </w:p>
          <w:p w:rsidR="00AA4447" w:rsidRPr="003B6F10" w:rsidRDefault="00AA4447" w:rsidP="000953B0">
            <w:pPr>
              <w:rPr>
                <w:szCs w:val="20"/>
              </w:rPr>
            </w:pPr>
          </w:p>
        </w:tc>
        <w:tc>
          <w:tcPr>
            <w:tcW w:w="3240" w:type="dxa"/>
          </w:tcPr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  <w:r w:rsidRPr="003A032A">
              <w:rPr>
                <w:szCs w:val="20"/>
              </w:rPr>
              <w:t>Следить за осанкой</w:t>
            </w: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  <w:r w:rsidRPr="003A032A">
              <w:rPr>
                <w:szCs w:val="20"/>
              </w:rPr>
              <w:t>Строго в сторону.</w:t>
            </w: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  <w:r w:rsidRPr="003A032A">
              <w:rPr>
                <w:rStyle w:val="Bodytext3"/>
                <w:rFonts w:cs="Calibri"/>
                <w:color w:val="000000"/>
                <w:sz w:val="24"/>
                <w:szCs w:val="20"/>
              </w:rPr>
              <w:t>сказать: «Маленькие»,</w:t>
            </w:r>
          </w:p>
          <w:p w:rsidR="00AA4447" w:rsidRPr="003A032A" w:rsidRDefault="00AA4447" w:rsidP="000953B0">
            <w:pPr>
              <w:rPr>
                <w:szCs w:val="20"/>
              </w:rPr>
            </w:pPr>
            <w:r w:rsidRPr="003A032A">
              <w:rPr>
                <w:rStyle w:val="Bodytext3"/>
                <w:rFonts w:cs="Calibri"/>
                <w:color w:val="000000"/>
                <w:sz w:val="24"/>
                <w:szCs w:val="20"/>
              </w:rPr>
              <w:t>потянуться, сказать: «Большие»</w:t>
            </w: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  <w:r w:rsidRPr="003A032A">
              <w:rPr>
                <w:szCs w:val="20"/>
              </w:rPr>
              <w:t>Мягкое призем</w:t>
            </w:r>
            <w:r>
              <w:rPr>
                <w:szCs w:val="20"/>
              </w:rPr>
              <w:t>ление.</w:t>
            </w: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3A032A" w:rsidRDefault="00AA4447" w:rsidP="000953B0">
            <w:pPr>
              <w:rPr>
                <w:szCs w:val="20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</w:pPr>
          </w:p>
          <w:p w:rsidR="00AA4447" w:rsidRPr="001F36B2" w:rsidRDefault="00AA4447" w:rsidP="000953B0">
            <w:pPr>
              <w:pStyle w:val="Bodytext1"/>
              <w:shd w:val="clear" w:color="auto" w:fill="auto"/>
              <w:spacing w:before="0" w:after="0" w:line="240" w:lineRule="auto"/>
              <w:rPr>
                <w:noProof/>
                <w:sz w:val="24"/>
                <w:lang w:eastAsia="ru-RU"/>
              </w:rPr>
            </w:pPr>
            <w:r w:rsidRPr="001F36B2">
              <w:rPr>
                <w:rStyle w:val="Bodytext3"/>
                <w:noProof/>
                <w:color w:val="000000"/>
                <w:sz w:val="24"/>
                <w:szCs w:val="22"/>
                <w:lang w:eastAsia="ru-RU"/>
              </w:rPr>
              <w:t>На полу зала разложены 4 обруча, в них лежат листья дуба, березы, клена, липы.</w:t>
            </w:r>
          </w:p>
          <w:p w:rsidR="00AA4447" w:rsidRPr="003A032A" w:rsidRDefault="00AA4447" w:rsidP="000953B0">
            <w:pPr>
              <w:rPr>
                <w:szCs w:val="20"/>
              </w:rPr>
            </w:pPr>
            <w:r w:rsidRPr="003A032A">
              <w:rPr>
                <w:rStyle w:val="Bodytext3"/>
                <w:rFonts w:cs="Calibri"/>
                <w:color w:val="000000"/>
                <w:sz w:val="24"/>
                <w:szCs w:val="22"/>
              </w:rPr>
              <w:t>Дети - «листочки» - разделены на 4 группы в с</w:t>
            </w:r>
            <w:r w:rsidRPr="003A032A">
              <w:rPr>
                <w:rStyle w:val="Bodytext3"/>
                <w:rFonts w:cs="Calibri"/>
                <w:color w:val="000000"/>
                <w:sz w:val="24"/>
                <w:szCs w:val="22"/>
              </w:rPr>
              <w:t>о</w:t>
            </w:r>
            <w:r w:rsidRPr="003A032A">
              <w:rPr>
                <w:rStyle w:val="Bodytext3"/>
                <w:rFonts w:cs="Calibri"/>
                <w:color w:val="000000"/>
                <w:sz w:val="24"/>
                <w:szCs w:val="22"/>
              </w:rPr>
              <w:t>ответствии с названиями д</w:t>
            </w:r>
            <w:r w:rsidRPr="003A032A">
              <w:rPr>
                <w:rStyle w:val="Bodytext3"/>
                <w:rFonts w:cs="Calibri"/>
                <w:color w:val="000000"/>
                <w:sz w:val="24"/>
                <w:szCs w:val="22"/>
              </w:rPr>
              <w:t>е</w:t>
            </w:r>
            <w:r w:rsidRPr="003A032A">
              <w:rPr>
                <w:rStyle w:val="Bodytext3"/>
                <w:rFonts w:cs="Calibri"/>
                <w:color w:val="000000"/>
                <w:sz w:val="24"/>
                <w:szCs w:val="22"/>
              </w:rPr>
              <w:t>ревьев. Они располагаются вокруг обручей с листьями.</w:t>
            </w:r>
          </w:p>
        </w:tc>
      </w:tr>
    </w:tbl>
    <w:p w:rsidR="00AA4447" w:rsidRDefault="00AA4447" w:rsidP="000953B0"/>
    <w:p w:rsidR="00AA4447" w:rsidRDefault="00AA4447" w:rsidP="000953B0">
      <w:pPr>
        <w:jc w:val="center"/>
        <w:rPr>
          <w:i/>
          <w:sz w:val="28"/>
          <w:szCs w:val="28"/>
        </w:rPr>
        <w:sectPr w:rsidR="00AA4447" w:rsidSect="000953B0">
          <w:pgSz w:w="11907" w:h="16840" w:code="9"/>
          <w:pgMar w:top="851" w:right="851" w:bottom="953" w:left="851" w:header="709" w:footer="709" w:gutter="0"/>
          <w:cols w:space="708"/>
          <w:titlePg/>
          <w:docGrid w:linePitch="360"/>
        </w:sectPr>
      </w:pPr>
    </w:p>
    <w:p w:rsidR="00AA4447" w:rsidRPr="00117B4E" w:rsidRDefault="00AA4447" w:rsidP="000953B0">
      <w:pPr>
        <w:jc w:val="center"/>
        <w:rPr>
          <w:i/>
          <w:sz w:val="28"/>
          <w:szCs w:val="28"/>
        </w:rPr>
      </w:pPr>
      <w:r w:rsidRPr="00117B4E">
        <w:rPr>
          <w:i/>
          <w:sz w:val="28"/>
          <w:szCs w:val="28"/>
        </w:rPr>
        <w:t xml:space="preserve">План - конспект </w:t>
      </w:r>
      <w:r>
        <w:rPr>
          <w:i/>
          <w:sz w:val="28"/>
          <w:szCs w:val="28"/>
        </w:rPr>
        <w:t xml:space="preserve">утренней гимнастики </w:t>
      </w:r>
    </w:p>
    <w:p w:rsidR="00AA4447" w:rsidRPr="00117B4E" w:rsidRDefault="00AA4447" w:rsidP="000953B0">
      <w:pPr>
        <w:jc w:val="center"/>
        <w:rPr>
          <w:i/>
          <w:sz w:val="28"/>
          <w:szCs w:val="28"/>
        </w:rPr>
      </w:pPr>
      <w:r w:rsidRPr="00117B4E">
        <w:rPr>
          <w:i/>
          <w:sz w:val="28"/>
          <w:szCs w:val="28"/>
        </w:rPr>
        <w:t>для детей старшей группы</w:t>
      </w:r>
    </w:p>
    <w:p w:rsidR="00AA4447" w:rsidRDefault="00AA4447" w:rsidP="000953B0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(ОРУ в движении</w:t>
      </w:r>
      <w:r w:rsidRPr="009960A1">
        <w:rPr>
          <w:i/>
          <w:sz w:val="28"/>
          <w:szCs w:val="28"/>
        </w:rPr>
        <w:t>)</w:t>
      </w:r>
    </w:p>
    <w:p w:rsidR="00AA4447" w:rsidRPr="00D45457" w:rsidRDefault="00AA4447" w:rsidP="000953B0">
      <w:pPr>
        <w:rPr>
          <w:sz w:val="28"/>
          <w:szCs w:val="28"/>
        </w:rPr>
      </w:pPr>
      <w:r w:rsidRPr="00D45457">
        <w:rPr>
          <w:sz w:val="28"/>
          <w:szCs w:val="28"/>
        </w:rPr>
        <w:t>Дата проведения:</w:t>
      </w:r>
    </w:p>
    <w:p w:rsidR="00AA4447" w:rsidRPr="00D45457" w:rsidRDefault="00AA4447" w:rsidP="000953B0">
      <w:r w:rsidRPr="00D45457">
        <w:t>Время проведения:</w:t>
      </w:r>
      <w:r w:rsidRPr="00D45457">
        <w:tab/>
      </w:r>
    </w:p>
    <w:p w:rsidR="00AA4447" w:rsidRPr="00D45457" w:rsidRDefault="00AA4447" w:rsidP="000953B0">
      <w:r w:rsidRPr="00D45457">
        <w:t>Место проведения:</w:t>
      </w:r>
      <w:r w:rsidRPr="00D45457">
        <w:tab/>
      </w:r>
    </w:p>
    <w:p w:rsidR="00AA4447" w:rsidRPr="00D45457" w:rsidRDefault="00AA4447" w:rsidP="000953B0">
      <w:r>
        <w:t>Инвентарь:</w:t>
      </w:r>
    </w:p>
    <w:p w:rsidR="00AA4447" w:rsidRPr="00D45457" w:rsidRDefault="00AA4447" w:rsidP="000953B0">
      <w:r w:rsidRPr="00D45457">
        <w:t>Количество детей:</w:t>
      </w:r>
      <w:r w:rsidRPr="00D45457">
        <w:tab/>
      </w:r>
    </w:p>
    <w:p w:rsidR="00AA4447" w:rsidRDefault="00AA4447" w:rsidP="000953B0">
      <w:r w:rsidRPr="00D45457">
        <w:t xml:space="preserve">Задачи: </w:t>
      </w:r>
    </w:p>
    <w:p w:rsidR="00AA4447" w:rsidRPr="00D45457" w:rsidRDefault="00AA4447" w:rsidP="000953B0">
      <w:pPr>
        <w:ind w:firstLine="709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37"/>
        <w:gridCol w:w="1594"/>
        <w:gridCol w:w="3274"/>
      </w:tblGrid>
      <w:tr w:rsidR="00AA4447" w:rsidRPr="00D45457" w:rsidTr="000953B0">
        <w:trPr>
          <w:trHeight w:hRule="exact" w:val="845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  <w:jc w:val="center"/>
            </w:pPr>
            <w:r w:rsidRPr="00D45457">
              <w:t>Части, продолжительность сред</w:t>
            </w:r>
            <w:r>
              <w:t>ства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jc w:val="center"/>
            </w:pPr>
            <w:r w:rsidRPr="00D45457">
              <w:t>Дозиро</w:t>
            </w:r>
            <w:r w:rsidRPr="00D45457">
              <w:t>в</w:t>
            </w:r>
            <w:r w:rsidRPr="00D45457">
              <w:t>ка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  <w:jc w:val="center"/>
            </w:pPr>
            <w:r>
              <w:t>ОМУ</w:t>
            </w:r>
          </w:p>
        </w:tc>
      </w:tr>
      <w:tr w:rsidR="00AA4447" w:rsidRPr="00D45457" w:rsidTr="000953B0">
        <w:trPr>
          <w:trHeight w:hRule="exact" w:val="288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A4447" w:rsidRPr="00D45457" w:rsidRDefault="00AA4447" w:rsidP="000953B0">
            <w:pPr>
              <w:ind w:firstLine="709"/>
            </w:pPr>
            <w:r w:rsidRPr="00D45457">
              <w:t>3</w:t>
            </w:r>
          </w:p>
        </w:tc>
      </w:tr>
      <w:tr w:rsidR="00AA4447" w:rsidRPr="00D45457" w:rsidTr="000953B0">
        <w:trPr>
          <w:trHeight w:hRule="exact" w:val="298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rPr>
                <w:b/>
                <w:bCs/>
              </w:rPr>
              <w:t>I. Подготовительная часть ~ 3-3,5 мин.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83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Построение, приветствие.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15 сек.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В правом верхнем углу.</w:t>
            </w:r>
          </w:p>
        </w:tc>
      </w:tr>
      <w:tr w:rsidR="00AA4447" w:rsidRPr="00D45457" w:rsidTr="000953B0">
        <w:trPr>
          <w:trHeight w:hRule="exact" w:val="26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Ходьба: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35-40 сек.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312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69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на носках, руки в стороны, ладони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Голову не опускать.</w:t>
            </w:r>
          </w:p>
        </w:tc>
      </w:tr>
      <w:tr w:rsidR="00AA4447" w:rsidRPr="00D45457" w:rsidTr="000953B0">
        <w:trPr>
          <w:trHeight w:hRule="exact" w:val="26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вниз;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Руки точно в стороны.</w:t>
            </w:r>
          </w:p>
        </w:tc>
      </w:tr>
      <w:tr w:rsidR="00AA4447" w:rsidRPr="00D45457" w:rsidTr="000953B0">
        <w:trPr>
          <w:trHeight w:hRule="exact" w:val="250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задания.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8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Бег: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30 сек.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302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гладкий;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Спину держим прямо.</w:t>
            </w:r>
          </w:p>
        </w:tc>
      </w:tr>
      <w:tr w:rsidR="00AA4447" w:rsidRPr="00D45457" w:rsidTr="000953B0">
        <w:trPr>
          <w:trHeight w:hRule="exact" w:val="26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высоко поднимая колени;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Пальцы в кулак.</w:t>
            </w:r>
          </w:p>
        </w:tc>
      </w:tr>
      <w:tr w:rsidR="00AA4447" w:rsidRPr="00D45457" w:rsidTr="000953B0">
        <w:trPr>
          <w:trHeight w:hRule="exact" w:val="25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гладкий.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7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Ходьба: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30 -35 сек.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312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59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- на пятках, руки в стороны, ладони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Пальцы сомкнуты.</w:t>
            </w:r>
          </w:p>
        </w:tc>
      </w:tr>
      <w:tr w:rsidR="00AA4447" w:rsidRPr="00D45457" w:rsidTr="000953B0">
        <w:trPr>
          <w:trHeight w:hRule="exact" w:val="283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вверх;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Смотрим вперед.</w:t>
            </w:r>
          </w:p>
        </w:tc>
      </w:tr>
      <w:tr w:rsidR="00AA4447" w:rsidRPr="00D45457" w:rsidTr="000953B0">
        <w:trPr>
          <w:trHeight w:hRule="exact" w:val="25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задания.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7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Бег: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30 сек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307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5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- с захлестыванием голени назад;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Руки ниже пояса не опускать.</w:t>
            </w:r>
          </w:p>
        </w:tc>
      </w:tr>
      <w:tr w:rsidR="00AA4447" w:rsidRPr="00D45457" w:rsidTr="000953B0">
        <w:trPr>
          <w:trHeight w:hRule="exact" w:val="26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- гладкий.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Пальцы в кулак.</w:t>
            </w:r>
          </w:p>
        </w:tc>
      </w:tr>
      <w:tr w:rsidR="00AA4447" w:rsidRPr="00D45457" w:rsidTr="000953B0">
        <w:trPr>
          <w:trHeight w:hRule="exact" w:val="27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Ходьба: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15 сек.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547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93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rPr>
                <w:b/>
                <w:bCs/>
              </w:rPr>
              <w:t>II. Основная часть ~ 5 мин.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83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ОРУ в движении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3 - 3,5 мин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302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1. «Круговые движения»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4 раза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7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И.п. - руки к плечам;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7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1 - 4 - круговые движения вперед;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Г олову не опускать.</w:t>
            </w:r>
          </w:p>
        </w:tc>
      </w:tr>
      <w:tr w:rsidR="00AA4447" w:rsidRPr="00D45457" w:rsidTr="000953B0">
        <w:trPr>
          <w:trHeight w:hRule="exact" w:val="245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5 - 8 - круговые движения назад.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Резче!</w:t>
            </w:r>
          </w:p>
        </w:tc>
      </w:tr>
      <w:tr w:rsidR="00AA4447" w:rsidRPr="00D45457" w:rsidTr="000953B0">
        <w:trPr>
          <w:trHeight w:hRule="exact" w:val="283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2. «Хлопки»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6 раз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7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И.п. - руки перед грудью, ладони сомкну</w:t>
            </w:r>
            <w:r w:rsidRPr="00D45457">
              <w:softHyphen/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8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ты;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Голову не опускать.</w:t>
            </w:r>
          </w:p>
        </w:tc>
      </w:tr>
      <w:tr w:rsidR="00AA4447" w:rsidRPr="00D45457" w:rsidTr="000953B0">
        <w:trPr>
          <w:trHeight w:hRule="exact" w:val="27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1,3 - хлопок за спиной;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Локти не опускать.</w:t>
            </w:r>
          </w:p>
        </w:tc>
      </w:tr>
      <w:tr w:rsidR="00AA4447" w:rsidRPr="00D45457" w:rsidTr="000953B0">
        <w:trPr>
          <w:trHeight w:hRule="exact" w:val="259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2,4 - хлопок перед грудью.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Хлопок точно перед грудью.</w:t>
            </w:r>
          </w:p>
        </w:tc>
      </w:tr>
    </w:tbl>
    <w:p w:rsidR="00AA4447" w:rsidRPr="00D45457" w:rsidRDefault="00AA4447" w:rsidP="000953B0">
      <w:pPr>
        <w:ind w:firstLine="709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73"/>
        <w:gridCol w:w="1606"/>
        <w:gridCol w:w="3304"/>
      </w:tblGrid>
      <w:tr w:rsidR="00AA4447" w:rsidRPr="00D45457" w:rsidTr="000953B0">
        <w:trPr>
          <w:trHeight w:hRule="exact" w:val="30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Default="00AA4447" w:rsidP="000953B0">
            <w:pPr>
              <w:ind w:firstLine="709"/>
            </w:pPr>
            <w:r w:rsidRPr="00D45457">
              <w:t>2</w:t>
            </w:r>
          </w:p>
          <w:p w:rsidR="00AA4447" w:rsidRDefault="00AA4447" w:rsidP="000953B0">
            <w:pPr>
              <w:ind w:firstLine="709"/>
            </w:pPr>
          </w:p>
          <w:p w:rsidR="00AA4447" w:rsidRDefault="00AA4447" w:rsidP="000953B0">
            <w:pPr>
              <w:ind w:firstLine="709"/>
            </w:pPr>
          </w:p>
          <w:p w:rsidR="00AA4447" w:rsidRDefault="00AA4447" w:rsidP="000953B0">
            <w:pPr>
              <w:ind w:firstLine="709"/>
            </w:pPr>
          </w:p>
          <w:p w:rsidR="00AA4447" w:rsidRPr="00D45457" w:rsidRDefault="00AA4447" w:rsidP="000953B0">
            <w:pPr>
              <w:ind w:firstLine="709"/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A4447" w:rsidRPr="00D45457" w:rsidRDefault="00AA4447" w:rsidP="000953B0">
            <w:pPr>
              <w:ind w:firstLine="709"/>
            </w:pPr>
            <w:r w:rsidRPr="00D45457">
              <w:t>3</w:t>
            </w:r>
          </w:p>
        </w:tc>
      </w:tr>
      <w:tr w:rsidR="00AA4447" w:rsidRPr="00D45457" w:rsidTr="000953B0">
        <w:trPr>
          <w:trHeight w:hRule="exact" w:val="391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firstLine="709"/>
            </w:pPr>
            <w:r w:rsidRPr="00D45457">
              <w:t>«Наклоны»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И.п. - руки опущены вдоль туловища;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firstLine="709"/>
            </w:pPr>
            <w:r w:rsidRPr="00D45457">
              <w:t>- наклон туловища вправо, правая рука скользит вниз до голени;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firstLine="709"/>
            </w:pPr>
            <w:r w:rsidRPr="00D45457">
              <w:t>- наклон туловища влево, л</w:t>
            </w:r>
            <w:r w:rsidRPr="00D45457">
              <w:t>е</w:t>
            </w:r>
            <w:r w:rsidRPr="00D45457">
              <w:t>вая рука скользит вниз до голени.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firstLine="709"/>
            </w:pPr>
            <w:r w:rsidRPr="00D45457">
              <w:t xml:space="preserve"> «Пауки»</w:t>
            </w:r>
          </w:p>
          <w:p w:rsidR="00AA4447" w:rsidRPr="00D45457" w:rsidRDefault="00AA4447" w:rsidP="000953B0">
            <w:pPr>
              <w:ind w:firstLine="709"/>
            </w:pPr>
            <w:r>
              <w:t>И.п. - упор сидя</w:t>
            </w:r>
            <w:r w:rsidRPr="00D45457">
              <w:t xml:space="preserve"> сзади, согнув ноги;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1 - 4 - ходьба вперед.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firstLine="709"/>
            </w:pPr>
            <w:r w:rsidRPr="00D45457">
              <w:t>Подскоки</w:t>
            </w:r>
            <w:r>
              <w:t xml:space="preserve"> на месте.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r w:rsidRPr="00D45457">
              <w:t>6 раз 6 раз</w:t>
            </w:r>
          </w:p>
          <w:p w:rsidR="00AA4447" w:rsidRPr="00D45457" w:rsidRDefault="00AA4447" w:rsidP="000953B0">
            <w:r w:rsidRPr="00D45457">
              <w:t>6 раз 6 раз</w:t>
            </w:r>
          </w:p>
          <w:p w:rsidR="00AA4447" w:rsidRPr="00D45457" w:rsidRDefault="00AA4447" w:rsidP="000953B0">
            <w:r>
              <w:t xml:space="preserve">  2 х</w:t>
            </w:r>
            <w:r w:rsidRPr="00D45457">
              <w:t xml:space="preserve"> 20 раз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t>Наклон точно в сторону!</w:t>
            </w:r>
          </w:p>
          <w:p w:rsidR="00AA4447" w:rsidRPr="00D45457" w:rsidRDefault="00AA4447" w:rsidP="000953B0">
            <w:pPr>
              <w:ind w:firstLine="201"/>
            </w:pPr>
            <w:r>
              <w:t>Г</w:t>
            </w:r>
            <w:r w:rsidRPr="00D45457">
              <w:t>олову вперед не опускать. Ноги в коленях не сгибать.</w:t>
            </w:r>
          </w:p>
          <w:p w:rsidR="00AA4447" w:rsidRPr="00D45457" w:rsidRDefault="00AA4447" w:rsidP="000953B0">
            <w:pPr>
              <w:ind w:firstLine="201"/>
            </w:pPr>
            <w:r w:rsidRPr="00D45457">
              <w:t>Спина выпрямлена.</w:t>
            </w:r>
          </w:p>
          <w:p w:rsidR="00AA4447" w:rsidRPr="00D45457" w:rsidRDefault="00AA4447" w:rsidP="000953B0">
            <w:pPr>
              <w:ind w:firstLine="201"/>
            </w:pPr>
            <w:r w:rsidRPr="00D45457">
              <w:t>Таз не опускать.</w:t>
            </w:r>
          </w:p>
          <w:p w:rsidR="00AA4447" w:rsidRPr="00D45457" w:rsidRDefault="00AA4447" w:rsidP="000953B0">
            <w:pPr>
              <w:ind w:firstLine="201"/>
            </w:pPr>
            <w:r w:rsidRPr="00D45457">
              <w:t>Руки в локтях не сгибать!</w:t>
            </w:r>
          </w:p>
          <w:p w:rsidR="00AA4447" w:rsidRPr="00D45457" w:rsidRDefault="00AA4447" w:rsidP="000953B0">
            <w:pPr>
              <w:ind w:firstLine="201"/>
            </w:pPr>
            <w:r w:rsidRPr="00D45457">
              <w:t>Сзади стоящую ногу в коле</w:t>
            </w:r>
            <w:r w:rsidRPr="00D45457">
              <w:softHyphen/>
              <w:t>не не сгибать.</w:t>
            </w:r>
          </w:p>
          <w:p w:rsidR="00AA4447" w:rsidRPr="00D45457" w:rsidRDefault="00AA4447" w:rsidP="000953B0">
            <w:pPr>
              <w:ind w:firstLine="201"/>
            </w:pPr>
            <w:r w:rsidRPr="00D45457">
              <w:t>Выпад как можно глубже. Смотреть вперед. Отталкиват</w:t>
            </w:r>
            <w:r w:rsidRPr="00D45457">
              <w:t>ь</w:t>
            </w:r>
            <w:r w:rsidRPr="00D45457">
              <w:t>ся передней ча</w:t>
            </w:r>
            <w:r w:rsidRPr="00D45457">
              <w:softHyphen/>
              <w:t>стью стопы.</w:t>
            </w:r>
          </w:p>
          <w:p w:rsidR="00AA4447" w:rsidRDefault="00AA4447" w:rsidP="000953B0">
            <w:r w:rsidRPr="00D45457">
              <w:t>Руки работают вперед-вверх. Колени выше.</w:t>
            </w:r>
          </w:p>
          <w:p w:rsidR="00AA4447" w:rsidRDefault="00AA4447" w:rsidP="000953B0"/>
          <w:p w:rsidR="00AA4447" w:rsidRPr="00D45457" w:rsidRDefault="00AA4447" w:rsidP="000953B0"/>
        </w:tc>
      </w:tr>
      <w:tr w:rsidR="00AA4447" w:rsidRPr="00D45457" w:rsidTr="000953B0">
        <w:trPr>
          <w:trHeight w:hRule="exact" w:val="17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rPr>
                <w:b/>
                <w:bCs/>
              </w:rPr>
              <w:t>III. Заключительная часть ~ 3 мин.</w:t>
            </w:r>
          </w:p>
          <w:p w:rsidR="00AA4447" w:rsidRPr="00D45457" w:rsidRDefault="00AA4447" w:rsidP="000953B0">
            <w:r w:rsidRPr="00D45457">
              <w:t>Упражнение «Змейка»</w:t>
            </w:r>
          </w:p>
          <w:p w:rsidR="00AA4447" w:rsidRDefault="00AA4447" w:rsidP="000953B0">
            <w:r w:rsidRPr="00D45457">
              <w:t xml:space="preserve">Дети поворачивают за ведущим и идут навстречу, так несколько раз </w:t>
            </w:r>
          </w:p>
          <w:p w:rsidR="00AA4447" w:rsidRDefault="00AA4447" w:rsidP="000953B0">
            <w:r w:rsidRPr="00D45457">
              <w:t>Выход детей из зала.</w:t>
            </w:r>
          </w:p>
          <w:p w:rsidR="00AA4447" w:rsidRDefault="00AA4447" w:rsidP="000953B0"/>
          <w:p w:rsidR="00AA4447" w:rsidRDefault="00AA4447" w:rsidP="000953B0"/>
          <w:p w:rsidR="00AA4447" w:rsidRDefault="00AA4447" w:rsidP="000953B0"/>
          <w:p w:rsidR="00AA4447" w:rsidRDefault="00AA4447" w:rsidP="000953B0"/>
          <w:p w:rsidR="00AA4447" w:rsidRDefault="00AA4447" w:rsidP="000953B0"/>
          <w:p w:rsidR="00AA4447" w:rsidRPr="00D45457" w:rsidRDefault="00AA4447" w:rsidP="000953B0"/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A4447" w:rsidRDefault="00AA4447" w:rsidP="000953B0">
            <w:r>
              <w:t xml:space="preserve"> 1</w:t>
            </w:r>
            <w:r w:rsidRPr="00D45457">
              <w:t xml:space="preserve"> мин. 10 сек.</w:t>
            </w:r>
          </w:p>
          <w:p w:rsidR="00AA4447" w:rsidRPr="00D45457" w:rsidRDefault="00AA4447" w:rsidP="000953B0"/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47" w:rsidRDefault="00AA4447" w:rsidP="000953B0"/>
          <w:p w:rsidR="00AA4447" w:rsidRPr="00D45457" w:rsidRDefault="00AA4447" w:rsidP="000953B0">
            <w:r w:rsidRPr="00D45457">
              <w:t>Дети идут от одной ст</w:t>
            </w:r>
            <w:r w:rsidRPr="00D45457">
              <w:t>о</w:t>
            </w:r>
            <w:r w:rsidRPr="00D45457">
              <w:t>роны площадки к другой.</w:t>
            </w:r>
          </w:p>
        </w:tc>
      </w:tr>
    </w:tbl>
    <w:p w:rsidR="00AA4447" w:rsidRDefault="00AA4447" w:rsidP="000953B0">
      <w:pPr>
        <w:jc w:val="center"/>
        <w:rPr>
          <w:sz w:val="28"/>
          <w:szCs w:val="28"/>
        </w:rPr>
        <w:sectPr w:rsidR="00AA4447" w:rsidSect="000953B0">
          <w:pgSz w:w="11907" w:h="16840" w:code="9"/>
          <w:pgMar w:top="851" w:right="851" w:bottom="953" w:left="851" w:header="709" w:footer="709" w:gutter="0"/>
          <w:cols w:space="708"/>
          <w:titlePg/>
          <w:docGrid w:linePitch="360"/>
        </w:sectPr>
      </w:pPr>
    </w:p>
    <w:p w:rsidR="00AA4447" w:rsidRPr="006520E0" w:rsidRDefault="00AA4447" w:rsidP="000953B0">
      <w:pPr>
        <w:jc w:val="center"/>
        <w:rPr>
          <w:sz w:val="28"/>
          <w:szCs w:val="28"/>
        </w:rPr>
      </w:pPr>
      <w:r w:rsidRPr="006520E0">
        <w:rPr>
          <w:sz w:val="28"/>
          <w:szCs w:val="28"/>
        </w:rPr>
        <w:t xml:space="preserve">План - конспект утренней гимнастики № 1 </w:t>
      </w:r>
    </w:p>
    <w:p w:rsidR="00AA4447" w:rsidRPr="006520E0" w:rsidRDefault="00AA4447" w:rsidP="000953B0">
      <w:pPr>
        <w:jc w:val="center"/>
        <w:rPr>
          <w:sz w:val="28"/>
          <w:szCs w:val="28"/>
        </w:rPr>
      </w:pPr>
      <w:r w:rsidRPr="006520E0">
        <w:rPr>
          <w:sz w:val="28"/>
          <w:szCs w:val="28"/>
        </w:rPr>
        <w:t>для детей 6-7 лет</w:t>
      </w:r>
    </w:p>
    <w:p w:rsidR="00AA4447" w:rsidRPr="006520E0" w:rsidRDefault="00AA4447" w:rsidP="000953B0">
      <w:pPr>
        <w:jc w:val="center"/>
        <w:rPr>
          <w:sz w:val="28"/>
          <w:szCs w:val="28"/>
        </w:rPr>
      </w:pPr>
      <w:r w:rsidRPr="006520E0">
        <w:rPr>
          <w:iCs/>
          <w:sz w:val="28"/>
          <w:szCs w:val="28"/>
        </w:rPr>
        <w:t>(ритмическая гимнастика)</w:t>
      </w:r>
    </w:p>
    <w:p w:rsidR="00AA4447" w:rsidRPr="00D45457" w:rsidRDefault="00AA4447" w:rsidP="000953B0">
      <w:pPr>
        <w:rPr>
          <w:sz w:val="28"/>
          <w:szCs w:val="28"/>
        </w:rPr>
      </w:pPr>
      <w:r w:rsidRPr="00D45457">
        <w:rPr>
          <w:sz w:val="28"/>
          <w:szCs w:val="28"/>
        </w:rPr>
        <w:t>Дата проведения:</w:t>
      </w:r>
    </w:p>
    <w:p w:rsidR="00AA4447" w:rsidRPr="00D45457" w:rsidRDefault="00AA4447" w:rsidP="000953B0">
      <w:r w:rsidRPr="00D45457">
        <w:t>Время проведения:</w:t>
      </w:r>
      <w:r w:rsidRPr="00D45457">
        <w:tab/>
      </w:r>
    </w:p>
    <w:p w:rsidR="00AA4447" w:rsidRPr="00D45457" w:rsidRDefault="00AA4447" w:rsidP="000953B0">
      <w:r w:rsidRPr="00D45457">
        <w:t>Место проведения:</w:t>
      </w:r>
      <w:r w:rsidRPr="00D45457">
        <w:tab/>
      </w:r>
    </w:p>
    <w:p w:rsidR="00AA4447" w:rsidRPr="00D45457" w:rsidRDefault="00AA4447" w:rsidP="000953B0">
      <w:r>
        <w:t>Инвентарь:</w:t>
      </w:r>
    </w:p>
    <w:p w:rsidR="00AA4447" w:rsidRPr="00D45457" w:rsidRDefault="00AA4447" w:rsidP="000953B0">
      <w:r w:rsidRPr="00D45457">
        <w:t>Количество детей:</w:t>
      </w:r>
      <w:r w:rsidRPr="00D45457">
        <w:tab/>
      </w:r>
    </w:p>
    <w:p w:rsidR="00AA4447" w:rsidRDefault="00AA4447" w:rsidP="000953B0">
      <w:r w:rsidRPr="00D45457">
        <w:t xml:space="preserve">Задачи: </w:t>
      </w:r>
    </w:p>
    <w:p w:rsidR="00AA4447" w:rsidRPr="00D45457" w:rsidRDefault="00AA4447" w:rsidP="000953B0"/>
    <w:tbl>
      <w:tblPr>
        <w:tblW w:w="918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47"/>
        <w:gridCol w:w="1440"/>
        <w:gridCol w:w="3093"/>
      </w:tblGrid>
      <w:tr w:rsidR="00AA4447" w:rsidRPr="00D45457" w:rsidTr="000953B0">
        <w:trPr>
          <w:trHeight w:hRule="exact" w:val="854"/>
        </w:trPr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Default="00AA4447" w:rsidP="000953B0">
            <w:pPr>
              <w:ind w:firstLine="709"/>
            </w:pPr>
          </w:p>
          <w:p w:rsidR="00AA4447" w:rsidRPr="00D45457" w:rsidRDefault="00AA4447" w:rsidP="000953B0">
            <w:pPr>
              <w:ind w:firstLine="709"/>
            </w:pPr>
            <w:r w:rsidRPr="00D45457">
              <w:t>Части, продолжительность,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Default="00AA4447" w:rsidP="000953B0"/>
          <w:p w:rsidR="00AA4447" w:rsidRPr="00D45457" w:rsidRDefault="00AA4447" w:rsidP="000953B0">
            <w:r w:rsidRPr="00D45457">
              <w:t>Доз</w:t>
            </w:r>
            <w:r w:rsidRPr="00D45457">
              <w:t>и</w:t>
            </w:r>
            <w:r w:rsidRPr="00D45457">
              <w:t>ровка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jc w:val="center"/>
            </w:pPr>
            <w:r>
              <w:t>ОМУ</w:t>
            </w:r>
          </w:p>
        </w:tc>
      </w:tr>
      <w:tr w:rsidR="00AA4447" w:rsidRPr="00D45457" w:rsidTr="000953B0">
        <w:trPr>
          <w:trHeight w:hRule="exact" w:val="864"/>
        </w:trPr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Default="00AA4447" w:rsidP="000953B0">
            <w:pPr>
              <w:ind w:firstLine="709"/>
            </w:pPr>
          </w:p>
          <w:p w:rsidR="00AA4447" w:rsidRPr="00D45457" w:rsidRDefault="00AA4447" w:rsidP="000953B0">
            <w:r w:rsidRPr="00D45457">
              <w:t xml:space="preserve">I </w:t>
            </w:r>
            <w:r w:rsidRPr="00D45457">
              <w:rPr>
                <w:b/>
                <w:bCs/>
              </w:rPr>
              <w:t xml:space="preserve">Подготовительная часть </w:t>
            </w:r>
            <w:r w:rsidRPr="00D45457">
              <w:t>3-3,5 мин.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Построение, приветствие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Ходьба: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  <w:jc w:val="center"/>
            </w:pPr>
            <w:r w:rsidRPr="00D45457">
              <w:t>15сек.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В правом верхнем у</w:t>
            </w:r>
            <w:r w:rsidRPr="00D45457">
              <w:t>г</w:t>
            </w:r>
            <w:r w:rsidRPr="00D45457">
              <w:t>лу.</w:t>
            </w:r>
          </w:p>
        </w:tc>
      </w:tr>
      <w:tr w:rsidR="00AA4447" w:rsidRPr="00D45457" w:rsidTr="000953B0">
        <w:trPr>
          <w:trHeight w:hRule="exact" w:val="278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задания;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jc w:val="center"/>
            </w:pPr>
            <w:r>
              <w:t>30 сек.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117B4E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83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Default="00AA4447" w:rsidP="000953B0">
            <w:r w:rsidRPr="00D45457">
              <w:t xml:space="preserve">- на носках, руки в стороны, ладони </w:t>
            </w:r>
            <w:r>
              <w:t>вверх;</w:t>
            </w:r>
          </w:p>
          <w:p w:rsidR="00AA4447" w:rsidRDefault="00AA4447" w:rsidP="000953B0">
            <w:pPr>
              <w:ind w:firstLine="709"/>
            </w:pPr>
          </w:p>
          <w:p w:rsidR="00AA4447" w:rsidRPr="00D45457" w:rsidRDefault="00AA4447" w:rsidP="000953B0">
            <w:pPr>
              <w:ind w:firstLine="709"/>
            </w:pPr>
            <w:r w:rsidRPr="00D45457">
              <w:t>вниз;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  <w:jc w:val="center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83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  <w:jc w:val="center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Г олову не опускать.</w:t>
            </w:r>
          </w:p>
        </w:tc>
      </w:tr>
      <w:tr w:rsidR="00AA4447" w:rsidRPr="00D45457" w:rsidTr="000953B0">
        <w:trPr>
          <w:trHeight w:hRule="exact" w:val="298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Бег: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  <w:jc w:val="center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Руки точно в стороны.</w:t>
            </w:r>
          </w:p>
        </w:tc>
      </w:tr>
      <w:tr w:rsidR="00AA4447" w:rsidRPr="00D45457" w:rsidTr="000953B0">
        <w:trPr>
          <w:trHeight w:hRule="exact" w:val="547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Default="00AA4447" w:rsidP="000953B0">
            <w:r>
              <w:t xml:space="preserve">           - гладкий;</w:t>
            </w:r>
          </w:p>
          <w:p w:rsidR="00AA4447" w:rsidRPr="00D45457" w:rsidRDefault="00AA4447" w:rsidP="000953B0">
            <w:r>
              <w:t xml:space="preserve">           - </w:t>
            </w:r>
            <w:r w:rsidRPr="00D45457">
              <w:t>высоко поднимая колени;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r>
              <w:t xml:space="preserve">      30 </w:t>
            </w:r>
            <w:r w:rsidRPr="00D45457">
              <w:t>сек.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Спину держим прямо пальцы в</w:t>
            </w:r>
          </w:p>
        </w:tc>
      </w:tr>
      <w:tr w:rsidR="00AA4447" w:rsidRPr="00D45457" w:rsidTr="000953B0">
        <w:trPr>
          <w:trHeight w:hRule="exact" w:val="250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- гладкий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  <w:jc w:val="center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кулак.</w:t>
            </w:r>
          </w:p>
        </w:tc>
      </w:tr>
      <w:tr w:rsidR="00AA4447" w:rsidRPr="00D45457" w:rsidTr="000953B0">
        <w:trPr>
          <w:trHeight w:hRule="exact" w:val="835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Default="00AA4447" w:rsidP="000953B0">
            <w:pPr>
              <w:ind w:firstLine="709"/>
            </w:pPr>
            <w:r>
              <w:t>Ходьба:</w:t>
            </w:r>
          </w:p>
          <w:p w:rsidR="00AA4447" w:rsidRDefault="00AA4447" w:rsidP="000953B0">
            <w:pPr>
              <w:ind w:firstLine="709"/>
            </w:pPr>
            <w:r>
              <w:t>- без задания;</w:t>
            </w:r>
          </w:p>
          <w:p w:rsidR="00AA4447" w:rsidRPr="00D45457" w:rsidRDefault="00AA4447" w:rsidP="000953B0">
            <w:r>
              <w:t xml:space="preserve">- </w:t>
            </w:r>
            <w:r w:rsidRPr="00D45457">
              <w:t>на пятках, руки в стороны, ладони вниз;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t>30-35сек.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571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задания.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Бег: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64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гладкий.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Пальцы сомкнуты.</w:t>
            </w:r>
          </w:p>
        </w:tc>
      </w:tr>
      <w:tr w:rsidR="00AA4447" w:rsidRPr="00D45457" w:rsidTr="000953B0">
        <w:trPr>
          <w:trHeight w:hRule="exact" w:val="274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Ходьба: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Смотрим вперед.</w:t>
            </w:r>
          </w:p>
        </w:tc>
      </w:tr>
      <w:tr w:rsidR="00AA4447" w:rsidRPr="00D45457" w:rsidTr="000953B0">
        <w:trPr>
          <w:trHeight w:hRule="exact" w:val="398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- без задания.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25сек.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691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A4447" w:rsidRPr="00D45457" w:rsidRDefault="00AA4447" w:rsidP="000953B0">
            <w:pPr>
              <w:ind w:firstLine="709"/>
            </w:pPr>
            <w:r w:rsidRPr="00D45457">
              <w:t>15сек.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83"/>
        </w:trPr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 xml:space="preserve">II </w:t>
            </w:r>
            <w:r w:rsidRPr="00D45457">
              <w:rPr>
                <w:b/>
                <w:bCs/>
              </w:rPr>
              <w:t xml:space="preserve">Основная часть </w:t>
            </w:r>
            <w:r w:rsidRPr="00D45457">
              <w:t>5 мин.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117B4E" w:rsidRDefault="00AA4447" w:rsidP="000953B0">
            <w:pPr>
              <w:ind w:firstLine="709"/>
            </w:pPr>
          </w:p>
          <w:p w:rsidR="00AA4447" w:rsidRPr="00D45457" w:rsidRDefault="00AA4447" w:rsidP="000953B0">
            <w:pPr>
              <w:ind w:firstLine="709"/>
            </w:pPr>
            <w:r w:rsidRPr="00D45457">
              <w:rPr>
                <w:b/>
                <w:bCs/>
              </w:rPr>
              <w:t>1</w:t>
            </w:r>
          </w:p>
        </w:tc>
      </w:tr>
      <w:tr w:rsidR="00AA4447" w:rsidRPr="00D45457" w:rsidTr="000953B0">
        <w:trPr>
          <w:trHeight w:hRule="exact" w:val="298"/>
        </w:trPr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Перестроение в 3 колонны.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1 Осек.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69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rPr>
                <w:i/>
                <w:iCs/>
              </w:rPr>
              <w:t>Ритмическая гимнастика.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3,5 мин.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298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>
              <w:t xml:space="preserve">1. П.п.- </w:t>
            </w:r>
            <w:r w:rsidRPr="00D45457">
              <w:t>о.с., шаг на месте.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Спину держать.</w:t>
            </w:r>
          </w:p>
        </w:tc>
      </w:tr>
      <w:tr w:rsidR="00AA4447" w:rsidRPr="00D45457" w:rsidTr="000953B0">
        <w:trPr>
          <w:trHeight w:hRule="exact" w:val="274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rPr>
                <w:i/>
                <w:iCs/>
              </w:rPr>
              <w:t>2.</w:t>
            </w:r>
            <w:r>
              <w:t>И.п. -  колено</w:t>
            </w:r>
            <w:r w:rsidRPr="00D45457">
              <w:t xml:space="preserve"> в</w:t>
            </w:r>
            <w:r>
              <w:t>право (влево).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t>Точно в сторону. Ногу на</w:t>
            </w:r>
            <w:r>
              <w:t xml:space="preserve"> носок.</w:t>
            </w:r>
          </w:p>
        </w:tc>
      </w:tr>
      <w:tr w:rsidR="00AA4447" w:rsidRPr="00D45457" w:rsidTr="000953B0">
        <w:trPr>
          <w:trHeight w:hRule="exact" w:val="288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/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>
              <w:t>Г</w:t>
            </w:r>
            <w:r w:rsidRPr="00D45457">
              <w:t>олову не опускать.</w:t>
            </w:r>
          </w:p>
        </w:tc>
      </w:tr>
      <w:tr w:rsidR="00AA4447" w:rsidRPr="00D45457" w:rsidTr="000953B0">
        <w:trPr>
          <w:trHeight w:hRule="exact" w:val="552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Default="00AA4447" w:rsidP="000953B0">
            <w:pPr>
              <w:ind w:firstLine="709"/>
            </w:pPr>
            <w:r>
              <w:t>3. П.п. -  о.с., руки на пояс;</w:t>
            </w:r>
          </w:p>
          <w:p w:rsidR="00AA4447" w:rsidRPr="00D45457" w:rsidRDefault="00AA4447" w:rsidP="000953B0">
            <w:r w:rsidRPr="00D45457">
              <w:t>поочередное поднимание плеч,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Г олову не опускать.</w:t>
            </w:r>
          </w:p>
        </w:tc>
      </w:tr>
      <w:tr w:rsidR="00AA4447" w:rsidRPr="00D45457" w:rsidTr="000953B0">
        <w:trPr>
          <w:trHeight w:hRule="exact" w:val="254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поднимание плеч одновременно.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547"/>
        </w:trPr>
        <w:tc>
          <w:tcPr>
            <w:tcW w:w="4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>
              <w:t>4. П.п. – о.с., руки на пояс.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1</w:t>
            </w:r>
            <w:r>
              <w:t>,2</w:t>
            </w:r>
            <w:r w:rsidRPr="00D45457">
              <w:t xml:space="preserve">-наклон головы </w:t>
            </w:r>
            <w:r>
              <w:t>вправо (влево).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117B4E">
              <w:t>2</w:t>
            </w:r>
            <w:r w:rsidRPr="00D45457">
              <w:rPr>
                <w:lang w:val="en-US"/>
              </w:rPr>
              <w:t>x</w:t>
            </w:r>
            <w:r w:rsidRPr="00117B4E">
              <w:t xml:space="preserve">8 </w:t>
            </w:r>
            <w:r w:rsidRPr="00D45457">
              <w:t>раз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557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447" w:rsidRPr="00D45457" w:rsidRDefault="00AA4447" w:rsidP="000953B0">
            <w:r>
              <w:t xml:space="preserve">  3-4 – к правому плечу (к левому пл</w:t>
            </w:r>
            <w:r>
              <w:t>е</w:t>
            </w:r>
            <w:r>
              <w:t>чу).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</w:tbl>
    <w:p w:rsidR="00AA4447" w:rsidRPr="00D45457" w:rsidRDefault="00AA4447" w:rsidP="000953B0">
      <w:pPr>
        <w:ind w:firstLine="709"/>
      </w:pPr>
      <w:r w:rsidRPr="00D45457">
        <w:br w:type="page"/>
      </w:r>
    </w:p>
    <w:tbl>
      <w:tblPr>
        <w:tblW w:w="918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37"/>
        <w:gridCol w:w="1445"/>
        <w:gridCol w:w="3098"/>
      </w:tblGrid>
      <w:tr w:rsidR="00AA4447" w:rsidRPr="00D45457" w:rsidTr="000953B0">
        <w:trPr>
          <w:trHeight w:hRule="exact" w:val="883"/>
        </w:trPr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Default="00AA4447" w:rsidP="000953B0">
            <w:pPr>
              <w:ind w:firstLine="709"/>
            </w:pPr>
            <w:r w:rsidRPr="00D45457">
              <w:t>5</w:t>
            </w:r>
            <w:r>
              <w:t>. И.п. - стойка ноги врозь, руки на пояс.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а) 1,3 - выпад вправо (влево) рука 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t>Выпад как можно глу</w:t>
            </w:r>
            <w:r w:rsidRPr="00D45457">
              <w:t>б</w:t>
            </w:r>
            <w:r w:rsidRPr="00D45457">
              <w:t>же.</w:t>
            </w:r>
          </w:p>
        </w:tc>
      </w:tr>
      <w:tr w:rsidR="00AA4447" w:rsidRPr="00D45457" w:rsidTr="000953B0">
        <w:trPr>
          <w:trHeight w:hRule="exact" w:val="27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сторону.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Смотреть вперед.</w:t>
            </w:r>
          </w:p>
        </w:tc>
      </w:tr>
      <w:tr w:rsidR="00AA4447" w:rsidRPr="00D45457" w:rsidTr="000953B0">
        <w:trPr>
          <w:trHeight w:hRule="exact" w:val="576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>
              <w:t>2,4 - и</w:t>
            </w:r>
            <w:r w:rsidRPr="00D45457">
              <w:t>.п.</w:t>
            </w:r>
          </w:p>
          <w:p w:rsidR="00AA4447" w:rsidRPr="00D45457" w:rsidRDefault="00AA4447" w:rsidP="000953B0">
            <w:pPr>
              <w:ind w:firstLine="709"/>
            </w:pPr>
            <w:r>
              <w:t>б) 1 - выпад вправо, рука вправо.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Руки точно в сторону.</w:t>
            </w:r>
          </w:p>
        </w:tc>
      </w:tr>
      <w:tr w:rsidR="00AA4447" w:rsidRPr="00D45457" w:rsidTr="000953B0">
        <w:trPr>
          <w:trHeight w:hRule="exact" w:val="806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/>
          <w:p w:rsidR="00AA4447" w:rsidRPr="00D45457" w:rsidRDefault="00AA4447" w:rsidP="000953B0">
            <w:pPr>
              <w:ind w:firstLine="709"/>
            </w:pPr>
            <w:r>
              <w:t>2 - и</w:t>
            </w:r>
            <w:r w:rsidRPr="00D45457">
              <w:t>.п.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3 - выпад вперед, руки вперед.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t>Сзади стоящую ногу в колене</w:t>
            </w:r>
          </w:p>
        </w:tc>
      </w:tr>
      <w:tr w:rsidR="00AA4447" w:rsidRPr="00D45457" w:rsidTr="000953B0">
        <w:trPr>
          <w:trHeight w:hRule="exact" w:val="27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>
              <w:t>4 - и</w:t>
            </w:r>
            <w:r w:rsidRPr="00D45457">
              <w:t>.п.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не сгибать.</w:t>
            </w:r>
          </w:p>
        </w:tc>
      </w:tr>
      <w:tr w:rsidR="00AA4447" w:rsidRPr="00D45457" w:rsidTr="000953B0">
        <w:trPr>
          <w:trHeight w:hRule="exact" w:val="307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5 - выпад влево, левая рука в</w:t>
            </w:r>
            <w:r>
              <w:t>л</w:t>
            </w:r>
            <w:r>
              <w:t>е</w:t>
            </w:r>
            <w:r>
              <w:t>во.</w:t>
            </w:r>
            <w:r w:rsidRPr="00D45457">
              <w:t>сторону.</w:t>
            </w:r>
          </w:p>
          <w:p w:rsidR="00AA4447" w:rsidRPr="00D45457" w:rsidRDefault="00AA4447" w:rsidP="000953B0">
            <w:pPr>
              <w:ind w:firstLine="709"/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Смотреть вперед.</w:t>
            </w:r>
          </w:p>
        </w:tc>
      </w:tr>
      <w:tr w:rsidR="00AA4447" w:rsidRPr="00D45457" w:rsidTr="000953B0">
        <w:trPr>
          <w:trHeight w:hRule="exact" w:val="193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>
              <w:t>6 - и</w:t>
            </w:r>
            <w:r w:rsidRPr="00D45457">
              <w:t>.п.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7 - выпад вперед, руки вперед.</w:t>
            </w:r>
          </w:p>
          <w:p w:rsidR="00AA4447" w:rsidRPr="00D45457" w:rsidRDefault="00AA4447" w:rsidP="000953B0">
            <w:pPr>
              <w:ind w:firstLine="709"/>
            </w:pPr>
            <w:r>
              <w:t>8 - и</w:t>
            </w:r>
            <w:r w:rsidRPr="00D45457">
              <w:t>.п.</w:t>
            </w:r>
          </w:p>
          <w:p w:rsidR="00AA4447" w:rsidRDefault="00AA4447" w:rsidP="000953B0">
            <w:pPr>
              <w:ind w:firstLine="709"/>
            </w:pPr>
            <w:r>
              <w:t>6. И.п. - стойка</w:t>
            </w:r>
            <w:r w:rsidRPr="00D45457">
              <w:t xml:space="preserve"> ноги врозь, руки на</w:t>
            </w:r>
          </w:p>
          <w:p w:rsidR="00AA4447" w:rsidRPr="00D45457" w:rsidRDefault="00AA4447" w:rsidP="000953B0">
            <w:r w:rsidRPr="00D45457">
              <w:t>пояс.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535" w:hanging="360"/>
              <w:jc w:val="left"/>
            </w:pPr>
            <w:r w:rsidRPr="00D45457">
              <w:t>- наклон вперед, руки в стороны.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535" w:hanging="360"/>
              <w:jc w:val="left"/>
            </w:pPr>
            <w:r w:rsidRPr="00D45457">
              <w:t>- И.п.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Смотреть вперед.</w:t>
            </w:r>
          </w:p>
        </w:tc>
      </w:tr>
      <w:tr w:rsidR="00AA4447" w:rsidRPr="00D45457" w:rsidTr="000953B0">
        <w:trPr>
          <w:trHeight w:hRule="exact" w:val="269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>
              <w:t>7. И.п.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Наклон точно в стор</w:t>
            </w:r>
            <w:r w:rsidRPr="00D45457">
              <w:t>о</w:t>
            </w:r>
            <w:r w:rsidRPr="00D45457">
              <w:t>ну.</w:t>
            </w:r>
          </w:p>
        </w:tc>
      </w:tr>
      <w:tr w:rsidR="00AA4447" w:rsidRPr="00D45457" w:rsidTr="000953B0">
        <w:trPr>
          <w:trHeight w:hRule="exact" w:val="1109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420" w:hanging="360"/>
              <w:jc w:val="left"/>
            </w:pPr>
            <w:r w:rsidRPr="00D45457">
              <w:t>- наклон влево (вправо)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420" w:hanging="360"/>
              <w:jc w:val="left"/>
            </w:pPr>
            <w:r>
              <w:t>- и</w:t>
            </w:r>
            <w:r w:rsidRPr="00D45457">
              <w:t>.п.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420" w:hanging="360"/>
              <w:jc w:val="left"/>
            </w:pPr>
            <w:r w:rsidRPr="00D45457">
              <w:t>- наклон вперед.</w:t>
            </w:r>
          </w:p>
          <w:p w:rsidR="00AA4447" w:rsidRPr="00D45457" w:rsidRDefault="00AA4447" w:rsidP="000953B0">
            <w:pPr>
              <w:ind w:firstLine="709"/>
            </w:pPr>
            <w:r>
              <w:t>4 - и</w:t>
            </w:r>
            <w:r w:rsidRPr="00D45457">
              <w:t>.п.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t>Ноги в коленях не сг</w:t>
            </w:r>
            <w:r w:rsidRPr="00D45457">
              <w:t>и</w:t>
            </w:r>
            <w:r w:rsidRPr="00D45457">
              <w:t>бать.</w:t>
            </w:r>
          </w:p>
        </w:tc>
      </w:tr>
      <w:tr w:rsidR="00AA4447" w:rsidRPr="00D45457" w:rsidTr="000953B0">
        <w:trPr>
          <w:trHeight w:hRule="exact" w:val="27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8. И.п</w:t>
            </w:r>
            <w:r>
              <w:t>. о.с.</w:t>
            </w:r>
            <w:r w:rsidRPr="00D45457">
              <w:t>, махи ногами вперед.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8 раз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845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rPr>
                <w:i/>
                <w:iCs/>
              </w:rPr>
              <w:t>9.</w:t>
            </w:r>
            <w:r>
              <w:t>И.п. – о.с.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895" w:hanging="360"/>
              <w:jc w:val="left"/>
            </w:pPr>
            <w:r w:rsidRPr="00D45457">
              <w:t xml:space="preserve"> отведение ноги вправо (влево)</w:t>
            </w:r>
          </w:p>
          <w:p w:rsidR="00AA4447" w:rsidRPr="00D45457" w:rsidRDefault="00AA4447" w:rsidP="000953B0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895" w:hanging="360"/>
              <w:jc w:val="left"/>
            </w:pPr>
            <w:r>
              <w:t>- и</w:t>
            </w:r>
            <w:r w:rsidRPr="00D45457">
              <w:t>.п.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10 раз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Спина выпрямлена.</w:t>
            </w:r>
          </w:p>
        </w:tc>
      </w:tr>
      <w:tr w:rsidR="00AA4447" w:rsidRPr="00D45457" w:rsidTr="000953B0">
        <w:trPr>
          <w:trHeight w:hRule="exact" w:val="293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F27CE0" w:rsidRDefault="00AA4447" w:rsidP="000953B0">
            <w:pPr>
              <w:ind w:firstLine="709"/>
            </w:pPr>
            <w:r w:rsidRPr="00F27CE0">
              <w:rPr>
                <w:bCs/>
              </w:rPr>
              <w:t xml:space="preserve">10. </w:t>
            </w:r>
            <w:r w:rsidRPr="00F27CE0">
              <w:t>Прыжки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Г олову не опускать.</w:t>
            </w:r>
          </w:p>
        </w:tc>
      </w:tr>
      <w:tr w:rsidR="00AA4447" w:rsidRPr="00D45457" w:rsidTr="000953B0">
        <w:trPr>
          <w:trHeight w:hRule="exact" w:val="533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а)</w:t>
            </w:r>
            <w:r w:rsidRPr="00D45457">
              <w:tab/>
              <w:t>на двух ногах на месте;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б)</w:t>
            </w:r>
            <w:r w:rsidRPr="00D45457">
              <w:tab/>
              <w:t>ноги врозь - скрестно;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r w:rsidRPr="00D45457">
              <w:t>по 4 раза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Маховую ногу в кол</w:t>
            </w:r>
            <w:r w:rsidRPr="00D45457">
              <w:t>е</w:t>
            </w:r>
            <w:r w:rsidRPr="00D45457">
              <w:t>не не сгибать.</w:t>
            </w:r>
          </w:p>
        </w:tc>
      </w:tr>
      <w:tr w:rsidR="00AA4447" w:rsidRPr="00D45457" w:rsidTr="000953B0">
        <w:trPr>
          <w:trHeight w:hRule="exact" w:val="547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в) подскоки.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r w:rsidRPr="00D45457">
              <w:t>Носок оттянут.</w:t>
            </w:r>
          </w:p>
        </w:tc>
      </w:tr>
      <w:tr w:rsidR="00AA4447" w:rsidRPr="00D45457" w:rsidTr="000953B0">
        <w:trPr>
          <w:trHeight w:hRule="exact" w:val="29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>
              <w:t xml:space="preserve">11. И.п. - </w:t>
            </w:r>
            <w:r w:rsidRPr="00D45457">
              <w:t>о.с.</w:t>
            </w:r>
            <w:r>
              <w:t>, руки на пояс.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 w:rsidRPr="00D45457">
              <w:t>Отталкиваться пере</w:t>
            </w:r>
            <w:r w:rsidRPr="00D45457">
              <w:t>д</w:t>
            </w:r>
            <w:r w:rsidRPr="00D45457">
              <w:t>ней частью.</w:t>
            </w:r>
          </w:p>
        </w:tc>
      </w:tr>
      <w:tr w:rsidR="00AA4447" w:rsidRPr="00D45457" w:rsidTr="000953B0">
        <w:trPr>
          <w:trHeight w:hRule="exact" w:val="298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1 - шаг вперед, пружинка, руки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>
              <w:t xml:space="preserve">частью </w:t>
            </w:r>
            <w:r w:rsidRPr="00D45457">
              <w:t>стопы, руки вперед</w:t>
            </w:r>
            <w:r>
              <w:t>,</w:t>
            </w:r>
            <w:r w:rsidRPr="00D45457">
              <w:t xml:space="preserve"> -</w:t>
            </w:r>
          </w:p>
        </w:tc>
      </w:tr>
      <w:tr w:rsidR="00AA4447" w:rsidRPr="00D45457" w:rsidTr="000953B0">
        <w:trPr>
          <w:trHeight w:hRule="exact" w:val="254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вверх.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вверх, колени вместе.</w:t>
            </w:r>
          </w:p>
        </w:tc>
      </w:tr>
      <w:tr w:rsidR="00AA4447" w:rsidRPr="00D45457" w:rsidTr="000953B0">
        <w:trPr>
          <w:trHeight w:hRule="exact" w:val="845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  <w:r>
              <w:t>2 - и</w:t>
            </w:r>
            <w:r w:rsidRPr="00D45457">
              <w:t>.п.</w:t>
            </w:r>
          </w:p>
          <w:p w:rsidR="00AA4447" w:rsidRPr="00D45457" w:rsidRDefault="00AA4447" w:rsidP="000953B0">
            <w:pPr>
              <w:ind w:firstLine="709"/>
            </w:pPr>
            <w:r>
              <w:t>12. И.п.-</w:t>
            </w:r>
            <w:r w:rsidRPr="00D45457">
              <w:t>о.с.</w:t>
            </w:r>
          </w:p>
          <w:p w:rsidR="00AA4447" w:rsidRPr="00D45457" w:rsidRDefault="00AA4447" w:rsidP="000953B0">
            <w:pPr>
              <w:ind w:firstLine="709"/>
            </w:pPr>
            <w:r w:rsidRPr="00D45457">
              <w:t>1,2,3 - поворот вокруг себя.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Вдох</w:t>
            </w:r>
          </w:p>
        </w:tc>
      </w:tr>
      <w:tr w:rsidR="00AA4447" w:rsidRPr="00D45457" w:rsidTr="000953B0">
        <w:trPr>
          <w:trHeight w:hRule="exact" w:val="259"/>
        </w:trPr>
        <w:tc>
          <w:tcPr>
            <w:tcW w:w="46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4 - присели.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  <w:r w:rsidRPr="00D45457">
              <w:t>6 раз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1214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447" w:rsidRPr="00F27CE0" w:rsidRDefault="00AA4447" w:rsidP="000953B0">
            <w:pPr>
              <w:ind w:firstLine="709"/>
              <w:rPr>
                <w:b/>
              </w:rPr>
            </w:pPr>
            <w:r w:rsidRPr="00F27CE0">
              <w:rPr>
                <w:b/>
              </w:rPr>
              <w:t xml:space="preserve">III Заключительная часть </w:t>
            </w:r>
            <w:r>
              <w:rPr>
                <w:b/>
              </w:rPr>
              <w:t xml:space="preserve">- </w:t>
            </w:r>
            <w:r w:rsidRPr="00F27CE0">
              <w:rPr>
                <w:b/>
              </w:rPr>
              <w:t>1мин.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pPr>
              <w:ind w:firstLine="709"/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4447" w:rsidRPr="00D45457" w:rsidRDefault="00AA4447" w:rsidP="000953B0">
            <w:pPr>
              <w:ind w:firstLine="709"/>
            </w:pPr>
          </w:p>
        </w:tc>
      </w:tr>
      <w:tr w:rsidR="00AA4447" w:rsidRPr="00D45457" w:rsidTr="000953B0">
        <w:trPr>
          <w:trHeight w:hRule="exact" w:val="1214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447" w:rsidRDefault="00AA4447" w:rsidP="000953B0">
            <w:pPr>
              <w:ind w:firstLine="709"/>
            </w:pPr>
            <w:r w:rsidRPr="00D45457">
              <w:t xml:space="preserve">Упражнение на координацию: </w:t>
            </w:r>
          </w:p>
          <w:p w:rsidR="00AA4447" w:rsidRDefault="00AA4447" w:rsidP="000953B0">
            <w:r w:rsidRPr="00D45457">
              <w:t xml:space="preserve">«Одна рука убегает, другая догоняет». </w:t>
            </w:r>
          </w:p>
          <w:p w:rsidR="00AA4447" w:rsidRDefault="00AA4447" w:rsidP="000953B0"/>
          <w:p w:rsidR="00AA4447" w:rsidRPr="00D45457" w:rsidRDefault="00AA4447" w:rsidP="000953B0">
            <w:r w:rsidRPr="00D45457">
              <w:t>Выход детей из зала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A4447" w:rsidRPr="00D45457" w:rsidRDefault="00AA4447" w:rsidP="000953B0">
            <w:r>
              <w:t xml:space="preserve">     10 сек.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4447" w:rsidRPr="00D45457" w:rsidRDefault="00AA4447" w:rsidP="000953B0">
            <w:r w:rsidRPr="00D45457">
              <w:t>Дети точно повторяют движение педагога.</w:t>
            </w:r>
          </w:p>
        </w:tc>
      </w:tr>
    </w:tbl>
    <w:p w:rsidR="00AA4447" w:rsidRDefault="00AA4447" w:rsidP="000953B0">
      <w:pPr>
        <w:pStyle w:val="1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  <w:sectPr w:rsidR="00AA444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A4447" w:rsidRDefault="00AA4447" w:rsidP="000953B0">
      <w:pPr>
        <w:pStyle w:val="11"/>
        <w:shd w:val="clear" w:color="auto" w:fill="auto"/>
        <w:spacing w:line="24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3 </w:t>
      </w:r>
    </w:p>
    <w:p w:rsidR="00AA4447" w:rsidRPr="00D45457" w:rsidRDefault="00AA4447" w:rsidP="000953B0">
      <w:pPr>
        <w:pStyle w:val="11"/>
        <w:shd w:val="clear" w:color="auto" w:fill="auto"/>
        <w:spacing w:line="240" w:lineRule="auto"/>
        <w:ind w:firstLine="709"/>
        <w:jc w:val="right"/>
        <w:rPr>
          <w:sz w:val="24"/>
          <w:szCs w:val="24"/>
        </w:rPr>
      </w:pPr>
    </w:p>
    <w:p w:rsidR="00AA4447" w:rsidRDefault="00AA4447" w:rsidP="000953B0"/>
    <w:p w:rsidR="00AA4447" w:rsidRPr="00113C60" w:rsidRDefault="00AA4447" w:rsidP="000953B0">
      <w:pPr>
        <w:jc w:val="center"/>
        <w:rPr>
          <w:rFonts w:eastAsia="MS Mincho"/>
        </w:rPr>
      </w:pPr>
      <w:r w:rsidRPr="00113C60">
        <w:t>Методические указания по написанию курсовой работы</w:t>
      </w:r>
    </w:p>
    <w:p w:rsidR="00AA4447" w:rsidRPr="000848ED" w:rsidRDefault="00AA4447" w:rsidP="000953B0">
      <w:pPr>
        <w:pStyle w:val="Heading2"/>
        <w:rPr>
          <w:rFonts w:eastAsia="MS Mincho"/>
          <w:b w:val="0"/>
          <w:bCs w:val="0"/>
          <w:caps/>
          <w:sz w:val="28"/>
        </w:rPr>
      </w:pPr>
      <w:r w:rsidRPr="000848ED">
        <w:rPr>
          <w:rFonts w:eastAsia="MS Mincho"/>
          <w:b w:val="0"/>
          <w:bCs w:val="0"/>
          <w:caps/>
          <w:sz w:val="28"/>
        </w:rPr>
        <w:t xml:space="preserve">1 Выбор темы, актуальность, формулирование объекта и предмета исследования </w:t>
      </w:r>
    </w:p>
    <w:p w:rsidR="00AA4447" w:rsidRDefault="00AA4447" w:rsidP="000953B0">
      <w:pPr>
        <w:rPr>
          <w:sz w:val="20"/>
          <w:szCs w:val="20"/>
        </w:rPr>
      </w:pPr>
      <w:r w:rsidRPr="000848ED">
        <w:rPr>
          <w:sz w:val="20"/>
          <w:szCs w:val="20"/>
        </w:rPr>
        <w:t>Обучающийся самостоятельно</w:t>
      </w:r>
      <w:r>
        <w:rPr>
          <w:sz w:val="20"/>
          <w:szCs w:val="20"/>
        </w:rPr>
        <w:t>, с учетом консультации с научным руководителем, выбирает тему и</w:t>
      </w:r>
      <w:r>
        <w:rPr>
          <w:sz w:val="20"/>
          <w:szCs w:val="20"/>
        </w:rPr>
        <w:t>с</w:t>
      </w:r>
      <w:r>
        <w:rPr>
          <w:sz w:val="20"/>
          <w:szCs w:val="20"/>
        </w:rPr>
        <w:t>следования из имеющегося примерного перечня тем по интересующей его проблематике, либо, по соглас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ванию с научным руководителем, предлагает интересующую его тему, обосновав ее актуальность, практ</w:t>
      </w:r>
      <w:r>
        <w:rPr>
          <w:sz w:val="20"/>
          <w:szCs w:val="20"/>
        </w:rPr>
        <w:t>и</w:t>
      </w:r>
      <w:r>
        <w:rPr>
          <w:sz w:val="20"/>
          <w:szCs w:val="20"/>
        </w:rPr>
        <w:t>ческую значимость, научную новизну и степень научной разработанности проблемы.</w:t>
      </w:r>
    </w:p>
    <w:p w:rsidR="00AA4447" w:rsidRDefault="00AA4447" w:rsidP="000953B0">
      <w:pPr>
        <w:shd w:val="clear" w:color="auto" w:fill="FFFFFF"/>
        <w:spacing w:line="226" w:lineRule="exact"/>
        <w:ind w:right="53"/>
        <w:rPr>
          <w:sz w:val="20"/>
          <w:szCs w:val="20"/>
        </w:rPr>
      </w:pPr>
      <w:r>
        <w:rPr>
          <w:sz w:val="20"/>
          <w:szCs w:val="20"/>
        </w:rPr>
        <w:t xml:space="preserve">Одним из важнейших критериев правильности ее выбора является актуальность (теоретическая и практическая значимость). </w:t>
      </w:r>
    </w:p>
    <w:p w:rsidR="00AA4447" w:rsidRDefault="00AA4447" w:rsidP="000953B0">
      <w:pPr>
        <w:shd w:val="clear" w:color="auto" w:fill="FFFFFF"/>
        <w:spacing w:line="226" w:lineRule="exact"/>
        <w:ind w:right="53"/>
        <w:rPr>
          <w:sz w:val="20"/>
          <w:szCs w:val="20"/>
        </w:rPr>
      </w:pPr>
      <w:r>
        <w:rPr>
          <w:sz w:val="20"/>
          <w:szCs w:val="20"/>
        </w:rPr>
        <w:t>Признаками актуальности темы могут быть следующие:</w:t>
      </w:r>
    </w:p>
    <w:p w:rsidR="00AA4447" w:rsidRDefault="00AA4447" w:rsidP="000953B0">
      <w:pPr>
        <w:numPr>
          <w:ilvl w:val="0"/>
          <w:numId w:val="48"/>
        </w:numPr>
        <w:shd w:val="clear" w:color="auto" w:fill="FFFFFF"/>
        <w:tabs>
          <w:tab w:val="left" w:pos="451"/>
        </w:tabs>
        <w:spacing w:line="226" w:lineRule="exact"/>
        <w:ind w:left="24" w:right="43" w:firstLine="283"/>
        <w:rPr>
          <w:sz w:val="20"/>
          <w:szCs w:val="20"/>
        </w:rPr>
      </w:pPr>
      <w:r>
        <w:rPr>
          <w:sz w:val="20"/>
          <w:szCs w:val="20"/>
        </w:rPr>
        <w:t>общий интерес со стороны ученых, педагогов и тренеров к проблеме;</w:t>
      </w:r>
    </w:p>
    <w:p w:rsidR="00AA4447" w:rsidRDefault="00AA4447" w:rsidP="000953B0">
      <w:pPr>
        <w:numPr>
          <w:ilvl w:val="0"/>
          <w:numId w:val="48"/>
        </w:numPr>
        <w:shd w:val="clear" w:color="auto" w:fill="FFFFFF"/>
        <w:tabs>
          <w:tab w:val="left" w:pos="451"/>
        </w:tabs>
        <w:spacing w:line="226" w:lineRule="exact"/>
        <w:ind w:left="24" w:right="53" w:firstLine="283"/>
        <w:rPr>
          <w:sz w:val="20"/>
          <w:szCs w:val="20"/>
        </w:rPr>
      </w:pPr>
      <w:r>
        <w:rPr>
          <w:sz w:val="20"/>
          <w:szCs w:val="20"/>
        </w:rPr>
        <w:t>наличие потребности практики обучения, воспитания и тренировки в разработке вопроса на данном этапе;</w:t>
      </w:r>
    </w:p>
    <w:p w:rsidR="00AA4447" w:rsidRDefault="00AA4447" w:rsidP="000953B0">
      <w:pPr>
        <w:numPr>
          <w:ilvl w:val="0"/>
          <w:numId w:val="48"/>
        </w:numPr>
        <w:shd w:val="clear" w:color="auto" w:fill="FFFFFF"/>
        <w:tabs>
          <w:tab w:val="left" w:pos="451"/>
        </w:tabs>
        <w:ind w:left="24" w:right="43" w:firstLine="283"/>
        <w:rPr>
          <w:sz w:val="20"/>
          <w:szCs w:val="20"/>
        </w:rPr>
      </w:pPr>
      <w:r>
        <w:rPr>
          <w:sz w:val="20"/>
          <w:szCs w:val="20"/>
        </w:rPr>
        <w:t>необходимость разработки темы в связи с местными климатическими и другими условиями [2, 6, 8].</w:t>
      </w:r>
    </w:p>
    <w:p w:rsidR="00AA4447" w:rsidRDefault="00AA4447" w:rsidP="000953B0">
      <w:pPr>
        <w:shd w:val="clear" w:color="auto" w:fill="FFFFFF"/>
        <w:ind w:left="24" w:right="38" w:firstLine="293"/>
        <w:rPr>
          <w:sz w:val="20"/>
          <w:szCs w:val="20"/>
        </w:rPr>
      </w:pPr>
      <w:r>
        <w:rPr>
          <w:sz w:val="20"/>
          <w:szCs w:val="20"/>
        </w:rPr>
        <w:t>На современном этапе весьма актуальны исследования, связанные с оздоровительными, образовател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ными и воспитательными воздействиями средств физической культуры и спорта, в том числе новых, нетр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диционных физкультурно-спортивных видов на различные по возрасту, полу, уровню образования, образу жизни, учебной, трудовой деятельности категории занимающихся.</w:t>
      </w:r>
    </w:p>
    <w:p w:rsidR="00AA4447" w:rsidRDefault="00AA4447" w:rsidP="000953B0">
      <w:pPr>
        <w:shd w:val="clear" w:color="auto" w:fill="FFFFFF"/>
        <w:ind w:left="48" w:right="5" w:firstLine="288"/>
        <w:rPr>
          <w:sz w:val="20"/>
          <w:szCs w:val="20"/>
        </w:rPr>
      </w:pPr>
      <w:r>
        <w:rPr>
          <w:sz w:val="20"/>
          <w:szCs w:val="20"/>
        </w:rPr>
        <w:t>В образовательной направленности средств и методов физического воспитания и спорта большой инт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рес вызывает стимулирование глубоко осознанного и активного отношения к занятиям физическими у</w:t>
      </w:r>
      <w:r>
        <w:rPr>
          <w:sz w:val="20"/>
          <w:szCs w:val="20"/>
        </w:rPr>
        <w:t>п</w:t>
      </w:r>
      <w:r>
        <w:rPr>
          <w:sz w:val="20"/>
          <w:szCs w:val="20"/>
        </w:rPr>
        <w:t xml:space="preserve">ражнениями и спортом, к учебе, трудовой деятельности и др. </w:t>
      </w:r>
    </w:p>
    <w:p w:rsidR="00AA4447" w:rsidRDefault="00AA4447" w:rsidP="000953B0">
      <w:pPr>
        <w:shd w:val="clear" w:color="auto" w:fill="FFFFFF"/>
        <w:ind w:left="53" w:firstLine="293"/>
        <w:rPr>
          <w:sz w:val="20"/>
          <w:szCs w:val="20"/>
        </w:rPr>
      </w:pPr>
      <w:r>
        <w:rPr>
          <w:sz w:val="20"/>
          <w:szCs w:val="20"/>
        </w:rPr>
        <w:t>При изучении воспитательного значения физической культуры и спорта особого внимания заслуживает формирование положительного отношения к занятиям физической культурой и спортом, к учебе, труду, морально-волевых качеств личности.</w:t>
      </w:r>
    </w:p>
    <w:p w:rsidR="00AA4447" w:rsidRDefault="00AA4447" w:rsidP="000953B0">
      <w:pPr>
        <w:shd w:val="clear" w:color="auto" w:fill="FFFFFF"/>
        <w:ind w:left="29" w:firstLine="288"/>
        <w:rPr>
          <w:sz w:val="20"/>
          <w:szCs w:val="20"/>
        </w:rPr>
      </w:pPr>
      <w:r>
        <w:rPr>
          <w:sz w:val="20"/>
          <w:szCs w:val="20"/>
        </w:rPr>
        <w:t>Так же актуальным является изучение средств физической культуры и спорта в целях активного отдыха, восстановления работоспособности после умственных, физических и эмоциональных напряжений, пост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пенного вхождения в процесс учебной, спортивной и профессиональной деятельности.</w:t>
      </w:r>
    </w:p>
    <w:p w:rsidR="00AA4447" w:rsidRDefault="00AA4447" w:rsidP="000953B0">
      <w:pPr>
        <w:shd w:val="clear" w:color="auto" w:fill="FFFFFF"/>
        <w:ind w:left="19" w:right="5" w:firstLine="283"/>
        <w:rPr>
          <w:sz w:val="20"/>
          <w:szCs w:val="20"/>
        </w:rPr>
      </w:pPr>
      <w:r>
        <w:rPr>
          <w:sz w:val="20"/>
          <w:szCs w:val="20"/>
        </w:rPr>
        <w:t>Существует большая необходимость в разработке вопросов, касающихся техники выполнения разли</w:t>
      </w:r>
      <w:r>
        <w:rPr>
          <w:sz w:val="20"/>
          <w:szCs w:val="20"/>
        </w:rPr>
        <w:t>ч</w:t>
      </w:r>
      <w:r>
        <w:rPr>
          <w:sz w:val="20"/>
          <w:szCs w:val="20"/>
        </w:rPr>
        <w:t>ных видов упражнений, в том числе и с применением информационных технологий.</w:t>
      </w:r>
    </w:p>
    <w:p w:rsidR="00AA4447" w:rsidRDefault="00AA4447" w:rsidP="000953B0">
      <w:pPr>
        <w:rPr>
          <w:sz w:val="20"/>
          <w:szCs w:val="20"/>
        </w:rPr>
      </w:pPr>
      <w:r>
        <w:rPr>
          <w:sz w:val="20"/>
          <w:szCs w:val="20"/>
        </w:rPr>
        <w:t>В научном обосновании нуждаются организация и методика проведения школьного урока, а именно: содержание урока и его отдельных частей, управление занимающимися в ходе урока, взаимоотношения м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жду учителем и учениками в процессе урока, организация самостоятельных занятий обучающихся. </w:t>
      </w:r>
    </w:p>
    <w:p w:rsidR="00AA4447" w:rsidRDefault="00AA4447" w:rsidP="000953B0">
      <w:pPr>
        <w:shd w:val="clear" w:color="auto" w:fill="FFFFFF"/>
        <w:tabs>
          <w:tab w:val="left" w:pos="542"/>
        </w:tabs>
        <w:spacing w:line="226" w:lineRule="exact"/>
        <w:ind w:left="10"/>
        <w:rPr>
          <w:sz w:val="20"/>
          <w:szCs w:val="20"/>
        </w:rPr>
      </w:pPr>
      <w:r>
        <w:rPr>
          <w:sz w:val="20"/>
          <w:szCs w:val="20"/>
        </w:rPr>
        <w:t>Определенный интерес вызывает тематика, связанная с физическим воспитанием детей дошкольного возраста.</w:t>
      </w:r>
    </w:p>
    <w:p w:rsidR="00AA4447" w:rsidRDefault="00AA4447" w:rsidP="000953B0">
      <w:pPr>
        <w:rPr>
          <w:sz w:val="20"/>
          <w:szCs w:val="20"/>
        </w:rPr>
      </w:pPr>
    </w:p>
    <w:p w:rsidR="00AA4447" w:rsidRDefault="00AA4447" w:rsidP="000953B0">
      <w:pPr>
        <w:shd w:val="clear" w:color="auto" w:fill="FFFFFF"/>
        <w:spacing w:line="226" w:lineRule="exact"/>
        <w:ind w:left="34" w:right="48" w:firstLine="288"/>
        <w:rPr>
          <w:sz w:val="20"/>
          <w:szCs w:val="20"/>
        </w:rPr>
      </w:pPr>
      <w:r>
        <w:rPr>
          <w:sz w:val="20"/>
          <w:szCs w:val="20"/>
        </w:rPr>
        <w:t> Правильному выбору темы научной работы, ее успешному выполнению способствует наличие соотве</w:t>
      </w:r>
      <w:r>
        <w:rPr>
          <w:sz w:val="20"/>
          <w:szCs w:val="20"/>
        </w:rPr>
        <w:t>т</w:t>
      </w:r>
      <w:r>
        <w:rPr>
          <w:sz w:val="20"/>
          <w:szCs w:val="20"/>
        </w:rPr>
        <w:t>ствующей материально-технической и экспериментальной базы для проведения исследований. Основу т</w:t>
      </w:r>
      <w:r>
        <w:rPr>
          <w:sz w:val="20"/>
          <w:szCs w:val="20"/>
        </w:rPr>
        <w:t>а</w:t>
      </w:r>
      <w:r>
        <w:rPr>
          <w:sz w:val="20"/>
          <w:szCs w:val="20"/>
        </w:rPr>
        <w:t>кой базы составляет прежде всего необходимая литература по теме, научно-исследовательская аппаратура и техника, место проведения исследования и соответствующий контингент испытуемых.</w:t>
      </w:r>
    </w:p>
    <w:p w:rsidR="00AA4447" w:rsidRDefault="00AA4447" w:rsidP="000953B0">
      <w:pPr>
        <w:shd w:val="clear" w:color="auto" w:fill="FFFFFF"/>
        <w:spacing w:line="226" w:lineRule="exact"/>
        <w:ind w:left="38" w:right="19" w:firstLine="298"/>
        <w:rPr>
          <w:sz w:val="20"/>
          <w:szCs w:val="20"/>
        </w:rPr>
      </w:pPr>
      <w:r>
        <w:rPr>
          <w:sz w:val="20"/>
          <w:szCs w:val="20"/>
        </w:rPr>
        <w:t>При выборе темы необходимо четко представлять ее границы. Для правильно избранной темы хара</w:t>
      </w:r>
      <w:r>
        <w:rPr>
          <w:sz w:val="20"/>
          <w:szCs w:val="20"/>
        </w:rPr>
        <w:t>к</w:t>
      </w:r>
      <w:r>
        <w:rPr>
          <w:sz w:val="20"/>
          <w:szCs w:val="20"/>
        </w:rPr>
        <w:t>терна не обширность поставленных вопросов, а тщательность и глубина разработки. Более обширная тема для студента может оказаться непосильной, так как требует определенного опыта ведения научно-исследовательской работы и времени. В последние годы большое внимание уделяется комплексности ра</w:t>
      </w:r>
      <w:r>
        <w:rPr>
          <w:sz w:val="20"/>
          <w:szCs w:val="20"/>
        </w:rPr>
        <w:t>з</w:t>
      </w:r>
      <w:r>
        <w:rPr>
          <w:sz w:val="20"/>
          <w:szCs w:val="20"/>
        </w:rPr>
        <w:t xml:space="preserve">рабатываемых тематик, коллективности в решении актуальных научных проблем. </w:t>
      </w:r>
    </w:p>
    <w:p w:rsidR="00AA4447" w:rsidRDefault="00AA4447" w:rsidP="000953B0">
      <w:pPr>
        <w:shd w:val="clear" w:color="auto" w:fill="FFFFFF"/>
        <w:spacing w:line="226" w:lineRule="exact"/>
        <w:ind w:left="38" w:right="19" w:firstLine="298"/>
        <w:rPr>
          <w:sz w:val="20"/>
          <w:szCs w:val="20"/>
        </w:rPr>
      </w:pPr>
      <w:r>
        <w:rPr>
          <w:sz w:val="20"/>
          <w:szCs w:val="20"/>
        </w:rPr>
        <w:t xml:space="preserve">Важным этапом в исследовании является определение объекта и предмета исследования. </w:t>
      </w:r>
      <w:r w:rsidRPr="00EC679C">
        <w:rPr>
          <w:sz w:val="20"/>
          <w:szCs w:val="20"/>
        </w:rPr>
        <w:t xml:space="preserve">Объектом </w:t>
      </w:r>
      <w:r>
        <w:rPr>
          <w:sz w:val="20"/>
          <w:szCs w:val="20"/>
        </w:rPr>
        <w:t>я</w:t>
      </w: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ляется определенная часть действительности, объективная реальность, которая отражается, исследуется конкретной наукой. </w:t>
      </w:r>
    </w:p>
    <w:p w:rsidR="00AA4447" w:rsidRDefault="00AA4447" w:rsidP="000953B0">
      <w:pPr>
        <w:shd w:val="clear" w:color="auto" w:fill="FFFFFF"/>
        <w:spacing w:line="226" w:lineRule="exact"/>
        <w:ind w:left="38" w:right="19" w:firstLine="298"/>
        <w:rPr>
          <w:sz w:val="20"/>
          <w:szCs w:val="20"/>
        </w:rPr>
      </w:pPr>
      <w:r>
        <w:rPr>
          <w:sz w:val="20"/>
          <w:szCs w:val="20"/>
        </w:rPr>
        <w:t xml:space="preserve">Например, в </w:t>
      </w:r>
      <w:r w:rsidRPr="00EC679C">
        <w:rPr>
          <w:sz w:val="20"/>
          <w:szCs w:val="20"/>
        </w:rPr>
        <w:t>сфе</w:t>
      </w:r>
      <w:r>
        <w:rPr>
          <w:sz w:val="20"/>
          <w:szCs w:val="20"/>
        </w:rPr>
        <w:t>ре физической куль</w:t>
      </w:r>
      <w:r w:rsidRPr="00EC679C">
        <w:rPr>
          <w:sz w:val="20"/>
          <w:szCs w:val="20"/>
        </w:rPr>
        <w:t>туры и спорта</w:t>
      </w:r>
      <w:r>
        <w:rPr>
          <w:sz w:val="20"/>
          <w:szCs w:val="20"/>
        </w:rPr>
        <w:t xml:space="preserve"> это может быть </w:t>
      </w:r>
      <w:r w:rsidRPr="00EC679C">
        <w:rPr>
          <w:sz w:val="20"/>
          <w:szCs w:val="20"/>
        </w:rPr>
        <w:t>учеб</w:t>
      </w:r>
      <w:r>
        <w:rPr>
          <w:sz w:val="20"/>
          <w:szCs w:val="20"/>
        </w:rPr>
        <w:t>но-воспитательный процесс, учеб</w:t>
      </w:r>
      <w:r w:rsidRPr="00EC679C">
        <w:rPr>
          <w:sz w:val="20"/>
          <w:szCs w:val="20"/>
        </w:rPr>
        <w:t>но-организационный, управленческий процесс, тренировочный процесс. Основным объектом н</w:t>
      </w:r>
      <w:r>
        <w:rPr>
          <w:sz w:val="20"/>
          <w:szCs w:val="20"/>
        </w:rPr>
        <w:t>аучно-педагогического исследова</w:t>
      </w:r>
      <w:r w:rsidRPr="00EC679C">
        <w:rPr>
          <w:sz w:val="20"/>
          <w:szCs w:val="20"/>
        </w:rPr>
        <w:t xml:space="preserve">ния могут быть процессы, развивающиеся в детском саду, школе, </w:t>
      </w:r>
      <w:r>
        <w:rPr>
          <w:sz w:val="20"/>
          <w:szCs w:val="20"/>
        </w:rPr>
        <w:t>спортивной школе</w:t>
      </w:r>
      <w:r w:rsidRPr="00EC679C">
        <w:rPr>
          <w:sz w:val="20"/>
          <w:szCs w:val="20"/>
        </w:rPr>
        <w:t xml:space="preserve">, вузе, физкультурно-оздоровительном комплексе и т.д. </w:t>
      </w:r>
    </w:p>
    <w:p w:rsidR="00AA4447" w:rsidRPr="00EC679C" w:rsidRDefault="00AA4447" w:rsidP="000953B0">
      <w:pPr>
        <w:shd w:val="clear" w:color="auto" w:fill="FFFFFF"/>
        <w:spacing w:line="226" w:lineRule="exact"/>
        <w:ind w:left="38" w:right="19" w:firstLine="298"/>
        <w:rPr>
          <w:sz w:val="20"/>
          <w:szCs w:val="20"/>
        </w:rPr>
      </w:pPr>
      <w:r w:rsidRPr="00EC679C">
        <w:rPr>
          <w:sz w:val="20"/>
          <w:szCs w:val="20"/>
        </w:rPr>
        <w:t>Однако объект исследования д</w:t>
      </w:r>
      <w:r>
        <w:rPr>
          <w:sz w:val="20"/>
          <w:szCs w:val="20"/>
        </w:rPr>
        <w:t>олжен формулироваться не безгра</w:t>
      </w:r>
      <w:r w:rsidRPr="00EC679C">
        <w:rPr>
          <w:sz w:val="20"/>
          <w:szCs w:val="20"/>
        </w:rPr>
        <w:t>нично широко, а так, чтобы м</w:t>
      </w:r>
      <w:r>
        <w:rPr>
          <w:sz w:val="20"/>
          <w:szCs w:val="20"/>
        </w:rPr>
        <w:t>ожно б</w:t>
      </w:r>
      <w:r>
        <w:rPr>
          <w:sz w:val="20"/>
          <w:szCs w:val="20"/>
        </w:rPr>
        <w:t>ы</w:t>
      </w:r>
      <w:r>
        <w:rPr>
          <w:sz w:val="20"/>
          <w:szCs w:val="20"/>
        </w:rPr>
        <w:t>ло проследить круг объек</w:t>
      </w:r>
      <w:r w:rsidRPr="00EC679C">
        <w:rPr>
          <w:sz w:val="20"/>
          <w:szCs w:val="20"/>
        </w:rPr>
        <w:t>тивной реальности. Этот круг должен включать в себя предмет в качестве ва</w:t>
      </w:r>
      <w:r w:rsidRPr="00EC679C">
        <w:rPr>
          <w:sz w:val="20"/>
          <w:szCs w:val="20"/>
        </w:rPr>
        <w:t>ж</w:t>
      </w:r>
      <w:r w:rsidRPr="00EC679C">
        <w:rPr>
          <w:sz w:val="20"/>
          <w:szCs w:val="20"/>
        </w:rPr>
        <w:t>нейшего элемента, который харак</w:t>
      </w:r>
      <w:r>
        <w:rPr>
          <w:sz w:val="20"/>
          <w:szCs w:val="20"/>
        </w:rPr>
        <w:t>теризуется в не</w:t>
      </w:r>
      <w:r w:rsidRPr="00EC679C">
        <w:rPr>
          <w:sz w:val="20"/>
          <w:szCs w:val="20"/>
        </w:rPr>
        <w:t>посредственной взаимосвязи с другими составными ча</w:t>
      </w:r>
      <w:r w:rsidRPr="00EC679C">
        <w:rPr>
          <w:sz w:val="20"/>
          <w:szCs w:val="20"/>
        </w:rPr>
        <w:t>с</w:t>
      </w:r>
      <w:r w:rsidRPr="00EC679C">
        <w:rPr>
          <w:sz w:val="20"/>
          <w:szCs w:val="20"/>
        </w:rPr>
        <w:t>тями данного объекта и может быть одн</w:t>
      </w:r>
      <w:r>
        <w:rPr>
          <w:sz w:val="20"/>
          <w:szCs w:val="20"/>
        </w:rPr>
        <w:t>означно понят лишь при сопостав</w:t>
      </w:r>
      <w:r w:rsidRPr="00EC679C">
        <w:rPr>
          <w:sz w:val="20"/>
          <w:szCs w:val="20"/>
        </w:rPr>
        <w:t>лении с другими сторонами об</w:t>
      </w:r>
      <w:r w:rsidRPr="00EC679C">
        <w:rPr>
          <w:sz w:val="20"/>
          <w:szCs w:val="20"/>
        </w:rPr>
        <w:t>ъ</w:t>
      </w:r>
      <w:r w:rsidRPr="00EC679C">
        <w:rPr>
          <w:sz w:val="20"/>
          <w:szCs w:val="20"/>
        </w:rPr>
        <w:t>екта [9, 19].</w:t>
      </w:r>
    </w:p>
    <w:p w:rsidR="00AA4447" w:rsidRDefault="00AA4447" w:rsidP="000953B0">
      <w:pPr>
        <w:shd w:val="clear" w:color="auto" w:fill="FFFFFF"/>
        <w:spacing w:line="226" w:lineRule="exact"/>
        <w:ind w:left="29" w:firstLine="283"/>
        <w:rPr>
          <w:sz w:val="20"/>
          <w:szCs w:val="20"/>
        </w:rPr>
      </w:pPr>
      <w:r w:rsidRPr="00EC679C">
        <w:rPr>
          <w:sz w:val="20"/>
          <w:szCs w:val="20"/>
        </w:rPr>
        <w:t xml:space="preserve">Предметом </w:t>
      </w:r>
      <w:r>
        <w:rPr>
          <w:sz w:val="20"/>
          <w:szCs w:val="20"/>
        </w:rPr>
        <w:t xml:space="preserve">исследования </w:t>
      </w:r>
      <w:r w:rsidRPr="0010180C">
        <w:rPr>
          <w:sz w:val="20"/>
          <w:szCs w:val="20"/>
        </w:rPr>
        <w:t>является содержание науки, ее основные положения, система категорий зак</w:t>
      </w:r>
      <w:r w:rsidRPr="0010180C">
        <w:rPr>
          <w:sz w:val="20"/>
          <w:szCs w:val="20"/>
        </w:rPr>
        <w:t>о</w:t>
      </w:r>
      <w:r w:rsidRPr="0010180C">
        <w:rPr>
          <w:sz w:val="20"/>
          <w:szCs w:val="20"/>
        </w:rPr>
        <w:t>нов, отражающих объект.</w:t>
      </w:r>
    </w:p>
    <w:p w:rsidR="00AA4447" w:rsidRDefault="00AA4447" w:rsidP="000953B0">
      <w:pPr>
        <w:shd w:val="clear" w:color="auto" w:fill="FFFFFF"/>
        <w:spacing w:line="226" w:lineRule="exact"/>
        <w:ind w:left="38" w:right="19" w:firstLine="298"/>
        <w:rPr>
          <w:sz w:val="20"/>
          <w:szCs w:val="20"/>
        </w:rPr>
      </w:pPr>
      <w:r>
        <w:rPr>
          <w:sz w:val="20"/>
          <w:szCs w:val="20"/>
        </w:rPr>
        <w:t>Например, прогнозирование, совершенствование и развитие учебно-воспитательного процесса и упра</w:t>
      </w:r>
      <w:r>
        <w:rPr>
          <w:sz w:val="20"/>
          <w:szCs w:val="20"/>
        </w:rPr>
        <w:t>в</w:t>
      </w:r>
      <w:r>
        <w:rPr>
          <w:sz w:val="20"/>
          <w:szCs w:val="20"/>
        </w:rPr>
        <w:t>ления общеобразовательной, среднеспециальной и высшей школой; содержание образования; формы и м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тоды педагогической деятельности; диагностика учебно-воспитательного процесса; пути, условия, факторы совершенствования обучения, воспитания, тренировки; характер психолого-педагогических требований и взаимодействий между педагогами и учащимися, тренерами и спортсменами; особенности и тенденции развития спортивно-педагогической науки и практики; педагогических взаимоотношений. </w:t>
      </w:r>
    </w:p>
    <w:p w:rsidR="00AA4447" w:rsidRDefault="00AA4447" w:rsidP="000953B0">
      <w:pPr>
        <w:shd w:val="clear" w:color="auto" w:fill="FFFFFF"/>
        <w:spacing w:line="226" w:lineRule="exact"/>
        <w:ind w:left="29"/>
        <w:rPr>
          <w:sz w:val="20"/>
          <w:szCs w:val="20"/>
        </w:rPr>
      </w:pPr>
      <w:r>
        <w:rPr>
          <w:sz w:val="20"/>
          <w:szCs w:val="20"/>
        </w:rPr>
        <w:t>Из сказанного выше следует, что объектом выступает то, что исследуется, а предметом — то, что в этом объекте получает научное объяснение. Именно предмет исследования определяет тему исследования.</w:t>
      </w:r>
    </w:p>
    <w:p w:rsidR="00AA4447" w:rsidRDefault="00AA4447" w:rsidP="000953B0">
      <w:pPr>
        <w:shd w:val="clear" w:color="auto" w:fill="FFFFFF"/>
        <w:spacing w:line="226" w:lineRule="exact"/>
        <w:ind w:right="24" w:firstLine="288"/>
        <w:rPr>
          <w:sz w:val="20"/>
          <w:szCs w:val="20"/>
        </w:rPr>
      </w:pPr>
      <w:r>
        <w:rPr>
          <w:sz w:val="20"/>
          <w:szCs w:val="20"/>
        </w:rPr>
        <w:t xml:space="preserve">Исходя из объекта и предмета, темы можно приступить к определению цели и задач исследования. Цель формулируется кратко и предельно точно, в смысловом отношении выражая то основное, что намеревается сделать исследователь, к какому конечному результату он стремится. </w:t>
      </w:r>
    </w:p>
    <w:p w:rsidR="00AA4447" w:rsidRDefault="00AA4447" w:rsidP="000953B0">
      <w:pPr>
        <w:shd w:val="clear" w:color="auto" w:fill="FFFFFF"/>
        <w:spacing w:line="226" w:lineRule="exact"/>
        <w:ind w:right="24" w:firstLine="288"/>
        <w:rPr>
          <w:sz w:val="20"/>
          <w:szCs w:val="20"/>
        </w:rPr>
      </w:pPr>
      <w:r>
        <w:rPr>
          <w:sz w:val="20"/>
          <w:szCs w:val="20"/>
        </w:rPr>
        <w:t>Целью исследований в рамках курсовых и дипломных работ может быть разработка методик и средств обучения, тренировки, воспитания качеств личности, развития (воспитания) физических качеств, форм и методов физического воспитания в различных структурных подразделениях (детский сад, школа, спорти</w:t>
      </w:r>
      <w:r>
        <w:rPr>
          <w:sz w:val="20"/>
          <w:szCs w:val="20"/>
        </w:rPr>
        <w:t>в</w:t>
      </w:r>
      <w:r>
        <w:rPr>
          <w:sz w:val="20"/>
          <w:szCs w:val="20"/>
        </w:rPr>
        <w:t>ная школа и т.д.) и возрастных группах, содержания обучения, путей и средств совершенствования упра</w:t>
      </w: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ления учебно-тренировочным и воспитательным процессом и т. д. </w:t>
      </w:r>
    </w:p>
    <w:p w:rsidR="00AA4447" w:rsidRDefault="00AA4447" w:rsidP="000953B0">
      <w:pPr>
        <w:shd w:val="clear" w:color="auto" w:fill="FFFFFF"/>
        <w:spacing w:line="226" w:lineRule="exact"/>
        <w:ind w:left="14" w:right="24"/>
        <w:rPr>
          <w:sz w:val="20"/>
          <w:szCs w:val="20"/>
        </w:rPr>
      </w:pPr>
      <w:r>
        <w:rPr>
          <w:sz w:val="20"/>
          <w:szCs w:val="20"/>
        </w:rPr>
        <w:t>Цель всегда формулируется с имени существительного, например, совершенствование методики ра</w:t>
      </w:r>
      <w:r>
        <w:rPr>
          <w:sz w:val="20"/>
          <w:szCs w:val="20"/>
        </w:rPr>
        <w:t>з</w:t>
      </w:r>
      <w:r>
        <w:rPr>
          <w:sz w:val="20"/>
          <w:szCs w:val="20"/>
        </w:rPr>
        <w:t>вития координационных способностей у детей 7 лет общеобразовательной школы посредством применения стандартной программы.</w:t>
      </w:r>
    </w:p>
    <w:p w:rsidR="00AA4447" w:rsidRDefault="00AA4447" w:rsidP="000953B0">
      <w:pPr>
        <w:shd w:val="clear" w:color="auto" w:fill="FFFFFF"/>
        <w:spacing w:line="226" w:lineRule="exact"/>
        <w:ind w:right="19" w:firstLine="298"/>
        <w:rPr>
          <w:sz w:val="20"/>
          <w:szCs w:val="20"/>
        </w:rPr>
      </w:pPr>
      <w:r>
        <w:rPr>
          <w:sz w:val="20"/>
          <w:szCs w:val="20"/>
        </w:rPr>
        <w:t>Определив цель работы, можно сформулировать задачи, которые необходимо решить в ходе исследов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тельской работы. Задачи должны быть сформулированы четко и лаконично. Как правило, каждая задача формулируется в виде поручения: «Изучить...», «Разработать...», «Выявить...», «Установить...», «Обосн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вать...», «Определить...» и т.п. Задачи определяют структуру работы. </w:t>
      </w:r>
    </w:p>
    <w:p w:rsidR="00AA4447" w:rsidRDefault="00AA4447" w:rsidP="000953B0">
      <w:pPr>
        <w:shd w:val="clear" w:color="auto" w:fill="FFFFFF"/>
        <w:spacing w:line="226" w:lineRule="exact"/>
        <w:ind w:right="5" w:firstLine="283"/>
        <w:rPr>
          <w:sz w:val="20"/>
          <w:szCs w:val="20"/>
        </w:rPr>
      </w:pPr>
      <w:r>
        <w:rPr>
          <w:sz w:val="20"/>
          <w:szCs w:val="20"/>
        </w:rPr>
        <w:t>Знание предмета исследования позволяет выдвинуть рабочую гипотезу, т. е. предположение о возмо</w:t>
      </w:r>
      <w:r>
        <w:rPr>
          <w:sz w:val="20"/>
          <w:szCs w:val="20"/>
        </w:rPr>
        <w:t>ж</w:t>
      </w:r>
      <w:r>
        <w:rPr>
          <w:sz w:val="20"/>
          <w:szCs w:val="20"/>
        </w:rPr>
        <w:t>ных путях решения поставленных задач, о возможных результатах изучения педагогического явления, м</w:t>
      </w:r>
      <w:r>
        <w:rPr>
          <w:sz w:val="20"/>
          <w:szCs w:val="20"/>
        </w:rPr>
        <w:t>о</w:t>
      </w:r>
      <w:r>
        <w:rPr>
          <w:sz w:val="20"/>
          <w:szCs w:val="20"/>
        </w:rPr>
        <w:t>жет быть, даже о возможных теоретических объяснениях предполагаемых фактов. Гипотеза может быть индуктивной или дедуктивной. Индуктивная гипотеза должна исходить из самих фактов и наблюдений, н</w:t>
      </w:r>
      <w:r>
        <w:rPr>
          <w:sz w:val="20"/>
          <w:szCs w:val="20"/>
        </w:rPr>
        <w:t>а</w:t>
      </w:r>
      <w:r>
        <w:rPr>
          <w:sz w:val="20"/>
          <w:szCs w:val="20"/>
        </w:rPr>
        <w:t>копленных ранее, определения связей и зависимостей между ними. Что же касается дедуктивной гипотезы, то она в своей основе уже должна иметь определенные теоретические положения и закономерности и ст</w:t>
      </w:r>
      <w:r>
        <w:rPr>
          <w:sz w:val="20"/>
          <w:szCs w:val="20"/>
        </w:rPr>
        <w:t>а</w:t>
      </w:r>
      <w:r>
        <w:rPr>
          <w:sz w:val="20"/>
          <w:szCs w:val="20"/>
        </w:rPr>
        <w:t>вить своей целью подтверждение их теми или иными новыми фактами и наблюдениями. В теории и метод</w:t>
      </w:r>
      <w:r>
        <w:rPr>
          <w:sz w:val="20"/>
          <w:szCs w:val="20"/>
        </w:rPr>
        <w:t>и</w:t>
      </w:r>
      <w:r>
        <w:rPr>
          <w:sz w:val="20"/>
          <w:szCs w:val="20"/>
        </w:rPr>
        <w:t>ке физического воспитания на этом этапе развития преобладают исследования с разработкой индуктивных гипотез. Объясняется это, во-первых, многолетним существованием в педагогической практике положений, которые себя оправдывают, но не имеют экспериментального обоснования; во-вторых, отсутствием колич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ственных характеристик подобных общеизвестных положений. </w:t>
      </w:r>
    </w:p>
    <w:p w:rsidR="00AA4447" w:rsidRDefault="00AA4447" w:rsidP="000953B0">
      <w:pPr>
        <w:shd w:val="clear" w:color="auto" w:fill="FFFFFF"/>
        <w:spacing w:line="226" w:lineRule="exact"/>
        <w:ind w:left="24" w:firstLine="298"/>
        <w:rPr>
          <w:sz w:val="20"/>
          <w:szCs w:val="20"/>
        </w:rPr>
      </w:pPr>
      <w:r>
        <w:rPr>
          <w:sz w:val="20"/>
          <w:szCs w:val="20"/>
        </w:rPr>
        <w:t>Источниками разработки гипотезы могут быть обобщение педагогического опыта, анализ существу</w:t>
      </w:r>
      <w:r>
        <w:rPr>
          <w:sz w:val="20"/>
          <w:szCs w:val="20"/>
        </w:rPr>
        <w:t>ю</w:t>
      </w:r>
      <w:r>
        <w:rPr>
          <w:sz w:val="20"/>
          <w:szCs w:val="20"/>
        </w:rPr>
        <w:t>щих научных фактов и дальнейшее развитие научных теорий. Любая гипотеза должна рассматриваться как первоначальная канва и отправная точка для исследований, которая может подтвердиться или не подтве</w:t>
      </w:r>
      <w:r>
        <w:rPr>
          <w:sz w:val="20"/>
          <w:szCs w:val="20"/>
        </w:rPr>
        <w:t>р</w:t>
      </w:r>
      <w:r>
        <w:rPr>
          <w:sz w:val="20"/>
          <w:szCs w:val="20"/>
        </w:rPr>
        <w:t>диться. Общим для гипотезы является то, что все они строятся и проверя</w:t>
      </w:r>
      <w:r>
        <w:rPr>
          <w:sz w:val="20"/>
          <w:szCs w:val="20"/>
        </w:rPr>
        <w:softHyphen/>
        <w:t>ются на основе большого объема фактического материала.</w:t>
      </w:r>
    </w:p>
    <w:p w:rsidR="00AA4447" w:rsidRDefault="00AA4447" w:rsidP="000953B0">
      <w:pPr>
        <w:shd w:val="clear" w:color="auto" w:fill="FFFFFF"/>
        <w:spacing w:line="226" w:lineRule="exact"/>
        <w:ind w:left="24" w:firstLine="298"/>
        <w:rPr>
          <w:sz w:val="20"/>
          <w:szCs w:val="20"/>
        </w:rPr>
      </w:pPr>
    </w:p>
    <w:p w:rsidR="00AA4447" w:rsidRDefault="00AA4447" w:rsidP="000953B0">
      <w:pPr>
        <w:shd w:val="clear" w:color="auto" w:fill="FFFFFF"/>
        <w:spacing w:line="226" w:lineRule="exact"/>
        <w:ind w:left="48" w:right="10" w:firstLine="278"/>
        <w:rPr>
          <w:sz w:val="20"/>
          <w:szCs w:val="20"/>
        </w:rPr>
      </w:pPr>
      <w:r>
        <w:rPr>
          <w:sz w:val="20"/>
          <w:szCs w:val="20"/>
        </w:rPr>
        <w:t>Основным ориентиром для выбора методов исследования должны служить его задачи. При этом важно подбирать такие методы, которые были бы адекватны своеобразию изучаемых явлений [2, 19].</w:t>
      </w:r>
    </w:p>
    <w:p w:rsidR="00AA4447" w:rsidRDefault="00AA4447" w:rsidP="000953B0">
      <w:pPr>
        <w:shd w:val="clear" w:color="auto" w:fill="FFFFFF"/>
        <w:spacing w:line="226" w:lineRule="exact"/>
        <w:ind w:left="48" w:right="10" w:firstLine="278"/>
        <w:rPr>
          <w:sz w:val="20"/>
          <w:szCs w:val="20"/>
        </w:rPr>
      </w:pPr>
      <w:r>
        <w:rPr>
          <w:sz w:val="20"/>
          <w:szCs w:val="20"/>
        </w:rPr>
        <w:t>В практике проведения исследований, направленных на решение задач теории и методики физического воспитания, наибольшее распространение получили следующие методы: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анализ научно-методической литературы, документальных и архивных материалов;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педагогическое наблюдение;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метод опроса в форме беседы, интервью и анкетирования;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контрольные испытания;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хронометрирование;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экспертное оценивание;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педагогический эксперимент;</w:t>
      </w:r>
    </w:p>
    <w:p w:rsidR="00AA4447" w:rsidRDefault="00AA4447" w:rsidP="000953B0">
      <w:pPr>
        <w:widowControl/>
        <w:numPr>
          <w:ilvl w:val="0"/>
          <w:numId w:val="49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right="10" w:firstLine="360"/>
        <w:rPr>
          <w:sz w:val="20"/>
          <w:szCs w:val="20"/>
        </w:rPr>
      </w:pPr>
      <w:r>
        <w:rPr>
          <w:sz w:val="20"/>
          <w:szCs w:val="20"/>
        </w:rPr>
        <w:t>математико-статистические методы.</w:t>
      </w:r>
    </w:p>
    <w:p w:rsidR="00AA4447" w:rsidRDefault="00AA4447" w:rsidP="000953B0">
      <w:pPr>
        <w:pStyle w:val="Heading1"/>
        <w:ind w:firstLine="360"/>
        <w:rPr>
          <w:rFonts w:eastAsia="MS Mincho"/>
        </w:rPr>
      </w:pPr>
    </w:p>
    <w:p w:rsidR="00AA4447" w:rsidRDefault="00AA4447" w:rsidP="000953B0">
      <w:pPr>
        <w:pStyle w:val="Heading1"/>
        <w:ind w:firstLine="360"/>
        <w:rPr>
          <w:rFonts w:eastAsia="MS Mincho"/>
        </w:rPr>
      </w:pPr>
      <w:r>
        <w:rPr>
          <w:rFonts w:eastAsia="MS Mincho"/>
        </w:rPr>
        <w:t>2 КУрсовая работа: ПОНЯтИЕ, структура и требования к офОрмлению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2.1 Виды курсовых работ, порядок выбора темы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Курсовая работа (КР) является одним из важнейших видов учебного процесса и выполняется студентом в соответствии с учебным планом направления подготовки на факультете физической культуры и спорти</w:t>
      </w:r>
      <w:r>
        <w:rPr>
          <w:sz w:val="20"/>
          <w:szCs w:val="20"/>
        </w:rPr>
        <w:t>в</w:t>
      </w:r>
      <w:r>
        <w:rPr>
          <w:sz w:val="20"/>
          <w:szCs w:val="20"/>
        </w:rPr>
        <w:t>ного мастерства в пределах часов, отводимых на изучение дисциплин, по которым предусмотрено выполн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ние этих работ. Материал курсовых работ может быть использован в выпускной квалификационной работе. Курсовая работа – это документ, представляющий собой форму отчетности по самостоятельной работе ст</w:t>
      </w:r>
      <w:r>
        <w:rPr>
          <w:sz w:val="20"/>
          <w:szCs w:val="20"/>
        </w:rPr>
        <w:t>у</w:t>
      </w:r>
      <w:r>
        <w:rPr>
          <w:sz w:val="20"/>
          <w:szCs w:val="20"/>
        </w:rPr>
        <w:t>дента по дисциплине, представляющий собой законченное решение поставленной проблемы в рамках из</w:t>
      </w:r>
      <w:r>
        <w:rPr>
          <w:sz w:val="20"/>
          <w:szCs w:val="20"/>
        </w:rPr>
        <w:t>у</w:t>
      </w:r>
      <w:r>
        <w:rPr>
          <w:sz w:val="20"/>
          <w:szCs w:val="20"/>
        </w:rPr>
        <w:t>чаемой дисциплины.</w:t>
      </w:r>
    </w:p>
    <w:p w:rsidR="00AA4447" w:rsidRDefault="00AA4447" w:rsidP="000953B0">
      <w:pPr>
        <w:shd w:val="clear" w:color="auto" w:fill="FFFFFF"/>
        <w:spacing w:line="226" w:lineRule="exact"/>
        <w:ind w:left="101" w:firstLine="360"/>
        <w:rPr>
          <w:sz w:val="20"/>
          <w:szCs w:val="20"/>
        </w:rPr>
      </w:pPr>
    </w:p>
    <w:p w:rsidR="00AA4447" w:rsidRDefault="00AA4447" w:rsidP="000953B0">
      <w:pPr>
        <w:shd w:val="clear" w:color="auto" w:fill="FFFFFF"/>
        <w:spacing w:line="226" w:lineRule="exact"/>
        <w:ind w:left="101" w:firstLine="360"/>
        <w:rPr>
          <w:sz w:val="20"/>
          <w:szCs w:val="20"/>
        </w:rPr>
      </w:pPr>
      <w:r>
        <w:rPr>
          <w:sz w:val="20"/>
          <w:szCs w:val="20"/>
        </w:rPr>
        <w:t xml:space="preserve">В отличие от выпускной квалификационной курсовые работы могут быть: </w:t>
      </w:r>
    </w:p>
    <w:p w:rsidR="00AA4447" w:rsidRDefault="00AA4447" w:rsidP="000953B0">
      <w:pPr>
        <w:widowControl/>
        <w:numPr>
          <w:ilvl w:val="0"/>
          <w:numId w:val="45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firstLine="360"/>
        <w:rPr>
          <w:sz w:val="20"/>
          <w:szCs w:val="20"/>
        </w:rPr>
      </w:pPr>
      <w:r>
        <w:rPr>
          <w:sz w:val="20"/>
          <w:szCs w:val="20"/>
        </w:rPr>
        <w:t>теоретическими (реферативными), выполненными на основе анализа и обобщения литер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турных данных по выбранной теме; </w:t>
      </w:r>
    </w:p>
    <w:p w:rsidR="00AA4447" w:rsidRDefault="00AA4447" w:rsidP="000953B0">
      <w:pPr>
        <w:widowControl/>
        <w:numPr>
          <w:ilvl w:val="0"/>
          <w:numId w:val="45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firstLine="360"/>
        <w:rPr>
          <w:sz w:val="20"/>
          <w:szCs w:val="20"/>
        </w:rPr>
      </w:pPr>
      <w:r>
        <w:rPr>
          <w:sz w:val="20"/>
          <w:szCs w:val="20"/>
        </w:rPr>
        <w:t>эмпирическими, выполненными на основе изучения и обобщения передового опыта педаг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гов-новаторов в области физической культуры и спорта; </w:t>
      </w:r>
    </w:p>
    <w:p w:rsidR="00AA4447" w:rsidRDefault="00AA4447" w:rsidP="000953B0">
      <w:pPr>
        <w:widowControl/>
        <w:numPr>
          <w:ilvl w:val="0"/>
          <w:numId w:val="45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firstLine="360"/>
        <w:rPr>
          <w:sz w:val="20"/>
          <w:szCs w:val="20"/>
        </w:rPr>
      </w:pPr>
      <w:r>
        <w:rPr>
          <w:sz w:val="20"/>
          <w:szCs w:val="20"/>
        </w:rPr>
        <w:t xml:space="preserve">конструкторскими, связанными с изобретательской работой студентов и представляющими техническое описание, обоснование и назначение новых конструкций, тренажеров, комплекса наглядных пособий, программ для компьютеров и т.п.; </w:t>
      </w:r>
    </w:p>
    <w:p w:rsidR="00AA4447" w:rsidRDefault="00AA4447" w:rsidP="000953B0">
      <w:pPr>
        <w:widowControl/>
        <w:numPr>
          <w:ilvl w:val="0"/>
          <w:numId w:val="45"/>
        </w:numPr>
        <w:shd w:val="clear" w:color="auto" w:fill="FFFFFF"/>
        <w:tabs>
          <w:tab w:val="num" w:pos="0"/>
        </w:tabs>
        <w:autoSpaceDE/>
        <w:autoSpaceDN/>
        <w:adjustRightInd/>
        <w:spacing w:line="226" w:lineRule="exact"/>
        <w:ind w:left="0" w:firstLine="360"/>
        <w:rPr>
          <w:sz w:val="20"/>
          <w:szCs w:val="20"/>
        </w:rPr>
      </w:pPr>
      <w:r>
        <w:rPr>
          <w:sz w:val="20"/>
          <w:szCs w:val="20"/>
        </w:rPr>
        <w:t>экспериментальными, построенными по обоснованной постановке и проведению экспер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мента в области физической культуры и спорта. </w:t>
      </w: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  <w:r>
        <w:rPr>
          <w:sz w:val="20"/>
          <w:szCs w:val="20"/>
        </w:rPr>
        <w:t xml:space="preserve">Однако следует отметить, что, независимо от типа, каждая курсовая работа должна содержать анализ литературных источников по выбранной теме.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Темы курсовых работ определяются ведущими преподавателями в соответствии требованиями осно</w:t>
      </w:r>
      <w:r>
        <w:rPr>
          <w:sz w:val="20"/>
          <w:szCs w:val="20"/>
        </w:rPr>
        <w:t>в</w:t>
      </w:r>
      <w:r>
        <w:rPr>
          <w:sz w:val="20"/>
          <w:szCs w:val="20"/>
        </w:rPr>
        <w:t>ных образовательных программ и должны обеспечивать возможность реализации накопленных знаний. При этом студент имеет право выбора темы, а также может предложить свою тему, обосновав целесообразность ее разработки.</w:t>
      </w: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  <w:r>
        <w:rPr>
          <w:sz w:val="20"/>
          <w:szCs w:val="20"/>
        </w:rPr>
        <w:t>Тематика должна соответствовать следующим критериям: − отражать реальные задачи и современные тенденции совершенствования и развития производства, науки, техники, технологии и культуры; − соде</w:t>
      </w:r>
      <w:r>
        <w:rPr>
          <w:sz w:val="20"/>
          <w:szCs w:val="20"/>
        </w:rPr>
        <w:t>р</w:t>
      </w:r>
      <w:r>
        <w:rPr>
          <w:sz w:val="20"/>
          <w:szCs w:val="20"/>
        </w:rPr>
        <w:t xml:space="preserve">жать элементы научных исследований и анализа. </w:t>
      </w: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  <w:r>
        <w:rPr>
          <w:sz w:val="20"/>
          <w:szCs w:val="20"/>
        </w:rPr>
        <w:t>Для решения комплексной задачи допускается выполнение курсовой работы группой студентов. Ка</w:t>
      </w:r>
      <w:r>
        <w:rPr>
          <w:sz w:val="20"/>
          <w:szCs w:val="20"/>
        </w:rPr>
        <w:t>ж</w:t>
      </w:r>
      <w:r>
        <w:rPr>
          <w:sz w:val="20"/>
          <w:szCs w:val="20"/>
        </w:rPr>
        <w:t>дому участнику такой группы выдается индивидуальное задание с указанием разделов, которые разрабат</w:t>
      </w:r>
      <w:r>
        <w:rPr>
          <w:sz w:val="20"/>
          <w:szCs w:val="20"/>
        </w:rPr>
        <w:t>ы</w:t>
      </w:r>
      <w:r>
        <w:rPr>
          <w:sz w:val="20"/>
          <w:szCs w:val="20"/>
        </w:rPr>
        <w:t>вает и защищает студент самостоятельно. Тематика курсовых работ ежегодно пересматривается и утве</w:t>
      </w:r>
      <w:r>
        <w:rPr>
          <w:sz w:val="20"/>
          <w:szCs w:val="20"/>
        </w:rPr>
        <w:t>р</w:t>
      </w:r>
      <w:r>
        <w:rPr>
          <w:sz w:val="20"/>
          <w:szCs w:val="20"/>
        </w:rPr>
        <w:t xml:space="preserve">ждается соответствующей кафедрой одновременно с утверждением графика их выполнения. </w:t>
      </w: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</w:p>
    <w:p w:rsidR="00AA4447" w:rsidRDefault="00AA4447" w:rsidP="000953B0">
      <w:pPr>
        <w:shd w:val="clear" w:color="auto" w:fill="FFFFFF"/>
        <w:spacing w:line="216" w:lineRule="exact"/>
        <w:ind w:left="24" w:right="10" w:firstLine="283"/>
        <w:rPr>
          <w:sz w:val="20"/>
          <w:szCs w:val="20"/>
        </w:rPr>
      </w:pPr>
      <w:r>
        <w:rPr>
          <w:sz w:val="20"/>
          <w:szCs w:val="20"/>
        </w:rPr>
        <w:t>Весь процесс подготовки курсовой работы условно можно представить в следующем виде: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1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выбор темы исследования;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2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изучение научно-методической литературы;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2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определение объекта и предмета исследования;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2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определение цели и задач;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2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разработка рабочей гипотезы;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2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выбор соответствующих методов исследования;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2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формулировка названия работы;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2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подготовка и проведение исследовательской части работы;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обобщение и интерпретация полученных данных;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1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формулирование выводов и практических рекомендаций;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1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оформление работы;</w:t>
      </w:r>
    </w:p>
    <w:p w:rsidR="00AA4447" w:rsidRDefault="00AA4447" w:rsidP="000953B0">
      <w:pPr>
        <w:numPr>
          <w:ilvl w:val="0"/>
          <w:numId w:val="46"/>
        </w:numPr>
        <w:shd w:val="clear" w:color="auto" w:fill="FFFFFF"/>
        <w:tabs>
          <w:tab w:val="left" w:pos="427"/>
        </w:tabs>
        <w:spacing w:line="216" w:lineRule="exact"/>
        <w:ind w:left="288" w:firstLine="0"/>
        <w:jc w:val="left"/>
        <w:rPr>
          <w:sz w:val="20"/>
          <w:szCs w:val="20"/>
        </w:rPr>
      </w:pPr>
      <w:r>
        <w:rPr>
          <w:sz w:val="20"/>
          <w:szCs w:val="20"/>
        </w:rPr>
        <w:t>защита.</w:t>
      </w:r>
    </w:p>
    <w:p w:rsidR="00AA4447" w:rsidRDefault="00AA4447" w:rsidP="000953B0">
      <w:pPr>
        <w:rPr>
          <w:sz w:val="20"/>
          <w:szCs w:val="20"/>
        </w:rPr>
      </w:pP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  <w:r>
        <w:rPr>
          <w:sz w:val="20"/>
          <w:szCs w:val="20"/>
        </w:rPr>
        <w:t xml:space="preserve">2.2 Содержание курсовых работ </w:t>
      </w: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  <w:r>
        <w:rPr>
          <w:sz w:val="20"/>
          <w:szCs w:val="20"/>
        </w:rPr>
        <w:t>В учебном плане по направлению подготовки 44.03.01 «Педагогическое образование» (профиль – физ</w:t>
      </w:r>
      <w:r>
        <w:rPr>
          <w:sz w:val="20"/>
          <w:szCs w:val="20"/>
        </w:rPr>
        <w:t>и</w:t>
      </w:r>
      <w:r>
        <w:rPr>
          <w:sz w:val="20"/>
          <w:szCs w:val="20"/>
        </w:rPr>
        <w:t>ческая культура») курсовые работы предусмотрены по дисциплинам «Методика проведения занятий с д</w:t>
      </w:r>
      <w:r>
        <w:rPr>
          <w:sz w:val="20"/>
          <w:szCs w:val="20"/>
        </w:rPr>
        <w:t>о</w:t>
      </w:r>
      <w:r>
        <w:rPr>
          <w:sz w:val="20"/>
          <w:szCs w:val="20"/>
        </w:rPr>
        <w:t>школьниками» и «Методика проведения занятий со школьниками».</w:t>
      </w: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  <w:r>
        <w:rPr>
          <w:sz w:val="20"/>
          <w:szCs w:val="20"/>
        </w:rPr>
        <w:t>Содержание работы должно демонстрировать знакомство автора с основной литературой по теме раб</w:t>
      </w:r>
      <w:r>
        <w:rPr>
          <w:sz w:val="20"/>
          <w:szCs w:val="20"/>
        </w:rPr>
        <w:t>о</w:t>
      </w:r>
      <w:r>
        <w:rPr>
          <w:sz w:val="20"/>
          <w:szCs w:val="20"/>
        </w:rPr>
        <w:t>ты, умение выявить проблему, поставить задачу и определить методы ее решения, умение последовательно изложить существо рассматриваемых вопросов, а также показать умение анализировать полученные р</w:t>
      </w:r>
      <w:r>
        <w:rPr>
          <w:sz w:val="20"/>
          <w:szCs w:val="20"/>
        </w:rPr>
        <w:t>е</w:t>
      </w:r>
      <w:r>
        <w:rPr>
          <w:sz w:val="20"/>
          <w:szCs w:val="20"/>
        </w:rPr>
        <w:t>зультаты, владение необходимой терминологией и понятиями, приемлемый уровень языковой грамотности и владение стилем научного изложения.</w:t>
      </w:r>
    </w:p>
    <w:p w:rsidR="00AA4447" w:rsidRDefault="00AA4447" w:rsidP="000953B0">
      <w:pPr>
        <w:rPr>
          <w:sz w:val="20"/>
          <w:szCs w:val="20"/>
        </w:rPr>
      </w:pPr>
      <w:r>
        <w:rPr>
          <w:sz w:val="20"/>
          <w:szCs w:val="20"/>
        </w:rPr>
        <w:t>Основная часть КР разбивается на разделы и подразделы, в которых исследуются вопросы темы. Пе</w:t>
      </w:r>
      <w:r>
        <w:rPr>
          <w:sz w:val="20"/>
          <w:szCs w:val="20"/>
        </w:rPr>
        <w:t>р</w:t>
      </w:r>
      <w:r>
        <w:rPr>
          <w:sz w:val="20"/>
          <w:szCs w:val="20"/>
        </w:rPr>
        <w:t xml:space="preserve">вый раздел работы должен раскрывать </w:t>
      </w:r>
      <w:r>
        <w:rPr>
          <w:i/>
          <w:iCs/>
          <w:sz w:val="20"/>
          <w:szCs w:val="20"/>
        </w:rPr>
        <w:t>теоретические аспекты</w:t>
      </w:r>
      <w:r>
        <w:rPr>
          <w:sz w:val="20"/>
          <w:szCs w:val="20"/>
        </w:rPr>
        <w:t> рассматриваемой проблемы.  Изложение материала работы должно быть последовательным, взаимообусловленным.</w:t>
      </w:r>
    </w:p>
    <w:p w:rsidR="00AA4447" w:rsidRDefault="00AA4447" w:rsidP="000953B0">
      <w:pPr>
        <w:rPr>
          <w:sz w:val="20"/>
          <w:szCs w:val="20"/>
        </w:rPr>
      </w:pPr>
      <w:r>
        <w:rPr>
          <w:sz w:val="20"/>
          <w:szCs w:val="20"/>
        </w:rPr>
        <w:t>Второй раздел курсовой работы посвящен анализу тематического планирования учебно-воспитательного процесса по физической культуре в образовательном учреждении и выявлением наиболее эффективных средств, методов, форм занятий, отвечающих современным требованиям. В подразделе также должен быть отражено в планировании занятий по физической культуре (по избранному виду спорта) и</w:t>
      </w:r>
      <w:r>
        <w:rPr>
          <w:sz w:val="20"/>
          <w:szCs w:val="20"/>
        </w:rPr>
        <w:t>с</w:t>
      </w:r>
      <w:r>
        <w:rPr>
          <w:sz w:val="20"/>
          <w:szCs w:val="20"/>
        </w:rPr>
        <w:t xml:space="preserve">пользование выявленных эффективных средств и методов физического воспитания. </w:t>
      </w:r>
    </w:p>
    <w:p w:rsidR="00AA4447" w:rsidRDefault="00AA4447" w:rsidP="000953B0">
      <w:pPr>
        <w:rPr>
          <w:sz w:val="20"/>
          <w:szCs w:val="20"/>
        </w:rPr>
      </w:pPr>
      <w:r>
        <w:rPr>
          <w:sz w:val="20"/>
          <w:szCs w:val="20"/>
        </w:rPr>
        <w:t>В конце разделов обучающийся должен обобщить изложенный материал и сформулировать промеж</w:t>
      </w:r>
      <w:r>
        <w:rPr>
          <w:sz w:val="20"/>
          <w:szCs w:val="20"/>
        </w:rPr>
        <w:t>у</w:t>
      </w:r>
      <w:r>
        <w:rPr>
          <w:sz w:val="20"/>
          <w:szCs w:val="20"/>
        </w:rPr>
        <w:t>точные выводы, к которым он пришел.</w:t>
      </w:r>
    </w:p>
    <w:p w:rsidR="00AA4447" w:rsidRDefault="00AA4447" w:rsidP="000953B0">
      <w:pPr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В заключении </w:t>
      </w:r>
      <w:r>
        <w:rPr>
          <w:sz w:val="20"/>
          <w:szCs w:val="20"/>
        </w:rPr>
        <w:t>подводятся общие итоги исследования. Последовательность изложения должна соо</w:t>
      </w:r>
      <w:r>
        <w:rPr>
          <w:sz w:val="20"/>
          <w:szCs w:val="20"/>
        </w:rPr>
        <w:t>т</w:t>
      </w:r>
      <w:r>
        <w:rPr>
          <w:sz w:val="20"/>
          <w:szCs w:val="20"/>
        </w:rPr>
        <w:t xml:space="preserve">ветствовать сформулированным задачам и структуре работы, представлены предположения об улучшении учебно-воспитательного (тренировочного) процесса. </w:t>
      </w:r>
    </w:p>
    <w:p w:rsidR="00AA4447" w:rsidRDefault="00AA4447" w:rsidP="000953B0">
      <w:pPr>
        <w:shd w:val="clear" w:color="auto" w:fill="FFFFFF"/>
        <w:tabs>
          <w:tab w:val="left" w:pos="605"/>
        </w:tabs>
        <w:ind w:left="384"/>
        <w:rPr>
          <w:sz w:val="20"/>
          <w:szCs w:val="20"/>
        </w:rPr>
      </w:pPr>
      <w:r>
        <w:rPr>
          <w:sz w:val="20"/>
          <w:szCs w:val="20"/>
        </w:rPr>
        <w:t xml:space="preserve">2.3 Требования к оформлению курсовой работы </w:t>
      </w:r>
    </w:p>
    <w:p w:rsidR="00AA4447" w:rsidRDefault="00AA4447" w:rsidP="000953B0">
      <w:pPr>
        <w:shd w:val="clear" w:color="auto" w:fill="FFFFFF"/>
        <w:spacing w:line="226" w:lineRule="exact"/>
        <w:ind w:left="101" w:firstLine="293"/>
        <w:rPr>
          <w:sz w:val="20"/>
          <w:szCs w:val="20"/>
        </w:rPr>
      </w:pPr>
      <w:r>
        <w:rPr>
          <w:sz w:val="20"/>
          <w:szCs w:val="20"/>
        </w:rPr>
        <w:t>Курсовая работа оформляется в виде рукописи, представленной в виде текстового документа, излага</w:t>
      </w:r>
      <w:r>
        <w:rPr>
          <w:sz w:val="20"/>
          <w:szCs w:val="20"/>
        </w:rPr>
        <w:t>ю</w:t>
      </w:r>
      <w:r>
        <w:rPr>
          <w:sz w:val="20"/>
          <w:szCs w:val="20"/>
        </w:rPr>
        <w:t>щей постановку и решение задачи, содержание исследования и его основные результаты. Структура курс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вой работы должна способствовать раскрытию избранной темы и отдельных ее вопросов. </w:t>
      </w:r>
    </w:p>
    <w:p w:rsidR="00AA4447" w:rsidRDefault="00AA4447" w:rsidP="000953B0">
      <w:pPr>
        <w:ind w:firstLine="360"/>
        <w:rPr>
          <w:sz w:val="20"/>
          <w:szCs w:val="20"/>
        </w:rPr>
      </w:pP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Структура курсовой работы должна включать: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 xml:space="preserve">титульный лист (приложение А); 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>задание (приложение Б);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>содержание;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>введение;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 xml:space="preserve">основная часть; 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 xml:space="preserve">заключение; 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>список использованных источников;</w:t>
      </w:r>
    </w:p>
    <w:p w:rsidR="00AA4447" w:rsidRDefault="00AA4447" w:rsidP="000953B0">
      <w:pPr>
        <w:widowControl/>
        <w:numPr>
          <w:ilvl w:val="0"/>
          <w:numId w:val="47"/>
        </w:numPr>
        <w:tabs>
          <w:tab w:val="num" w:pos="0"/>
          <w:tab w:val="left" w:pos="360"/>
        </w:tabs>
        <w:autoSpaceDE/>
        <w:autoSpaceDN/>
        <w:adjustRightInd/>
        <w:spacing w:line="256" w:lineRule="auto"/>
        <w:ind w:left="0" w:firstLine="360"/>
        <w:rPr>
          <w:sz w:val="20"/>
          <w:szCs w:val="20"/>
        </w:rPr>
      </w:pPr>
      <w:r>
        <w:rPr>
          <w:sz w:val="20"/>
          <w:szCs w:val="20"/>
        </w:rPr>
        <w:t>приложения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i/>
          <w:iCs/>
          <w:sz w:val="20"/>
          <w:szCs w:val="20"/>
        </w:rPr>
        <w:t>Титульный лист</w:t>
      </w:r>
      <w:r>
        <w:rPr>
          <w:sz w:val="20"/>
          <w:szCs w:val="20"/>
        </w:rPr>
        <w:t xml:space="preserve"> является первой страницей работы.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i/>
          <w:iCs/>
          <w:sz w:val="20"/>
          <w:szCs w:val="20"/>
        </w:rPr>
        <w:t>Задание</w:t>
      </w:r>
      <w:r>
        <w:rPr>
          <w:sz w:val="20"/>
          <w:szCs w:val="20"/>
        </w:rPr>
        <w:t xml:space="preserve"> составляется руководителем курсового проектирования в соответствии с темой.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i/>
          <w:iCs/>
          <w:sz w:val="20"/>
          <w:szCs w:val="20"/>
        </w:rPr>
        <w:t>Содержание</w:t>
      </w:r>
      <w:r>
        <w:rPr>
          <w:sz w:val="20"/>
          <w:szCs w:val="20"/>
        </w:rPr>
        <w:t xml:space="preserve"> должно отражать перечень структурных элементов работы с указанием номеров страниц, с которых начинается их месторасположение в тексте, в том числе: − введение; − разделы, подразделы, пун</w:t>
      </w:r>
      <w:r>
        <w:rPr>
          <w:sz w:val="20"/>
          <w:szCs w:val="20"/>
        </w:rPr>
        <w:t>к</w:t>
      </w:r>
      <w:r>
        <w:rPr>
          <w:sz w:val="20"/>
          <w:szCs w:val="20"/>
        </w:rPr>
        <w:t xml:space="preserve">ты (если они имеют наименование); − заключение; − список использованных источников; − приложения.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Слово «</w:t>
      </w:r>
      <w:r>
        <w:rPr>
          <w:i/>
          <w:iCs/>
          <w:sz w:val="20"/>
          <w:szCs w:val="20"/>
        </w:rPr>
        <w:t>Содержание</w:t>
      </w:r>
      <w:r>
        <w:rPr>
          <w:sz w:val="20"/>
          <w:szCs w:val="20"/>
        </w:rPr>
        <w:t xml:space="preserve">» записывается в виде заголовка, симметрично тексту, с прописной буквы.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i/>
          <w:iCs/>
          <w:sz w:val="20"/>
          <w:szCs w:val="20"/>
        </w:rPr>
        <w:t>Введение</w:t>
      </w:r>
      <w:r>
        <w:rPr>
          <w:sz w:val="20"/>
          <w:szCs w:val="20"/>
        </w:rPr>
        <w:t xml:space="preserve"> кратко характеризует актуальность и социальную значимость темы, степень ее разработанн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сти в отечественной и мировой теории и практике; цели и задачи, объект и предмет, базу исследования или проектирования, методы сбора и обработки информации, научные гипотезы.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Слово «Введение» записывают в виде заголовка, симметрично тексту, с прописной буквы.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Содержание основной части работы должно соответствовать заданию и требованиям, изложенным в м</w:t>
      </w:r>
      <w:r>
        <w:rPr>
          <w:sz w:val="20"/>
          <w:szCs w:val="20"/>
        </w:rPr>
        <w:t>е</w:t>
      </w:r>
      <w:r>
        <w:rPr>
          <w:sz w:val="20"/>
          <w:szCs w:val="20"/>
        </w:rPr>
        <w:t>тодических указаниях по выполнению курсовой работы по данной дисциплине.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i/>
          <w:iCs/>
          <w:sz w:val="20"/>
          <w:szCs w:val="20"/>
        </w:rPr>
        <w:t>Основную часть</w:t>
      </w:r>
      <w:r>
        <w:rPr>
          <w:sz w:val="20"/>
          <w:szCs w:val="20"/>
        </w:rPr>
        <w:t xml:space="preserve"> следует делить на разделы, подразделы, пункты. Каждый элемент основной части до</w:t>
      </w:r>
      <w:r>
        <w:rPr>
          <w:sz w:val="20"/>
          <w:szCs w:val="20"/>
        </w:rPr>
        <w:t>л</w:t>
      </w:r>
      <w:r>
        <w:rPr>
          <w:sz w:val="20"/>
          <w:szCs w:val="20"/>
        </w:rPr>
        <w:t xml:space="preserve">жен представлять собой законченный в смысловом отношении фрагмент работы.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Обязательным структурным элементом основной части КР является аналитический обзор темы. Анал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тический обзор представляет собой результат систематизированной переработки совокупности документов по определенной теме, содержащий обобщенные и критически проанализированные сведения об истории, современном состоянии, тенденциях и перспективах развития предмета обзора.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К тексту аналитического обзора предъявляются следующие основные требования: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полнота и достоверность информации;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наличие критической оценки использованной информации;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логичность структуры;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композиционная целостность;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аргументированность выводов;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ясность и четкость изложения.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В «</w:t>
      </w:r>
      <w:r>
        <w:rPr>
          <w:i/>
          <w:iCs/>
          <w:sz w:val="20"/>
          <w:szCs w:val="20"/>
        </w:rPr>
        <w:t>Заключении</w:t>
      </w:r>
      <w:r>
        <w:rPr>
          <w:sz w:val="20"/>
          <w:szCs w:val="20"/>
        </w:rPr>
        <w:t xml:space="preserve">» раскрывается значимость рассмотренных вопросов для науки и практики; приводятся главные выводы, характеризующие итоги проделанной работы; излагаются предложения и рекомендации по внедрению полученных результатов и дальнейшему развитию темы.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Слово «Заключение» записывают в виде заголовка, симметрично тексту, с прописной буквы.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В «</w:t>
      </w:r>
      <w:r>
        <w:rPr>
          <w:i/>
          <w:iCs/>
          <w:sz w:val="20"/>
          <w:szCs w:val="20"/>
        </w:rPr>
        <w:t>Список использованных источников</w:t>
      </w:r>
      <w:r>
        <w:rPr>
          <w:sz w:val="20"/>
          <w:szCs w:val="20"/>
        </w:rPr>
        <w:t>» включают все источники информации, на которые имеются ссылки в тексте и которые использовались при написании курсовой работы. Источники в списке нумерую</w:t>
      </w:r>
      <w:r>
        <w:rPr>
          <w:sz w:val="20"/>
          <w:szCs w:val="20"/>
        </w:rPr>
        <w:t>т</w:t>
      </w:r>
      <w:r>
        <w:rPr>
          <w:sz w:val="20"/>
          <w:szCs w:val="20"/>
        </w:rPr>
        <w:t xml:space="preserve">ся арабскими цифрами без точки в порядке их упоминания в тексте, либо в алфавитном порядке. Примеры оформления списка источников представлены в приложении В.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В «</w:t>
      </w:r>
      <w:r>
        <w:rPr>
          <w:i/>
          <w:iCs/>
          <w:sz w:val="20"/>
          <w:szCs w:val="20"/>
        </w:rPr>
        <w:t>Приложения</w:t>
      </w:r>
      <w:r>
        <w:rPr>
          <w:sz w:val="20"/>
          <w:szCs w:val="20"/>
        </w:rPr>
        <w:t>» рекомендуется включать материалы иллюстрационного и вспомогательного характ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ра. В приложения могут быть помещены: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материалы, дополняющие текст (таблицы, рисунки);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таблицы вспомогательных данных;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− другие материалы и документы конструкторского, технологического и прикладного характера.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Приложения могут быть обязательными и информационными. Информационные приложения могут быть рекомендуемого и справочного характера. Статус приложения определяет студент-автор курсовой 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боты и его руководитель.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Требования к оформлению приложений: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– на все приложения в тексте КР должны быть даны ссылки;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− приложения располагают и обозначают в порядке ссылок на них в тексте работы;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 − приложения оформляют как продолжение КР на следующих его страницах по правилам и формам, установленным действующими стандартами;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− каждое приложение должно начинаться с нового листа и иметь тематический заголовок и обознач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ние.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− слово «Приложение» и его буквенное обозначение (заглавные буквы русского алфавита, начиная с А, за исключением букв Ё, З, Й, О, Ч, Ь, Ы, Ъ) располагают наверху посередине страницы, а под ним в скобках указывают статус приложения, например: (рекомендуемое), (справочное), (обязательное). Допускается об</w:t>
      </w:r>
      <w:r>
        <w:rPr>
          <w:sz w:val="20"/>
          <w:szCs w:val="20"/>
        </w:rPr>
        <w:t>о</w:t>
      </w:r>
      <w:r>
        <w:rPr>
          <w:sz w:val="20"/>
          <w:szCs w:val="20"/>
        </w:rPr>
        <w:t>значение приложений буквами латинского алфавита за исключением букв I и О;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− при наличии одного приложения, оно обозначается «Приложение А»; − помещаемые в приложении рисунки, таблицы и формулы нумеруют арабскими цифрами в пределах каждого приложения, например: «… рисунок А.5…».</w:t>
      </w:r>
    </w:p>
    <w:p w:rsidR="00AA4447" w:rsidRDefault="00AA4447" w:rsidP="000953B0">
      <w:pPr>
        <w:ind w:firstLine="360"/>
        <w:rPr>
          <w:sz w:val="20"/>
          <w:szCs w:val="20"/>
        </w:rPr>
      </w:pP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Текст КР должен быть выполнен с одной стороны листа белой бумаги с применением печатающих и графических устройств ЭВМ с соблюдением следующих размеров полей: левое – 20 мм, правое – 10 мм, верхнее – 20 мм, нижнее – 20 мм.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При наборе текста в MicrosoftWord следует придерживаться следующих требований: основной шрифт TimesNewRoman, размер шрифта 14 пт, цвет – черный, абзацный отступ 1,25 см, межстрочный интервал – полуторный. Разрешается использовать компьютерные возможности акцентирования внимания на опред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ленных терминах, применяя шрифты разной гарнитуры.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Текст КР следует делить на разделы, подразделы, пункты. Пункты, при необходимости, могут быть ра</w:t>
      </w:r>
      <w:r>
        <w:rPr>
          <w:sz w:val="20"/>
          <w:szCs w:val="20"/>
        </w:rPr>
        <w:t>з</w:t>
      </w:r>
      <w:r>
        <w:rPr>
          <w:sz w:val="20"/>
          <w:szCs w:val="20"/>
        </w:rPr>
        <w:t xml:space="preserve">делены на подпункты.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Каждый раздел текста рекомендуется начинать с новой страницы.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Разделы КР должны иметь порядковые номера, обозначенные арабскими цифрами и записанные с а</w:t>
      </w:r>
      <w:r>
        <w:rPr>
          <w:sz w:val="20"/>
          <w:szCs w:val="20"/>
        </w:rPr>
        <w:t>б</w:t>
      </w:r>
      <w:r>
        <w:rPr>
          <w:sz w:val="20"/>
          <w:szCs w:val="20"/>
        </w:rPr>
        <w:t>зацного отступа. Подразделы должны иметь нумерацию в пределах каждого раздела, пункты – в пределах подраздела, подпункты – в пределах пункта. Если раздел или подраздел состоит, соответственно, из одного подраздела или пункта, то этот подраздел или пункт нумеровать не следует. Точка в конце номеров разд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лов, подразделов, пунктов, подпунктов не ставится (приложение Г)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Внутри разделов, подразделов, пунктов или подпунктов могут быть приведены перечисления. Перед каждым перечислением следует ставить дефис или, при необходимости, в случае наличия ссылки в тексте документа на одно из перечислений, строчную букву (за исключением ё, з, о, ь, й, ы, ъ), после которой ст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вится скобка. Для дальнейшей детализации перечислений необходимо использовать арабские цифры, после которых ставится скобка, а запись производится с абзацного отступа, как показано в примере.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Пример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а) _________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б) _________ </w:t>
      </w:r>
    </w:p>
    <w:p w:rsidR="00AA4447" w:rsidRDefault="00AA4447" w:rsidP="000953B0">
      <w:pPr>
        <w:ind w:firstLine="360"/>
        <w:rPr>
          <w:sz w:val="20"/>
          <w:szCs w:val="20"/>
        </w:rPr>
      </w:pP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1) _______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2) _______ </w:t>
      </w:r>
    </w:p>
    <w:p w:rsidR="00AA4447" w:rsidRDefault="00AA4447" w:rsidP="000953B0">
      <w:pPr>
        <w:ind w:firstLine="360"/>
        <w:rPr>
          <w:sz w:val="20"/>
          <w:szCs w:val="20"/>
        </w:rPr>
      </w:pP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Каждый пункт, подпункт и перечисление записывают с абзацного отступа. </w:t>
      </w:r>
    </w:p>
    <w:p w:rsidR="00AA4447" w:rsidRDefault="00AA4447" w:rsidP="000953B0">
      <w:pPr>
        <w:ind w:firstLine="360"/>
        <w:rPr>
          <w:sz w:val="20"/>
          <w:szCs w:val="20"/>
        </w:rPr>
      </w:pP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Разделы, подразделы должны иметь заголовки. Пункты и подпункты заголовков могут не иметь. Заг</w:t>
      </w:r>
      <w:r>
        <w:rPr>
          <w:sz w:val="20"/>
          <w:szCs w:val="20"/>
        </w:rPr>
        <w:t>о</w:t>
      </w:r>
      <w:r>
        <w:rPr>
          <w:sz w:val="20"/>
          <w:szCs w:val="20"/>
        </w:rPr>
        <w:t xml:space="preserve">ловки должны четко и кратко отражать содержание разделов, подразделов, пунктов.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Заголовки разделов, подразделов и пунктов следует начинать с абзацного отступа, с прописной буквы, без точки в конце, не подчеркивая. В начале заголовка помещают номер соответствующего раздела, подра</w:t>
      </w:r>
      <w:r>
        <w:rPr>
          <w:sz w:val="20"/>
          <w:szCs w:val="20"/>
        </w:rPr>
        <w:t>з</w:t>
      </w:r>
      <w:r>
        <w:rPr>
          <w:sz w:val="20"/>
          <w:szCs w:val="20"/>
        </w:rPr>
        <w:t>дела, либо пункта. Переносы слов в заголовках не допускаются. Если заголовок состоит из двух предлож</w:t>
      </w:r>
      <w:r>
        <w:rPr>
          <w:sz w:val="20"/>
          <w:szCs w:val="20"/>
        </w:rPr>
        <w:t>е</w:t>
      </w:r>
      <w:r>
        <w:rPr>
          <w:sz w:val="20"/>
          <w:szCs w:val="20"/>
        </w:rPr>
        <w:t xml:space="preserve">ний, их разделяют точкой.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Расстояние между заголовком и текстом должно быть равно удвоенному межстрочному расстоянию; между заголовками раздела и подраздела – одному межстрочному расстоянию.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Следует писать: «температура 20 °С»; «номер опыта» (но не « № опыта»); «влажность 98 %», «процент выхода» (но не « % выхода»).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Условные буквенные обозначения, изображения или знаки должны соответствовать принятым в дейс</w:t>
      </w:r>
      <w:r>
        <w:rPr>
          <w:sz w:val="20"/>
          <w:szCs w:val="20"/>
        </w:rPr>
        <w:t>т</w:t>
      </w:r>
      <w:r>
        <w:rPr>
          <w:sz w:val="20"/>
          <w:szCs w:val="20"/>
        </w:rPr>
        <w:t xml:space="preserve">вующем законодательстве и государственных стандартах.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Таблицы применяют для лучшей наглядности и удобства сравнения показателей и, как правило, офор</w:t>
      </w:r>
      <w:r>
        <w:rPr>
          <w:sz w:val="20"/>
          <w:szCs w:val="20"/>
        </w:rPr>
        <w:t>м</w:t>
      </w:r>
      <w:r>
        <w:rPr>
          <w:sz w:val="20"/>
          <w:szCs w:val="20"/>
        </w:rPr>
        <w:t>ляются в соответствии с рисунком 1.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Таблица помещается в тексте сразу же за первым упоминанием о ней или на следующей странице.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Таблицы, за исключением приведенных в приложении, нумеруются в пределах каждого раздела. В этом случае номер таблицы состоит из номера раздела и порядкового номера таблицы в пределах раздела, разд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ленных точкой. Допускается сквозная нумерация таблиц арабскими цифрами по всему тексту работы. Та</w:t>
      </w:r>
      <w:r>
        <w:rPr>
          <w:sz w:val="20"/>
          <w:szCs w:val="20"/>
        </w:rPr>
        <w:t>б</w:t>
      </w:r>
      <w:r>
        <w:rPr>
          <w:sz w:val="20"/>
          <w:szCs w:val="20"/>
        </w:rPr>
        <w:t xml:space="preserve">лицы каждого приложения обозначают отдельной нумерацией арабскими цифрами с добавлением перед цифрой обозначения приложения. Если в тексте одна таблица, то она должна быть обозначена «Таблица 1» или «Таблица В.1», если она приведена в приложении В.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Название таблицы, при его наличии, должно отражать ее содержание, быть точным, кратким. Название таблицы помещают над таблицей после ее номера через тире, с прописной буквы (остальные строчные), без абзацного отступа. Надпись «Таблица...» пишется над левым верхним углом таблицы и выполняется стро</w:t>
      </w:r>
      <w:r>
        <w:rPr>
          <w:sz w:val="20"/>
          <w:szCs w:val="20"/>
        </w:rPr>
        <w:t>ч</w:t>
      </w:r>
      <w:r>
        <w:rPr>
          <w:sz w:val="20"/>
          <w:szCs w:val="20"/>
        </w:rPr>
        <w:t xml:space="preserve">ными буквами (кроме первой прописной) без подчеркивания (рисунок 1).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Заголовки граф таблицы выполняют с прописных букв, а подзаголовки – со строчных, если они соста</w:t>
      </w:r>
      <w:r>
        <w:rPr>
          <w:sz w:val="20"/>
          <w:szCs w:val="20"/>
        </w:rPr>
        <w:t>в</w:t>
      </w:r>
      <w:r>
        <w:rPr>
          <w:sz w:val="20"/>
          <w:szCs w:val="20"/>
        </w:rPr>
        <w:t>ляют одно предложение с заголовком, и с прописной –если они самостоятельные. В конце заголовка и по</w:t>
      </w:r>
      <w:r>
        <w:rPr>
          <w:sz w:val="20"/>
          <w:szCs w:val="20"/>
        </w:rPr>
        <w:t>д</w:t>
      </w:r>
      <w:r>
        <w:rPr>
          <w:sz w:val="20"/>
          <w:szCs w:val="20"/>
        </w:rPr>
        <w:t>заголовка знаки препинания не ставятся. Заголовки указываются в единственном числе. Допускается прим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нять размер шрифта в таблице меньший, чем в тексте. Диагональное деление головки таблицы не допуск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ется.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Таблицу с большим количеством строк допускается переносить на другую страницу. При переносе ча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ти таблицы на другую страницу заголовок помещают только перед первой частью таблицы, над другими частями справа пишется слово «Продолжение» и указывается порядковый номер таблицы, например: «Пр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должение таблицы 2.7». Нижнюю горизонтальную черту, ограничивающую таблицу, не проводят.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Таблицы с большим количеством граф допускается делить на части и помещать одну под другой на о</w:t>
      </w:r>
      <w:r>
        <w:rPr>
          <w:sz w:val="20"/>
          <w:szCs w:val="20"/>
        </w:rPr>
        <w:t>д</w:t>
      </w:r>
      <w:r>
        <w:rPr>
          <w:sz w:val="20"/>
          <w:szCs w:val="20"/>
        </w:rPr>
        <w:t xml:space="preserve">ном листе. Если строки и графы таблицы выходят за формат страницы, то в первом случае в каждой части таблицы повторяется головка, во втором случае – боковик.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Если цифровые данные в пределах графы таблицы выражены в одних единицах физической величины, то они указываются в заголовке каждой графы в соответствии с рисунком 2. Включать в таблицу отдельную графу «Единицы измерений» не допускается. Числовые значения величин, одинаковые для нескольких строк, допускается указывать один раз в соответствии с рисунком 2 (графы L1, L2, L3)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Не допускается включать в таблицу графу «№ п/п»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Если цифровые или иные данные в таблице не приводятся, то в графе ставится прочерк.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Количество иллюстраций, помещаемых в текст курсовой работы, должно быть достаточным для ра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крытия содержания работы. Иллюстрации (чертежи, графики, схемы, компьютерные распечатки, диагра</w:t>
      </w:r>
      <w:r>
        <w:rPr>
          <w:sz w:val="20"/>
          <w:szCs w:val="20"/>
        </w:rPr>
        <w:t>м</w:t>
      </w:r>
      <w:r>
        <w:rPr>
          <w:sz w:val="20"/>
          <w:szCs w:val="20"/>
        </w:rPr>
        <w:t>мы, фотоснимки и т.п.) следует располагать непосредственно после первого упоминания в тексте, или на следующей странице. Иллюстрации могут быть в компьютерном исполнении, в том числе и цветные. Все иллюстрации именуются в тексте рисунками и нумеруются в пределах каждого раздела. Номер иллюстр</w:t>
      </w:r>
      <w:r>
        <w:rPr>
          <w:sz w:val="20"/>
          <w:szCs w:val="20"/>
        </w:rPr>
        <w:t>а</w:t>
      </w:r>
      <w:r>
        <w:rPr>
          <w:sz w:val="20"/>
          <w:szCs w:val="20"/>
        </w:rPr>
        <w:t>ции составляется из номера раздела и порядкового номера иллюстрации в пределах данного раздела, разд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ленных точкой, например: «рисунок 5.1» (первый рисунок пятого раздела). Допускается сквозная нумерация рисунков арабскими цифрами по всему тексту. Если рисунок один, то он обозначается «Рисунок 1». Илл</w:t>
      </w:r>
      <w:r>
        <w:rPr>
          <w:sz w:val="20"/>
          <w:szCs w:val="20"/>
        </w:rPr>
        <w:t>ю</w:t>
      </w:r>
      <w:r>
        <w:rPr>
          <w:sz w:val="20"/>
          <w:szCs w:val="20"/>
        </w:rPr>
        <w:t xml:space="preserve">страции каждого приложения обозначают отдельной нумерацией арабскими цифрами с добавлением перед цифрой обозначения приложения. Например, «Рисунок А.3».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На все иллюстрации должны быть даны ссылки в тексте. При ссылках на иллюстрации следует писать «… в соответствии с рисунком 2» при сквозной нумерации и «… в соответствии с рисунком 1.2» при нум</w:t>
      </w:r>
      <w:r>
        <w:rPr>
          <w:sz w:val="20"/>
          <w:szCs w:val="20"/>
        </w:rPr>
        <w:t>е</w:t>
      </w:r>
      <w:r>
        <w:rPr>
          <w:sz w:val="20"/>
          <w:szCs w:val="20"/>
        </w:rPr>
        <w:t>рации в пределах раздела.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Иллюстрация располагается по тексту документа, если она помещается на листе формата А4. Если фо</w:t>
      </w:r>
      <w:r>
        <w:rPr>
          <w:sz w:val="20"/>
          <w:szCs w:val="20"/>
        </w:rPr>
        <w:t>р</w:t>
      </w:r>
      <w:r>
        <w:rPr>
          <w:sz w:val="20"/>
          <w:szCs w:val="20"/>
        </w:rPr>
        <w:t>мат иллюстрации больше А4, то ее следует помещать в приложении. Фотоснимки размером меньше форм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та А4 должны быть наклеены на стандартные листы белой бумаги. Иллюстрации следует размещать так, чтобы их можно было рассматривать без поворота документа или с поворотом по часовой стрелке. 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Иллюстрации следует выполнять на той же бумаге, что и текст, либо на кальке того же формата с с</w:t>
      </w:r>
      <w:r>
        <w:rPr>
          <w:sz w:val="20"/>
          <w:szCs w:val="20"/>
        </w:rPr>
        <w:t>о</w:t>
      </w:r>
      <w:r>
        <w:rPr>
          <w:sz w:val="20"/>
          <w:szCs w:val="20"/>
        </w:rPr>
        <w:t>блюдением тех же полей, что и для текста. При этом кальку с иллюстрацией следует помещать на лист б</w:t>
      </w:r>
      <w:r>
        <w:rPr>
          <w:sz w:val="20"/>
          <w:szCs w:val="20"/>
        </w:rPr>
        <w:t>е</w:t>
      </w:r>
      <w:r>
        <w:rPr>
          <w:sz w:val="20"/>
          <w:szCs w:val="20"/>
        </w:rPr>
        <w:t>лой непрозрачной бумаги. Иллюстрации, при необходимости, могут иметь наименование, например: «Рис</w:t>
      </w:r>
      <w:r>
        <w:rPr>
          <w:sz w:val="20"/>
          <w:szCs w:val="20"/>
        </w:rPr>
        <w:t>у</w:t>
      </w:r>
      <w:r>
        <w:rPr>
          <w:sz w:val="20"/>
          <w:szCs w:val="20"/>
        </w:rPr>
        <w:t>нок В.2 – Схема алгоритма» и пояснительные данные (подрисуночный текст). Слово «рисунок», его номер и наименование помещают ниже изображения после пояснительных данных симметрично иллюстрации.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При ссылке в тексте на использованные источники информации следует приводить порядковые номера по списку использованных источников, заключенные в квадратные скобки, например: «... как указано в м</w:t>
      </w:r>
      <w:r>
        <w:rPr>
          <w:sz w:val="20"/>
          <w:szCs w:val="20"/>
        </w:rPr>
        <w:t>о</w:t>
      </w:r>
      <w:r>
        <w:rPr>
          <w:sz w:val="20"/>
          <w:szCs w:val="20"/>
        </w:rPr>
        <w:t>нографии [103]»; «... в работах [11, 12, 15-17]». При необходимости в дополнение к номеру источника ук</w:t>
      </w:r>
      <w:r>
        <w:rPr>
          <w:sz w:val="20"/>
          <w:szCs w:val="20"/>
        </w:rPr>
        <w:t>а</w:t>
      </w:r>
      <w:r>
        <w:rPr>
          <w:sz w:val="20"/>
          <w:szCs w:val="20"/>
        </w:rPr>
        <w:t>зывают номер его раздела, подраздела, страницы, иллюстрации, таблицы, например: [12, раздел 2];[18, по</w:t>
      </w:r>
      <w:r>
        <w:rPr>
          <w:sz w:val="20"/>
          <w:szCs w:val="20"/>
        </w:rPr>
        <w:t>д</w:t>
      </w:r>
      <w:r>
        <w:rPr>
          <w:sz w:val="20"/>
          <w:szCs w:val="20"/>
        </w:rPr>
        <w:t>раздел 1.3, приложение А]; [19, С. 28, таблица 8.3].</w:t>
      </w:r>
    </w:p>
    <w:p w:rsidR="00AA4447" w:rsidRDefault="00AA4447" w:rsidP="000953B0">
      <w:pPr>
        <w:ind w:firstLine="360"/>
        <w:rPr>
          <w:sz w:val="20"/>
          <w:szCs w:val="20"/>
        </w:rPr>
      </w:pPr>
      <w:r>
        <w:rPr>
          <w:sz w:val="20"/>
          <w:szCs w:val="20"/>
        </w:rPr>
        <w:t>При многократном упоминании устойчивых словосочетаний, в тексте работы следует использовать а</w:t>
      </w:r>
      <w:r>
        <w:rPr>
          <w:sz w:val="20"/>
          <w:szCs w:val="20"/>
        </w:rPr>
        <w:t>б</w:t>
      </w:r>
      <w:r>
        <w:rPr>
          <w:sz w:val="20"/>
          <w:szCs w:val="20"/>
        </w:rPr>
        <w:t>бревиатуры или сокращения. При первом упоминании должно быть приведено полное название с указанием в скобках сокращенного названия или аббревиатуры, например: «федеральный государственный образов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тельный стандарт (ФГОС)», «Всероссийский физкультурно-спортивный комплекс «Готов к труду и обор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не»» (ВФСК «ГТО»)», а при последующих упоминаниях следует употреблять сокращенное название или аббревиатуру. Расшифровку аббревиатур и сокращений, установленных государственными стандартами и правилами русской орфографии, допускается не приводить.</w:t>
      </w:r>
    </w:p>
    <w:p w:rsidR="00AA4447" w:rsidRDefault="00AA4447" w:rsidP="000953B0">
      <w:pPr>
        <w:shd w:val="clear" w:color="auto" w:fill="FFFFFF"/>
        <w:tabs>
          <w:tab w:val="left" w:pos="605"/>
        </w:tabs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Страницы работы следует нумеровать арабскими цифрами, соблюдая сквозную нумерацию по всему тексту. Номер страницы без точки проставляют в центре нижней части листа. </w:t>
      </w:r>
    </w:p>
    <w:p w:rsidR="00AA4447" w:rsidRPr="00F72CCC" w:rsidRDefault="00AA4447" w:rsidP="00F72CCC">
      <w:pPr>
        <w:shd w:val="clear" w:color="auto" w:fill="FFFFFF"/>
        <w:tabs>
          <w:tab w:val="left" w:pos="605"/>
        </w:tabs>
        <w:ind w:firstLine="360"/>
        <w:rPr>
          <w:rStyle w:val="FontStyle15"/>
          <w:b w:val="0"/>
          <w:sz w:val="20"/>
          <w:szCs w:val="20"/>
        </w:rPr>
      </w:pPr>
      <w:r>
        <w:rPr>
          <w:sz w:val="20"/>
          <w:szCs w:val="20"/>
        </w:rPr>
        <w:t>Титульный лист включают в общую нумерацию страниц, но номер страницы на нем не проставляют. Иллюстрации и таблицы, расположенные на отдельных листах, включают в общую нумерацию страниц о</w:t>
      </w:r>
      <w:r>
        <w:rPr>
          <w:sz w:val="20"/>
          <w:szCs w:val="20"/>
        </w:rPr>
        <w:t>т</w:t>
      </w:r>
      <w:r>
        <w:rPr>
          <w:sz w:val="20"/>
          <w:szCs w:val="20"/>
        </w:rPr>
        <w:t>чета. Иллюстрации и таблицы на листе формата А3 учитывают как одну страницу.</w:t>
      </w:r>
    </w:p>
    <w:sectPr w:rsidR="00AA4447" w:rsidRPr="00F72CC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447" w:rsidRDefault="00AA4447">
      <w:r>
        <w:separator/>
      </w:r>
    </w:p>
  </w:endnote>
  <w:endnote w:type="continuationSeparator" w:id="1">
    <w:p w:rsidR="00AA4447" w:rsidRDefault="00AA4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447" w:rsidRDefault="00AA444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4447" w:rsidRDefault="00AA4447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447" w:rsidRDefault="00AA4447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60</w:t>
    </w:r>
    <w:r>
      <w:rPr>
        <w:rStyle w:val="PageNumber"/>
      </w:rPr>
      <w:fldChar w:fldCharType="end"/>
    </w:r>
  </w:p>
  <w:p w:rsidR="00AA4447" w:rsidRDefault="00AA4447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447" w:rsidRDefault="00AA4447">
      <w:r>
        <w:separator/>
      </w:r>
    </w:p>
  </w:footnote>
  <w:footnote w:type="continuationSeparator" w:id="1">
    <w:p w:rsidR="00AA4447" w:rsidRDefault="00AA44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84E786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5"/>
    <w:multiLevelType w:val="multilevel"/>
    <w:tmpl w:val="00000004"/>
    <w:lvl w:ilvl="0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1-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12C2A3D"/>
    <w:multiLevelType w:val="hybridMultilevel"/>
    <w:tmpl w:val="44783410"/>
    <w:lvl w:ilvl="0" w:tplc="E67A5B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07272548"/>
    <w:multiLevelType w:val="hybridMultilevel"/>
    <w:tmpl w:val="EDF0AAD6"/>
    <w:lvl w:ilvl="0" w:tplc="E67A5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7557B2A"/>
    <w:multiLevelType w:val="hybridMultilevel"/>
    <w:tmpl w:val="EBE2D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A050189"/>
    <w:multiLevelType w:val="hybridMultilevel"/>
    <w:tmpl w:val="46582B90"/>
    <w:lvl w:ilvl="0" w:tplc="E67A5B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C506F8"/>
    <w:multiLevelType w:val="hybridMultilevel"/>
    <w:tmpl w:val="F65E1BD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1B5E62"/>
    <w:multiLevelType w:val="hybridMultilevel"/>
    <w:tmpl w:val="2372473C"/>
    <w:lvl w:ilvl="0" w:tplc="B71ACEC2">
      <w:start w:val="1"/>
      <w:numFmt w:val="decimal"/>
      <w:lvlText w:val="%1."/>
      <w:lvlJc w:val="left"/>
      <w:pPr>
        <w:tabs>
          <w:tab w:val="num" w:pos="1989"/>
        </w:tabs>
        <w:ind w:left="1989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3">
    <w:nsid w:val="1FBD5ED3"/>
    <w:multiLevelType w:val="hybridMultilevel"/>
    <w:tmpl w:val="38DCBE5E"/>
    <w:lvl w:ilvl="0" w:tplc="85BAD02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2001022E"/>
    <w:multiLevelType w:val="hybridMultilevel"/>
    <w:tmpl w:val="55643DE8"/>
    <w:lvl w:ilvl="0" w:tplc="E67A5B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5822F9F"/>
    <w:multiLevelType w:val="hybridMultilevel"/>
    <w:tmpl w:val="50845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70E7A9F"/>
    <w:multiLevelType w:val="hybridMultilevel"/>
    <w:tmpl w:val="DD08F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8A6337B"/>
    <w:multiLevelType w:val="hybridMultilevel"/>
    <w:tmpl w:val="5BBA4E18"/>
    <w:lvl w:ilvl="0" w:tplc="3E9C4C7E">
      <w:start w:val="1"/>
      <w:numFmt w:val="bullet"/>
      <w:lvlText w:val="‒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2CE57A69"/>
    <w:multiLevelType w:val="hybridMultilevel"/>
    <w:tmpl w:val="C902EEA4"/>
    <w:lvl w:ilvl="0" w:tplc="36B41D52">
      <w:start w:val="1"/>
      <w:numFmt w:val="bullet"/>
      <w:lvlText w:val="-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D891510"/>
    <w:multiLevelType w:val="hybridMultilevel"/>
    <w:tmpl w:val="71F67BD6"/>
    <w:lvl w:ilvl="0" w:tplc="36B41D52">
      <w:start w:val="1"/>
      <w:numFmt w:val="bullet"/>
      <w:lvlText w:val="-"/>
      <w:lvlJc w:val="left"/>
      <w:pPr>
        <w:tabs>
          <w:tab w:val="num" w:pos="1367"/>
        </w:tabs>
        <w:ind w:left="136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abstractNum w:abstractNumId="20">
    <w:nsid w:val="2E231E04"/>
    <w:multiLevelType w:val="hybridMultilevel"/>
    <w:tmpl w:val="2F9AA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FBA228C"/>
    <w:multiLevelType w:val="hybridMultilevel"/>
    <w:tmpl w:val="136C7816"/>
    <w:lvl w:ilvl="0" w:tplc="C50A8E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2">
    <w:nsid w:val="316C4864"/>
    <w:multiLevelType w:val="hybridMultilevel"/>
    <w:tmpl w:val="1DDC0040"/>
    <w:lvl w:ilvl="0" w:tplc="0D8AECF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49F6696"/>
    <w:multiLevelType w:val="hybridMultilevel"/>
    <w:tmpl w:val="846C9BCE"/>
    <w:lvl w:ilvl="0" w:tplc="E67A5B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377A1039"/>
    <w:multiLevelType w:val="multilevel"/>
    <w:tmpl w:val="070C9E0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6">
    <w:nsid w:val="3A297517"/>
    <w:multiLevelType w:val="hybridMultilevel"/>
    <w:tmpl w:val="CD7A5678"/>
    <w:lvl w:ilvl="0" w:tplc="423E9A52">
      <w:start w:val="1"/>
      <w:numFmt w:val="decimal"/>
      <w:lvlText w:val="%1)"/>
      <w:lvlJc w:val="left"/>
      <w:pPr>
        <w:tabs>
          <w:tab w:val="num" w:pos="1046"/>
        </w:tabs>
        <w:ind w:left="10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66"/>
        </w:tabs>
        <w:ind w:left="17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86"/>
        </w:tabs>
        <w:ind w:left="24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06"/>
        </w:tabs>
        <w:ind w:left="32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26"/>
        </w:tabs>
        <w:ind w:left="39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46"/>
        </w:tabs>
        <w:ind w:left="46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66"/>
        </w:tabs>
        <w:ind w:left="53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86"/>
        </w:tabs>
        <w:ind w:left="60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06"/>
        </w:tabs>
        <w:ind w:left="6806" w:hanging="180"/>
      </w:pPr>
      <w:rPr>
        <w:rFonts w:cs="Times New Roman"/>
      </w:rPr>
    </w:lvl>
  </w:abstractNum>
  <w:abstractNum w:abstractNumId="27">
    <w:nsid w:val="3B2B2BEC"/>
    <w:multiLevelType w:val="hybridMultilevel"/>
    <w:tmpl w:val="67A489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B3B7832"/>
    <w:multiLevelType w:val="hybridMultilevel"/>
    <w:tmpl w:val="AFBEB9F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42266280"/>
    <w:multiLevelType w:val="hybridMultilevel"/>
    <w:tmpl w:val="F65E1BD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0">
    <w:nsid w:val="427B3CAF"/>
    <w:multiLevelType w:val="hybridMultilevel"/>
    <w:tmpl w:val="9C16A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7168D0"/>
    <w:multiLevelType w:val="hybridMultilevel"/>
    <w:tmpl w:val="81C00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86510EF"/>
    <w:multiLevelType w:val="hybridMultilevel"/>
    <w:tmpl w:val="AB6E3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4EC225D4"/>
    <w:multiLevelType w:val="hybridMultilevel"/>
    <w:tmpl w:val="73920D3C"/>
    <w:lvl w:ilvl="0" w:tplc="B2C48CFE">
      <w:start w:val="1"/>
      <w:numFmt w:val="decimal"/>
      <w:lvlText w:val="%1."/>
      <w:lvlJc w:val="left"/>
      <w:pPr>
        <w:ind w:left="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  <w:rPr>
        <w:rFonts w:cs="Times New Roman"/>
      </w:rPr>
    </w:lvl>
  </w:abstractNum>
  <w:abstractNum w:abstractNumId="35">
    <w:nsid w:val="4F326661"/>
    <w:multiLevelType w:val="hybridMultilevel"/>
    <w:tmpl w:val="145EC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2235BCC"/>
    <w:multiLevelType w:val="hybridMultilevel"/>
    <w:tmpl w:val="2AB0F5FE"/>
    <w:lvl w:ilvl="0" w:tplc="FF2A85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523B5EEF"/>
    <w:multiLevelType w:val="hybridMultilevel"/>
    <w:tmpl w:val="DEEA6D94"/>
    <w:lvl w:ilvl="0" w:tplc="47E0B81E">
      <w:start w:val="1"/>
      <w:numFmt w:val="decimal"/>
      <w:lvlText w:val="%1."/>
      <w:lvlJc w:val="left"/>
      <w:pPr>
        <w:ind w:left="74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38">
    <w:nsid w:val="529D1650"/>
    <w:multiLevelType w:val="hybridMultilevel"/>
    <w:tmpl w:val="509CC9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ABD41FB"/>
    <w:multiLevelType w:val="hybridMultilevel"/>
    <w:tmpl w:val="F3D83FB4"/>
    <w:lvl w:ilvl="0" w:tplc="3E9C4C7E">
      <w:start w:val="1"/>
      <w:numFmt w:val="bullet"/>
      <w:lvlText w:val="‒"/>
      <w:lvlJc w:val="left"/>
      <w:pPr>
        <w:ind w:left="927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5D41453A"/>
    <w:multiLevelType w:val="hybridMultilevel"/>
    <w:tmpl w:val="B53E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E471802"/>
    <w:multiLevelType w:val="hybridMultilevel"/>
    <w:tmpl w:val="9DF67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FBF37F6"/>
    <w:multiLevelType w:val="hybridMultilevel"/>
    <w:tmpl w:val="196E16D8"/>
    <w:lvl w:ilvl="0" w:tplc="3E9C4C7E">
      <w:start w:val="1"/>
      <w:numFmt w:val="bullet"/>
      <w:lvlText w:val="‒"/>
      <w:lvlJc w:val="left"/>
      <w:pPr>
        <w:ind w:left="927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73FB3299"/>
    <w:multiLevelType w:val="hybridMultilevel"/>
    <w:tmpl w:val="9D26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4BD3C96"/>
    <w:multiLevelType w:val="hybridMultilevel"/>
    <w:tmpl w:val="63CC1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4BE66E7"/>
    <w:multiLevelType w:val="hybridMultilevel"/>
    <w:tmpl w:val="C770A96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7345B35"/>
    <w:multiLevelType w:val="hybridMultilevel"/>
    <w:tmpl w:val="C4162D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31"/>
  </w:num>
  <w:num w:numId="4">
    <w:abstractNumId w:val="10"/>
  </w:num>
  <w:num w:numId="5">
    <w:abstractNumId w:val="25"/>
  </w:num>
  <w:num w:numId="6">
    <w:abstractNumId w:val="15"/>
  </w:num>
  <w:num w:numId="7">
    <w:abstractNumId w:val="46"/>
  </w:num>
  <w:num w:numId="8">
    <w:abstractNumId w:val="35"/>
  </w:num>
  <w:num w:numId="9">
    <w:abstractNumId w:val="33"/>
  </w:num>
  <w:num w:numId="10">
    <w:abstractNumId w:val="44"/>
  </w:num>
  <w:num w:numId="11">
    <w:abstractNumId w:val="20"/>
  </w:num>
  <w:num w:numId="12">
    <w:abstractNumId w:val="6"/>
  </w:num>
  <w:num w:numId="13">
    <w:abstractNumId w:val="21"/>
  </w:num>
  <w:num w:numId="14">
    <w:abstractNumId w:val="16"/>
  </w:num>
  <w:num w:numId="15">
    <w:abstractNumId w:val="38"/>
  </w:num>
  <w:num w:numId="16">
    <w:abstractNumId w:val="28"/>
  </w:num>
  <w:num w:numId="17">
    <w:abstractNumId w:val="40"/>
  </w:num>
  <w:num w:numId="18">
    <w:abstractNumId w:val="27"/>
  </w:num>
  <w:num w:numId="19">
    <w:abstractNumId w:val="12"/>
  </w:num>
  <w:num w:numId="20">
    <w:abstractNumId w:val="43"/>
  </w:num>
  <w:num w:numId="21">
    <w:abstractNumId w:val="8"/>
  </w:num>
  <w:num w:numId="22">
    <w:abstractNumId w:val="5"/>
  </w:num>
  <w:num w:numId="23">
    <w:abstractNumId w:val="13"/>
  </w:num>
  <w:num w:numId="24">
    <w:abstractNumId w:val="42"/>
  </w:num>
  <w:num w:numId="25">
    <w:abstractNumId w:val="39"/>
  </w:num>
  <w:num w:numId="26">
    <w:abstractNumId w:val="17"/>
  </w:num>
  <w:num w:numId="27">
    <w:abstractNumId w:val="22"/>
  </w:num>
  <w:num w:numId="28">
    <w:abstractNumId w:val="29"/>
  </w:num>
  <w:num w:numId="29">
    <w:abstractNumId w:val="24"/>
  </w:num>
  <w:num w:numId="30">
    <w:abstractNumId w:val="14"/>
  </w:num>
  <w:num w:numId="31">
    <w:abstractNumId w:val="7"/>
  </w:num>
  <w:num w:numId="32">
    <w:abstractNumId w:val="34"/>
  </w:num>
  <w:num w:numId="33">
    <w:abstractNumId w:val="4"/>
  </w:num>
  <w:num w:numId="34">
    <w:abstractNumId w:val="36"/>
  </w:num>
  <w:num w:numId="35">
    <w:abstractNumId w:val="32"/>
  </w:num>
  <w:num w:numId="36">
    <w:abstractNumId w:val="23"/>
  </w:num>
  <w:num w:numId="37">
    <w:abstractNumId w:val="30"/>
  </w:num>
  <w:num w:numId="38">
    <w:abstractNumId w:val="41"/>
  </w:num>
  <w:num w:numId="39">
    <w:abstractNumId w:val="45"/>
  </w:num>
  <w:num w:numId="40">
    <w:abstractNumId w:val="2"/>
  </w:num>
  <w:num w:numId="41">
    <w:abstractNumId w:val="1"/>
  </w:num>
  <w:num w:numId="42">
    <w:abstractNumId w:val="3"/>
  </w:num>
  <w:num w:numId="43">
    <w:abstractNumId w:val="0"/>
    <w:lvlOverride w:ilvl="0">
      <w:lvl w:ilvl="0">
        <w:numFmt w:val="bullet"/>
        <w:lvlText w:val="-"/>
        <w:legacy w:legacy="1" w:legacySpace="0" w:legacyIndent="349"/>
        <w:lvlJc w:val="left"/>
        <w:rPr>
          <w:rFonts w:ascii="Times New Roman" w:hAnsi="Times New Roman" w:hint="default"/>
        </w:rPr>
      </w:lvl>
    </w:lvlOverride>
  </w:num>
  <w:num w:numId="44">
    <w:abstractNumId w:val="37"/>
  </w:num>
  <w:num w:numId="45">
    <w:abstractNumId w:val="19"/>
  </w:num>
  <w:num w:numId="46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47">
    <w:abstractNumId w:val="18"/>
  </w:num>
  <w:num w:numId="48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4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22D"/>
    <w:rsid w:val="000016D4"/>
    <w:rsid w:val="000040B6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566B"/>
    <w:rsid w:val="00062490"/>
    <w:rsid w:val="00063D00"/>
    <w:rsid w:val="00064AD3"/>
    <w:rsid w:val="00064F2A"/>
    <w:rsid w:val="00065E28"/>
    <w:rsid w:val="00066036"/>
    <w:rsid w:val="00071391"/>
    <w:rsid w:val="0007246B"/>
    <w:rsid w:val="0008161B"/>
    <w:rsid w:val="00082173"/>
    <w:rsid w:val="000848ED"/>
    <w:rsid w:val="0008595C"/>
    <w:rsid w:val="00086ACA"/>
    <w:rsid w:val="00094253"/>
    <w:rsid w:val="000946CF"/>
    <w:rsid w:val="00094D2A"/>
    <w:rsid w:val="000953B0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C4D41"/>
    <w:rsid w:val="000E3100"/>
    <w:rsid w:val="000E3750"/>
    <w:rsid w:val="000F10A7"/>
    <w:rsid w:val="000F229A"/>
    <w:rsid w:val="000F3228"/>
    <w:rsid w:val="000F7838"/>
    <w:rsid w:val="0010038D"/>
    <w:rsid w:val="001013BB"/>
    <w:rsid w:val="0010180C"/>
    <w:rsid w:val="00103C9C"/>
    <w:rsid w:val="00103DB0"/>
    <w:rsid w:val="00104BB5"/>
    <w:rsid w:val="001076F3"/>
    <w:rsid w:val="00113C60"/>
    <w:rsid w:val="00113E76"/>
    <w:rsid w:val="001143C2"/>
    <w:rsid w:val="00117951"/>
    <w:rsid w:val="00117B4E"/>
    <w:rsid w:val="0012639D"/>
    <w:rsid w:val="001310C7"/>
    <w:rsid w:val="0013405F"/>
    <w:rsid w:val="00134E93"/>
    <w:rsid w:val="00135DEA"/>
    <w:rsid w:val="00141B26"/>
    <w:rsid w:val="00143590"/>
    <w:rsid w:val="001459AB"/>
    <w:rsid w:val="00151455"/>
    <w:rsid w:val="00152163"/>
    <w:rsid w:val="00153190"/>
    <w:rsid w:val="00154F84"/>
    <w:rsid w:val="00162585"/>
    <w:rsid w:val="00165E32"/>
    <w:rsid w:val="00171B8B"/>
    <w:rsid w:val="00173672"/>
    <w:rsid w:val="00173E53"/>
    <w:rsid w:val="00181F2E"/>
    <w:rsid w:val="00195F38"/>
    <w:rsid w:val="00196A06"/>
    <w:rsid w:val="00197B54"/>
    <w:rsid w:val="001A182E"/>
    <w:rsid w:val="001A4E6B"/>
    <w:rsid w:val="001B27B5"/>
    <w:rsid w:val="001C0E23"/>
    <w:rsid w:val="001D0D20"/>
    <w:rsid w:val="001D4471"/>
    <w:rsid w:val="001D5BA8"/>
    <w:rsid w:val="001D6DFA"/>
    <w:rsid w:val="001E2737"/>
    <w:rsid w:val="001E5ECB"/>
    <w:rsid w:val="001F027A"/>
    <w:rsid w:val="001F0CBE"/>
    <w:rsid w:val="001F0E72"/>
    <w:rsid w:val="001F108B"/>
    <w:rsid w:val="001F10D4"/>
    <w:rsid w:val="001F36B2"/>
    <w:rsid w:val="001F4268"/>
    <w:rsid w:val="001F6597"/>
    <w:rsid w:val="001F682C"/>
    <w:rsid w:val="001F6E8B"/>
    <w:rsid w:val="00200E0B"/>
    <w:rsid w:val="002011EE"/>
    <w:rsid w:val="00203809"/>
    <w:rsid w:val="002049FA"/>
    <w:rsid w:val="00205B6B"/>
    <w:rsid w:val="0020649C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0A49"/>
    <w:rsid w:val="0023330D"/>
    <w:rsid w:val="00234EF9"/>
    <w:rsid w:val="0024270B"/>
    <w:rsid w:val="00243DE6"/>
    <w:rsid w:val="00244286"/>
    <w:rsid w:val="002461A8"/>
    <w:rsid w:val="002467A8"/>
    <w:rsid w:val="00252AD5"/>
    <w:rsid w:val="00253E5C"/>
    <w:rsid w:val="00255375"/>
    <w:rsid w:val="00256E7A"/>
    <w:rsid w:val="0026170A"/>
    <w:rsid w:val="002637CD"/>
    <w:rsid w:val="002678DE"/>
    <w:rsid w:val="002706F0"/>
    <w:rsid w:val="00271883"/>
    <w:rsid w:val="002773CC"/>
    <w:rsid w:val="00277AD1"/>
    <w:rsid w:val="00280FA4"/>
    <w:rsid w:val="00281FE5"/>
    <w:rsid w:val="002A010E"/>
    <w:rsid w:val="002A01D0"/>
    <w:rsid w:val="002A0B97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68B0"/>
    <w:rsid w:val="002C73DC"/>
    <w:rsid w:val="002D079C"/>
    <w:rsid w:val="002D22C5"/>
    <w:rsid w:val="002D5AEE"/>
    <w:rsid w:val="002D7C1C"/>
    <w:rsid w:val="002E102E"/>
    <w:rsid w:val="002E3088"/>
    <w:rsid w:val="002E4F95"/>
    <w:rsid w:val="002E61E7"/>
    <w:rsid w:val="002E7ABE"/>
    <w:rsid w:val="002E7BC9"/>
    <w:rsid w:val="002F2EC0"/>
    <w:rsid w:val="002F3881"/>
    <w:rsid w:val="002F493E"/>
    <w:rsid w:val="002F559E"/>
    <w:rsid w:val="0030679B"/>
    <w:rsid w:val="00311633"/>
    <w:rsid w:val="00321DD2"/>
    <w:rsid w:val="0032470F"/>
    <w:rsid w:val="003267AD"/>
    <w:rsid w:val="00326AAC"/>
    <w:rsid w:val="003338D3"/>
    <w:rsid w:val="0033421A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E03"/>
    <w:rsid w:val="003832A5"/>
    <w:rsid w:val="00385E0E"/>
    <w:rsid w:val="00386487"/>
    <w:rsid w:val="00386642"/>
    <w:rsid w:val="00386A49"/>
    <w:rsid w:val="0039211A"/>
    <w:rsid w:val="00396837"/>
    <w:rsid w:val="00397F23"/>
    <w:rsid w:val="003A032A"/>
    <w:rsid w:val="003A7E32"/>
    <w:rsid w:val="003B6F10"/>
    <w:rsid w:val="003B71FE"/>
    <w:rsid w:val="003C5993"/>
    <w:rsid w:val="003C5A78"/>
    <w:rsid w:val="003D2D66"/>
    <w:rsid w:val="003D441D"/>
    <w:rsid w:val="003D4F90"/>
    <w:rsid w:val="003D5BBE"/>
    <w:rsid w:val="003E27EC"/>
    <w:rsid w:val="003E2F1E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AEA"/>
    <w:rsid w:val="00423A38"/>
    <w:rsid w:val="00427A76"/>
    <w:rsid w:val="004317D4"/>
    <w:rsid w:val="004329F5"/>
    <w:rsid w:val="004356E5"/>
    <w:rsid w:val="00435A44"/>
    <w:rsid w:val="00444DCE"/>
    <w:rsid w:val="00447347"/>
    <w:rsid w:val="004508C3"/>
    <w:rsid w:val="00450B1D"/>
    <w:rsid w:val="00454DA6"/>
    <w:rsid w:val="00457C1A"/>
    <w:rsid w:val="004604D5"/>
    <w:rsid w:val="00463E04"/>
    <w:rsid w:val="00471AD8"/>
    <w:rsid w:val="004721A0"/>
    <w:rsid w:val="00473242"/>
    <w:rsid w:val="00480B35"/>
    <w:rsid w:val="00480E96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4896"/>
    <w:rsid w:val="00497827"/>
    <w:rsid w:val="004A154B"/>
    <w:rsid w:val="004A1DA4"/>
    <w:rsid w:val="004A25B0"/>
    <w:rsid w:val="004A620F"/>
    <w:rsid w:val="004B2897"/>
    <w:rsid w:val="004B3AAA"/>
    <w:rsid w:val="004C19F2"/>
    <w:rsid w:val="004C3079"/>
    <w:rsid w:val="004C33DF"/>
    <w:rsid w:val="004C40E3"/>
    <w:rsid w:val="004C7673"/>
    <w:rsid w:val="004D3C48"/>
    <w:rsid w:val="004E1422"/>
    <w:rsid w:val="004E19D8"/>
    <w:rsid w:val="004E3220"/>
    <w:rsid w:val="004F032A"/>
    <w:rsid w:val="004F39A3"/>
    <w:rsid w:val="004F458C"/>
    <w:rsid w:val="004F6425"/>
    <w:rsid w:val="004F65FC"/>
    <w:rsid w:val="00502448"/>
    <w:rsid w:val="00503381"/>
    <w:rsid w:val="00506D2A"/>
    <w:rsid w:val="0051385D"/>
    <w:rsid w:val="005154A1"/>
    <w:rsid w:val="005203AA"/>
    <w:rsid w:val="00521F5C"/>
    <w:rsid w:val="0052275B"/>
    <w:rsid w:val="00522D51"/>
    <w:rsid w:val="00532BC2"/>
    <w:rsid w:val="005401D0"/>
    <w:rsid w:val="005461FC"/>
    <w:rsid w:val="00551238"/>
    <w:rsid w:val="00555A94"/>
    <w:rsid w:val="005574D1"/>
    <w:rsid w:val="00561FEE"/>
    <w:rsid w:val="00562F95"/>
    <w:rsid w:val="005646DF"/>
    <w:rsid w:val="00565E8F"/>
    <w:rsid w:val="005672B3"/>
    <w:rsid w:val="005678A2"/>
    <w:rsid w:val="005720E6"/>
    <w:rsid w:val="0057672B"/>
    <w:rsid w:val="00577F6A"/>
    <w:rsid w:val="00580C55"/>
    <w:rsid w:val="00583D7D"/>
    <w:rsid w:val="00584079"/>
    <w:rsid w:val="00591A14"/>
    <w:rsid w:val="00597BBC"/>
    <w:rsid w:val="005A1D91"/>
    <w:rsid w:val="005A1FB2"/>
    <w:rsid w:val="005A206A"/>
    <w:rsid w:val="005A6FAA"/>
    <w:rsid w:val="005B0B4B"/>
    <w:rsid w:val="005B187E"/>
    <w:rsid w:val="005B1AAB"/>
    <w:rsid w:val="005B2551"/>
    <w:rsid w:val="005B300C"/>
    <w:rsid w:val="005B545A"/>
    <w:rsid w:val="005B69DD"/>
    <w:rsid w:val="005C1F56"/>
    <w:rsid w:val="005C30B3"/>
    <w:rsid w:val="005C4DE7"/>
    <w:rsid w:val="005C5F1A"/>
    <w:rsid w:val="005C5F45"/>
    <w:rsid w:val="005D285C"/>
    <w:rsid w:val="005D3CE1"/>
    <w:rsid w:val="005D53F4"/>
    <w:rsid w:val="005D5690"/>
    <w:rsid w:val="005D74B4"/>
    <w:rsid w:val="005E00BC"/>
    <w:rsid w:val="005E0573"/>
    <w:rsid w:val="005E0E68"/>
    <w:rsid w:val="005E0FCA"/>
    <w:rsid w:val="005E2612"/>
    <w:rsid w:val="005E7F37"/>
    <w:rsid w:val="005F0A52"/>
    <w:rsid w:val="005F28C7"/>
    <w:rsid w:val="005F3C26"/>
    <w:rsid w:val="005F619C"/>
    <w:rsid w:val="00600A3E"/>
    <w:rsid w:val="00605E1D"/>
    <w:rsid w:val="00610DDF"/>
    <w:rsid w:val="00611197"/>
    <w:rsid w:val="00622A77"/>
    <w:rsid w:val="00624F44"/>
    <w:rsid w:val="00625FC3"/>
    <w:rsid w:val="00626A5B"/>
    <w:rsid w:val="0063079E"/>
    <w:rsid w:val="006309C1"/>
    <w:rsid w:val="0063106F"/>
    <w:rsid w:val="00632641"/>
    <w:rsid w:val="00636EF5"/>
    <w:rsid w:val="00640170"/>
    <w:rsid w:val="006461B0"/>
    <w:rsid w:val="006520E0"/>
    <w:rsid w:val="00653A71"/>
    <w:rsid w:val="00655151"/>
    <w:rsid w:val="00662C45"/>
    <w:rsid w:val="006730DF"/>
    <w:rsid w:val="00675B80"/>
    <w:rsid w:val="00675C4F"/>
    <w:rsid w:val="00676FF0"/>
    <w:rsid w:val="00680B33"/>
    <w:rsid w:val="00681815"/>
    <w:rsid w:val="006848DA"/>
    <w:rsid w:val="00687DE2"/>
    <w:rsid w:val="00687EB9"/>
    <w:rsid w:val="006912D1"/>
    <w:rsid w:val="0069436C"/>
    <w:rsid w:val="00694641"/>
    <w:rsid w:val="006973C0"/>
    <w:rsid w:val="006A2B83"/>
    <w:rsid w:val="006A7B22"/>
    <w:rsid w:val="006B06B6"/>
    <w:rsid w:val="006B28B4"/>
    <w:rsid w:val="006B5BC7"/>
    <w:rsid w:val="006C1369"/>
    <w:rsid w:val="006C3A50"/>
    <w:rsid w:val="006D047C"/>
    <w:rsid w:val="006D04B4"/>
    <w:rsid w:val="006D2A44"/>
    <w:rsid w:val="006D33BA"/>
    <w:rsid w:val="006D3547"/>
    <w:rsid w:val="006E5EF5"/>
    <w:rsid w:val="006E6C1C"/>
    <w:rsid w:val="006F28E0"/>
    <w:rsid w:val="006F5C9E"/>
    <w:rsid w:val="006F65CD"/>
    <w:rsid w:val="006F7896"/>
    <w:rsid w:val="00701D44"/>
    <w:rsid w:val="00717C8C"/>
    <w:rsid w:val="00720775"/>
    <w:rsid w:val="007226F7"/>
    <w:rsid w:val="00724C48"/>
    <w:rsid w:val="00724D20"/>
    <w:rsid w:val="007258FF"/>
    <w:rsid w:val="00727A5A"/>
    <w:rsid w:val="00731888"/>
    <w:rsid w:val="00731C4E"/>
    <w:rsid w:val="007356CF"/>
    <w:rsid w:val="00735B87"/>
    <w:rsid w:val="00737995"/>
    <w:rsid w:val="00740B36"/>
    <w:rsid w:val="007424B9"/>
    <w:rsid w:val="0074644C"/>
    <w:rsid w:val="00750095"/>
    <w:rsid w:val="00750DED"/>
    <w:rsid w:val="007518A5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6A6C"/>
    <w:rsid w:val="00776F90"/>
    <w:rsid w:val="00777CC9"/>
    <w:rsid w:val="00787DAA"/>
    <w:rsid w:val="0079022C"/>
    <w:rsid w:val="00795323"/>
    <w:rsid w:val="0079685A"/>
    <w:rsid w:val="007A00F2"/>
    <w:rsid w:val="007B166F"/>
    <w:rsid w:val="007B4BBE"/>
    <w:rsid w:val="007B4C2A"/>
    <w:rsid w:val="007B6F99"/>
    <w:rsid w:val="007C088E"/>
    <w:rsid w:val="007C2DC7"/>
    <w:rsid w:val="007C79C4"/>
    <w:rsid w:val="007D1176"/>
    <w:rsid w:val="007D1C05"/>
    <w:rsid w:val="007D351B"/>
    <w:rsid w:val="007E0E96"/>
    <w:rsid w:val="007E562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439AC"/>
    <w:rsid w:val="008443AF"/>
    <w:rsid w:val="00850E6F"/>
    <w:rsid w:val="008524E3"/>
    <w:rsid w:val="008531ED"/>
    <w:rsid w:val="00853F46"/>
    <w:rsid w:val="008565A0"/>
    <w:rsid w:val="00861B1B"/>
    <w:rsid w:val="00862E4E"/>
    <w:rsid w:val="00865CCF"/>
    <w:rsid w:val="0086698D"/>
    <w:rsid w:val="00873F3B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6CD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0C9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BDA"/>
    <w:rsid w:val="0094280E"/>
    <w:rsid w:val="00951970"/>
    <w:rsid w:val="00955AB9"/>
    <w:rsid w:val="00957405"/>
    <w:rsid w:val="00960600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0A1"/>
    <w:rsid w:val="0099713B"/>
    <w:rsid w:val="009A02C5"/>
    <w:rsid w:val="009A0559"/>
    <w:rsid w:val="009A180E"/>
    <w:rsid w:val="009A4D0B"/>
    <w:rsid w:val="009B0FB4"/>
    <w:rsid w:val="009B6291"/>
    <w:rsid w:val="009B75F2"/>
    <w:rsid w:val="009C15E7"/>
    <w:rsid w:val="009C6AA8"/>
    <w:rsid w:val="009D13CD"/>
    <w:rsid w:val="009D2F6D"/>
    <w:rsid w:val="009E3EBB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6A43"/>
    <w:rsid w:val="00A111D0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18F"/>
    <w:rsid w:val="00A6022C"/>
    <w:rsid w:val="00A61031"/>
    <w:rsid w:val="00A62CDC"/>
    <w:rsid w:val="00A62EC4"/>
    <w:rsid w:val="00A6402C"/>
    <w:rsid w:val="00A7014B"/>
    <w:rsid w:val="00A72A9A"/>
    <w:rsid w:val="00A83E19"/>
    <w:rsid w:val="00A845AD"/>
    <w:rsid w:val="00A8544A"/>
    <w:rsid w:val="00A870A4"/>
    <w:rsid w:val="00A90813"/>
    <w:rsid w:val="00A92EA7"/>
    <w:rsid w:val="00A95915"/>
    <w:rsid w:val="00AA00F9"/>
    <w:rsid w:val="00AA0E6B"/>
    <w:rsid w:val="00AA13D9"/>
    <w:rsid w:val="00AA14D4"/>
    <w:rsid w:val="00AA4447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278B"/>
    <w:rsid w:val="00AE381E"/>
    <w:rsid w:val="00AE43C5"/>
    <w:rsid w:val="00AE65C8"/>
    <w:rsid w:val="00AF2BB2"/>
    <w:rsid w:val="00AF752D"/>
    <w:rsid w:val="00B013D4"/>
    <w:rsid w:val="00B01B6B"/>
    <w:rsid w:val="00B03F6C"/>
    <w:rsid w:val="00B0401C"/>
    <w:rsid w:val="00B06095"/>
    <w:rsid w:val="00B072AC"/>
    <w:rsid w:val="00B117BC"/>
    <w:rsid w:val="00B177DB"/>
    <w:rsid w:val="00B2038C"/>
    <w:rsid w:val="00B23837"/>
    <w:rsid w:val="00B25681"/>
    <w:rsid w:val="00B401FA"/>
    <w:rsid w:val="00B45776"/>
    <w:rsid w:val="00B4799D"/>
    <w:rsid w:val="00B52493"/>
    <w:rsid w:val="00B56311"/>
    <w:rsid w:val="00B6125D"/>
    <w:rsid w:val="00B655AD"/>
    <w:rsid w:val="00B663BC"/>
    <w:rsid w:val="00B67105"/>
    <w:rsid w:val="00B72C01"/>
    <w:rsid w:val="00B82F70"/>
    <w:rsid w:val="00B85390"/>
    <w:rsid w:val="00B91227"/>
    <w:rsid w:val="00B9203C"/>
    <w:rsid w:val="00B93B6E"/>
    <w:rsid w:val="00B954D3"/>
    <w:rsid w:val="00B9730D"/>
    <w:rsid w:val="00B9758D"/>
    <w:rsid w:val="00BA0D3C"/>
    <w:rsid w:val="00BA462D"/>
    <w:rsid w:val="00BA5579"/>
    <w:rsid w:val="00BB5B87"/>
    <w:rsid w:val="00BC19FA"/>
    <w:rsid w:val="00BC1ACA"/>
    <w:rsid w:val="00BC1BAD"/>
    <w:rsid w:val="00BC3527"/>
    <w:rsid w:val="00BC48CB"/>
    <w:rsid w:val="00BC6EC5"/>
    <w:rsid w:val="00BD1110"/>
    <w:rsid w:val="00BD246C"/>
    <w:rsid w:val="00BD3FEB"/>
    <w:rsid w:val="00BD51D2"/>
    <w:rsid w:val="00BD7EEF"/>
    <w:rsid w:val="00BE66EE"/>
    <w:rsid w:val="00BE7107"/>
    <w:rsid w:val="00BF164E"/>
    <w:rsid w:val="00BF42C2"/>
    <w:rsid w:val="00C0251B"/>
    <w:rsid w:val="00C13928"/>
    <w:rsid w:val="00C15ABF"/>
    <w:rsid w:val="00C15BB4"/>
    <w:rsid w:val="00C15E81"/>
    <w:rsid w:val="00C17915"/>
    <w:rsid w:val="00C2235B"/>
    <w:rsid w:val="00C256CA"/>
    <w:rsid w:val="00C25EEB"/>
    <w:rsid w:val="00C31332"/>
    <w:rsid w:val="00C348B0"/>
    <w:rsid w:val="00C4275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6006"/>
    <w:rsid w:val="00C81030"/>
    <w:rsid w:val="00C8359C"/>
    <w:rsid w:val="00C84B9F"/>
    <w:rsid w:val="00C86854"/>
    <w:rsid w:val="00CA09F5"/>
    <w:rsid w:val="00CA71BD"/>
    <w:rsid w:val="00CB4FE1"/>
    <w:rsid w:val="00CB50B7"/>
    <w:rsid w:val="00CC1718"/>
    <w:rsid w:val="00CC2813"/>
    <w:rsid w:val="00CC4A57"/>
    <w:rsid w:val="00CD5830"/>
    <w:rsid w:val="00CE11D9"/>
    <w:rsid w:val="00CE164C"/>
    <w:rsid w:val="00CE450F"/>
    <w:rsid w:val="00CE56E3"/>
    <w:rsid w:val="00CE6E80"/>
    <w:rsid w:val="00CF14FA"/>
    <w:rsid w:val="00D01D8E"/>
    <w:rsid w:val="00D05B95"/>
    <w:rsid w:val="00D13ED0"/>
    <w:rsid w:val="00D17066"/>
    <w:rsid w:val="00D20748"/>
    <w:rsid w:val="00D21C33"/>
    <w:rsid w:val="00D21FFA"/>
    <w:rsid w:val="00D33718"/>
    <w:rsid w:val="00D37D05"/>
    <w:rsid w:val="00D40C06"/>
    <w:rsid w:val="00D43880"/>
    <w:rsid w:val="00D441E6"/>
    <w:rsid w:val="00D45457"/>
    <w:rsid w:val="00D45653"/>
    <w:rsid w:val="00D563F1"/>
    <w:rsid w:val="00D63F60"/>
    <w:rsid w:val="00D656D8"/>
    <w:rsid w:val="00D65E1A"/>
    <w:rsid w:val="00D67FAA"/>
    <w:rsid w:val="00D70308"/>
    <w:rsid w:val="00D707CB"/>
    <w:rsid w:val="00D71EBF"/>
    <w:rsid w:val="00D72B1B"/>
    <w:rsid w:val="00D75418"/>
    <w:rsid w:val="00D75CF7"/>
    <w:rsid w:val="00D83AD3"/>
    <w:rsid w:val="00D91B8E"/>
    <w:rsid w:val="00D945A7"/>
    <w:rsid w:val="00DA2193"/>
    <w:rsid w:val="00DA2601"/>
    <w:rsid w:val="00DA4F9B"/>
    <w:rsid w:val="00DC637E"/>
    <w:rsid w:val="00DD3721"/>
    <w:rsid w:val="00DD5F4B"/>
    <w:rsid w:val="00DE187A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4EBC"/>
    <w:rsid w:val="00E06342"/>
    <w:rsid w:val="00E131F9"/>
    <w:rsid w:val="00E14A3F"/>
    <w:rsid w:val="00E14DDF"/>
    <w:rsid w:val="00E177AB"/>
    <w:rsid w:val="00E20CB0"/>
    <w:rsid w:val="00E26511"/>
    <w:rsid w:val="00E2685A"/>
    <w:rsid w:val="00E3775D"/>
    <w:rsid w:val="00E41338"/>
    <w:rsid w:val="00E51396"/>
    <w:rsid w:val="00E55F41"/>
    <w:rsid w:val="00E56F4E"/>
    <w:rsid w:val="00E61524"/>
    <w:rsid w:val="00E633D6"/>
    <w:rsid w:val="00E70039"/>
    <w:rsid w:val="00E701E5"/>
    <w:rsid w:val="00E718D4"/>
    <w:rsid w:val="00E72421"/>
    <w:rsid w:val="00E725DA"/>
    <w:rsid w:val="00E7432D"/>
    <w:rsid w:val="00E80A68"/>
    <w:rsid w:val="00E80F75"/>
    <w:rsid w:val="00E9167C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679C"/>
    <w:rsid w:val="00ED2A96"/>
    <w:rsid w:val="00ED3631"/>
    <w:rsid w:val="00ED36E4"/>
    <w:rsid w:val="00EE0A0B"/>
    <w:rsid w:val="00EE6E3C"/>
    <w:rsid w:val="00EF11D8"/>
    <w:rsid w:val="00EF1946"/>
    <w:rsid w:val="00EF30BF"/>
    <w:rsid w:val="00EF48C1"/>
    <w:rsid w:val="00EF714E"/>
    <w:rsid w:val="00F01650"/>
    <w:rsid w:val="00F0244F"/>
    <w:rsid w:val="00F046DF"/>
    <w:rsid w:val="00F13A84"/>
    <w:rsid w:val="00F17818"/>
    <w:rsid w:val="00F20ACB"/>
    <w:rsid w:val="00F27ABF"/>
    <w:rsid w:val="00F27CE0"/>
    <w:rsid w:val="00F3141D"/>
    <w:rsid w:val="00F348E5"/>
    <w:rsid w:val="00F34B47"/>
    <w:rsid w:val="00F34F57"/>
    <w:rsid w:val="00F35CA4"/>
    <w:rsid w:val="00F41523"/>
    <w:rsid w:val="00F43886"/>
    <w:rsid w:val="00F46D03"/>
    <w:rsid w:val="00F52FB7"/>
    <w:rsid w:val="00F5544D"/>
    <w:rsid w:val="00F637F1"/>
    <w:rsid w:val="00F655DC"/>
    <w:rsid w:val="00F664FE"/>
    <w:rsid w:val="00F71E30"/>
    <w:rsid w:val="00F72CCC"/>
    <w:rsid w:val="00F73C90"/>
    <w:rsid w:val="00F75A6F"/>
    <w:rsid w:val="00F75D07"/>
    <w:rsid w:val="00F77DB6"/>
    <w:rsid w:val="00FA2123"/>
    <w:rsid w:val="00FA4406"/>
    <w:rsid w:val="00FA4D0C"/>
    <w:rsid w:val="00FB0979"/>
    <w:rsid w:val="00FC0760"/>
    <w:rsid w:val="00FC6196"/>
    <w:rsid w:val="00FD0322"/>
    <w:rsid w:val="00FD26CF"/>
    <w:rsid w:val="00FD32EB"/>
    <w:rsid w:val="00FD4A69"/>
    <w:rsid w:val="00FD5CB3"/>
    <w:rsid w:val="00FD623B"/>
    <w:rsid w:val="00FE0949"/>
    <w:rsid w:val="00FE1877"/>
    <w:rsid w:val="00FE24AC"/>
    <w:rsid w:val="00FE6C50"/>
    <w:rsid w:val="00FE79D8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09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C5993"/>
    <w:rPr>
      <w:b/>
      <w:sz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C5993"/>
    <w:rPr>
      <w:b/>
      <w:i/>
      <w:sz w:val="24"/>
      <w:lang w:val="ru-RU" w:eastAsia="ru-RU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2490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62490"/>
    <w:rPr>
      <w:sz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sz w:val="2"/>
      <w:szCs w:val="20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2490"/>
    <w:rPr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locked/>
    <w:rsid w:val="00062490"/>
    <w:rPr>
      <w:sz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62490"/>
    <w:rPr>
      <w:sz w:val="20"/>
    </w:rPr>
  </w:style>
  <w:style w:type="character" w:customStyle="1" w:styleId="CommentTextChar1">
    <w:name w:val="Comment Text Char1"/>
    <w:link w:val="CommentText"/>
    <w:uiPriority w:val="99"/>
    <w:locked/>
    <w:rsid w:val="00E41338"/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062490"/>
    <w:rPr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rPr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62490"/>
    <w:rPr>
      <w:sz w:val="20"/>
    </w:rPr>
  </w:style>
  <w:style w:type="character" w:customStyle="1" w:styleId="FootnoteTextChar1">
    <w:name w:val="Footnote Text Char1"/>
    <w:link w:val="FootnoteText"/>
    <w:uiPriority w:val="99"/>
    <w:locked/>
    <w:rsid w:val="00AA0E6B"/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0">
    <w:name w:val="Абзац списка1"/>
    <w:basedOn w:val="Normal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62490"/>
    <w:rPr>
      <w:sz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1"/>
    <w:uiPriority w:val="99"/>
    <w:rsid w:val="00386487"/>
    <w:pPr>
      <w:spacing w:after="120" w:line="480" w:lineRule="auto"/>
      <w:ind w:left="283"/>
    </w:pPr>
    <w:rPr>
      <w:szCs w:val="20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062490"/>
    <w:rPr>
      <w:sz w:val="24"/>
    </w:rPr>
  </w:style>
  <w:style w:type="character" w:customStyle="1" w:styleId="BodyTextIndent2Char1">
    <w:name w:val="Body Text Indent 2 Char1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1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szCs w:val="20"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062490"/>
    <w:rPr>
      <w:rFonts w:ascii="Cambria" w:hAnsi="Cambria"/>
      <w:sz w:val="24"/>
    </w:rPr>
  </w:style>
  <w:style w:type="character" w:customStyle="1" w:styleId="SubtitleChar1">
    <w:name w:val="Subtitle Char1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uiPriority w:val="99"/>
    <w:rsid w:val="005154A1"/>
  </w:style>
  <w:style w:type="character" w:customStyle="1" w:styleId="butback">
    <w:name w:val="butback"/>
    <w:uiPriority w:val="99"/>
    <w:rsid w:val="005154A1"/>
  </w:style>
  <w:style w:type="character" w:customStyle="1" w:styleId="submenu-table">
    <w:name w:val="submenu-table"/>
    <w:uiPriority w:val="99"/>
    <w:rsid w:val="005154A1"/>
  </w:style>
  <w:style w:type="paragraph" w:customStyle="1" w:styleId="Default">
    <w:name w:val="Default"/>
    <w:uiPriority w:val="99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622A77"/>
    <w:rPr>
      <w:rFonts w:cs="Times New Roman"/>
      <w:color w:val="0000FF"/>
      <w:u w:val="single"/>
    </w:rPr>
  </w:style>
  <w:style w:type="character" w:customStyle="1" w:styleId="answernumber">
    <w:name w:val="answernumber"/>
    <w:uiPriority w:val="99"/>
    <w:rsid w:val="00731888"/>
  </w:style>
  <w:style w:type="character" w:styleId="Strong">
    <w:name w:val="Strong"/>
    <w:basedOn w:val="DefaultParagraphFont"/>
    <w:uiPriority w:val="99"/>
    <w:qFormat/>
    <w:rsid w:val="00731888"/>
    <w:rPr>
      <w:rFonts w:cs="Times New Roman"/>
      <w:b/>
    </w:rPr>
  </w:style>
  <w:style w:type="paragraph" w:customStyle="1" w:styleId="msonormalbullet2gifbullet1gif">
    <w:name w:val="msonormalbullet2gifbullet1.gif"/>
    <w:basedOn w:val="Normal"/>
    <w:uiPriority w:val="99"/>
    <w:semiHidden/>
    <w:rsid w:val="000953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3gif">
    <w:name w:val="msonormalbullet2gifbullet3.gif"/>
    <w:basedOn w:val="Normal"/>
    <w:uiPriority w:val="99"/>
    <w:semiHidden/>
    <w:rsid w:val="000953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2gif">
    <w:name w:val="msonormalbullet2gifbullet2.gif"/>
    <w:basedOn w:val="Normal"/>
    <w:uiPriority w:val="99"/>
    <w:semiHidden/>
    <w:rsid w:val="000953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2gifbullet2gif">
    <w:name w:val="msonormalbullet2gifbullet2gifbullet2.gif"/>
    <w:basedOn w:val="Normal"/>
    <w:uiPriority w:val="99"/>
    <w:semiHidden/>
    <w:rsid w:val="000953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msonormalbullet2gifbullet2gifbullet3gif">
    <w:name w:val="msonormalbullet2gifbullet2gifbullet3.gif"/>
    <w:basedOn w:val="Normal"/>
    <w:uiPriority w:val="99"/>
    <w:semiHidden/>
    <w:rsid w:val="000953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</w:rPr>
  </w:style>
  <w:style w:type="paragraph" w:customStyle="1" w:styleId="11">
    <w:name w:val="Основной текст1"/>
    <w:basedOn w:val="Normal"/>
    <w:uiPriority w:val="99"/>
    <w:rsid w:val="000953B0"/>
    <w:pPr>
      <w:shd w:val="clear" w:color="auto" w:fill="FFFFFF"/>
      <w:autoSpaceDE/>
      <w:autoSpaceDN/>
      <w:adjustRightInd/>
      <w:spacing w:line="240" w:lineRule="atLeast"/>
      <w:ind w:firstLine="0"/>
      <w:jc w:val="left"/>
    </w:pPr>
    <w:rPr>
      <w:color w:val="000000"/>
      <w:sz w:val="23"/>
      <w:szCs w:val="23"/>
    </w:rPr>
  </w:style>
  <w:style w:type="character" w:customStyle="1" w:styleId="Bodytext23">
    <w:name w:val="Body text (2)3"/>
    <w:uiPriority w:val="99"/>
    <w:rsid w:val="000953B0"/>
    <w:rPr>
      <w:b/>
      <w:sz w:val="22"/>
      <w:u w:val="none"/>
      <w:shd w:val="clear" w:color="auto" w:fill="FFFFFF"/>
    </w:rPr>
  </w:style>
  <w:style w:type="character" w:customStyle="1" w:styleId="Bodytext">
    <w:name w:val="Body text_"/>
    <w:link w:val="Bodytext1"/>
    <w:uiPriority w:val="99"/>
    <w:locked/>
    <w:rsid w:val="000953B0"/>
    <w:rPr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0953B0"/>
    <w:pPr>
      <w:shd w:val="clear" w:color="auto" w:fill="FFFFFF"/>
      <w:autoSpaceDE/>
      <w:autoSpaceDN/>
      <w:adjustRightInd/>
      <w:spacing w:before="180" w:after="120" w:line="302" w:lineRule="exact"/>
      <w:ind w:firstLine="0"/>
    </w:pPr>
    <w:rPr>
      <w:sz w:val="20"/>
      <w:szCs w:val="20"/>
      <w:shd w:val="clear" w:color="auto" w:fill="FFFFFF"/>
      <w:lang w:eastAsia="ja-JP"/>
    </w:rPr>
  </w:style>
  <w:style w:type="character" w:customStyle="1" w:styleId="Bodytext20">
    <w:name w:val="Body text (2)_"/>
    <w:link w:val="Bodytext21"/>
    <w:uiPriority w:val="99"/>
    <w:locked/>
    <w:rsid w:val="000953B0"/>
    <w:rPr>
      <w:b/>
      <w:shd w:val="clear" w:color="auto" w:fill="FFFFFF"/>
    </w:rPr>
  </w:style>
  <w:style w:type="paragraph" w:customStyle="1" w:styleId="Bodytext21">
    <w:name w:val="Body text (2)1"/>
    <w:basedOn w:val="Normal"/>
    <w:link w:val="Bodytext20"/>
    <w:uiPriority w:val="99"/>
    <w:rsid w:val="000953B0"/>
    <w:pPr>
      <w:shd w:val="clear" w:color="auto" w:fill="FFFFFF"/>
      <w:autoSpaceDE/>
      <w:autoSpaceDN/>
      <w:adjustRightInd/>
      <w:spacing w:after="300" w:line="240" w:lineRule="atLeast"/>
      <w:ind w:firstLine="0"/>
      <w:jc w:val="center"/>
    </w:pPr>
    <w:rPr>
      <w:b/>
      <w:bCs/>
      <w:sz w:val="20"/>
      <w:szCs w:val="20"/>
      <w:shd w:val="clear" w:color="auto" w:fill="FFFFFF"/>
      <w:lang w:eastAsia="ja-JP"/>
    </w:rPr>
  </w:style>
  <w:style w:type="character" w:customStyle="1" w:styleId="Heading10">
    <w:name w:val="Heading #1_"/>
    <w:link w:val="Heading11"/>
    <w:uiPriority w:val="99"/>
    <w:locked/>
    <w:rsid w:val="000953B0"/>
    <w:rPr>
      <w:b/>
      <w:shd w:val="clear" w:color="auto" w:fill="FFFFFF"/>
    </w:rPr>
  </w:style>
  <w:style w:type="paragraph" w:customStyle="1" w:styleId="Heading11">
    <w:name w:val="Heading #11"/>
    <w:basedOn w:val="Normal"/>
    <w:link w:val="Heading10"/>
    <w:uiPriority w:val="99"/>
    <w:rsid w:val="000953B0"/>
    <w:pPr>
      <w:shd w:val="clear" w:color="auto" w:fill="FFFFFF"/>
      <w:autoSpaceDE/>
      <w:autoSpaceDN/>
      <w:adjustRightInd/>
      <w:spacing w:line="341" w:lineRule="exact"/>
      <w:ind w:firstLine="0"/>
      <w:outlineLvl w:val="0"/>
    </w:pPr>
    <w:rPr>
      <w:b/>
      <w:bCs/>
      <w:sz w:val="20"/>
      <w:szCs w:val="20"/>
      <w:shd w:val="clear" w:color="auto" w:fill="FFFFFF"/>
      <w:lang w:eastAsia="ja-JP"/>
    </w:rPr>
  </w:style>
  <w:style w:type="character" w:customStyle="1" w:styleId="Bodytext7">
    <w:name w:val="Body text (7)_"/>
    <w:link w:val="Bodytext71"/>
    <w:uiPriority w:val="99"/>
    <w:locked/>
    <w:rsid w:val="000953B0"/>
    <w:rPr>
      <w:b/>
      <w:i/>
      <w:shd w:val="clear" w:color="auto" w:fill="FFFFFF"/>
    </w:rPr>
  </w:style>
  <w:style w:type="paragraph" w:customStyle="1" w:styleId="Bodytext71">
    <w:name w:val="Body text (7)1"/>
    <w:basedOn w:val="Normal"/>
    <w:link w:val="Bodytext7"/>
    <w:uiPriority w:val="99"/>
    <w:rsid w:val="000953B0"/>
    <w:pPr>
      <w:shd w:val="clear" w:color="auto" w:fill="FFFFFF"/>
      <w:autoSpaceDE/>
      <w:autoSpaceDN/>
      <w:adjustRightInd/>
      <w:spacing w:line="288" w:lineRule="exact"/>
      <w:ind w:firstLine="0"/>
      <w:jc w:val="right"/>
    </w:pPr>
    <w:rPr>
      <w:b/>
      <w:bCs/>
      <w:i/>
      <w:iCs/>
      <w:sz w:val="20"/>
      <w:szCs w:val="20"/>
      <w:shd w:val="clear" w:color="auto" w:fill="FFFFFF"/>
      <w:lang w:eastAsia="ja-JP"/>
    </w:rPr>
  </w:style>
  <w:style w:type="character" w:customStyle="1" w:styleId="6">
    <w:name w:val="Основной текст6"/>
    <w:uiPriority w:val="99"/>
    <w:rsid w:val="000953B0"/>
    <w:rPr>
      <w:sz w:val="22"/>
      <w:u w:val="none"/>
      <w:shd w:val="clear" w:color="auto" w:fill="FFFFFF"/>
    </w:rPr>
  </w:style>
  <w:style w:type="character" w:customStyle="1" w:styleId="Bodytext7NotBold3">
    <w:name w:val="Body text (7) + Not Bold3"/>
    <w:aliases w:val="Not Italic4"/>
    <w:uiPriority w:val="99"/>
    <w:rsid w:val="000953B0"/>
    <w:rPr>
      <w:b/>
      <w:i/>
      <w:sz w:val="22"/>
      <w:u w:val="none"/>
      <w:shd w:val="clear" w:color="auto" w:fill="FFFFFF"/>
    </w:rPr>
  </w:style>
  <w:style w:type="character" w:customStyle="1" w:styleId="BodytextSpacing2pt3">
    <w:name w:val="Body text + Spacing 2 pt3"/>
    <w:uiPriority w:val="99"/>
    <w:rsid w:val="000953B0"/>
    <w:rPr>
      <w:spacing w:val="40"/>
      <w:sz w:val="22"/>
      <w:u w:val="none"/>
      <w:shd w:val="clear" w:color="auto" w:fill="FFFFFF"/>
    </w:rPr>
  </w:style>
  <w:style w:type="character" w:customStyle="1" w:styleId="Bodytext72">
    <w:name w:val="Body text (7)2"/>
    <w:uiPriority w:val="99"/>
    <w:rsid w:val="000953B0"/>
    <w:rPr>
      <w:b/>
      <w:i/>
      <w:sz w:val="22"/>
      <w:u w:val="none"/>
      <w:shd w:val="clear" w:color="auto" w:fill="FFFFFF"/>
    </w:rPr>
  </w:style>
  <w:style w:type="character" w:customStyle="1" w:styleId="BodytextBold2">
    <w:name w:val="Body text + Bold2"/>
    <w:aliases w:val="Italic1"/>
    <w:uiPriority w:val="99"/>
    <w:rsid w:val="000953B0"/>
    <w:rPr>
      <w:b/>
      <w:i/>
      <w:sz w:val="22"/>
      <w:u w:val="none"/>
      <w:shd w:val="clear" w:color="auto" w:fill="FFFFFF"/>
    </w:rPr>
  </w:style>
  <w:style w:type="character" w:customStyle="1" w:styleId="Bodytext3">
    <w:name w:val="Body text3"/>
    <w:uiPriority w:val="99"/>
    <w:rsid w:val="000953B0"/>
    <w:rPr>
      <w:sz w:val="22"/>
      <w:u w:val="none"/>
      <w:shd w:val="clear" w:color="auto" w:fill="FFFFFF"/>
    </w:rPr>
  </w:style>
  <w:style w:type="character" w:customStyle="1" w:styleId="Heading12">
    <w:name w:val="Heading #1"/>
    <w:uiPriority w:val="99"/>
    <w:rsid w:val="000953B0"/>
    <w:rPr>
      <w:b/>
      <w:sz w:val="22"/>
      <w:u w:val="non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1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0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9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9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0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00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02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0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00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9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04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0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00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95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0009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0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1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03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0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00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9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03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0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001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10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04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00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100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001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0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9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0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009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hyperlink" Target="https://newlms.magtu.ru/mod/assign/view.php?id=365081" TargetMode="External"/><Relationship Id="rId47" Type="http://schemas.openxmlformats.org/officeDocument/2006/relationships/image" Target="media/image38.wmf"/><Relationship Id="rId50" Type="http://schemas.openxmlformats.org/officeDocument/2006/relationships/image" Target="media/image41.wmf"/><Relationship Id="rId55" Type="http://schemas.openxmlformats.org/officeDocument/2006/relationships/hyperlink" Target="https://cyberleninka.ru/article/n/ispolzovanie-krugovogo-metoda-pri-provedenii-zanyatiy-po-fizicheskomu-vospitaniyu-doshkolnikov-s-narusheniem-rechi" TargetMode="External"/><Relationship Id="rId63" Type="http://schemas.openxmlformats.org/officeDocument/2006/relationships/hyperlink" Target="https://cyberleninka.ru/article/n/narodnye-igry-i-fizicheskie-uprazhneniya-v-protsesse-formirovaniya-dvigatelnoy-kultury-uchascheysya-molodezhi" TargetMode="External"/><Relationship Id="rId68" Type="http://schemas.openxmlformats.org/officeDocument/2006/relationships/hyperlink" Target="https://cyberleninka.ru/article/n/vospitanie-patriotizma-u-detey-starshego-doshkolnogo-vozrasta-v-protsesse-zanyatiy-fizicheskoy-kulturoy" TargetMode="External"/><Relationship Id="rId76" Type="http://schemas.openxmlformats.org/officeDocument/2006/relationships/hyperlink" Target="https://cyberleninka.ru/article/n/formirovanie-fizicheskoy-kultury-lichnosti-starshih-doshkolnikov-v-usloviyah-differentsiatsii-fizicheskogo-vospitaniya" TargetMode="External"/><Relationship Id="rId84" Type="http://schemas.openxmlformats.org/officeDocument/2006/relationships/hyperlink" Target="https://dlib.eastview.com/" TargetMode="External"/><Relationship Id="rId89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cyberleninka.ru/article/n/formirovanie-lichnostnoy-fizicheskoy-kultury-roditeley-kak-resurs-fizicheskogo-vospitaniya-detey-v-doshkolnom-ontogeneze" TargetMode="External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footer" Target="footer2.xml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6.wmf"/><Relationship Id="rId53" Type="http://schemas.openxmlformats.org/officeDocument/2006/relationships/hyperlink" Target="https://cyberleninka.ru/article/n/formirovanie-zdorovogo-obraza-zhizni-u-starshih-doshkolnikov-sredstvami-kompyuternyh-tehnologiy-v-sochetanii-s-traditsionnymi-metodami" TargetMode="External"/><Relationship Id="rId58" Type="http://schemas.openxmlformats.org/officeDocument/2006/relationships/hyperlink" Target="https://cyberleninka.ru/article/n/znachenie-fizicheskogo-vospitaniya-v-formirovanii-sposobnostey-starshih-doshkolnikov-na-primere-detskih-sadov-goroda-murmanska" TargetMode="External"/><Relationship Id="rId66" Type="http://schemas.openxmlformats.org/officeDocument/2006/relationships/hyperlink" Target="https://cyberleninka.ru/article/n/formirovanie-zdorovogo-obraza-zhizni-u-starshih-doshkolnikov-sredstvami-kompyuternyh-tehnologiy-v-sochetanii-s-traditsionnymi-metodami" TargetMode="External"/><Relationship Id="rId74" Type="http://schemas.openxmlformats.org/officeDocument/2006/relationships/hyperlink" Target="https://cyberleninka.ru/article/n/narodnye-igry-i-fizicheskie-uprazhneniya-v-protsesse-formirovaniya-dvigatelnoy-kultury-uchascheysya-molodezhi" TargetMode="External"/><Relationship Id="rId79" Type="http://schemas.openxmlformats.org/officeDocument/2006/relationships/hyperlink" Target="https://www.studentlibrary.ru/book/ISBN9785919301271.html" TargetMode="External"/><Relationship Id="rId87" Type="http://schemas.openxmlformats.org/officeDocument/2006/relationships/hyperlink" Target="http://window.edu.r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cyberleninka.ru/article/n/sportivnye-igry-kak-sredstvo-fizicheskogo-vospitaniya-detey-doshkolnogo-vozrasta" TargetMode="External"/><Relationship Id="rId82" Type="http://schemas.openxmlformats.org/officeDocument/2006/relationships/hyperlink" Target="https://www.studentlibrary.ru/book/ISBN9785950018350.html" TargetMode="External"/><Relationship Id="rId90" Type="http://schemas.openxmlformats.org/officeDocument/2006/relationships/hyperlink" Target="https://uisrussia.msu.ru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hyperlink" Target="https://cyberleninka.ru/article/n/vospitanie-patriotizma-u-detey-starshego-doshkolnogo-vozrasta-v-protsesse-zanyatiy-fizicheskoy-kulturoy" TargetMode="External"/><Relationship Id="rId64" Type="http://schemas.openxmlformats.org/officeDocument/2006/relationships/hyperlink" Target="https://cyberleninka.ru/article/n/formirovanie-osnov-fizicheskoy-kultury-u-detey-mladshego-doshkolnogo-vozrasta" TargetMode="External"/><Relationship Id="rId69" Type="http://schemas.openxmlformats.org/officeDocument/2006/relationships/hyperlink" Target="https://cyberleninka.ru/article/n/fizicheskoe-razvitie-detey-starshego-doshkolnogo-vozrasta-kak-pedagogicheskaya-problema" TargetMode="External"/><Relationship Id="rId77" Type="http://schemas.openxmlformats.org/officeDocument/2006/relationships/hyperlink" Target="https://urait.ru/bcode/448155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wmf"/><Relationship Id="rId72" Type="http://schemas.openxmlformats.org/officeDocument/2006/relationships/hyperlink" Target="https://cyberleninka.ru/article/n/formirovanie-osnov-fizicheskoy-kultury-u-detey-mladshego-doshkolnogo-vozrasta" TargetMode="External"/><Relationship Id="rId80" Type="http://schemas.openxmlformats.org/officeDocument/2006/relationships/hyperlink" Target="https://www.studentlibrary.ru/book/ISBN9785907225022.html" TargetMode="External"/><Relationship Id="rId85" Type="http://schemas.openxmlformats.org/officeDocument/2006/relationships/hyperlink" Target="https://elibrary.ru/project_risc.asp" TargetMode="External"/><Relationship Id="rId93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7.wmf"/><Relationship Id="rId59" Type="http://schemas.openxmlformats.org/officeDocument/2006/relationships/hyperlink" Target="https://cyberleninka.ru/article/n/formirovanie-fizicheskoy-kultury-lichnosti-starshih-doshkolnikov-v-usloviyah-differentsiatsii-fizicheskogo-vospitaniya" TargetMode="External"/><Relationship Id="rId67" Type="http://schemas.openxmlformats.org/officeDocument/2006/relationships/hyperlink" Target="https://cyberleninka.ru/article/n/fizicheskoe-vospitanie-kak-sredstvo-individualno-lichnostnogo-aspekta-ozdorovleniya-doshkolnikov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54" Type="http://schemas.openxmlformats.org/officeDocument/2006/relationships/hyperlink" Target="https://cyberleninka.ru/article/n/fizicheskoe-vospitanie-kak-sredstvo-individualno-lichnostnogo-aspekta-ozdorovleniya-doshkolnikov" TargetMode="External"/><Relationship Id="rId62" Type="http://schemas.openxmlformats.org/officeDocument/2006/relationships/hyperlink" Target="https://cyberleninka.ru/article/n/profilaktika-gipodinamii-detey-razlichnyh-nozologicheskih-grupp-kak-sotsialno-ekonomicheskaya-problema" TargetMode="External"/><Relationship Id="rId70" Type="http://schemas.openxmlformats.org/officeDocument/2006/relationships/hyperlink" Target="https://cyberleninka.ru/article/n/znachenie-fizicheskogo-vospitaniya-v-formirovanii-sposobnostey-starshih-doshkolnikov-na-primere-detskih-sadov-goroda-murmanska" TargetMode="External"/><Relationship Id="rId75" Type="http://schemas.openxmlformats.org/officeDocument/2006/relationships/hyperlink" Target="https://cyberleninka.ru/article/n/ispolzovanie-krugovogo-metoda-pri-provedenii-zanyatiy-po-fizicheskomu-vospitaniyu-doshkolnikov-s-narusheniem-rechi" TargetMode="External"/><Relationship Id="rId83" Type="http://schemas.openxmlformats.org/officeDocument/2006/relationships/hyperlink" Target="https://www.studentlibrary.ru/book/ISBN9785906839619.html" TargetMode="External"/><Relationship Id="rId88" Type="http://schemas.openxmlformats.org/officeDocument/2006/relationships/hyperlink" Target="https://www.rsl.ru/ru/4readers/catal" TargetMode="External"/><Relationship Id="rId91" Type="http://schemas.openxmlformats.org/officeDocument/2006/relationships/image" Target="media/image44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0.wmf"/><Relationship Id="rId57" Type="http://schemas.openxmlformats.org/officeDocument/2006/relationships/hyperlink" Target="https://cyberleninka.ru/article/n/fizicheskoe-razvitie-detey-starshego-doshkolnogo-vozrasta-kak-pedagogicheskaya-problema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3.wmf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hyperlink" Target="https://cyberleninka.ru/article/n/formirovanie-lichnostnoy-fizicheskoy-kultury-roditeley-kak-resurs-fizicheskogo-vospitaniya-detey-v-doshkolnom-ontogeneze" TargetMode="External"/><Relationship Id="rId65" Type="http://schemas.openxmlformats.org/officeDocument/2006/relationships/hyperlink" Target="https://cyberleninka.ru/article/n/formirovanie-osnov-fizicheskoy-kultury-u-detey-mladshego-doshkolnogo-vozrasta" TargetMode="External"/><Relationship Id="rId73" Type="http://schemas.openxmlformats.org/officeDocument/2006/relationships/hyperlink" Target="https://cyberleninka.ru/article/n/sportivnye-igry-kak-sredstvo-fizicheskogo-vospitaniya-detey-doshkolnogo-vozrasta" TargetMode="External"/><Relationship Id="rId78" Type="http://schemas.openxmlformats.org/officeDocument/2006/relationships/hyperlink" Target="https://urait.ru/bcode/456949" TargetMode="External"/><Relationship Id="rId81" Type="http://schemas.openxmlformats.org/officeDocument/2006/relationships/hyperlink" Target="https://www.studentlibrary.ru/book/ISBN9785950018473.html" TargetMode="External"/><Relationship Id="rId86" Type="http://schemas.openxmlformats.org/officeDocument/2006/relationships/hyperlink" Target="https://scholar.google.ru/" TargetMode="External"/><Relationship Id="rId94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74</Pages>
  <Words>19780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Олеся</cp:lastModifiedBy>
  <cp:revision>12</cp:revision>
  <cp:lastPrinted>2018-05-21T06:19:00Z</cp:lastPrinted>
  <dcterms:created xsi:type="dcterms:W3CDTF">2020-04-08T07:23:00Z</dcterms:created>
  <dcterms:modified xsi:type="dcterms:W3CDTF">2020-11-11T14:27:00Z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