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DFC" w:rsidRDefault="00124DF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8pt;height:650.25pt;visibility:visible">
            <v:imagedata r:id="rId5" o:title=""/>
          </v:shape>
        </w:pict>
      </w:r>
    </w:p>
    <w:p w:rsidR="00124DFC" w:rsidRDefault="00124DFC"/>
    <w:p w:rsidR="00124DFC" w:rsidRDefault="00124DFC"/>
    <w:p w:rsidR="00124DFC" w:rsidRDefault="00124DFC"/>
    <w:p w:rsidR="00124DFC" w:rsidRDefault="00124DFC"/>
    <w:p w:rsidR="00124DFC" w:rsidRDefault="00124DFC"/>
    <w:p w:rsidR="00124DFC" w:rsidRDefault="00124DFC"/>
    <w:p w:rsidR="00124DFC" w:rsidRDefault="00124DFC">
      <w:r>
        <w:rPr>
          <w:noProof/>
        </w:rPr>
        <w:pict>
          <v:shape id="Рисунок 2" o:spid="_x0000_i1026" type="#_x0000_t75" style="width:462pt;height:638.25pt;visibility:visible">
            <v:imagedata r:id="rId6" o:title=""/>
          </v:shape>
        </w:pict>
      </w:r>
    </w:p>
    <w:p w:rsidR="00124DFC" w:rsidRDefault="00124DFC"/>
    <w:p w:rsidR="00124DFC" w:rsidRDefault="00124DFC"/>
    <w:p w:rsidR="00124DFC" w:rsidRPr="009A0ED3" w:rsidRDefault="00124DFC" w:rsidP="004559F4">
      <w:pPr>
        <w:pStyle w:val="Heading1"/>
        <w:rPr>
          <w:bCs w:val="0"/>
          <w:sz w:val="16"/>
          <w:szCs w:val="16"/>
        </w:rPr>
      </w:pPr>
    </w:p>
    <w:p w:rsidR="00124DFC" w:rsidRDefault="00124DFC" w:rsidP="004559F4">
      <w:pPr>
        <w:pStyle w:val="Heading1"/>
        <w:rPr>
          <w:i w:val="0"/>
          <w:iCs/>
        </w:rPr>
      </w:pPr>
    </w:p>
    <w:p w:rsidR="00124DFC" w:rsidRDefault="00124DFC" w:rsidP="004559F4">
      <w:pPr>
        <w:pStyle w:val="Heading1"/>
        <w:rPr>
          <w:i w:val="0"/>
          <w:iCs/>
        </w:rPr>
      </w:pPr>
    </w:p>
    <w:p w:rsidR="00124DFC" w:rsidRPr="00725466" w:rsidRDefault="00124DFC" w:rsidP="00725466">
      <w:r>
        <w:pict>
          <v:shape id="_x0000_i1027" type="#_x0000_t75" style="width:465pt;height:657.75pt">
            <v:imagedata r:id="rId7" o:title=""/>
          </v:shape>
        </w:pict>
      </w:r>
    </w:p>
    <w:p w:rsidR="00124DFC" w:rsidRDefault="00124DFC" w:rsidP="004559F4">
      <w:pPr>
        <w:pStyle w:val="Heading1"/>
        <w:rPr>
          <w:i w:val="0"/>
          <w:iCs/>
        </w:rPr>
      </w:pPr>
    </w:p>
    <w:p w:rsidR="00124DFC" w:rsidRPr="00B47931" w:rsidRDefault="00124DFC" w:rsidP="004559F4">
      <w:pPr>
        <w:pStyle w:val="Heading1"/>
        <w:rPr>
          <w:i w:val="0"/>
        </w:rPr>
      </w:pPr>
      <w:r w:rsidRPr="00B47931">
        <w:rPr>
          <w:i w:val="0"/>
          <w:iCs/>
        </w:rPr>
        <w:t>1 Цели освоения дисциплины:</w:t>
      </w:r>
    </w:p>
    <w:p w:rsidR="00124DFC" w:rsidRDefault="00124DFC" w:rsidP="004559F4">
      <w:pPr>
        <w:rPr>
          <w:bCs/>
        </w:rPr>
      </w:pPr>
      <w:r>
        <w:rPr>
          <w:b/>
        </w:rPr>
        <w:t>Целью освоения дисциплины «Экономика организации»</w:t>
      </w:r>
      <w:r>
        <w:t xml:space="preserve"> формирование знаний, умений и практических навыков  в области экономических процессов </w:t>
      </w:r>
      <w:r>
        <w:rPr>
          <w:lang w:bidi="he-IL"/>
        </w:rPr>
        <w:t xml:space="preserve"> для использования </w:t>
      </w:r>
      <w:r>
        <w:t xml:space="preserve"> в профессиональной деятельности бакалавра</w:t>
      </w:r>
      <w:r>
        <w:rPr>
          <w:bCs/>
        </w:rPr>
        <w:t xml:space="preserve"> по направлению подготовки 38.03.03 «Управление персоналом» профиль «Управление персоналом организации»</w:t>
      </w:r>
    </w:p>
    <w:p w:rsidR="00124DFC" w:rsidRDefault="00124DFC" w:rsidP="004559F4">
      <w:pPr>
        <w:rPr>
          <w:rStyle w:val="FontStyle21"/>
          <w:b/>
          <w:szCs w:val="12"/>
        </w:rPr>
      </w:pPr>
      <w:r>
        <w:rPr>
          <w:bCs/>
        </w:rPr>
        <w:t xml:space="preserve">      </w:t>
      </w:r>
      <w:r>
        <w:t xml:space="preserve"> Для достижения поставленной цели в курсе «Экономика организации» решаются следующие задачи: дать углубленное </w:t>
      </w:r>
      <w:bookmarkStart w:id="0" w:name="1."/>
      <w:bookmarkEnd w:id="0"/>
      <w:r>
        <w:t>представление о принципах и законах функционирования организации как субъекта рыночного хозяйства; рассмотреть производственные ресурсы организации;  изучить направления повышения эффективности использования трудовых, материальных и финансовых ресурсов организации; рассмотреть пути повышения эффективности производства и капиталовложений.</w:t>
      </w:r>
    </w:p>
    <w:p w:rsidR="00124DFC" w:rsidRDefault="00124DFC" w:rsidP="004559F4">
      <w:pPr>
        <w:rPr>
          <w:bCs/>
        </w:rPr>
      </w:pPr>
      <w:r>
        <w:rPr>
          <w:b/>
          <w:bCs/>
        </w:rPr>
        <w:t xml:space="preserve">2 Место дисциплины в структуре образовательной программы </w:t>
      </w:r>
      <w:r>
        <w:rPr>
          <w:b/>
          <w:bCs/>
        </w:rPr>
        <w:br/>
        <w:t xml:space="preserve">подготовки бакалавра </w:t>
      </w:r>
    </w:p>
    <w:p w:rsidR="00124DFC" w:rsidRDefault="00124DFC" w:rsidP="004559F4"/>
    <w:p w:rsidR="00124DFC" w:rsidRDefault="00124DFC" w:rsidP="004559F4">
      <w:pPr>
        <w:spacing w:line="23" w:lineRule="atLeast"/>
      </w:pPr>
      <w:r>
        <w:t xml:space="preserve">Для усвоения данной дисциплины студенту необходим объем знаний, предусмотренный следующими дисциплинами: «Экономическая теория», «Статистика». </w:t>
      </w:r>
    </w:p>
    <w:p w:rsidR="00124DFC" w:rsidRDefault="00124DFC" w:rsidP="004559F4">
      <w:pPr>
        <w:spacing w:line="23" w:lineRule="atLeast"/>
      </w:pPr>
      <w:r>
        <w:t xml:space="preserve">Данная дисциплина необходима для последующего успешного освоения следующих дисциплин: «Планирование и прогнозирование показателей по труду», «Организация и нормирование труда персонала », </w:t>
      </w:r>
      <w:r>
        <w:rPr>
          <w:bCs/>
          <w:iCs/>
        </w:rPr>
        <w:t>подготовке к ГИА</w:t>
      </w:r>
      <w:r>
        <w:t xml:space="preserve"> и тд.</w:t>
      </w:r>
    </w:p>
    <w:p w:rsidR="00124DFC" w:rsidRDefault="00124DFC" w:rsidP="004559F4">
      <w:pPr>
        <w:rPr>
          <w:b/>
          <w:bCs/>
        </w:rPr>
      </w:pPr>
    </w:p>
    <w:p w:rsidR="00124DFC" w:rsidRPr="00242E3A" w:rsidRDefault="00124DFC" w:rsidP="004559F4">
      <w:pPr>
        <w:pStyle w:val="Heading1"/>
        <w:ind w:left="0" w:firstLine="540"/>
        <w:rPr>
          <w:bCs w:val="0"/>
          <w:i w:val="0"/>
          <w:szCs w:val="24"/>
        </w:rPr>
      </w:pPr>
      <w:r w:rsidRPr="00242E3A">
        <w:rPr>
          <w:bCs w:val="0"/>
          <w:i w:val="0"/>
          <w:iCs/>
          <w:szCs w:val="24"/>
        </w:rPr>
        <w:t xml:space="preserve">3 Компетенции обучающегося, формируемые в результате освоения </w:t>
      </w:r>
      <w:r w:rsidRPr="00242E3A">
        <w:rPr>
          <w:bCs w:val="0"/>
          <w:i w:val="0"/>
          <w:iCs/>
          <w:szCs w:val="24"/>
        </w:rPr>
        <w:br/>
        <w:t>дисциплины и планируемые результаты обучения</w:t>
      </w:r>
    </w:p>
    <w:p w:rsidR="00124DFC" w:rsidRDefault="00124DFC" w:rsidP="004559F4">
      <w:pPr>
        <w:tabs>
          <w:tab w:val="left" w:pos="851"/>
        </w:tabs>
      </w:pPr>
      <w:r>
        <w:t>В результате освоения дисциплины  «Экономика организации» обучающийся должен обладать следующими компетенциями:</w:t>
      </w:r>
    </w:p>
    <w:p w:rsidR="00124DFC" w:rsidRDefault="00124DFC" w:rsidP="004559F4">
      <w:pPr>
        <w:tabs>
          <w:tab w:val="left" w:pos="851"/>
        </w:tabs>
        <w:rPr>
          <w:rStyle w:val="FontStyle16"/>
          <w:b w:val="0"/>
          <w:bCs/>
          <w:szCs w:val="16"/>
        </w:rPr>
      </w:pPr>
    </w:p>
    <w:tbl>
      <w:tblPr>
        <w:tblW w:w="5000" w:type="pct"/>
        <w:tblCellMar>
          <w:left w:w="0" w:type="dxa"/>
          <w:right w:w="0" w:type="dxa"/>
        </w:tblCellMar>
        <w:tblLook w:val="00A0"/>
      </w:tblPr>
      <w:tblGrid>
        <w:gridCol w:w="1678"/>
        <w:gridCol w:w="7837"/>
      </w:tblGrid>
      <w:tr w:rsidR="00124DFC" w:rsidTr="000076D1">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24DFC" w:rsidRDefault="00124DFC" w:rsidP="000076D1">
            <w:pPr>
              <w:jc w:val="center"/>
            </w:pPr>
            <w:r>
              <w:t xml:space="preserve">Структурный </w:t>
            </w:r>
            <w:r>
              <w:br/>
              <w:t xml:space="preserve">элемент </w:t>
            </w:r>
            <w: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24DFC" w:rsidRDefault="00124DFC" w:rsidP="000076D1">
            <w:pPr>
              <w:jc w:val="center"/>
            </w:pPr>
            <w:r>
              <w:rPr>
                <w:bCs/>
              </w:rPr>
              <w:t xml:space="preserve">Планируемые результаты обучения </w:t>
            </w:r>
          </w:p>
        </w:tc>
      </w:tr>
      <w:tr w:rsidR="00124DFC" w:rsidTr="000076D1">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4DFC" w:rsidRPr="00CB6A58" w:rsidRDefault="00124DFC" w:rsidP="000076D1">
            <w:pPr>
              <w:rPr>
                <w:b/>
              </w:rPr>
            </w:pPr>
            <w:r w:rsidRPr="00CB6A58">
              <w:rPr>
                <w:b/>
                <w:bCs/>
              </w:rPr>
              <w:t>ПК- 14</w:t>
            </w:r>
            <w:r>
              <w:rPr>
                <w:b/>
                <w:bCs/>
              </w:rPr>
              <w:t xml:space="preserve"> </w:t>
            </w:r>
            <w:r w:rsidRPr="00CB6A58">
              <w:rPr>
                <w:b/>
              </w:rPr>
              <w:t>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p w:rsidR="00124DFC" w:rsidRDefault="00124DFC" w:rsidP="000076D1">
            <w:pPr>
              <w:rPr>
                <w:b/>
              </w:rPr>
            </w:pPr>
          </w:p>
          <w:p w:rsidR="00124DFC" w:rsidRDefault="00124DFC" w:rsidP="000076D1">
            <w:pPr>
              <w:jc w:val="center"/>
              <w:rPr>
                <w:b/>
              </w:rPr>
            </w:pPr>
          </w:p>
        </w:tc>
      </w:tr>
      <w:tr w:rsidR="00124DFC" w:rsidTr="000076D1">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4DFC" w:rsidRDefault="00124DFC" w:rsidP="000076D1">
            <w: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4DFC" w:rsidRPr="00CB6A58" w:rsidRDefault="00124DFC" w:rsidP="000076D1">
            <w:pPr>
              <w:numPr>
                <w:ilvl w:val="0"/>
                <w:numId w:val="1"/>
              </w:numPr>
              <w:spacing w:line="231" w:lineRule="atLeast"/>
            </w:pPr>
            <w:r w:rsidRPr="00CB6A58">
              <w:t>показателей оценки эффективности использования материальных, трудовых и финансовых ресурсов предприятия (организации);</w:t>
            </w:r>
          </w:p>
          <w:p w:rsidR="00124DFC" w:rsidRPr="00242E3A" w:rsidRDefault="00124DFC" w:rsidP="000076D1">
            <w:pPr>
              <w:numPr>
                <w:ilvl w:val="0"/>
                <w:numId w:val="1"/>
              </w:numPr>
              <w:spacing w:line="231" w:lineRule="atLeast"/>
            </w:pPr>
            <w:r w:rsidRPr="00CB6A58">
              <w:t>методов экономических расчетов расходов и доходов предприятия (организации)</w:t>
            </w:r>
          </w:p>
        </w:tc>
      </w:tr>
      <w:tr w:rsidR="00124DFC" w:rsidTr="000076D1">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4DFC" w:rsidRDefault="00124DFC" w:rsidP="000076D1">
            <w: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4DFC" w:rsidRPr="00CB6A58" w:rsidRDefault="00124DFC" w:rsidP="000076D1">
            <w:pPr>
              <w:numPr>
                <w:ilvl w:val="0"/>
                <w:numId w:val="1"/>
              </w:numPr>
              <w:spacing w:line="231" w:lineRule="atLeast"/>
            </w:pPr>
            <w:r w:rsidRPr="00CB6A58">
              <w:t>оценивать эффективность использования ресурсов предприятия (организации);</w:t>
            </w:r>
          </w:p>
          <w:p w:rsidR="00124DFC" w:rsidRPr="00242E3A" w:rsidRDefault="00124DFC" w:rsidP="000076D1">
            <w:pPr>
              <w:numPr>
                <w:ilvl w:val="0"/>
                <w:numId w:val="1"/>
              </w:numPr>
              <w:spacing w:line="231" w:lineRule="atLeast"/>
            </w:pPr>
            <w:r w:rsidRPr="00CB6A58">
              <w:t>использовать методы расчета себестоимости продукции, доходов и расходов предприятия (организации)</w:t>
            </w:r>
          </w:p>
        </w:tc>
      </w:tr>
      <w:tr w:rsidR="00124DFC" w:rsidTr="000076D1">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4DFC" w:rsidRDefault="00124DFC" w:rsidP="000076D1">
            <w:pPr>
              <w:rPr>
                <w:highlight w:val="yellow"/>
              </w:rPr>
            </w:pPr>
            <w: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4DFC" w:rsidRPr="00CB6A58" w:rsidRDefault="00124DFC" w:rsidP="000076D1">
            <w:pPr>
              <w:numPr>
                <w:ilvl w:val="0"/>
                <w:numId w:val="1"/>
              </w:numPr>
              <w:spacing w:line="231" w:lineRule="atLeast"/>
            </w:pPr>
            <w:r w:rsidRPr="00CB6A58">
              <w:t>расчета показателей производственно-хозяйственной деятельности предприятия;</w:t>
            </w:r>
          </w:p>
          <w:p w:rsidR="00124DFC" w:rsidRPr="00242E3A" w:rsidRDefault="00124DFC" w:rsidP="000076D1">
            <w:pPr>
              <w:numPr>
                <w:ilvl w:val="0"/>
                <w:numId w:val="1"/>
              </w:numPr>
              <w:spacing w:line="231" w:lineRule="atLeast"/>
            </w:pPr>
            <w:r w:rsidRPr="00CB6A58">
              <w:t>расчета показателей эффективности использования ресурсов предприятия (организации)</w:t>
            </w:r>
          </w:p>
        </w:tc>
      </w:tr>
    </w:tbl>
    <w:p w:rsidR="00124DFC" w:rsidRDefault="00124DFC" w:rsidP="004559F4">
      <w:pPr>
        <w:sectPr w:rsidR="00124DFC">
          <w:pgSz w:w="11907" w:h="16840"/>
          <w:pgMar w:top="1079" w:right="851" w:bottom="851" w:left="1701" w:header="720" w:footer="720" w:gutter="0"/>
          <w:cols w:space="720"/>
        </w:sectPr>
      </w:pPr>
    </w:p>
    <w:p w:rsidR="00124DFC" w:rsidRPr="00CB6A58" w:rsidRDefault="00124DFC" w:rsidP="004559F4">
      <w:pPr>
        <w:pStyle w:val="Heading1"/>
        <w:rPr>
          <w:bCs w:val="0"/>
          <w:i w:val="0"/>
        </w:rPr>
      </w:pPr>
      <w:r w:rsidRPr="00CB6A58">
        <w:rPr>
          <w:i w:val="0"/>
        </w:rPr>
        <w:t xml:space="preserve">4 </w:t>
      </w:r>
      <w:r w:rsidRPr="00CB6A58">
        <w:rPr>
          <w:bCs w:val="0"/>
          <w:i w:val="0"/>
        </w:rPr>
        <w:t xml:space="preserve">Структура и содержание дисциплины </w:t>
      </w:r>
    </w:p>
    <w:p w:rsidR="00124DFC" w:rsidRPr="00CB6A58" w:rsidRDefault="00124DFC" w:rsidP="004559F4">
      <w:pPr>
        <w:tabs>
          <w:tab w:val="left" w:pos="851"/>
        </w:tabs>
      </w:pPr>
      <w:r w:rsidRPr="00CB6A58">
        <w:t>Общая трудоемкость дисциплины составляет 5зачетных единиц 180 акад. часов, в том числе:</w:t>
      </w:r>
    </w:p>
    <w:p w:rsidR="00124DFC" w:rsidRPr="00CB6A58" w:rsidRDefault="00124DFC" w:rsidP="004559F4">
      <w:pPr>
        <w:tabs>
          <w:tab w:val="left" w:pos="851"/>
        </w:tabs>
      </w:pPr>
      <w:r>
        <w:t>–</w:t>
      </w:r>
      <w:r>
        <w:tab/>
        <w:t>контактная работа 19,2</w:t>
      </w:r>
      <w:r w:rsidRPr="00CB6A58">
        <w:t>акад. часов:</w:t>
      </w:r>
    </w:p>
    <w:p w:rsidR="00124DFC" w:rsidRPr="00CB6A58" w:rsidRDefault="00124DFC" w:rsidP="004559F4">
      <w:pPr>
        <w:tabs>
          <w:tab w:val="left" w:pos="851"/>
          <w:tab w:val="left" w:pos="1134"/>
        </w:tabs>
      </w:pPr>
      <w:r>
        <w:tab/>
        <w:t>–</w:t>
      </w:r>
      <w:r>
        <w:tab/>
        <w:t>аудиторная –16</w:t>
      </w:r>
      <w:r w:rsidRPr="00CB6A58">
        <w:t>акад. часов;</w:t>
      </w:r>
    </w:p>
    <w:p w:rsidR="00124DFC" w:rsidRPr="00CB6A58" w:rsidRDefault="00124DFC" w:rsidP="004559F4">
      <w:pPr>
        <w:tabs>
          <w:tab w:val="left" w:pos="851"/>
          <w:tab w:val="left" w:pos="1134"/>
        </w:tabs>
      </w:pPr>
      <w:r>
        <w:tab/>
        <w:t>–</w:t>
      </w:r>
      <w:r>
        <w:tab/>
        <w:t>внеаудиторная –3,2</w:t>
      </w:r>
      <w:r w:rsidRPr="00CB6A58">
        <w:t xml:space="preserve">акад. часов </w:t>
      </w:r>
    </w:p>
    <w:p w:rsidR="00124DFC" w:rsidRPr="00CB6A58" w:rsidRDefault="00124DFC" w:rsidP="004559F4">
      <w:pPr>
        <w:tabs>
          <w:tab w:val="left" w:pos="851"/>
          <w:tab w:val="left" w:pos="1134"/>
        </w:tabs>
      </w:pPr>
      <w:r>
        <w:t>–</w:t>
      </w:r>
      <w:r>
        <w:tab/>
        <w:t>самостоятельная работа – 152,1</w:t>
      </w:r>
      <w:r w:rsidRPr="00CB6A58">
        <w:t>акад. часов;</w:t>
      </w:r>
    </w:p>
    <w:p w:rsidR="00124DFC" w:rsidRPr="00CB6A58" w:rsidRDefault="00124DFC" w:rsidP="004559F4">
      <w:pPr>
        <w:tabs>
          <w:tab w:val="left" w:pos="851"/>
          <w:tab w:val="left" w:pos="1134"/>
        </w:tabs>
      </w:pPr>
      <w:r w:rsidRPr="00CB6A58">
        <w:t>– подготовка к экзамену – 8,7 акад. часа</w:t>
      </w:r>
    </w:p>
    <w:p w:rsidR="00124DFC" w:rsidRDefault="00124DFC" w:rsidP="004559F4">
      <w:pPr>
        <w:tabs>
          <w:tab w:val="left" w:pos="851"/>
        </w:tabs>
        <w:rPr>
          <w:rStyle w:val="FontStyle18"/>
          <w:b w:val="0"/>
          <w:bCs/>
          <w:szCs w:val="10"/>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3"/>
        <w:gridCol w:w="572"/>
        <w:gridCol w:w="597"/>
        <w:gridCol w:w="678"/>
        <w:gridCol w:w="820"/>
        <w:gridCol w:w="1036"/>
        <w:gridCol w:w="3382"/>
        <w:gridCol w:w="3062"/>
        <w:gridCol w:w="1071"/>
      </w:tblGrid>
      <w:tr w:rsidR="00124DFC" w:rsidTr="000076D1">
        <w:trPr>
          <w:cantSplit/>
          <w:trHeight w:val="1156"/>
          <w:tblHeader/>
        </w:trPr>
        <w:tc>
          <w:tcPr>
            <w:tcW w:w="1428" w:type="pct"/>
            <w:vMerge w:val="restart"/>
            <w:vAlign w:val="center"/>
          </w:tcPr>
          <w:p w:rsidR="00124DFC" w:rsidRPr="00CB6A58" w:rsidRDefault="00124DFC" w:rsidP="000076D1">
            <w:pPr>
              <w:pStyle w:val="Style13"/>
              <w:widowControl/>
              <w:ind w:left="113" w:right="113" w:firstLine="0"/>
              <w:jc w:val="center"/>
              <w:rPr>
                <w:iCs/>
              </w:rPr>
            </w:pPr>
            <w:r w:rsidRPr="00CB6A58">
              <w:rPr>
                <w:iCs/>
              </w:rPr>
              <w:t>Раздел/ тема</w:t>
            </w:r>
          </w:p>
          <w:p w:rsidR="00124DFC" w:rsidRDefault="00124DFC" w:rsidP="000076D1">
            <w:pPr>
              <w:pStyle w:val="Style13"/>
              <w:widowControl/>
              <w:ind w:left="113" w:right="113" w:firstLine="0"/>
              <w:jc w:val="center"/>
              <w:rPr>
                <w:rStyle w:val="FontStyle31"/>
                <w:rFonts w:cs="Georgia"/>
                <w:szCs w:val="12"/>
              </w:rPr>
            </w:pPr>
            <w:r w:rsidRPr="00CB6A58">
              <w:rPr>
                <w:iCs/>
              </w:rPr>
              <w:t>дисциплины</w:t>
            </w:r>
          </w:p>
        </w:tc>
        <w:tc>
          <w:tcPr>
            <w:tcW w:w="182" w:type="pct"/>
            <w:vMerge w:val="restart"/>
            <w:textDirection w:val="btLr"/>
            <w:vAlign w:val="center"/>
          </w:tcPr>
          <w:p w:rsidR="00124DFC" w:rsidRPr="00CB6A58" w:rsidRDefault="00124DFC" w:rsidP="000076D1">
            <w:pPr>
              <w:pStyle w:val="Style13"/>
              <w:widowControl/>
              <w:ind w:left="113" w:right="113" w:firstLine="0"/>
              <w:jc w:val="center"/>
              <w:rPr>
                <w:iCs/>
              </w:rPr>
            </w:pPr>
            <w:r w:rsidRPr="00CB6A58">
              <w:rPr>
                <w:iCs/>
              </w:rPr>
              <w:t>Семестр</w:t>
            </w:r>
          </w:p>
        </w:tc>
        <w:tc>
          <w:tcPr>
            <w:tcW w:w="667" w:type="pct"/>
            <w:gridSpan w:val="3"/>
            <w:vAlign w:val="center"/>
          </w:tcPr>
          <w:p w:rsidR="00124DFC" w:rsidRPr="00CB6A58" w:rsidRDefault="00124DFC" w:rsidP="000076D1">
            <w:pPr>
              <w:pStyle w:val="Style8"/>
              <w:ind w:firstLine="0"/>
              <w:jc w:val="center"/>
            </w:pPr>
            <w:r w:rsidRPr="00CB6A58">
              <w:t xml:space="preserve">Аудиторная </w:t>
            </w:r>
            <w:r w:rsidRPr="00CB6A58">
              <w:br/>
              <w:t xml:space="preserve">контактная работа </w:t>
            </w:r>
            <w:r w:rsidRPr="00CB6A58">
              <w:br/>
              <w:t>(в акад. часах)</w:t>
            </w:r>
          </w:p>
        </w:tc>
        <w:tc>
          <w:tcPr>
            <w:tcW w:w="330" w:type="pct"/>
            <w:vMerge w:val="restart"/>
            <w:textDirection w:val="btLr"/>
            <w:vAlign w:val="center"/>
          </w:tcPr>
          <w:p w:rsidR="00124DFC" w:rsidRPr="00CB6A58" w:rsidRDefault="00124DFC" w:rsidP="000076D1">
            <w:pPr>
              <w:pStyle w:val="Style8"/>
              <w:widowControl/>
              <w:ind w:left="-40" w:right="113" w:firstLine="0"/>
              <w:jc w:val="center"/>
            </w:pPr>
            <w:r w:rsidRPr="00CB6A58">
              <w:t>Самостоятельная работа (в акад. часах)</w:t>
            </w:r>
          </w:p>
        </w:tc>
        <w:tc>
          <w:tcPr>
            <w:tcW w:w="1077" w:type="pct"/>
            <w:vMerge w:val="restart"/>
            <w:vAlign w:val="center"/>
          </w:tcPr>
          <w:p w:rsidR="00124DFC" w:rsidRPr="00CB6A58" w:rsidRDefault="00124DFC" w:rsidP="000076D1">
            <w:pPr>
              <w:pStyle w:val="Style8"/>
              <w:widowControl/>
              <w:ind w:left="-40" w:firstLine="0"/>
              <w:jc w:val="center"/>
            </w:pPr>
            <w:r w:rsidRPr="00CB6A58">
              <w:t xml:space="preserve">Вид самостоятельной </w:t>
            </w:r>
            <w:r w:rsidRPr="00CB6A58">
              <w:br/>
              <w:t>работы</w:t>
            </w:r>
          </w:p>
        </w:tc>
        <w:tc>
          <w:tcPr>
            <w:tcW w:w="975" w:type="pct"/>
            <w:vMerge w:val="restart"/>
            <w:vAlign w:val="center"/>
          </w:tcPr>
          <w:p w:rsidR="00124DFC" w:rsidRPr="00CB6A58" w:rsidRDefault="00124DFC" w:rsidP="000076D1">
            <w:pPr>
              <w:pStyle w:val="Style8"/>
              <w:widowControl/>
              <w:ind w:left="-40" w:firstLine="0"/>
              <w:jc w:val="center"/>
            </w:pPr>
            <w:r w:rsidRPr="00CB6A58">
              <w:t xml:space="preserve">Форма текущего контроля успеваемости и </w:t>
            </w:r>
            <w:r w:rsidRPr="00CB6A58">
              <w:br/>
              <w:t>промежуточной аттестации</w:t>
            </w:r>
          </w:p>
        </w:tc>
        <w:tc>
          <w:tcPr>
            <w:tcW w:w="342" w:type="pct"/>
            <w:vMerge w:val="restart"/>
            <w:textDirection w:val="btLr"/>
            <w:vAlign w:val="center"/>
          </w:tcPr>
          <w:p w:rsidR="00124DFC" w:rsidRDefault="00124DFC" w:rsidP="000076D1">
            <w:pPr>
              <w:pStyle w:val="Style8"/>
              <w:widowControl/>
              <w:ind w:left="-40" w:right="113" w:firstLine="0"/>
              <w:jc w:val="center"/>
              <w:rPr>
                <w:rStyle w:val="FontStyle31"/>
                <w:rFonts w:cs="Georgia"/>
                <w:szCs w:val="12"/>
              </w:rPr>
            </w:pPr>
            <w:r>
              <w:rPr>
                <w:rStyle w:val="FontStyle31"/>
                <w:rFonts w:cs="Georgia"/>
                <w:sz w:val="22"/>
                <w:szCs w:val="22"/>
              </w:rPr>
              <w:t xml:space="preserve">Код и структурный </w:t>
            </w:r>
            <w:r>
              <w:rPr>
                <w:rStyle w:val="FontStyle31"/>
                <w:rFonts w:cs="Georgia"/>
                <w:sz w:val="22"/>
                <w:szCs w:val="22"/>
              </w:rPr>
              <w:br/>
              <w:t xml:space="preserve">элемент </w:t>
            </w:r>
            <w:r>
              <w:rPr>
                <w:rStyle w:val="FontStyle31"/>
                <w:rFonts w:cs="Georgia"/>
                <w:sz w:val="22"/>
                <w:szCs w:val="22"/>
              </w:rPr>
              <w:br/>
              <w:t>компетенции</w:t>
            </w:r>
          </w:p>
        </w:tc>
      </w:tr>
      <w:tr w:rsidR="00124DFC" w:rsidTr="000076D1">
        <w:trPr>
          <w:cantSplit/>
          <w:trHeight w:val="1134"/>
          <w:tblHeader/>
        </w:trPr>
        <w:tc>
          <w:tcPr>
            <w:tcW w:w="0" w:type="auto"/>
            <w:vMerge/>
            <w:vAlign w:val="center"/>
          </w:tcPr>
          <w:p w:rsidR="00124DFC" w:rsidRDefault="00124DFC" w:rsidP="000076D1">
            <w:pPr>
              <w:rPr>
                <w:rStyle w:val="FontStyle31"/>
                <w:rFonts w:cs="Georgia"/>
                <w:szCs w:val="12"/>
              </w:rPr>
            </w:pPr>
          </w:p>
        </w:tc>
        <w:tc>
          <w:tcPr>
            <w:tcW w:w="0" w:type="auto"/>
            <w:vMerge/>
            <w:vAlign w:val="center"/>
          </w:tcPr>
          <w:p w:rsidR="00124DFC" w:rsidRDefault="00124DFC" w:rsidP="000076D1">
            <w:pPr>
              <w:rPr>
                <w:rStyle w:val="FontStyle25"/>
                <w:i w:val="0"/>
                <w:iCs/>
                <w:szCs w:val="12"/>
              </w:rPr>
            </w:pPr>
          </w:p>
        </w:tc>
        <w:tc>
          <w:tcPr>
            <w:tcW w:w="190" w:type="pct"/>
            <w:textDirection w:val="btLr"/>
            <w:vAlign w:val="center"/>
          </w:tcPr>
          <w:p w:rsidR="00124DFC" w:rsidRDefault="00124DFC" w:rsidP="000076D1">
            <w:pPr>
              <w:pStyle w:val="Style14"/>
              <w:widowControl/>
              <w:ind w:firstLine="0"/>
              <w:jc w:val="center"/>
            </w:pPr>
            <w:r>
              <w:t>лекции</w:t>
            </w:r>
          </w:p>
        </w:tc>
        <w:tc>
          <w:tcPr>
            <w:tcW w:w="216" w:type="pct"/>
            <w:textDirection w:val="btLr"/>
            <w:vAlign w:val="center"/>
          </w:tcPr>
          <w:p w:rsidR="00124DFC" w:rsidRDefault="00124DFC" w:rsidP="000076D1">
            <w:pPr>
              <w:pStyle w:val="Style14"/>
              <w:widowControl/>
              <w:ind w:firstLine="0"/>
              <w:jc w:val="center"/>
            </w:pPr>
            <w:r>
              <w:t>лаборат.</w:t>
            </w:r>
          </w:p>
          <w:p w:rsidR="00124DFC" w:rsidRDefault="00124DFC" w:rsidP="000076D1">
            <w:pPr>
              <w:pStyle w:val="Style14"/>
              <w:widowControl/>
              <w:ind w:firstLine="0"/>
              <w:jc w:val="center"/>
            </w:pPr>
            <w:r>
              <w:t>занятия</w:t>
            </w:r>
          </w:p>
        </w:tc>
        <w:tc>
          <w:tcPr>
            <w:tcW w:w="261" w:type="pct"/>
            <w:textDirection w:val="btLr"/>
            <w:vAlign w:val="center"/>
          </w:tcPr>
          <w:p w:rsidR="00124DFC" w:rsidRDefault="00124DFC" w:rsidP="000076D1">
            <w:pPr>
              <w:pStyle w:val="Style14"/>
              <w:widowControl/>
              <w:ind w:firstLine="0"/>
              <w:jc w:val="center"/>
            </w:pPr>
            <w:r>
              <w:t>практич. занятия</w:t>
            </w:r>
          </w:p>
        </w:tc>
        <w:tc>
          <w:tcPr>
            <w:tcW w:w="0" w:type="auto"/>
            <w:vMerge/>
            <w:vAlign w:val="center"/>
          </w:tcPr>
          <w:p w:rsidR="00124DFC" w:rsidRDefault="00124DFC" w:rsidP="000076D1">
            <w:pPr>
              <w:rPr>
                <w:rStyle w:val="FontStyle20"/>
                <w:rFonts w:cs="Georgia"/>
                <w:szCs w:val="12"/>
              </w:rPr>
            </w:pPr>
          </w:p>
        </w:tc>
        <w:tc>
          <w:tcPr>
            <w:tcW w:w="0" w:type="auto"/>
            <w:vMerge/>
            <w:vAlign w:val="center"/>
          </w:tcPr>
          <w:p w:rsidR="00124DFC" w:rsidRDefault="00124DFC" w:rsidP="000076D1">
            <w:pPr>
              <w:rPr>
                <w:rStyle w:val="FontStyle31"/>
                <w:rFonts w:cs="Georgia"/>
                <w:szCs w:val="12"/>
              </w:rPr>
            </w:pPr>
          </w:p>
        </w:tc>
        <w:tc>
          <w:tcPr>
            <w:tcW w:w="0" w:type="auto"/>
            <w:vMerge/>
            <w:vAlign w:val="center"/>
          </w:tcPr>
          <w:p w:rsidR="00124DFC" w:rsidRDefault="00124DFC" w:rsidP="000076D1">
            <w:pPr>
              <w:rPr>
                <w:rStyle w:val="FontStyle32"/>
                <w:rFonts w:cs="Georgia"/>
                <w:i w:val="0"/>
                <w:szCs w:val="12"/>
              </w:rPr>
            </w:pPr>
          </w:p>
        </w:tc>
        <w:tc>
          <w:tcPr>
            <w:tcW w:w="342" w:type="pct"/>
            <w:vMerge/>
            <w:vAlign w:val="center"/>
          </w:tcPr>
          <w:p w:rsidR="00124DFC" w:rsidRDefault="00124DFC" w:rsidP="000076D1">
            <w:pPr>
              <w:rPr>
                <w:rStyle w:val="FontStyle31"/>
                <w:rFonts w:cs="Georgia"/>
                <w:szCs w:val="12"/>
              </w:rPr>
            </w:pPr>
          </w:p>
        </w:tc>
      </w:tr>
      <w:tr w:rsidR="00124DFC" w:rsidTr="000076D1">
        <w:trPr>
          <w:trHeight w:val="422"/>
        </w:trPr>
        <w:tc>
          <w:tcPr>
            <w:tcW w:w="1428" w:type="pct"/>
            <w:vAlign w:val="center"/>
          </w:tcPr>
          <w:p w:rsidR="00124DFC" w:rsidRDefault="00124DFC" w:rsidP="004559F4">
            <w:pPr>
              <w:numPr>
                <w:ilvl w:val="0"/>
                <w:numId w:val="2"/>
              </w:numPr>
              <w:autoSpaceDN w:val="0"/>
              <w:jc w:val="both"/>
            </w:pPr>
            <w:r>
              <w:t>Предприятие в системе рыночных отношений</w:t>
            </w:r>
          </w:p>
          <w:p w:rsidR="00124DFC" w:rsidRDefault="00124DFC" w:rsidP="000076D1">
            <w:pPr>
              <w:pStyle w:val="PlainText"/>
              <w:rPr>
                <w:rFonts w:ascii="Times New Roman" w:hAnsi="Times New Roman"/>
                <w:sz w:val="24"/>
                <w:szCs w:val="24"/>
              </w:rPr>
            </w:pPr>
          </w:p>
        </w:tc>
        <w:tc>
          <w:tcPr>
            <w:tcW w:w="182" w:type="pct"/>
          </w:tcPr>
          <w:p w:rsidR="00124DFC" w:rsidRDefault="00124DFC" w:rsidP="000076D1">
            <w:pPr>
              <w:jc w:val="center"/>
            </w:pPr>
            <w:r>
              <w:t>2</w:t>
            </w:r>
          </w:p>
        </w:tc>
        <w:tc>
          <w:tcPr>
            <w:tcW w:w="190" w:type="pct"/>
          </w:tcPr>
          <w:p w:rsidR="00124DFC" w:rsidRDefault="00124DFC" w:rsidP="000076D1">
            <w:pPr>
              <w:jc w:val="center"/>
            </w:pPr>
          </w:p>
        </w:tc>
        <w:tc>
          <w:tcPr>
            <w:tcW w:w="216" w:type="pct"/>
          </w:tcPr>
          <w:p w:rsidR="00124DFC" w:rsidRDefault="00124DFC" w:rsidP="000076D1">
            <w:pPr>
              <w:jc w:val="center"/>
            </w:pPr>
          </w:p>
        </w:tc>
        <w:tc>
          <w:tcPr>
            <w:tcW w:w="261" w:type="pct"/>
          </w:tcPr>
          <w:p w:rsidR="00124DFC" w:rsidRDefault="00124DFC" w:rsidP="000076D1">
            <w:pPr>
              <w:jc w:val="center"/>
            </w:pPr>
            <w:r>
              <w:t>2/1И</w:t>
            </w:r>
          </w:p>
        </w:tc>
        <w:tc>
          <w:tcPr>
            <w:tcW w:w="330" w:type="pct"/>
          </w:tcPr>
          <w:p w:rsidR="00124DFC" w:rsidRDefault="00124DFC" w:rsidP="000076D1">
            <w:pPr>
              <w:jc w:val="center"/>
            </w:pPr>
            <w:r>
              <w:t>20</w:t>
            </w:r>
          </w:p>
        </w:tc>
        <w:tc>
          <w:tcPr>
            <w:tcW w:w="1077" w:type="pct"/>
          </w:tcPr>
          <w:p w:rsidR="00124DFC" w:rsidRDefault="00124DFC" w:rsidP="000076D1">
            <w:r>
              <w:t>Подготовка к практическому занятию</w:t>
            </w:r>
          </w:p>
          <w:p w:rsidR="00124DFC" w:rsidRDefault="00124DFC" w:rsidP="000076D1">
            <w:r>
              <w:t>Самостоятельное изучение учебной и научной литературы</w:t>
            </w:r>
          </w:p>
          <w:p w:rsidR="00124DFC" w:rsidRDefault="00124DFC" w:rsidP="000076D1">
            <w:r>
              <w:t>Работа с электронными библиотеками</w:t>
            </w:r>
          </w:p>
          <w:p w:rsidR="00124DFC" w:rsidRDefault="00124DFC" w:rsidP="000076D1"/>
        </w:tc>
        <w:tc>
          <w:tcPr>
            <w:tcW w:w="975" w:type="pct"/>
          </w:tcPr>
          <w:p w:rsidR="00124DFC" w:rsidRDefault="00124DFC" w:rsidP="000076D1">
            <w:r>
              <w:t>Контрольная работа</w:t>
            </w:r>
          </w:p>
        </w:tc>
        <w:tc>
          <w:tcPr>
            <w:tcW w:w="342" w:type="pct"/>
          </w:tcPr>
          <w:p w:rsidR="00124DFC" w:rsidRDefault="00124DFC" w:rsidP="000076D1">
            <w:pPr>
              <w:rPr>
                <w:i/>
              </w:rPr>
            </w:pPr>
            <w:r>
              <w:rPr>
                <w:i/>
              </w:rPr>
              <w:t>ПК -14-зув</w:t>
            </w:r>
          </w:p>
        </w:tc>
      </w:tr>
      <w:tr w:rsidR="00124DFC" w:rsidTr="000076D1">
        <w:trPr>
          <w:trHeight w:val="422"/>
        </w:trPr>
        <w:tc>
          <w:tcPr>
            <w:tcW w:w="1428" w:type="pct"/>
            <w:vAlign w:val="center"/>
          </w:tcPr>
          <w:p w:rsidR="00124DFC" w:rsidRDefault="00124DFC" w:rsidP="000076D1">
            <w:pPr>
              <w:pStyle w:val="PlainText"/>
              <w:numPr>
                <w:ilvl w:val="0"/>
                <w:numId w:val="2"/>
              </w:numPr>
              <w:rPr>
                <w:rFonts w:ascii="Times New Roman" w:hAnsi="Times New Roman"/>
                <w:sz w:val="24"/>
                <w:szCs w:val="24"/>
              </w:rPr>
            </w:pPr>
            <w:r>
              <w:rPr>
                <w:rFonts w:ascii="Times New Roman" w:hAnsi="Times New Roman"/>
                <w:sz w:val="24"/>
                <w:szCs w:val="24"/>
              </w:rPr>
              <w:t>Основные фонды организации</w:t>
            </w:r>
          </w:p>
        </w:tc>
        <w:tc>
          <w:tcPr>
            <w:tcW w:w="182" w:type="pct"/>
          </w:tcPr>
          <w:p w:rsidR="00124DFC" w:rsidRDefault="00124DFC" w:rsidP="000076D1">
            <w:pPr>
              <w:jc w:val="center"/>
            </w:pPr>
            <w:r>
              <w:t>2</w:t>
            </w:r>
          </w:p>
        </w:tc>
        <w:tc>
          <w:tcPr>
            <w:tcW w:w="190" w:type="pct"/>
          </w:tcPr>
          <w:p w:rsidR="00124DFC" w:rsidRDefault="00124DFC" w:rsidP="000076D1">
            <w:pPr>
              <w:jc w:val="center"/>
            </w:pPr>
            <w:r>
              <w:t>1</w:t>
            </w:r>
          </w:p>
        </w:tc>
        <w:tc>
          <w:tcPr>
            <w:tcW w:w="216" w:type="pct"/>
          </w:tcPr>
          <w:p w:rsidR="00124DFC" w:rsidRDefault="00124DFC" w:rsidP="000076D1">
            <w:pPr>
              <w:jc w:val="center"/>
            </w:pPr>
          </w:p>
        </w:tc>
        <w:tc>
          <w:tcPr>
            <w:tcW w:w="261" w:type="pct"/>
          </w:tcPr>
          <w:p w:rsidR="00124DFC" w:rsidRDefault="00124DFC" w:rsidP="000076D1">
            <w:pPr>
              <w:jc w:val="center"/>
            </w:pPr>
            <w:r>
              <w:t>1/1И</w:t>
            </w:r>
          </w:p>
        </w:tc>
        <w:tc>
          <w:tcPr>
            <w:tcW w:w="330" w:type="pct"/>
          </w:tcPr>
          <w:p w:rsidR="00124DFC" w:rsidRDefault="00124DFC" w:rsidP="000076D1">
            <w:pPr>
              <w:jc w:val="center"/>
            </w:pPr>
            <w:r>
              <w:t>25</w:t>
            </w:r>
          </w:p>
        </w:tc>
        <w:tc>
          <w:tcPr>
            <w:tcW w:w="1077" w:type="pct"/>
          </w:tcPr>
          <w:p w:rsidR="00124DFC" w:rsidRDefault="00124DFC" w:rsidP="000076D1">
            <w:r>
              <w:t>Подготовка к практическому занятию;</w:t>
            </w:r>
          </w:p>
          <w:p w:rsidR="00124DFC" w:rsidRDefault="00124DFC" w:rsidP="000076D1">
            <w:r>
              <w:t>Самостоятельное изучение учебной и научной литературы;</w:t>
            </w:r>
          </w:p>
          <w:p w:rsidR="00124DFC" w:rsidRDefault="00124DFC" w:rsidP="000076D1">
            <w:r>
              <w:t>Работа с электронными библиотеками</w:t>
            </w:r>
          </w:p>
          <w:p w:rsidR="00124DFC" w:rsidRDefault="00124DFC" w:rsidP="000076D1"/>
        </w:tc>
        <w:tc>
          <w:tcPr>
            <w:tcW w:w="975" w:type="pct"/>
          </w:tcPr>
          <w:p w:rsidR="00124DFC" w:rsidRDefault="00124DFC" w:rsidP="000076D1">
            <w:r>
              <w:t>Контрольная работа</w:t>
            </w:r>
          </w:p>
        </w:tc>
        <w:tc>
          <w:tcPr>
            <w:tcW w:w="342" w:type="pct"/>
          </w:tcPr>
          <w:p w:rsidR="00124DFC" w:rsidRDefault="00124DFC" w:rsidP="000076D1">
            <w:r>
              <w:rPr>
                <w:i/>
              </w:rPr>
              <w:t>ПК -14-зув</w:t>
            </w:r>
          </w:p>
        </w:tc>
      </w:tr>
      <w:tr w:rsidR="00124DFC" w:rsidTr="000076D1">
        <w:trPr>
          <w:trHeight w:val="499"/>
        </w:trPr>
        <w:tc>
          <w:tcPr>
            <w:tcW w:w="1428" w:type="pct"/>
            <w:vAlign w:val="center"/>
          </w:tcPr>
          <w:p w:rsidR="00124DFC" w:rsidRDefault="00124DFC" w:rsidP="000076D1">
            <w:pPr>
              <w:pStyle w:val="PlainText"/>
              <w:numPr>
                <w:ilvl w:val="0"/>
                <w:numId w:val="2"/>
              </w:numPr>
              <w:rPr>
                <w:rFonts w:ascii="Times New Roman" w:hAnsi="Times New Roman"/>
                <w:sz w:val="24"/>
                <w:szCs w:val="24"/>
              </w:rPr>
            </w:pPr>
            <w:r>
              <w:rPr>
                <w:rFonts w:ascii="Times New Roman" w:hAnsi="Times New Roman"/>
                <w:sz w:val="24"/>
                <w:szCs w:val="24"/>
              </w:rPr>
              <w:t xml:space="preserve">Оборотные фонды организации </w:t>
            </w:r>
          </w:p>
        </w:tc>
        <w:tc>
          <w:tcPr>
            <w:tcW w:w="182" w:type="pct"/>
          </w:tcPr>
          <w:p w:rsidR="00124DFC" w:rsidRDefault="00124DFC" w:rsidP="000076D1">
            <w:pPr>
              <w:jc w:val="center"/>
            </w:pPr>
            <w:r>
              <w:t>2</w:t>
            </w:r>
          </w:p>
        </w:tc>
        <w:tc>
          <w:tcPr>
            <w:tcW w:w="190" w:type="pct"/>
          </w:tcPr>
          <w:p w:rsidR="00124DFC" w:rsidRDefault="00124DFC" w:rsidP="000076D1">
            <w:pPr>
              <w:jc w:val="center"/>
            </w:pPr>
            <w:r>
              <w:t>1</w:t>
            </w:r>
          </w:p>
        </w:tc>
        <w:tc>
          <w:tcPr>
            <w:tcW w:w="216" w:type="pct"/>
          </w:tcPr>
          <w:p w:rsidR="00124DFC" w:rsidRDefault="00124DFC" w:rsidP="000076D1">
            <w:pPr>
              <w:jc w:val="center"/>
            </w:pPr>
          </w:p>
        </w:tc>
        <w:tc>
          <w:tcPr>
            <w:tcW w:w="261" w:type="pct"/>
          </w:tcPr>
          <w:p w:rsidR="00124DFC" w:rsidRDefault="00124DFC" w:rsidP="000076D1">
            <w:pPr>
              <w:jc w:val="center"/>
            </w:pPr>
            <w:r>
              <w:t>1/1И</w:t>
            </w:r>
          </w:p>
        </w:tc>
        <w:tc>
          <w:tcPr>
            <w:tcW w:w="330" w:type="pct"/>
          </w:tcPr>
          <w:p w:rsidR="00124DFC" w:rsidRDefault="00124DFC" w:rsidP="000076D1">
            <w:pPr>
              <w:jc w:val="center"/>
            </w:pPr>
            <w:r>
              <w:t>25</w:t>
            </w:r>
          </w:p>
        </w:tc>
        <w:tc>
          <w:tcPr>
            <w:tcW w:w="1077" w:type="pct"/>
          </w:tcPr>
          <w:p w:rsidR="00124DFC" w:rsidRDefault="00124DFC" w:rsidP="000076D1">
            <w:pPr>
              <w:jc w:val="center"/>
            </w:pPr>
            <w:r>
              <w:t>Подготовка к практическому занятию;</w:t>
            </w:r>
          </w:p>
          <w:p w:rsidR="00124DFC" w:rsidRDefault="00124DFC" w:rsidP="000076D1">
            <w:pPr>
              <w:jc w:val="center"/>
            </w:pPr>
            <w:r>
              <w:t>Самостоятельное изучение учебной и научной литературы;</w:t>
            </w:r>
          </w:p>
          <w:p w:rsidR="00124DFC" w:rsidRDefault="00124DFC" w:rsidP="000076D1">
            <w:pPr>
              <w:jc w:val="center"/>
            </w:pPr>
            <w:r>
              <w:t>Работа с электронными библиотеками</w:t>
            </w:r>
          </w:p>
          <w:p w:rsidR="00124DFC" w:rsidRDefault="00124DFC" w:rsidP="000076D1">
            <w:pPr>
              <w:jc w:val="center"/>
            </w:pPr>
          </w:p>
        </w:tc>
        <w:tc>
          <w:tcPr>
            <w:tcW w:w="975" w:type="pct"/>
          </w:tcPr>
          <w:p w:rsidR="00124DFC" w:rsidRDefault="00124DFC" w:rsidP="000076D1">
            <w:r>
              <w:t>Контрольная работа</w:t>
            </w:r>
          </w:p>
        </w:tc>
        <w:tc>
          <w:tcPr>
            <w:tcW w:w="342" w:type="pct"/>
          </w:tcPr>
          <w:p w:rsidR="00124DFC" w:rsidRDefault="00124DFC" w:rsidP="000076D1">
            <w:r>
              <w:rPr>
                <w:i/>
              </w:rPr>
              <w:t>ПК -14-зув</w:t>
            </w:r>
          </w:p>
        </w:tc>
      </w:tr>
      <w:tr w:rsidR="00124DFC" w:rsidTr="000076D1">
        <w:trPr>
          <w:trHeight w:val="499"/>
        </w:trPr>
        <w:tc>
          <w:tcPr>
            <w:tcW w:w="1428" w:type="pct"/>
            <w:vAlign w:val="center"/>
          </w:tcPr>
          <w:p w:rsidR="00124DFC" w:rsidRDefault="00124DFC" w:rsidP="004559F4">
            <w:pPr>
              <w:numPr>
                <w:ilvl w:val="0"/>
                <w:numId w:val="2"/>
              </w:numPr>
              <w:autoSpaceDN w:val="0"/>
              <w:jc w:val="both"/>
            </w:pPr>
            <w:r>
              <w:t>Трудовые ресурсы организации</w:t>
            </w:r>
          </w:p>
          <w:p w:rsidR="00124DFC" w:rsidRDefault="00124DFC" w:rsidP="000076D1">
            <w:pPr>
              <w:pStyle w:val="PlainText"/>
              <w:rPr>
                <w:rFonts w:ascii="Times New Roman" w:hAnsi="Times New Roman"/>
                <w:sz w:val="24"/>
                <w:szCs w:val="24"/>
              </w:rPr>
            </w:pPr>
          </w:p>
        </w:tc>
        <w:tc>
          <w:tcPr>
            <w:tcW w:w="182" w:type="pct"/>
          </w:tcPr>
          <w:p w:rsidR="00124DFC" w:rsidRDefault="00124DFC" w:rsidP="000076D1">
            <w:pPr>
              <w:jc w:val="center"/>
            </w:pPr>
            <w:r>
              <w:t>2</w:t>
            </w:r>
          </w:p>
        </w:tc>
        <w:tc>
          <w:tcPr>
            <w:tcW w:w="190" w:type="pct"/>
          </w:tcPr>
          <w:p w:rsidR="00124DFC" w:rsidRDefault="00124DFC" w:rsidP="000076D1">
            <w:pPr>
              <w:jc w:val="center"/>
            </w:pPr>
            <w:r>
              <w:t>1</w:t>
            </w:r>
          </w:p>
        </w:tc>
        <w:tc>
          <w:tcPr>
            <w:tcW w:w="216" w:type="pct"/>
          </w:tcPr>
          <w:p w:rsidR="00124DFC" w:rsidRDefault="00124DFC" w:rsidP="000076D1">
            <w:pPr>
              <w:jc w:val="center"/>
            </w:pPr>
          </w:p>
        </w:tc>
        <w:tc>
          <w:tcPr>
            <w:tcW w:w="261" w:type="pct"/>
          </w:tcPr>
          <w:p w:rsidR="00124DFC" w:rsidRDefault="00124DFC" w:rsidP="000076D1">
            <w:pPr>
              <w:jc w:val="center"/>
            </w:pPr>
            <w:r>
              <w:t>1/1И</w:t>
            </w:r>
          </w:p>
        </w:tc>
        <w:tc>
          <w:tcPr>
            <w:tcW w:w="330" w:type="pct"/>
          </w:tcPr>
          <w:p w:rsidR="00124DFC" w:rsidRDefault="00124DFC" w:rsidP="000076D1">
            <w:pPr>
              <w:jc w:val="center"/>
            </w:pPr>
            <w:r>
              <w:t>20</w:t>
            </w:r>
          </w:p>
        </w:tc>
        <w:tc>
          <w:tcPr>
            <w:tcW w:w="1077" w:type="pct"/>
          </w:tcPr>
          <w:p w:rsidR="00124DFC" w:rsidRDefault="00124DFC" w:rsidP="000076D1">
            <w:pPr>
              <w:jc w:val="center"/>
            </w:pPr>
            <w:r>
              <w:t>Подготовка к практическому занятию;</w:t>
            </w:r>
          </w:p>
          <w:p w:rsidR="00124DFC" w:rsidRDefault="00124DFC" w:rsidP="000076D1">
            <w:pPr>
              <w:jc w:val="center"/>
            </w:pPr>
            <w:r>
              <w:t>Самостоятельное изучение учебной и научной литературы;</w:t>
            </w:r>
          </w:p>
          <w:p w:rsidR="00124DFC" w:rsidRDefault="00124DFC" w:rsidP="000076D1">
            <w:pPr>
              <w:jc w:val="center"/>
            </w:pPr>
            <w:r>
              <w:t>Работа с электронными библиотеками</w:t>
            </w:r>
          </w:p>
          <w:p w:rsidR="00124DFC" w:rsidRDefault="00124DFC" w:rsidP="000076D1">
            <w:pPr>
              <w:jc w:val="center"/>
            </w:pPr>
          </w:p>
        </w:tc>
        <w:tc>
          <w:tcPr>
            <w:tcW w:w="975" w:type="pct"/>
          </w:tcPr>
          <w:p w:rsidR="00124DFC" w:rsidRDefault="00124DFC" w:rsidP="000076D1">
            <w:r>
              <w:t xml:space="preserve">Контрольная работа </w:t>
            </w:r>
          </w:p>
        </w:tc>
        <w:tc>
          <w:tcPr>
            <w:tcW w:w="342" w:type="pct"/>
          </w:tcPr>
          <w:p w:rsidR="00124DFC" w:rsidRDefault="00124DFC" w:rsidP="000076D1">
            <w:r>
              <w:rPr>
                <w:i/>
              </w:rPr>
              <w:t>ПК -14-зув</w:t>
            </w:r>
          </w:p>
        </w:tc>
      </w:tr>
      <w:tr w:rsidR="00124DFC" w:rsidTr="000076D1">
        <w:trPr>
          <w:trHeight w:val="499"/>
        </w:trPr>
        <w:tc>
          <w:tcPr>
            <w:tcW w:w="1428" w:type="pct"/>
            <w:vAlign w:val="center"/>
          </w:tcPr>
          <w:p w:rsidR="00124DFC" w:rsidRDefault="00124DFC" w:rsidP="000076D1">
            <w:pPr>
              <w:pStyle w:val="PlainText"/>
              <w:numPr>
                <w:ilvl w:val="0"/>
                <w:numId w:val="2"/>
              </w:numPr>
              <w:rPr>
                <w:rFonts w:ascii="Times New Roman" w:hAnsi="Times New Roman"/>
                <w:sz w:val="24"/>
                <w:szCs w:val="24"/>
              </w:rPr>
            </w:pPr>
            <w:r>
              <w:rPr>
                <w:rFonts w:ascii="Times New Roman" w:hAnsi="Times New Roman"/>
                <w:sz w:val="24"/>
                <w:szCs w:val="24"/>
              </w:rPr>
              <w:t>Расходы предприятия. Доходы предприятия и ценообразование</w:t>
            </w:r>
          </w:p>
        </w:tc>
        <w:tc>
          <w:tcPr>
            <w:tcW w:w="182" w:type="pct"/>
          </w:tcPr>
          <w:p w:rsidR="00124DFC" w:rsidRDefault="00124DFC" w:rsidP="000076D1">
            <w:pPr>
              <w:jc w:val="center"/>
            </w:pPr>
            <w:r>
              <w:t>2</w:t>
            </w:r>
          </w:p>
        </w:tc>
        <w:tc>
          <w:tcPr>
            <w:tcW w:w="190" w:type="pct"/>
          </w:tcPr>
          <w:p w:rsidR="00124DFC" w:rsidRDefault="00124DFC" w:rsidP="000076D1">
            <w:pPr>
              <w:jc w:val="center"/>
            </w:pPr>
            <w:r>
              <w:t>1</w:t>
            </w:r>
          </w:p>
        </w:tc>
        <w:tc>
          <w:tcPr>
            <w:tcW w:w="216" w:type="pct"/>
          </w:tcPr>
          <w:p w:rsidR="00124DFC" w:rsidRDefault="00124DFC" w:rsidP="000076D1">
            <w:pPr>
              <w:jc w:val="center"/>
            </w:pPr>
          </w:p>
        </w:tc>
        <w:tc>
          <w:tcPr>
            <w:tcW w:w="261" w:type="pct"/>
          </w:tcPr>
          <w:p w:rsidR="00124DFC" w:rsidRDefault="00124DFC" w:rsidP="000076D1">
            <w:pPr>
              <w:jc w:val="center"/>
            </w:pPr>
            <w:r>
              <w:t>1/1И</w:t>
            </w:r>
          </w:p>
        </w:tc>
        <w:tc>
          <w:tcPr>
            <w:tcW w:w="330" w:type="pct"/>
          </w:tcPr>
          <w:p w:rsidR="00124DFC" w:rsidRDefault="00124DFC" w:rsidP="000076D1">
            <w:pPr>
              <w:jc w:val="center"/>
            </w:pPr>
            <w:r>
              <w:t>25</w:t>
            </w:r>
          </w:p>
        </w:tc>
        <w:tc>
          <w:tcPr>
            <w:tcW w:w="1077" w:type="pct"/>
          </w:tcPr>
          <w:p w:rsidR="00124DFC" w:rsidRDefault="00124DFC" w:rsidP="000076D1">
            <w:pPr>
              <w:jc w:val="center"/>
            </w:pPr>
            <w:r>
              <w:t>Подготовка к практическому занятию;</w:t>
            </w:r>
          </w:p>
          <w:p w:rsidR="00124DFC" w:rsidRDefault="00124DFC" w:rsidP="000076D1">
            <w:pPr>
              <w:jc w:val="center"/>
            </w:pPr>
            <w:r>
              <w:t>Самостоятельное изучение учебной и научной литературы;</w:t>
            </w:r>
          </w:p>
          <w:p w:rsidR="00124DFC" w:rsidRDefault="00124DFC" w:rsidP="000076D1">
            <w:pPr>
              <w:jc w:val="center"/>
            </w:pPr>
            <w:r>
              <w:t>Работа с электронными библиотеками</w:t>
            </w:r>
          </w:p>
          <w:p w:rsidR="00124DFC" w:rsidRDefault="00124DFC" w:rsidP="000076D1">
            <w:pPr>
              <w:jc w:val="center"/>
            </w:pPr>
          </w:p>
        </w:tc>
        <w:tc>
          <w:tcPr>
            <w:tcW w:w="975" w:type="pct"/>
          </w:tcPr>
          <w:p w:rsidR="00124DFC" w:rsidRDefault="00124DFC" w:rsidP="000076D1">
            <w:r>
              <w:t xml:space="preserve">Контрольная работа </w:t>
            </w:r>
          </w:p>
        </w:tc>
        <w:tc>
          <w:tcPr>
            <w:tcW w:w="342" w:type="pct"/>
          </w:tcPr>
          <w:p w:rsidR="00124DFC" w:rsidRDefault="00124DFC" w:rsidP="000076D1">
            <w:r>
              <w:rPr>
                <w:i/>
              </w:rPr>
              <w:t>ПК -14-зув</w:t>
            </w:r>
          </w:p>
        </w:tc>
      </w:tr>
      <w:tr w:rsidR="00124DFC" w:rsidTr="000076D1">
        <w:trPr>
          <w:trHeight w:val="499"/>
        </w:trPr>
        <w:tc>
          <w:tcPr>
            <w:tcW w:w="1428" w:type="pct"/>
            <w:vAlign w:val="center"/>
          </w:tcPr>
          <w:p w:rsidR="00124DFC" w:rsidRDefault="00124DFC" w:rsidP="000076D1">
            <w:pPr>
              <w:pStyle w:val="PlainText"/>
              <w:numPr>
                <w:ilvl w:val="0"/>
                <w:numId w:val="2"/>
              </w:numPr>
              <w:rPr>
                <w:rFonts w:ascii="Times New Roman" w:hAnsi="Times New Roman"/>
                <w:sz w:val="24"/>
                <w:szCs w:val="24"/>
              </w:rPr>
            </w:pPr>
            <w:r>
              <w:rPr>
                <w:rFonts w:ascii="Times New Roman" w:hAnsi="Times New Roman"/>
                <w:sz w:val="24"/>
                <w:szCs w:val="24"/>
              </w:rPr>
              <w:t>Финансовые результаты деятельности предприятия</w:t>
            </w:r>
          </w:p>
        </w:tc>
        <w:tc>
          <w:tcPr>
            <w:tcW w:w="182" w:type="pct"/>
          </w:tcPr>
          <w:p w:rsidR="00124DFC" w:rsidRDefault="00124DFC" w:rsidP="000076D1">
            <w:pPr>
              <w:jc w:val="center"/>
            </w:pPr>
            <w:r>
              <w:t>2</w:t>
            </w:r>
          </w:p>
        </w:tc>
        <w:tc>
          <w:tcPr>
            <w:tcW w:w="190" w:type="pct"/>
          </w:tcPr>
          <w:p w:rsidR="00124DFC" w:rsidRDefault="00124DFC" w:rsidP="000076D1">
            <w:pPr>
              <w:jc w:val="center"/>
            </w:pPr>
            <w:r>
              <w:t>1</w:t>
            </w:r>
          </w:p>
        </w:tc>
        <w:tc>
          <w:tcPr>
            <w:tcW w:w="216" w:type="pct"/>
          </w:tcPr>
          <w:p w:rsidR="00124DFC" w:rsidRDefault="00124DFC" w:rsidP="000076D1">
            <w:pPr>
              <w:jc w:val="center"/>
            </w:pPr>
          </w:p>
        </w:tc>
        <w:tc>
          <w:tcPr>
            <w:tcW w:w="261" w:type="pct"/>
          </w:tcPr>
          <w:p w:rsidR="00124DFC" w:rsidRDefault="00124DFC" w:rsidP="000076D1">
            <w:pPr>
              <w:jc w:val="center"/>
            </w:pPr>
            <w:r>
              <w:t>1/1И</w:t>
            </w:r>
          </w:p>
        </w:tc>
        <w:tc>
          <w:tcPr>
            <w:tcW w:w="330" w:type="pct"/>
          </w:tcPr>
          <w:p w:rsidR="00124DFC" w:rsidRDefault="00124DFC" w:rsidP="000076D1">
            <w:pPr>
              <w:jc w:val="center"/>
            </w:pPr>
            <w:r>
              <w:t>25</w:t>
            </w:r>
          </w:p>
        </w:tc>
        <w:tc>
          <w:tcPr>
            <w:tcW w:w="1077" w:type="pct"/>
          </w:tcPr>
          <w:p w:rsidR="00124DFC" w:rsidRDefault="00124DFC" w:rsidP="000076D1">
            <w:r>
              <w:t>Подготовка к практическому занятию;</w:t>
            </w:r>
          </w:p>
          <w:p w:rsidR="00124DFC" w:rsidRDefault="00124DFC" w:rsidP="000076D1">
            <w:r>
              <w:t>Самостоятельное изучение учебной и научной литературы;</w:t>
            </w:r>
          </w:p>
          <w:p w:rsidR="00124DFC" w:rsidRDefault="00124DFC" w:rsidP="000076D1">
            <w:r>
              <w:t>Работа с электронными библиотеками</w:t>
            </w:r>
          </w:p>
          <w:p w:rsidR="00124DFC" w:rsidRDefault="00124DFC" w:rsidP="000076D1"/>
        </w:tc>
        <w:tc>
          <w:tcPr>
            <w:tcW w:w="975" w:type="pct"/>
          </w:tcPr>
          <w:p w:rsidR="00124DFC" w:rsidRDefault="00124DFC" w:rsidP="000076D1">
            <w:r>
              <w:t xml:space="preserve">Контрольная работа </w:t>
            </w:r>
          </w:p>
        </w:tc>
        <w:tc>
          <w:tcPr>
            <w:tcW w:w="342" w:type="pct"/>
          </w:tcPr>
          <w:p w:rsidR="00124DFC" w:rsidRDefault="00124DFC" w:rsidP="000076D1">
            <w:pPr>
              <w:rPr>
                <w:b/>
              </w:rPr>
            </w:pPr>
            <w:r>
              <w:rPr>
                <w:i/>
              </w:rPr>
              <w:t>ПК -14-зув</w:t>
            </w:r>
          </w:p>
        </w:tc>
      </w:tr>
      <w:tr w:rsidR="00124DFC" w:rsidTr="000076D1">
        <w:trPr>
          <w:trHeight w:val="499"/>
        </w:trPr>
        <w:tc>
          <w:tcPr>
            <w:tcW w:w="1428" w:type="pct"/>
            <w:vAlign w:val="center"/>
          </w:tcPr>
          <w:p w:rsidR="00124DFC" w:rsidRDefault="00124DFC" w:rsidP="000076D1">
            <w:pPr>
              <w:outlineLvl w:val="0"/>
            </w:pPr>
            <w:r>
              <w:t xml:space="preserve">7. Инвестиции и инвестиционная деятельность предприятия </w:t>
            </w:r>
          </w:p>
        </w:tc>
        <w:tc>
          <w:tcPr>
            <w:tcW w:w="182" w:type="pct"/>
          </w:tcPr>
          <w:p w:rsidR="00124DFC" w:rsidRDefault="00124DFC" w:rsidP="000076D1">
            <w:pPr>
              <w:jc w:val="center"/>
            </w:pPr>
            <w:r>
              <w:t>2</w:t>
            </w:r>
          </w:p>
        </w:tc>
        <w:tc>
          <w:tcPr>
            <w:tcW w:w="190" w:type="pct"/>
          </w:tcPr>
          <w:p w:rsidR="00124DFC" w:rsidRDefault="00124DFC" w:rsidP="000076D1">
            <w:pPr>
              <w:jc w:val="center"/>
            </w:pPr>
            <w:r>
              <w:t>1</w:t>
            </w:r>
          </w:p>
        </w:tc>
        <w:tc>
          <w:tcPr>
            <w:tcW w:w="216" w:type="pct"/>
          </w:tcPr>
          <w:p w:rsidR="00124DFC" w:rsidRDefault="00124DFC" w:rsidP="000076D1">
            <w:pPr>
              <w:jc w:val="center"/>
            </w:pPr>
          </w:p>
        </w:tc>
        <w:tc>
          <w:tcPr>
            <w:tcW w:w="261" w:type="pct"/>
          </w:tcPr>
          <w:p w:rsidR="00124DFC" w:rsidRDefault="00124DFC" w:rsidP="000076D1">
            <w:pPr>
              <w:jc w:val="center"/>
            </w:pPr>
            <w:r>
              <w:t>3</w:t>
            </w:r>
          </w:p>
        </w:tc>
        <w:tc>
          <w:tcPr>
            <w:tcW w:w="330" w:type="pct"/>
          </w:tcPr>
          <w:p w:rsidR="00124DFC" w:rsidRDefault="00124DFC" w:rsidP="000076D1">
            <w:pPr>
              <w:jc w:val="center"/>
            </w:pPr>
            <w:r>
              <w:t>23</w:t>
            </w:r>
          </w:p>
        </w:tc>
        <w:tc>
          <w:tcPr>
            <w:tcW w:w="1077" w:type="pct"/>
          </w:tcPr>
          <w:p w:rsidR="00124DFC" w:rsidRDefault="00124DFC" w:rsidP="000076D1">
            <w:r>
              <w:t>Подготовка к практическому занятию;</w:t>
            </w:r>
          </w:p>
          <w:p w:rsidR="00124DFC" w:rsidRDefault="00124DFC" w:rsidP="000076D1">
            <w:r>
              <w:t>Самостоятельное изучение учебной и научной литературы;</w:t>
            </w:r>
          </w:p>
          <w:p w:rsidR="00124DFC" w:rsidRDefault="00124DFC" w:rsidP="000076D1">
            <w:r>
              <w:t>Работа с электронными библиотеками</w:t>
            </w:r>
          </w:p>
          <w:p w:rsidR="00124DFC" w:rsidRDefault="00124DFC" w:rsidP="000076D1"/>
        </w:tc>
        <w:tc>
          <w:tcPr>
            <w:tcW w:w="975" w:type="pct"/>
          </w:tcPr>
          <w:p w:rsidR="00124DFC" w:rsidRDefault="00124DFC" w:rsidP="000076D1">
            <w:r>
              <w:t>Контрольная работа</w:t>
            </w:r>
          </w:p>
        </w:tc>
        <w:tc>
          <w:tcPr>
            <w:tcW w:w="342" w:type="pct"/>
          </w:tcPr>
          <w:p w:rsidR="00124DFC" w:rsidRDefault="00124DFC" w:rsidP="000076D1">
            <w:r>
              <w:rPr>
                <w:i/>
              </w:rPr>
              <w:t>ПК -14-зув</w:t>
            </w:r>
          </w:p>
        </w:tc>
      </w:tr>
      <w:tr w:rsidR="00124DFC" w:rsidTr="000076D1">
        <w:trPr>
          <w:trHeight w:val="499"/>
        </w:trPr>
        <w:tc>
          <w:tcPr>
            <w:tcW w:w="1428" w:type="pct"/>
          </w:tcPr>
          <w:p w:rsidR="00124DFC" w:rsidRDefault="00124DFC" w:rsidP="000076D1">
            <w:pPr>
              <w:pStyle w:val="Style14"/>
              <w:widowControl/>
              <w:ind w:firstLine="0"/>
              <w:jc w:val="right"/>
            </w:pPr>
            <w:r>
              <w:rPr>
                <w:b/>
              </w:rPr>
              <w:t>Итого по дисциплине</w:t>
            </w:r>
          </w:p>
        </w:tc>
        <w:tc>
          <w:tcPr>
            <w:tcW w:w="182" w:type="pct"/>
          </w:tcPr>
          <w:p w:rsidR="00124DFC" w:rsidRDefault="00124DFC" w:rsidP="000076D1">
            <w:pPr>
              <w:pStyle w:val="Style14"/>
              <w:widowControl/>
              <w:ind w:firstLine="0"/>
              <w:jc w:val="center"/>
            </w:pPr>
          </w:p>
        </w:tc>
        <w:tc>
          <w:tcPr>
            <w:tcW w:w="190" w:type="pct"/>
          </w:tcPr>
          <w:p w:rsidR="00124DFC" w:rsidRDefault="00124DFC" w:rsidP="000076D1">
            <w:pPr>
              <w:pStyle w:val="Style14"/>
              <w:widowControl/>
              <w:ind w:firstLine="0"/>
              <w:jc w:val="center"/>
              <w:rPr>
                <w:b/>
              </w:rPr>
            </w:pPr>
            <w:r>
              <w:rPr>
                <w:b/>
              </w:rPr>
              <w:t>6</w:t>
            </w:r>
          </w:p>
        </w:tc>
        <w:tc>
          <w:tcPr>
            <w:tcW w:w="216" w:type="pct"/>
          </w:tcPr>
          <w:p w:rsidR="00124DFC" w:rsidRDefault="00124DFC" w:rsidP="000076D1">
            <w:pPr>
              <w:pStyle w:val="Style14"/>
              <w:widowControl/>
              <w:ind w:firstLine="0"/>
              <w:jc w:val="center"/>
            </w:pPr>
          </w:p>
        </w:tc>
        <w:tc>
          <w:tcPr>
            <w:tcW w:w="261" w:type="pct"/>
          </w:tcPr>
          <w:p w:rsidR="00124DFC" w:rsidRDefault="00124DFC" w:rsidP="000076D1">
            <w:pPr>
              <w:pStyle w:val="Style14"/>
              <w:widowControl/>
              <w:ind w:firstLine="0"/>
              <w:jc w:val="center"/>
              <w:rPr>
                <w:b/>
              </w:rPr>
            </w:pPr>
            <w:r>
              <w:rPr>
                <w:b/>
              </w:rPr>
              <w:t>10/14И</w:t>
            </w:r>
          </w:p>
        </w:tc>
        <w:tc>
          <w:tcPr>
            <w:tcW w:w="330" w:type="pct"/>
          </w:tcPr>
          <w:p w:rsidR="00124DFC" w:rsidRPr="00CB6A58" w:rsidRDefault="00124DFC" w:rsidP="000076D1">
            <w:pPr>
              <w:pStyle w:val="Style14"/>
              <w:widowControl/>
              <w:ind w:firstLine="0"/>
              <w:jc w:val="center"/>
              <w:rPr>
                <w:b/>
              </w:rPr>
            </w:pPr>
            <w:r>
              <w:rPr>
                <w:b/>
              </w:rPr>
              <w:t>152,1</w:t>
            </w:r>
          </w:p>
        </w:tc>
        <w:tc>
          <w:tcPr>
            <w:tcW w:w="1077" w:type="pct"/>
          </w:tcPr>
          <w:p w:rsidR="00124DFC" w:rsidRDefault="00124DFC" w:rsidP="000076D1">
            <w:pPr>
              <w:pStyle w:val="Style14"/>
              <w:widowControl/>
              <w:ind w:firstLine="0"/>
              <w:jc w:val="left"/>
              <w:rPr>
                <w:rStyle w:val="FontStyle31"/>
                <w:rFonts w:cs="Georgia"/>
                <w:color w:val="C00000"/>
                <w:szCs w:val="12"/>
              </w:rPr>
            </w:pPr>
          </w:p>
        </w:tc>
        <w:tc>
          <w:tcPr>
            <w:tcW w:w="975" w:type="pct"/>
          </w:tcPr>
          <w:p w:rsidR="00124DFC" w:rsidRDefault="00124DFC" w:rsidP="000076D1">
            <w:pPr>
              <w:pStyle w:val="Style14"/>
              <w:widowControl/>
              <w:ind w:firstLine="0"/>
              <w:jc w:val="left"/>
            </w:pPr>
            <w:r>
              <w:rPr>
                <w:b/>
              </w:rPr>
              <w:t>Промежуточная аттестация (экзамен)</w:t>
            </w:r>
          </w:p>
        </w:tc>
        <w:tc>
          <w:tcPr>
            <w:tcW w:w="342" w:type="pct"/>
          </w:tcPr>
          <w:p w:rsidR="00124DFC" w:rsidRDefault="00124DFC" w:rsidP="000076D1">
            <w:pPr>
              <w:pStyle w:val="Style14"/>
              <w:widowControl/>
              <w:ind w:firstLine="0"/>
              <w:jc w:val="left"/>
            </w:pPr>
          </w:p>
        </w:tc>
      </w:tr>
    </w:tbl>
    <w:p w:rsidR="00124DFC" w:rsidRDefault="00124DFC" w:rsidP="004559F4">
      <w:pPr>
        <w:rPr>
          <w:rStyle w:val="FontStyle18"/>
          <w:b w:val="0"/>
          <w:bCs/>
          <w:szCs w:val="10"/>
          <w:highlight w:val="yellow"/>
        </w:rPr>
      </w:pPr>
    </w:p>
    <w:p w:rsidR="00124DFC" w:rsidRDefault="00124DFC" w:rsidP="004559F4">
      <w:r w:rsidRPr="00CB6A58">
        <w:rPr>
          <w:bCs/>
        </w:rPr>
        <w:t>И – в том числе,</w:t>
      </w:r>
      <w:r w:rsidRPr="00CB6A58">
        <w:rPr>
          <w:b/>
          <w:bCs/>
        </w:rPr>
        <w:t xml:space="preserve"> </w:t>
      </w:r>
      <w:r>
        <w:t xml:space="preserve">часы, отведенные на работу в интерактивной форме. </w:t>
      </w:r>
    </w:p>
    <w:p w:rsidR="00124DFC" w:rsidRDefault="00124DFC" w:rsidP="004559F4">
      <w:pPr>
        <w:pStyle w:val="FootnoteText"/>
        <w:rPr>
          <w:rStyle w:val="FontStyle20"/>
          <w:rFonts w:cs="Georgia"/>
          <w:i/>
          <w:color w:val="C00000"/>
          <w:sz w:val="24"/>
          <w:szCs w:val="24"/>
        </w:rPr>
      </w:pPr>
    </w:p>
    <w:p w:rsidR="00124DFC" w:rsidRDefault="00124DFC" w:rsidP="004559F4">
      <w:pPr>
        <w:rPr>
          <w:szCs w:val="20"/>
        </w:rPr>
      </w:pPr>
    </w:p>
    <w:p w:rsidR="00124DFC" w:rsidRDefault="00124DFC" w:rsidP="004559F4">
      <w:pPr>
        <w:rPr>
          <w:rStyle w:val="FontStyle31"/>
          <w:rFonts w:ascii="Times New Roman" w:hAnsi="Times New Roman" w:cs="Georgia"/>
          <w:b/>
          <w:iCs/>
          <w:sz w:val="24"/>
        </w:rPr>
        <w:sectPr w:rsidR="00124DFC">
          <w:pgSz w:w="16840" w:h="11907" w:orient="landscape"/>
          <w:pgMar w:top="539" w:right="567" w:bottom="851" w:left="567" w:header="720" w:footer="720" w:gutter="0"/>
          <w:cols w:space="720"/>
        </w:sectPr>
      </w:pPr>
    </w:p>
    <w:p w:rsidR="00124DFC" w:rsidRDefault="00124DFC" w:rsidP="004559F4">
      <w:pPr>
        <w:ind w:firstLine="539"/>
        <w:rPr>
          <w:b/>
          <w:bCs/>
        </w:rPr>
      </w:pPr>
      <w:r>
        <w:rPr>
          <w:b/>
        </w:rPr>
        <w:t>Тема 1.  Предприятие как хозяйствующий субъект рыночной экономики</w:t>
      </w:r>
    </w:p>
    <w:p w:rsidR="00124DFC" w:rsidRDefault="00124DFC" w:rsidP="004559F4">
      <w:pPr>
        <w:rPr>
          <w:b/>
        </w:rPr>
      </w:pPr>
    </w:p>
    <w:p w:rsidR="00124DFC" w:rsidRDefault="00124DFC" w:rsidP="004559F4">
      <w:pPr>
        <w:rPr>
          <w:b/>
        </w:rPr>
      </w:pPr>
      <w:r>
        <w:rPr>
          <w:b/>
        </w:rPr>
        <w:t>Контрольные вопросы</w:t>
      </w:r>
    </w:p>
    <w:p w:rsidR="00124DFC" w:rsidRDefault="00124DFC" w:rsidP="004559F4">
      <w:pPr>
        <w:pStyle w:val="ListParagraph1"/>
        <w:numPr>
          <w:ilvl w:val="0"/>
          <w:numId w:val="3"/>
        </w:numPr>
        <w:tabs>
          <w:tab w:val="left" w:pos="851"/>
        </w:tabs>
        <w:spacing w:line="240" w:lineRule="auto"/>
        <w:ind w:left="0" w:firstLine="567"/>
        <w:rPr>
          <w:szCs w:val="24"/>
          <w:lang w:val="ru-RU" w:eastAsia="ru-RU"/>
        </w:rPr>
      </w:pPr>
      <w:r>
        <w:rPr>
          <w:szCs w:val="24"/>
          <w:lang w:val="ru-RU" w:eastAsia="ru-RU"/>
        </w:rPr>
        <w:t xml:space="preserve">Назовите организационно-правовые формы предпринимательской деятельности, дайте их развернутую характеристику. Раскройте достоинства и недостатки каждой из них. В каких случаях целесообразно выбирать ту или иную форму бизнеса? </w:t>
      </w:r>
    </w:p>
    <w:p w:rsidR="00124DFC" w:rsidRDefault="00124DFC" w:rsidP="004559F4">
      <w:pPr>
        <w:numPr>
          <w:ilvl w:val="0"/>
          <w:numId w:val="3"/>
        </w:numPr>
        <w:tabs>
          <w:tab w:val="left" w:pos="851"/>
        </w:tabs>
        <w:autoSpaceDN w:val="0"/>
        <w:spacing w:before="100" w:beforeAutospacing="1" w:after="100" w:afterAutospacing="1"/>
        <w:ind w:left="0" w:firstLine="567"/>
        <w:contextualSpacing/>
        <w:jc w:val="both"/>
        <w:rPr>
          <w:sz w:val="20"/>
        </w:rPr>
      </w:pPr>
      <w:r>
        <w:rPr>
          <w:sz w:val="20"/>
        </w:rPr>
        <w:t>Перечислите некоммерческие организации и дайте им характеристику.</w:t>
      </w:r>
    </w:p>
    <w:p w:rsidR="00124DFC" w:rsidRDefault="00124DFC" w:rsidP="004559F4">
      <w:pPr>
        <w:pStyle w:val="msonormalcxspmiddle"/>
        <w:numPr>
          <w:ilvl w:val="0"/>
          <w:numId w:val="3"/>
        </w:numPr>
        <w:tabs>
          <w:tab w:val="left" w:pos="851"/>
        </w:tabs>
        <w:autoSpaceDN w:val="0"/>
        <w:ind w:left="0" w:firstLine="567"/>
        <w:contextualSpacing/>
      </w:pPr>
      <w:r>
        <w:t>Перечислите крупные предпринимательские системы, действующие в рыночной экономике.</w:t>
      </w:r>
    </w:p>
    <w:p w:rsidR="00124DFC" w:rsidRDefault="00124DFC" w:rsidP="004559F4">
      <w:pPr>
        <w:pStyle w:val="msonormalcxspmiddle"/>
        <w:numPr>
          <w:ilvl w:val="0"/>
          <w:numId w:val="3"/>
        </w:numPr>
        <w:tabs>
          <w:tab w:val="left" w:pos="851"/>
        </w:tabs>
        <w:autoSpaceDN w:val="0"/>
        <w:ind w:left="0" w:firstLine="567"/>
        <w:contextualSpacing/>
      </w:pPr>
      <w:r>
        <w:t>Что понимают под предпринимательской средой? Каково ее значение в деятельности предприятия?</w:t>
      </w:r>
    </w:p>
    <w:p w:rsidR="00124DFC" w:rsidRDefault="00124DFC" w:rsidP="004559F4">
      <w:pPr>
        <w:pStyle w:val="msonormalcxspmiddle"/>
        <w:numPr>
          <w:ilvl w:val="0"/>
          <w:numId w:val="3"/>
        </w:numPr>
        <w:tabs>
          <w:tab w:val="left" w:pos="851"/>
        </w:tabs>
        <w:autoSpaceDN w:val="0"/>
        <w:ind w:left="0" w:firstLine="567"/>
        <w:contextualSpacing/>
      </w:pPr>
      <w:r>
        <w:t>Что такое внешняя среда предприятия? Перечислите внешние факторы прямого и косвенного воздействия на предпринимательскую организацию, дайте их характеристику.</w:t>
      </w:r>
    </w:p>
    <w:p w:rsidR="00124DFC" w:rsidRDefault="00124DFC" w:rsidP="004559F4">
      <w:pPr>
        <w:pStyle w:val="msonormalcxspmiddle"/>
        <w:numPr>
          <w:ilvl w:val="0"/>
          <w:numId w:val="3"/>
        </w:numPr>
        <w:tabs>
          <w:tab w:val="left" w:pos="851"/>
        </w:tabs>
        <w:autoSpaceDN w:val="0"/>
        <w:ind w:left="0" w:firstLine="567"/>
        <w:contextualSpacing/>
      </w:pPr>
      <w:r>
        <w:t>Что такое внутренняя среда организации? Каковы ее основные элементы? Как они влияют на деятельность предприятия?</w:t>
      </w:r>
    </w:p>
    <w:p w:rsidR="00124DFC" w:rsidRDefault="00124DFC" w:rsidP="004559F4">
      <w:pPr>
        <w:rPr>
          <w:b/>
        </w:rPr>
      </w:pPr>
    </w:p>
    <w:p w:rsidR="00124DFC" w:rsidRDefault="00124DFC" w:rsidP="004559F4">
      <w:pPr>
        <w:rPr>
          <w:b/>
        </w:rPr>
      </w:pPr>
      <w:r>
        <w:rPr>
          <w:b/>
        </w:rPr>
        <w:t>Тестовые здания</w:t>
      </w:r>
    </w:p>
    <w:p w:rsidR="00124DFC" w:rsidRDefault="00124DFC" w:rsidP="004559F4">
      <w:r>
        <w:rPr>
          <w:i/>
          <w:iCs/>
        </w:rPr>
        <w:t>1. Коммерческая организация с разделенным на доли складочным капиталом, участники которой в соответствии с заключенным между ними договором занимаются предпринимательской деятельностью от имени организации и несут ответственность по ее обязательствам принадлежащим им имуществом, – это</w:t>
      </w:r>
    </w:p>
    <w:p w:rsidR="00124DFC" w:rsidRDefault="00124DFC" w:rsidP="004559F4">
      <w:r>
        <w:t>a)полное товарищество</w:t>
      </w:r>
    </w:p>
    <w:p w:rsidR="00124DFC" w:rsidRDefault="00124DFC" w:rsidP="004559F4">
      <w:r>
        <w:t>b)общество с ограниченной ответственностью</w:t>
      </w:r>
    </w:p>
    <w:p w:rsidR="00124DFC" w:rsidRDefault="00124DFC" w:rsidP="004559F4">
      <w:r>
        <w:t>c) хозяйственное партнерство</w:t>
      </w:r>
    </w:p>
    <w:p w:rsidR="00124DFC" w:rsidRDefault="00124DFC" w:rsidP="004559F4">
      <w:r>
        <w:t>d)акционерное общество</w:t>
      </w:r>
    </w:p>
    <w:p w:rsidR="00124DFC" w:rsidRDefault="00124DFC" w:rsidP="004559F4">
      <w:r>
        <w:t>e)производственный кооператив</w:t>
      </w:r>
    </w:p>
    <w:p w:rsidR="00124DFC" w:rsidRDefault="00124DFC" w:rsidP="004559F4">
      <w:r>
        <w:t> </w:t>
      </w:r>
      <w:r>
        <w:rPr>
          <w:i/>
          <w:iCs/>
        </w:rPr>
        <w:t>2. Коммерческая организация, уставный капитал которой разделен на доли определенных учредительными документами размеров, участники которой не отвечают по его обязательствам и несут риск убытков, связанных с деятельностью организации в пределах стоимости внесенных ими вкладов, – это</w:t>
      </w:r>
    </w:p>
    <w:p w:rsidR="00124DFC" w:rsidRDefault="00124DFC" w:rsidP="004559F4">
      <w:r>
        <w:t>a) публичное акционерное общество</w:t>
      </w:r>
    </w:p>
    <w:p w:rsidR="00124DFC" w:rsidRDefault="00124DFC" w:rsidP="004559F4">
      <w:r>
        <w:t>b) непубличное акционерное общество</w:t>
      </w:r>
    </w:p>
    <w:p w:rsidR="00124DFC" w:rsidRDefault="00124DFC" w:rsidP="004559F4">
      <w:r>
        <w:t>c)общество с ограниченной ответственностью</w:t>
      </w:r>
    </w:p>
    <w:p w:rsidR="00124DFC" w:rsidRDefault="00124DFC" w:rsidP="004559F4">
      <w:r>
        <w:t>d) производственный кооператив</w:t>
      </w:r>
    </w:p>
    <w:p w:rsidR="00124DFC" w:rsidRDefault="00124DFC" w:rsidP="004559F4">
      <w:r>
        <w:t>e)унитарное предприятие</w:t>
      </w:r>
    </w:p>
    <w:p w:rsidR="00124DFC" w:rsidRDefault="00124DFC" w:rsidP="004559F4">
      <w:r>
        <w:rPr>
          <w:i/>
          <w:iCs/>
        </w:rPr>
        <w:t>3. Коммерческая организация, уставный капитал которой разделен на определенное число акций, удостоверяющих обязательственные права участников организации по отношению к организации, – это</w:t>
      </w:r>
    </w:p>
    <w:p w:rsidR="00124DFC" w:rsidRDefault="00124DFC" w:rsidP="004559F4">
      <w:r>
        <w:t>a)акционерное общество</w:t>
      </w:r>
    </w:p>
    <w:p w:rsidR="00124DFC" w:rsidRDefault="00124DFC" w:rsidP="004559F4">
      <w:r>
        <w:t>b)товарищество на вере</w:t>
      </w:r>
    </w:p>
    <w:p w:rsidR="00124DFC" w:rsidRDefault="00124DFC" w:rsidP="004559F4">
      <w:r>
        <w:t>c)унитарное предприятие</w:t>
      </w:r>
    </w:p>
    <w:p w:rsidR="00124DFC" w:rsidRDefault="00124DFC" w:rsidP="004559F4">
      <w:r>
        <w:t>d)производственный кооператив</w:t>
      </w:r>
    </w:p>
    <w:p w:rsidR="00124DFC" w:rsidRDefault="00124DFC" w:rsidP="004559F4">
      <w:r>
        <w:t>e)общество с ограниченной ответственностью</w:t>
      </w:r>
    </w:p>
    <w:p w:rsidR="00124DFC" w:rsidRDefault="00124DFC" w:rsidP="004559F4">
      <w:r>
        <w:rPr>
          <w:i/>
          <w:iCs/>
        </w:rPr>
        <w:t>4. Добровольное объединение граждан на основе членства для совместной производственной или иной хозяйственной деятельности, основанное на их личном трудовом и ином участии и объединении их имущественных паевых взносов, – это</w:t>
      </w:r>
    </w:p>
    <w:p w:rsidR="00124DFC" w:rsidRDefault="00124DFC" w:rsidP="004559F4">
      <w:r>
        <w:t>a)общество с ограниченной ответственностью</w:t>
      </w:r>
    </w:p>
    <w:p w:rsidR="00124DFC" w:rsidRDefault="00124DFC" w:rsidP="004559F4">
      <w:r>
        <w:t>b) хозяйственное товарищество</w:t>
      </w:r>
    </w:p>
    <w:p w:rsidR="00124DFC" w:rsidRDefault="00124DFC" w:rsidP="004559F4">
      <w:r>
        <w:t>c)акционерное общество</w:t>
      </w:r>
    </w:p>
    <w:p w:rsidR="00124DFC" w:rsidRDefault="00124DFC" w:rsidP="004559F4">
      <w:r>
        <w:t>d)производственный кооператив</w:t>
      </w:r>
    </w:p>
    <w:p w:rsidR="00124DFC" w:rsidRDefault="00124DFC" w:rsidP="004559F4">
      <w:r>
        <w:t>e)унитарное предприятие</w:t>
      </w:r>
    </w:p>
    <w:p w:rsidR="00124DFC" w:rsidRDefault="00124DFC" w:rsidP="004559F4">
      <w:r>
        <w:rPr>
          <w:i/>
          <w:iCs/>
        </w:rPr>
        <w:t>5. Коммерческая организация, не наделенная правом собственности на закрепленное за ней собственником имущество, которое является неделимым, – это</w:t>
      </w:r>
    </w:p>
    <w:p w:rsidR="00124DFC" w:rsidRDefault="00124DFC" w:rsidP="004559F4">
      <w:r>
        <w:t>a)общество с ограниченной ответственностью</w:t>
      </w:r>
    </w:p>
    <w:p w:rsidR="00124DFC" w:rsidRDefault="00124DFC" w:rsidP="004559F4">
      <w:r>
        <w:t>b)общество с дополнительной ответственностью</w:t>
      </w:r>
    </w:p>
    <w:p w:rsidR="00124DFC" w:rsidRDefault="00124DFC" w:rsidP="004559F4">
      <w:r>
        <w:t>c)акционерное общество</w:t>
      </w:r>
    </w:p>
    <w:p w:rsidR="00124DFC" w:rsidRDefault="00124DFC" w:rsidP="004559F4">
      <w:r>
        <w:t>d)производственный кооператив</w:t>
      </w:r>
    </w:p>
    <w:p w:rsidR="00124DFC" w:rsidRDefault="00124DFC" w:rsidP="004559F4">
      <w:r>
        <w:t>e)унитарное предприятие</w:t>
      </w:r>
    </w:p>
    <w:p w:rsidR="00124DFC" w:rsidRDefault="00124DFC" w:rsidP="004559F4">
      <w:r>
        <w:rPr>
          <w:i/>
          <w:iCs/>
        </w:rPr>
        <w:t>6. Компания, владеющая контрольным пакетом акций или долями в паях других компаний с целью контроля и управления их деятельностью, – это</w:t>
      </w:r>
    </w:p>
    <w:p w:rsidR="00124DFC" w:rsidRDefault="00124DFC" w:rsidP="004559F4">
      <w:r>
        <w:t>a)общество с ограниченной ответственностью</w:t>
      </w:r>
    </w:p>
    <w:p w:rsidR="00124DFC" w:rsidRDefault="00124DFC" w:rsidP="004559F4">
      <w:r>
        <w:t>b)общество с дополнительной ответственностью</w:t>
      </w:r>
    </w:p>
    <w:p w:rsidR="00124DFC" w:rsidRDefault="00124DFC" w:rsidP="004559F4">
      <w:r>
        <w:t>c)акционерное общество</w:t>
      </w:r>
    </w:p>
    <w:p w:rsidR="00124DFC" w:rsidRDefault="00124DFC" w:rsidP="004559F4">
      <w:r>
        <w:t>d)основная компания</w:t>
      </w:r>
    </w:p>
    <w:p w:rsidR="00124DFC" w:rsidRDefault="00124DFC" w:rsidP="004559F4">
      <w:r>
        <w:t>e)холдинговая компания</w:t>
      </w:r>
    </w:p>
    <w:p w:rsidR="00124DFC" w:rsidRDefault="00124DFC" w:rsidP="004559F4">
      <w:r>
        <w:rPr>
          <w:i/>
          <w:iCs/>
        </w:rPr>
        <w:t>7. К числу основных показателей, на основе которых субъекты рыночной экономики относятся к субъектам малого предпринимательства, принадлежат</w:t>
      </w:r>
    </w:p>
    <w:p w:rsidR="00124DFC" w:rsidRDefault="00124DFC" w:rsidP="004559F4">
      <w:r>
        <w:t>a)размер уставного капитала</w:t>
      </w:r>
    </w:p>
    <w:p w:rsidR="00124DFC" w:rsidRDefault="00124DFC" w:rsidP="004559F4">
      <w:r>
        <w:t>b)объем оборота предприятия</w:t>
      </w:r>
    </w:p>
    <w:p w:rsidR="00124DFC" w:rsidRDefault="00124DFC" w:rsidP="004559F4">
      <w:r>
        <w:t>c)себестоимость продукции</w:t>
      </w:r>
    </w:p>
    <w:p w:rsidR="00124DFC" w:rsidRDefault="00124DFC" w:rsidP="004559F4">
      <w:r>
        <w:t>d)структура органов управления предприятием</w:t>
      </w:r>
    </w:p>
    <w:p w:rsidR="00124DFC" w:rsidRDefault="00124DFC" w:rsidP="004559F4">
      <w:r>
        <w:t>e)удельные издержки производства продукции</w:t>
      </w:r>
    </w:p>
    <w:p w:rsidR="00124DFC" w:rsidRDefault="00124DFC" w:rsidP="004559F4">
      <w:r>
        <w:rPr>
          <w:i/>
          <w:iCs/>
        </w:rPr>
        <w:t>8. Сложившаяся в стране или мире благоприятная социально-экономическая, политическая, гражданско-правовая ситуация, обеспечивающая экономическую свободу дееспособным гражданам для занятия предпринимательской деятельностью, – это</w:t>
      </w:r>
    </w:p>
    <w:p w:rsidR="00124DFC" w:rsidRDefault="00124DFC" w:rsidP="004559F4">
      <w:r>
        <w:rPr>
          <w:lang w:val="en-US"/>
        </w:rPr>
        <w:t>a</w:t>
      </w:r>
      <w:r>
        <w:t>) предпринимательская среда</w:t>
      </w:r>
    </w:p>
    <w:p w:rsidR="00124DFC" w:rsidRDefault="00124DFC" w:rsidP="004559F4">
      <w:r>
        <w:rPr>
          <w:lang w:val="en-US"/>
        </w:rPr>
        <w:t>b</w:t>
      </w:r>
      <w:r>
        <w:t>) микросреда</w:t>
      </w:r>
    </w:p>
    <w:p w:rsidR="00124DFC" w:rsidRDefault="00124DFC" w:rsidP="004559F4">
      <w:r>
        <w:rPr>
          <w:lang w:val="en-US"/>
        </w:rPr>
        <w:t>c</w:t>
      </w:r>
      <w:r>
        <w:t>) экономическая среда</w:t>
      </w:r>
    </w:p>
    <w:p w:rsidR="00124DFC" w:rsidRDefault="00124DFC" w:rsidP="004559F4">
      <w:r>
        <w:rPr>
          <w:lang w:val="en-US"/>
        </w:rPr>
        <w:t>d</w:t>
      </w:r>
      <w:r>
        <w:t>) интрапренерство</w:t>
      </w:r>
    </w:p>
    <w:p w:rsidR="00124DFC" w:rsidRDefault="00124DFC" w:rsidP="004559F4">
      <w:r>
        <w:rPr>
          <w:lang w:val="en-US"/>
        </w:rPr>
        <w:t>e</w:t>
      </w:r>
      <w:r>
        <w:t>) предпринимательство</w:t>
      </w:r>
    </w:p>
    <w:p w:rsidR="00124DFC" w:rsidRDefault="00124DFC" w:rsidP="004559F4">
      <w:r>
        <w:rPr>
          <w:i/>
          <w:iCs/>
        </w:rPr>
        <w:t>9. Внешняя предпринимательская среда включает в себя следующие подсистемы</w:t>
      </w:r>
    </w:p>
    <w:p w:rsidR="00124DFC" w:rsidRDefault="00124DFC" w:rsidP="004559F4">
      <w:r>
        <w:rPr>
          <w:lang w:val="en-US"/>
        </w:rPr>
        <w:t>a</w:t>
      </w:r>
      <w:r>
        <w:t>) научно-техническая среда</w:t>
      </w:r>
    </w:p>
    <w:p w:rsidR="00124DFC" w:rsidRDefault="00124DFC" w:rsidP="004559F4">
      <w:r>
        <w:rPr>
          <w:lang w:val="en-US"/>
        </w:rPr>
        <w:t>b</w:t>
      </w:r>
      <w:r>
        <w:t>) наличие в достаточном количестве необходимых природных факторов производства</w:t>
      </w:r>
    </w:p>
    <w:p w:rsidR="00124DFC" w:rsidRDefault="00124DFC" w:rsidP="004559F4">
      <w:r>
        <w:rPr>
          <w:lang w:val="en-US"/>
        </w:rPr>
        <w:t>c</w:t>
      </w:r>
      <w:r>
        <w:t>) выбор предмета деятельности предприятия</w:t>
      </w:r>
    </w:p>
    <w:p w:rsidR="00124DFC" w:rsidRDefault="00124DFC" w:rsidP="004559F4">
      <w:r>
        <w:rPr>
          <w:lang w:val="en-US"/>
        </w:rPr>
        <w:t>d</w:t>
      </w:r>
      <w:r>
        <w:t>) подбор команды партнеров</w:t>
      </w:r>
    </w:p>
    <w:p w:rsidR="00124DFC" w:rsidRDefault="00124DFC" w:rsidP="004559F4">
      <w:r>
        <w:rPr>
          <w:lang w:val="en-US"/>
        </w:rPr>
        <w:t>e</w:t>
      </w:r>
      <w:r>
        <w:t>) управление персоналом, его материальное стимулирование</w:t>
      </w:r>
    </w:p>
    <w:p w:rsidR="00124DFC" w:rsidRDefault="00124DFC" w:rsidP="004559F4">
      <w:r>
        <w:rPr>
          <w:i/>
          <w:iCs/>
        </w:rPr>
        <w:t>10. Внутренняя предпринимательская среда включает в себя следующие подсистемы</w:t>
      </w:r>
    </w:p>
    <w:p w:rsidR="00124DFC" w:rsidRDefault="00124DFC" w:rsidP="004559F4">
      <w:r>
        <w:rPr>
          <w:lang w:val="en-US"/>
        </w:rPr>
        <w:t>a</w:t>
      </w:r>
      <w:r>
        <w:t>) экономическое положение в стране</w:t>
      </w:r>
    </w:p>
    <w:p w:rsidR="00124DFC" w:rsidRDefault="00124DFC" w:rsidP="004559F4">
      <w:r>
        <w:rPr>
          <w:lang w:val="en-US"/>
        </w:rPr>
        <w:t>b</w:t>
      </w:r>
      <w:r>
        <w:t>) политическая ситуация</w:t>
      </w:r>
    </w:p>
    <w:p w:rsidR="00124DFC" w:rsidRDefault="00124DFC" w:rsidP="004559F4">
      <w:r>
        <w:rPr>
          <w:lang w:val="en-US"/>
        </w:rPr>
        <w:t>c</w:t>
      </w:r>
      <w:r>
        <w:t>) правовая среда</w:t>
      </w:r>
    </w:p>
    <w:p w:rsidR="00124DFC" w:rsidRDefault="00124DFC" w:rsidP="004559F4">
      <w:r>
        <w:rPr>
          <w:lang w:val="en-US"/>
        </w:rPr>
        <w:t>d</w:t>
      </w:r>
      <w:r>
        <w:t>) правильный выбор организационно-правовой формы предприятия</w:t>
      </w:r>
    </w:p>
    <w:p w:rsidR="00124DFC" w:rsidRDefault="00124DFC" w:rsidP="004559F4">
      <w:r>
        <w:rPr>
          <w:lang w:val="en-US"/>
        </w:rPr>
        <w:t>e</w:t>
      </w:r>
      <w:r>
        <w:t>) механизм сохранения предпринимательской тайны</w:t>
      </w:r>
    </w:p>
    <w:p w:rsidR="00124DFC" w:rsidRDefault="00124DFC" w:rsidP="004559F4">
      <w:pPr>
        <w:rPr>
          <w:b/>
        </w:rPr>
      </w:pPr>
    </w:p>
    <w:p w:rsidR="00124DFC" w:rsidRDefault="00124DFC" w:rsidP="004559F4">
      <w:pPr>
        <w:rPr>
          <w:b/>
        </w:rPr>
      </w:pPr>
      <w:r>
        <w:rPr>
          <w:b/>
        </w:rPr>
        <w:t>Практические задания</w:t>
      </w:r>
    </w:p>
    <w:p w:rsidR="00124DFC" w:rsidRDefault="00124DFC" w:rsidP="004559F4">
      <w:r>
        <w:t> 1. Приведите статистические данные по РФ, характеризующие распределение предприятий по организационно-правовым формам.</w:t>
      </w:r>
    </w:p>
    <w:p w:rsidR="00124DFC" w:rsidRDefault="00124DFC" w:rsidP="004559F4">
      <w:r>
        <w:t>2. Какие Вам известны холдинг-компании на территории РФ? Раскройте историю их создания и развития.</w:t>
      </w:r>
    </w:p>
    <w:p w:rsidR="00124DFC" w:rsidRDefault="00124DFC" w:rsidP="004559F4">
      <w:r>
        <w:t xml:space="preserve">3. На основе Гражданского кодекса РФ и законов РФ об о отдельных организационно-правовых формах предприятий дайте характеристику основным организационно-правовым формам. Результаты оформите в таблицу </w:t>
      </w:r>
    </w:p>
    <w:p w:rsidR="00124DFC" w:rsidRDefault="00124DFC" w:rsidP="004559F4">
      <w:pPr>
        <w:jc w:val="right"/>
      </w:pPr>
    </w:p>
    <w:p w:rsidR="00124DFC" w:rsidRDefault="00124DFC" w:rsidP="004559F4">
      <w:pPr>
        <w:jc w:val="center"/>
      </w:pPr>
      <w:r>
        <w:t>Характеристика организационно-правовых форм предприятий</w:t>
      </w:r>
    </w:p>
    <w:p w:rsidR="00124DFC" w:rsidRDefault="00124DFC" w:rsidP="004559F4">
      <w:pPr>
        <w:jc w:val="center"/>
      </w:pPr>
    </w:p>
    <w:tbl>
      <w:tblPr>
        <w:tblW w:w="10359" w:type="dxa"/>
        <w:tblInd w:w="-7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A0"/>
      </w:tblPr>
      <w:tblGrid>
        <w:gridCol w:w="2847"/>
        <w:gridCol w:w="567"/>
        <w:gridCol w:w="567"/>
        <w:gridCol w:w="850"/>
        <w:gridCol w:w="567"/>
        <w:gridCol w:w="709"/>
        <w:gridCol w:w="1134"/>
        <w:gridCol w:w="567"/>
        <w:gridCol w:w="992"/>
        <w:gridCol w:w="851"/>
        <w:gridCol w:w="708"/>
      </w:tblGrid>
      <w:tr w:rsidR="00124DFC" w:rsidTr="000076D1">
        <w:trPr>
          <w:cantSplit/>
          <w:trHeight w:val="2779"/>
        </w:trPr>
        <w:tc>
          <w:tcPr>
            <w:tcW w:w="2847" w:type="dxa"/>
            <w:tcBorders>
              <w:top w:val="single" w:sz="4" w:space="0" w:color="auto"/>
            </w:tcBorders>
            <w:textDirection w:val="btLr"/>
            <w:vAlign w:val="center"/>
          </w:tcPr>
          <w:p w:rsidR="00124DFC" w:rsidRDefault="00124DFC" w:rsidP="000076D1">
            <w:r>
              <w:t xml:space="preserve">Название </w:t>
            </w:r>
          </w:p>
        </w:tc>
        <w:tc>
          <w:tcPr>
            <w:tcW w:w="567" w:type="dxa"/>
            <w:tcBorders>
              <w:top w:val="single" w:sz="4" w:space="0" w:color="auto"/>
            </w:tcBorders>
            <w:textDirection w:val="btLr"/>
            <w:vAlign w:val="center"/>
          </w:tcPr>
          <w:p w:rsidR="00124DFC" w:rsidRDefault="00124DFC" w:rsidP="000076D1">
            <w:r>
              <w:t>Особенности учреждения</w:t>
            </w:r>
          </w:p>
        </w:tc>
        <w:tc>
          <w:tcPr>
            <w:tcW w:w="567" w:type="dxa"/>
            <w:tcBorders>
              <w:top w:val="single" w:sz="4" w:space="0" w:color="auto"/>
            </w:tcBorders>
            <w:textDirection w:val="btLr"/>
            <w:vAlign w:val="center"/>
          </w:tcPr>
          <w:p w:rsidR="00124DFC" w:rsidRDefault="00124DFC" w:rsidP="000076D1">
            <w:r>
              <w:t>Статус владельцев</w:t>
            </w:r>
          </w:p>
        </w:tc>
        <w:tc>
          <w:tcPr>
            <w:tcW w:w="850" w:type="dxa"/>
            <w:tcBorders>
              <w:top w:val="single" w:sz="4" w:space="0" w:color="auto"/>
            </w:tcBorders>
            <w:textDirection w:val="btLr"/>
            <w:vAlign w:val="center"/>
          </w:tcPr>
          <w:p w:rsidR="00124DFC" w:rsidRDefault="00124DFC" w:rsidP="000076D1">
            <w:r>
              <w:t>Источники формирования капитала</w:t>
            </w:r>
          </w:p>
        </w:tc>
        <w:tc>
          <w:tcPr>
            <w:tcW w:w="567" w:type="dxa"/>
            <w:tcBorders>
              <w:top w:val="single" w:sz="4" w:space="0" w:color="auto"/>
            </w:tcBorders>
            <w:textDirection w:val="btLr"/>
            <w:vAlign w:val="center"/>
          </w:tcPr>
          <w:p w:rsidR="00124DFC" w:rsidRDefault="00124DFC" w:rsidP="000076D1">
            <w:r>
              <w:t>Право собственности</w:t>
            </w:r>
          </w:p>
        </w:tc>
        <w:tc>
          <w:tcPr>
            <w:tcW w:w="709" w:type="dxa"/>
            <w:tcBorders>
              <w:top w:val="single" w:sz="4" w:space="0" w:color="auto"/>
            </w:tcBorders>
            <w:textDirection w:val="btLr"/>
            <w:vAlign w:val="center"/>
          </w:tcPr>
          <w:p w:rsidR="00124DFC" w:rsidRDefault="00124DFC" w:rsidP="000076D1">
            <w:r>
              <w:t>Особенности управления</w:t>
            </w:r>
          </w:p>
        </w:tc>
        <w:tc>
          <w:tcPr>
            <w:tcW w:w="1134" w:type="dxa"/>
            <w:tcBorders>
              <w:top w:val="single" w:sz="4" w:space="0" w:color="auto"/>
            </w:tcBorders>
            <w:textDirection w:val="btLr"/>
            <w:vAlign w:val="center"/>
          </w:tcPr>
          <w:p w:rsidR="00124DFC" w:rsidRDefault="00124DFC" w:rsidP="000076D1">
            <w:r>
              <w:t>Ответственность по обязательствам</w:t>
            </w:r>
          </w:p>
        </w:tc>
        <w:tc>
          <w:tcPr>
            <w:tcW w:w="567" w:type="dxa"/>
            <w:tcBorders>
              <w:top w:val="single" w:sz="4" w:space="0" w:color="auto"/>
            </w:tcBorders>
            <w:textDirection w:val="btLr"/>
            <w:vAlign w:val="center"/>
          </w:tcPr>
          <w:p w:rsidR="00124DFC" w:rsidRDefault="00124DFC" w:rsidP="000076D1">
            <w:r>
              <w:t>Кредитоспособность</w:t>
            </w:r>
          </w:p>
        </w:tc>
        <w:tc>
          <w:tcPr>
            <w:tcW w:w="992" w:type="dxa"/>
            <w:tcBorders>
              <w:top w:val="single" w:sz="4" w:space="0" w:color="auto"/>
            </w:tcBorders>
            <w:textDirection w:val="btLr"/>
            <w:vAlign w:val="center"/>
          </w:tcPr>
          <w:p w:rsidR="00124DFC" w:rsidRDefault="00124DFC" w:rsidP="000076D1">
            <w:r>
              <w:t>Распределение прибыли и убытков</w:t>
            </w:r>
          </w:p>
        </w:tc>
        <w:tc>
          <w:tcPr>
            <w:tcW w:w="851" w:type="dxa"/>
            <w:tcBorders>
              <w:top w:val="single" w:sz="4" w:space="0" w:color="auto"/>
            </w:tcBorders>
            <w:textDirection w:val="btLr"/>
            <w:vAlign w:val="center"/>
          </w:tcPr>
          <w:p w:rsidR="00124DFC" w:rsidRDefault="00124DFC" w:rsidP="000076D1">
            <w:r>
              <w:t>Основные положения устава и учредительного договора</w:t>
            </w:r>
          </w:p>
        </w:tc>
        <w:tc>
          <w:tcPr>
            <w:tcW w:w="708" w:type="dxa"/>
            <w:tcBorders>
              <w:top w:val="single" w:sz="4" w:space="0" w:color="auto"/>
            </w:tcBorders>
            <w:textDirection w:val="btLr"/>
            <w:vAlign w:val="center"/>
          </w:tcPr>
          <w:p w:rsidR="00124DFC" w:rsidRDefault="00124DFC" w:rsidP="000076D1">
            <w:r>
              <w:t>Количество участников</w:t>
            </w:r>
          </w:p>
        </w:tc>
      </w:tr>
      <w:tr w:rsidR="00124DFC" w:rsidTr="000076D1">
        <w:trPr>
          <w:trHeight w:val="542"/>
        </w:trPr>
        <w:tc>
          <w:tcPr>
            <w:tcW w:w="2847" w:type="dxa"/>
          </w:tcPr>
          <w:p w:rsidR="00124DFC" w:rsidRDefault="00124DFC" w:rsidP="000076D1">
            <w:r>
              <w:t>Полное товарищество</w:t>
            </w:r>
          </w:p>
        </w:tc>
        <w:tc>
          <w:tcPr>
            <w:tcW w:w="567" w:type="dxa"/>
          </w:tcPr>
          <w:p w:rsidR="00124DFC" w:rsidRDefault="00124DFC" w:rsidP="000076D1"/>
        </w:tc>
        <w:tc>
          <w:tcPr>
            <w:tcW w:w="567" w:type="dxa"/>
          </w:tcPr>
          <w:p w:rsidR="00124DFC" w:rsidRDefault="00124DFC" w:rsidP="000076D1"/>
        </w:tc>
        <w:tc>
          <w:tcPr>
            <w:tcW w:w="850" w:type="dxa"/>
          </w:tcPr>
          <w:p w:rsidR="00124DFC" w:rsidRDefault="00124DFC" w:rsidP="000076D1"/>
        </w:tc>
        <w:tc>
          <w:tcPr>
            <w:tcW w:w="567" w:type="dxa"/>
          </w:tcPr>
          <w:p w:rsidR="00124DFC" w:rsidRDefault="00124DFC" w:rsidP="000076D1"/>
        </w:tc>
        <w:tc>
          <w:tcPr>
            <w:tcW w:w="709" w:type="dxa"/>
          </w:tcPr>
          <w:p w:rsidR="00124DFC" w:rsidRDefault="00124DFC" w:rsidP="000076D1"/>
        </w:tc>
        <w:tc>
          <w:tcPr>
            <w:tcW w:w="1134" w:type="dxa"/>
          </w:tcPr>
          <w:p w:rsidR="00124DFC" w:rsidRDefault="00124DFC" w:rsidP="000076D1"/>
        </w:tc>
        <w:tc>
          <w:tcPr>
            <w:tcW w:w="567" w:type="dxa"/>
          </w:tcPr>
          <w:p w:rsidR="00124DFC" w:rsidRDefault="00124DFC" w:rsidP="000076D1"/>
        </w:tc>
        <w:tc>
          <w:tcPr>
            <w:tcW w:w="992" w:type="dxa"/>
          </w:tcPr>
          <w:p w:rsidR="00124DFC" w:rsidRDefault="00124DFC" w:rsidP="000076D1"/>
        </w:tc>
        <w:tc>
          <w:tcPr>
            <w:tcW w:w="851" w:type="dxa"/>
          </w:tcPr>
          <w:p w:rsidR="00124DFC" w:rsidRDefault="00124DFC" w:rsidP="000076D1"/>
        </w:tc>
        <w:tc>
          <w:tcPr>
            <w:tcW w:w="708" w:type="dxa"/>
          </w:tcPr>
          <w:p w:rsidR="00124DFC" w:rsidRDefault="00124DFC" w:rsidP="000076D1"/>
        </w:tc>
      </w:tr>
      <w:tr w:rsidR="00124DFC" w:rsidTr="000076D1">
        <w:trPr>
          <w:trHeight w:val="240"/>
        </w:trPr>
        <w:tc>
          <w:tcPr>
            <w:tcW w:w="2847" w:type="dxa"/>
          </w:tcPr>
          <w:p w:rsidR="00124DFC" w:rsidRDefault="00124DFC" w:rsidP="000076D1">
            <w:r>
              <w:t>Товарищество на вере</w:t>
            </w:r>
          </w:p>
        </w:tc>
        <w:tc>
          <w:tcPr>
            <w:tcW w:w="567" w:type="dxa"/>
          </w:tcPr>
          <w:p w:rsidR="00124DFC" w:rsidRDefault="00124DFC" w:rsidP="000076D1"/>
        </w:tc>
        <w:tc>
          <w:tcPr>
            <w:tcW w:w="567" w:type="dxa"/>
          </w:tcPr>
          <w:p w:rsidR="00124DFC" w:rsidRDefault="00124DFC" w:rsidP="000076D1"/>
        </w:tc>
        <w:tc>
          <w:tcPr>
            <w:tcW w:w="850" w:type="dxa"/>
          </w:tcPr>
          <w:p w:rsidR="00124DFC" w:rsidRDefault="00124DFC" w:rsidP="000076D1"/>
        </w:tc>
        <w:tc>
          <w:tcPr>
            <w:tcW w:w="567" w:type="dxa"/>
          </w:tcPr>
          <w:p w:rsidR="00124DFC" w:rsidRDefault="00124DFC" w:rsidP="000076D1"/>
        </w:tc>
        <w:tc>
          <w:tcPr>
            <w:tcW w:w="709" w:type="dxa"/>
          </w:tcPr>
          <w:p w:rsidR="00124DFC" w:rsidRDefault="00124DFC" w:rsidP="000076D1"/>
        </w:tc>
        <w:tc>
          <w:tcPr>
            <w:tcW w:w="1134" w:type="dxa"/>
          </w:tcPr>
          <w:p w:rsidR="00124DFC" w:rsidRDefault="00124DFC" w:rsidP="000076D1"/>
        </w:tc>
        <w:tc>
          <w:tcPr>
            <w:tcW w:w="567" w:type="dxa"/>
          </w:tcPr>
          <w:p w:rsidR="00124DFC" w:rsidRDefault="00124DFC" w:rsidP="000076D1"/>
        </w:tc>
        <w:tc>
          <w:tcPr>
            <w:tcW w:w="992" w:type="dxa"/>
          </w:tcPr>
          <w:p w:rsidR="00124DFC" w:rsidRDefault="00124DFC" w:rsidP="000076D1"/>
        </w:tc>
        <w:tc>
          <w:tcPr>
            <w:tcW w:w="851" w:type="dxa"/>
          </w:tcPr>
          <w:p w:rsidR="00124DFC" w:rsidRDefault="00124DFC" w:rsidP="000076D1"/>
        </w:tc>
        <w:tc>
          <w:tcPr>
            <w:tcW w:w="708" w:type="dxa"/>
          </w:tcPr>
          <w:p w:rsidR="00124DFC" w:rsidRDefault="00124DFC" w:rsidP="000076D1"/>
        </w:tc>
      </w:tr>
      <w:tr w:rsidR="00124DFC" w:rsidTr="000076D1">
        <w:trPr>
          <w:trHeight w:val="240"/>
        </w:trPr>
        <w:tc>
          <w:tcPr>
            <w:tcW w:w="2847" w:type="dxa"/>
          </w:tcPr>
          <w:p w:rsidR="00124DFC" w:rsidRDefault="00124DFC" w:rsidP="000076D1">
            <w:r>
              <w:t>Крестьянское (фермерское) хозяйство</w:t>
            </w:r>
          </w:p>
        </w:tc>
        <w:tc>
          <w:tcPr>
            <w:tcW w:w="567" w:type="dxa"/>
          </w:tcPr>
          <w:p w:rsidR="00124DFC" w:rsidRDefault="00124DFC" w:rsidP="000076D1"/>
        </w:tc>
        <w:tc>
          <w:tcPr>
            <w:tcW w:w="567" w:type="dxa"/>
          </w:tcPr>
          <w:p w:rsidR="00124DFC" w:rsidRDefault="00124DFC" w:rsidP="000076D1"/>
        </w:tc>
        <w:tc>
          <w:tcPr>
            <w:tcW w:w="850" w:type="dxa"/>
          </w:tcPr>
          <w:p w:rsidR="00124DFC" w:rsidRDefault="00124DFC" w:rsidP="000076D1"/>
        </w:tc>
        <w:tc>
          <w:tcPr>
            <w:tcW w:w="567" w:type="dxa"/>
          </w:tcPr>
          <w:p w:rsidR="00124DFC" w:rsidRDefault="00124DFC" w:rsidP="000076D1"/>
        </w:tc>
        <w:tc>
          <w:tcPr>
            <w:tcW w:w="709" w:type="dxa"/>
          </w:tcPr>
          <w:p w:rsidR="00124DFC" w:rsidRDefault="00124DFC" w:rsidP="000076D1"/>
        </w:tc>
        <w:tc>
          <w:tcPr>
            <w:tcW w:w="1134" w:type="dxa"/>
          </w:tcPr>
          <w:p w:rsidR="00124DFC" w:rsidRDefault="00124DFC" w:rsidP="000076D1"/>
        </w:tc>
        <w:tc>
          <w:tcPr>
            <w:tcW w:w="567" w:type="dxa"/>
          </w:tcPr>
          <w:p w:rsidR="00124DFC" w:rsidRDefault="00124DFC" w:rsidP="000076D1"/>
        </w:tc>
        <w:tc>
          <w:tcPr>
            <w:tcW w:w="992" w:type="dxa"/>
          </w:tcPr>
          <w:p w:rsidR="00124DFC" w:rsidRDefault="00124DFC" w:rsidP="000076D1"/>
        </w:tc>
        <w:tc>
          <w:tcPr>
            <w:tcW w:w="851" w:type="dxa"/>
          </w:tcPr>
          <w:p w:rsidR="00124DFC" w:rsidRDefault="00124DFC" w:rsidP="000076D1"/>
        </w:tc>
        <w:tc>
          <w:tcPr>
            <w:tcW w:w="708" w:type="dxa"/>
          </w:tcPr>
          <w:p w:rsidR="00124DFC" w:rsidRDefault="00124DFC" w:rsidP="000076D1"/>
        </w:tc>
      </w:tr>
      <w:tr w:rsidR="00124DFC" w:rsidTr="000076D1">
        <w:trPr>
          <w:trHeight w:val="240"/>
        </w:trPr>
        <w:tc>
          <w:tcPr>
            <w:tcW w:w="2847" w:type="dxa"/>
          </w:tcPr>
          <w:p w:rsidR="00124DFC" w:rsidRDefault="00124DFC" w:rsidP="000076D1">
            <w:r>
              <w:t>ООО</w:t>
            </w:r>
          </w:p>
        </w:tc>
        <w:tc>
          <w:tcPr>
            <w:tcW w:w="567" w:type="dxa"/>
          </w:tcPr>
          <w:p w:rsidR="00124DFC" w:rsidRDefault="00124DFC" w:rsidP="000076D1"/>
        </w:tc>
        <w:tc>
          <w:tcPr>
            <w:tcW w:w="567" w:type="dxa"/>
          </w:tcPr>
          <w:p w:rsidR="00124DFC" w:rsidRDefault="00124DFC" w:rsidP="000076D1"/>
        </w:tc>
        <w:tc>
          <w:tcPr>
            <w:tcW w:w="850" w:type="dxa"/>
          </w:tcPr>
          <w:p w:rsidR="00124DFC" w:rsidRDefault="00124DFC" w:rsidP="000076D1"/>
        </w:tc>
        <w:tc>
          <w:tcPr>
            <w:tcW w:w="567" w:type="dxa"/>
          </w:tcPr>
          <w:p w:rsidR="00124DFC" w:rsidRDefault="00124DFC" w:rsidP="000076D1"/>
        </w:tc>
        <w:tc>
          <w:tcPr>
            <w:tcW w:w="709" w:type="dxa"/>
          </w:tcPr>
          <w:p w:rsidR="00124DFC" w:rsidRDefault="00124DFC" w:rsidP="000076D1"/>
        </w:tc>
        <w:tc>
          <w:tcPr>
            <w:tcW w:w="1134" w:type="dxa"/>
          </w:tcPr>
          <w:p w:rsidR="00124DFC" w:rsidRDefault="00124DFC" w:rsidP="000076D1"/>
        </w:tc>
        <w:tc>
          <w:tcPr>
            <w:tcW w:w="567" w:type="dxa"/>
          </w:tcPr>
          <w:p w:rsidR="00124DFC" w:rsidRDefault="00124DFC" w:rsidP="000076D1"/>
        </w:tc>
        <w:tc>
          <w:tcPr>
            <w:tcW w:w="992" w:type="dxa"/>
          </w:tcPr>
          <w:p w:rsidR="00124DFC" w:rsidRDefault="00124DFC" w:rsidP="000076D1"/>
        </w:tc>
        <w:tc>
          <w:tcPr>
            <w:tcW w:w="851" w:type="dxa"/>
          </w:tcPr>
          <w:p w:rsidR="00124DFC" w:rsidRDefault="00124DFC" w:rsidP="000076D1"/>
        </w:tc>
        <w:tc>
          <w:tcPr>
            <w:tcW w:w="708" w:type="dxa"/>
          </w:tcPr>
          <w:p w:rsidR="00124DFC" w:rsidRDefault="00124DFC" w:rsidP="000076D1"/>
        </w:tc>
      </w:tr>
      <w:tr w:rsidR="00124DFC" w:rsidTr="000076D1">
        <w:trPr>
          <w:trHeight w:val="240"/>
        </w:trPr>
        <w:tc>
          <w:tcPr>
            <w:tcW w:w="2847" w:type="dxa"/>
          </w:tcPr>
          <w:p w:rsidR="00124DFC" w:rsidRDefault="00124DFC" w:rsidP="000076D1">
            <w:r>
              <w:t>Непубличное АО</w:t>
            </w:r>
          </w:p>
        </w:tc>
        <w:tc>
          <w:tcPr>
            <w:tcW w:w="567" w:type="dxa"/>
          </w:tcPr>
          <w:p w:rsidR="00124DFC" w:rsidRDefault="00124DFC" w:rsidP="000076D1"/>
        </w:tc>
        <w:tc>
          <w:tcPr>
            <w:tcW w:w="567" w:type="dxa"/>
          </w:tcPr>
          <w:p w:rsidR="00124DFC" w:rsidRDefault="00124DFC" w:rsidP="000076D1"/>
        </w:tc>
        <w:tc>
          <w:tcPr>
            <w:tcW w:w="850" w:type="dxa"/>
          </w:tcPr>
          <w:p w:rsidR="00124DFC" w:rsidRDefault="00124DFC" w:rsidP="000076D1"/>
        </w:tc>
        <w:tc>
          <w:tcPr>
            <w:tcW w:w="567" w:type="dxa"/>
          </w:tcPr>
          <w:p w:rsidR="00124DFC" w:rsidRDefault="00124DFC" w:rsidP="000076D1"/>
        </w:tc>
        <w:tc>
          <w:tcPr>
            <w:tcW w:w="709" w:type="dxa"/>
          </w:tcPr>
          <w:p w:rsidR="00124DFC" w:rsidRDefault="00124DFC" w:rsidP="000076D1"/>
        </w:tc>
        <w:tc>
          <w:tcPr>
            <w:tcW w:w="1134" w:type="dxa"/>
          </w:tcPr>
          <w:p w:rsidR="00124DFC" w:rsidRDefault="00124DFC" w:rsidP="000076D1"/>
        </w:tc>
        <w:tc>
          <w:tcPr>
            <w:tcW w:w="567" w:type="dxa"/>
          </w:tcPr>
          <w:p w:rsidR="00124DFC" w:rsidRDefault="00124DFC" w:rsidP="000076D1"/>
        </w:tc>
        <w:tc>
          <w:tcPr>
            <w:tcW w:w="992" w:type="dxa"/>
          </w:tcPr>
          <w:p w:rsidR="00124DFC" w:rsidRDefault="00124DFC" w:rsidP="000076D1"/>
        </w:tc>
        <w:tc>
          <w:tcPr>
            <w:tcW w:w="851" w:type="dxa"/>
          </w:tcPr>
          <w:p w:rsidR="00124DFC" w:rsidRDefault="00124DFC" w:rsidP="000076D1"/>
        </w:tc>
        <w:tc>
          <w:tcPr>
            <w:tcW w:w="708" w:type="dxa"/>
          </w:tcPr>
          <w:p w:rsidR="00124DFC" w:rsidRDefault="00124DFC" w:rsidP="000076D1"/>
        </w:tc>
      </w:tr>
      <w:tr w:rsidR="00124DFC" w:rsidTr="000076D1">
        <w:trPr>
          <w:trHeight w:val="240"/>
        </w:trPr>
        <w:tc>
          <w:tcPr>
            <w:tcW w:w="2847" w:type="dxa"/>
          </w:tcPr>
          <w:p w:rsidR="00124DFC" w:rsidRDefault="00124DFC" w:rsidP="000076D1">
            <w:r>
              <w:t>Публичное АО</w:t>
            </w:r>
          </w:p>
        </w:tc>
        <w:tc>
          <w:tcPr>
            <w:tcW w:w="567" w:type="dxa"/>
          </w:tcPr>
          <w:p w:rsidR="00124DFC" w:rsidRDefault="00124DFC" w:rsidP="000076D1"/>
        </w:tc>
        <w:tc>
          <w:tcPr>
            <w:tcW w:w="567" w:type="dxa"/>
          </w:tcPr>
          <w:p w:rsidR="00124DFC" w:rsidRDefault="00124DFC" w:rsidP="000076D1"/>
        </w:tc>
        <w:tc>
          <w:tcPr>
            <w:tcW w:w="850" w:type="dxa"/>
          </w:tcPr>
          <w:p w:rsidR="00124DFC" w:rsidRDefault="00124DFC" w:rsidP="000076D1"/>
        </w:tc>
        <w:tc>
          <w:tcPr>
            <w:tcW w:w="567" w:type="dxa"/>
          </w:tcPr>
          <w:p w:rsidR="00124DFC" w:rsidRDefault="00124DFC" w:rsidP="000076D1"/>
        </w:tc>
        <w:tc>
          <w:tcPr>
            <w:tcW w:w="709" w:type="dxa"/>
          </w:tcPr>
          <w:p w:rsidR="00124DFC" w:rsidRDefault="00124DFC" w:rsidP="000076D1"/>
        </w:tc>
        <w:tc>
          <w:tcPr>
            <w:tcW w:w="1134" w:type="dxa"/>
          </w:tcPr>
          <w:p w:rsidR="00124DFC" w:rsidRDefault="00124DFC" w:rsidP="000076D1"/>
        </w:tc>
        <w:tc>
          <w:tcPr>
            <w:tcW w:w="567" w:type="dxa"/>
          </w:tcPr>
          <w:p w:rsidR="00124DFC" w:rsidRDefault="00124DFC" w:rsidP="000076D1"/>
        </w:tc>
        <w:tc>
          <w:tcPr>
            <w:tcW w:w="992" w:type="dxa"/>
          </w:tcPr>
          <w:p w:rsidR="00124DFC" w:rsidRDefault="00124DFC" w:rsidP="000076D1"/>
        </w:tc>
        <w:tc>
          <w:tcPr>
            <w:tcW w:w="851" w:type="dxa"/>
          </w:tcPr>
          <w:p w:rsidR="00124DFC" w:rsidRDefault="00124DFC" w:rsidP="000076D1"/>
        </w:tc>
        <w:tc>
          <w:tcPr>
            <w:tcW w:w="708" w:type="dxa"/>
          </w:tcPr>
          <w:p w:rsidR="00124DFC" w:rsidRDefault="00124DFC" w:rsidP="000076D1"/>
        </w:tc>
      </w:tr>
      <w:tr w:rsidR="00124DFC" w:rsidTr="000076D1">
        <w:trPr>
          <w:trHeight w:val="240"/>
        </w:trPr>
        <w:tc>
          <w:tcPr>
            <w:tcW w:w="2847" w:type="dxa"/>
          </w:tcPr>
          <w:p w:rsidR="00124DFC" w:rsidRDefault="00124DFC" w:rsidP="000076D1">
            <w:r>
              <w:t xml:space="preserve">Хозяйственные партнёрства </w:t>
            </w:r>
          </w:p>
        </w:tc>
        <w:tc>
          <w:tcPr>
            <w:tcW w:w="567" w:type="dxa"/>
          </w:tcPr>
          <w:p w:rsidR="00124DFC" w:rsidRDefault="00124DFC" w:rsidP="000076D1"/>
        </w:tc>
        <w:tc>
          <w:tcPr>
            <w:tcW w:w="567" w:type="dxa"/>
          </w:tcPr>
          <w:p w:rsidR="00124DFC" w:rsidRDefault="00124DFC" w:rsidP="000076D1"/>
        </w:tc>
        <w:tc>
          <w:tcPr>
            <w:tcW w:w="850" w:type="dxa"/>
          </w:tcPr>
          <w:p w:rsidR="00124DFC" w:rsidRDefault="00124DFC" w:rsidP="000076D1"/>
        </w:tc>
        <w:tc>
          <w:tcPr>
            <w:tcW w:w="567" w:type="dxa"/>
          </w:tcPr>
          <w:p w:rsidR="00124DFC" w:rsidRDefault="00124DFC" w:rsidP="000076D1"/>
        </w:tc>
        <w:tc>
          <w:tcPr>
            <w:tcW w:w="709" w:type="dxa"/>
          </w:tcPr>
          <w:p w:rsidR="00124DFC" w:rsidRDefault="00124DFC" w:rsidP="000076D1"/>
        </w:tc>
        <w:tc>
          <w:tcPr>
            <w:tcW w:w="1134" w:type="dxa"/>
          </w:tcPr>
          <w:p w:rsidR="00124DFC" w:rsidRDefault="00124DFC" w:rsidP="000076D1"/>
        </w:tc>
        <w:tc>
          <w:tcPr>
            <w:tcW w:w="567" w:type="dxa"/>
          </w:tcPr>
          <w:p w:rsidR="00124DFC" w:rsidRDefault="00124DFC" w:rsidP="000076D1"/>
        </w:tc>
        <w:tc>
          <w:tcPr>
            <w:tcW w:w="992" w:type="dxa"/>
          </w:tcPr>
          <w:p w:rsidR="00124DFC" w:rsidRDefault="00124DFC" w:rsidP="000076D1"/>
        </w:tc>
        <w:tc>
          <w:tcPr>
            <w:tcW w:w="851" w:type="dxa"/>
          </w:tcPr>
          <w:p w:rsidR="00124DFC" w:rsidRDefault="00124DFC" w:rsidP="000076D1"/>
        </w:tc>
        <w:tc>
          <w:tcPr>
            <w:tcW w:w="708" w:type="dxa"/>
          </w:tcPr>
          <w:p w:rsidR="00124DFC" w:rsidRDefault="00124DFC" w:rsidP="000076D1"/>
        </w:tc>
      </w:tr>
      <w:tr w:rsidR="00124DFC" w:rsidTr="000076D1">
        <w:trPr>
          <w:trHeight w:val="1368"/>
        </w:trPr>
        <w:tc>
          <w:tcPr>
            <w:tcW w:w="2847" w:type="dxa"/>
          </w:tcPr>
          <w:p w:rsidR="00124DFC" w:rsidRDefault="00124DFC" w:rsidP="000076D1">
            <w:r>
              <w:t xml:space="preserve">Государственные  и муниципальные  унитарные предприятия </w:t>
            </w:r>
          </w:p>
        </w:tc>
        <w:tc>
          <w:tcPr>
            <w:tcW w:w="567" w:type="dxa"/>
          </w:tcPr>
          <w:p w:rsidR="00124DFC" w:rsidRDefault="00124DFC" w:rsidP="000076D1"/>
        </w:tc>
        <w:tc>
          <w:tcPr>
            <w:tcW w:w="567" w:type="dxa"/>
          </w:tcPr>
          <w:p w:rsidR="00124DFC" w:rsidRDefault="00124DFC" w:rsidP="000076D1"/>
        </w:tc>
        <w:tc>
          <w:tcPr>
            <w:tcW w:w="850" w:type="dxa"/>
          </w:tcPr>
          <w:p w:rsidR="00124DFC" w:rsidRDefault="00124DFC" w:rsidP="000076D1"/>
        </w:tc>
        <w:tc>
          <w:tcPr>
            <w:tcW w:w="567" w:type="dxa"/>
          </w:tcPr>
          <w:p w:rsidR="00124DFC" w:rsidRDefault="00124DFC" w:rsidP="000076D1"/>
        </w:tc>
        <w:tc>
          <w:tcPr>
            <w:tcW w:w="709" w:type="dxa"/>
          </w:tcPr>
          <w:p w:rsidR="00124DFC" w:rsidRDefault="00124DFC" w:rsidP="000076D1"/>
        </w:tc>
        <w:tc>
          <w:tcPr>
            <w:tcW w:w="1134" w:type="dxa"/>
          </w:tcPr>
          <w:p w:rsidR="00124DFC" w:rsidRDefault="00124DFC" w:rsidP="000076D1"/>
        </w:tc>
        <w:tc>
          <w:tcPr>
            <w:tcW w:w="567" w:type="dxa"/>
          </w:tcPr>
          <w:p w:rsidR="00124DFC" w:rsidRDefault="00124DFC" w:rsidP="000076D1"/>
        </w:tc>
        <w:tc>
          <w:tcPr>
            <w:tcW w:w="992" w:type="dxa"/>
          </w:tcPr>
          <w:p w:rsidR="00124DFC" w:rsidRDefault="00124DFC" w:rsidP="000076D1"/>
        </w:tc>
        <w:tc>
          <w:tcPr>
            <w:tcW w:w="851" w:type="dxa"/>
          </w:tcPr>
          <w:p w:rsidR="00124DFC" w:rsidRDefault="00124DFC" w:rsidP="000076D1"/>
        </w:tc>
        <w:tc>
          <w:tcPr>
            <w:tcW w:w="708" w:type="dxa"/>
          </w:tcPr>
          <w:p w:rsidR="00124DFC" w:rsidRDefault="00124DFC" w:rsidP="000076D1"/>
        </w:tc>
      </w:tr>
      <w:tr w:rsidR="00124DFC" w:rsidTr="000076D1">
        <w:trPr>
          <w:trHeight w:val="360"/>
        </w:trPr>
        <w:tc>
          <w:tcPr>
            <w:tcW w:w="2847" w:type="dxa"/>
            <w:tcBorders>
              <w:bottom w:val="single" w:sz="4" w:space="0" w:color="auto"/>
            </w:tcBorders>
          </w:tcPr>
          <w:p w:rsidR="00124DFC" w:rsidRDefault="00124DFC" w:rsidP="000076D1">
            <w:r>
              <w:t>Производственные кооперативы</w:t>
            </w:r>
          </w:p>
        </w:tc>
        <w:tc>
          <w:tcPr>
            <w:tcW w:w="567" w:type="dxa"/>
            <w:tcBorders>
              <w:bottom w:val="single" w:sz="4" w:space="0" w:color="auto"/>
            </w:tcBorders>
          </w:tcPr>
          <w:p w:rsidR="00124DFC" w:rsidRDefault="00124DFC" w:rsidP="000076D1"/>
        </w:tc>
        <w:tc>
          <w:tcPr>
            <w:tcW w:w="567" w:type="dxa"/>
            <w:tcBorders>
              <w:bottom w:val="single" w:sz="4" w:space="0" w:color="auto"/>
            </w:tcBorders>
          </w:tcPr>
          <w:p w:rsidR="00124DFC" w:rsidRDefault="00124DFC" w:rsidP="000076D1"/>
        </w:tc>
        <w:tc>
          <w:tcPr>
            <w:tcW w:w="850" w:type="dxa"/>
            <w:tcBorders>
              <w:bottom w:val="single" w:sz="4" w:space="0" w:color="auto"/>
            </w:tcBorders>
          </w:tcPr>
          <w:p w:rsidR="00124DFC" w:rsidRDefault="00124DFC" w:rsidP="000076D1"/>
        </w:tc>
        <w:tc>
          <w:tcPr>
            <w:tcW w:w="567" w:type="dxa"/>
            <w:tcBorders>
              <w:bottom w:val="single" w:sz="4" w:space="0" w:color="auto"/>
            </w:tcBorders>
          </w:tcPr>
          <w:p w:rsidR="00124DFC" w:rsidRDefault="00124DFC" w:rsidP="000076D1"/>
        </w:tc>
        <w:tc>
          <w:tcPr>
            <w:tcW w:w="709" w:type="dxa"/>
            <w:tcBorders>
              <w:bottom w:val="single" w:sz="4" w:space="0" w:color="auto"/>
            </w:tcBorders>
          </w:tcPr>
          <w:p w:rsidR="00124DFC" w:rsidRDefault="00124DFC" w:rsidP="000076D1"/>
        </w:tc>
        <w:tc>
          <w:tcPr>
            <w:tcW w:w="1134" w:type="dxa"/>
            <w:tcBorders>
              <w:bottom w:val="single" w:sz="4" w:space="0" w:color="auto"/>
            </w:tcBorders>
          </w:tcPr>
          <w:p w:rsidR="00124DFC" w:rsidRDefault="00124DFC" w:rsidP="000076D1"/>
        </w:tc>
        <w:tc>
          <w:tcPr>
            <w:tcW w:w="567" w:type="dxa"/>
            <w:tcBorders>
              <w:bottom w:val="single" w:sz="4" w:space="0" w:color="auto"/>
            </w:tcBorders>
          </w:tcPr>
          <w:p w:rsidR="00124DFC" w:rsidRDefault="00124DFC" w:rsidP="000076D1"/>
        </w:tc>
        <w:tc>
          <w:tcPr>
            <w:tcW w:w="992" w:type="dxa"/>
            <w:tcBorders>
              <w:bottom w:val="single" w:sz="4" w:space="0" w:color="auto"/>
            </w:tcBorders>
          </w:tcPr>
          <w:p w:rsidR="00124DFC" w:rsidRDefault="00124DFC" w:rsidP="000076D1"/>
        </w:tc>
        <w:tc>
          <w:tcPr>
            <w:tcW w:w="851" w:type="dxa"/>
            <w:tcBorders>
              <w:bottom w:val="single" w:sz="4" w:space="0" w:color="auto"/>
            </w:tcBorders>
          </w:tcPr>
          <w:p w:rsidR="00124DFC" w:rsidRDefault="00124DFC" w:rsidP="000076D1"/>
        </w:tc>
        <w:tc>
          <w:tcPr>
            <w:tcW w:w="708" w:type="dxa"/>
            <w:tcBorders>
              <w:bottom w:val="single" w:sz="4" w:space="0" w:color="auto"/>
            </w:tcBorders>
          </w:tcPr>
          <w:p w:rsidR="00124DFC" w:rsidRDefault="00124DFC" w:rsidP="000076D1"/>
        </w:tc>
      </w:tr>
    </w:tbl>
    <w:p w:rsidR="00124DFC" w:rsidRDefault="00124DFC" w:rsidP="004559F4">
      <w:r>
        <w:t>4. Назовите степень проявления (высокая, средняя, низкая) отношения работников по предложенным факторам на предприятиях различных организационно-правовых форм:</w:t>
      </w:r>
    </w:p>
    <w:p w:rsidR="00124DFC" w:rsidRDefault="00124DFC" w:rsidP="004559F4">
      <w:r>
        <w:sym w:font="Symbol" w:char="F02D"/>
      </w:r>
      <w:r>
        <w:t xml:space="preserve"> заинтересованность в результатах труда;</w:t>
      </w:r>
    </w:p>
    <w:p w:rsidR="00124DFC" w:rsidRDefault="00124DFC" w:rsidP="004559F4">
      <w:r>
        <w:sym w:font="Symbol" w:char="F02D"/>
      </w:r>
      <w:r>
        <w:t xml:space="preserve"> ответственность за свою деятельность;</w:t>
      </w:r>
    </w:p>
    <w:p w:rsidR="00124DFC" w:rsidRDefault="00124DFC" w:rsidP="004559F4">
      <w:r>
        <w:sym w:font="Symbol" w:char="F02D"/>
      </w:r>
      <w:r>
        <w:t xml:space="preserve"> возможность перспективного развития;</w:t>
      </w:r>
    </w:p>
    <w:p w:rsidR="00124DFC" w:rsidRDefault="00124DFC" w:rsidP="004559F4">
      <w:r>
        <w:sym w:font="Symbol" w:char="F02D"/>
      </w:r>
      <w:r>
        <w:t xml:space="preserve"> экономическая устойчивость;</w:t>
      </w:r>
    </w:p>
    <w:p w:rsidR="00124DFC" w:rsidRDefault="00124DFC" w:rsidP="004559F4">
      <w:r>
        <w:sym w:font="Symbol" w:char="F02D"/>
      </w:r>
      <w:r>
        <w:t xml:space="preserve"> степень риска управленческой деятельности;</w:t>
      </w:r>
    </w:p>
    <w:p w:rsidR="00124DFC" w:rsidRDefault="00124DFC" w:rsidP="004559F4">
      <w:r>
        <w:sym w:font="Symbol" w:char="F02D"/>
      </w:r>
      <w:r>
        <w:t xml:space="preserve"> гибкость и быстрота изменений внутренних переменных предприятия. Использовать можно  любые  организационно-правовые формы  предприятий, в том числе и некоммерческие. Результаты оформите в таблице.</w:t>
      </w:r>
    </w:p>
    <w:p w:rsidR="00124DFC" w:rsidRDefault="00124DFC" w:rsidP="004559F4">
      <w:r>
        <w:t>5. Назовите, какие организационно-правовые формы фирмы эффективны, конкурентоспособны и в наибольшей степени соответствуют следующим отраслям экономики:</w:t>
      </w:r>
    </w:p>
    <w:p w:rsidR="00124DFC" w:rsidRDefault="00124DFC" w:rsidP="004559F4">
      <w:r>
        <w:sym w:font="Symbol" w:char="F02D"/>
      </w:r>
      <w:r>
        <w:t xml:space="preserve">            в топливно-энергетическом и сырьевом комплексе;</w:t>
      </w:r>
    </w:p>
    <w:p w:rsidR="00124DFC" w:rsidRDefault="00124DFC" w:rsidP="004559F4">
      <w:r>
        <w:sym w:font="Symbol" w:char="F02D"/>
      </w:r>
      <w:r>
        <w:t xml:space="preserve">            в агропромышленном комплексе;</w:t>
      </w:r>
    </w:p>
    <w:p w:rsidR="00124DFC" w:rsidRDefault="00124DFC" w:rsidP="004559F4">
      <w:r>
        <w:sym w:font="Symbol" w:char="F02D"/>
      </w:r>
      <w:r>
        <w:t xml:space="preserve">            в военно-промышленном комплексе;</w:t>
      </w:r>
    </w:p>
    <w:p w:rsidR="00124DFC" w:rsidRDefault="00124DFC" w:rsidP="004559F4">
      <w:r>
        <w:sym w:font="Symbol" w:char="F02D"/>
      </w:r>
      <w:r>
        <w:t xml:space="preserve">            в строительстве, обрабатывающей промышленности, на транспорте, в финансовой сфере;</w:t>
      </w:r>
    </w:p>
    <w:p w:rsidR="00124DFC" w:rsidRDefault="00124DFC" w:rsidP="004559F4">
      <w:r>
        <w:sym w:font="Symbol" w:char="F02D"/>
      </w:r>
      <w:r>
        <w:t xml:space="preserve">            в  непроизводственной  сфере  (образование,  здравоохранение,  наука, информация, спорт, туризм и т.д.)</w:t>
      </w:r>
    </w:p>
    <w:p w:rsidR="00124DFC" w:rsidRDefault="00124DFC" w:rsidP="004559F4">
      <w:r>
        <w:t>6. Определите, какая из организационно-правовых форм в наибольшей степени соответствует характеру деятельности предприятия .</w:t>
      </w:r>
    </w:p>
    <w:tbl>
      <w:tblPr>
        <w:tblW w:w="0" w:type="auto"/>
        <w:tblInd w:w="103" w:type="dxa"/>
        <w:tblCellMar>
          <w:left w:w="0" w:type="dxa"/>
          <w:right w:w="0" w:type="dxa"/>
        </w:tblCellMar>
        <w:tblLook w:val="00A0"/>
      </w:tblPr>
      <w:tblGrid>
        <w:gridCol w:w="4155"/>
        <w:gridCol w:w="3887"/>
        <w:gridCol w:w="25"/>
      </w:tblGrid>
      <w:tr w:rsidR="00124DFC" w:rsidTr="000076D1">
        <w:trPr>
          <w:trHeight w:val="634"/>
        </w:trPr>
        <w:tc>
          <w:tcPr>
            <w:tcW w:w="4155" w:type="dxa"/>
            <w:tcBorders>
              <w:top w:val="single" w:sz="4" w:space="0" w:color="auto"/>
              <w:left w:val="single" w:sz="4" w:space="0" w:color="auto"/>
              <w:bottom w:val="single" w:sz="6" w:space="0" w:color="auto"/>
              <w:right w:val="single" w:sz="6" w:space="0" w:color="auto"/>
            </w:tcBorders>
          </w:tcPr>
          <w:p w:rsidR="00124DFC" w:rsidRDefault="00124DFC" w:rsidP="000076D1">
            <w:pPr>
              <w:jc w:val="center"/>
            </w:pPr>
            <w:r>
              <w:t>Характер деятельности</w:t>
            </w:r>
          </w:p>
        </w:tc>
        <w:tc>
          <w:tcPr>
            <w:tcW w:w="0" w:type="auto"/>
            <w:tcBorders>
              <w:top w:val="single" w:sz="4" w:space="0" w:color="auto"/>
              <w:left w:val="single" w:sz="6" w:space="0" w:color="auto"/>
              <w:bottom w:val="single" w:sz="6" w:space="0" w:color="auto"/>
              <w:right w:val="single" w:sz="4" w:space="0" w:color="auto"/>
            </w:tcBorders>
          </w:tcPr>
          <w:p w:rsidR="00124DFC" w:rsidRDefault="00124DFC" w:rsidP="000076D1">
            <w:pPr>
              <w:jc w:val="center"/>
            </w:pPr>
            <w:r>
              <w:t>Возможная организационно-правовая</w:t>
            </w:r>
          </w:p>
          <w:p w:rsidR="00124DFC" w:rsidRDefault="00124DFC" w:rsidP="000076D1">
            <w:pPr>
              <w:jc w:val="center"/>
            </w:pPr>
            <w:r>
              <w:t>форма</w:t>
            </w:r>
          </w:p>
        </w:tc>
        <w:tc>
          <w:tcPr>
            <w:tcW w:w="0" w:type="auto"/>
            <w:tcBorders>
              <w:top w:val="nil"/>
              <w:left w:val="single" w:sz="4" w:space="0" w:color="auto"/>
              <w:bottom w:val="nil"/>
              <w:right w:val="nil"/>
            </w:tcBorders>
          </w:tcPr>
          <w:p w:rsidR="00124DFC" w:rsidRDefault="00124DFC" w:rsidP="000076D1"/>
        </w:tc>
      </w:tr>
      <w:tr w:rsidR="00124DFC" w:rsidTr="000076D1">
        <w:trPr>
          <w:trHeight w:val="341"/>
        </w:trPr>
        <w:tc>
          <w:tcPr>
            <w:tcW w:w="4155" w:type="dxa"/>
            <w:tcBorders>
              <w:top w:val="single" w:sz="6" w:space="0" w:color="auto"/>
              <w:left w:val="single" w:sz="4" w:space="0" w:color="auto"/>
              <w:bottom w:val="single" w:sz="6" w:space="0" w:color="auto"/>
              <w:right w:val="single" w:sz="6" w:space="0" w:color="auto"/>
            </w:tcBorders>
          </w:tcPr>
          <w:p w:rsidR="00124DFC" w:rsidRDefault="00124DFC" w:rsidP="000076D1">
            <w:r>
              <w:t>Хлебозавод</w:t>
            </w:r>
          </w:p>
        </w:tc>
        <w:tc>
          <w:tcPr>
            <w:tcW w:w="0" w:type="auto"/>
            <w:vMerge w:val="restart"/>
            <w:tcBorders>
              <w:top w:val="single" w:sz="6" w:space="0" w:color="auto"/>
              <w:left w:val="single" w:sz="6" w:space="0" w:color="auto"/>
              <w:bottom w:val="nil"/>
              <w:right w:val="single" w:sz="4" w:space="0" w:color="auto"/>
            </w:tcBorders>
          </w:tcPr>
          <w:p w:rsidR="00124DFC" w:rsidRDefault="00124DFC" w:rsidP="000076D1">
            <w:pPr>
              <w:pStyle w:val="ListParagraph1"/>
              <w:spacing w:line="240" w:lineRule="auto"/>
              <w:ind w:left="0" w:firstLine="0"/>
              <w:jc w:val="left"/>
              <w:rPr>
                <w:szCs w:val="24"/>
                <w:lang w:val="ru-RU" w:eastAsia="ru-RU"/>
              </w:rPr>
            </w:pPr>
            <w:r>
              <w:rPr>
                <w:szCs w:val="24"/>
                <w:lang w:val="ru-RU" w:eastAsia="ru-RU"/>
              </w:rPr>
              <w:t xml:space="preserve">Акционерное общество </w:t>
            </w:r>
          </w:p>
          <w:p w:rsidR="00124DFC" w:rsidRDefault="00124DFC" w:rsidP="000076D1">
            <w:pPr>
              <w:spacing w:before="100" w:beforeAutospacing="1" w:after="100" w:afterAutospacing="1"/>
              <w:contextualSpacing/>
              <w:rPr>
                <w:sz w:val="20"/>
              </w:rPr>
            </w:pPr>
            <w:r>
              <w:rPr>
                <w:sz w:val="20"/>
              </w:rPr>
              <w:t>Товарищество на вере</w:t>
            </w:r>
          </w:p>
          <w:p w:rsidR="00124DFC" w:rsidRDefault="00124DFC" w:rsidP="000076D1">
            <w:pPr>
              <w:pStyle w:val="msonormalcxspmiddle"/>
              <w:autoSpaceDN w:val="0"/>
              <w:ind w:firstLine="0"/>
              <w:contextualSpacing/>
              <w:jc w:val="left"/>
            </w:pPr>
            <w:r>
              <w:t>Полное товарищество</w:t>
            </w:r>
          </w:p>
          <w:p w:rsidR="00124DFC" w:rsidRDefault="00124DFC" w:rsidP="000076D1">
            <w:pPr>
              <w:pStyle w:val="msonormalcxspmiddle"/>
              <w:autoSpaceDN w:val="0"/>
              <w:ind w:firstLine="0"/>
              <w:contextualSpacing/>
              <w:jc w:val="left"/>
            </w:pPr>
            <w:r>
              <w:t>Крестьянское (фермерское) хозяйство</w:t>
            </w:r>
          </w:p>
          <w:p w:rsidR="00124DFC" w:rsidRDefault="00124DFC" w:rsidP="000076D1">
            <w:pPr>
              <w:pStyle w:val="msonormalcxspmiddle"/>
              <w:autoSpaceDN w:val="0"/>
              <w:ind w:firstLine="0"/>
              <w:contextualSpacing/>
              <w:jc w:val="left"/>
            </w:pPr>
            <w:r>
              <w:t>Учреждение</w:t>
            </w:r>
          </w:p>
          <w:p w:rsidR="00124DFC" w:rsidRDefault="00124DFC" w:rsidP="000076D1">
            <w:pPr>
              <w:pStyle w:val="msonormalcxspmiddle"/>
              <w:autoSpaceDN w:val="0"/>
              <w:ind w:firstLine="0"/>
              <w:contextualSpacing/>
              <w:jc w:val="left"/>
            </w:pPr>
            <w:r>
              <w:t>Производственный кооператив</w:t>
            </w:r>
          </w:p>
          <w:p w:rsidR="00124DFC" w:rsidRDefault="00124DFC" w:rsidP="000076D1">
            <w:pPr>
              <w:pStyle w:val="msonormalcxspmiddle"/>
              <w:autoSpaceDN w:val="0"/>
              <w:ind w:firstLine="0"/>
              <w:contextualSpacing/>
              <w:jc w:val="left"/>
            </w:pPr>
            <w:r>
              <w:t>ООО</w:t>
            </w:r>
          </w:p>
          <w:p w:rsidR="00124DFC" w:rsidRDefault="00124DFC" w:rsidP="000076D1">
            <w:pPr>
              <w:pStyle w:val="msonormalcxspmiddle"/>
              <w:autoSpaceDN w:val="0"/>
              <w:ind w:firstLine="0"/>
              <w:contextualSpacing/>
              <w:jc w:val="left"/>
            </w:pPr>
            <w:r>
              <w:t>Ассоциация</w:t>
            </w:r>
          </w:p>
          <w:p w:rsidR="00124DFC" w:rsidRDefault="00124DFC" w:rsidP="000076D1">
            <w:pPr>
              <w:pStyle w:val="msonormalcxspmiddle"/>
              <w:autoSpaceDN w:val="0"/>
              <w:ind w:firstLine="0"/>
              <w:contextualSpacing/>
              <w:jc w:val="left"/>
            </w:pPr>
            <w:r>
              <w:t>Унитарное предприятие</w:t>
            </w:r>
          </w:p>
        </w:tc>
        <w:tc>
          <w:tcPr>
            <w:tcW w:w="0" w:type="auto"/>
            <w:tcBorders>
              <w:top w:val="nil"/>
              <w:left w:val="single" w:sz="4" w:space="0" w:color="auto"/>
              <w:bottom w:val="nil"/>
              <w:right w:val="nil"/>
            </w:tcBorders>
          </w:tcPr>
          <w:p w:rsidR="00124DFC" w:rsidRDefault="00124DFC" w:rsidP="000076D1"/>
        </w:tc>
      </w:tr>
      <w:tr w:rsidR="00124DFC" w:rsidTr="000076D1">
        <w:trPr>
          <w:trHeight w:val="232"/>
        </w:trPr>
        <w:tc>
          <w:tcPr>
            <w:tcW w:w="4155" w:type="dxa"/>
            <w:tcBorders>
              <w:top w:val="single" w:sz="6" w:space="0" w:color="auto"/>
              <w:left w:val="single" w:sz="4" w:space="0" w:color="auto"/>
              <w:bottom w:val="single" w:sz="6" w:space="0" w:color="auto"/>
              <w:right w:val="single" w:sz="6" w:space="0" w:color="auto"/>
            </w:tcBorders>
          </w:tcPr>
          <w:p w:rsidR="00124DFC" w:rsidRDefault="00124DFC" w:rsidP="000076D1">
            <w:r>
              <w:t>Дом моделей</w:t>
            </w:r>
          </w:p>
        </w:tc>
        <w:tc>
          <w:tcPr>
            <w:tcW w:w="0" w:type="auto"/>
            <w:vMerge/>
            <w:tcBorders>
              <w:top w:val="single" w:sz="6" w:space="0" w:color="auto"/>
              <w:left w:val="single" w:sz="6" w:space="0" w:color="auto"/>
              <w:bottom w:val="nil"/>
              <w:right w:val="single" w:sz="4" w:space="0" w:color="auto"/>
            </w:tcBorders>
            <w:vAlign w:val="center"/>
          </w:tcPr>
          <w:p w:rsidR="00124DFC" w:rsidRDefault="00124DFC" w:rsidP="000076D1">
            <w:pPr>
              <w:rPr>
                <w:sz w:val="20"/>
              </w:rPr>
            </w:pPr>
          </w:p>
        </w:tc>
        <w:tc>
          <w:tcPr>
            <w:tcW w:w="0" w:type="auto"/>
            <w:tcBorders>
              <w:top w:val="nil"/>
              <w:left w:val="single" w:sz="4" w:space="0" w:color="auto"/>
              <w:bottom w:val="nil"/>
              <w:right w:val="nil"/>
            </w:tcBorders>
          </w:tcPr>
          <w:p w:rsidR="00124DFC" w:rsidRDefault="00124DFC" w:rsidP="000076D1"/>
        </w:tc>
      </w:tr>
      <w:tr w:rsidR="00124DFC" w:rsidTr="000076D1">
        <w:trPr>
          <w:trHeight w:val="252"/>
        </w:trPr>
        <w:tc>
          <w:tcPr>
            <w:tcW w:w="4155" w:type="dxa"/>
            <w:tcBorders>
              <w:top w:val="single" w:sz="6" w:space="0" w:color="auto"/>
              <w:left w:val="single" w:sz="4" w:space="0" w:color="auto"/>
              <w:bottom w:val="single" w:sz="6" w:space="0" w:color="auto"/>
              <w:right w:val="single" w:sz="6" w:space="0" w:color="auto"/>
            </w:tcBorders>
          </w:tcPr>
          <w:p w:rsidR="00124DFC" w:rsidRDefault="00124DFC" w:rsidP="000076D1">
            <w:r>
              <w:t>Судоверфь</w:t>
            </w:r>
          </w:p>
        </w:tc>
        <w:tc>
          <w:tcPr>
            <w:tcW w:w="0" w:type="auto"/>
            <w:vMerge/>
            <w:tcBorders>
              <w:top w:val="single" w:sz="6" w:space="0" w:color="auto"/>
              <w:left w:val="single" w:sz="6" w:space="0" w:color="auto"/>
              <w:bottom w:val="nil"/>
              <w:right w:val="single" w:sz="4" w:space="0" w:color="auto"/>
            </w:tcBorders>
            <w:vAlign w:val="center"/>
          </w:tcPr>
          <w:p w:rsidR="00124DFC" w:rsidRDefault="00124DFC" w:rsidP="000076D1">
            <w:pPr>
              <w:rPr>
                <w:sz w:val="20"/>
              </w:rPr>
            </w:pPr>
          </w:p>
        </w:tc>
        <w:tc>
          <w:tcPr>
            <w:tcW w:w="0" w:type="auto"/>
            <w:tcBorders>
              <w:top w:val="nil"/>
              <w:left w:val="single" w:sz="4" w:space="0" w:color="auto"/>
              <w:bottom w:val="nil"/>
              <w:right w:val="nil"/>
            </w:tcBorders>
          </w:tcPr>
          <w:p w:rsidR="00124DFC" w:rsidRDefault="00124DFC" w:rsidP="000076D1"/>
        </w:tc>
      </w:tr>
      <w:tr w:rsidR="00124DFC" w:rsidTr="000076D1">
        <w:trPr>
          <w:trHeight w:val="331"/>
        </w:trPr>
        <w:tc>
          <w:tcPr>
            <w:tcW w:w="4155" w:type="dxa"/>
            <w:tcBorders>
              <w:top w:val="single" w:sz="6" w:space="0" w:color="auto"/>
              <w:left w:val="single" w:sz="4" w:space="0" w:color="auto"/>
              <w:bottom w:val="single" w:sz="6" w:space="0" w:color="auto"/>
              <w:right w:val="single" w:sz="6" w:space="0" w:color="auto"/>
            </w:tcBorders>
          </w:tcPr>
          <w:p w:rsidR="00124DFC" w:rsidRDefault="00124DFC" w:rsidP="000076D1">
            <w:r>
              <w:t>Ремонтная мастерская</w:t>
            </w:r>
          </w:p>
        </w:tc>
        <w:tc>
          <w:tcPr>
            <w:tcW w:w="0" w:type="auto"/>
            <w:vMerge/>
            <w:tcBorders>
              <w:top w:val="single" w:sz="6" w:space="0" w:color="auto"/>
              <w:left w:val="single" w:sz="6" w:space="0" w:color="auto"/>
              <w:bottom w:val="nil"/>
              <w:right w:val="single" w:sz="4" w:space="0" w:color="auto"/>
            </w:tcBorders>
            <w:vAlign w:val="center"/>
          </w:tcPr>
          <w:p w:rsidR="00124DFC" w:rsidRDefault="00124DFC" w:rsidP="000076D1">
            <w:pPr>
              <w:rPr>
                <w:sz w:val="20"/>
              </w:rPr>
            </w:pPr>
          </w:p>
        </w:tc>
        <w:tc>
          <w:tcPr>
            <w:tcW w:w="0" w:type="auto"/>
            <w:tcBorders>
              <w:top w:val="nil"/>
              <w:left w:val="single" w:sz="4" w:space="0" w:color="auto"/>
              <w:bottom w:val="nil"/>
              <w:right w:val="nil"/>
            </w:tcBorders>
          </w:tcPr>
          <w:p w:rsidR="00124DFC" w:rsidRDefault="00124DFC" w:rsidP="000076D1"/>
        </w:tc>
      </w:tr>
      <w:tr w:rsidR="00124DFC" w:rsidTr="000076D1">
        <w:trPr>
          <w:trHeight w:val="566"/>
        </w:trPr>
        <w:tc>
          <w:tcPr>
            <w:tcW w:w="4155" w:type="dxa"/>
            <w:tcBorders>
              <w:top w:val="single" w:sz="6" w:space="0" w:color="auto"/>
              <w:left w:val="single" w:sz="4" w:space="0" w:color="auto"/>
              <w:bottom w:val="single" w:sz="6" w:space="0" w:color="auto"/>
              <w:right w:val="single" w:sz="6" w:space="0" w:color="auto"/>
            </w:tcBorders>
          </w:tcPr>
          <w:p w:rsidR="00124DFC" w:rsidRDefault="00124DFC" w:rsidP="000076D1">
            <w:r>
              <w:t>Завод точных измерительных</w:t>
            </w:r>
          </w:p>
          <w:p w:rsidR="00124DFC" w:rsidRDefault="00124DFC" w:rsidP="000076D1">
            <w:r>
              <w:t>приборов</w:t>
            </w:r>
          </w:p>
        </w:tc>
        <w:tc>
          <w:tcPr>
            <w:tcW w:w="0" w:type="auto"/>
            <w:vMerge/>
            <w:tcBorders>
              <w:top w:val="single" w:sz="6" w:space="0" w:color="auto"/>
              <w:left w:val="single" w:sz="6" w:space="0" w:color="auto"/>
              <w:bottom w:val="nil"/>
              <w:right w:val="single" w:sz="4" w:space="0" w:color="auto"/>
            </w:tcBorders>
            <w:vAlign w:val="center"/>
          </w:tcPr>
          <w:p w:rsidR="00124DFC" w:rsidRDefault="00124DFC" w:rsidP="000076D1">
            <w:pPr>
              <w:rPr>
                <w:sz w:val="20"/>
              </w:rPr>
            </w:pPr>
          </w:p>
        </w:tc>
        <w:tc>
          <w:tcPr>
            <w:tcW w:w="0" w:type="auto"/>
            <w:tcBorders>
              <w:top w:val="nil"/>
              <w:left w:val="single" w:sz="4" w:space="0" w:color="auto"/>
              <w:bottom w:val="nil"/>
              <w:right w:val="nil"/>
            </w:tcBorders>
          </w:tcPr>
          <w:p w:rsidR="00124DFC" w:rsidRDefault="00124DFC" w:rsidP="000076D1"/>
        </w:tc>
      </w:tr>
      <w:tr w:rsidR="00124DFC" w:rsidTr="000076D1">
        <w:trPr>
          <w:trHeight w:val="584"/>
        </w:trPr>
        <w:tc>
          <w:tcPr>
            <w:tcW w:w="4155" w:type="dxa"/>
            <w:tcBorders>
              <w:top w:val="single" w:sz="6" w:space="0" w:color="auto"/>
              <w:left w:val="single" w:sz="4" w:space="0" w:color="auto"/>
              <w:bottom w:val="single" w:sz="6" w:space="0" w:color="auto"/>
              <w:right w:val="single" w:sz="6" w:space="0" w:color="auto"/>
            </w:tcBorders>
          </w:tcPr>
          <w:p w:rsidR="00124DFC" w:rsidRDefault="00124DFC" w:rsidP="000076D1">
            <w:r>
              <w:t>Учебное заведение гуманитарного</w:t>
            </w:r>
          </w:p>
          <w:p w:rsidR="00124DFC" w:rsidRDefault="00124DFC" w:rsidP="000076D1">
            <w:r>
              <w:t>профиля</w:t>
            </w:r>
          </w:p>
        </w:tc>
        <w:tc>
          <w:tcPr>
            <w:tcW w:w="0" w:type="auto"/>
            <w:vMerge/>
            <w:tcBorders>
              <w:top w:val="single" w:sz="6" w:space="0" w:color="auto"/>
              <w:left w:val="single" w:sz="6" w:space="0" w:color="auto"/>
              <w:bottom w:val="nil"/>
              <w:right w:val="single" w:sz="4" w:space="0" w:color="auto"/>
            </w:tcBorders>
            <w:vAlign w:val="center"/>
          </w:tcPr>
          <w:p w:rsidR="00124DFC" w:rsidRDefault="00124DFC" w:rsidP="000076D1">
            <w:pPr>
              <w:rPr>
                <w:sz w:val="20"/>
              </w:rPr>
            </w:pPr>
          </w:p>
        </w:tc>
        <w:tc>
          <w:tcPr>
            <w:tcW w:w="0" w:type="auto"/>
            <w:tcBorders>
              <w:top w:val="nil"/>
              <w:left w:val="single" w:sz="4" w:space="0" w:color="auto"/>
              <w:bottom w:val="nil"/>
              <w:right w:val="nil"/>
            </w:tcBorders>
          </w:tcPr>
          <w:p w:rsidR="00124DFC" w:rsidRDefault="00124DFC" w:rsidP="000076D1"/>
        </w:tc>
      </w:tr>
      <w:tr w:rsidR="00124DFC" w:rsidTr="000076D1">
        <w:trPr>
          <w:trHeight w:val="580"/>
        </w:trPr>
        <w:tc>
          <w:tcPr>
            <w:tcW w:w="4155" w:type="dxa"/>
            <w:tcBorders>
              <w:top w:val="single" w:sz="6" w:space="0" w:color="auto"/>
              <w:left w:val="single" w:sz="4" w:space="0" w:color="auto"/>
              <w:bottom w:val="single" w:sz="6" w:space="0" w:color="auto"/>
              <w:right w:val="single" w:sz="6" w:space="0" w:color="auto"/>
            </w:tcBorders>
          </w:tcPr>
          <w:p w:rsidR="00124DFC" w:rsidRDefault="00124DFC" w:rsidP="000076D1">
            <w:r>
              <w:t>Научно-исследовательский  центр</w:t>
            </w:r>
          </w:p>
          <w:p w:rsidR="00124DFC" w:rsidRDefault="00124DFC" w:rsidP="000076D1">
            <w:r>
              <w:t>радиоэлектронной промышленности</w:t>
            </w:r>
          </w:p>
        </w:tc>
        <w:tc>
          <w:tcPr>
            <w:tcW w:w="0" w:type="auto"/>
            <w:vMerge/>
            <w:tcBorders>
              <w:top w:val="single" w:sz="6" w:space="0" w:color="auto"/>
              <w:left w:val="single" w:sz="6" w:space="0" w:color="auto"/>
              <w:bottom w:val="nil"/>
              <w:right w:val="single" w:sz="4" w:space="0" w:color="auto"/>
            </w:tcBorders>
            <w:vAlign w:val="center"/>
          </w:tcPr>
          <w:p w:rsidR="00124DFC" w:rsidRDefault="00124DFC" w:rsidP="000076D1">
            <w:pPr>
              <w:rPr>
                <w:sz w:val="20"/>
              </w:rPr>
            </w:pPr>
          </w:p>
        </w:tc>
        <w:tc>
          <w:tcPr>
            <w:tcW w:w="0" w:type="auto"/>
            <w:tcBorders>
              <w:top w:val="nil"/>
              <w:left w:val="single" w:sz="4" w:space="0" w:color="auto"/>
              <w:bottom w:val="nil"/>
              <w:right w:val="nil"/>
            </w:tcBorders>
          </w:tcPr>
          <w:p w:rsidR="00124DFC" w:rsidRDefault="00124DFC" w:rsidP="000076D1"/>
        </w:tc>
      </w:tr>
      <w:tr w:rsidR="00124DFC" w:rsidTr="000076D1">
        <w:trPr>
          <w:trHeight w:val="580"/>
        </w:trPr>
        <w:tc>
          <w:tcPr>
            <w:tcW w:w="4155" w:type="dxa"/>
            <w:tcBorders>
              <w:top w:val="single" w:sz="6" w:space="0" w:color="auto"/>
              <w:left w:val="single" w:sz="4" w:space="0" w:color="auto"/>
              <w:bottom w:val="single" w:sz="6" w:space="0" w:color="auto"/>
              <w:right w:val="single" w:sz="6" w:space="0" w:color="auto"/>
            </w:tcBorders>
          </w:tcPr>
          <w:p w:rsidR="00124DFC" w:rsidRDefault="00124DFC" w:rsidP="000076D1">
            <w:r>
              <w:t>Производство изделий народных промыслов</w:t>
            </w:r>
          </w:p>
        </w:tc>
        <w:tc>
          <w:tcPr>
            <w:tcW w:w="0" w:type="auto"/>
            <w:vMerge/>
            <w:tcBorders>
              <w:top w:val="single" w:sz="6" w:space="0" w:color="auto"/>
              <w:left w:val="single" w:sz="6" w:space="0" w:color="auto"/>
              <w:bottom w:val="nil"/>
              <w:right w:val="single" w:sz="4" w:space="0" w:color="auto"/>
            </w:tcBorders>
            <w:vAlign w:val="center"/>
          </w:tcPr>
          <w:p w:rsidR="00124DFC" w:rsidRDefault="00124DFC" w:rsidP="000076D1">
            <w:pPr>
              <w:rPr>
                <w:sz w:val="20"/>
              </w:rPr>
            </w:pPr>
          </w:p>
        </w:tc>
        <w:tc>
          <w:tcPr>
            <w:tcW w:w="0" w:type="auto"/>
            <w:tcBorders>
              <w:top w:val="nil"/>
              <w:left w:val="single" w:sz="4" w:space="0" w:color="auto"/>
              <w:bottom w:val="nil"/>
              <w:right w:val="nil"/>
            </w:tcBorders>
          </w:tcPr>
          <w:p w:rsidR="00124DFC" w:rsidRDefault="00124DFC" w:rsidP="000076D1"/>
        </w:tc>
      </w:tr>
      <w:tr w:rsidR="00124DFC" w:rsidTr="000076D1">
        <w:trPr>
          <w:trHeight w:val="278"/>
        </w:trPr>
        <w:tc>
          <w:tcPr>
            <w:tcW w:w="4155" w:type="dxa"/>
            <w:tcBorders>
              <w:top w:val="single" w:sz="6" w:space="0" w:color="auto"/>
              <w:left w:val="single" w:sz="4" w:space="0" w:color="auto"/>
              <w:bottom w:val="single" w:sz="6" w:space="0" w:color="auto"/>
              <w:right w:val="single" w:sz="6" w:space="0" w:color="auto"/>
            </w:tcBorders>
          </w:tcPr>
          <w:p w:rsidR="00124DFC" w:rsidRDefault="00124DFC" w:rsidP="000076D1">
            <w:r>
              <w:t>Торговля</w:t>
            </w:r>
          </w:p>
        </w:tc>
        <w:tc>
          <w:tcPr>
            <w:tcW w:w="0" w:type="auto"/>
            <w:vMerge/>
            <w:tcBorders>
              <w:top w:val="single" w:sz="6" w:space="0" w:color="auto"/>
              <w:left w:val="single" w:sz="6" w:space="0" w:color="auto"/>
              <w:bottom w:val="nil"/>
              <w:right w:val="single" w:sz="4" w:space="0" w:color="auto"/>
            </w:tcBorders>
            <w:vAlign w:val="center"/>
          </w:tcPr>
          <w:p w:rsidR="00124DFC" w:rsidRDefault="00124DFC" w:rsidP="000076D1">
            <w:pPr>
              <w:rPr>
                <w:sz w:val="20"/>
              </w:rPr>
            </w:pPr>
          </w:p>
        </w:tc>
        <w:tc>
          <w:tcPr>
            <w:tcW w:w="0" w:type="auto"/>
            <w:tcBorders>
              <w:top w:val="nil"/>
              <w:left w:val="single" w:sz="4" w:space="0" w:color="auto"/>
              <w:bottom w:val="nil"/>
              <w:right w:val="nil"/>
            </w:tcBorders>
          </w:tcPr>
          <w:p w:rsidR="00124DFC" w:rsidRDefault="00124DFC" w:rsidP="000076D1"/>
        </w:tc>
      </w:tr>
      <w:tr w:rsidR="00124DFC" w:rsidTr="000076D1">
        <w:trPr>
          <w:trHeight w:val="278"/>
        </w:trPr>
        <w:tc>
          <w:tcPr>
            <w:tcW w:w="4155" w:type="dxa"/>
            <w:tcBorders>
              <w:top w:val="single" w:sz="6" w:space="0" w:color="auto"/>
              <w:left w:val="single" w:sz="4" w:space="0" w:color="auto"/>
              <w:bottom w:val="single" w:sz="4" w:space="0" w:color="auto"/>
              <w:right w:val="single" w:sz="6" w:space="0" w:color="auto"/>
            </w:tcBorders>
          </w:tcPr>
          <w:p w:rsidR="00124DFC" w:rsidRDefault="00124DFC" w:rsidP="000076D1">
            <w:r>
              <w:t xml:space="preserve">Пасека </w:t>
            </w:r>
          </w:p>
        </w:tc>
        <w:tc>
          <w:tcPr>
            <w:tcW w:w="0" w:type="auto"/>
            <w:tcBorders>
              <w:top w:val="nil"/>
              <w:left w:val="single" w:sz="6" w:space="0" w:color="auto"/>
              <w:bottom w:val="single" w:sz="4" w:space="0" w:color="auto"/>
              <w:right w:val="single" w:sz="4" w:space="0" w:color="auto"/>
            </w:tcBorders>
          </w:tcPr>
          <w:p w:rsidR="00124DFC" w:rsidRDefault="00124DFC" w:rsidP="000076D1"/>
        </w:tc>
        <w:tc>
          <w:tcPr>
            <w:tcW w:w="0" w:type="auto"/>
            <w:tcBorders>
              <w:top w:val="nil"/>
              <w:left w:val="single" w:sz="4" w:space="0" w:color="auto"/>
              <w:bottom w:val="nil"/>
              <w:right w:val="nil"/>
            </w:tcBorders>
          </w:tcPr>
          <w:p w:rsidR="00124DFC" w:rsidRDefault="00124DFC" w:rsidP="000076D1"/>
        </w:tc>
      </w:tr>
    </w:tbl>
    <w:p w:rsidR="00124DFC" w:rsidRDefault="00124DFC" w:rsidP="004559F4">
      <w:r>
        <w:rPr>
          <w:iCs/>
        </w:rPr>
        <w:t>7. Верны ли следующие утверждения:</w:t>
      </w:r>
    </w:p>
    <w:p w:rsidR="00124DFC" w:rsidRDefault="00124DFC" w:rsidP="004559F4">
      <w:pPr>
        <w:pStyle w:val="ListParagraph1"/>
        <w:numPr>
          <w:ilvl w:val="0"/>
          <w:numId w:val="4"/>
        </w:numPr>
        <w:tabs>
          <w:tab w:val="left" w:pos="993"/>
        </w:tabs>
        <w:autoSpaceDE w:val="0"/>
        <w:autoSpaceDN w:val="0"/>
        <w:spacing w:line="240" w:lineRule="auto"/>
        <w:ind w:left="0" w:firstLine="567"/>
        <w:rPr>
          <w:szCs w:val="24"/>
          <w:lang w:val="ru-RU" w:eastAsia="ru-RU"/>
        </w:rPr>
      </w:pPr>
      <w:r>
        <w:rPr>
          <w:szCs w:val="24"/>
          <w:lang w:val="ru-RU" w:eastAsia="ru-RU"/>
        </w:rPr>
        <w:t>Среда бизнеса это стабильная совокупность факторов, существующих вне хозяйствующего субъекта.</w:t>
      </w:r>
    </w:p>
    <w:p w:rsidR="00124DFC" w:rsidRDefault="00124DFC" w:rsidP="004559F4">
      <w:pPr>
        <w:numPr>
          <w:ilvl w:val="0"/>
          <w:numId w:val="4"/>
        </w:numPr>
        <w:tabs>
          <w:tab w:val="left" w:pos="993"/>
        </w:tabs>
        <w:autoSpaceDE w:val="0"/>
        <w:autoSpaceDN w:val="0"/>
        <w:spacing w:before="100" w:beforeAutospacing="1" w:after="100" w:afterAutospacing="1"/>
        <w:ind w:left="0" w:firstLine="567"/>
        <w:contextualSpacing/>
        <w:jc w:val="both"/>
        <w:rPr>
          <w:sz w:val="20"/>
        </w:rPr>
      </w:pPr>
      <w:r>
        <w:rPr>
          <w:sz w:val="20"/>
        </w:rPr>
        <w:t>Макросреда включает в себя состояние экономики, состояние культуры в обществе, институты рынка, научно - технический прогресс, физическое или географическое положение страны, политические факторы и оказывает прямое воздействие на деятельность хозяйствующего субъекта.</w:t>
      </w:r>
    </w:p>
    <w:p w:rsidR="00124DFC" w:rsidRDefault="00124DFC" w:rsidP="004559F4">
      <w:pPr>
        <w:pStyle w:val="msonormalcxspmiddle"/>
        <w:numPr>
          <w:ilvl w:val="0"/>
          <w:numId w:val="4"/>
        </w:numPr>
        <w:tabs>
          <w:tab w:val="left" w:pos="993"/>
        </w:tabs>
        <w:ind w:left="0" w:firstLine="567"/>
        <w:contextualSpacing/>
      </w:pPr>
      <w:r>
        <w:t>Микросреда включает в себя поставщиков, покупателей, конкурентов, наемных работников, профсоюзы, оказывает косвенное воздействие на деятельность хозяйствующего субъекта.</w:t>
      </w:r>
    </w:p>
    <w:p w:rsidR="00124DFC" w:rsidRDefault="00124DFC" w:rsidP="004559F4">
      <w:pPr>
        <w:pStyle w:val="msonormalcxspmiddle"/>
        <w:numPr>
          <w:ilvl w:val="0"/>
          <w:numId w:val="4"/>
        </w:numPr>
        <w:tabs>
          <w:tab w:val="left" w:pos="993"/>
        </w:tabs>
        <w:ind w:left="0" w:firstLine="567"/>
        <w:contextualSpacing/>
      </w:pPr>
      <w:r>
        <w:t>Международная среда оказывает влияние нахозяйствующего субъекта рынка через импортеров, иностранные инвестиции, совместные предприятия, многонациональные корпорации.</w:t>
      </w:r>
    </w:p>
    <w:p w:rsidR="00124DFC" w:rsidRDefault="00124DFC" w:rsidP="004559F4">
      <w:pPr>
        <w:pStyle w:val="msonormalcxspmiddle"/>
        <w:numPr>
          <w:ilvl w:val="0"/>
          <w:numId w:val="4"/>
        </w:numPr>
        <w:tabs>
          <w:tab w:val="left" w:pos="993"/>
        </w:tabs>
        <w:ind w:left="0" w:firstLine="567"/>
        <w:contextualSpacing/>
      </w:pPr>
      <w:r>
        <w:t>Законы и государственные органы оказывают прямое воздействие на деятельность фирмы.</w:t>
      </w:r>
    </w:p>
    <w:p w:rsidR="00124DFC" w:rsidRDefault="00124DFC" w:rsidP="004559F4">
      <w:pPr>
        <w:pStyle w:val="msonormalcxspmiddle"/>
        <w:numPr>
          <w:ilvl w:val="0"/>
          <w:numId w:val="4"/>
        </w:numPr>
        <w:tabs>
          <w:tab w:val="left" w:pos="993"/>
        </w:tabs>
        <w:ind w:left="0" w:firstLine="567"/>
        <w:contextualSpacing/>
      </w:pPr>
      <w:r>
        <w:t>В качестве контрагентов выступают: кредитор - заемщик, продавец - покупатель, работодатель - наемный работник.</w:t>
      </w:r>
    </w:p>
    <w:p w:rsidR="00124DFC" w:rsidRDefault="00124DFC" w:rsidP="004559F4">
      <w:pPr>
        <w:pStyle w:val="msonormalcxspmiddle"/>
        <w:numPr>
          <w:ilvl w:val="0"/>
          <w:numId w:val="4"/>
        </w:numPr>
        <w:tabs>
          <w:tab w:val="left" w:pos="993"/>
        </w:tabs>
        <w:ind w:left="0" w:firstLine="567"/>
        <w:contextualSpacing/>
      </w:pPr>
      <w:r>
        <w:t>Экономическая обстановка обусловливает предварительную оценку покупательского спроса, больший или меньший объем денежных средств в обществе, доступность кредитов для развития бизнеса, наличие свободных рабочих мест.</w:t>
      </w:r>
    </w:p>
    <w:p w:rsidR="00124DFC" w:rsidRDefault="00124DFC" w:rsidP="004559F4">
      <w:pPr>
        <w:pStyle w:val="msonormalcxspmiddle"/>
        <w:numPr>
          <w:ilvl w:val="0"/>
          <w:numId w:val="4"/>
        </w:numPr>
        <w:tabs>
          <w:tab w:val="left" w:pos="993"/>
        </w:tabs>
        <w:ind w:left="0" w:firstLine="567"/>
        <w:contextualSpacing/>
      </w:pPr>
      <w:r>
        <w:t>Социально-культурная среда не оказывает влияния на деятельность конкретной фирмы.</w:t>
      </w:r>
    </w:p>
    <w:p w:rsidR="00124DFC" w:rsidRDefault="00124DFC" w:rsidP="004559F4">
      <w:pPr>
        <w:pStyle w:val="msonormalcxspmiddle"/>
        <w:numPr>
          <w:ilvl w:val="0"/>
          <w:numId w:val="4"/>
        </w:numPr>
        <w:tabs>
          <w:tab w:val="left" w:pos="993"/>
        </w:tabs>
        <w:ind w:left="0" w:firstLine="567"/>
        <w:contextualSpacing/>
      </w:pPr>
      <w:r>
        <w:t>Институты рынка включают в себя банки, биржи, страховые компании, учебные заведения, транспортные и консультационные фирмы, фирмы обеспечивающие выход в Интернет, фирмы, обеспечивающие коммунальные услуги.</w:t>
      </w:r>
    </w:p>
    <w:p w:rsidR="00124DFC" w:rsidRDefault="00124DFC" w:rsidP="004559F4">
      <w:pPr>
        <w:pStyle w:val="msonormalcxspmiddle"/>
        <w:numPr>
          <w:ilvl w:val="0"/>
          <w:numId w:val="4"/>
        </w:numPr>
        <w:tabs>
          <w:tab w:val="left" w:pos="993"/>
        </w:tabs>
        <w:ind w:left="0" w:firstLine="567"/>
        <w:contextualSpacing/>
      </w:pPr>
      <w:r>
        <w:t>В международной среде проявляются интегративные свойства бизнеса: создаются совместные предприятия, реализуются прямые инвестиции в экономику других стран, открывается доступ на рынки других стан.</w:t>
      </w:r>
    </w:p>
    <w:p w:rsidR="00124DFC" w:rsidRDefault="00124DFC" w:rsidP="004559F4">
      <w:pPr>
        <w:pStyle w:val="msonormalcxspmiddle"/>
        <w:numPr>
          <w:ilvl w:val="0"/>
          <w:numId w:val="4"/>
        </w:numPr>
        <w:tabs>
          <w:tab w:val="left" w:pos="993"/>
        </w:tabs>
        <w:ind w:left="0" w:firstLine="567"/>
        <w:contextualSpacing/>
      </w:pPr>
      <w:r>
        <w:t>Законный бизнес основан на необходимости учета интересов всех многообразных субъектов экономики. Но гарантиями учета этих интересов правила и нормы быть не могут.</w:t>
      </w:r>
    </w:p>
    <w:p w:rsidR="00124DFC" w:rsidRDefault="00124DFC" w:rsidP="004559F4">
      <w:pPr>
        <w:pStyle w:val="msonormalcxspmiddle"/>
        <w:numPr>
          <w:ilvl w:val="0"/>
          <w:numId w:val="4"/>
        </w:numPr>
        <w:tabs>
          <w:tab w:val="left" w:pos="993"/>
        </w:tabs>
        <w:ind w:left="0" w:firstLine="567"/>
        <w:contextualSpacing/>
      </w:pPr>
      <w:r>
        <w:t>Моральные принципы могут выступать критериями оправданности и справедливости взаимоотношений.</w:t>
      </w:r>
    </w:p>
    <w:p w:rsidR="00124DFC" w:rsidRDefault="00124DFC" w:rsidP="004559F4">
      <w:pPr>
        <w:pStyle w:val="msonormalcxspmiddle"/>
        <w:numPr>
          <w:ilvl w:val="0"/>
          <w:numId w:val="4"/>
        </w:numPr>
        <w:tabs>
          <w:tab w:val="left" w:pos="993"/>
        </w:tabs>
        <w:ind w:left="0" w:firstLine="567"/>
        <w:contextualSpacing/>
      </w:pPr>
      <w:r>
        <w:t>Правовые документы всегда не противоречат друг другу.</w:t>
      </w:r>
    </w:p>
    <w:p w:rsidR="00124DFC" w:rsidRDefault="00124DFC" w:rsidP="004559F4">
      <w:pPr>
        <w:pStyle w:val="msonormalcxspmiddle"/>
        <w:numPr>
          <w:ilvl w:val="0"/>
          <w:numId w:val="4"/>
        </w:numPr>
        <w:tabs>
          <w:tab w:val="left" w:pos="993"/>
        </w:tabs>
        <w:ind w:left="0" w:firstLine="567"/>
        <w:contextualSpacing/>
      </w:pPr>
      <w:r>
        <w:t>Политика и рынок - это две независимые общественные системы.</w:t>
      </w:r>
    </w:p>
    <w:p w:rsidR="00124DFC" w:rsidRDefault="00124DFC" w:rsidP="004559F4">
      <w:pPr>
        <w:pStyle w:val="msonormalcxspmiddle"/>
        <w:numPr>
          <w:ilvl w:val="0"/>
          <w:numId w:val="4"/>
        </w:numPr>
        <w:tabs>
          <w:tab w:val="left" w:pos="993"/>
        </w:tabs>
        <w:ind w:left="0" w:firstLine="567"/>
        <w:contextualSpacing/>
      </w:pPr>
      <w:r>
        <w:t>Обязательно ли политика создает общие, социальные условия жизнедеятельности людей.</w:t>
      </w:r>
    </w:p>
    <w:p w:rsidR="00124DFC" w:rsidRDefault="00124DFC" w:rsidP="004559F4">
      <w:r>
        <w:rPr>
          <w:iCs/>
        </w:rPr>
        <w:t> 8. Деловая игра «Неудача программы кабельного телевидения Си-Би-Эс»</w:t>
      </w:r>
    </w:p>
    <w:p w:rsidR="00124DFC" w:rsidRDefault="00124DFC" w:rsidP="004559F4">
      <w:r>
        <w:t>«Кабельный канал» телевидения корпорации Си-би-эс предназначал свои программы для телезрителей, которые предпочтут смотреть не развлекательную серию «Ладья любви», а «Макбета» в исполнении Королевского шекспировского театра. Руководители канала считали, что подборка высококачественных пьес, концертов, опер, танцевальных и прочих художественных передач привлечет скромную, но верную группу зрителей, ищущих альтернативу привычным программамтелесетей. Руководство Си-би-эс рассчитывало, что, несмотря на свою малочисленность, аудитория эта будет формироваться из людей состоятельных, а значит и привлечет рекламодателей.</w:t>
      </w:r>
    </w:p>
    <w:p w:rsidR="00124DFC" w:rsidRDefault="00124DFC" w:rsidP="004559F4">
      <w:r>
        <w:t xml:space="preserve">Среди программ «Кабельного канала» были и передачи с участием знаменитых музыкантов, и драматические постановки с участием прославленных актеров, и интервью с выдающимися деятелями литературы и искусства. «Изюминкой» канала были танцевальные программы в постановке видных хореографов современности. </w:t>
      </w:r>
    </w:p>
    <w:p w:rsidR="00124DFC" w:rsidRDefault="00124DFC" w:rsidP="004559F4">
      <w:r>
        <w:t>Критика горячо хвалила программы Си-би-эс. С энтузиазмом принял открытие канала и мир искусства, деятели которого приветствовали возможность лишний раз появиться на телеэкране и увеличить число своих зрителей. Однако через год после открытия «Кабельного канала» корпорация Си-би-эс объявила о прекращении передач. Предприятие обернулось финансовой катастрофой. При подведении итогов оказалось, что убытки составили более 30 млн. долл.</w:t>
      </w:r>
    </w:p>
    <w:p w:rsidR="00124DFC" w:rsidRDefault="00124DFC" w:rsidP="004559F4">
      <w:r>
        <w:t>Зрители, как правило, восхищались на редкость прекрасными постановками. Но, несмотря на это ожидаемой мощной поддержки со стороны рекламодателей не последовало. Канал начал работать в период экономического спада, когда ассигнования на рекламу у многих фирм оказались ограниченными и фирмы тратили деньги очень осторожно.</w:t>
      </w:r>
    </w:p>
    <w:p w:rsidR="00124DFC" w:rsidRDefault="00124DFC" w:rsidP="004559F4">
      <w:r>
        <w:t xml:space="preserve">Еще одна серьезная для Си-би-эс проблема заключалась в существовании конкурирующих кабельных каналов с аналогичной программной направленностью на ту же самую ограниченную зрительскую аудиторию. Одним из таких конкурентов был канал «Искусство» корпорации Эй-би-си, другим – телецентр под названием «Браво», третьим – «Развлекательный канал». Два последних не принимали рекламу и существовали за счет абонентской платы, которую подписчики вносили в дополнение к обычному ежемесячному взносу за пользование кабельной системой. А вот канал «Искусство» – подобно Си-би-эс – рассчитывал на поддержку рекламодателей. Одно время руководство «Кабельного канала» Си-би-эс подумывало о введении абонентской платы. Однако большинство семейств, подключенных к кабельным системам, уже являлись подписчиками как минимум одного телецентра, причем либо канала передач по искусству, либо киноканала. Аналитики «Кабельного канала» Си-би-эс пришли к заключению, что в связи с периодом экономического спада найдется очень немного зрителей, готовых вносить дополнительную плату за дополнительную подписку. Создалось положение, когда малочисленная аудитория и немногочисленные рекламодатели оказались раздробленными между чересчур большим числом каналов. </w:t>
      </w:r>
    </w:p>
    <w:p w:rsidR="00124DFC" w:rsidRDefault="00124DFC" w:rsidP="004559F4">
      <w:r>
        <w:t>Конкуренция с другими каналами вызывала рост издержек. Поскольку за желанными драматическими постановками, балетами и прочими программами охотились сразу несколько каналов, выросла стоимость приобретения авторских прав. Растущие издержки вынудили Си-би-эс развернуть собственное производство программ, а это начинание тоже потребовало больших расходов. Собственные постановки «Кабельного канала», как и прочие транслировавшиеся им программы отличались высоким качеством и роскошью. Однако зачастую у телезрителей был выбор из нескольких заманчивых возможностей, причем не всегда в рамках только телевидения. К примеру, однажды канал показал свой оригинальный вариант стоившей больших денег постановки «Пиратов Пензанса» как раз перед выходом на широкий экран киноверсии этого произведения. Так что, несмотря на свое высокое качество и высокую стоимость, самостоятельные постановки «Кабельного канала» Си-би-эс не принесли ему поддержки ни со стороны рекламодателей, ни со стороны аудитории.</w:t>
      </w:r>
    </w:p>
    <w:p w:rsidR="00124DFC" w:rsidRDefault="00124DFC" w:rsidP="004559F4">
      <w:r>
        <w:rPr>
          <w:iCs/>
        </w:rPr>
        <w:t>Задания к данной ситуации:</w:t>
      </w:r>
    </w:p>
    <w:p w:rsidR="00124DFC" w:rsidRDefault="00124DFC" w:rsidP="004559F4">
      <w:pPr>
        <w:pStyle w:val="ListParagraph1"/>
        <w:numPr>
          <w:ilvl w:val="0"/>
          <w:numId w:val="5"/>
        </w:numPr>
        <w:tabs>
          <w:tab w:val="left" w:pos="851"/>
        </w:tabs>
        <w:autoSpaceDE w:val="0"/>
        <w:autoSpaceDN w:val="0"/>
        <w:spacing w:line="240" w:lineRule="auto"/>
        <w:ind w:left="0" w:firstLine="567"/>
        <w:rPr>
          <w:szCs w:val="24"/>
          <w:lang w:val="ru-RU" w:eastAsia="ru-RU"/>
        </w:rPr>
      </w:pPr>
      <w:r>
        <w:rPr>
          <w:szCs w:val="24"/>
          <w:lang w:val="ru-RU" w:eastAsia="ru-RU"/>
        </w:rPr>
        <w:t>Постарайтесь дать свое обоснование причин неудачи «Кабельного канала» Си-би-эс</w:t>
      </w:r>
    </w:p>
    <w:p w:rsidR="00124DFC" w:rsidRDefault="00124DFC" w:rsidP="004559F4">
      <w:pPr>
        <w:numPr>
          <w:ilvl w:val="0"/>
          <w:numId w:val="5"/>
        </w:numPr>
        <w:tabs>
          <w:tab w:val="left" w:pos="851"/>
        </w:tabs>
        <w:autoSpaceDE w:val="0"/>
        <w:autoSpaceDN w:val="0"/>
        <w:spacing w:before="100" w:beforeAutospacing="1" w:after="100" w:afterAutospacing="1"/>
        <w:ind w:left="0" w:firstLine="567"/>
        <w:contextualSpacing/>
        <w:jc w:val="both"/>
        <w:rPr>
          <w:sz w:val="20"/>
        </w:rPr>
      </w:pPr>
      <w:r>
        <w:rPr>
          <w:sz w:val="20"/>
        </w:rPr>
        <w:t>Перечислите основные факторы среды бизнеса, повлиявшие на неудовлетворительные результаты деятельности «Кабельного канала» Си-би-эс</w:t>
      </w:r>
    </w:p>
    <w:p w:rsidR="00124DFC" w:rsidRDefault="00124DFC" w:rsidP="004559F4">
      <w:pPr>
        <w:pStyle w:val="msonormalcxspmiddle"/>
        <w:numPr>
          <w:ilvl w:val="0"/>
          <w:numId w:val="5"/>
        </w:numPr>
        <w:tabs>
          <w:tab w:val="left" w:pos="851"/>
        </w:tabs>
        <w:ind w:left="0" w:firstLine="567"/>
        <w:contextualSpacing/>
      </w:pPr>
      <w:r>
        <w:t>Действие, каких из перечисленных в ответе на вопрос-2 факторов можно было бы локализовать, а каких нужно было предугадать.</w:t>
      </w:r>
    </w:p>
    <w:p w:rsidR="00124DFC" w:rsidRDefault="00124DFC" w:rsidP="004559F4">
      <w:pPr>
        <w:pStyle w:val="msonormalcxspmiddle"/>
        <w:numPr>
          <w:ilvl w:val="0"/>
          <w:numId w:val="5"/>
        </w:numPr>
        <w:tabs>
          <w:tab w:val="left" w:pos="851"/>
        </w:tabs>
        <w:ind w:left="0" w:firstLine="567"/>
        <w:contextualSpacing/>
      </w:pPr>
      <w:r>
        <w:t>Попробуйте сформулировать рекомендации для канала Си-би-эс, для предотвращения повторения подобных ситуаций</w:t>
      </w:r>
    </w:p>
    <w:p w:rsidR="00124DFC" w:rsidRDefault="00124DFC" w:rsidP="004559F4">
      <w:pPr>
        <w:rPr>
          <w:bCs/>
        </w:rPr>
      </w:pPr>
      <w:r>
        <w:t>9. Провести а</w:t>
      </w:r>
      <w:r>
        <w:rPr>
          <w:bCs/>
        </w:rPr>
        <w:t xml:space="preserve">нализ внешней и внутренней среды  градообразующего предприятия или конкретного всем известного предприятия.  </w:t>
      </w:r>
    </w:p>
    <w:p w:rsidR="00124DFC" w:rsidRDefault="00124DFC" w:rsidP="004559F4">
      <w:r>
        <w:rPr>
          <w:bCs/>
        </w:rPr>
        <w:t>Порядок выполнения задания</w:t>
      </w:r>
    </w:p>
    <w:p w:rsidR="00124DFC" w:rsidRDefault="00124DFC" w:rsidP="004559F4">
      <w:pPr>
        <w:pStyle w:val="ListParagraph1"/>
        <w:numPr>
          <w:ilvl w:val="0"/>
          <w:numId w:val="6"/>
        </w:numPr>
        <w:tabs>
          <w:tab w:val="left" w:pos="993"/>
        </w:tabs>
        <w:spacing w:line="240" w:lineRule="auto"/>
        <w:ind w:left="0" w:firstLine="567"/>
        <w:rPr>
          <w:szCs w:val="24"/>
          <w:lang w:val="ru-RU" w:eastAsia="ru-RU"/>
        </w:rPr>
      </w:pPr>
      <w:r>
        <w:rPr>
          <w:szCs w:val="24"/>
          <w:lang w:val="ru-RU" w:eastAsia="ru-RU"/>
        </w:rPr>
        <w:t>На основе анализа среды косвенного воздействия (макросреды) выделить факторы (политические, экономические, социальные, технологические, природные, демографические, культурные и проч.), оказывающие наибольшее влияние на деятельность предприятия. Оценить характер влияния факторов на деятельность организации (позитивное, негативное), осуществить прогнозирование изменения факторов. В результате проведенного анализа разработать перечень возможностей и угроз предприятия, определяемых влиянием факторов макросреды.</w:t>
      </w:r>
    </w:p>
    <w:p w:rsidR="00124DFC" w:rsidRDefault="00124DFC" w:rsidP="004559F4">
      <w:pPr>
        <w:numPr>
          <w:ilvl w:val="0"/>
          <w:numId w:val="6"/>
        </w:numPr>
        <w:tabs>
          <w:tab w:val="left" w:pos="993"/>
        </w:tabs>
        <w:autoSpaceDN w:val="0"/>
        <w:spacing w:before="100" w:beforeAutospacing="1" w:after="100" w:afterAutospacing="1"/>
        <w:ind w:left="0" w:firstLine="567"/>
        <w:contextualSpacing/>
        <w:jc w:val="both"/>
        <w:rPr>
          <w:sz w:val="20"/>
        </w:rPr>
      </w:pPr>
      <w:r>
        <w:rPr>
          <w:sz w:val="20"/>
        </w:rPr>
        <w:t>Ориентируясь на результаты выполнения задания а), с учетом модели конкурентных сил М. Портера (потребители, поставщики, существующие и потенциальные конкуренты, товары-заменители) оценить степень благоприятности среды прямого воздействия (микросреды) для деятельности моделируемого предприятия. Разработать перечень возможностей и угроз, сильных и слабых сторон предприятия, определяемых влиянием факторов микросреды.</w:t>
      </w:r>
    </w:p>
    <w:p w:rsidR="00124DFC" w:rsidRDefault="00124DFC" w:rsidP="004559F4">
      <w:pPr>
        <w:pStyle w:val="msonormalcxspmiddle"/>
        <w:numPr>
          <w:ilvl w:val="0"/>
          <w:numId w:val="6"/>
        </w:numPr>
        <w:tabs>
          <w:tab w:val="left" w:pos="993"/>
        </w:tabs>
        <w:autoSpaceDN w:val="0"/>
        <w:ind w:left="0" w:firstLine="567"/>
        <w:contextualSpacing/>
      </w:pPr>
      <w:r>
        <w:t>исследовать внутреннюю среду моделируемого предприятия попроцессно, т.е. в отношении каждого из основных и дополнительных деловых процессов необходимо задаться вопросами: «Какие из характеристик процесса составляют сильные, а какие – слабые стороны деятельности моделируемого предприятия»? Разработать перечень сильных и слабых сторон предприятия, определяемых влиянием внутренней среды.</w:t>
      </w:r>
    </w:p>
    <w:p w:rsidR="00124DFC" w:rsidRDefault="00124DFC" w:rsidP="004559F4">
      <w:pPr>
        <w:pStyle w:val="msonormalcxspmiddle"/>
        <w:numPr>
          <w:ilvl w:val="0"/>
          <w:numId w:val="6"/>
        </w:numPr>
        <w:tabs>
          <w:tab w:val="left" w:pos="993"/>
        </w:tabs>
        <w:autoSpaceDN w:val="0"/>
        <w:ind w:left="0" w:firstLine="567"/>
        <w:contextualSpacing/>
      </w:pPr>
      <w:r>
        <w:t>Сформировать окончательный список возможностей, угроз, сильных и слабых сторон моделируемого предприятия, проверить его на непротиворечивость.</w:t>
      </w:r>
    </w:p>
    <w:p w:rsidR="00124DFC" w:rsidRDefault="00124DFC" w:rsidP="004559F4">
      <w:pPr>
        <w:tabs>
          <w:tab w:val="left" w:pos="993"/>
        </w:tabs>
      </w:pPr>
      <w:r>
        <w:rPr>
          <w:bCs/>
        </w:rPr>
        <w:t>10. Ситуация для анализа «Уроки августовского кризиса».</w:t>
      </w:r>
      <w:r>
        <w:t>Прочтите конкретную ситуацию, ответьте на вопросы.</w:t>
      </w:r>
    </w:p>
    <w:p w:rsidR="00124DFC" w:rsidRDefault="00124DFC" w:rsidP="004559F4">
      <w:pPr>
        <w:pStyle w:val="ListParagraph1"/>
        <w:numPr>
          <w:ilvl w:val="0"/>
          <w:numId w:val="6"/>
        </w:numPr>
        <w:tabs>
          <w:tab w:val="left" w:pos="993"/>
        </w:tabs>
        <w:spacing w:line="240" w:lineRule="auto"/>
        <w:ind w:left="0" w:firstLine="567"/>
        <w:rPr>
          <w:szCs w:val="24"/>
          <w:lang w:val="ru-RU" w:eastAsia="ru-RU"/>
        </w:rPr>
      </w:pPr>
      <w:r>
        <w:rPr>
          <w:szCs w:val="24"/>
          <w:lang w:val="ru-RU" w:eastAsia="ru-RU"/>
        </w:rPr>
        <w:t>Закрытое акционерное общество «Красная заря», предприятие по производству трикотажного белья и изделий спортивного ассортимента, имеет почти вековую историю. Сегодня на нем трудятся-работают 850 работников. Предприятие производит около 20 млн. трикотажных изделий и свыше 2 тыс. т. полотна. Оно является лидером своей отрасли. В 1993-1994 гг. за счет собственных средств был построен и введен в эксплуатацию производственный корпус площадью более 10 тыс. кв.м² с самым современным оборудованием, что позволило обновить ассортимент выпускаемой продукции на 30%, обеспечить 100 % -ный контроль качества. Предприятие активно расширяет сеть фирменных секций-салонов в крупных торговых домах.</w:t>
      </w:r>
    </w:p>
    <w:p w:rsidR="00124DFC" w:rsidRDefault="00124DFC" w:rsidP="004559F4">
      <w:pPr>
        <w:numPr>
          <w:ilvl w:val="0"/>
          <w:numId w:val="6"/>
        </w:numPr>
        <w:tabs>
          <w:tab w:val="left" w:pos="993"/>
        </w:tabs>
        <w:autoSpaceDN w:val="0"/>
        <w:spacing w:before="100" w:beforeAutospacing="1" w:after="100" w:afterAutospacing="1"/>
        <w:ind w:left="0" w:firstLine="567"/>
        <w:contextualSpacing/>
        <w:jc w:val="both"/>
        <w:rPr>
          <w:sz w:val="20"/>
        </w:rPr>
      </w:pPr>
      <w:r>
        <w:rPr>
          <w:sz w:val="20"/>
        </w:rPr>
        <w:t xml:space="preserve">Тем не менее в период августовского кризиса </w:t>
      </w:r>
      <w:smartTag w:uri="urn:schemas-microsoft-com:office:smarttags" w:element="metricconverter">
        <w:smartTagPr>
          <w:attr w:name="ProductID" w:val="1998 г"/>
        </w:smartTagPr>
        <w:r>
          <w:rPr>
            <w:sz w:val="20"/>
          </w:rPr>
          <w:t>1998 г</w:t>
        </w:r>
      </w:smartTag>
      <w:r>
        <w:rPr>
          <w:sz w:val="20"/>
        </w:rPr>
        <w:t>. предприятие оказалось в тяжелых экономических условиях. Его цель по обеспечению средней отраслевой рентабельности была переориентирована на выживание. Была разработана рыночная стратегия, направленная на капитализацию прибыли и ее инвестирование в современную технику, технологию и социальную сферу, повышение качества и конкурентоспособности продукции в своем сегменте, маркетинговую концепцию, развитие товаропроводящей сети, обучение персонала.</w:t>
      </w:r>
    </w:p>
    <w:p w:rsidR="00124DFC" w:rsidRDefault="00124DFC" w:rsidP="004559F4">
      <w:pPr>
        <w:pStyle w:val="msonormalcxspmiddle"/>
        <w:numPr>
          <w:ilvl w:val="0"/>
          <w:numId w:val="6"/>
        </w:numPr>
        <w:tabs>
          <w:tab w:val="left" w:pos="993"/>
        </w:tabs>
        <w:autoSpaceDN w:val="0"/>
        <w:ind w:left="0" w:firstLine="567"/>
        <w:contextualSpacing/>
      </w:pPr>
      <w:r>
        <w:t>По мнению генерального директора Н.Г. Калининой, меры, принятые для реализации стратегии, помогли им не только выжить, но и восстановить некоторые потерянные позиции в отрасли и увеличить влияние на рынке трикотажных изделий. Был сохранен самый важный ресурс организации – коллектив работников. На вопрос, были ли они готовы к августовскому кризису, Калинина ответила: «И да, и нет. Но кризис научил нас многому. Мы убедились, что успех организации сегодня определяется не столько состоянием внутренней среды, сколько динамикой внешнего окружения. Поэтому мы стараемся не только стабилизировать внутреннее состояние, но и уделять большое внимание взаимосвязи с нашими поставщиками, потребителями и другими составляющими внешней среды».</w:t>
      </w:r>
    </w:p>
    <w:p w:rsidR="00124DFC" w:rsidRDefault="00124DFC" w:rsidP="004559F4">
      <w:pPr>
        <w:pStyle w:val="msonormalcxspmiddle"/>
        <w:autoSpaceDN w:val="0"/>
        <w:ind w:firstLine="720"/>
        <w:contextualSpacing/>
        <w:rPr>
          <w:bCs/>
          <w:lang w:val="en-US"/>
        </w:rPr>
      </w:pPr>
      <w:r>
        <w:rPr>
          <w:bCs/>
          <w:lang w:val="en-US"/>
        </w:rPr>
        <w:t>Вопросы для обсуждения ситуации:</w:t>
      </w:r>
    </w:p>
    <w:p w:rsidR="00124DFC" w:rsidRDefault="00124DFC" w:rsidP="004559F4">
      <w:pPr>
        <w:pStyle w:val="msonormalcxspmiddle"/>
        <w:numPr>
          <w:ilvl w:val="0"/>
          <w:numId w:val="7"/>
        </w:numPr>
        <w:tabs>
          <w:tab w:val="left" w:pos="1134"/>
        </w:tabs>
        <w:autoSpaceDN w:val="0"/>
        <w:ind w:left="0" w:firstLine="720"/>
        <w:contextualSpacing/>
      </w:pPr>
      <w:r>
        <w:t>Как можно характеризовать внешнюю среду данной организации?</w:t>
      </w:r>
    </w:p>
    <w:p w:rsidR="00124DFC" w:rsidRDefault="00124DFC" w:rsidP="004559F4">
      <w:pPr>
        <w:pStyle w:val="msonormalcxspmiddle"/>
        <w:numPr>
          <w:ilvl w:val="0"/>
          <w:numId w:val="7"/>
        </w:numPr>
        <w:tabs>
          <w:tab w:val="left" w:pos="1134"/>
        </w:tabs>
        <w:autoSpaceDN w:val="0"/>
        <w:ind w:left="0" w:firstLine="720"/>
        <w:contextualSpacing/>
      </w:pPr>
      <w:r>
        <w:t>Как отреагировала организация на изменения внешней среды?</w:t>
      </w:r>
    </w:p>
    <w:p w:rsidR="00124DFC" w:rsidRDefault="00124DFC" w:rsidP="004559F4">
      <w:pPr>
        <w:pStyle w:val="msonormalcxspmiddle"/>
        <w:numPr>
          <w:ilvl w:val="0"/>
          <w:numId w:val="7"/>
        </w:numPr>
        <w:tabs>
          <w:tab w:val="left" w:pos="1134"/>
        </w:tabs>
        <w:autoSpaceDN w:val="0"/>
        <w:ind w:left="0" w:firstLine="720"/>
        <w:contextualSpacing/>
      </w:pPr>
      <w:r>
        <w:t xml:space="preserve">Сформулируйте цели и стратегию предприятия после кризиса </w:t>
      </w:r>
      <w:smartTag w:uri="urn:schemas-microsoft-com:office:smarttags" w:element="metricconverter">
        <w:smartTagPr>
          <w:attr w:name="ProductID" w:val="1998 г"/>
        </w:smartTagPr>
        <w:r>
          <w:t>1998 г</w:t>
        </w:r>
      </w:smartTag>
      <w:r>
        <w:t>.?</w:t>
      </w:r>
    </w:p>
    <w:p w:rsidR="00124DFC" w:rsidRDefault="00124DFC" w:rsidP="004559F4">
      <w:pPr>
        <w:pStyle w:val="msonormalcxspmiddle"/>
        <w:numPr>
          <w:ilvl w:val="0"/>
          <w:numId w:val="7"/>
        </w:numPr>
        <w:tabs>
          <w:tab w:val="left" w:pos="1134"/>
        </w:tabs>
        <w:autoSpaceDN w:val="0"/>
        <w:ind w:left="0" w:firstLine="720"/>
        <w:contextualSpacing/>
      </w:pPr>
      <w:r>
        <w:t>Как вы изменили цели своей организации в условиях экономического кризиса и были ли вы к нему готовы?</w:t>
      </w:r>
    </w:p>
    <w:p w:rsidR="00124DFC" w:rsidRDefault="00124DFC" w:rsidP="004559F4">
      <w:pPr>
        <w:pStyle w:val="msonormalcxspmiddle"/>
        <w:numPr>
          <w:ilvl w:val="0"/>
          <w:numId w:val="7"/>
        </w:numPr>
        <w:tabs>
          <w:tab w:val="left" w:pos="1134"/>
        </w:tabs>
        <w:autoSpaceDN w:val="0"/>
        <w:ind w:left="0" w:firstLine="720"/>
        <w:contextualSpacing/>
      </w:pPr>
      <w:r>
        <w:t>Какие уроки вы получили от этой кризисной ситуации?</w:t>
      </w:r>
    </w:p>
    <w:p w:rsidR="00124DFC" w:rsidRDefault="00124DFC" w:rsidP="004559F4">
      <w:pPr>
        <w:pStyle w:val="msonormalcxspmiddle"/>
        <w:tabs>
          <w:tab w:val="left" w:pos="1134"/>
        </w:tabs>
        <w:autoSpaceDN w:val="0"/>
        <w:ind w:firstLine="0"/>
        <w:contextualSpacing/>
      </w:pPr>
    </w:p>
    <w:p w:rsidR="00124DFC" w:rsidRDefault="00124DFC" w:rsidP="004559F4">
      <w:pPr>
        <w:pStyle w:val="msonormalcxspmiddle"/>
        <w:tabs>
          <w:tab w:val="left" w:pos="1134"/>
        </w:tabs>
        <w:autoSpaceDN w:val="0"/>
        <w:contextualSpacing/>
        <w:rPr>
          <w:b/>
        </w:rPr>
      </w:pPr>
      <w:r>
        <w:rPr>
          <w:b/>
        </w:rPr>
        <w:t>Темы докладов</w:t>
      </w:r>
    </w:p>
    <w:p w:rsidR="00124DFC" w:rsidRDefault="00124DFC" w:rsidP="004559F4">
      <w:pPr>
        <w:shd w:val="clear" w:color="auto" w:fill="FFFFFF"/>
        <w:tabs>
          <w:tab w:val="left" w:pos="540"/>
        </w:tabs>
        <w:ind w:left="567"/>
        <w:rPr>
          <w:spacing w:val="-17"/>
        </w:rPr>
      </w:pPr>
      <w:r>
        <w:t>1</w:t>
      </w:r>
      <w:r>
        <w:rPr>
          <w:b/>
        </w:rPr>
        <w:t xml:space="preserve">. </w:t>
      </w:r>
      <w:r>
        <w:rPr>
          <w:spacing w:val="5"/>
        </w:rPr>
        <w:t>Современные трактовки мотивации деятельности фирмы.</w:t>
      </w:r>
    </w:p>
    <w:p w:rsidR="00124DFC" w:rsidRDefault="00124DFC" w:rsidP="004559F4">
      <w:pPr>
        <w:shd w:val="clear" w:color="auto" w:fill="FFFFFF"/>
        <w:tabs>
          <w:tab w:val="left" w:pos="288"/>
          <w:tab w:val="left" w:pos="540"/>
        </w:tabs>
        <w:ind w:left="567"/>
        <w:rPr>
          <w:spacing w:val="-17"/>
        </w:rPr>
      </w:pPr>
      <w:r>
        <w:rPr>
          <w:spacing w:val="4"/>
        </w:rPr>
        <w:t>2. Проблемы и противоречия развития предпринимательства в России.</w:t>
      </w:r>
    </w:p>
    <w:p w:rsidR="00124DFC" w:rsidRDefault="00124DFC" w:rsidP="004559F4">
      <w:pPr>
        <w:shd w:val="clear" w:color="auto" w:fill="FFFFFF"/>
        <w:tabs>
          <w:tab w:val="left" w:pos="288"/>
          <w:tab w:val="left" w:pos="540"/>
        </w:tabs>
        <w:ind w:left="567"/>
        <w:rPr>
          <w:spacing w:val="-8"/>
        </w:rPr>
      </w:pPr>
      <w:r>
        <w:rPr>
          <w:spacing w:val="4"/>
        </w:rPr>
        <w:t>3. Малый бизнес в России: становление, роль в экономике, проблемы функционирования, поддержка.</w:t>
      </w:r>
    </w:p>
    <w:p w:rsidR="00124DFC" w:rsidRDefault="00124DFC" w:rsidP="004559F4">
      <w:pPr>
        <w:pStyle w:val="ListParagraph1"/>
        <w:numPr>
          <w:ilvl w:val="0"/>
          <w:numId w:val="8"/>
        </w:numPr>
        <w:tabs>
          <w:tab w:val="left" w:pos="360"/>
          <w:tab w:val="left" w:pos="900"/>
          <w:tab w:val="left" w:pos="1080"/>
          <w:tab w:val="left" w:pos="1440"/>
        </w:tabs>
        <w:rPr>
          <w:lang w:val="ru-RU"/>
        </w:rPr>
      </w:pPr>
      <w:r>
        <w:rPr>
          <w:lang w:val="ru-RU"/>
        </w:rPr>
        <w:t>Предпосылки и цели корпоративных слияний и поглощений.</w:t>
      </w:r>
    </w:p>
    <w:p w:rsidR="00124DFC" w:rsidRDefault="00124DFC" w:rsidP="004559F4">
      <w:pPr>
        <w:tabs>
          <w:tab w:val="left" w:pos="1134"/>
        </w:tabs>
        <w:spacing w:before="100" w:beforeAutospacing="1" w:after="100" w:afterAutospacing="1"/>
        <w:contextualSpacing/>
        <w:rPr>
          <w:b/>
          <w:sz w:val="20"/>
        </w:rPr>
      </w:pPr>
    </w:p>
    <w:p w:rsidR="00124DFC" w:rsidRDefault="00124DFC" w:rsidP="004559F4">
      <w:pPr>
        <w:rPr>
          <w:b/>
          <w:bCs/>
        </w:rPr>
      </w:pPr>
      <w:r>
        <w:rPr>
          <w:b/>
        </w:rPr>
        <w:t xml:space="preserve">Тема 2. </w:t>
      </w:r>
      <w:r>
        <w:rPr>
          <w:b/>
          <w:bCs/>
        </w:rPr>
        <w:t xml:space="preserve"> Основные фонды организации</w:t>
      </w:r>
    </w:p>
    <w:p w:rsidR="00124DFC" w:rsidRDefault="00124DFC" w:rsidP="004559F4">
      <w:pPr>
        <w:rPr>
          <w:b/>
          <w:bCs/>
        </w:rPr>
      </w:pPr>
    </w:p>
    <w:p w:rsidR="00124DFC" w:rsidRDefault="00124DFC" w:rsidP="004559F4">
      <w:pPr>
        <w:rPr>
          <w:b/>
          <w:bCs/>
        </w:rPr>
      </w:pPr>
      <w:r>
        <w:rPr>
          <w:b/>
          <w:bCs/>
        </w:rPr>
        <w:t>Контрольные вопросы</w:t>
      </w:r>
    </w:p>
    <w:p w:rsidR="00124DFC" w:rsidRDefault="00124DFC" w:rsidP="004559F4">
      <w:pPr>
        <w:tabs>
          <w:tab w:val="left" w:pos="567"/>
        </w:tabs>
      </w:pPr>
      <w:r>
        <w:t>Дайте определение основных средств предприятия.</w:t>
      </w:r>
    </w:p>
    <w:p w:rsidR="00124DFC" w:rsidRDefault="00124DFC" w:rsidP="004559F4">
      <w:pPr>
        <w:tabs>
          <w:tab w:val="left" w:pos="567"/>
        </w:tabs>
      </w:pPr>
      <w:r>
        <w:t>2.Назовите основные классификационные признаки основных средств.</w:t>
      </w:r>
    </w:p>
    <w:p w:rsidR="00124DFC" w:rsidRDefault="00124DFC" w:rsidP="004559F4">
      <w:pPr>
        <w:pStyle w:val="ListParagraph1"/>
        <w:tabs>
          <w:tab w:val="left" w:pos="567"/>
        </w:tabs>
        <w:spacing w:line="240" w:lineRule="auto"/>
        <w:ind w:left="0" w:firstLine="567"/>
        <w:rPr>
          <w:szCs w:val="24"/>
          <w:lang w:val="ru-RU"/>
        </w:rPr>
      </w:pPr>
      <w:r>
        <w:rPr>
          <w:szCs w:val="24"/>
          <w:lang w:val="ru-RU"/>
        </w:rPr>
        <w:t>3.Какие виды оценки основных средств применяются  в практике предпринимательской деятельности.</w:t>
      </w:r>
    </w:p>
    <w:p w:rsidR="00124DFC" w:rsidRDefault="00124DFC" w:rsidP="004559F4">
      <w:pPr>
        <w:tabs>
          <w:tab w:val="left" w:pos="567"/>
        </w:tabs>
        <w:spacing w:before="100" w:beforeAutospacing="1" w:after="100" w:afterAutospacing="1"/>
        <w:contextualSpacing/>
        <w:rPr>
          <w:sz w:val="20"/>
        </w:rPr>
      </w:pPr>
      <w:r>
        <w:rPr>
          <w:sz w:val="20"/>
        </w:rPr>
        <w:t>4.Раскройте экономическую сущность  и назовите основные виды износа основных средств.</w:t>
      </w:r>
    </w:p>
    <w:p w:rsidR="00124DFC" w:rsidRDefault="00124DFC" w:rsidP="004559F4">
      <w:pPr>
        <w:pStyle w:val="msonormalcxspmiddle"/>
        <w:tabs>
          <w:tab w:val="left" w:pos="567"/>
        </w:tabs>
        <w:autoSpaceDN w:val="0"/>
        <w:contextualSpacing/>
      </w:pPr>
      <w:r>
        <w:t>5.Какие способы начисления амортизации применяются в современных условиях предпринимательства.</w:t>
      </w:r>
    </w:p>
    <w:p w:rsidR="00124DFC" w:rsidRDefault="00124DFC" w:rsidP="004559F4">
      <w:pPr>
        <w:pStyle w:val="msonormalcxspmiddle"/>
        <w:tabs>
          <w:tab w:val="left" w:pos="567"/>
        </w:tabs>
        <w:autoSpaceDN w:val="0"/>
        <w:contextualSpacing/>
      </w:pPr>
      <w:r>
        <w:t>6.Назовите показатели движения, технического состояния и эффективности использования  основных средств.</w:t>
      </w:r>
    </w:p>
    <w:p w:rsidR="00124DFC" w:rsidRDefault="00124DFC" w:rsidP="004559F4">
      <w:pPr>
        <w:rPr>
          <w:b/>
          <w:bCs/>
        </w:rPr>
      </w:pPr>
    </w:p>
    <w:p w:rsidR="00124DFC" w:rsidRDefault="00124DFC" w:rsidP="004559F4">
      <w:pPr>
        <w:rPr>
          <w:b/>
          <w:bCs/>
        </w:rPr>
      </w:pPr>
      <w:r>
        <w:rPr>
          <w:b/>
          <w:bCs/>
        </w:rPr>
        <w:t>Практические задания</w:t>
      </w:r>
    </w:p>
    <w:p w:rsidR="00124DFC" w:rsidRDefault="00124DFC" w:rsidP="004559F4">
      <w:pPr>
        <w:pStyle w:val="ListParagraph1"/>
        <w:numPr>
          <w:ilvl w:val="0"/>
          <w:numId w:val="9"/>
        </w:numPr>
        <w:tabs>
          <w:tab w:val="left" w:pos="851"/>
        </w:tabs>
        <w:spacing w:line="240" w:lineRule="auto"/>
        <w:ind w:left="0" w:firstLine="567"/>
        <w:rPr>
          <w:szCs w:val="24"/>
          <w:lang w:val="ru-RU"/>
        </w:rPr>
      </w:pPr>
      <w:r>
        <w:rPr>
          <w:szCs w:val="24"/>
          <w:lang w:val="ru-RU"/>
        </w:rPr>
        <w:t>Стоимость оборудования составляет 15000 тыс.руб. С 1 марта введено в эксплуатацию оборудование стоимостью 45,6 тыс.руб. С 1 июля выбыло оборудование стоимостью 20,4 тыс. руб.Размер выпуска продукции 80 тыс.т., цена за 1 т – 3 тыс. руб., производственная мощность – 100 тыс.т. Определите фондоотдачу и фондоёмкость.</w:t>
      </w:r>
    </w:p>
    <w:p w:rsidR="00124DFC" w:rsidRDefault="00124DFC" w:rsidP="004559F4">
      <w:pPr>
        <w:numPr>
          <w:ilvl w:val="0"/>
          <w:numId w:val="9"/>
        </w:numPr>
        <w:tabs>
          <w:tab w:val="left" w:pos="851"/>
        </w:tabs>
        <w:autoSpaceDN w:val="0"/>
        <w:spacing w:before="100" w:beforeAutospacing="1" w:after="100" w:afterAutospacing="1"/>
        <w:ind w:left="0" w:firstLine="567"/>
        <w:contextualSpacing/>
        <w:jc w:val="both"/>
        <w:rPr>
          <w:b/>
          <w:sz w:val="20"/>
          <w:lang w:val="en-US"/>
        </w:rPr>
      </w:pPr>
      <w:r>
        <w:rPr>
          <w:sz w:val="20"/>
        </w:rPr>
        <w:t xml:space="preserve">Первоначальная стоимость оборудования 50 тыс.руб. Срок службы – 10 лет. </w:t>
      </w:r>
      <w:r>
        <w:rPr>
          <w:sz w:val="20"/>
          <w:lang w:val="en-US"/>
        </w:rPr>
        <w:t>Рассчитайте сумму амортизационных отчислений различными способами.</w:t>
      </w:r>
    </w:p>
    <w:p w:rsidR="00124DFC" w:rsidRDefault="00124DFC" w:rsidP="004559F4">
      <w:pPr>
        <w:pStyle w:val="msonormalcxspmiddle"/>
        <w:numPr>
          <w:ilvl w:val="0"/>
          <w:numId w:val="9"/>
        </w:numPr>
        <w:tabs>
          <w:tab w:val="left" w:pos="851"/>
        </w:tabs>
        <w:autoSpaceDN w:val="0"/>
        <w:ind w:left="0" w:firstLine="567"/>
        <w:contextualSpacing/>
      </w:pPr>
      <w:r>
        <w:t>Определите изменения фондоотдачи и фондорентабельности в плановом году по сравнению с отчетным.За отчетный период среднегодовая стоимость основных средств составила 6650 тыс.руб, объем валовых доходов – 9240 тыс.руб., прибыль – 1918 тыс.руб.В плановом году объем валовых доходов увеличится на 8,3%, прибыль – на 5,9%, а стоимость основных средств – на 3,4%.</w:t>
      </w:r>
    </w:p>
    <w:p w:rsidR="00124DFC" w:rsidRDefault="00124DFC" w:rsidP="004559F4">
      <w:pPr>
        <w:tabs>
          <w:tab w:val="left" w:pos="851"/>
        </w:tabs>
      </w:pPr>
      <w:r>
        <w:t>4.В цехе машиностроительного завода три группы станков: шлифовальные – 5ед., строгальные – 11 ед., револьверные – 12ед. Норма времени на обработку единицы изделия в каждой группе станков соответственно 0,5часа, 1,1 часа, 1,5часа. Определите производственную мощность цеха, если известно, что режим работы двухсменный, продолжительность смены – 8часов, регламентированные простои оборудования составляют 7% от режимного фонда времени, число рабочих дней в году – 255.</w:t>
      </w:r>
    </w:p>
    <w:p w:rsidR="00124DFC" w:rsidRDefault="00124DFC" w:rsidP="004559F4">
      <w:r>
        <w:t>5.Определить среднегодовую стоимость ОПФ, если стоимость их на начало года была равна 157 млн. руб. Движение ОПФ характеризуется следующими данными: на 12.03. поступило ОПФ на сумму 1150 т. р.; выбыло – 560 т. р.; на 18.09. поступило 2470 т. р.; выбытия не было, на 17.11. поступило 1870 т. р.; выбыло 890 т.р.</w:t>
      </w:r>
    </w:p>
    <w:p w:rsidR="00124DFC" w:rsidRDefault="00124DFC" w:rsidP="004559F4">
      <w:r>
        <w:t>6.Определить коэффициент годности ОПФ, если первоначальная стоимость ОПФ на конец года равна 3410 т. р.; износ ОПФ составляет 925,5 т. р.</w:t>
      </w:r>
    </w:p>
    <w:p w:rsidR="00124DFC" w:rsidRDefault="00124DFC" w:rsidP="004559F4">
      <w:r>
        <w:t>7.Определить изменение показателей фондоотдачи ОПФ в планируемом году по сравнению с отчётным, если в отчётном году среднегодовая стоимость ОПФ – 3430 т.р., валовые доходы – 6856 т.р., в планируемом году валовые доходы намечено увеличить на 6,7% по сравнению с отчётным годом, а стоимость ОПФ на 3,5%.</w:t>
      </w:r>
    </w:p>
    <w:p w:rsidR="00124DFC" w:rsidRDefault="00124DFC" w:rsidP="004559F4">
      <w:r>
        <w:t>8. Определить первоначальную и остаточную стоимость ОПФ предприятия, которое приобрело оборудование на сумму 18500 т. р., расходы по доставке оборудования составили 700т.р., расходы по монтажу – 180 т. р.; стоимость износа оборудования – 2200 т. р.</w:t>
      </w:r>
    </w:p>
    <w:p w:rsidR="00124DFC" w:rsidRDefault="00124DFC" w:rsidP="004559F4">
      <w:r>
        <w:t>9. Определить коэффициент интенсивного использования ОПФ, если валовая производительность по плану за год – 5,8 шт., фактическая 5,9 шт., максимально возможная – 6,5 шт. Сделать выводы.</w:t>
      </w:r>
    </w:p>
    <w:p w:rsidR="00124DFC" w:rsidRDefault="00124DFC" w:rsidP="004559F4">
      <w:r>
        <w:t>10.Определить фондоотдачу, если фондоемкость составляет  0,496 руб.</w:t>
      </w:r>
    </w:p>
    <w:p w:rsidR="00124DFC" w:rsidRDefault="00124DFC" w:rsidP="004559F4">
      <w:pPr>
        <w:rPr>
          <w:b/>
          <w:bCs/>
        </w:rPr>
      </w:pPr>
    </w:p>
    <w:p w:rsidR="00124DFC" w:rsidRDefault="00124DFC" w:rsidP="004559F4">
      <w:pPr>
        <w:rPr>
          <w:b/>
          <w:bCs/>
        </w:rPr>
      </w:pPr>
      <w:r>
        <w:rPr>
          <w:b/>
          <w:bCs/>
        </w:rPr>
        <w:t>Тестовые задания</w:t>
      </w:r>
    </w:p>
    <w:p w:rsidR="00124DFC" w:rsidRDefault="00124DFC" w:rsidP="004559F4">
      <w:pPr>
        <w:pStyle w:val="ListParagraph1"/>
        <w:numPr>
          <w:ilvl w:val="0"/>
          <w:numId w:val="10"/>
        </w:numPr>
        <w:tabs>
          <w:tab w:val="left" w:pos="851"/>
        </w:tabs>
        <w:spacing w:line="240" w:lineRule="auto"/>
        <w:ind w:left="0" w:firstLine="567"/>
        <w:rPr>
          <w:i/>
          <w:szCs w:val="24"/>
          <w:lang w:val="ru-RU"/>
        </w:rPr>
      </w:pPr>
      <w:r>
        <w:rPr>
          <w:i/>
          <w:szCs w:val="24"/>
          <w:lang w:val="ru-RU"/>
        </w:rPr>
        <w:t>Основные средства вводятся в эксплуатацию по</w:t>
      </w:r>
    </w:p>
    <w:p w:rsidR="00124DFC" w:rsidRDefault="00124DFC" w:rsidP="004559F4">
      <w:pPr>
        <w:numPr>
          <w:ilvl w:val="0"/>
          <w:numId w:val="11"/>
        </w:numPr>
        <w:tabs>
          <w:tab w:val="left" w:pos="851"/>
        </w:tabs>
        <w:autoSpaceDN w:val="0"/>
        <w:spacing w:before="100" w:beforeAutospacing="1" w:after="100" w:afterAutospacing="1"/>
        <w:ind w:left="0" w:firstLine="567"/>
        <w:contextualSpacing/>
        <w:jc w:val="both"/>
        <w:rPr>
          <w:sz w:val="20"/>
          <w:lang w:val="en-US"/>
        </w:rPr>
      </w:pPr>
      <w:r>
        <w:rPr>
          <w:sz w:val="20"/>
          <w:lang w:val="en-US"/>
        </w:rPr>
        <w:t>ликвидационной стоимости;</w:t>
      </w:r>
    </w:p>
    <w:p w:rsidR="00124DFC" w:rsidRDefault="00124DFC" w:rsidP="004559F4">
      <w:pPr>
        <w:pStyle w:val="msonormalcxspmiddle"/>
        <w:numPr>
          <w:ilvl w:val="0"/>
          <w:numId w:val="11"/>
        </w:numPr>
        <w:tabs>
          <w:tab w:val="left" w:pos="851"/>
        </w:tabs>
        <w:autoSpaceDN w:val="0"/>
        <w:ind w:left="0" w:firstLine="567"/>
        <w:contextualSpacing/>
        <w:rPr>
          <w:lang w:val="en-US"/>
        </w:rPr>
      </w:pPr>
      <w:r>
        <w:rPr>
          <w:lang w:val="en-US"/>
        </w:rPr>
        <w:t xml:space="preserve"> первоначальной стоимости;</w:t>
      </w:r>
    </w:p>
    <w:p w:rsidR="00124DFC" w:rsidRDefault="00124DFC" w:rsidP="004559F4">
      <w:pPr>
        <w:pStyle w:val="msonormalcxspmiddle"/>
        <w:numPr>
          <w:ilvl w:val="0"/>
          <w:numId w:val="11"/>
        </w:numPr>
        <w:tabs>
          <w:tab w:val="left" w:pos="851"/>
        </w:tabs>
        <w:autoSpaceDN w:val="0"/>
        <w:ind w:left="0" w:firstLine="567"/>
        <w:contextualSpacing/>
        <w:rPr>
          <w:lang w:val="en-US"/>
        </w:rPr>
      </w:pPr>
      <w:r>
        <w:rPr>
          <w:lang w:val="en-US"/>
        </w:rPr>
        <w:t>остаточной стоимости;</w:t>
      </w:r>
    </w:p>
    <w:p w:rsidR="00124DFC" w:rsidRDefault="00124DFC" w:rsidP="004559F4">
      <w:pPr>
        <w:pStyle w:val="msonormalcxspmiddle"/>
        <w:numPr>
          <w:ilvl w:val="0"/>
          <w:numId w:val="11"/>
        </w:numPr>
        <w:tabs>
          <w:tab w:val="left" w:pos="851"/>
        </w:tabs>
        <w:autoSpaceDN w:val="0"/>
        <w:ind w:left="0" w:firstLine="567"/>
        <w:contextualSpacing/>
        <w:rPr>
          <w:lang w:val="en-US"/>
        </w:rPr>
      </w:pPr>
      <w:r>
        <w:rPr>
          <w:lang w:val="en-US"/>
        </w:rPr>
        <w:t>восстановительной стоимости.</w:t>
      </w:r>
    </w:p>
    <w:p w:rsidR="00124DFC" w:rsidRDefault="00124DFC" w:rsidP="004559F4">
      <w:pPr>
        <w:pStyle w:val="msonormalcxspmiddle"/>
        <w:numPr>
          <w:ilvl w:val="0"/>
          <w:numId w:val="10"/>
        </w:numPr>
        <w:tabs>
          <w:tab w:val="left" w:pos="851"/>
        </w:tabs>
        <w:autoSpaceDN w:val="0"/>
        <w:ind w:left="0" w:firstLine="567"/>
        <w:contextualSpacing/>
        <w:rPr>
          <w:i/>
        </w:rPr>
      </w:pPr>
      <w:r>
        <w:rPr>
          <w:i/>
        </w:rPr>
        <w:t>Уровень эффективности использования основных средств определяется показателем</w:t>
      </w:r>
    </w:p>
    <w:p w:rsidR="00124DFC" w:rsidRDefault="00124DFC" w:rsidP="004559F4">
      <w:pPr>
        <w:pStyle w:val="msonormalcxspmiddle"/>
        <w:numPr>
          <w:ilvl w:val="0"/>
          <w:numId w:val="12"/>
        </w:numPr>
        <w:tabs>
          <w:tab w:val="left" w:pos="851"/>
        </w:tabs>
        <w:autoSpaceDN w:val="0"/>
        <w:ind w:left="0" w:firstLine="567"/>
        <w:contextualSpacing/>
        <w:rPr>
          <w:lang w:val="en-US"/>
        </w:rPr>
      </w:pPr>
      <w:r>
        <w:rPr>
          <w:lang w:val="en-US"/>
        </w:rPr>
        <w:t>коэффициент сменности;</w:t>
      </w:r>
    </w:p>
    <w:p w:rsidR="00124DFC" w:rsidRDefault="00124DFC" w:rsidP="004559F4">
      <w:pPr>
        <w:pStyle w:val="msonormalcxspmiddle"/>
        <w:numPr>
          <w:ilvl w:val="0"/>
          <w:numId w:val="12"/>
        </w:numPr>
        <w:tabs>
          <w:tab w:val="left" w:pos="851"/>
        </w:tabs>
        <w:autoSpaceDN w:val="0"/>
        <w:ind w:left="0" w:firstLine="567"/>
        <w:contextualSpacing/>
        <w:rPr>
          <w:lang w:val="en-US"/>
        </w:rPr>
      </w:pPr>
      <w:r>
        <w:rPr>
          <w:lang w:val="en-US"/>
        </w:rPr>
        <w:t>производительность труда;</w:t>
      </w:r>
    </w:p>
    <w:p w:rsidR="00124DFC" w:rsidRDefault="00124DFC" w:rsidP="004559F4">
      <w:pPr>
        <w:pStyle w:val="msonormalcxspmiddle"/>
        <w:numPr>
          <w:ilvl w:val="0"/>
          <w:numId w:val="12"/>
        </w:numPr>
        <w:tabs>
          <w:tab w:val="left" w:pos="851"/>
        </w:tabs>
        <w:autoSpaceDN w:val="0"/>
        <w:ind w:left="0" w:firstLine="567"/>
        <w:contextualSpacing/>
        <w:rPr>
          <w:lang w:val="en-US"/>
        </w:rPr>
      </w:pPr>
      <w:r>
        <w:rPr>
          <w:lang w:val="en-US"/>
        </w:rPr>
        <w:t>фондоотдача;</w:t>
      </w:r>
    </w:p>
    <w:p w:rsidR="00124DFC" w:rsidRDefault="00124DFC" w:rsidP="004559F4">
      <w:pPr>
        <w:pStyle w:val="msonormalcxspmiddle"/>
        <w:numPr>
          <w:ilvl w:val="0"/>
          <w:numId w:val="12"/>
        </w:numPr>
        <w:tabs>
          <w:tab w:val="left" w:pos="851"/>
        </w:tabs>
        <w:autoSpaceDN w:val="0"/>
        <w:ind w:left="0" w:firstLine="567"/>
        <w:contextualSpacing/>
        <w:rPr>
          <w:lang w:val="en-US"/>
        </w:rPr>
      </w:pPr>
      <w:r>
        <w:rPr>
          <w:lang w:val="en-US"/>
        </w:rPr>
        <w:t>прибыль.</w:t>
      </w:r>
    </w:p>
    <w:p w:rsidR="00124DFC" w:rsidRDefault="00124DFC" w:rsidP="004559F4">
      <w:pPr>
        <w:pStyle w:val="msonormalcxspmiddle"/>
        <w:numPr>
          <w:ilvl w:val="0"/>
          <w:numId w:val="10"/>
        </w:numPr>
        <w:tabs>
          <w:tab w:val="left" w:pos="851"/>
        </w:tabs>
        <w:autoSpaceDN w:val="0"/>
        <w:ind w:left="0" w:firstLine="567"/>
        <w:contextualSpacing/>
        <w:rPr>
          <w:i/>
        </w:rPr>
      </w:pPr>
      <w:r>
        <w:rPr>
          <w:i/>
        </w:rPr>
        <w:t>Какой показатель характеризует состояние основных средств?</w:t>
      </w:r>
    </w:p>
    <w:p w:rsidR="00124DFC" w:rsidRDefault="00124DFC" w:rsidP="004559F4">
      <w:pPr>
        <w:pStyle w:val="msonormalcxspmiddle"/>
        <w:numPr>
          <w:ilvl w:val="0"/>
          <w:numId w:val="13"/>
        </w:numPr>
        <w:tabs>
          <w:tab w:val="left" w:pos="851"/>
        </w:tabs>
        <w:autoSpaceDN w:val="0"/>
        <w:ind w:left="0" w:firstLine="567"/>
        <w:contextualSpacing/>
        <w:rPr>
          <w:lang w:val="en-US"/>
        </w:rPr>
      </w:pPr>
      <w:r>
        <w:rPr>
          <w:lang w:val="en-US"/>
        </w:rPr>
        <w:t>коэффициент обновления;</w:t>
      </w:r>
    </w:p>
    <w:p w:rsidR="00124DFC" w:rsidRDefault="00124DFC" w:rsidP="004559F4">
      <w:pPr>
        <w:pStyle w:val="msonormalcxspmiddle"/>
        <w:numPr>
          <w:ilvl w:val="0"/>
          <w:numId w:val="13"/>
        </w:numPr>
        <w:tabs>
          <w:tab w:val="left" w:pos="851"/>
        </w:tabs>
        <w:autoSpaceDN w:val="0"/>
        <w:ind w:left="0" w:firstLine="567"/>
        <w:contextualSpacing/>
        <w:rPr>
          <w:lang w:val="en-US"/>
        </w:rPr>
      </w:pPr>
      <w:r>
        <w:rPr>
          <w:lang w:val="en-US"/>
        </w:rPr>
        <w:t>коэффициент годности;</w:t>
      </w:r>
    </w:p>
    <w:p w:rsidR="00124DFC" w:rsidRDefault="00124DFC" w:rsidP="004559F4">
      <w:pPr>
        <w:pStyle w:val="msonormalcxspmiddle"/>
        <w:numPr>
          <w:ilvl w:val="0"/>
          <w:numId w:val="13"/>
        </w:numPr>
        <w:tabs>
          <w:tab w:val="left" w:pos="851"/>
        </w:tabs>
        <w:autoSpaceDN w:val="0"/>
        <w:ind w:left="0" w:firstLine="567"/>
        <w:contextualSpacing/>
        <w:rPr>
          <w:lang w:val="en-US"/>
        </w:rPr>
      </w:pPr>
      <w:r>
        <w:rPr>
          <w:lang w:val="en-US"/>
        </w:rPr>
        <w:t>коэффициент ликвидности.</w:t>
      </w:r>
    </w:p>
    <w:p w:rsidR="00124DFC" w:rsidRDefault="00124DFC" w:rsidP="004559F4">
      <w:pPr>
        <w:pStyle w:val="msonormalcxspmiddle"/>
        <w:numPr>
          <w:ilvl w:val="0"/>
          <w:numId w:val="10"/>
        </w:numPr>
        <w:tabs>
          <w:tab w:val="left" w:pos="851"/>
        </w:tabs>
        <w:autoSpaceDN w:val="0"/>
        <w:ind w:left="0" w:firstLine="567"/>
        <w:contextualSpacing/>
        <w:rPr>
          <w:i/>
          <w:lang w:val="en-US"/>
        </w:rPr>
      </w:pPr>
      <w:r>
        <w:rPr>
          <w:i/>
          <w:lang w:val="en-US"/>
        </w:rPr>
        <w:t>Амортизация основных средств – это</w:t>
      </w:r>
    </w:p>
    <w:p w:rsidR="00124DFC" w:rsidRDefault="00124DFC" w:rsidP="004559F4">
      <w:pPr>
        <w:pStyle w:val="msonormalcxspmiddle"/>
        <w:numPr>
          <w:ilvl w:val="0"/>
          <w:numId w:val="14"/>
        </w:numPr>
        <w:tabs>
          <w:tab w:val="left" w:pos="851"/>
        </w:tabs>
        <w:autoSpaceDN w:val="0"/>
        <w:ind w:left="0" w:firstLine="567"/>
        <w:contextualSpacing/>
        <w:rPr>
          <w:lang w:val="en-US"/>
        </w:rPr>
      </w:pPr>
      <w:r>
        <w:rPr>
          <w:lang w:val="en-US"/>
        </w:rPr>
        <w:t>износ основных средств;</w:t>
      </w:r>
    </w:p>
    <w:p w:rsidR="00124DFC" w:rsidRDefault="00124DFC" w:rsidP="004559F4">
      <w:pPr>
        <w:pStyle w:val="msonormalcxspmiddle"/>
        <w:numPr>
          <w:ilvl w:val="0"/>
          <w:numId w:val="14"/>
        </w:numPr>
        <w:tabs>
          <w:tab w:val="left" w:pos="851"/>
        </w:tabs>
        <w:autoSpaceDN w:val="0"/>
        <w:ind w:left="0" w:firstLine="567"/>
        <w:contextualSpacing/>
        <w:rPr>
          <w:lang w:val="en-US"/>
        </w:rPr>
      </w:pPr>
      <w:r>
        <w:rPr>
          <w:lang w:val="en-US"/>
        </w:rPr>
        <w:t>восстановление основных средств;</w:t>
      </w:r>
    </w:p>
    <w:p w:rsidR="00124DFC" w:rsidRDefault="00124DFC" w:rsidP="004559F4">
      <w:pPr>
        <w:pStyle w:val="msonormalcxspmiddle"/>
        <w:numPr>
          <w:ilvl w:val="0"/>
          <w:numId w:val="14"/>
        </w:numPr>
        <w:tabs>
          <w:tab w:val="left" w:pos="851"/>
        </w:tabs>
        <w:autoSpaceDN w:val="0"/>
        <w:ind w:left="0" w:firstLine="567"/>
        <w:contextualSpacing/>
      </w:pPr>
      <w:r>
        <w:t>расходы по содержанию основных средств;</w:t>
      </w:r>
    </w:p>
    <w:p w:rsidR="00124DFC" w:rsidRDefault="00124DFC" w:rsidP="004559F4">
      <w:pPr>
        <w:pStyle w:val="msonormalcxspmiddle"/>
        <w:numPr>
          <w:ilvl w:val="0"/>
          <w:numId w:val="14"/>
        </w:numPr>
        <w:tabs>
          <w:tab w:val="left" w:pos="851"/>
        </w:tabs>
        <w:autoSpaceDN w:val="0"/>
        <w:ind w:left="0" w:firstLine="567"/>
        <w:contextualSpacing/>
      </w:pPr>
      <w:r>
        <w:t>процесс перенесения стоимости основных средств на себестоимость производимой продукции.</w:t>
      </w:r>
    </w:p>
    <w:p w:rsidR="00124DFC" w:rsidRDefault="00124DFC" w:rsidP="004559F4">
      <w:pPr>
        <w:pStyle w:val="msonormalcxspmiddle"/>
        <w:numPr>
          <w:ilvl w:val="0"/>
          <w:numId w:val="10"/>
        </w:numPr>
        <w:tabs>
          <w:tab w:val="left" w:pos="851"/>
        </w:tabs>
        <w:autoSpaceDN w:val="0"/>
        <w:ind w:left="0" w:firstLine="567"/>
        <w:contextualSpacing/>
        <w:rPr>
          <w:i/>
        </w:rPr>
      </w:pPr>
      <w:r>
        <w:rPr>
          <w:i/>
        </w:rPr>
        <w:t>Какое утверждение характеризует моральный износ второго вида?</w:t>
      </w:r>
    </w:p>
    <w:p w:rsidR="00124DFC" w:rsidRDefault="00124DFC" w:rsidP="004559F4">
      <w:pPr>
        <w:pStyle w:val="msonormalcxspmiddle"/>
        <w:numPr>
          <w:ilvl w:val="0"/>
          <w:numId w:val="15"/>
        </w:numPr>
        <w:tabs>
          <w:tab w:val="left" w:pos="851"/>
        </w:tabs>
        <w:autoSpaceDN w:val="0"/>
        <w:ind w:left="0" w:firstLine="567"/>
        <w:contextualSpacing/>
      </w:pPr>
      <w:r>
        <w:t>постепенная утрата потребительной стоимости объекта в процессе его эксплуатации;</w:t>
      </w:r>
    </w:p>
    <w:p w:rsidR="00124DFC" w:rsidRDefault="00124DFC" w:rsidP="004559F4">
      <w:pPr>
        <w:pStyle w:val="msonormalcxspmiddle"/>
        <w:numPr>
          <w:ilvl w:val="0"/>
          <w:numId w:val="15"/>
        </w:numPr>
        <w:tabs>
          <w:tab w:val="left" w:pos="851"/>
        </w:tabs>
        <w:autoSpaceDN w:val="0"/>
        <w:ind w:left="0" w:firstLine="567"/>
        <w:contextualSpacing/>
      </w:pPr>
      <w:r>
        <w:t>уменьшение стоимости объекта в результате появления на рынке более производительных аналогов;</w:t>
      </w:r>
    </w:p>
    <w:p w:rsidR="00124DFC" w:rsidRDefault="00124DFC" w:rsidP="004559F4">
      <w:pPr>
        <w:pStyle w:val="msonormalcxspmiddle"/>
        <w:numPr>
          <w:ilvl w:val="0"/>
          <w:numId w:val="15"/>
        </w:numPr>
        <w:tabs>
          <w:tab w:val="left" w:pos="851"/>
        </w:tabs>
        <w:autoSpaceDN w:val="0"/>
        <w:ind w:left="0" w:firstLine="567"/>
        <w:contextualSpacing/>
      </w:pPr>
      <w:r>
        <w:t>уменьшение стоимости объекта в результате появления на рынке таких же, более дешевых объектов;</w:t>
      </w:r>
    </w:p>
    <w:p w:rsidR="00124DFC" w:rsidRDefault="00124DFC" w:rsidP="004559F4">
      <w:pPr>
        <w:pStyle w:val="msonormalcxspmiddle"/>
        <w:numPr>
          <w:ilvl w:val="0"/>
          <w:numId w:val="15"/>
        </w:numPr>
        <w:tabs>
          <w:tab w:val="left" w:pos="851"/>
        </w:tabs>
        <w:autoSpaceDN w:val="0"/>
        <w:ind w:left="0" w:firstLine="567"/>
        <w:contextualSpacing/>
      </w:pPr>
      <w:r>
        <w:t>уменьшение стоимости основных средств в результате их разрушения под воздействием природных условий.</w:t>
      </w:r>
    </w:p>
    <w:p w:rsidR="00124DFC" w:rsidRDefault="00124DFC" w:rsidP="004559F4">
      <w:pPr>
        <w:rPr>
          <w:i/>
        </w:rPr>
      </w:pPr>
      <w:r>
        <w:rPr>
          <w:i/>
        </w:rPr>
        <w:t>6. Предприятие приобрело станок, стоимость которого составила 22800 т.р., доставка – 7500 т.р.,     установка – 1440 т.р. Чему равна первоначальная стоимость станка?</w:t>
      </w:r>
    </w:p>
    <w:p w:rsidR="00124DFC" w:rsidRDefault="00124DFC" w:rsidP="004559F4">
      <w:r>
        <w:rPr>
          <w:lang w:val="en-US"/>
        </w:rPr>
        <w:t>a</w:t>
      </w:r>
      <w:r>
        <w:t xml:space="preserve">)  30300 т.р.  </w:t>
      </w:r>
    </w:p>
    <w:p w:rsidR="00124DFC" w:rsidRDefault="00124DFC" w:rsidP="004559F4">
      <w:r>
        <w:rPr>
          <w:lang w:val="en-US"/>
        </w:rPr>
        <w:t>b</w:t>
      </w:r>
      <w:r>
        <w:t xml:space="preserve">)  22800 т.р.,   </w:t>
      </w:r>
    </w:p>
    <w:p w:rsidR="00124DFC" w:rsidRDefault="00124DFC" w:rsidP="004559F4">
      <w:r>
        <w:rPr>
          <w:lang w:val="en-US"/>
        </w:rPr>
        <w:t>c</w:t>
      </w:r>
      <w:r>
        <w:t>)  31740 т.р</w:t>
      </w:r>
    </w:p>
    <w:p w:rsidR="00124DFC" w:rsidRDefault="00124DFC" w:rsidP="004559F4">
      <w:pPr>
        <w:rPr>
          <w:i/>
        </w:rPr>
      </w:pPr>
      <w:r>
        <w:rPr>
          <w:i/>
        </w:rPr>
        <w:t>7. Экстенсивное использование основных производственных фондов характеризуют:</w:t>
      </w:r>
    </w:p>
    <w:p w:rsidR="00124DFC" w:rsidRDefault="00124DFC" w:rsidP="004559F4">
      <w:r>
        <w:rPr>
          <w:lang w:val="en-US"/>
        </w:rPr>
        <w:t>a</w:t>
      </w:r>
      <w:r>
        <w:t>)  фондоотдача, фондоемкость;</w:t>
      </w:r>
    </w:p>
    <w:p w:rsidR="00124DFC" w:rsidRDefault="00124DFC" w:rsidP="004559F4">
      <w:r>
        <w:rPr>
          <w:lang w:val="en-US"/>
        </w:rPr>
        <w:t>b</w:t>
      </w:r>
      <w:r>
        <w:t xml:space="preserve">)  коэффициент сменности;      </w:t>
      </w:r>
    </w:p>
    <w:p w:rsidR="00124DFC" w:rsidRDefault="00124DFC" w:rsidP="004559F4">
      <w:r>
        <w:rPr>
          <w:lang w:val="en-US"/>
        </w:rPr>
        <w:t>c</w:t>
      </w:r>
      <w:r>
        <w:t>) коэффициент экстенсивного использования оборудования;</w:t>
      </w:r>
    </w:p>
    <w:p w:rsidR="00124DFC" w:rsidRDefault="00124DFC" w:rsidP="004559F4">
      <w:r>
        <w:rPr>
          <w:lang w:val="en-US"/>
        </w:rPr>
        <w:t>d</w:t>
      </w:r>
      <w:r>
        <w:t xml:space="preserve">)  рентабельность производства. </w:t>
      </w:r>
    </w:p>
    <w:p w:rsidR="00124DFC" w:rsidRDefault="00124DFC" w:rsidP="004559F4">
      <w:pPr>
        <w:rPr>
          <w:i/>
        </w:rPr>
      </w:pPr>
      <w:r>
        <w:rPr>
          <w:i/>
        </w:rPr>
        <w:t>8.Интенсивное использование оборудования характеризуют:</w:t>
      </w:r>
    </w:p>
    <w:p w:rsidR="00124DFC" w:rsidRDefault="00124DFC" w:rsidP="004559F4">
      <w:r>
        <w:rPr>
          <w:lang w:val="en-US"/>
        </w:rPr>
        <w:t>a</w:t>
      </w:r>
      <w:r>
        <w:t>)  коэффициент сменности;</w:t>
      </w:r>
    </w:p>
    <w:p w:rsidR="00124DFC" w:rsidRDefault="00124DFC" w:rsidP="004559F4">
      <w:r>
        <w:rPr>
          <w:lang w:val="en-US"/>
        </w:rPr>
        <w:t>b</w:t>
      </w:r>
      <w:r>
        <w:t>)  фондоотдача;</w:t>
      </w:r>
    </w:p>
    <w:p w:rsidR="00124DFC" w:rsidRDefault="00124DFC" w:rsidP="004559F4">
      <w:r>
        <w:rPr>
          <w:lang w:val="en-US"/>
        </w:rPr>
        <w:t>c</w:t>
      </w:r>
      <w:r>
        <w:t>)  производительность данного вида оборудования;</w:t>
      </w:r>
    </w:p>
    <w:p w:rsidR="00124DFC" w:rsidRDefault="00124DFC" w:rsidP="004559F4">
      <w:r>
        <w:rPr>
          <w:lang w:val="en-US"/>
        </w:rPr>
        <w:t>d</w:t>
      </w:r>
      <w:r>
        <w:t>)  коэффициент интенсивного использования оборудования.</w:t>
      </w:r>
    </w:p>
    <w:p w:rsidR="00124DFC" w:rsidRDefault="00124DFC" w:rsidP="004559F4">
      <w:pPr>
        <w:shd w:val="clear" w:color="auto" w:fill="FFFFFF"/>
        <w:rPr>
          <w:i/>
        </w:rPr>
      </w:pPr>
      <w:r>
        <w:rPr>
          <w:i/>
        </w:rPr>
        <w:t>9.</w:t>
      </w:r>
      <w:r>
        <w:rPr>
          <w:b/>
          <w:i/>
        </w:rPr>
        <w:t xml:space="preserve"> </w:t>
      </w:r>
      <w:r>
        <w:rPr>
          <w:i/>
        </w:rPr>
        <w:t>В состав основных производственных фондов предприятия включаются…</w:t>
      </w:r>
    </w:p>
    <w:p w:rsidR="00124DFC" w:rsidRDefault="00124DFC" w:rsidP="004559F4">
      <w:pPr>
        <w:shd w:val="clear" w:color="auto" w:fill="FFFFFF"/>
      </w:pPr>
      <w:r>
        <w:rPr>
          <w:lang w:val="en-US"/>
        </w:rPr>
        <w:t>a</w:t>
      </w:r>
      <w:r>
        <w:t>)здания, сооружения, передаточные устройства, транспортные средства;</w:t>
      </w:r>
    </w:p>
    <w:p w:rsidR="00124DFC" w:rsidRDefault="00124DFC" w:rsidP="004559F4">
      <w:pPr>
        <w:shd w:val="clear" w:color="auto" w:fill="FFFFFF"/>
      </w:pPr>
      <w:r>
        <w:rPr>
          <w:lang w:val="en-US"/>
        </w:rPr>
        <w:t>b</w:t>
      </w:r>
      <w:r>
        <w:t>) здания, сооружения, передаточные устройства, машины и оборудование, незавершенное производство, инструменты и приспособления, транспортные средства;</w:t>
      </w:r>
    </w:p>
    <w:p w:rsidR="00124DFC" w:rsidRDefault="00124DFC" w:rsidP="004559F4">
      <w:pPr>
        <w:shd w:val="clear" w:color="auto" w:fill="FFFFFF"/>
      </w:pPr>
      <w:r>
        <w:rPr>
          <w:lang w:val="en-US"/>
        </w:rPr>
        <w:t>c</w:t>
      </w:r>
      <w:r>
        <w:t>) здания, сооружения, передаточные устройства, машины и оборудование, транспортные средства, инструменты и приспособления, производственный и хозяйственный инвентарь;</w:t>
      </w:r>
    </w:p>
    <w:p w:rsidR="00124DFC" w:rsidRDefault="00124DFC" w:rsidP="004559F4">
      <w:pPr>
        <w:shd w:val="clear" w:color="auto" w:fill="FFFFFF"/>
      </w:pPr>
      <w:r>
        <w:rPr>
          <w:lang w:val="en-US"/>
        </w:rPr>
        <w:t>d</w:t>
      </w:r>
      <w:r>
        <w:t>)здания, сооружения, передаточные устройства, машины и оборудование, транспортные средства, запасы сырья и материалов, производственный и хозяйственный инвентарь.</w:t>
      </w:r>
    </w:p>
    <w:p w:rsidR="00124DFC" w:rsidRDefault="00124DFC" w:rsidP="004559F4">
      <w:pPr>
        <w:shd w:val="clear" w:color="auto" w:fill="FFFFFF"/>
        <w:rPr>
          <w:i/>
        </w:rPr>
      </w:pPr>
      <w:r>
        <w:rPr>
          <w:i/>
        </w:rPr>
        <w:t>10. Фондоотдача  характеризует..</w:t>
      </w:r>
    </w:p>
    <w:p w:rsidR="00124DFC" w:rsidRDefault="00124DFC" w:rsidP="004559F4">
      <w:pPr>
        <w:shd w:val="clear" w:color="auto" w:fill="FFFFFF"/>
      </w:pPr>
      <w:r>
        <w:rPr>
          <w:lang w:val="en-US"/>
        </w:rPr>
        <w:t>a</w:t>
      </w:r>
      <w:r>
        <w:t>) уровень технической оснащенности труда;</w:t>
      </w:r>
    </w:p>
    <w:p w:rsidR="00124DFC" w:rsidRDefault="00124DFC" w:rsidP="004559F4">
      <w:pPr>
        <w:shd w:val="clear" w:color="auto" w:fill="FFFFFF"/>
      </w:pPr>
      <w:r>
        <w:rPr>
          <w:lang w:val="en-US"/>
        </w:rPr>
        <w:t>b</w:t>
      </w:r>
      <w:r>
        <w:t>) удельные затраты основных фондов на 1 руб.реализованной продукции;</w:t>
      </w:r>
    </w:p>
    <w:p w:rsidR="00124DFC" w:rsidRDefault="00124DFC" w:rsidP="004559F4">
      <w:pPr>
        <w:shd w:val="clear" w:color="auto" w:fill="FFFFFF"/>
      </w:pPr>
      <w:r>
        <w:rPr>
          <w:lang w:val="en-US"/>
        </w:rPr>
        <w:t>c</w:t>
      </w:r>
      <w:r>
        <w:t>)размер объема товарной продукции, приходящейся на 1 руб. основных производственных фондов;</w:t>
      </w:r>
    </w:p>
    <w:p w:rsidR="00124DFC" w:rsidRDefault="00124DFC" w:rsidP="004559F4">
      <w:pPr>
        <w:rPr>
          <w:b/>
          <w:bCs/>
        </w:rPr>
      </w:pPr>
    </w:p>
    <w:p w:rsidR="00124DFC" w:rsidRDefault="00124DFC" w:rsidP="004559F4">
      <w:pPr>
        <w:pStyle w:val="ListParagraph1"/>
        <w:spacing w:line="240" w:lineRule="auto"/>
        <w:ind w:left="0"/>
        <w:rPr>
          <w:b/>
          <w:szCs w:val="24"/>
          <w:lang w:val="ru-RU"/>
        </w:rPr>
      </w:pPr>
      <w:r>
        <w:rPr>
          <w:b/>
          <w:szCs w:val="24"/>
          <w:lang w:val="ru-RU"/>
        </w:rPr>
        <w:t>Тема 3. Оборотные фонды организации</w:t>
      </w:r>
    </w:p>
    <w:p w:rsidR="00124DFC" w:rsidRDefault="00124DFC" w:rsidP="004559F4">
      <w:pPr>
        <w:rPr>
          <w:b/>
          <w:bCs/>
        </w:rPr>
      </w:pPr>
    </w:p>
    <w:p w:rsidR="00124DFC" w:rsidRDefault="00124DFC" w:rsidP="004559F4">
      <w:pPr>
        <w:rPr>
          <w:b/>
          <w:bCs/>
        </w:rPr>
      </w:pPr>
      <w:r>
        <w:rPr>
          <w:b/>
          <w:bCs/>
        </w:rPr>
        <w:t>Контрольные вопросы</w:t>
      </w:r>
    </w:p>
    <w:p w:rsidR="00124DFC" w:rsidRDefault="00124DFC" w:rsidP="004559F4">
      <w:pPr>
        <w:pStyle w:val="ListParagraph1"/>
        <w:tabs>
          <w:tab w:val="left" w:pos="993"/>
        </w:tabs>
        <w:spacing w:line="240" w:lineRule="auto"/>
        <w:ind w:left="0" w:firstLine="567"/>
        <w:rPr>
          <w:szCs w:val="24"/>
          <w:lang w:val="ru-RU"/>
        </w:rPr>
      </w:pPr>
      <w:r>
        <w:rPr>
          <w:szCs w:val="24"/>
          <w:lang w:val="ru-RU"/>
        </w:rPr>
        <w:t>Дайте определение оборотных средств предприятия.</w:t>
      </w:r>
    </w:p>
    <w:p w:rsidR="00124DFC" w:rsidRDefault="00124DFC" w:rsidP="004559F4">
      <w:pPr>
        <w:tabs>
          <w:tab w:val="left" w:pos="993"/>
        </w:tabs>
        <w:spacing w:before="100" w:beforeAutospacing="1" w:after="100" w:afterAutospacing="1"/>
        <w:contextualSpacing/>
        <w:rPr>
          <w:sz w:val="20"/>
        </w:rPr>
      </w:pPr>
      <w:r>
        <w:rPr>
          <w:sz w:val="20"/>
        </w:rPr>
        <w:t>2.Какие элементы оборотных средств формируют его структуру?</w:t>
      </w:r>
    </w:p>
    <w:p w:rsidR="00124DFC" w:rsidRDefault="00124DFC" w:rsidP="004559F4">
      <w:pPr>
        <w:pStyle w:val="msonormalcxspmiddle"/>
        <w:tabs>
          <w:tab w:val="left" w:pos="993"/>
        </w:tabs>
        <w:autoSpaceDN w:val="0"/>
        <w:contextualSpacing/>
      </w:pPr>
      <w:r>
        <w:t>3.Назовите стадии кругооборота оборотных средств в процессе предпринимательской деятельности.</w:t>
      </w:r>
    </w:p>
    <w:p w:rsidR="00124DFC" w:rsidRDefault="00124DFC" w:rsidP="004559F4">
      <w:pPr>
        <w:pStyle w:val="msonormalcxspmiddle"/>
        <w:tabs>
          <w:tab w:val="left" w:pos="993"/>
        </w:tabs>
        <w:autoSpaceDN w:val="0"/>
        <w:contextualSpacing/>
      </w:pPr>
      <w:r>
        <w:t>4.Подлежат ли амортизации оборотные средства? Объясните.</w:t>
      </w:r>
    </w:p>
    <w:p w:rsidR="00124DFC" w:rsidRDefault="00124DFC" w:rsidP="004559F4">
      <w:pPr>
        <w:pStyle w:val="msonormalcxspmiddle"/>
        <w:tabs>
          <w:tab w:val="left" w:pos="993"/>
        </w:tabs>
        <w:autoSpaceDN w:val="0"/>
        <w:contextualSpacing/>
      </w:pPr>
      <w:r>
        <w:t>5.Назовите цели нормирования оборотных средств в современных условиях предпринимательства.</w:t>
      </w:r>
    </w:p>
    <w:p w:rsidR="00124DFC" w:rsidRDefault="00124DFC" w:rsidP="004559F4">
      <w:pPr>
        <w:pStyle w:val="msonormalcxspmiddle"/>
        <w:tabs>
          <w:tab w:val="left" w:pos="993"/>
        </w:tabs>
        <w:autoSpaceDN w:val="0"/>
        <w:contextualSpacing/>
      </w:pPr>
      <w:r>
        <w:t>6.Какие показатели характеризуют эффективность использования оборотных средств субъектами предпринимательства.</w:t>
      </w:r>
    </w:p>
    <w:p w:rsidR="00124DFC" w:rsidRDefault="00124DFC" w:rsidP="004559F4">
      <w:pPr>
        <w:rPr>
          <w:b/>
          <w:bCs/>
        </w:rPr>
      </w:pPr>
    </w:p>
    <w:p w:rsidR="00124DFC" w:rsidRDefault="00124DFC" w:rsidP="004559F4">
      <w:pPr>
        <w:rPr>
          <w:b/>
          <w:bCs/>
        </w:rPr>
      </w:pPr>
      <w:r>
        <w:rPr>
          <w:b/>
          <w:bCs/>
        </w:rPr>
        <w:t>Практические задания</w:t>
      </w:r>
    </w:p>
    <w:p w:rsidR="00124DFC" w:rsidRDefault="00124DFC" w:rsidP="004559F4">
      <w:r>
        <w:t>1. Определите производственные запасы на квартал. План производства – 216 тыс. ед .Расход материала А – на 1000ед. – 20ед; материала В – 5 ед. Цена единицы материала А – 200руб., материала В – 300руб.</w:t>
      </w:r>
    </w:p>
    <w:p w:rsidR="00124DFC" w:rsidRDefault="00124DFC" w:rsidP="004559F4">
      <w:pPr>
        <w:pStyle w:val="ListParagraph1"/>
        <w:tabs>
          <w:tab w:val="left" w:pos="851"/>
        </w:tabs>
        <w:spacing w:line="240" w:lineRule="auto"/>
        <w:ind w:left="0" w:firstLine="567"/>
        <w:rPr>
          <w:szCs w:val="24"/>
          <w:lang w:val="ru-RU"/>
        </w:rPr>
      </w:pPr>
      <w:r>
        <w:rPr>
          <w:szCs w:val="24"/>
          <w:lang w:val="ru-RU"/>
        </w:rPr>
        <w:t>Интервал поставок по материалу А – 16 суток, по материалу В – 9 суток. Длительность срочной поставки по материалу А – 2 суток, по материалу В – 10 суток. Норма текущего запаса по материалу А – 8 суток, по материалу В – 1 сутки.</w:t>
      </w:r>
    </w:p>
    <w:p w:rsidR="00124DFC" w:rsidRDefault="00124DFC" w:rsidP="004559F4">
      <w:pPr>
        <w:tabs>
          <w:tab w:val="left" w:pos="851"/>
        </w:tabs>
        <w:spacing w:before="100" w:beforeAutospacing="1" w:after="100" w:afterAutospacing="1"/>
        <w:contextualSpacing/>
        <w:rPr>
          <w:b/>
          <w:sz w:val="20"/>
        </w:rPr>
      </w:pPr>
      <w:r>
        <w:rPr>
          <w:sz w:val="20"/>
        </w:rPr>
        <w:t>2.Предприниматель реализовал продукцию в отчетном квартале на 100 тыс. руб. при средних остатках оборотных средств 25 тыс. руб.</w:t>
      </w:r>
    </w:p>
    <w:p w:rsidR="00124DFC" w:rsidRDefault="00124DFC" w:rsidP="004559F4">
      <w:pPr>
        <w:pStyle w:val="msonormalcxspmiddle"/>
        <w:tabs>
          <w:tab w:val="left" w:pos="851"/>
        </w:tabs>
        <w:autoSpaceDN w:val="0"/>
        <w:contextualSpacing/>
      </w:pPr>
      <w:r>
        <w:t>Определите ускорение оборачиваемости оборотных средств в днях и их высвобождение за счет изменения коэффициента оборачиваемости в плановом квартале, если объем реализованной продукции возрастет на 10% при неизменной сумме оборотных средств.</w:t>
      </w:r>
    </w:p>
    <w:p w:rsidR="00124DFC" w:rsidRDefault="00124DFC" w:rsidP="004559F4">
      <w:pPr>
        <w:pStyle w:val="msonormalcxspmiddle"/>
        <w:tabs>
          <w:tab w:val="left" w:pos="851"/>
        </w:tabs>
        <w:autoSpaceDN w:val="0"/>
        <w:contextualSpacing/>
      </w:pPr>
      <w:r>
        <w:t>3.В первом квартале предприниматель реализовал продукцию на 250 тыс. руб., при среднегодовых остатках оборотных средств 25 тыс. руб. Во втором квартале планируется сократить период оборота на 1 день и увеличить выпуск продукции на 15%.</w:t>
      </w:r>
    </w:p>
    <w:p w:rsidR="00124DFC" w:rsidRDefault="00124DFC" w:rsidP="004559F4">
      <w:r>
        <w:t>4.  В течение 1 квартала остаток оборотных средств предприятия составил на:</w:t>
      </w:r>
    </w:p>
    <w:p w:rsidR="00124DFC" w:rsidRDefault="00124DFC" w:rsidP="004559F4">
      <w:pPr>
        <w:pStyle w:val="ListParagraph1"/>
        <w:numPr>
          <w:ilvl w:val="1"/>
          <w:numId w:val="16"/>
        </w:numPr>
        <w:spacing w:line="240" w:lineRule="auto"/>
        <w:ind w:left="0" w:firstLine="567"/>
        <w:rPr>
          <w:szCs w:val="24"/>
        </w:rPr>
      </w:pPr>
      <w:r>
        <w:rPr>
          <w:szCs w:val="24"/>
        </w:rPr>
        <w:t>– 93738 тыс. руб.</w:t>
      </w:r>
    </w:p>
    <w:p w:rsidR="00124DFC" w:rsidRDefault="00124DFC" w:rsidP="004559F4">
      <w:pPr>
        <w:numPr>
          <w:ilvl w:val="1"/>
          <w:numId w:val="16"/>
        </w:numPr>
        <w:autoSpaceDN w:val="0"/>
        <w:spacing w:before="100" w:beforeAutospacing="1" w:after="100" w:afterAutospacing="1"/>
        <w:ind w:left="0" w:firstLine="567"/>
        <w:contextualSpacing/>
        <w:jc w:val="both"/>
        <w:rPr>
          <w:sz w:val="20"/>
          <w:lang w:val="en-US"/>
        </w:rPr>
      </w:pPr>
      <w:r>
        <w:rPr>
          <w:sz w:val="20"/>
          <w:lang w:val="en-US"/>
        </w:rPr>
        <w:t>- 94525 тыс. руб.</w:t>
      </w:r>
    </w:p>
    <w:p w:rsidR="00124DFC" w:rsidRDefault="00124DFC" w:rsidP="004559F4">
      <w:pPr>
        <w:pStyle w:val="msonormalcxspmiddle"/>
        <w:numPr>
          <w:ilvl w:val="1"/>
          <w:numId w:val="16"/>
        </w:numPr>
        <w:autoSpaceDN w:val="0"/>
        <w:ind w:left="0" w:firstLine="567"/>
        <w:contextualSpacing/>
        <w:rPr>
          <w:lang w:val="en-US"/>
        </w:rPr>
      </w:pPr>
      <w:r>
        <w:rPr>
          <w:lang w:val="en-US"/>
        </w:rPr>
        <w:t xml:space="preserve"> – 94900 тыс. руб.</w:t>
      </w:r>
    </w:p>
    <w:p w:rsidR="00124DFC" w:rsidRDefault="00124DFC" w:rsidP="004559F4">
      <w:pPr>
        <w:pStyle w:val="msonormalcxspmiddle"/>
        <w:numPr>
          <w:ilvl w:val="1"/>
          <w:numId w:val="16"/>
        </w:numPr>
        <w:autoSpaceDN w:val="0"/>
        <w:ind w:left="0" w:firstLine="567"/>
        <w:contextualSpacing/>
        <w:rPr>
          <w:lang w:val="en-US"/>
        </w:rPr>
      </w:pPr>
      <w:r>
        <w:rPr>
          <w:lang w:val="en-US"/>
        </w:rPr>
        <w:t>– 94301 тыс. руб.</w:t>
      </w:r>
    </w:p>
    <w:p w:rsidR="00124DFC" w:rsidRDefault="00124DFC" w:rsidP="004559F4">
      <w:r>
        <w:t>Определить среднемесячные и среднеквартальный остатки оборотных средств.</w:t>
      </w:r>
    </w:p>
    <w:p w:rsidR="00124DFC" w:rsidRDefault="00124DFC" w:rsidP="004559F4">
      <w:r>
        <w:t>5.Определить, как изменится коэффициент оборачиваемости оборотных средств на предприятии, если по плану объем реализованной продукции составил 7130 тыс. руб., а среднегодовая сумма оборотных средств – 950 тыс. руб. Фактически при тех же оборотных средствах за счет ускорения оборачиваемости было реализовано продукции на 7130 тыс. руб.</w:t>
      </w:r>
    </w:p>
    <w:p w:rsidR="00124DFC" w:rsidRDefault="00124DFC" w:rsidP="004559F4">
      <w:r>
        <w:t>6. В 1 квартале предприятие реализовало продукции на 25000 тыс.руб., среднеквартальные остатки оборотных средств составили 2500 тыс.руб. Во 2 квартале объем реализации продукции увеличится на 10%, а время одного оборота оборотных средств будет сокращено на один день. Определите: 1)коэффициент оборачиваемости оборотных средств и время одного оборота в днях в 1 квартале; 2) коэффициент оборачиваемости оборотных средств и их абсолютную величину во 2 квартале; 3) высвобождение оборотных средств в результате сокращения продолжительности одного оборота оборотных средств.</w:t>
      </w:r>
    </w:p>
    <w:p w:rsidR="00124DFC" w:rsidRDefault="00124DFC" w:rsidP="004559F4">
      <w:r>
        <w:t>7. Предприятие реализовало продукцию в отчетном квартале на 300 тыс. руб., при среднем остатке оборотных средств 50 тыс. руб. Определить ускорение оборачиваемости оборотных средств в днях, если объем реализованной продукции возрастет на 15%, при неизменной сумме оборотных средств.</w:t>
      </w:r>
    </w:p>
    <w:p w:rsidR="00124DFC" w:rsidRDefault="00124DFC" w:rsidP="004559F4">
      <w:r>
        <w:t>8. Рассчитать норматив оборотных средств на запасные части, незавершённое производство, запасы готовой продукции и расходы будущих периодов, на основе данных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92"/>
        <w:gridCol w:w="1316"/>
        <w:gridCol w:w="1981"/>
      </w:tblGrid>
      <w:tr w:rsidR="00124DFC" w:rsidTr="000076D1">
        <w:tc>
          <w:tcPr>
            <w:tcW w:w="6592" w:type="dxa"/>
          </w:tcPr>
          <w:p w:rsidR="00124DFC" w:rsidRDefault="00124DFC" w:rsidP="000076D1">
            <w:pPr>
              <w:jc w:val="center"/>
            </w:pPr>
            <w:r>
              <w:t>Показатели</w:t>
            </w:r>
          </w:p>
        </w:tc>
        <w:tc>
          <w:tcPr>
            <w:tcW w:w="1316" w:type="dxa"/>
          </w:tcPr>
          <w:p w:rsidR="00124DFC" w:rsidRDefault="00124DFC" w:rsidP="000076D1">
            <w:r>
              <w:t>Ед. изм</w:t>
            </w:r>
          </w:p>
        </w:tc>
        <w:tc>
          <w:tcPr>
            <w:tcW w:w="1981" w:type="dxa"/>
          </w:tcPr>
          <w:p w:rsidR="00124DFC" w:rsidRDefault="00124DFC" w:rsidP="000076D1">
            <w:r>
              <w:t>Величина показателя</w:t>
            </w:r>
          </w:p>
        </w:tc>
      </w:tr>
      <w:tr w:rsidR="00124DFC" w:rsidTr="000076D1">
        <w:tc>
          <w:tcPr>
            <w:tcW w:w="6592" w:type="dxa"/>
          </w:tcPr>
          <w:p w:rsidR="00124DFC" w:rsidRDefault="00124DFC" w:rsidP="000076D1">
            <w:r>
              <w:t>1.  Стоимость основных производственных фондов      на конец года</w:t>
            </w:r>
          </w:p>
        </w:tc>
        <w:tc>
          <w:tcPr>
            <w:tcW w:w="1316" w:type="dxa"/>
          </w:tcPr>
          <w:p w:rsidR="00124DFC" w:rsidRDefault="00124DFC" w:rsidP="000076D1">
            <w:r>
              <w:t>т.р.</w:t>
            </w:r>
          </w:p>
          <w:p w:rsidR="00124DFC" w:rsidRDefault="00124DFC" w:rsidP="000076D1"/>
        </w:tc>
        <w:tc>
          <w:tcPr>
            <w:tcW w:w="1981" w:type="dxa"/>
          </w:tcPr>
          <w:p w:rsidR="00124DFC" w:rsidRDefault="00124DFC" w:rsidP="000076D1">
            <w:r>
              <w:t>907</w:t>
            </w:r>
          </w:p>
          <w:p w:rsidR="00124DFC" w:rsidRDefault="00124DFC" w:rsidP="000076D1"/>
        </w:tc>
      </w:tr>
      <w:tr w:rsidR="00124DFC" w:rsidTr="000076D1">
        <w:trPr>
          <w:trHeight w:val="628"/>
        </w:trPr>
        <w:tc>
          <w:tcPr>
            <w:tcW w:w="6592" w:type="dxa"/>
          </w:tcPr>
          <w:p w:rsidR="00124DFC" w:rsidRDefault="00124DFC" w:rsidP="000076D1">
            <w:r>
              <w:t>2.     Средняя норма оборотных средств на запчасти на 1000 руб. стоимости ОПФ</w:t>
            </w:r>
          </w:p>
        </w:tc>
        <w:tc>
          <w:tcPr>
            <w:tcW w:w="1316" w:type="dxa"/>
          </w:tcPr>
          <w:p w:rsidR="00124DFC" w:rsidRDefault="00124DFC" w:rsidP="000076D1">
            <w:r>
              <w:t>руб.</w:t>
            </w:r>
          </w:p>
          <w:p w:rsidR="00124DFC" w:rsidRDefault="00124DFC" w:rsidP="000076D1"/>
        </w:tc>
        <w:tc>
          <w:tcPr>
            <w:tcW w:w="1981" w:type="dxa"/>
          </w:tcPr>
          <w:p w:rsidR="00124DFC" w:rsidRDefault="00124DFC" w:rsidP="000076D1">
            <w:r>
              <w:t>20,3</w:t>
            </w:r>
          </w:p>
          <w:p w:rsidR="00124DFC" w:rsidRDefault="00124DFC" w:rsidP="000076D1"/>
        </w:tc>
      </w:tr>
      <w:tr w:rsidR="00124DFC" w:rsidTr="000076D1">
        <w:tc>
          <w:tcPr>
            <w:tcW w:w="6592" w:type="dxa"/>
          </w:tcPr>
          <w:p w:rsidR="00124DFC" w:rsidRDefault="00124DFC" w:rsidP="000076D1">
            <w:r>
              <w:t>3.     Объём однодневного выпуска продукции</w:t>
            </w:r>
          </w:p>
        </w:tc>
        <w:tc>
          <w:tcPr>
            <w:tcW w:w="1316" w:type="dxa"/>
          </w:tcPr>
          <w:p w:rsidR="00124DFC" w:rsidRDefault="00124DFC" w:rsidP="000076D1">
            <w:r>
              <w:t>т.р.</w:t>
            </w:r>
          </w:p>
        </w:tc>
        <w:tc>
          <w:tcPr>
            <w:tcW w:w="1981" w:type="dxa"/>
          </w:tcPr>
          <w:p w:rsidR="00124DFC" w:rsidRDefault="00124DFC" w:rsidP="000076D1">
            <w:r>
              <w:t>3,3</w:t>
            </w:r>
          </w:p>
        </w:tc>
      </w:tr>
      <w:tr w:rsidR="00124DFC" w:rsidTr="000076D1">
        <w:tc>
          <w:tcPr>
            <w:tcW w:w="6592" w:type="dxa"/>
          </w:tcPr>
          <w:p w:rsidR="00124DFC" w:rsidRDefault="00124DFC" w:rsidP="000076D1">
            <w:r>
              <w:t>4.     Длительность производственного цикла</w:t>
            </w:r>
          </w:p>
        </w:tc>
        <w:tc>
          <w:tcPr>
            <w:tcW w:w="1316" w:type="dxa"/>
          </w:tcPr>
          <w:p w:rsidR="00124DFC" w:rsidRDefault="00124DFC" w:rsidP="000076D1">
            <w:r>
              <w:t>дни</w:t>
            </w:r>
          </w:p>
        </w:tc>
        <w:tc>
          <w:tcPr>
            <w:tcW w:w="1981" w:type="dxa"/>
          </w:tcPr>
          <w:p w:rsidR="00124DFC" w:rsidRDefault="00124DFC" w:rsidP="000076D1">
            <w:r>
              <w:t>6</w:t>
            </w:r>
          </w:p>
        </w:tc>
      </w:tr>
      <w:tr w:rsidR="00124DFC" w:rsidTr="000076D1">
        <w:tc>
          <w:tcPr>
            <w:tcW w:w="6592" w:type="dxa"/>
          </w:tcPr>
          <w:p w:rsidR="00124DFC" w:rsidRDefault="00124DFC" w:rsidP="000076D1">
            <w:r>
              <w:t>5.     Коэффициент нарастания затрат</w:t>
            </w:r>
          </w:p>
        </w:tc>
        <w:tc>
          <w:tcPr>
            <w:tcW w:w="1316" w:type="dxa"/>
          </w:tcPr>
          <w:p w:rsidR="00124DFC" w:rsidRDefault="00124DFC" w:rsidP="000076D1">
            <w:r>
              <w:t>---</w:t>
            </w:r>
          </w:p>
        </w:tc>
        <w:tc>
          <w:tcPr>
            <w:tcW w:w="1981" w:type="dxa"/>
          </w:tcPr>
          <w:p w:rsidR="00124DFC" w:rsidRDefault="00124DFC" w:rsidP="000076D1">
            <w:r>
              <w:t>0,85</w:t>
            </w:r>
          </w:p>
        </w:tc>
      </w:tr>
      <w:tr w:rsidR="00124DFC" w:rsidTr="000076D1">
        <w:tc>
          <w:tcPr>
            <w:tcW w:w="6592" w:type="dxa"/>
          </w:tcPr>
          <w:p w:rsidR="00124DFC" w:rsidRDefault="00124DFC" w:rsidP="000076D1">
            <w:r>
              <w:t xml:space="preserve">6.  Сумма средств, вложенных в расходы будущих периодов, непогашенных на начало года </w:t>
            </w:r>
          </w:p>
        </w:tc>
        <w:tc>
          <w:tcPr>
            <w:tcW w:w="1316" w:type="dxa"/>
          </w:tcPr>
          <w:p w:rsidR="00124DFC" w:rsidRDefault="00124DFC" w:rsidP="000076D1">
            <w:r>
              <w:t>т.р.</w:t>
            </w:r>
          </w:p>
          <w:p w:rsidR="00124DFC" w:rsidRDefault="00124DFC" w:rsidP="000076D1"/>
        </w:tc>
        <w:tc>
          <w:tcPr>
            <w:tcW w:w="1981" w:type="dxa"/>
          </w:tcPr>
          <w:p w:rsidR="00124DFC" w:rsidRDefault="00124DFC" w:rsidP="000076D1">
            <w:r>
              <w:t>10,6</w:t>
            </w:r>
          </w:p>
          <w:p w:rsidR="00124DFC" w:rsidRDefault="00124DFC" w:rsidP="000076D1"/>
        </w:tc>
      </w:tr>
      <w:tr w:rsidR="00124DFC" w:rsidTr="000076D1">
        <w:tc>
          <w:tcPr>
            <w:tcW w:w="6592" w:type="dxa"/>
          </w:tcPr>
          <w:p w:rsidR="00124DFC" w:rsidRDefault="00124DFC" w:rsidP="000076D1">
            <w:r>
              <w:t>7.     Расходы в плановом году</w:t>
            </w:r>
          </w:p>
        </w:tc>
        <w:tc>
          <w:tcPr>
            <w:tcW w:w="1316" w:type="dxa"/>
          </w:tcPr>
          <w:p w:rsidR="00124DFC" w:rsidRDefault="00124DFC" w:rsidP="000076D1">
            <w:r>
              <w:t>т.р.</w:t>
            </w:r>
          </w:p>
        </w:tc>
        <w:tc>
          <w:tcPr>
            <w:tcW w:w="1981" w:type="dxa"/>
          </w:tcPr>
          <w:p w:rsidR="00124DFC" w:rsidRDefault="00124DFC" w:rsidP="000076D1">
            <w:r>
              <w:t>11,9</w:t>
            </w:r>
          </w:p>
        </w:tc>
      </w:tr>
      <w:tr w:rsidR="00124DFC" w:rsidTr="000076D1">
        <w:tc>
          <w:tcPr>
            <w:tcW w:w="6592" w:type="dxa"/>
          </w:tcPr>
          <w:p w:rsidR="00124DFC" w:rsidRDefault="00124DFC" w:rsidP="000076D1">
            <w:r>
              <w:t>8.     Расходы, включённые в себестоимость</w:t>
            </w:r>
          </w:p>
        </w:tc>
        <w:tc>
          <w:tcPr>
            <w:tcW w:w="1316" w:type="dxa"/>
          </w:tcPr>
          <w:p w:rsidR="00124DFC" w:rsidRDefault="00124DFC" w:rsidP="000076D1">
            <w:r>
              <w:t>т.р.</w:t>
            </w:r>
          </w:p>
        </w:tc>
        <w:tc>
          <w:tcPr>
            <w:tcW w:w="1981" w:type="dxa"/>
          </w:tcPr>
          <w:p w:rsidR="00124DFC" w:rsidRDefault="00124DFC" w:rsidP="000076D1">
            <w:r>
              <w:t>12,8</w:t>
            </w:r>
          </w:p>
        </w:tc>
      </w:tr>
      <w:tr w:rsidR="00124DFC" w:rsidTr="000076D1">
        <w:tc>
          <w:tcPr>
            <w:tcW w:w="6592" w:type="dxa"/>
          </w:tcPr>
          <w:p w:rsidR="00124DFC" w:rsidRDefault="00124DFC" w:rsidP="000076D1">
            <w:r>
              <w:t>9.     Нормы запаса готовой продукции</w:t>
            </w:r>
          </w:p>
        </w:tc>
        <w:tc>
          <w:tcPr>
            <w:tcW w:w="1316" w:type="dxa"/>
          </w:tcPr>
          <w:p w:rsidR="00124DFC" w:rsidRDefault="00124DFC" w:rsidP="000076D1">
            <w:r>
              <w:t>дни</w:t>
            </w:r>
          </w:p>
        </w:tc>
        <w:tc>
          <w:tcPr>
            <w:tcW w:w="1981" w:type="dxa"/>
          </w:tcPr>
          <w:p w:rsidR="00124DFC" w:rsidRDefault="00124DFC" w:rsidP="000076D1">
            <w:r>
              <w:t>7</w:t>
            </w:r>
          </w:p>
        </w:tc>
      </w:tr>
      <w:tr w:rsidR="00124DFC" w:rsidTr="000076D1">
        <w:tc>
          <w:tcPr>
            <w:tcW w:w="6592" w:type="dxa"/>
          </w:tcPr>
          <w:p w:rsidR="00124DFC" w:rsidRDefault="00124DFC" w:rsidP="000076D1">
            <w:r>
              <w:t>10.   Время для оформления документов и передачи их в банк</w:t>
            </w:r>
          </w:p>
        </w:tc>
        <w:tc>
          <w:tcPr>
            <w:tcW w:w="1316" w:type="dxa"/>
          </w:tcPr>
          <w:p w:rsidR="00124DFC" w:rsidRDefault="00124DFC" w:rsidP="000076D1">
            <w:r>
              <w:t>дни</w:t>
            </w:r>
          </w:p>
        </w:tc>
        <w:tc>
          <w:tcPr>
            <w:tcW w:w="1981" w:type="dxa"/>
          </w:tcPr>
          <w:p w:rsidR="00124DFC" w:rsidRDefault="00124DFC" w:rsidP="000076D1">
            <w:r>
              <w:t>3</w:t>
            </w:r>
          </w:p>
        </w:tc>
      </w:tr>
    </w:tbl>
    <w:p w:rsidR="00124DFC" w:rsidRDefault="00124DFC" w:rsidP="004559F4"/>
    <w:p w:rsidR="00124DFC" w:rsidRDefault="00124DFC" w:rsidP="004559F4">
      <w:r>
        <w:t xml:space="preserve">9. Рассчитать норматив оборотных средств на запасы сырья, основных материалов и покупных полуфабрикатов по видам.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6"/>
        <w:gridCol w:w="1336"/>
        <w:gridCol w:w="1535"/>
        <w:gridCol w:w="917"/>
        <w:gridCol w:w="1113"/>
        <w:gridCol w:w="992"/>
        <w:gridCol w:w="1418"/>
        <w:gridCol w:w="992"/>
      </w:tblGrid>
      <w:tr w:rsidR="00124DFC" w:rsidTr="000076D1">
        <w:tc>
          <w:tcPr>
            <w:tcW w:w="1586" w:type="dxa"/>
            <w:vMerge w:val="restart"/>
          </w:tcPr>
          <w:p w:rsidR="00124DFC" w:rsidRDefault="00124DFC" w:rsidP="000076D1">
            <w:r>
              <w:t>Сырьё, материалы, полуфабрикаты</w:t>
            </w:r>
          </w:p>
          <w:p w:rsidR="00124DFC" w:rsidRDefault="00124DFC" w:rsidP="000076D1"/>
        </w:tc>
        <w:tc>
          <w:tcPr>
            <w:tcW w:w="1336" w:type="dxa"/>
            <w:vMerge w:val="restart"/>
          </w:tcPr>
          <w:p w:rsidR="00124DFC" w:rsidRDefault="00124DFC" w:rsidP="000076D1">
            <w:r>
              <w:t>Ед. изм.</w:t>
            </w:r>
          </w:p>
          <w:p w:rsidR="00124DFC" w:rsidRDefault="00124DFC" w:rsidP="000076D1"/>
        </w:tc>
        <w:tc>
          <w:tcPr>
            <w:tcW w:w="1535" w:type="dxa"/>
            <w:vMerge w:val="restart"/>
          </w:tcPr>
          <w:p w:rsidR="00124DFC" w:rsidRDefault="00124DFC" w:rsidP="000076D1">
            <w:r>
              <w:t>Годовая потребность</w:t>
            </w:r>
          </w:p>
          <w:p w:rsidR="00124DFC" w:rsidRDefault="00124DFC" w:rsidP="000076D1"/>
        </w:tc>
        <w:tc>
          <w:tcPr>
            <w:tcW w:w="917" w:type="dxa"/>
            <w:vMerge w:val="restart"/>
          </w:tcPr>
          <w:p w:rsidR="00124DFC" w:rsidRDefault="00124DFC" w:rsidP="000076D1">
            <w:r>
              <w:t>Цена за ед. руб.</w:t>
            </w:r>
          </w:p>
          <w:p w:rsidR="00124DFC" w:rsidRDefault="00124DFC" w:rsidP="000076D1"/>
        </w:tc>
        <w:tc>
          <w:tcPr>
            <w:tcW w:w="4515" w:type="dxa"/>
            <w:gridSpan w:val="4"/>
          </w:tcPr>
          <w:p w:rsidR="00124DFC" w:rsidRDefault="00124DFC" w:rsidP="000076D1">
            <w:r>
              <w:t>Норма оборотных средств, дни</w:t>
            </w:r>
          </w:p>
          <w:p w:rsidR="00124DFC" w:rsidRDefault="00124DFC" w:rsidP="000076D1"/>
        </w:tc>
      </w:tr>
      <w:tr w:rsidR="00124DFC" w:rsidTr="000076D1">
        <w:tc>
          <w:tcPr>
            <w:tcW w:w="1586" w:type="dxa"/>
            <w:vMerge/>
            <w:vAlign w:val="center"/>
          </w:tcPr>
          <w:p w:rsidR="00124DFC" w:rsidRDefault="00124DFC" w:rsidP="000076D1"/>
        </w:tc>
        <w:tc>
          <w:tcPr>
            <w:tcW w:w="1336" w:type="dxa"/>
            <w:vMerge/>
            <w:vAlign w:val="center"/>
          </w:tcPr>
          <w:p w:rsidR="00124DFC" w:rsidRDefault="00124DFC" w:rsidP="000076D1"/>
        </w:tc>
        <w:tc>
          <w:tcPr>
            <w:tcW w:w="1535" w:type="dxa"/>
            <w:vMerge/>
            <w:vAlign w:val="center"/>
          </w:tcPr>
          <w:p w:rsidR="00124DFC" w:rsidRDefault="00124DFC" w:rsidP="000076D1"/>
        </w:tc>
        <w:tc>
          <w:tcPr>
            <w:tcW w:w="917" w:type="dxa"/>
            <w:vMerge/>
            <w:vAlign w:val="center"/>
          </w:tcPr>
          <w:p w:rsidR="00124DFC" w:rsidRDefault="00124DFC" w:rsidP="000076D1"/>
        </w:tc>
        <w:tc>
          <w:tcPr>
            <w:tcW w:w="1113" w:type="dxa"/>
          </w:tcPr>
          <w:p w:rsidR="00124DFC" w:rsidRDefault="00124DFC" w:rsidP="000076D1">
            <w:r>
              <w:t xml:space="preserve"> В пути </w:t>
            </w:r>
          </w:p>
        </w:tc>
        <w:tc>
          <w:tcPr>
            <w:tcW w:w="992" w:type="dxa"/>
          </w:tcPr>
          <w:p w:rsidR="00124DFC" w:rsidRDefault="00124DFC" w:rsidP="000076D1">
            <w:r>
              <w:t>Лаб. анализ</w:t>
            </w:r>
          </w:p>
        </w:tc>
        <w:tc>
          <w:tcPr>
            <w:tcW w:w="1418" w:type="dxa"/>
          </w:tcPr>
          <w:p w:rsidR="00124DFC" w:rsidRDefault="00124DFC" w:rsidP="000076D1">
            <w:r>
              <w:t>Текущий запас</w:t>
            </w:r>
          </w:p>
        </w:tc>
        <w:tc>
          <w:tcPr>
            <w:tcW w:w="992" w:type="dxa"/>
          </w:tcPr>
          <w:p w:rsidR="00124DFC" w:rsidRDefault="00124DFC" w:rsidP="000076D1">
            <w:r>
              <w:t>Страховой запас</w:t>
            </w:r>
          </w:p>
        </w:tc>
      </w:tr>
      <w:tr w:rsidR="00124DFC" w:rsidTr="000076D1">
        <w:trPr>
          <w:trHeight w:val="455"/>
        </w:trPr>
        <w:tc>
          <w:tcPr>
            <w:tcW w:w="1586" w:type="dxa"/>
          </w:tcPr>
          <w:p w:rsidR="00124DFC" w:rsidRDefault="00124DFC" w:rsidP="000076D1">
            <w:r>
              <w:t>Гравий</w:t>
            </w:r>
          </w:p>
        </w:tc>
        <w:tc>
          <w:tcPr>
            <w:tcW w:w="1336" w:type="dxa"/>
          </w:tcPr>
          <w:p w:rsidR="00124DFC" w:rsidRDefault="00124DFC" w:rsidP="000076D1">
            <w:r>
              <w:t>м. куб</w:t>
            </w:r>
          </w:p>
        </w:tc>
        <w:tc>
          <w:tcPr>
            <w:tcW w:w="1535" w:type="dxa"/>
          </w:tcPr>
          <w:p w:rsidR="00124DFC" w:rsidRDefault="00124DFC" w:rsidP="000076D1">
            <w:r>
              <w:t>9036</w:t>
            </w:r>
          </w:p>
        </w:tc>
        <w:tc>
          <w:tcPr>
            <w:tcW w:w="917" w:type="dxa"/>
          </w:tcPr>
          <w:p w:rsidR="00124DFC" w:rsidRDefault="00124DFC" w:rsidP="000076D1">
            <w:r>
              <w:t>533</w:t>
            </w:r>
          </w:p>
          <w:p w:rsidR="00124DFC" w:rsidRDefault="00124DFC" w:rsidP="000076D1"/>
        </w:tc>
        <w:tc>
          <w:tcPr>
            <w:tcW w:w="1113" w:type="dxa"/>
          </w:tcPr>
          <w:p w:rsidR="00124DFC" w:rsidRDefault="00124DFC" w:rsidP="000076D1">
            <w:r>
              <w:t>6</w:t>
            </w:r>
          </w:p>
          <w:p w:rsidR="00124DFC" w:rsidRDefault="00124DFC" w:rsidP="000076D1"/>
        </w:tc>
        <w:tc>
          <w:tcPr>
            <w:tcW w:w="992" w:type="dxa"/>
          </w:tcPr>
          <w:p w:rsidR="00124DFC" w:rsidRDefault="00124DFC" w:rsidP="000076D1">
            <w:r>
              <w:t>4</w:t>
            </w:r>
          </w:p>
        </w:tc>
        <w:tc>
          <w:tcPr>
            <w:tcW w:w="1418" w:type="dxa"/>
          </w:tcPr>
          <w:p w:rsidR="00124DFC" w:rsidRDefault="00124DFC" w:rsidP="000076D1">
            <w:r>
              <w:t>30</w:t>
            </w:r>
          </w:p>
        </w:tc>
        <w:tc>
          <w:tcPr>
            <w:tcW w:w="992" w:type="dxa"/>
          </w:tcPr>
          <w:p w:rsidR="00124DFC" w:rsidRDefault="00124DFC" w:rsidP="000076D1">
            <w:r>
              <w:t>15</w:t>
            </w:r>
          </w:p>
        </w:tc>
      </w:tr>
      <w:tr w:rsidR="00124DFC" w:rsidTr="000076D1">
        <w:tc>
          <w:tcPr>
            <w:tcW w:w="1586" w:type="dxa"/>
          </w:tcPr>
          <w:p w:rsidR="00124DFC" w:rsidRDefault="00124DFC" w:rsidP="000076D1">
            <w:r>
              <w:t>Щебень</w:t>
            </w:r>
          </w:p>
        </w:tc>
        <w:tc>
          <w:tcPr>
            <w:tcW w:w="1336" w:type="dxa"/>
          </w:tcPr>
          <w:p w:rsidR="00124DFC" w:rsidRDefault="00124DFC" w:rsidP="000076D1">
            <w:r>
              <w:t>м. куб</w:t>
            </w:r>
          </w:p>
        </w:tc>
        <w:tc>
          <w:tcPr>
            <w:tcW w:w="1535" w:type="dxa"/>
          </w:tcPr>
          <w:p w:rsidR="00124DFC" w:rsidRDefault="00124DFC" w:rsidP="000076D1">
            <w:r>
              <w:t>4131</w:t>
            </w:r>
          </w:p>
          <w:p w:rsidR="00124DFC" w:rsidRDefault="00124DFC" w:rsidP="000076D1"/>
        </w:tc>
        <w:tc>
          <w:tcPr>
            <w:tcW w:w="917" w:type="dxa"/>
          </w:tcPr>
          <w:p w:rsidR="00124DFC" w:rsidRDefault="00124DFC" w:rsidP="000076D1">
            <w:r>
              <w:t>1926</w:t>
            </w:r>
          </w:p>
          <w:p w:rsidR="00124DFC" w:rsidRDefault="00124DFC" w:rsidP="000076D1"/>
        </w:tc>
        <w:tc>
          <w:tcPr>
            <w:tcW w:w="1113" w:type="dxa"/>
          </w:tcPr>
          <w:p w:rsidR="00124DFC" w:rsidRDefault="00124DFC" w:rsidP="000076D1">
            <w:r>
              <w:t>5</w:t>
            </w:r>
          </w:p>
          <w:p w:rsidR="00124DFC" w:rsidRDefault="00124DFC" w:rsidP="000076D1"/>
        </w:tc>
        <w:tc>
          <w:tcPr>
            <w:tcW w:w="992" w:type="dxa"/>
          </w:tcPr>
          <w:p w:rsidR="00124DFC" w:rsidRDefault="00124DFC" w:rsidP="000076D1">
            <w:r>
              <w:t>4</w:t>
            </w:r>
          </w:p>
          <w:p w:rsidR="00124DFC" w:rsidRDefault="00124DFC" w:rsidP="000076D1"/>
        </w:tc>
        <w:tc>
          <w:tcPr>
            <w:tcW w:w="1418" w:type="dxa"/>
          </w:tcPr>
          <w:p w:rsidR="00124DFC" w:rsidRDefault="00124DFC" w:rsidP="000076D1">
            <w:r>
              <w:t>30</w:t>
            </w:r>
          </w:p>
          <w:p w:rsidR="00124DFC" w:rsidRDefault="00124DFC" w:rsidP="000076D1"/>
        </w:tc>
        <w:tc>
          <w:tcPr>
            <w:tcW w:w="992" w:type="dxa"/>
          </w:tcPr>
          <w:p w:rsidR="00124DFC" w:rsidRDefault="00124DFC" w:rsidP="000076D1">
            <w:r>
              <w:t>15</w:t>
            </w:r>
          </w:p>
          <w:p w:rsidR="00124DFC" w:rsidRDefault="00124DFC" w:rsidP="000076D1"/>
        </w:tc>
      </w:tr>
      <w:tr w:rsidR="00124DFC" w:rsidTr="000076D1">
        <w:tc>
          <w:tcPr>
            <w:tcW w:w="1586" w:type="dxa"/>
          </w:tcPr>
          <w:p w:rsidR="00124DFC" w:rsidRDefault="00124DFC" w:rsidP="000076D1">
            <w:r>
              <w:t>Металл</w:t>
            </w:r>
          </w:p>
          <w:p w:rsidR="00124DFC" w:rsidRDefault="00124DFC" w:rsidP="000076D1"/>
        </w:tc>
        <w:tc>
          <w:tcPr>
            <w:tcW w:w="1336" w:type="dxa"/>
          </w:tcPr>
          <w:p w:rsidR="00124DFC" w:rsidRDefault="00124DFC" w:rsidP="000076D1">
            <w:r>
              <w:t>тн</w:t>
            </w:r>
          </w:p>
          <w:p w:rsidR="00124DFC" w:rsidRDefault="00124DFC" w:rsidP="000076D1"/>
        </w:tc>
        <w:tc>
          <w:tcPr>
            <w:tcW w:w="1535" w:type="dxa"/>
          </w:tcPr>
          <w:p w:rsidR="00124DFC" w:rsidRDefault="00124DFC" w:rsidP="000076D1">
            <w:r>
              <w:t>14305,1</w:t>
            </w:r>
          </w:p>
          <w:p w:rsidR="00124DFC" w:rsidRDefault="00124DFC" w:rsidP="000076D1"/>
        </w:tc>
        <w:tc>
          <w:tcPr>
            <w:tcW w:w="917" w:type="dxa"/>
          </w:tcPr>
          <w:p w:rsidR="00124DFC" w:rsidRDefault="00124DFC" w:rsidP="000076D1">
            <w:r>
              <w:t>12753</w:t>
            </w:r>
          </w:p>
          <w:p w:rsidR="00124DFC" w:rsidRDefault="00124DFC" w:rsidP="000076D1"/>
        </w:tc>
        <w:tc>
          <w:tcPr>
            <w:tcW w:w="1113" w:type="dxa"/>
          </w:tcPr>
          <w:p w:rsidR="00124DFC" w:rsidRDefault="00124DFC" w:rsidP="000076D1">
            <w:r>
              <w:t>7</w:t>
            </w:r>
          </w:p>
          <w:p w:rsidR="00124DFC" w:rsidRDefault="00124DFC" w:rsidP="000076D1"/>
        </w:tc>
        <w:tc>
          <w:tcPr>
            <w:tcW w:w="992" w:type="dxa"/>
          </w:tcPr>
          <w:p w:rsidR="00124DFC" w:rsidRDefault="00124DFC" w:rsidP="000076D1">
            <w:r>
              <w:t>5</w:t>
            </w:r>
          </w:p>
          <w:p w:rsidR="00124DFC" w:rsidRDefault="00124DFC" w:rsidP="000076D1"/>
        </w:tc>
        <w:tc>
          <w:tcPr>
            <w:tcW w:w="1418" w:type="dxa"/>
          </w:tcPr>
          <w:p w:rsidR="00124DFC" w:rsidRDefault="00124DFC" w:rsidP="000076D1">
            <w:r>
              <w:t>20</w:t>
            </w:r>
          </w:p>
          <w:p w:rsidR="00124DFC" w:rsidRDefault="00124DFC" w:rsidP="000076D1"/>
        </w:tc>
        <w:tc>
          <w:tcPr>
            <w:tcW w:w="992" w:type="dxa"/>
          </w:tcPr>
          <w:p w:rsidR="00124DFC" w:rsidRDefault="00124DFC" w:rsidP="000076D1">
            <w:r>
              <w:t>10</w:t>
            </w:r>
          </w:p>
          <w:p w:rsidR="00124DFC" w:rsidRDefault="00124DFC" w:rsidP="000076D1"/>
        </w:tc>
      </w:tr>
      <w:tr w:rsidR="00124DFC" w:rsidTr="000076D1">
        <w:tc>
          <w:tcPr>
            <w:tcW w:w="1586" w:type="dxa"/>
          </w:tcPr>
          <w:p w:rsidR="00124DFC" w:rsidRDefault="00124DFC" w:rsidP="000076D1">
            <w:r>
              <w:t>Закладные детали</w:t>
            </w:r>
          </w:p>
        </w:tc>
        <w:tc>
          <w:tcPr>
            <w:tcW w:w="1336" w:type="dxa"/>
          </w:tcPr>
          <w:p w:rsidR="00124DFC" w:rsidRDefault="00124DFC" w:rsidP="000076D1">
            <w:r>
              <w:t>тн</w:t>
            </w:r>
          </w:p>
          <w:p w:rsidR="00124DFC" w:rsidRDefault="00124DFC" w:rsidP="000076D1"/>
        </w:tc>
        <w:tc>
          <w:tcPr>
            <w:tcW w:w="1535" w:type="dxa"/>
          </w:tcPr>
          <w:p w:rsidR="00124DFC" w:rsidRDefault="00124DFC" w:rsidP="000076D1">
            <w:r>
              <w:t>2225,1</w:t>
            </w:r>
          </w:p>
          <w:p w:rsidR="00124DFC" w:rsidRDefault="00124DFC" w:rsidP="000076D1"/>
        </w:tc>
        <w:tc>
          <w:tcPr>
            <w:tcW w:w="917" w:type="dxa"/>
          </w:tcPr>
          <w:p w:rsidR="00124DFC" w:rsidRDefault="00124DFC" w:rsidP="000076D1">
            <w:r>
              <w:t>22150</w:t>
            </w:r>
          </w:p>
          <w:p w:rsidR="00124DFC" w:rsidRDefault="00124DFC" w:rsidP="000076D1"/>
        </w:tc>
        <w:tc>
          <w:tcPr>
            <w:tcW w:w="1113" w:type="dxa"/>
          </w:tcPr>
          <w:p w:rsidR="00124DFC" w:rsidRDefault="00124DFC" w:rsidP="000076D1">
            <w:r>
              <w:t>5</w:t>
            </w:r>
          </w:p>
          <w:p w:rsidR="00124DFC" w:rsidRDefault="00124DFC" w:rsidP="000076D1"/>
        </w:tc>
        <w:tc>
          <w:tcPr>
            <w:tcW w:w="992" w:type="dxa"/>
          </w:tcPr>
          <w:p w:rsidR="00124DFC" w:rsidRDefault="00124DFC" w:rsidP="000076D1">
            <w:r>
              <w:t>1</w:t>
            </w:r>
          </w:p>
          <w:p w:rsidR="00124DFC" w:rsidRDefault="00124DFC" w:rsidP="000076D1"/>
        </w:tc>
        <w:tc>
          <w:tcPr>
            <w:tcW w:w="1418" w:type="dxa"/>
          </w:tcPr>
          <w:p w:rsidR="00124DFC" w:rsidRDefault="00124DFC" w:rsidP="000076D1">
            <w:r>
              <w:t>10</w:t>
            </w:r>
          </w:p>
          <w:p w:rsidR="00124DFC" w:rsidRDefault="00124DFC" w:rsidP="000076D1"/>
        </w:tc>
        <w:tc>
          <w:tcPr>
            <w:tcW w:w="992" w:type="dxa"/>
          </w:tcPr>
          <w:p w:rsidR="00124DFC" w:rsidRDefault="00124DFC" w:rsidP="000076D1">
            <w:r>
              <w:t>5</w:t>
            </w:r>
          </w:p>
          <w:p w:rsidR="00124DFC" w:rsidRDefault="00124DFC" w:rsidP="000076D1"/>
        </w:tc>
      </w:tr>
    </w:tbl>
    <w:p w:rsidR="00124DFC" w:rsidRDefault="00124DFC" w:rsidP="004559F4">
      <w:r>
        <w:t>10.Определить сумму высвобожденных оборотных средств по предприятию в результате сокращения времени оборота оборотных средств. За год предприятие реализовало продукции на 820 млн. руб. Время оборота оборотных средств 60 дней. Запланировано уменьшение его в новом году до 57 дней.</w:t>
      </w:r>
    </w:p>
    <w:p w:rsidR="00124DFC" w:rsidRDefault="00124DFC" w:rsidP="004559F4">
      <w:pPr>
        <w:rPr>
          <w:b/>
          <w:bCs/>
        </w:rPr>
      </w:pPr>
    </w:p>
    <w:p w:rsidR="00124DFC" w:rsidRDefault="00124DFC" w:rsidP="004559F4">
      <w:pPr>
        <w:rPr>
          <w:b/>
          <w:bCs/>
        </w:rPr>
      </w:pPr>
      <w:r>
        <w:rPr>
          <w:b/>
          <w:bCs/>
        </w:rPr>
        <w:t>Тестовые задания</w:t>
      </w:r>
    </w:p>
    <w:p w:rsidR="00124DFC" w:rsidRDefault="00124DFC" w:rsidP="004559F4">
      <w:pPr>
        <w:rPr>
          <w:i/>
        </w:rPr>
      </w:pPr>
      <w:r>
        <w:rPr>
          <w:i/>
        </w:rPr>
        <w:t>В состав оборотных производственных фондов входят:</w:t>
      </w:r>
    </w:p>
    <w:p w:rsidR="00124DFC" w:rsidRDefault="00124DFC" w:rsidP="004559F4">
      <w:pPr>
        <w:pStyle w:val="ListParagraph1"/>
        <w:numPr>
          <w:ilvl w:val="0"/>
          <w:numId w:val="17"/>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расходов будущих периодов;</w:t>
      </w:r>
    </w:p>
    <w:p w:rsidR="00124DFC" w:rsidRDefault="00124DFC" w:rsidP="004559F4">
      <w:pPr>
        <w:numPr>
          <w:ilvl w:val="0"/>
          <w:numId w:val="17"/>
        </w:numPr>
        <w:tabs>
          <w:tab w:val="left" w:pos="851"/>
        </w:tabs>
        <w:autoSpaceDN w:val="0"/>
        <w:spacing w:before="100" w:beforeAutospacing="1" w:after="100" w:afterAutospacing="1"/>
        <w:ind w:left="0" w:firstLine="567"/>
        <w:contextualSpacing/>
        <w:jc w:val="both"/>
        <w:rPr>
          <w:sz w:val="20"/>
        </w:rPr>
      </w:pPr>
      <w:r>
        <w:rPr>
          <w:sz w:val="20"/>
        </w:rPr>
        <w:t>станки, машины, оборудование, расходы будущих периодов;</w:t>
      </w:r>
    </w:p>
    <w:p w:rsidR="00124DFC" w:rsidRDefault="00124DFC" w:rsidP="004559F4">
      <w:pPr>
        <w:pStyle w:val="msonormalcxspmiddle"/>
        <w:numPr>
          <w:ilvl w:val="0"/>
          <w:numId w:val="17"/>
        </w:numPr>
        <w:tabs>
          <w:tab w:val="left" w:pos="851"/>
        </w:tabs>
        <w:autoSpaceDN w:val="0"/>
        <w:ind w:left="0" w:firstLine="567"/>
        <w:contextualSpacing/>
      </w:pPr>
      <w:r>
        <w:t>готовая продукция, денежные средства, дебиторская задолженность;</w:t>
      </w:r>
    </w:p>
    <w:p w:rsidR="00124DFC" w:rsidRDefault="00124DFC" w:rsidP="004559F4">
      <w:pPr>
        <w:pStyle w:val="msonormalcxspmiddle"/>
        <w:numPr>
          <w:ilvl w:val="0"/>
          <w:numId w:val="17"/>
        </w:numPr>
        <w:tabs>
          <w:tab w:val="left" w:pos="851"/>
        </w:tabs>
        <w:autoSpaceDN w:val="0"/>
        <w:ind w:left="0" w:firstLine="567"/>
        <w:contextualSpacing/>
        <w:rPr>
          <w:lang w:val="en-US"/>
        </w:rPr>
      </w:pPr>
      <w:r>
        <w:rPr>
          <w:lang w:val="en-US"/>
        </w:rPr>
        <w:t>прибыль, кредиторская задолженность.</w:t>
      </w:r>
    </w:p>
    <w:p w:rsidR="00124DFC" w:rsidRDefault="00124DFC" w:rsidP="004559F4">
      <w:pPr>
        <w:tabs>
          <w:tab w:val="left" w:pos="851"/>
        </w:tabs>
        <w:rPr>
          <w:i/>
        </w:rPr>
      </w:pPr>
      <w:r>
        <w:rPr>
          <w:i/>
        </w:rPr>
        <w:t>2.К фондам обращения относят:</w:t>
      </w:r>
    </w:p>
    <w:p w:rsidR="00124DFC" w:rsidRDefault="00124DFC" w:rsidP="004559F4">
      <w:pPr>
        <w:pStyle w:val="ListParagraph1"/>
        <w:numPr>
          <w:ilvl w:val="0"/>
          <w:numId w:val="18"/>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расходов будущих периодов;</w:t>
      </w:r>
    </w:p>
    <w:p w:rsidR="00124DFC" w:rsidRDefault="00124DFC" w:rsidP="004559F4">
      <w:pPr>
        <w:numPr>
          <w:ilvl w:val="0"/>
          <w:numId w:val="18"/>
        </w:numPr>
        <w:tabs>
          <w:tab w:val="left" w:pos="851"/>
        </w:tabs>
        <w:autoSpaceDN w:val="0"/>
        <w:spacing w:before="100" w:beforeAutospacing="1" w:after="100" w:afterAutospacing="1"/>
        <w:ind w:left="0" w:firstLine="567"/>
        <w:contextualSpacing/>
        <w:jc w:val="both"/>
        <w:rPr>
          <w:sz w:val="20"/>
        </w:rPr>
      </w:pPr>
      <w:r>
        <w:rPr>
          <w:sz w:val="20"/>
        </w:rPr>
        <w:t>станки, машины, оборудование, расходы будущих периодов;</w:t>
      </w:r>
    </w:p>
    <w:p w:rsidR="00124DFC" w:rsidRDefault="00124DFC" w:rsidP="004559F4">
      <w:pPr>
        <w:pStyle w:val="msonormalcxspmiddle"/>
        <w:numPr>
          <w:ilvl w:val="0"/>
          <w:numId w:val="18"/>
        </w:numPr>
        <w:tabs>
          <w:tab w:val="left" w:pos="851"/>
        </w:tabs>
        <w:autoSpaceDN w:val="0"/>
        <w:ind w:left="0" w:firstLine="567"/>
        <w:contextualSpacing/>
      </w:pPr>
      <w:r>
        <w:t>готовая продукция, денежные средства, дебиторская задолженность;</w:t>
      </w:r>
    </w:p>
    <w:p w:rsidR="00124DFC" w:rsidRDefault="00124DFC" w:rsidP="004559F4">
      <w:pPr>
        <w:pStyle w:val="msonormalcxspmiddle"/>
        <w:numPr>
          <w:ilvl w:val="0"/>
          <w:numId w:val="18"/>
        </w:numPr>
        <w:tabs>
          <w:tab w:val="left" w:pos="851"/>
        </w:tabs>
        <w:autoSpaceDN w:val="0"/>
        <w:ind w:left="0" w:firstLine="567"/>
        <w:contextualSpacing/>
        <w:rPr>
          <w:lang w:val="en-US"/>
        </w:rPr>
      </w:pPr>
      <w:r>
        <w:rPr>
          <w:lang w:val="en-US"/>
        </w:rPr>
        <w:t>прибыль, кредиторская задолженность.</w:t>
      </w:r>
    </w:p>
    <w:p w:rsidR="00124DFC" w:rsidRDefault="00124DFC" w:rsidP="004559F4">
      <w:pPr>
        <w:tabs>
          <w:tab w:val="left" w:pos="851"/>
        </w:tabs>
        <w:rPr>
          <w:i/>
        </w:rPr>
      </w:pPr>
      <w:r>
        <w:rPr>
          <w:i/>
        </w:rPr>
        <w:t>3.Какие элементы относят  к нормируемым оборотным средствам?</w:t>
      </w:r>
    </w:p>
    <w:p w:rsidR="00124DFC" w:rsidRDefault="00124DFC" w:rsidP="004559F4">
      <w:pPr>
        <w:pStyle w:val="ListParagraph1"/>
        <w:numPr>
          <w:ilvl w:val="0"/>
          <w:numId w:val="19"/>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готовая продукция;</w:t>
      </w:r>
    </w:p>
    <w:p w:rsidR="00124DFC" w:rsidRDefault="00124DFC" w:rsidP="004559F4">
      <w:pPr>
        <w:numPr>
          <w:ilvl w:val="0"/>
          <w:numId w:val="19"/>
        </w:numPr>
        <w:tabs>
          <w:tab w:val="left" w:pos="851"/>
        </w:tabs>
        <w:autoSpaceDN w:val="0"/>
        <w:spacing w:before="100" w:beforeAutospacing="1" w:after="100" w:afterAutospacing="1"/>
        <w:ind w:left="0" w:firstLine="567"/>
        <w:contextualSpacing/>
        <w:jc w:val="both"/>
        <w:rPr>
          <w:sz w:val="20"/>
        </w:rPr>
      </w:pPr>
      <w:r>
        <w:rPr>
          <w:sz w:val="20"/>
        </w:rPr>
        <w:t>здания, сооружения, оборудование, расходы будущих периодов;</w:t>
      </w:r>
    </w:p>
    <w:p w:rsidR="00124DFC" w:rsidRDefault="00124DFC" w:rsidP="004559F4">
      <w:pPr>
        <w:pStyle w:val="msonormalcxsplast"/>
        <w:numPr>
          <w:ilvl w:val="0"/>
          <w:numId w:val="19"/>
        </w:numPr>
        <w:tabs>
          <w:tab w:val="left" w:pos="851"/>
        </w:tabs>
        <w:autoSpaceDN w:val="0"/>
        <w:ind w:left="0" w:firstLine="567"/>
        <w:contextualSpacing/>
      </w:pPr>
      <w:r>
        <w:t>готовая продукция, денежные средства, дебиторская задолженность;</w:t>
      </w:r>
    </w:p>
    <w:p w:rsidR="00124DFC" w:rsidRDefault="00124DFC" w:rsidP="004559F4">
      <w:pPr>
        <w:pStyle w:val="ListParagraph1"/>
        <w:numPr>
          <w:ilvl w:val="0"/>
          <w:numId w:val="19"/>
        </w:numPr>
        <w:tabs>
          <w:tab w:val="left" w:pos="851"/>
        </w:tabs>
        <w:spacing w:line="240" w:lineRule="auto"/>
        <w:ind w:left="0" w:firstLine="567"/>
        <w:rPr>
          <w:szCs w:val="24"/>
          <w:lang w:val="ru-RU"/>
        </w:rPr>
      </w:pPr>
      <w:r>
        <w:rPr>
          <w:szCs w:val="24"/>
          <w:lang w:val="ru-RU"/>
        </w:rPr>
        <w:t>прибыль, кредиторская задолженность, дебиторская задолженность.</w:t>
      </w:r>
    </w:p>
    <w:p w:rsidR="00124DFC" w:rsidRDefault="00124DFC" w:rsidP="004559F4">
      <w:pPr>
        <w:tabs>
          <w:tab w:val="left" w:pos="851"/>
        </w:tabs>
        <w:rPr>
          <w:i/>
        </w:rPr>
      </w:pPr>
      <w:r>
        <w:rPr>
          <w:i/>
        </w:rPr>
        <w:t>4.Коэффициент оборачиваемости оборотных средств характеризует:</w:t>
      </w:r>
    </w:p>
    <w:p w:rsidR="00124DFC" w:rsidRDefault="00124DFC" w:rsidP="004559F4">
      <w:pPr>
        <w:pStyle w:val="ListParagraph1"/>
        <w:numPr>
          <w:ilvl w:val="0"/>
          <w:numId w:val="20"/>
        </w:numPr>
        <w:tabs>
          <w:tab w:val="left" w:pos="851"/>
        </w:tabs>
        <w:spacing w:line="240" w:lineRule="auto"/>
        <w:ind w:left="0" w:firstLine="567"/>
        <w:rPr>
          <w:szCs w:val="24"/>
        </w:rPr>
      </w:pPr>
      <w:r>
        <w:rPr>
          <w:szCs w:val="24"/>
        </w:rPr>
        <w:t>среднюю длительность одного оборота;</w:t>
      </w:r>
    </w:p>
    <w:p w:rsidR="00124DFC" w:rsidRDefault="00124DFC" w:rsidP="004559F4">
      <w:pPr>
        <w:numPr>
          <w:ilvl w:val="0"/>
          <w:numId w:val="20"/>
        </w:numPr>
        <w:tabs>
          <w:tab w:val="left" w:pos="851"/>
        </w:tabs>
        <w:autoSpaceDN w:val="0"/>
        <w:spacing w:before="100" w:beforeAutospacing="1" w:after="100" w:afterAutospacing="1"/>
        <w:ind w:left="0" w:firstLine="567"/>
        <w:contextualSpacing/>
        <w:jc w:val="both"/>
        <w:rPr>
          <w:sz w:val="20"/>
          <w:lang w:val="en-US"/>
        </w:rPr>
      </w:pPr>
      <w:r>
        <w:rPr>
          <w:sz w:val="20"/>
          <w:lang w:val="en-US"/>
        </w:rPr>
        <w:t>уровень технической оснащенности труда;</w:t>
      </w:r>
    </w:p>
    <w:p w:rsidR="00124DFC" w:rsidRDefault="00124DFC" w:rsidP="004559F4">
      <w:pPr>
        <w:pStyle w:val="msonormalcxsplast"/>
        <w:numPr>
          <w:ilvl w:val="0"/>
          <w:numId w:val="20"/>
        </w:numPr>
        <w:tabs>
          <w:tab w:val="left" w:pos="851"/>
        </w:tabs>
        <w:autoSpaceDN w:val="0"/>
        <w:ind w:left="0" w:firstLine="567"/>
        <w:contextualSpacing/>
      </w:pPr>
      <w:r>
        <w:t>затраты производственных фондов на 1 руб. товарной продукции;</w:t>
      </w:r>
    </w:p>
    <w:p w:rsidR="00124DFC" w:rsidRDefault="00124DFC" w:rsidP="004559F4">
      <w:pPr>
        <w:pStyle w:val="ListParagraph1"/>
        <w:numPr>
          <w:ilvl w:val="0"/>
          <w:numId w:val="20"/>
        </w:numPr>
        <w:tabs>
          <w:tab w:val="left" w:pos="851"/>
        </w:tabs>
        <w:spacing w:line="240" w:lineRule="auto"/>
        <w:ind w:left="0" w:firstLine="567"/>
        <w:rPr>
          <w:szCs w:val="24"/>
          <w:lang w:val="ru-RU"/>
        </w:rPr>
      </w:pPr>
      <w:r>
        <w:rPr>
          <w:szCs w:val="24"/>
          <w:lang w:val="ru-RU"/>
        </w:rPr>
        <w:t>количество оборотов оборотных средств за соответствующий период.</w:t>
      </w:r>
    </w:p>
    <w:p w:rsidR="00124DFC" w:rsidRDefault="00124DFC" w:rsidP="004559F4">
      <w:pPr>
        <w:tabs>
          <w:tab w:val="left" w:pos="851"/>
        </w:tabs>
        <w:spacing w:before="100" w:beforeAutospacing="1" w:after="100" w:afterAutospacing="1"/>
        <w:contextualSpacing/>
        <w:rPr>
          <w:i/>
          <w:sz w:val="20"/>
        </w:rPr>
      </w:pPr>
      <w:r>
        <w:rPr>
          <w:i/>
          <w:sz w:val="20"/>
        </w:rPr>
        <w:t>5.Эффективность использования оборотных средств характеризуют:</w:t>
      </w:r>
    </w:p>
    <w:p w:rsidR="00124DFC" w:rsidRDefault="00124DFC" w:rsidP="004559F4">
      <w:pPr>
        <w:numPr>
          <w:ilvl w:val="0"/>
          <w:numId w:val="21"/>
        </w:numPr>
        <w:tabs>
          <w:tab w:val="left" w:pos="851"/>
        </w:tabs>
        <w:spacing w:before="100" w:beforeAutospacing="1" w:after="100" w:afterAutospacing="1"/>
        <w:ind w:left="0" w:firstLine="567"/>
        <w:contextualSpacing/>
        <w:jc w:val="both"/>
        <w:rPr>
          <w:sz w:val="20"/>
          <w:lang w:val="en-US"/>
        </w:rPr>
      </w:pPr>
      <w:r>
        <w:rPr>
          <w:sz w:val="20"/>
          <w:lang w:val="en-US"/>
        </w:rPr>
        <w:t>прибыль, рентабельность производства;</w:t>
      </w:r>
    </w:p>
    <w:p w:rsidR="00124DFC" w:rsidRDefault="00124DFC" w:rsidP="004559F4">
      <w:pPr>
        <w:numPr>
          <w:ilvl w:val="0"/>
          <w:numId w:val="21"/>
        </w:numPr>
        <w:tabs>
          <w:tab w:val="left" w:pos="851"/>
        </w:tabs>
        <w:autoSpaceDN w:val="0"/>
        <w:spacing w:before="100" w:beforeAutospacing="1" w:after="100" w:afterAutospacing="1"/>
        <w:ind w:left="0" w:firstLine="567"/>
        <w:contextualSpacing/>
        <w:jc w:val="both"/>
        <w:rPr>
          <w:sz w:val="20"/>
          <w:lang w:val="en-US"/>
        </w:rPr>
      </w:pPr>
      <w:r>
        <w:rPr>
          <w:sz w:val="20"/>
          <w:lang w:val="en-US"/>
        </w:rPr>
        <w:t>уровень отдачи оборотных средств;</w:t>
      </w:r>
    </w:p>
    <w:p w:rsidR="00124DFC" w:rsidRDefault="00124DFC" w:rsidP="004559F4">
      <w:pPr>
        <w:pStyle w:val="msonormalcxspmiddle"/>
        <w:numPr>
          <w:ilvl w:val="0"/>
          <w:numId w:val="21"/>
        </w:numPr>
        <w:tabs>
          <w:tab w:val="left" w:pos="851"/>
        </w:tabs>
        <w:autoSpaceDN w:val="0"/>
        <w:ind w:left="0" w:firstLine="567"/>
        <w:contextualSpacing/>
        <w:rPr>
          <w:lang w:val="en-US"/>
        </w:rPr>
      </w:pPr>
      <w:r>
        <w:rPr>
          <w:lang w:val="en-US"/>
        </w:rPr>
        <w:t>коэффициент оборачиваемости, период оборота;</w:t>
      </w:r>
    </w:p>
    <w:p w:rsidR="00124DFC" w:rsidRDefault="00124DFC" w:rsidP="004559F4">
      <w:pPr>
        <w:pStyle w:val="msonormalcxspmiddle"/>
        <w:numPr>
          <w:ilvl w:val="0"/>
          <w:numId w:val="21"/>
        </w:numPr>
        <w:tabs>
          <w:tab w:val="left" w:pos="851"/>
        </w:tabs>
        <w:autoSpaceDN w:val="0"/>
        <w:ind w:left="0" w:firstLine="567"/>
        <w:contextualSpacing/>
        <w:rPr>
          <w:lang w:val="en-US"/>
        </w:rPr>
      </w:pPr>
      <w:r>
        <w:rPr>
          <w:lang w:val="en-US"/>
        </w:rPr>
        <w:t>фондоотдача, фондоемкость.</w:t>
      </w:r>
    </w:p>
    <w:p w:rsidR="00124DFC" w:rsidRDefault="00124DFC" w:rsidP="004559F4">
      <w:pPr>
        <w:shd w:val="clear" w:color="auto" w:fill="FFFFFF"/>
        <w:rPr>
          <w:i/>
        </w:rPr>
      </w:pPr>
      <w:r>
        <w:t>6.</w:t>
      </w:r>
      <w:r>
        <w:rPr>
          <w:i/>
        </w:rPr>
        <w:t>Какие из названных позиций используются при нормировании сырья и материалов, находящихся в производственных запасах:</w:t>
      </w:r>
    </w:p>
    <w:p w:rsidR="00124DFC" w:rsidRDefault="00124DFC" w:rsidP="004559F4">
      <w:pPr>
        <w:shd w:val="clear" w:color="auto" w:fill="FFFFFF"/>
      </w:pPr>
      <w:r>
        <w:rPr>
          <w:lang w:val="en-US"/>
        </w:rPr>
        <w:t>a</w:t>
      </w:r>
      <w:r>
        <w:t>) текущий запас;</w:t>
      </w:r>
    </w:p>
    <w:p w:rsidR="00124DFC" w:rsidRDefault="00124DFC" w:rsidP="004559F4">
      <w:pPr>
        <w:shd w:val="clear" w:color="auto" w:fill="FFFFFF"/>
      </w:pPr>
      <w:r>
        <w:rPr>
          <w:lang w:val="en-US"/>
        </w:rPr>
        <w:t>b</w:t>
      </w:r>
      <w:r>
        <w:t>) время упаковки продукции;</w:t>
      </w:r>
    </w:p>
    <w:p w:rsidR="00124DFC" w:rsidRDefault="00124DFC" w:rsidP="004559F4">
      <w:pPr>
        <w:shd w:val="clear" w:color="auto" w:fill="FFFFFF"/>
      </w:pPr>
      <w:r>
        <w:rPr>
          <w:lang w:val="en-US"/>
        </w:rPr>
        <w:t>c</w:t>
      </w:r>
      <w:r>
        <w:t>) страховой запас;</w:t>
      </w:r>
    </w:p>
    <w:p w:rsidR="00124DFC" w:rsidRDefault="00124DFC" w:rsidP="004559F4">
      <w:pPr>
        <w:shd w:val="clear" w:color="auto" w:fill="FFFFFF"/>
      </w:pPr>
      <w:r>
        <w:rPr>
          <w:lang w:val="en-US"/>
        </w:rPr>
        <w:t>d</w:t>
      </w:r>
      <w:r>
        <w:t>) транспортный запас.</w:t>
      </w:r>
    </w:p>
    <w:p w:rsidR="00124DFC" w:rsidRDefault="00124DFC" w:rsidP="004559F4">
      <w:pPr>
        <w:shd w:val="clear" w:color="auto" w:fill="FFFFFF"/>
        <w:rPr>
          <w:i/>
        </w:rPr>
      </w:pPr>
      <w:r>
        <w:rPr>
          <w:i/>
        </w:rPr>
        <w:t>7.  Расходы будущих периодов - это ..,</w:t>
      </w:r>
    </w:p>
    <w:p w:rsidR="00124DFC" w:rsidRDefault="00124DFC" w:rsidP="004559F4">
      <w:pPr>
        <w:shd w:val="clear" w:color="auto" w:fill="FFFFFF"/>
      </w:pPr>
      <w:r>
        <w:rPr>
          <w:lang w:val="en-US"/>
        </w:rPr>
        <w:t>a</w:t>
      </w:r>
      <w:r>
        <w:t>) расходы на приобретение сырья и материалов в будущем;</w:t>
      </w:r>
    </w:p>
    <w:p w:rsidR="00124DFC" w:rsidRDefault="00124DFC" w:rsidP="004559F4">
      <w:pPr>
        <w:shd w:val="clear" w:color="auto" w:fill="FFFFFF"/>
      </w:pPr>
      <w:r>
        <w:rPr>
          <w:lang w:val="en-US"/>
        </w:rPr>
        <w:t>b</w:t>
      </w:r>
      <w:r>
        <w:t>) расходы, связанные с реализацией продукции;</w:t>
      </w:r>
    </w:p>
    <w:p w:rsidR="00124DFC" w:rsidRDefault="00124DFC" w:rsidP="004559F4">
      <w:pPr>
        <w:shd w:val="clear" w:color="auto" w:fill="FFFFFF"/>
      </w:pPr>
      <w:r>
        <w:rPr>
          <w:lang w:val="en-US"/>
        </w:rPr>
        <w:t>c</w:t>
      </w:r>
      <w:r>
        <w:t>) расходы на подготовку производства, осуществляемые единовременно, не в настоящее время, а погашаемые в дальнейшем.</w:t>
      </w:r>
    </w:p>
    <w:p w:rsidR="00124DFC" w:rsidRDefault="00124DFC" w:rsidP="004559F4">
      <w:pPr>
        <w:shd w:val="clear" w:color="auto" w:fill="FFFFFF"/>
        <w:rPr>
          <w:i/>
        </w:rPr>
      </w:pPr>
      <w:r>
        <w:rPr>
          <w:i/>
        </w:rPr>
        <w:t>8. Длительность оборота оборотных средств характеризует...</w:t>
      </w:r>
    </w:p>
    <w:p w:rsidR="00124DFC" w:rsidRDefault="00124DFC" w:rsidP="004559F4">
      <w:pPr>
        <w:shd w:val="clear" w:color="auto" w:fill="FFFFFF"/>
      </w:pPr>
      <w:r>
        <w:rPr>
          <w:lang w:val="en-US"/>
        </w:rPr>
        <w:t>a</w:t>
      </w:r>
      <w:r>
        <w:t>) время нахождения оборотных производственных фондов в за</w:t>
      </w:r>
      <w:r>
        <w:softHyphen/>
        <w:t>пасах и незавершенном производстве;</w:t>
      </w:r>
    </w:p>
    <w:p w:rsidR="00124DFC" w:rsidRDefault="00124DFC" w:rsidP="004559F4">
      <w:pPr>
        <w:shd w:val="clear" w:color="auto" w:fill="FFFFFF"/>
      </w:pPr>
      <w:r>
        <w:rPr>
          <w:lang w:val="en-US"/>
        </w:rPr>
        <w:t>b</w:t>
      </w:r>
      <w:r>
        <w:t>) средняя скорость движения оборотных средств;</w:t>
      </w:r>
    </w:p>
    <w:p w:rsidR="00124DFC" w:rsidRDefault="00124DFC" w:rsidP="004559F4">
      <w:pPr>
        <w:shd w:val="clear" w:color="auto" w:fill="FFFFFF"/>
      </w:pPr>
      <w:r>
        <w:rPr>
          <w:lang w:val="en-US"/>
        </w:rPr>
        <w:t>c</w:t>
      </w:r>
      <w:r>
        <w:t>) количество дней, за которое совершается полный оборот;</w:t>
      </w:r>
    </w:p>
    <w:p w:rsidR="00124DFC" w:rsidRDefault="00124DFC" w:rsidP="004559F4">
      <w:pPr>
        <w:shd w:val="clear" w:color="auto" w:fill="FFFFFF"/>
      </w:pPr>
      <w:r>
        <w:rPr>
          <w:lang w:val="en-US"/>
        </w:rPr>
        <w:t>d</w:t>
      </w:r>
      <w:r>
        <w:t>) время, необходимое для полного обновления производствен</w:t>
      </w:r>
      <w:r>
        <w:softHyphen/>
        <w:t>ных фондов предприятия.</w:t>
      </w:r>
    </w:p>
    <w:p w:rsidR="00124DFC" w:rsidRDefault="00124DFC" w:rsidP="004559F4">
      <w:pPr>
        <w:shd w:val="clear" w:color="auto" w:fill="FFFFFF"/>
        <w:rPr>
          <w:i/>
        </w:rPr>
      </w:pPr>
      <w:r>
        <w:rPr>
          <w:i/>
        </w:rPr>
        <w:t>9.Посредством нормирования оборотных средств определяется потребность в собственном оборотном капитале:</w:t>
      </w:r>
    </w:p>
    <w:p w:rsidR="00124DFC" w:rsidRDefault="00124DFC" w:rsidP="004559F4">
      <w:pPr>
        <w:shd w:val="clear" w:color="auto" w:fill="FFFFFF"/>
      </w:pPr>
      <w:r>
        <w:rPr>
          <w:lang w:val="en-US"/>
        </w:rPr>
        <w:t>a</w:t>
      </w:r>
      <w:r>
        <w:t>) в среднем объеме;</w:t>
      </w:r>
    </w:p>
    <w:p w:rsidR="00124DFC" w:rsidRDefault="00124DFC" w:rsidP="004559F4">
      <w:pPr>
        <w:shd w:val="clear" w:color="auto" w:fill="FFFFFF"/>
      </w:pPr>
      <w:r>
        <w:rPr>
          <w:lang w:val="en-US"/>
        </w:rPr>
        <w:t>b</w:t>
      </w:r>
      <w:r>
        <w:t>) в максимальном объеме;</w:t>
      </w:r>
    </w:p>
    <w:p w:rsidR="00124DFC" w:rsidRDefault="00124DFC" w:rsidP="004559F4">
      <w:pPr>
        <w:shd w:val="clear" w:color="auto" w:fill="FFFFFF"/>
      </w:pPr>
      <w:r>
        <w:rPr>
          <w:lang w:val="en-US"/>
        </w:rPr>
        <w:t>c</w:t>
      </w:r>
      <w:r>
        <w:t>) в минимальном, но достаточном для обеспечения бесперебойного воспроизводства объеме.</w:t>
      </w:r>
    </w:p>
    <w:p w:rsidR="00124DFC" w:rsidRDefault="00124DFC" w:rsidP="004559F4">
      <w:pPr>
        <w:shd w:val="clear" w:color="auto" w:fill="FFFFFF"/>
      </w:pPr>
      <w:r>
        <w:rPr>
          <w:bCs/>
        </w:rPr>
        <w:t>10.</w:t>
      </w:r>
      <w:r>
        <w:t xml:space="preserve"> Понятие «оборотные средства предприятия» — это...</w:t>
      </w:r>
    </w:p>
    <w:p w:rsidR="00124DFC" w:rsidRDefault="00124DFC" w:rsidP="004559F4">
      <w:pPr>
        <w:shd w:val="clear" w:color="auto" w:fill="FFFFFF"/>
      </w:pPr>
      <w:r>
        <w:rPr>
          <w:lang w:val="en-US"/>
        </w:rPr>
        <w:t>a</w:t>
      </w:r>
      <w:r>
        <w:t>) средства производства, многократно участвующие в процессе производства и постепенно переносящие свою стоимость на себестоимость выпускаемой продукции;</w:t>
      </w:r>
    </w:p>
    <w:p w:rsidR="00124DFC" w:rsidRDefault="00124DFC" w:rsidP="004559F4">
      <w:pPr>
        <w:shd w:val="clear" w:color="auto" w:fill="FFFFFF"/>
      </w:pPr>
      <w:r>
        <w:rPr>
          <w:lang w:val="en-US"/>
        </w:rPr>
        <w:t>b</w:t>
      </w:r>
      <w:r>
        <w:t>) орудия труда, многократно участвующие в производственном цикле и переносящие свою стоимость на себестоимость изготовляемой продукции не сразу, а по частям, по мере изнашивания;</w:t>
      </w:r>
    </w:p>
    <w:p w:rsidR="00124DFC" w:rsidRDefault="00124DFC" w:rsidP="004559F4">
      <w:pPr>
        <w:shd w:val="clear" w:color="auto" w:fill="FFFFFF"/>
      </w:pPr>
      <w:r>
        <w:rPr>
          <w:lang w:val="en-US"/>
        </w:rPr>
        <w:t>c</w:t>
      </w:r>
      <w:r>
        <w:t>) денежное выражение оборотных фондов и фондов обращения.</w:t>
      </w:r>
    </w:p>
    <w:p w:rsidR="00124DFC" w:rsidRDefault="00124DFC" w:rsidP="004559F4">
      <w:pPr>
        <w:pStyle w:val="ListParagraph1"/>
        <w:spacing w:line="240" w:lineRule="auto"/>
        <w:ind w:left="0"/>
        <w:rPr>
          <w:b/>
          <w:szCs w:val="24"/>
          <w:lang w:val="ru-RU"/>
        </w:rPr>
      </w:pPr>
    </w:p>
    <w:p w:rsidR="00124DFC" w:rsidRDefault="00124DFC" w:rsidP="004559F4">
      <w:pPr>
        <w:spacing w:before="100" w:beforeAutospacing="1" w:after="100" w:afterAutospacing="1"/>
        <w:contextualSpacing/>
        <w:rPr>
          <w:b/>
          <w:sz w:val="20"/>
        </w:rPr>
      </w:pPr>
      <w:r>
        <w:rPr>
          <w:b/>
          <w:sz w:val="20"/>
        </w:rPr>
        <w:t>Тема 4. Трудовые ресурсы организации</w:t>
      </w:r>
    </w:p>
    <w:p w:rsidR="00124DFC" w:rsidRDefault="00124DFC" w:rsidP="004559F4">
      <w:pPr>
        <w:rPr>
          <w:b/>
          <w:bCs/>
        </w:rPr>
      </w:pPr>
    </w:p>
    <w:p w:rsidR="00124DFC" w:rsidRDefault="00124DFC" w:rsidP="004559F4">
      <w:pPr>
        <w:rPr>
          <w:b/>
          <w:bCs/>
        </w:rPr>
      </w:pPr>
      <w:r>
        <w:rPr>
          <w:b/>
          <w:bCs/>
        </w:rPr>
        <w:t>Контрольные вопросы</w:t>
      </w:r>
    </w:p>
    <w:p w:rsidR="00124DFC" w:rsidRDefault="00124DFC" w:rsidP="004559F4">
      <w:r>
        <w:t>Дайте определение трудовым ресурсам, приведите их классификацию</w:t>
      </w:r>
    </w:p>
    <w:p w:rsidR="00124DFC" w:rsidRDefault="00124DFC" w:rsidP="004559F4">
      <w:r>
        <w:t>2.Какими показателями характеризуется движение персонала?</w:t>
      </w:r>
    </w:p>
    <w:p w:rsidR="00124DFC" w:rsidRDefault="00124DFC" w:rsidP="004559F4">
      <w:r>
        <w:t>3.Как можно оценить эффективность использования трудовых ресурсов в организации?</w:t>
      </w:r>
    </w:p>
    <w:p w:rsidR="00124DFC" w:rsidRDefault="00124DFC" w:rsidP="004559F4">
      <w:r>
        <w:t>4.Какие формы и системы оплаты труда Вам известны?</w:t>
      </w:r>
    </w:p>
    <w:p w:rsidR="00124DFC" w:rsidRDefault="00124DFC" w:rsidP="004559F4">
      <w:r>
        <w:t>5.Какие выделяют фонды рабочего времени? Раскройте их структуру.</w:t>
      </w:r>
    </w:p>
    <w:p w:rsidR="00124DFC" w:rsidRDefault="00124DFC" w:rsidP="004559F4">
      <w:r>
        <w:t>6. Перечислите факторы роста производительности труда.</w:t>
      </w:r>
    </w:p>
    <w:p w:rsidR="00124DFC" w:rsidRDefault="00124DFC" w:rsidP="004559F4">
      <w:pPr>
        <w:rPr>
          <w:b/>
          <w:bCs/>
        </w:rPr>
      </w:pPr>
    </w:p>
    <w:p w:rsidR="00124DFC" w:rsidRDefault="00124DFC" w:rsidP="004559F4">
      <w:pPr>
        <w:rPr>
          <w:b/>
          <w:bCs/>
        </w:rPr>
      </w:pPr>
      <w:r>
        <w:rPr>
          <w:b/>
          <w:bCs/>
        </w:rPr>
        <w:t>Практические задания</w:t>
      </w:r>
    </w:p>
    <w:p w:rsidR="00124DFC" w:rsidRDefault="00124DFC" w:rsidP="004559F4">
      <w:pPr>
        <w:pStyle w:val="ListParagraph1"/>
        <w:numPr>
          <w:ilvl w:val="0"/>
          <w:numId w:val="22"/>
        </w:numPr>
        <w:shd w:val="clear" w:color="auto" w:fill="FFFFFF"/>
        <w:tabs>
          <w:tab w:val="left" w:pos="941"/>
        </w:tabs>
        <w:spacing w:line="240" w:lineRule="auto"/>
        <w:ind w:left="0" w:firstLine="567"/>
        <w:rPr>
          <w:szCs w:val="24"/>
          <w:lang w:val="ru-RU"/>
        </w:rPr>
      </w:pPr>
      <w:r>
        <w:rPr>
          <w:szCs w:val="24"/>
          <w:lang w:val="ru-RU"/>
        </w:rPr>
        <w:t xml:space="preserve">Сезонное предприятие начало работать с 17 мая. Число работников по списку составляло: 15 мая – 300, 18 мая – 330, 19 мая – 350, 20 мая – 360, с 21 по 31 мая – 380. с 1 июня по 31 декабря – 400. Определите среднесписочную  численность работников в мае, </w:t>
      </w:r>
      <w:r>
        <w:rPr>
          <w:szCs w:val="24"/>
        </w:rPr>
        <w:t>II</w:t>
      </w:r>
      <w:r>
        <w:rPr>
          <w:szCs w:val="24"/>
          <w:lang w:val="ru-RU"/>
        </w:rPr>
        <w:t xml:space="preserve">, </w:t>
      </w:r>
      <w:r>
        <w:rPr>
          <w:szCs w:val="24"/>
        </w:rPr>
        <w:t>III</w:t>
      </w:r>
      <w:r>
        <w:rPr>
          <w:szCs w:val="24"/>
          <w:lang w:val="ru-RU"/>
        </w:rPr>
        <w:t xml:space="preserve">, </w:t>
      </w:r>
      <w:r>
        <w:rPr>
          <w:szCs w:val="24"/>
        </w:rPr>
        <w:t>IV</w:t>
      </w:r>
      <w:r>
        <w:rPr>
          <w:szCs w:val="24"/>
          <w:lang w:val="ru-RU"/>
        </w:rPr>
        <w:t xml:space="preserve"> кварталах, за год. </w:t>
      </w:r>
    </w:p>
    <w:p w:rsidR="00124DFC" w:rsidRDefault="00124DFC" w:rsidP="004559F4">
      <w:pPr>
        <w:pStyle w:val="NormalWeb"/>
        <w:numPr>
          <w:ilvl w:val="0"/>
          <w:numId w:val="22"/>
        </w:numPr>
        <w:tabs>
          <w:tab w:val="left" w:pos="941"/>
        </w:tabs>
        <w:spacing w:before="0" w:beforeAutospacing="0" w:after="0" w:afterAutospacing="0" w:line="240" w:lineRule="auto"/>
        <w:ind w:left="0" w:firstLine="567"/>
        <w:rPr>
          <w:sz w:val="24"/>
        </w:rPr>
      </w:pPr>
      <w:r>
        <w:rPr>
          <w:sz w:val="24"/>
        </w:rPr>
        <w:t>Объем произведенной на предприятии за год продукции составил 200 тыс. т. Рассчитайте показатели производительности труда, основываясь на данных, представленных в таблице:</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190"/>
        <w:gridCol w:w="2078"/>
        <w:gridCol w:w="5103"/>
      </w:tblGrid>
      <w:tr w:rsidR="00124DFC" w:rsidTr="000076D1">
        <w:trPr>
          <w:tblCellSpacing w:w="0" w:type="dxa"/>
        </w:trPr>
        <w:tc>
          <w:tcPr>
            <w:tcW w:w="2190" w:type="dxa"/>
            <w:vAlign w:val="center"/>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Категория</w:t>
            </w:r>
          </w:p>
        </w:tc>
        <w:tc>
          <w:tcPr>
            <w:tcW w:w="2078" w:type="dxa"/>
            <w:vAlign w:val="center"/>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Численность, чел.</w:t>
            </w:r>
          </w:p>
        </w:tc>
        <w:tc>
          <w:tcPr>
            <w:tcW w:w="5103" w:type="dxa"/>
            <w:vAlign w:val="center"/>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Годовой фонд рабочего времени одного работника, ч</w:t>
            </w:r>
          </w:p>
        </w:tc>
      </w:tr>
      <w:tr w:rsidR="00124DFC" w:rsidTr="000076D1">
        <w:trPr>
          <w:tblCellSpacing w:w="0" w:type="dxa"/>
        </w:trPr>
        <w:tc>
          <w:tcPr>
            <w:tcW w:w="2190" w:type="dxa"/>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Рабочие, в т.ч.:</w:t>
            </w:r>
          </w:p>
          <w:p w:rsidR="00124DFC" w:rsidRDefault="00124DFC" w:rsidP="000076D1">
            <w:pPr>
              <w:pStyle w:val="NormalWeb"/>
              <w:tabs>
                <w:tab w:val="left" w:pos="941"/>
              </w:tabs>
              <w:spacing w:before="0" w:beforeAutospacing="0" w:after="0" w:afterAutospacing="0" w:line="240" w:lineRule="auto"/>
              <w:ind w:firstLine="0"/>
              <w:rPr>
                <w:sz w:val="24"/>
              </w:rPr>
            </w:pPr>
            <w:r>
              <w:rPr>
                <w:sz w:val="24"/>
              </w:rPr>
              <w:t>основные</w:t>
            </w:r>
          </w:p>
          <w:p w:rsidR="00124DFC" w:rsidRDefault="00124DFC" w:rsidP="000076D1">
            <w:pPr>
              <w:pStyle w:val="NormalWeb"/>
              <w:tabs>
                <w:tab w:val="left" w:pos="941"/>
              </w:tabs>
              <w:spacing w:before="0" w:beforeAutospacing="0" w:after="0" w:afterAutospacing="0" w:line="240" w:lineRule="auto"/>
              <w:ind w:firstLine="0"/>
              <w:rPr>
                <w:sz w:val="24"/>
              </w:rPr>
            </w:pPr>
            <w:r>
              <w:rPr>
                <w:sz w:val="24"/>
              </w:rPr>
              <w:t xml:space="preserve">вспомогательные </w:t>
            </w:r>
          </w:p>
        </w:tc>
        <w:tc>
          <w:tcPr>
            <w:tcW w:w="2078" w:type="dxa"/>
          </w:tcPr>
          <w:p w:rsidR="00124DFC" w:rsidRDefault="00124DFC" w:rsidP="000076D1">
            <w:pPr>
              <w:pStyle w:val="NormalWeb"/>
              <w:tabs>
                <w:tab w:val="left" w:pos="941"/>
              </w:tabs>
              <w:spacing w:before="0" w:beforeAutospacing="0" w:after="0" w:afterAutospacing="0" w:line="240" w:lineRule="auto"/>
              <w:ind w:firstLine="0"/>
              <w:rPr>
                <w:sz w:val="24"/>
              </w:rPr>
            </w:pPr>
          </w:p>
          <w:p w:rsidR="00124DFC" w:rsidRDefault="00124DFC" w:rsidP="000076D1">
            <w:pPr>
              <w:pStyle w:val="NormalWeb"/>
              <w:tabs>
                <w:tab w:val="left" w:pos="941"/>
              </w:tabs>
              <w:spacing w:before="0" w:beforeAutospacing="0" w:after="0" w:afterAutospacing="0" w:line="240" w:lineRule="auto"/>
              <w:ind w:firstLine="0"/>
              <w:rPr>
                <w:sz w:val="24"/>
              </w:rPr>
            </w:pPr>
            <w:r>
              <w:rPr>
                <w:sz w:val="24"/>
              </w:rPr>
              <w:t>100</w:t>
            </w:r>
          </w:p>
          <w:p w:rsidR="00124DFC" w:rsidRDefault="00124DFC" w:rsidP="000076D1">
            <w:pPr>
              <w:pStyle w:val="NormalWeb"/>
              <w:tabs>
                <w:tab w:val="left" w:pos="941"/>
              </w:tabs>
              <w:spacing w:before="0" w:beforeAutospacing="0" w:after="0" w:afterAutospacing="0" w:line="240" w:lineRule="auto"/>
              <w:ind w:firstLine="0"/>
              <w:rPr>
                <w:sz w:val="24"/>
              </w:rPr>
            </w:pPr>
            <w:r>
              <w:rPr>
                <w:sz w:val="24"/>
              </w:rPr>
              <w:t>50</w:t>
            </w:r>
          </w:p>
        </w:tc>
        <w:tc>
          <w:tcPr>
            <w:tcW w:w="5103" w:type="dxa"/>
          </w:tcPr>
          <w:p w:rsidR="00124DFC" w:rsidRDefault="00124DFC" w:rsidP="000076D1">
            <w:pPr>
              <w:pStyle w:val="NormalWeb"/>
              <w:tabs>
                <w:tab w:val="left" w:pos="941"/>
              </w:tabs>
              <w:spacing w:before="0" w:beforeAutospacing="0" w:after="0" w:afterAutospacing="0" w:line="240" w:lineRule="auto"/>
              <w:ind w:firstLine="0"/>
              <w:rPr>
                <w:sz w:val="24"/>
              </w:rPr>
            </w:pPr>
          </w:p>
          <w:p w:rsidR="00124DFC" w:rsidRDefault="00124DFC" w:rsidP="000076D1">
            <w:pPr>
              <w:pStyle w:val="NormalWeb"/>
              <w:tabs>
                <w:tab w:val="left" w:pos="941"/>
              </w:tabs>
              <w:spacing w:before="0" w:beforeAutospacing="0" w:after="0" w:afterAutospacing="0" w:line="240" w:lineRule="auto"/>
              <w:ind w:firstLine="0"/>
              <w:rPr>
                <w:sz w:val="24"/>
              </w:rPr>
            </w:pPr>
            <w:r>
              <w:rPr>
                <w:sz w:val="24"/>
              </w:rPr>
              <w:t>1 712</w:t>
            </w:r>
          </w:p>
          <w:p w:rsidR="00124DFC" w:rsidRDefault="00124DFC" w:rsidP="000076D1">
            <w:pPr>
              <w:pStyle w:val="NormalWeb"/>
              <w:tabs>
                <w:tab w:val="left" w:pos="941"/>
              </w:tabs>
              <w:spacing w:before="0" w:beforeAutospacing="0" w:after="0" w:afterAutospacing="0" w:line="240" w:lineRule="auto"/>
              <w:ind w:firstLine="0"/>
              <w:rPr>
                <w:sz w:val="24"/>
              </w:rPr>
            </w:pPr>
            <w:r>
              <w:rPr>
                <w:sz w:val="24"/>
              </w:rPr>
              <w:t>1 768</w:t>
            </w:r>
          </w:p>
        </w:tc>
      </w:tr>
      <w:tr w:rsidR="00124DFC" w:rsidTr="000076D1">
        <w:trPr>
          <w:tblCellSpacing w:w="0" w:type="dxa"/>
        </w:trPr>
        <w:tc>
          <w:tcPr>
            <w:tcW w:w="2190" w:type="dxa"/>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 xml:space="preserve">Руководители </w:t>
            </w:r>
          </w:p>
        </w:tc>
        <w:tc>
          <w:tcPr>
            <w:tcW w:w="2078" w:type="dxa"/>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15</w:t>
            </w:r>
          </w:p>
        </w:tc>
        <w:tc>
          <w:tcPr>
            <w:tcW w:w="5103" w:type="dxa"/>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1 701</w:t>
            </w:r>
          </w:p>
        </w:tc>
      </w:tr>
      <w:tr w:rsidR="00124DFC" w:rsidTr="000076D1">
        <w:trPr>
          <w:tblCellSpacing w:w="0" w:type="dxa"/>
        </w:trPr>
        <w:tc>
          <w:tcPr>
            <w:tcW w:w="2190" w:type="dxa"/>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 xml:space="preserve">Специалисты </w:t>
            </w:r>
          </w:p>
        </w:tc>
        <w:tc>
          <w:tcPr>
            <w:tcW w:w="2078" w:type="dxa"/>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10</w:t>
            </w:r>
          </w:p>
        </w:tc>
        <w:tc>
          <w:tcPr>
            <w:tcW w:w="5103" w:type="dxa"/>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1 701</w:t>
            </w:r>
          </w:p>
        </w:tc>
      </w:tr>
      <w:tr w:rsidR="00124DFC" w:rsidTr="000076D1">
        <w:trPr>
          <w:tblCellSpacing w:w="0" w:type="dxa"/>
        </w:trPr>
        <w:tc>
          <w:tcPr>
            <w:tcW w:w="2190" w:type="dxa"/>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 xml:space="preserve">Служащие </w:t>
            </w:r>
          </w:p>
        </w:tc>
        <w:tc>
          <w:tcPr>
            <w:tcW w:w="2078" w:type="dxa"/>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5</w:t>
            </w:r>
          </w:p>
        </w:tc>
        <w:tc>
          <w:tcPr>
            <w:tcW w:w="5103" w:type="dxa"/>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1 768</w:t>
            </w:r>
          </w:p>
        </w:tc>
      </w:tr>
    </w:tbl>
    <w:p w:rsidR="00124DFC" w:rsidRDefault="00124DFC" w:rsidP="004559F4">
      <w:pPr>
        <w:pStyle w:val="NormalWeb"/>
        <w:numPr>
          <w:ilvl w:val="0"/>
          <w:numId w:val="22"/>
        </w:numPr>
        <w:tabs>
          <w:tab w:val="left" w:pos="941"/>
        </w:tabs>
        <w:spacing w:before="0" w:beforeAutospacing="0" w:after="0" w:afterAutospacing="0" w:line="240" w:lineRule="auto"/>
        <w:ind w:left="0" w:firstLine="567"/>
        <w:rPr>
          <w:sz w:val="24"/>
        </w:rPr>
      </w:pPr>
      <w:r>
        <w:rPr>
          <w:sz w:val="24"/>
        </w:rPr>
        <w:t>Тарифная ставка рабочего V разряда составляет 19 руб./ч. Продолжительность рабочего дня – 7 ч. Количество рабочих дней в месяце – 20. Норма выработки – 20 деталей за смену. Фактическая выработка за месяц – 460 деталей.</w:t>
      </w:r>
    </w:p>
    <w:p w:rsidR="00124DFC" w:rsidRDefault="00124DFC" w:rsidP="004559F4">
      <w:pPr>
        <w:pStyle w:val="NormalWeb"/>
        <w:tabs>
          <w:tab w:val="left" w:pos="941"/>
        </w:tabs>
        <w:spacing w:before="0" w:beforeAutospacing="0" w:after="0" w:afterAutospacing="0" w:line="240" w:lineRule="auto"/>
        <w:rPr>
          <w:sz w:val="24"/>
        </w:rPr>
      </w:pPr>
      <w:r>
        <w:rPr>
          <w:sz w:val="24"/>
        </w:rPr>
        <w:t>Рассчитайте заработок рабочего за месяц:</w:t>
      </w:r>
    </w:p>
    <w:p w:rsidR="00124DFC" w:rsidRDefault="00124DFC" w:rsidP="004559F4">
      <w:pPr>
        <w:pStyle w:val="NormalWeb"/>
        <w:tabs>
          <w:tab w:val="left" w:pos="941"/>
        </w:tabs>
        <w:spacing w:before="0" w:beforeAutospacing="0" w:after="0" w:afterAutospacing="0" w:line="240" w:lineRule="auto"/>
        <w:rPr>
          <w:sz w:val="24"/>
        </w:rPr>
      </w:pPr>
      <w:r>
        <w:rPr>
          <w:sz w:val="24"/>
        </w:rPr>
        <w:t>а) при простой повременной системе оплаты труда;</w:t>
      </w:r>
    </w:p>
    <w:p w:rsidR="00124DFC" w:rsidRDefault="00124DFC" w:rsidP="004559F4">
      <w:pPr>
        <w:pStyle w:val="NormalWeb"/>
        <w:tabs>
          <w:tab w:val="left" w:pos="941"/>
        </w:tabs>
        <w:spacing w:before="0" w:beforeAutospacing="0" w:after="0" w:afterAutospacing="0" w:line="240" w:lineRule="auto"/>
        <w:rPr>
          <w:sz w:val="24"/>
        </w:rPr>
      </w:pPr>
      <w:r>
        <w:rPr>
          <w:sz w:val="24"/>
        </w:rPr>
        <w:t>б) повременно-премиальной системе оплаты труда (премия составляет 10 % от тарифа);</w:t>
      </w:r>
    </w:p>
    <w:p w:rsidR="00124DFC" w:rsidRDefault="00124DFC" w:rsidP="004559F4">
      <w:pPr>
        <w:pStyle w:val="NormalWeb"/>
        <w:tabs>
          <w:tab w:val="left" w:pos="941"/>
        </w:tabs>
        <w:spacing w:before="0" w:beforeAutospacing="0" w:after="0" w:afterAutospacing="0" w:line="240" w:lineRule="auto"/>
        <w:rPr>
          <w:sz w:val="24"/>
        </w:rPr>
      </w:pPr>
      <w:r>
        <w:rPr>
          <w:sz w:val="24"/>
        </w:rPr>
        <w:t>в) прямой сдельной оплате труда (расценка за одну деталь – 7,2 руб.);</w:t>
      </w:r>
    </w:p>
    <w:p w:rsidR="00124DFC" w:rsidRDefault="00124DFC" w:rsidP="004559F4">
      <w:pPr>
        <w:pStyle w:val="NormalWeb"/>
        <w:tabs>
          <w:tab w:val="left" w:pos="941"/>
        </w:tabs>
        <w:spacing w:before="0" w:beforeAutospacing="0" w:after="0" w:afterAutospacing="0" w:line="240" w:lineRule="auto"/>
        <w:rPr>
          <w:sz w:val="24"/>
        </w:rPr>
      </w:pPr>
      <w:r>
        <w:rPr>
          <w:sz w:val="24"/>
        </w:rPr>
        <w:t xml:space="preserve">г) сдельно-премиальной системе оплаты труда (премия – 0,5 % от сдельного заработка за каждый процент превышения нормы выработки); </w:t>
      </w:r>
    </w:p>
    <w:p w:rsidR="00124DFC" w:rsidRDefault="00124DFC" w:rsidP="004559F4">
      <w:pPr>
        <w:pStyle w:val="NormalWeb"/>
        <w:tabs>
          <w:tab w:val="left" w:pos="941"/>
        </w:tabs>
        <w:spacing w:before="0" w:beforeAutospacing="0" w:after="0" w:afterAutospacing="0" w:line="240" w:lineRule="auto"/>
        <w:rPr>
          <w:sz w:val="24"/>
        </w:rPr>
      </w:pPr>
      <w:r>
        <w:rPr>
          <w:sz w:val="24"/>
        </w:rPr>
        <w:t xml:space="preserve">д) сдельно-прогрессивной системе оплаты труда (повышающий коэффициент – 1,8). </w:t>
      </w:r>
    </w:p>
    <w:p w:rsidR="00124DFC" w:rsidRDefault="00124DFC" w:rsidP="004559F4">
      <w:r>
        <w:t xml:space="preserve">4. Среднесписочная численность работников предприятия за год составила 600 чел. В течение года уволилось по собственному желанию 37 чел., уволено за нарушения трудовой дисциплины 5 чел., ушли на пенсию 11 чел., призваны в Вооруженные Силы 13 чел., переведены на другие должности и в другие подразделения предприятия 30 чел. Определите: коэффициент выбытия кадров (%), коэффициент текучести кадров (%). </w:t>
      </w:r>
    </w:p>
    <w:p w:rsidR="00124DFC" w:rsidRDefault="00124DFC" w:rsidP="004559F4">
      <w:r>
        <w:t xml:space="preserve">5.Объем производства в цехе в прошлом месяце составил 650 000 т. Вся произведенная продукция была продана в том же месяце. Цех выпускает только один вид продукции. </w:t>
      </w:r>
    </w:p>
    <w:p w:rsidR="00124DFC" w:rsidRDefault="00124DFC" w:rsidP="004559F4">
      <w:r>
        <w:t>Цена единицы выпускаемой цехом продукции составляет 14 000 руб. Среднесписочная численность работников цеха за прошлый месяц составила 524 человека. Определите производительность труда в денежном и натуральном выражении.</w:t>
      </w:r>
    </w:p>
    <w:p w:rsidR="00124DFC" w:rsidRDefault="00124DFC" w:rsidP="004559F4">
      <w:r>
        <w:t>6.Бухгалтеру на предприятии был установлен оклад в размере  11715 руб., в соответствии с табелем учета рабочего времени из 20 рабочих дней отработано 17 рабочих дней.</w:t>
      </w:r>
    </w:p>
    <w:p w:rsidR="00124DFC" w:rsidRDefault="00124DFC" w:rsidP="004559F4">
      <w:r>
        <w:t>7.Рабочий повременщик с месячным окладом 16486 руб. в соответствии с табелем использования рабочего времени из 20 рабочих дней отработал 15 дней. Положением о премировании предусмотрена выплата ежемесячной премии в размере 15% от оклада.</w:t>
      </w:r>
    </w:p>
    <w:p w:rsidR="00124DFC" w:rsidRDefault="00124DFC" w:rsidP="004559F4">
      <w:r>
        <w:t>8.Бригада, состоящая из трех человек, выполнила в соответствии с договором объем работ по наряду. На выполнение задания было затрачено 360 часов. Сумма оплаты за выполненный объем работ составила 100000 руб.</w:t>
      </w:r>
    </w:p>
    <w:p w:rsidR="00124DFC" w:rsidRDefault="00124DFC" w:rsidP="004559F4">
      <w:r>
        <w:t>Члены бригады  имеют различные тарифные ставки, соответствующие уровню квалификации и каждым отработано неодинаковое количество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3402"/>
        <w:gridCol w:w="1984"/>
      </w:tblGrid>
      <w:tr w:rsidR="00124DFC" w:rsidTr="000076D1">
        <w:tc>
          <w:tcPr>
            <w:tcW w:w="3794" w:type="dxa"/>
          </w:tcPr>
          <w:p w:rsidR="00124DFC" w:rsidRDefault="00124DFC" w:rsidP="000076D1">
            <w:r>
              <w:t>Ф.И.О.</w:t>
            </w:r>
          </w:p>
        </w:tc>
        <w:tc>
          <w:tcPr>
            <w:tcW w:w="3402" w:type="dxa"/>
          </w:tcPr>
          <w:p w:rsidR="00124DFC" w:rsidRDefault="00124DFC" w:rsidP="000076D1">
            <w:r>
              <w:t xml:space="preserve"> Часовая тарифная ставка, руб.</w:t>
            </w:r>
          </w:p>
        </w:tc>
        <w:tc>
          <w:tcPr>
            <w:tcW w:w="1984" w:type="dxa"/>
          </w:tcPr>
          <w:p w:rsidR="00124DFC" w:rsidRDefault="00124DFC" w:rsidP="000076D1">
            <w:r>
              <w:t>Отработано, час.</w:t>
            </w:r>
          </w:p>
        </w:tc>
      </w:tr>
      <w:tr w:rsidR="00124DFC" w:rsidTr="000076D1">
        <w:tc>
          <w:tcPr>
            <w:tcW w:w="3794" w:type="dxa"/>
          </w:tcPr>
          <w:p w:rsidR="00124DFC" w:rsidRDefault="00124DFC" w:rsidP="000076D1">
            <w:r>
              <w:t>Иванов А.А</w:t>
            </w:r>
          </w:p>
        </w:tc>
        <w:tc>
          <w:tcPr>
            <w:tcW w:w="3402" w:type="dxa"/>
          </w:tcPr>
          <w:p w:rsidR="00124DFC" w:rsidRDefault="00124DFC" w:rsidP="000076D1">
            <w:r>
              <w:t>53,24</w:t>
            </w:r>
          </w:p>
        </w:tc>
        <w:tc>
          <w:tcPr>
            <w:tcW w:w="1984" w:type="dxa"/>
          </w:tcPr>
          <w:p w:rsidR="00124DFC" w:rsidRDefault="00124DFC" w:rsidP="000076D1">
            <w:r>
              <w:t>100</w:t>
            </w:r>
          </w:p>
        </w:tc>
      </w:tr>
      <w:tr w:rsidR="00124DFC" w:rsidTr="000076D1">
        <w:tc>
          <w:tcPr>
            <w:tcW w:w="3794" w:type="dxa"/>
          </w:tcPr>
          <w:p w:rsidR="00124DFC" w:rsidRDefault="00124DFC" w:rsidP="000076D1">
            <w:r>
              <w:t>Петров С.И.</w:t>
            </w:r>
          </w:p>
        </w:tc>
        <w:tc>
          <w:tcPr>
            <w:tcW w:w="3402" w:type="dxa"/>
          </w:tcPr>
          <w:p w:rsidR="00124DFC" w:rsidRDefault="00124DFC" w:rsidP="000076D1">
            <w:r>
              <w:t>66,96</w:t>
            </w:r>
          </w:p>
        </w:tc>
        <w:tc>
          <w:tcPr>
            <w:tcW w:w="1984" w:type="dxa"/>
          </w:tcPr>
          <w:p w:rsidR="00124DFC" w:rsidRDefault="00124DFC" w:rsidP="000076D1">
            <w:r>
              <w:t>120</w:t>
            </w:r>
          </w:p>
        </w:tc>
      </w:tr>
      <w:tr w:rsidR="00124DFC" w:rsidTr="000076D1">
        <w:tc>
          <w:tcPr>
            <w:tcW w:w="3794" w:type="dxa"/>
          </w:tcPr>
          <w:p w:rsidR="00124DFC" w:rsidRDefault="00124DFC" w:rsidP="000076D1">
            <w:r>
              <w:t>Сидоров А.И.</w:t>
            </w:r>
          </w:p>
        </w:tc>
        <w:tc>
          <w:tcPr>
            <w:tcW w:w="3402" w:type="dxa"/>
          </w:tcPr>
          <w:p w:rsidR="00124DFC" w:rsidRDefault="00124DFC" w:rsidP="000076D1">
            <w:r>
              <w:t>80,94</w:t>
            </w:r>
          </w:p>
        </w:tc>
        <w:tc>
          <w:tcPr>
            <w:tcW w:w="1984" w:type="dxa"/>
          </w:tcPr>
          <w:p w:rsidR="00124DFC" w:rsidRDefault="00124DFC" w:rsidP="000076D1">
            <w:r>
              <w:t>140</w:t>
            </w:r>
          </w:p>
        </w:tc>
      </w:tr>
    </w:tbl>
    <w:p w:rsidR="00124DFC" w:rsidRDefault="00124DFC" w:rsidP="004559F4">
      <w:r>
        <w:t>Определите заработную плату работников.</w:t>
      </w:r>
    </w:p>
    <w:p w:rsidR="00124DFC" w:rsidRDefault="00124DFC" w:rsidP="004559F4">
      <w:r>
        <w:t>9.В отчетном году объем выпуска товарной продукции составил 260 млн. руб., среднесписочная численность промышленно-производственного персонала предприятия – 120 чел. В планируемом году объем товарной продукции составил 280 млн. руб., а численность ППП сократится на 10 чел. Определите производительность труда одного работника в отчетном и плановом году, а также рост производительности труда в планируемом году.</w:t>
      </w:r>
    </w:p>
    <w:p w:rsidR="00124DFC" w:rsidRDefault="00124DFC" w:rsidP="004559F4">
      <w:r>
        <w:t>10. Норма времени на монтаж одного изделия составляет 30 мин., часовая тарифная ставка при данной сложности труда – 150 руб., в месяце – 24 рабочих дня, продолжительность смены – 8 часов. За месяц смонтировано 400 конструкций.</w:t>
      </w:r>
    </w:p>
    <w:p w:rsidR="00124DFC" w:rsidRDefault="00124DFC" w:rsidP="004559F4">
      <w:r>
        <w:t>Определите норму выработки в месяц (шт.), сдельную расценку на изделие (руб.), сумму сдельной заработной платы в месяц, если за каждый процент перевыполнения выплачивается 1,5% заработка по сдельной расценке.</w:t>
      </w:r>
    </w:p>
    <w:p w:rsidR="00124DFC" w:rsidRDefault="00124DFC" w:rsidP="004559F4"/>
    <w:p w:rsidR="00124DFC" w:rsidRDefault="00124DFC" w:rsidP="004559F4">
      <w:pPr>
        <w:rPr>
          <w:b/>
          <w:bCs/>
        </w:rPr>
      </w:pPr>
      <w:r>
        <w:rPr>
          <w:b/>
          <w:bCs/>
        </w:rPr>
        <w:t>Тестовые задания</w:t>
      </w:r>
    </w:p>
    <w:p w:rsidR="00124DFC" w:rsidRDefault="00124DFC" w:rsidP="004559F4">
      <w:pPr>
        <w:rPr>
          <w:i/>
        </w:rPr>
      </w:pPr>
      <w:r>
        <w:rPr>
          <w:i/>
        </w:rPr>
        <w:t>1. Работники, которые непосредственно связаны с производством и его обслуживанием относятся к категории:</w:t>
      </w:r>
    </w:p>
    <w:p w:rsidR="00124DFC" w:rsidRDefault="00124DFC" w:rsidP="004559F4">
      <w:r>
        <w:rPr>
          <w:bCs/>
        </w:rPr>
        <w:t xml:space="preserve">а) промьппленно-производственный персонал </w:t>
      </w:r>
    </w:p>
    <w:p w:rsidR="00124DFC" w:rsidRDefault="00124DFC" w:rsidP="004559F4">
      <w:r>
        <w:t xml:space="preserve">b) непромышленный персонал </w:t>
      </w:r>
    </w:p>
    <w:p w:rsidR="00124DFC" w:rsidRDefault="00124DFC" w:rsidP="004559F4">
      <w:r>
        <w:t xml:space="preserve">c) основной персонал </w:t>
      </w:r>
    </w:p>
    <w:p w:rsidR="00124DFC" w:rsidRDefault="00124DFC" w:rsidP="004559F4">
      <w:r>
        <w:t>d) активный персонал</w:t>
      </w:r>
    </w:p>
    <w:p w:rsidR="00124DFC" w:rsidRDefault="00124DFC" w:rsidP="004559F4">
      <w:pPr>
        <w:rPr>
          <w:i/>
        </w:rPr>
      </w:pPr>
      <w:r>
        <w:rPr>
          <w:i/>
        </w:rPr>
        <w:t xml:space="preserve">2. Работники, которые непосредственно не связаны с производством и его обслуживанием </w:t>
      </w:r>
    </w:p>
    <w:p w:rsidR="00124DFC" w:rsidRDefault="00124DFC" w:rsidP="004559F4">
      <w:r>
        <w:t>а) промышленно-производственный персонал</w:t>
      </w:r>
    </w:p>
    <w:p w:rsidR="00124DFC" w:rsidRDefault="00124DFC" w:rsidP="004559F4">
      <w:r>
        <w:t xml:space="preserve">b) </w:t>
      </w:r>
      <w:r>
        <w:rPr>
          <w:bCs/>
        </w:rPr>
        <w:t xml:space="preserve">непромышленный персонал </w:t>
      </w:r>
    </w:p>
    <w:p w:rsidR="00124DFC" w:rsidRDefault="00124DFC" w:rsidP="004559F4">
      <w:r>
        <w:t>c) основной персонал</w:t>
      </w:r>
    </w:p>
    <w:p w:rsidR="00124DFC" w:rsidRDefault="00124DFC" w:rsidP="004559F4">
      <w:r>
        <w:t>d) активный персонал</w:t>
      </w:r>
    </w:p>
    <w:p w:rsidR="00124DFC" w:rsidRDefault="00124DFC" w:rsidP="004559F4">
      <w:pPr>
        <w:rPr>
          <w:i/>
        </w:rPr>
      </w:pPr>
      <w:r>
        <w:rPr>
          <w:i/>
        </w:rPr>
        <w:t xml:space="preserve">3. Затраты рабочего времени на производство единицы продукции </w:t>
      </w:r>
    </w:p>
    <w:p w:rsidR="00124DFC" w:rsidRDefault="00124DFC" w:rsidP="004559F4">
      <w:r>
        <w:rPr>
          <w:bCs/>
        </w:rPr>
        <w:t xml:space="preserve">а) трудоемкость </w:t>
      </w:r>
    </w:p>
    <w:p w:rsidR="00124DFC" w:rsidRDefault="00124DFC" w:rsidP="004559F4">
      <w:r>
        <w:t>b) скорость труда</w:t>
      </w:r>
    </w:p>
    <w:p w:rsidR="00124DFC" w:rsidRDefault="00124DFC" w:rsidP="004559F4">
      <w:r>
        <w:t>c) эффективность труда</w:t>
      </w:r>
    </w:p>
    <w:p w:rsidR="00124DFC" w:rsidRDefault="00124DFC" w:rsidP="004559F4">
      <w:r>
        <w:t>d) коэффициент выработки</w:t>
      </w:r>
    </w:p>
    <w:p w:rsidR="00124DFC" w:rsidRDefault="00124DFC" w:rsidP="004559F4">
      <w:pPr>
        <w:rPr>
          <w:i/>
        </w:rPr>
      </w:pPr>
      <w:r>
        <w:rPr>
          <w:i/>
        </w:rPr>
        <w:t xml:space="preserve">4.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w:t>
      </w:r>
    </w:p>
    <w:p w:rsidR="00124DFC" w:rsidRDefault="00124DFC" w:rsidP="004559F4">
      <w:r>
        <w:t>a) перемещение кадров</w:t>
      </w:r>
    </w:p>
    <w:p w:rsidR="00124DFC" w:rsidRDefault="00124DFC" w:rsidP="004559F4">
      <w:r>
        <w:rPr>
          <w:bCs/>
        </w:rPr>
        <w:t xml:space="preserve">b) текучесть кадров </w:t>
      </w:r>
    </w:p>
    <w:p w:rsidR="00124DFC" w:rsidRDefault="00124DFC" w:rsidP="004559F4">
      <w:r>
        <w:t>c) диаграмма увольнения</w:t>
      </w:r>
    </w:p>
    <w:p w:rsidR="00124DFC" w:rsidRDefault="00124DFC" w:rsidP="004559F4">
      <w:r>
        <w:t>d) коэффициент увольнения</w:t>
      </w:r>
    </w:p>
    <w:p w:rsidR="00124DFC" w:rsidRDefault="00124DFC" w:rsidP="004559F4">
      <w:pPr>
        <w:rPr>
          <w:i/>
        </w:rPr>
      </w:pPr>
      <w:r>
        <w:rPr>
          <w:i/>
        </w:rPr>
        <w:t>5. 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124DFC" w:rsidRDefault="00124DFC" w:rsidP="004559F4">
      <w:r>
        <w:rPr>
          <w:bCs/>
        </w:rPr>
        <w:t xml:space="preserve">a) тарифная ставка </w:t>
      </w:r>
    </w:p>
    <w:p w:rsidR="00124DFC" w:rsidRDefault="00124DFC" w:rsidP="004559F4">
      <w:r>
        <w:t>b) тарифный разряд</w:t>
      </w:r>
    </w:p>
    <w:p w:rsidR="00124DFC" w:rsidRDefault="00124DFC" w:rsidP="004559F4">
      <w:r>
        <w:t>c) тарифная сетка</w:t>
      </w:r>
    </w:p>
    <w:p w:rsidR="00124DFC" w:rsidRDefault="00124DFC" w:rsidP="004559F4">
      <w:r>
        <w:t>d) тарифная система</w:t>
      </w:r>
    </w:p>
    <w:p w:rsidR="00124DFC" w:rsidRDefault="00124DFC" w:rsidP="004559F4">
      <w:pPr>
        <w:rPr>
          <w:i/>
        </w:rPr>
      </w:pPr>
      <w:r>
        <w:rPr>
          <w:i/>
        </w:rPr>
        <w:t xml:space="preserve">6. Величина, отражающая сложность труда и квалификацию работника. </w:t>
      </w:r>
    </w:p>
    <w:p w:rsidR="00124DFC" w:rsidRDefault="00124DFC" w:rsidP="004559F4">
      <w:r>
        <w:t>a) тарифная ставка</w:t>
      </w:r>
    </w:p>
    <w:p w:rsidR="00124DFC" w:rsidRDefault="00124DFC" w:rsidP="004559F4">
      <w:r>
        <w:rPr>
          <w:bCs/>
        </w:rPr>
        <w:t xml:space="preserve">b) тарифный разряд </w:t>
      </w:r>
    </w:p>
    <w:p w:rsidR="00124DFC" w:rsidRDefault="00124DFC" w:rsidP="004559F4">
      <w:r>
        <w:t>c) тарифная сетка</w:t>
      </w:r>
    </w:p>
    <w:p w:rsidR="00124DFC" w:rsidRDefault="00124DFC" w:rsidP="004559F4">
      <w:r>
        <w:t>d) тарифная система</w:t>
      </w:r>
    </w:p>
    <w:p w:rsidR="00124DFC" w:rsidRDefault="00124DFC" w:rsidP="004559F4">
      <w:pPr>
        <w:rPr>
          <w:i/>
        </w:rPr>
      </w:pPr>
      <w:r>
        <w:rPr>
          <w:i/>
        </w:rPr>
        <w:t>7. Совокупность тарифных разрядов работ (профессий, должностей), определенных в зависимости от сложности работ и квалификационных характеристик работников с помощью тарифных коэффициентов.</w:t>
      </w:r>
    </w:p>
    <w:p w:rsidR="00124DFC" w:rsidRDefault="00124DFC" w:rsidP="004559F4">
      <w:r>
        <w:t>a) тарифная ставка</w:t>
      </w:r>
    </w:p>
    <w:p w:rsidR="00124DFC" w:rsidRDefault="00124DFC" w:rsidP="004559F4">
      <w:r>
        <w:t>b) тарифный разряд</w:t>
      </w:r>
    </w:p>
    <w:p w:rsidR="00124DFC" w:rsidRDefault="00124DFC" w:rsidP="004559F4">
      <w:r>
        <w:rPr>
          <w:bCs/>
        </w:rPr>
        <w:t xml:space="preserve">c) тарифная сетка </w:t>
      </w:r>
    </w:p>
    <w:p w:rsidR="00124DFC" w:rsidRDefault="00124DFC" w:rsidP="004559F4">
      <w:r>
        <w:t>d) тарифная система</w:t>
      </w:r>
    </w:p>
    <w:p w:rsidR="00124DFC" w:rsidRDefault="00124DFC" w:rsidP="004559F4">
      <w:pPr>
        <w:rPr>
          <w:i/>
        </w:rPr>
      </w:pPr>
      <w:r>
        <w:rPr>
          <w:i/>
        </w:rPr>
        <w:t>8. Совокупность нормативов, с помощью которых осуществляется дифференциация заработной платы работников различных категорий.</w:t>
      </w:r>
    </w:p>
    <w:p w:rsidR="00124DFC" w:rsidRDefault="00124DFC" w:rsidP="004559F4">
      <w:r>
        <w:t>a) тарифная ставка</w:t>
      </w:r>
    </w:p>
    <w:p w:rsidR="00124DFC" w:rsidRDefault="00124DFC" w:rsidP="004559F4">
      <w:r>
        <w:t>b) тарифный разряд</w:t>
      </w:r>
    </w:p>
    <w:p w:rsidR="00124DFC" w:rsidRDefault="00124DFC" w:rsidP="004559F4">
      <w:r>
        <w:t>c) тарифная сетка</w:t>
      </w:r>
    </w:p>
    <w:p w:rsidR="00124DFC" w:rsidRDefault="00124DFC" w:rsidP="004559F4">
      <w:r>
        <w:rPr>
          <w:bCs/>
        </w:rPr>
        <w:t>d) тарифная система</w:t>
      </w:r>
    </w:p>
    <w:p w:rsidR="00124DFC" w:rsidRDefault="00124DFC" w:rsidP="004559F4">
      <w:pPr>
        <w:rPr>
          <w:i/>
        </w:rPr>
      </w:pPr>
      <w:r>
        <w:rPr>
          <w:i/>
        </w:rPr>
        <w:t>9. Оплата труда исходя из фактически выполненного объема работ в натуральных измерителях</w:t>
      </w:r>
    </w:p>
    <w:p w:rsidR="00124DFC" w:rsidRDefault="00124DFC" w:rsidP="004559F4">
      <w:r>
        <w:t>a) тарифная система</w:t>
      </w:r>
    </w:p>
    <w:p w:rsidR="00124DFC" w:rsidRDefault="00124DFC" w:rsidP="004559F4">
      <w:r>
        <w:rPr>
          <w:bCs/>
        </w:rPr>
        <w:t xml:space="preserve">b) сдельная оплата </w:t>
      </w:r>
    </w:p>
    <w:p w:rsidR="00124DFC" w:rsidRDefault="00124DFC" w:rsidP="004559F4">
      <w:r>
        <w:t>c) повременная оплата</w:t>
      </w:r>
    </w:p>
    <w:p w:rsidR="00124DFC" w:rsidRDefault="00124DFC" w:rsidP="004559F4">
      <w:r>
        <w:t>d) премирование труда</w:t>
      </w:r>
    </w:p>
    <w:p w:rsidR="00124DFC" w:rsidRDefault="00124DFC" w:rsidP="004559F4">
      <w:pPr>
        <w:rPr>
          <w:i/>
        </w:rPr>
      </w:pPr>
      <w:r>
        <w:rPr>
          <w:i/>
        </w:rPr>
        <w:t xml:space="preserve">10. Эта оплата начисляется исходя из числа отработанных часов и квалификации работника, определенной с помощью тарифной ставки или должностного оклада </w:t>
      </w:r>
    </w:p>
    <w:p w:rsidR="00124DFC" w:rsidRDefault="00124DFC" w:rsidP="004559F4">
      <w:r>
        <w:t>a) тарифная система</w:t>
      </w:r>
    </w:p>
    <w:p w:rsidR="00124DFC" w:rsidRDefault="00124DFC" w:rsidP="004559F4">
      <w:r>
        <w:t>b) сдельная оплата</w:t>
      </w:r>
    </w:p>
    <w:p w:rsidR="00124DFC" w:rsidRDefault="00124DFC" w:rsidP="004559F4">
      <w:r>
        <w:rPr>
          <w:bCs/>
        </w:rPr>
        <w:t xml:space="preserve">c) повременная оплата </w:t>
      </w:r>
    </w:p>
    <w:p w:rsidR="00124DFC" w:rsidRDefault="00124DFC" w:rsidP="004559F4">
      <w:r>
        <w:t>d) премирование труда</w:t>
      </w:r>
    </w:p>
    <w:p w:rsidR="00124DFC" w:rsidRDefault="00124DFC" w:rsidP="004559F4">
      <w:pPr>
        <w:rPr>
          <w:i/>
        </w:rPr>
      </w:pPr>
    </w:p>
    <w:p w:rsidR="00124DFC" w:rsidRDefault="00124DFC" w:rsidP="004559F4">
      <w:pPr>
        <w:pStyle w:val="ListParagraph1"/>
        <w:spacing w:line="240" w:lineRule="auto"/>
        <w:ind w:left="0" w:firstLine="567"/>
        <w:rPr>
          <w:b/>
          <w:szCs w:val="24"/>
          <w:lang w:val="ru-RU"/>
        </w:rPr>
      </w:pPr>
      <w:r>
        <w:rPr>
          <w:b/>
          <w:szCs w:val="24"/>
          <w:lang w:val="ru-RU"/>
        </w:rPr>
        <w:t>Тема 5.</w:t>
      </w:r>
      <w:r>
        <w:rPr>
          <w:szCs w:val="24"/>
          <w:lang w:val="ru-RU"/>
        </w:rPr>
        <w:t xml:space="preserve"> Р</w:t>
      </w:r>
      <w:r>
        <w:rPr>
          <w:b/>
          <w:szCs w:val="24"/>
          <w:lang w:val="ru-RU"/>
        </w:rPr>
        <w:t>асходы предприятия. Доходы предприятия и ценообразование</w:t>
      </w:r>
    </w:p>
    <w:p w:rsidR="00124DFC" w:rsidRDefault="00124DFC" w:rsidP="004559F4">
      <w:pPr>
        <w:spacing w:before="100" w:beforeAutospacing="1" w:after="100" w:afterAutospacing="1"/>
        <w:contextualSpacing/>
        <w:rPr>
          <w:b/>
          <w:sz w:val="20"/>
        </w:rPr>
      </w:pPr>
    </w:p>
    <w:p w:rsidR="00124DFC" w:rsidRDefault="00124DFC" w:rsidP="004559F4">
      <w:pPr>
        <w:rPr>
          <w:b/>
          <w:bCs/>
        </w:rPr>
      </w:pPr>
      <w:r>
        <w:rPr>
          <w:b/>
          <w:bCs/>
        </w:rPr>
        <w:t>Контрольные вопросы</w:t>
      </w:r>
    </w:p>
    <w:p w:rsidR="00124DFC" w:rsidRDefault="00124DFC" w:rsidP="004559F4">
      <w:pPr>
        <w:shd w:val="clear" w:color="auto" w:fill="FFFFFF"/>
        <w:tabs>
          <w:tab w:val="left" w:pos="993"/>
        </w:tabs>
      </w:pPr>
      <w:r>
        <w:t>1. Назовите виды расходов субъекта предпринимательства.</w:t>
      </w:r>
    </w:p>
    <w:p w:rsidR="00124DFC" w:rsidRDefault="00124DFC" w:rsidP="004559F4">
      <w:pPr>
        <w:shd w:val="clear" w:color="auto" w:fill="FFFFFF"/>
        <w:tabs>
          <w:tab w:val="left" w:pos="993"/>
        </w:tabs>
      </w:pPr>
      <w:r>
        <w:t>2.Укажите группировки экономических элементов затрат.</w:t>
      </w:r>
    </w:p>
    <w:p w:rsidR="00124DFC" w:rsidRDefault="00124DFC" w:rsidP="004559F4">
      <w:pPr>
        <w:shd w:val="clear" w:color="auto" w:fill="FFFFFF"/>
        <w:tabs>
          <w:tab w:val="left" w:pos="993"/>
        </w:tabs>
      </w:pPr>
      <w:r>
        <w:t>3.Какие затраты относятся к материальным затратам?</w:t>
      </w:r>
    </w:p>
    <w:p w:rsidR="00124DFC" w:rsidRDefault="00124DFC" w:rsidP="004559F4">
      <w:pPr>
        <w:shd w:val="clear" w:color="auto" w:fill="FFFFFF"/>
        <w:tabs>
          <w:tab w:val="left" w:pos="993"/>
        </w:tabs>
      </w:pPr>
      <w:r>
        <w:t>4.В чем отличие основных и накладных расходов?</w:t>
      </w:r>
    </w:p>
    <w:p w:rsidR="00124DFC" w:rsidRDefault="00124DFC" w:rsidP="004559F4">
      <w:pPr>
        <w:shd w:val="clear" w:color="auto" w:fill="FFFFFF"/>
        <w:tabs>
          <w:tab w:val="left" w:pos="993"/>
        </w:tabs>
      </w:pPr>
      <w:r>
        <w:rPr>
          <w:iCs/>
        </w:rPr>
        <w:t>5.Назовите основные цели составления калькуляции себестоимости продукции на предприятии.</w:t>
      </w:r>
    </w:p>
    <w:p w:rsidR="00124DFC" w:rsidRDefault="00124DFC" w:rsidP="004559F4">
      <w:pPr>
        <w:shd w:val="clear" w:color="auto" w:fill="FFFFFF"/>
        <w:tabs>
          <w:tab w:val="left" w:pos="993"/>
        </w:tabs>
        <w:rPr>
          <w:iCs/>
        </w:rPr>
      </w:pPr>
      <w:r>
        <w:rPr>
          <w:iCs/>
        </w:rPr>
        <w:t>6.Назовите основные пути снижения себестоимости продукции.</w:t>
      </w:r>
    </w:p>
    <w:p w:rsidR="00124DFC" w:rsidRDefault="00124DFC" w:rsidP="004559F4">
      <w:r>
        <w:t xml:space="preserve">7.Раскройте сущность и виды цен. </w:t>
      </w:r>
    </w:p>
    <w:p w:rsidR="00124DFC" w:rsidRDefault="00124DFC" w:rsidP="004559F4">
      <w:r>
        <w:t>8.Назовите функции цены.</w:t>
      </w:r>
    </w:p>
    <w:p w:rsidR="00124DFC" w:rsidRDefault="00124DFC" w:rsidP="004559F4">
      <w:r>
        <w:t>9.Назовите порядок формирования цены.</w:t>
      </w:r>
    </w:p>
    <w:p w:rsidR="00124DFC" w:rsidRDefault="00124DFC" w:rsidP="004559F4">
      <w:r>
        <w:t>10.Раскройте порядок формирования цены.</w:t>
      </w:r>
    </w:p>
    <w:p w:rsidR="00124DFC" w:rsidRDefault="00124DFC" w:rsidP="004559F4">
      <w:r>
        <w:t>11.Назовите методы ценообразования.</w:t>
      </w:r>
    </w:p>
    <w:p w:rsidR="00124DFC" w:rsidRDefault="00124DFC" w:rsidP="004559F4">
      <w:r>
        <w:t>12.Раскройте стратегии ценообразования.</w:t>
      </w:r>
    </w:p>
    <w:p w:rsidR="00124DFC" w:rsidRDefault="00124DFC" w:rsidP="004559F4">
      <w:pPr>
        <w:rPr>
          <w:b/>
          <w:bCs/>
        </w:rPr>
      </w:pPr>
    </w:p>
    <w:p w:rsidR="00124DFC" w:rsidRDefault="00124DFC" w:rsidP="004559F4">
      <w:pPr>
        <w:rPr>
          <w:b/>
          <w:bCs/>
        </w:rPr>
      </w:pPr>
      <w:r>
        <w:rPr>
          <w:b/>
          <w:bCs/>
        </w:rPr>
        <w:t>Практические задания</w:t>
      </w:r>
    </w:p>
    <w:p w:rsidR="00124DFC" w:rsidRDefault="00124DFC" w:rsidP="004559F4">
      <w:pPr>
        <w:numPr>
          <w:ilvl w:val="1"/>
          <w:numId w:val="23"/>
        </w:numPr>
        <w:tabs>
          <w:tab w:val="num" w:pos="0"/>
          <w:tab w:val="num" w:pos="993"/>
        </w:tabs>
        <w:overflowPunct w:val="0"/>
        <w:autoSpaceDE w:val="0"/>
        <w:autoSpaceDN w:val="0"/>
        <w:adjustRightInd w:val="0"/>
        <w:ind w:left="0" w:firstLine="567"/>
        <w:jc w:val="both"/>
        <w:rPr>
          <w:bCs/>
          <w:iCs/>
        </w:rPr>
      </w:pPr>
      <w:r>
        <w:rPr>
          <w:bCs/>
          <w:iCs/>
        </w:rPr>
        <w:t>Предприниматель производит продукцию одного наименования по цене 230 тыс. руб. за единицу Удельные переменные расходы составляют 180 тыс. руб. Общая величина постоянных расходов 550000 тыс. руб. В результате роста арендной платы общие постоянные расходы увеличились на 8%. Определите, каким образом увеличение постоянных расходов повлияет на величину критического объема.</w:t>
      </w:r>
    </w:p>
    <w:p w:rsidR="00124DFC" w:rsidRDefault="00124DFC" w:rsidP="004559F4">
      <w:pPr>
        <w:numPr>
          <w:ilvl w:val="1"/>
          <w:numId w:val="23"/>
        </w:numPr>
        <w:tabs>
          <w:tab w:val="num" w:pos="0"/>
          <w:tab w:val="num" w:pos="993"/>
        </w:tabs>
        <w:overflowPunct w:val="0"/>
        <w:autoSpaceDE w:val="0"/>
        <w:autoSpaceDN w:val="0"/>
        <w:adjustRightInd w:val="0"/>
        <w:ind w:left="0" w:firstLine="567"/>
        <w:jc w:val="both"/>
        <w:rPr>
          <w:bCs/>
          <w:iCs/>
        </w:rPr>
      </w:pPr>
      <w:r>
        <w:rPr>
          <w:bCs/>
          <w:iCs/>
        </w:rPr>
        <w:t>В первом квартале удельные переменные расходы на изделие составили 95 тыс. руб., цена единицы продукции – 125 тыс. руб., общие постоянные расходы – 1000 тыс. руб. Во втором квартале цены на сырье выросли на 10%, что привело к росту переменных расходов также на 10%. Определите, как изменение цен на сырье повлияло на критический выпуск продукции.</w:t>
      </w:r>
    </w:p>
    <w:p w:rsidR="00124DFC" w:rsidRDefault="00124DFC" w:rsidP="004559F4">
      <w:pPr>
        <w:numPr>
          <w:ilvl w:val="1"/>
          <w:numId w:val="23"/>
        </w:numPr>
        <w:tabs>
          <w:tab w:val="num" w:pos="0"/>
          <w:tab w:val="num" w:pos="993"/>
        </w:tabs>
        <w:overflowPunct w:val="0"/>
        <w:autoSpaceDE w:val="0"/>
        <w:autoSpaceDN w:val="0"/>
        <w:adjustRightInd w:val="0"/>
        <w:ind w:left="0" w:firstLine="567"/>
        <w:jc w:val="both"/>
        <w:rPr>
          <w:bCs/>
          <w:iCs/>
        </w:rPr>
      </w:pPr>
      <w:r>
        <w:rPr>
          <w:bCs/>
          <w:iCs/>
        </w:rPr>
        <w:t>Себестоимость товарной продукции предприятия в базисном периоде составила 380,5 млн. руб. В отчетном периоде предполагается  повысить производительность труда на 6% и среднюю заработную плату на 4%. Объем производства возрастет на 8% при неизменной величине постоянных расходов. Удельный вес оплаты труда в себестоимости продукции – 23%, а постоянных расходов – 20%. Определите процент снижения себестоимости и полученную экономию под воздействием указанных факторов.</w:t>
      </w:r>
    </w:p>
    <w:p w:rsidR="00124DFC" w:rsidRDefault="00124DFC" w:rsidP="004559F4">
      <w:r>
        <w:t>4.Определите цеховую себестоимость продукции, производственную и полную, если стоимость сырья и материалов (за вычетом отходов) – 2817 тыс.руб., заработная плата основная и дополнительная производственных рабочих с отчислениями на социальное страхование – 2532 тыс.руб.. амортизационные отчисления – 88 тыс.руб., прочие цеховые расходы - 4846 тыс.руб., общехозяйственные расходы -16675 тыс.руб., потери от брака – 95 тыс.руб., покупные изделия и полуфабрикаты – 97415 тыс.руб., коммерческие расходы – 1017 тыс.руб.</w:t>
      </w:r>
    </w:p>
    <w:p w:rsidR="00124DFC" w:rsidRDefault="00124DFC" w:rsidP="004559F4">
      <w:r>
        <w:t>5.Себестоимость товарной продукции малого предприятия за отчетный год составила 3,85 млн.руб. В планируемом году производительность труда будет повышена на 6%, а заработная плата – на 4%. Определите,  как это повлияет на величину себестоимости в плановом году, если доля заработной платы составила 20% от себестоимости.</w:t>
      </w:r>
    </w:p>
    <w:p w:rsidR="00124DFC" w:rsidRDefault="00124DFC" w:rsidP="004559F4">
      <w:r>
        <w:t>6. Определите полную себестоимость продукции, если стоимость сырья и материалов (за вычетом отходов) – 3000 тыс.руб., заработная плата основная и дополнительная производственных рабочих – 2100 тыс.руб.. амортизационные отчисления – 105 тыс.руб., общехозяйственные расходы -12000 тыс.руб., потери от брака – 80 тыс.руб., покупные изделия и полуфабрикаты – 83000тыс.руб., коммерческие расходы – 1000 тыс.руб.</w:t>
      </w:r>
    </w:p>
    <w:p w:rsidR="00124DFC" w:rsidRDefault="00124DFC" w:rsidP="004559F4">
      <w:pPr>
        <w:pStyle w:val="msonormalcxspmiddle"/>
      </w:pPr>
      <w:r>
        <w:t>7.Цех производит в месяц 1000т продукции А, 1500т вида В и 2000т  вида С.  Рассчитать себестоимость единицы продукции А,В, и С для трех различных вариантов:</w:t>
      </w:r>
    </w:p>
    <w:p w:rsidR="00124DFC" w:rsidRDefault="00124DFC" w:rsidP="004559F4">
      <w:pPr>
        <w:pStyle w:val="msonormalcxsplast"/>
      </w:pPr>
      <w:r>
        <w:t>1.Косвенные затраты цеха распределяются пропорционально заработной плате основных производственных рабочих, приходящихся на производство данного вида продукции.</w:t>
      </w:r>
    </w:p>
    <w:p w:rsidR="00124DFC" w:rsidRDefault="00124DFC" w:rsidP="004559F4">
      <w:pPr>
        <w:pStyle w:val="ListParagraph1"/>
        <w:spacing w:line="240" w:lineRule="auto"/>
        <w:ind w:left="0" w:firstLine="567"/>
        <w:rPr>
          <w:szCs w:val="24"/>
          <w:lang w:val="ru-RU"/>
        </w:rPr>
      </w:pPr>
      <w:r>
        <w:rPr>
          <w:szCs w:val="24"/>
          <w:lang w:val="ru-RU"/>
        </w:rPr>
        <w:t>2.Косвенные затраты цеха распределяются пропорционально прямым затратам на производство данного вида продукции.</w:t>
      </w:r>
    </w:p>
    <w:p w:rsidR="00124DFC" w:rsidRDefault="00124DFC" w:rsidP="004559F4">
      <w:pPr>
        <w:spacing w:before="100" w:beforeAutospacing="1" w:after="100" w:afterAutospacing="1"/>
        <w:contextualSpacing/>
        <w:rPr>
          <w:sz w:val="20"/>
        </w:rPr>
      </w:pPr>
      <w:r>
        <w:rPr>
          <w:sz w:val="20"/>
        </w:rPr>
        <w:t>3.Косвенные затраты цеха распределяются пропорционально объему производства соответствующего вида продукции.</w:t>
      </w:r>
    </w:p>
    <w:p w:rsidR="00124DFC" w:rsidRDefault="00124DFC" w:rsidP="004559F4">
      <w:pPr>
        <w:pStyle w:val="msonormalcxspmiddle"/>
        <w:autoSpaceDN w:val="0"/>
        <w:contextual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4"/>
        <w:gridCol w:w="1150"/>
        <w:gridCol w:w="1149"/>
        <w:gridCol w:w="1119"/>
        <w:gridCol w:w="1241"/>
      </w:tblGrid>
      <w:tr w:rsidR="00124DFC" w:rsidTr="000076D1">
        <w:tc>
          <w:tcPr>
            <w:tcW w:w="4804" w:type="dxa"/>
          </w:tcPr>
          <w:p w:rsidR="00124DFC" w:rsidRDefault="00124DFC" w:rsidP="000076D1">
            <w:pPr>
              <w:pStyle w:val="msonormalcxspmiddle"/>
              <w:autoSpaceDN w:val="0"/>
              <w:ind w:firstLine="0"/>
              <w:contextualSpacing/>
              <w:rPr>
                <w:lang w:val="en-US"/>
              </w:rPr>
            </w:pPr>
            <w:r>
              <w:rPr>
                <w:lang w:val="en-US"/>
              </w:rPr>
              <w:t>Виды затрат</w:t>
            </w:r>
          </w:p>
        </w:tc>
        <w:tc>
          <w:tcPr>
            <w:tcW w:w="1150" w:type="dxa"/>
          </w:tcPr>
          <w:p w:rsidR="00124DFC" w:rsidRDefault="00124DFC" w:rsidP="000076D1">
            <w:pPr>
              <w:pStyle w:val="msonormalcxspmiddle"/>
              <w:autoSpaceDN w:val="0"/>
              <w:ind w:firstLine="0"/>
              <w:contextualSpacing/>
              <w:jc w:val="center"/>
              <w:rPr>
                <w:lang w:val="en-US"/>
              </w:rPr>
            </w:pPr>
            <w:r>
              <w:rPr>
                <w:lang w:val="en-US"/>
              </w:rPr>
              <w:t>На единицу А</w:t>
            </w:r>
          </w:p>
        </w:tc>
        <w:tc>
          <w:tcPr>
            <w:tcW w:w="1149" w:type="dxa"/>
          </w:tcPr>
          <w:p w:rsidR="00124DFC" w:rsidRDefault="00124DFC" w:rsidP="000076D1">
            <w:pPr>
              <w:pStyle w:val="msonormalcxspmiddle"/>
              <w:autoSpaceDN w:val="0"/>
              <w:ind w:firstLine="0"/>
              <w:contextualSpacing/>
              <w:jc w:val="center"/>
              <w:rPr>
                <w:lang w:val="en-US"/>
              </w:rPr>
            </w:pPr>
            <w:r>
              <w:rPr>
                <w:lang w:val="en-US"/>
              </w:rPr>
              <w:t>На единицу В</w:t>
            </w:r>
          </w:p>
        </w:tc>
        <w:tc>
          <w:tcPr>
            <w:tcW w:w="1119" w:type="dxa"/>
          </w:tcPr>
          <w:p w:rsidR="00124DFC" w:rsidRDefault="00124DFC" w:rsidP="000076D1">
            <w:pPr>
              <w:pStyle w:val="msonormalcxspmiddle"/>
              <w:autoSpaceDN w:val="0"/>
              <w:ind w:firstLine="0"/>
              <w:contextualSpacing/>
              <w:jc w:val="center"/>
              <w:rPr>
                <w:lang w:val="en-US"/>
              </w:rPr>
            </w:pPr>
            <w:r>
              <w:rPr>
                <w:lang w:val="en-US"/>
              </w:rPr>
              <w:t>На единицу С</w:t>
            </w:r>
          </w:p>
        </w:tc>
        <w:tc>
          <w:tcPr>
            <w:tcW w:w="1241" w:type="dxa"/>
          </w:tcPr>
          <w:p w:rsidR="00124DFC" w:rsidRDefault="00124DFC" w:rsidP="000076D1">
            <w:pPr>
              <w:pStyle w:val="msonormalcxspmiddle"/>
              <w:autoSpaceDN w:val="0"/>
              <w:ind w:firstLine="0"/>
              <w:contextualSpacing/>
              <w:jc w:val="center"/>
              <w:rPr>
                <w:lang w:val="en-US"/>
              </w:rPr>
            </w:pPr>
            <w:r>
              <w:rPr>
                <w:lang w:val="en-US"/>
              </w:rPr>
              <w:t>Сумма за месяц</w:t>
            </w:r>
          </w:p>
        </w:tc>
      </w:tr>
      <w:tr w:rsidR="00124DFC" w:rsidTr="000076D1">
        <w:tc>
          <w:tcPr>
            <w:tcW w:w="4804" w:type="dxa"/>
          </w:tcPr>
          <w:p w:rsidR="00124DFC" w:rsidRDefault="00124DFC" w:rsidP="000076D1">
            <w:pPr>
              <w:pStyle w:val="ListParagraph1"/>
              <w:spacing w:line="240" w:lineRule="auto"/>
              <w:ind w:left="0" w:firstLine="0"/>
              <w:rPr>
                <w:i/>
                <w:szCs w:val="24"/>
              </w:rPr>
            </w:pPr>
            <w:r>
              <w:rPr>
                <w:i/>
                <w:szCs w:val="24"/>
              </w:rPr>
              <w:t>Прямые затраты:</w:t>
            </w:r>
          </w:p>
        </w:tc>
        <w:tc>
          <w:tcPr>
            <w:tcW w:w="1150" w:type="dxa"/>
          </w:tcPr>
          <w:p w:rsidR="00124DFC" w:rsidRDefault="00124DFC" w:rsidP="000076D1">
            <w:pPr>
              <w:spacing w:before="100" w:beforeAutospacing="1" w:after="100" w:afterAutospacing="1"/>
              <w:contextualSpacing/>
              <w:rPr>
                <w:sz w:val="20"/>
                <w:lang w:val="en-US"/>
              </w:rPr>
            </w:pPr>
          </w:p>
        </w:tc>
        <w:tc>
          <w:tcPr>
            <w:tcW w:w="1149" w:type="dxa"/>
          </w:tcPr>
          <w:p w:rsidR="00124DFC" w:rsidRDefault="00124DFC" w:rsidP="000076D1">
            <w:pPr>
              <w:pStyle w:val="msonormalcxspmiddle"/>
              <w:autoSpaceDN w:val="0"/>
              <w:ind w:firstLine="0"/>
              <w:contextualSpacing/>
              <w:rPr>
                <w:lang w:val="en-US"/>
              </w:rPr>
            </w:pPr>
          </w:p>
        </w:tc>
        <w:tc>
          <w:tcPr>
            <w:tcW w:w="1119" w:type="dxa"/>
          </w:tcPr>
          <w:p w:rsidR="00124DFC" w:rsidRDefault="00124DFC" w:rsidP="000076D1">
            <w:pPr>
              <w:pStyle w:val="msonormalcxspmiddle"/>
              <w:autoSpaceDN w:val="0"/>
              <w:ind w:firstLine="0"/>
              <w:contextualSpacing/>
              <w:rPr>
                <w:lang w:val="en-US"/>
              </w:rPr>
            </w:pPr>
          </w:p>
        </w:tc>
        <w:tc>
          <w:tcPr>
            <w:tcW w:w="1241" w:type="dxa"/>
          </w:tcPr>
          <w:p w:rsidR="00124DFC" w:rsidRDefault="00124DFC" w:rsidP="000076D1">
            <w:pPr>
              <w:pStyle w:val="msonormalcxspmiddle"/>
              <w:autoSpaceDN w:val="0"/>
              <w:ind w:firstLine="0"/>
              <w:contextualSpacing/>
              <w:rPr>
                <w:lang w:val="en-US"/>
              </w:rPr>
            </w:pPr>
          </w:p>
        </w:tc>
      </w:tr>
      <w:tr w:rsidR="00124DFC" w:rsidTr="000076D1">
        <w:tc>
          <w:tcPr>
            <w:tcW w:w="4804" w:type="dxa"/>
          </w:tcPr>
          <w:p w:rsidR="00124DFC" w:rsidRDefault="00124DFC" w:rsidP="000076D1">
            <w:pPr>
              <w:pStyle w:val="ListParagraph1"/>
              <w:spacing w:line="240" w:lineRule="auto"/>
              <w:ind w:left="0" w:firstLine="0"/>
              <w:rPr>
                <w:szCs w:val="24"/>
              </w:rPr>
            </w:pPr>
            <w:r>
              <w:rPr>
                <w:szCs w:val="24"/>
              </w:rPr>
              <w:t>Затраты на сырье, руб.</w:t>
            </w:r>
          </w:p>
        </w:tc>
        <w:tc>
          <w:tcPr>
            <w:tcW w:w="1150" w:type="dxa"/>
          </w:tcPr>
          <w:p w:rsidR="00124DFC" w:rsidRDefault="00124DFC" w:rsidP="000076D1">
            <w:pPr>
              <w:spacing w:before="100" w:beforeAutospacing="1" w:after="100" w:afterAutospacing="1"/>
              <w:contextualSpacing/>
              <w:jc w:val="center"/>
              <w:rPr>
                <w:sz w:val="20"/>
                <w:lang w:val="en-US"/>
              </w:rPr>
            </w:pPr>
            <w:r>
              <w:rPr>
                <w:sz w:val="20"/>
                <w:lang w:val="en-US"/>
              </w:rPr>
              <w:t>500</w:t>
            </w:r>
          </w:p>
        </w:tc>
        <w:tc>
          <w:tcPr>
            <w:tcW w:w="1149" w:type="dxa"/>
          </w:tcPr>
          <w:p w:rsidR="00124DFC" w:rsidRDefault="00124DFC" w:rsidP="000076D1">
            <w:pPr>
              <w:pStyle w:val="msonormalcxspmiddle"/>
              <w:autoSpaceDN w:val="0"/>
              <w:ind w:firstLine="0"/>
              <w:contextualSpacing/>
              <w:jc w:val="center"/>
              <w:rPr>
                <w:lang w:val="en-US"/>
              </w:rPr>
            </w:pPr>
            <w:r>
              <w:rPr>
                <w:lang w:val="en-US"/>
              </w:rPr>
              <w:t>400</w:t>
            </w:r>
          </w:p>
        </w:tc>
        <w:tc>
          <w:tcPr>
            <w:tcW w:w="1119" w:type="dxa"/>
          </w:tcPr>
          <w:p w:rsidR="00124DFC" w:rsidRDefault="00124DFC" w:rsidP="000076D1">
            <w:pPr>
              <w:pStyle w:val="msonormalcxspmiddle"/>
              <w:autoSpaceDN w:val="0"/>
              <w:ind w:firstLine="0"/>
              <w:contextualSpacing/>
              <w:jc w:val="center"/>
              <w:rPr>
                <w:lang w:val="en-US"/>
              </w:rPr>
            </w:pPr>
            <w:r>
              <w:rPr>
                <w:lang w:val="en-US"/>
              </w:rPr>
              <w:t>400</w:t>
            </w:r>
          </w:p>
        </w:tc>
        <w:tc>
          <w:tcPr>
            <w:tcW w:w="1241" w:type="dxa"/>
          </w:tcPr>
          <w:p w:rsidR="00124DFC" w:rsidRDefault="00124DFC" w:rsidP="000076D1">
            <w:pPr>
              <w:pStyle w:val="msonormalcxspmiddle"/>
              <w:autoSpaceDN w:val="0"/>
              <w:ind w:firstLine="0"/>
              <w:contextualSpacing/>
              <w:rPr>
                <w:lang w:val="en-US"/>
              </w:rPr>
            </w:pPr>
          </w:p>
        </w:tc>
      </w:tr>
      <w:tr w:rsidR="00124DFC" w:rsidTr="000076D1">
        <w:tc>
          <w:tcPr>
            <w:tcW w:w="4804" w:type="dxa"/>
          </w:tcPr>
          <w:p w:rsidR="00124DFC" w:rsidRDefault="00124DFC" w:rsidP="000076D1">
            <w:pPr>
              <w:pStyle w:val="ListParagraph1"/>
              <w:spacing w:line="240" w:lineRule="auto"/>
              <w:ind w:left="0" w:firstLine="0"/>
              <w:rPr>
                <w:szCs w:val="24"/>
                <w:lang w:val="ru-RU"/>
              </w:rPr>
            </w:pPr>
            <w:r>
              <w:rPr>
                <w:szCs w:val="24"/>
                <w:lang w:val="ru-RU"/>
              </w:rPr>
              <w:t>Затраты на электроэнергию на технологию, руб.</w:t>
            </w:r>
          </w:p>
        </w:tc>
        <w:tc>
          <w:tcPr>
            <w:tcW w:w="1150" w:type="dxa"/>
          </w:tcPr>
          <w:p w:rsidR="00124DFC" w:rsidRDefault="00124DFC" w:rsidP="000076D1">
            <w:pPr>
              <w:spacing w:before="100" w:beforeAutospacing="1" w:after="100" w:afterAutospacing="1"/>
              <w:contextualSpacing/>
              <w:jc w:val="center"/>
              <w:rPr>
                <w:sz w:val="20"/>
                <w:lang w:val="en-US"/>
              </w:rPr>
            </w:pPr>
            <w:r>
              <w:rPr>
                <w:sz w:val="20"/>
                <w:lang w:val="en-US"/>
              </w:rPr>
              <w:t>300</w:t>
            </w:r>
          </w:p>
        </w:tc>
        <w:tc>
          <w:tcPr>
            <w:tcW w:w="1149" w:type="dxa"/>
          </w:tcPr>
          <w:p w:rsidR="00124DFC" w:rsidRDefault="00124DFC" w:rsidP="000076D1">
            <w:pPr>
              <w:pStyle w:val="msonormalcxspmiddle"/>
              <w:autoSpaceDN w:val="0"/>
              <w:ind w:firstLine="0"/>
              <w:contextualSpacing/>
              <w:jc w:val="center"/>
              <w:rPr>
                <w:lang w:val="en-US"/>
              </w:rPr>
            </w:pPr>
            <w:r>
              <w:rPr>
                <w:lang w:val="en-US"/>
              </w:rPr>
              <w:t>100</w:t>
            </w:r>
          </w:p>
        </w:tc>
        <w:tc>
          <w:tcPr>
            <w:tcW w:w="1119" w:type="dxa"/>
          </w:tcPr>
          <w:p w:rsidR="00124DFC" w:rsidRDefault="00124DFC" w:rsidP="000076D1">
            <w:pPr>
              <w:pStyle w:val="msonormalcxspmiddle"/>
              <w:autoSpaceDN w:val="0"/>
              <w:ind w:firstLine="0"/>
              <w:contextualSpacing/>
              <w:jc w:val="center"/>
              <w:rPr>
                <w:lang w:val="en-US"/>
              </w:rPr>
            </w:pPr>
            <w:r>
              <w:rPr>
                <w:lang w:val="en-US"/>
              </w:rPr>
              <w:t>200</w:t>
            </w:r>
          </w:p>
        </w:tc>
        <w:tc>
          <w:tcPr>
            <w:tcW w:w="1241" w:type="dxa"/>
          </w:tcPr>
          <w:p w:rsidR="00124DFC" w:rsidRDefault="00124DFC" w:rsidP="000076D1">
            <w:pPr>
              <w:pStyle w:val="msonormalcxspmiddle"/>
              <w:autoSpaceDN w:val="0"/>
              <w:ind w:firstLine="0"/>
              <w:contextualSpacing/>
              <w:rPr>
                <w:lang w:val="en-US"/>
              </w:rPr>
            </w:pPr>
          </w:p>
        </w:tc>
      </w:tr>
      <w:tr w:rsidR="00124DFC" w:rsidTr="000076D1">
        <w:tc>
          <w:tcPr>
            <w:tcW w:w="4804" w:type="dxa"/>
          </w:tcPr>
          <w:p w:rsidR="00124DFC" w:rsidRDefault="00124DFC" w:rsidP="000076D1">
            <w:pPr>
              <w:pStyle w:val="ListParagraph1"/>
              <w:spacing w:line="240" w:lineRule="auto"/>
              <w:ind w:left="0" w:firstLine="0"/>
              <w:rPr>
                <w:szCs w:val="24"/>
                <w:lang w:val="ru-RU"/>
              </w:rPr>
            </w:pPr>
            <w:r>
              <w:rPr>
                <w:szCs w:val="24"/>
                <w:lang w:val="ru-RU"/>
              </w:rPr>
              <w:t>Затраты на заработную плату и отчисления во внебюджетные фонды, руб.</w:t>
            </w:r>
          </w:p>
        </w:tc>
        <w:tc>
          <w:tcPr>
            <w:tcW w:w="1150" w:type="dxa"/>
          </w:tcPr>
          <w:p w:rsidR="00124DFC" w:rsidRDefault="00124DFC" w:rsidP="000076D1">
            <w:pPr>
              <w:spacing w:before="100" w:beforeAutospacing="1" w:after="100" w:afterAutospacing="1"/>
              <w:contextualSpacing/>
              <w:jc w:val="center"/>
              <w:rPr>
                <w:sz w:val="20"/>
                <w:lang w:val="en-US"/>
              </w:rPr>
            </w:pPr>
            <w:r>
              <w:rPr>
                <w:sz w:val="20"/>
                <w:lang w:val="en-US"/>
              </w:rPr>
              <w:t>500</w:t>
            </w:r>
          </w:p>
        </w:tc>
        <w:tc>
          <w:tcPr>
            <w:tcW w:w="1149" w:type="dxa"/>
          </w:tcPr>
          <w:p w:rsidR="00124DFC" w:rsidRDefault="00124DFC" w:rsidP="000076D1">
            <w:pPr>
              <w:pStyle w:val="msonormalcxspmiddle"/>
              <w:autoSpaceDN w:val="0"/>
              <w:ind w:firstLine="0"/>
              <w:contextualSpacing/>
              <w:jc w:val="center"/>
              <w:rPr>
                <w:lang w:val="en-US"/>
              </w:rPr>
            </w:pPr>
            <w:r>
              <w:rPr>
                <w:lang w:val="en-US"/>
              </w:rPr>
              <w:t>200</w:t>
            </w:r>
          </w:p>
        </w:tc>
        <w:tc>
          <w:tcPr>
            <w:tcW w:w="1119" w:type="dxa"/>
          </w:tcPr>
          <w:p w:rsidR="00124DFC" w:rsidRDefault="00124DFC" w:rsidP="000076D1">
            <w:pPr>
              <w:pStyle w:val="msonormalcxspmiddle"/>
              <w:autoSpaceDN w:val="0"/>
              <w:ind w:firstLine="0"/>
              <w:contextualSpacing/>
              <w:jc w:val="center"/>
              <w:rPr>
                <w:lang w:val="en-US"/>
              </w:rPr>
            </w:pPr>
            <w:r>
              <w:rPr>
                <w:lang w:val="en-US"/>
              </w:rPr>
              <w:t>400</w:t>
            </w:r>
          </w:p>
        </w:tc>
        <w:tc>
          <w:tcPr>
            <w:tcW w:w="1241" w:type="dxa"/>
          </w:tcPr>
          <w:p w:rsidR="00124DFC" w:rsidRDefault="00124DFC" w:rsidP="000076D1">
            <w:pPr>
              <w:pStyle w:val="msonormalcxspmiddle"/>
              <w:autoSpaceDN w:val="0"/>
              <w:ind w:firstLine="0"/>
              <w:contextualSpacing/>
              <w:rPr>
                <w:lang w:val="en-US"/>
              </w:rPr>
            </w:pPr>
          </w:p>
        </w:tc>
      </w:tr>
      <w:tr w:rsidR="00124DFC" w:rsidTr="000076D1">
        <w:tc>
          <w:tcPr>
            <w:tcW w:w="4804" w:type="dxa"/>
          </w:tcPr>
          <w:p w:rsidR="00124DFC" w:rsidRDefault="00124DFC" w:rsidP="000076D1">
            <w:pPr>
              <w:pStyle w:val="ListParagraph1"/>
              <w:spacing w:line="240" w:lineRule="auto"/>
              <w:ind w:left="0" w:firstLine="0"/>
              <w:jc w:val="left"/>
              <w:rPr>
                <w:i/>
                <w:szCs w:val="24"/>
              </w:rPr>
            </w:pPr>
            <w:r>
              <w:rPr>
                <w:i/>
                <w:szCs w:val="24"/>
              </w:rPr>
              <w:t>Итого прямых затрат</w:t>
            </w:r>
          </w:p>
        </w:tc>
        <w:tc>
          <w:tcPr>
            <w:tcW w:w="1150" w:type="dxa"/>
          </w:tcPr>
          <w:p w:rsidR="00124DFC" w:rsidRDefault="00124DFC" w:rsidP="000076D1">
            <w:pPr>
              <w:spacing w:before="100" w:beforeAutospacing="1" w:after="100" w:afterAutospacing="1"/>
              <w:contextualSpacing/>
              <w:jc w:val="center"/>
              <w:rPr>
                <w:sz w:val="20"/>
                <w:lang w:val="en-US"/>
              </w:rPr>
            </w:pPr>
            <w:r>
              <w:rPr>
                <w:sz w:val="20"/>
                <w:lang w:val="en-US"/>
              </w:rPr>
              <w:t>1300</w:t>
            </w:r>
          </w:p>
        </w:tc>
        <w:tc>
          <w:tcPr>
            <w:tcW w:w="1149" w:type="dxa"/>
          </w:tcPr>
          <w:p w:rsidR="00124DFC" w:rsidRDefault="00124DFC" w:rsidP="000076D1">
            <w:pPr>
              <w:pStyle w:val="msonormalcxspmiddle"/>
              <w:autoSpaceDN w:val="0"/>
              <w:ind w:firstLine="0"/>
              <w:contextualSpacing/>
              <w:jc w:val="center"/>
              <w:rPr>
                <w:lang w:val="en-US"/>
              </w:rPr>
            </w:pPr>
            <w:r>
              <w:rPr>
                <w:lang w:val="en-US"/>
              </w:rPr>
              <w:t>700</w:t>
            </w:r>
          </w:p>
        </w:tc>
        <w:tc>
          <w:tcPr>
            <w:tcW w:w="1119" w:type="dxa"/>
          </w:tcPr>
          <w:p w:rsidR="00124DFC" w:rsidRDefault="00124DFC" w:rsidP="000076D1">
            <w:pPr>
              <w:pStyle w:val="msonormalcxspmiddle"/>
              <w:autoSpaceDN w:val="0"/>
              <w:ind w:firstLine="0"/>
              <w:contextualSpacing/>
              <w:jc w:val="center"/>
              <w:rPr>
                <w:lang w:val="en-US"/>
              </w:rPr>
            </w:pPr>
            <w:r>
              <w:rPr>
                <w:lang w:val="en-US"/>
              </w:rPr>
              <w:t>1000</w:t>
            </w:r>
          </w:p>
        </w:tc>
        <w:tc>
          <w:tcPr>
            <w:tcW w:w="1241" w:type="dxa"/>
          </w:tcPr>
          <w:p w:rsidR="00124DFC" w:rsidRDefault="00124DFC" w:rsidP="000076D1">
            <w:pPr>
              <w:pStyle w:val="msonormalcxspmiddle"/>
              <w:autoSpaceDN w:val="0"/>
              <w:ind w:firstLine="0"/>
              <w:contextualSpacing/>
              <w:rPr>
                <w:lang w:val="en-US"/>
              </w:rPr>
            </w:pPr>
          </w:p>
        </w:tc>
      </w:tr>
      <w:tr w:rsidR="00124DFC" w:rsidTr="000076D1">
        <w:tc>
          <w:tcPr>
            <w:tcW w:w="4804" w:type="dxa"/>
          </w:tcPr>
          <w:p w:rsidR="00124DFC" w:rsidRDefault="00124DFC" w:rsidP="000076D1">
            <w:pPr>
              <w:pStyle w:val="ListParagraph1"/>
              <w:spacing w:line="240" w:lineRule="auto"/>
              <w:ind w:left="0" w:firstLine="0"/>
              <w:rPr>
                <w:i/>
                <w:szCs w:val="24"/>
              </w:rPr>
            </w:pPr>
            <w:r>
              <w:rPr>
                <w:i/>
                <w:szCs w:val="24"/>
              </w:rPr>
              <w:t>Косвенные затраты:</w:t>
            </w:r>
          </w:p>
        </w:tc>
        <w:tc>
          <w:tcPr>
            <w:tcW w:w="1150" w:type="dxa"/>
          </w:tcPr>
          <w:p w:rsidR="00124DFC" w:rsidRDefault="00124DFC" w:rsidP="000076D1">
            <w:pPr>
              <w:spacing w:before="100" w:beforeAutospacing="1" w:after="100" w:afterAutospacing="1"/>
              <w:contextualSpacing/>
              <w:rPr>
                <w:sz w:val="20"/>
                <w:lang w:val="en-US"/>
              </w:rPr>
            </w:pPr>
          </w:p>
        </w:tc>
        <w:tc>
          <w:tcPr>
            <w:tcW w:w="1149" w:type="dxa"/>
          </w:tcPr>
          <w:p w:rsidR="00124DFC" w:rsidRDefault="00124DFC" w:rsidP="000076D1">
            <w:pPr>
              <w:pStyle w:val="msonormalcxspmiddle"/>
              <w:autoSpaceDN w:val="0"/>
              <w:ind w:firstLine="0"/>
              <w:contextualSpacing/>
              <w:rPr>
                <w:lang w:val="en-US"/>
              </w:rPr>
            </w:pPr>
          </w:p>
        </w:tc>
        <w:tc>
          <w:tcPr>
            <w:tcW w:w="1119" w:type="dxa"/>
          </w:tcPr>
          <w:p w:rsidR="00124DFC" w:rsidRDefault="00124DFC" w:rsidP="000076D1">
            <w:pPr>
              <w:pStyle w:val="msonormalcxspmiddle"/>
              <w:autoSpaceDN w:val="0"/>
              <w:ind w:firstLine="0"/>
              <w:contextualSpacing/>
              <w:rPr>
                <w:lang w:val="en-US"/>
              </w:rPr>
            </w:pPr>
          </w:p>
        </w:tc>
        <w:tc>
          <w:tcPr>
            <w:tcW w:w="1241" w:type="dxa"/>
          </w:tcPr>
          <w:p w:rsidR="00124DFC" w:rsidRDefault="00124DFC" w:rsidP="000076D1">
            <w:pPr>
              <w:pStyle w:val="msonormalcxspmiddle"/>
              <w:autoSpaceDN w:val="0"/>
              <w:ind w:firstLine="0"/>
              <w:contextualSpacing/>
              <w:rPr>
                <w:lang w:val="en-US"/>
              </w:rPr>
            </w:pPr>
          </w:p>
        </w:tc>
      </w:tr>
      <w:tr w:rsidR="00124DFC" w:rsidTr="000076D1">
        <w:tc>
          <w:tcPr>
            <w:tcW w:w="4804" w:type="dxa"/>
          </w:tcPr>
          <w:p w:rsidR="00124DFC" w:rsidRDefault="00124DFC" w:rsidP="000076D1">
            <w:pPr>
              <w:pStyle w:val="ListParagraph1"/>
              <w:spacing w:line="240" w:lineRule="auto"/>
              <w:ind w:left="0" w:firstLine="0"/>
              <w:rPr>
                <w:szCs w:val="24"/>
                <w:lang w:val="ru-RU"/>
              </w:rPr>
            </w:pPr>
            <w:r>
              <w:rPr>
                <w:szCs w:val="24"/>
                <w:lang w:val="ru-RU"/>
              </w:rPr>
              <w:t>Заработная плата начальника цеха и руководящего персонала цеха  с отчислениями во внебюджетных фонды, руб.</w:t>
            </w:r>
          </w:p>
        </w:tc>
        <w:tc>
          <w:tcPr>
            <w:tcW w:w="1150" w:type="dxa"/>
          </w:tcPr>
          <w:p w:rsidR="00124DFC" w:rsidRDefault="00124DFC" w:rsidP="000076D1">
            <w:pPr>
              <w:spacing w:before="100" w:beforeAutospacing="1" w:after="100" w:afterAutospacing="1"/>
              <w:contextualSpacing/>
              <w:rPr>
                <w:sz w:val="20"/>
              </w:rPr>
            </w:pPr>
          </w:p>
        </w:tc>
        <w:tc>
          <w:tcPr>
            <w:tcW w:w="1149" w:type="dxa"/>
          </w:tcPr>
          <w:p w:rsidR="00124DFC" w:rsidRDefault="00124DFC" w:rsidP="000076D1">
            <w:pPr>
              <w:pStyle w:val="msonormalcxspmiddle"/>
              <w:autoSpaceDN w:val="0"/>
              <w:ind w:firstLine="0"/>
              <w:contextualSpacing/>
            </w:pPr>
          </w:p>
        </w:tc>
        <w:tc>
          <w:tcPr>
            <w:tcW w:w="1119" w:type="dxa"/>
          </w:tcPr>
          <w:p w:rsidR="00124DFC" w:rsidRDefault="00124DFC" w:rsidP="000076D1">
            <w:pPr>
              <w:pStyle w:val="msonormalcxspmiddle"/>
              <w:autoSpaceDN w:val="0"/>
              <w:ind w:firstLine="0"/>
              <w:contextualSpacing/>
            </w:pPr>
          </w:p>
        </w:tc>
        <w:tc>
          <w:tcPr>
            <w:tcW w:w="1241" w:type="dxa"/>
          </w:tcPr>
          <w:p w:rsidR="00124DFC" w:rsidRDefault="00124DFC" w:rsidP="000076D1">
            <w:pPr>
              <w:pStyle w:val="msonormalcxspmiddle"/>
              <w:autoSpaceDN w:val="0"/>
              <w:ind w:firstLine="0"/>
              <w:contextualSpacing/>
              <w:rPr>
                <w:lang w:val="en-US"/>
              </w:rPr>
            </w:pPr>
            <w:r>
              <w:rPr>
                <w:lang w:val="en-US"/>
              </w:rPr>
              <w:t>300 000</w:t>
            </w:r>
          </w:p>
        </w:tc>
      </w:tr>
      <w:tr w:rsidR="00124DFC" w:rsidTr="000076D1">
        <w:tc>
          <w:tcPr>
            <w:tcW w:w="4804" w:type="dxa"/>
          </w:tcPr>
          <w:p w:rsidR="00124DFC" w:rsidRDefault="00124DFC" w:rsidP="000076D1">
            <w:pPr>
              <w:pStyle w:val="ListParagraph1"/>
              <w:spacing w:line="240" w:lineRule="auto"/>
              <w:ind w:left="0" w:firstLine="0"/>
              <w:rPr>
                <w:szCs w:val="24"/>
                <w:lang w:val="ru-RU"/>
              </w:rPr>
            </w:pPr>
            <w:r>
              <w:rPr>
                <w:szCs w:val="24"/>
                <w:lang w:val="ru-RU"/>
              </w:rPr>
              <w:t>Заработная плата административного персонала цеха с отчислениями во внебюджетные фонды, руб.</w:t>
            </w:r>
          </w:p>
        </w:tc>
        <w:tc>
          <w:tcPr>
            <w:tcW w:w="1150" w:type="dxa"/>
          </w:tcPr>
          <w:p w:rsidR="00124DFC" w:rsidRDefault="00124DFC" w:rsidP="000076D1">
            <w:pPr>
              <w:spacing w:before="100" w:beforeAutospacing="1" w:after="100" w:afterAutospacing="1"/>
              <w:contextualSpacing/>
              <w:rPr>
                <w:sz w:val="20"/>
              </w:rPr>
            </w:pPr>
          </w:p>
        </w:tc>
        <w:tc>
          <w:tcPr>
            <w:tcW w:w="1149" w:type="dxa"/>
          </w:tcPr>
          <w:p w:rsidR="00124DFC" w:rsidRDefault="00124DFC" w:rsidP="000076D1">
            <w:pPr>
              <w:pStyle w:val="msonormalcxspmiddle"/>
              <w:autoSpaceDN w:val="0"/>
              <w:ind w:firstLine="0"/>
              <w:contextualSpacing/>
            </w:pPr>
          </w:p>
        </w:tc>
        <w:tc>
          <w:tcPr>
            <w:tcW w:w="1119" w:type="dxa"/>
          </w:tcPr>
          <w:p w:rsidR="00124DFC" w:rsidRDefault="00124DFC" w:rsidP="000076D1">
            <w:pPr>
              <w:pStyle w:val="msonormalcxspmiddle"/>
              <w:autoSpaceDN w:val="0"/>
              <w:ind w:firstLine="0"/>
              <w:contextualSpacing/>
            </w:pPr>
          </w:p>
        </w:tc>
        <w:tc>
          <w:tcPr>
            <w:tcW w:w="1241" w:type="dxa"/>
          </w:tcPr>
          <w:p w:rsidR="00124DFC" w:rsidRDefault="00124DFC" w:rsidP="000076D1">
            <w:pPr>
              <w:pStyle w:val="msonormalcxspmiddle"/>
              <w:autoSpaceDN w:val="0"/>
              <w:ind w:firstLine="0"/>
              <w:contextualSpacing/>
              <w:rPr>
                <w:lang w:val="en-US"/>
              </w:rPr>
            </w:pPr>
            <w:r>
              <w:rPr>
                <w:lang w:val="en-US"/>
              </w:rPr>
              <w:t>200 000</w:t>
            </w:r>
          </w:p>
        </w:tc>
      </w:tr>
      <w:tr w:rsidR="00124DFC" w:rsidTr="000076D1">
        <w:tc>
          <w:tcPr>
            <w:tcW w:w="4804" w:type="dxa"/>
          </w:tcPr>
          <w:p w:rsidR="00124DFC" w:rsidRDefault="00124DFC" w:rsidP="000076D1">
            <w:pPr>
              <w:pStyle w:val="ListParagraph1"/>
              <w:spacing w:line="240" w:lineRule="auto"/>
              <w:ind w:left="0" w:firstLine="0"/>
              <w:rPr>
                <w:szCs w:val="24"/>
                <w:lang w:val="ru-RU"/>
              </w:rPr>
            </w:pPr>
            <w:r>
              <w:rPr>
                <w:szCs w:val="24"/>
                <w:lang w:val="ru-RU"/>
              </w:rPr>
              <w:t>Затраты на освещение и отопление здания  цеха, руб.</w:t>
            </w:r>
          </w:p>
        </w:tc>
        <w:tc>
          <w:tcPr>
            <w:tcW w:w="1150" w:type="dxa"/>
          </w:tcPr>
          <w:p w:rsidR="00124DFC" w:rsidRDefault="00124DFC" w:rsidP="000076D1">
            <w:pPr>
              <w:spacing w:before="100" w:beforeAutospacing="1" w:after="100" w:afterAutospacing="1"/>
              <w:contextualSpacing/>
              <w:rPr>
                <w:sz w:val="20"/>
              </w:rPr>
            </w:pPr>
          </w:p>
        </w:tc>
        <w:tc>
          <w:tcPr>
            <w:tcW w:w="1149" w:type="dxa"/>
          </w:tcPr>
          <w:p w:rsidR="00124DFC" w:rsidRDefault="00124DFC" w:rsidP="000076D1">
            <w:pPr>
              <w:pStyle w:val="msonormalcxspmiddle"/>
              <w:autoSpaceDN w:val="0"/>
              <w:ind w:firstLine="0"/>
              <w:contextualSpacing/>
            </w:pPr>
          </w:p>
        </w:tc>
        <w:tc>
          <w:tcPr>
            <w:tcW w:w="1119" w:type="dxa"/>
          </w:tcPr>
          <w:p w:rsidR="00124DFC" w:rsidRDefault="00124DFC" w:rsidP="000076D1">
            <w:pPr>
              <w:pStyle w:val="msonormalcxspmiddle"/>
              <w:autoSpaceDN w:val="0"/>
              <w:ind w:firstLine="0"/>
              <w:contextualSpacing/>
            </w:pPr>
          </w:p>
        </w:tc>
        <w:tc>
          <w:tcPr>
            <w:tcW w:w="1241" w:type="dxa"/>
          </w:tcPr>
          <w:p w:rsidR="00124DFC" w:rsidRDefault="00124DFC" w:rsidP="000076D1">
            <w:pPr>
              <w:pStyle w:val="msonormalcxspmiddle"/>
              <w:autoSpaceDN w:val="0"/>
              <w:ind w:firstLine="0"/>
              <w:contextualSpacing/>
              <w:rPr>
                <w:lang w:val="en-US"/>
              </w:rPr>
            </w:pPr>
            <w:r>
              <w:rPr>
                <w:lang w:val="en-US"/>
              </w:rPr>
              <w:t>80 000</w:t>
            </w:r>
          </w:p>
        </w:tc>
      </w:tr>
      <w:tr w:rsidR="00124DFC" w:rsidTr="000076D1">
        <w:tc>
          <w:tcPr>
            <w:tcW w:w="4804" w:type="dxa"/>
          </w:tcPr>
          <w:p w:rsidR="00124DFC" w:rsidRDefault="00124DFC" w:rsidP="000076D1">
            <w:pPr>
              <w:pStyle w:val="ListParagraph1"/>
              <w:spacing w:line="240" w:lineRule="auto"/>
              <w:ind w:left="0" w:firstLine="0"/>
              <w:rPr>
                <w:szCs w:val="24"/>
                <w:lang w:val="ru-RU"/>
              </w:rPr>
            </w:pPr>
            <w:r>
              <w:rPr>
                <w:szCs w:val="24"/>
                <w:lang w:val="ru-RU"/>
              </w:rPr>
              <w:t>Затраты на вспомогательные материалы, руб.</w:t>
            </w:r>
          </w:p>
        </w:tc>
        <w:tc>
          <w:tcPr>
            <w:tcW w:w="1150" w:type="dxa"/>
          </w:tcPr>
          <w:p w:rsidR="00124DFC" w:rsidRDefault="00124DFC" w:rsidP="000076D1">
            <w:pPr>
              <w:spacing w:before="100" w:beforeAutospacing="1" w:after="100" w:afterAutospacing="1"/>
              <w:contextualSpacing/>
              <w:rPr>
                <w:sz w:val="20"/>
              </w:rPr>
            </w:pPr>
          </w:p>
        </w:tc>
        <w:tc>
          <w:tcPr>
            <w:tcW w:w="1149" w:type="dxa"/>
          </w:tcPr>
          <w:p w:rsidR="00124DFC" w:rsidRDefault="00124DFC" w:rsidP="000076D1">
            <w:pPr>
              <w:pStyle w:val="msonormalcxspmiddle"/>
              <w:autoSpaceDN w:val="0"/>
              <w:ind w:firstLine="0"/>
              <w:contextualSpacing/>
            </w:pPr>
          </w:p>
        </w:tc>
        <w:tc>
          <w:tcPr>
            <w:tcW w:w="1119" w:type="dxa"/>
          </w:tcPr>
          <w:p w:rsidR="00124DFC" w:rsidRDefault="00124DFC" w:rsidP="000076D1">
            <w:pPr>
              <w:pStyle w:val="msonormalcxspmiddle"/>
              <w:autoSpaceDN w:val="0"/>
              <w:ind w:firstLine="0"/>
              <w:contextualSpacing/>
            </w:pPr>
          </w:p>
        </w:tc>
        <w:tc>
          <w:tcPr>
            <w:tcW w:w="1241" w:type="dxa"/>
          </w:tcPr>
          <w:p w:rsidR="00124DFC" w:rsidRDefault="00124DFC" w:rsidP="000076D1">
            <w:pPr>
              <w:pStyle w:val="msonormalcxspmiddle"/>
              <w:autoSpaceDN w:val="0"/>
              <w:ind w:firstLine="0"/>
              <w:contextualSpacing/>
              <w:rPr>
                <w:lang w:val="en-US"/>
              </w:rPr>
            </w:pPr>
            <w:r>
              <w:rPr>
                <w:lang w:val="en-US"/>
              </w:rPr>
              <w:t>70 000</w:t>
            </w:r>
          </w:p>
        </w:tc>
      </w:tr>
      <w:tr w:rsidR="00124DFC" w:rsidTr="000076D1">
        <w:tc>
          <w:tcPr>
            <w:tcW w:w="4804" w:type="dxa"/>
          </w:tcPr>
          <w:p w:rsidR="00124DFC" w:rsidRDefault="00124DFC" w:rsidP="000076D1">
            <w:pPr>
              <w:pStyle w:val="ListParagraph1"/>
              <w:spacing w:line="240" w:lineRule="auto"/>
              <w:ind w:left="0" w:firstLine="0"/>
              <w:rPr>
                <w:szCs w:val="24"/>
                <w:lang w:val="ru-RU"/>
              </w:rPr>
            </w:pPr>
            <w:r>
              <w:rPr>
                <w:szCs w:val="24"/>
                <w:lang w:val="ru-RU"/>
              </w:rPr>
              <w:t>Затраты на ремонт и содержание основных средств, руб.</w:t>
            </w:r>
          </w:p>
        </w:tc>
        <w:tc>
          <w:tcPr>
            <w:tcW w:w="1150" w:type="dxa"/>
          </w:tcPr>
          <w:p w:rsidR="00124DFC" w:rsidRDefault="00124DFC" w:rsidP="000076D1">
            <w:pPr>
              <w:spacing w:before="100" w:beforeAutospacing="1" w:after="100" w:afterAutospacing="1"/>
              <w:contextualSpacing/>
              <w:rPr>
                <w:sz w:val="20"/>
              </w:rPr>
            </w:pPr>
          </w:p>
        </w:tc>
        <w:tc>
          <w:tcPr>
            <w:tcW w:w="1149" w:type="dxa"/>
          </w:tcPr>
          <w:p w:rsidR="00124DFC" w:rsidRDefault="00124DFC" w:rsidP="000076D1">
            <w:pPr>
              <w:pStyle w:val="msonormalcxspmiddle"/>
              <w:autoSpaceDN w:val="0"/>
              <w:ind w:firstLine="0"/>
              <w:contextualSpacing/>
            </w:pPr>
          </w:p>
        </w:tc>
        <w:tc>
          <w:tcPr>
            <w:tcW w:w="1119" w:type="dxa"/>
          </w:tcPr>
          <w:p w:rsidR="00124DFC" w:rsidRDefault="00124DFC" w:rsidP="000076D1">
            <w:pPr>
              <w:pStyle w:val="msonormalcxspmiddle"/>
              <w:autoSpaceDN w:val="0"/>
              <w:ind w:firstLine="0"/>
              <w:contextualSpacing/>
            </w:pPr>
          </w:p>
        </w:tc>
        <w:tc>
          <w:tcPr>
            <w:tcW w:w="1241" w:type="dxa"/>
          </w:tcPr>
          <w:p w:rsidR="00124DFC" w:rsidRDefault="00124DFC" w:rsidP="000076D1">
            <w:pPr>
              <w:pStyle w:val="msonormalcxspmiddle"/>
              <w:autoSpaceDN w:val="0"/>
              <w:ind w:firstLine="0"/>
              <w:contextualSpacing/>
              <w:rPr>
                <w:lang w:val="en-US"/>
              </w:rPr>
            </w:pPr>
            <w:r>
              <w:rPr>
                <w:lang w:val="en-US"/>
              </w:rPr>
              <w:t>250 000</w:t>
            </w:r>
          </w:p>
        </w:tc>
      </w:tr>
      <w:tr w:rsidR="00124DFC" w:rsidTr="000076D1">
        <w:tc>
          <w:tcPr>
            <w:tcW w:w="4804" w:type="dxa"/>
          </w:tcPr>
          <w:p w:rsidR="00124DFC" w:rsidRDefault="00124DFC" w:rsidP="000076D1">
            <w:pPr>
              <w:pStyle w:val="ListParagraph1"/>
              <w:spacing w:line="240" w:lineRule="auto"/>
              <w:ind w:left="0" w:firstLine="0"/>
              <w:rPr>
                <w:szCs w:val="24"/>
                <w:lang w:val="ru-RU"/>
              </w:rPr>
            </w:pPr>
            <w:r>
              <w:rPr>
                <w:szCs w:val="24"/>
                <w:lang w:val="ru-RU"/>
              </w:rPr>
              <w:t>Амортизация оборудования и здания цеха, руб.</w:t>
            </w:r>
          </w:p>
        </w:tc>
        <w:tc>
          <w:tcPr>
            <w:tcW w:w="1150" w:type="dxa"/>
          </w:tcPr>
          <w:p w:rsidR="00124DFC" w:rsidRDefault="00124DFC" w:rsidP="000076D1">
            <w:pPr>
              <w:spacing w:before="100" w:beforeAutospacing="1" w:after="100" w:afterAutospacing="1"/>
              <w:contextualSpacing/>
              <w:rPr>
                <w:sz w:val="20"/>
              </w:rPr>
            </w:pPr>
          </w:p>
        </w:tc>
        <w:tc>
          <w:tcPr>
            <w:tcW w:w="1149" w:type="dxa"/>
          </w:tcPr>
          <w:p w:rsidR="00124DFC" w:rsidRDefault="00124DFC" w:rsidP="000076D1">
            <w:pPr>
              <w:pStyle w:val="msonormalcxspmiddle"/>
              <w:autoSpaceDN w:val="0"/>
              <w:ind w:firstLine="0"/>
              <w:contextualSpacing/>
            </w:pPr>
          </w:p>
        </w:tc>
        <w:tc>
          <w:tcPr>
            <w:tcW w:w="1119" w:type="dxa"/>
          </w:tcPr>
          <w:p w:rsidR="00124DFC" w:rsidRDefault="00124DFC" w:rsidP="000076D1">
            <w:pPr>
              <w:pStyle w:val="msonormalcxspmiddle"/>
              <w:autoSpaceDN w:val="0"/>
              <w:ind w:firstLine="0"/>
              <w:contextualSpacing/>
            </w:pPr>
          </w:p>
        </w:tc>
        <w:tc>
          <w:tcPr>
            <w:tcW w:w="1241" w:type="dxa"/>
          </w:tcPr>
          <w:p w:rsidR="00124DFC" w:rsidRDefault="00124DFC" w:rsidP="000076D1">
            <w:pPr>
              <w:pStyle w:val="msonormalcxspmiddle"/>
              <w:autoSpaceDN w:val="0"/>
              <w:ind w:firstLine="0"/>
              <w:contextualSpacing/>
              <w:rPr>
                <w:lang w:val="en-US"/>
              </w:rPr>
            </w:pPr>
            <w:r>
              <w:rPr>
                <w:lang w:val="en-US"/>
              </w:rPr>
              <w:t>600 000</w:t>
            </w:r>
          </w:p>
        </w:tc>
      </w:tr>
      <w:tr w:rsidR="00124DFC" w:rsidTr="000076D1">
        <w:tc>
          <w:tcPr>
            <w:tcW w:w="4804" w:type="dxa"/>
          </w:tcPr>
          <w:p w:rsidR="00124DFC" w:rsidRDefault="00124DFC" w:rsidP="000076D1">
            <w:pPr>
              <w:pStyle w:val="ListParagraph1"/>
              <w:spacing w:line="240" w:lineRule="auto"/>
              <w:ind w:left="0" w:firstLine="0"/>
              <w:rPr>
                <w:szCs w:val="24"/>
                <w:lang w:val="ru-RU"/>
              </w:rPr>
            </w:pPr>
            <w:r>
              <w:rPr>
                <w:szCs w:val="24"/>
                <w:lang w:val="ru-RU"/>
              </w:rPr>
              <w:t>Сменное оборудование, инвентарь и хозпринадлежности, руб.</w:t>
            </w:r>
          </w:p>
        </w:tc>
        <w:tc>
          <w:tcPr>
            <w:tcW w:w="1150" w:type="dxa"/>
          </w:tcPr>
          <w:p w:rsidR="00124DFC" w:rsidRDefault="00124DFC" w:rsidP="000076D1">
            <w:pPr>
              <w:spacing w:before="100" w:beforeAutospacing="1" w:after="100" w:afterAutospacing="1"/>
              <w:contextualSpacing/>
              <w:rPr>
                <w:sz w:val="20"/>
              </w:rPr>
            </w:pPr>
          </w:p>
        </w:tc>
        <w:tc>
          <w:tcPr>
            <w:tcW w:w="1149" w:type="dxa"/>
          </w:tcPr>
          <w:p w:rsidR="00124DFC" w:rsidRDefault="00124DFC" w:rsidP="000076D1">
            <w:pPr>
              <w:pStyle w:val="msonormalcxspmiddle"/>
              <w:autoSpaceDN w:val="0"/>
              <w:ind w:firstLine="0"/>
              <w:contextualSpacing/>
            </w:pPr>
          </w:p>
        </w:tc>
        <w:tc>
          <w:tcPr>
            <w:tcW w:w="1119" w:type="dxa"/>
          </w:tcPr>
          <w:p w:rsidR="00124DFC" w:rsidRDefault="00124DFC" w:rsidP="000076D1">
            <w:pPr>
              <w:pStyle w:val="msonormalcxspmiddle"/>
              <w:autoSpaceDN w:val="0"/>
              <w:ind w:firstLine="0"/>
              <w:contextualSpacing/>
            </w:pPr>
          </w:p>
        </w:tc>
        <w:tc>
          <w:tcPr>
            <w:tcW w:w="1241" w:type="dxa"/>
          </w:tcPr>
          <w:p w:rsidR="00124DFC" w:rsidRDefault="00124DFC" w:rsidP="000076D1">
            <w:pPr>
              <w:pStyle w:val="msonormalcxspmiddle"/>
              <w:autoSpaceDN w:val="0"/>
              <w:ind w:firstLine="0"/>
              <w:contextualSpacing/>
              <w:rPr>
                <w:lang w:val="en-US"/>
              </w:rPr>
            </w:pPr>
            <w:r>
              <w:rPr>
                <w:lang w:val="en-US"/>
              </w:rPr>
              <w:t>1 000 000</w:t>
            </w:r>
          </w:p>
        </w:tc>
      </w:tr>
      <w:tr w:rsidR="00124DFC" w:rsidTr="000076D1">
        <w:tc>
          <w:tcPr>
            <w:tcW w:w="4804" w:type="dxa"/>
          </w:tcPr>
          <w:p w:rsidR="00124DFC" w:rsidRDefault="00124DFC" w:rsidP="000076D1">
            <w:pPr>
              <w:pStyle w:val="ListParagraph1"/>
              <w:spacing w:line="240" w:lineRule="auto"/>
              <w:ind w:left="0" w:firstLine="0"/>
              <w:rPr>
                <w:szCs w:val="24"/>
              </w:rPr>
            </w:pPr>
            <w:r>
              <w:rPr>
                <w:szCs w:val="24"/>
              </w:rPr>
              <w:t>Транспортные расходы цеха, руб.</w:t>
            </w:r>
          </w:p>
        </w:tc>
        <w:tc>
          <w:tcPr>
            <w:tcW w:w="1150" w:type="dxa"/>
          </w:tcPr>
          <w:p w:rsidR="00124DFC" w:rsidRDefault="00124DFC" w:rsidP="000076D1">
            <w:pPr>
              <w:spacing w:before="100" w:beforeAutospacing="1" w:after="100" w:afterAutospacing="1"/>
              <w:contextualSpacing/>
              <w:rPr>
                <w:sz w:val="20"/>
                <w:lang w:val="en-US"/>
              </w:rPr>
            </w:pPr>
          </w:p>
        </w:tc>
        <w:tc>
          <w:tcPr>
            <w:tcW w:w="1149" w:type="dxa"/>
          </w:tcPr>
          <w:p w:rsidR="00124DFC" w:rsidRDefault="00124DFC" w:rsidP="000076D1">
            <w:pPr>
              <w:pStyle w:val="msonormalcxspmiddle"/>
              <w:autoSpaceDN w:val="0"/>
              <w:ind w:firstLine="0"/>
              <w:contextualSpacing/>
              <w:rPr>
                <w:lang w:val="en-US"/>
              </w:rPr>
            </w:pPr>
          </w:p>
        </w:tc>
        <w:tc>
          <w:tcPr>
            <w:tcW w:w="1119" w:type="dxa"/>
          </w:tcPr>
          <w:p w:rsidR="00124DFC" w:rsidRDefault="00124DFC" w:rsidP="000076D1">
            <w:pPr>
              <w:pStyle w:val="msonormalcxspmiddle"/>
              <w:autoSpaceDN w:val="0"/>
              <w:ind w:firstLine="0"/>
              <w:contextualSpacing/>
              <w:rPr>
                <w:lang w:val="en-US"/>
              </w:rPr>
            </w:pPr>
          </w:p>
        </w:tc>
        <w:tc>
          <w:tcPr>
            <w:tcW w:w="1241" w:type="dxa"/>
          </w:tcPr>
          <w:p w:rsidR="00124DFC" w:rsidRDefault="00124DFC" w:rsidP="000076D1">
            <w:pPr>
              <w:pStyle w:val="msonormalcxspmiddle"/>
              <w:autoSpaceDN w:val="0"/>
              <w:ind w:firstLine="0"/>
              <w:contextualSpacing/>
              <w:rPr>
                <w:lang w:val="en-US"/>
              </w:rPr>
            </w:pPr>
            <w:r>
              <w:rPr>
                <w:lang w:val="en-US"/>
              </w:rPr>
              <w:t>200 000</w:t>
            </w:r>
          </w:p>
        </w:tc>
      </w:tr>
      <w:tr w:rsidR="00124DFC" w:rsidTr="000076D1">
        <w:tc>
          <w:tcPr>
            <w:tcW w:w="4804" w:type="dxa"/>
          </w:tcPr>
          <w:p w:rsidR="00124DFC" w:rsidRDefault="00124DFC" w:rsidP="000076D1">
            <w:pPr>
              <w:pStyle w:val="ListParagraph1"/>
              <w:spacing w:line="240" w:lineRule="auto"/>
              <w:ind w:left="0" w:firstLine="0"/>
              <w:rPr>
                <w:szCs w:val="24"/>
              </w:rPr>
            </w:pPr>
            <w:r>
              <w:rPr>
                <w:szCs w:val="24"/>
              </w:rPr>
              <w:t>Прочие расходы цеха, руб.</w:t>
            </w:r>
          </w:p>
        </w:tc>
        <w:tc>
          <w:tcPr>
            <w:tcW w:w="1150" w:type="dxa"/>
          </w:tcPr>
          <w:p w:rsidR="00124DFC" w:rsidRDefault="00124DFC" w:rsidP="000076D1">
            <w:pPr>
              <w:spacing w:before="100" w:beforeAutospacing="1" w:after="100" w:afterAutospacing="1"/>
              <w:contextualSpacing/>
              <w:rPr>
                <w:sz w:val="20"/>
                <w:lang w:val="en-US"/>
              </w:rPr>
            </w:pPr>
          </w:p>
        </w:tc>
        <w:tc>
          <w:tcPr>
            <w:tcW w:w="1149" w:type="dxa"/>
          </w:tcPr>
          <w:p w:rsidR="00124DFC" w:rsidRDefault="00124DFC" w:rsidP="000076D1">
            <w:pPr>
              <w:pStyle w:val="msonormalcxspmiddle"/>
              <w:autoSpaceDN w:val="0"/>
              <w:ind w:firstLine="0"/>
              <w:contextualSpacing/>
              <w:rPr>
                <w:lang w:val="en-US"/>
              </w:rPr>
            </w:pPr>
          </w:p>
        </w:tc>
        <w:tc>
          <w:tcPr>
            <w:tcW w:w="1119" w:type="dxa"/>
          </w:tcPr>
          <w:p w:rsidR="00124DFC" w:rsidRDefault="00124DFC" w:rsidP="000076D1">
            <w:pPr>
              <w:pStyle w:val="msonormalcxspmiddle"/>
              <w:autoSpaceDN w:val="0"/>
              <w:ind w:firstLine="0"/>
              <w:contextualSpacing/>
              <w:rPr>
                <w:lang w:val="en-US"/>
              </w:rPr>
            </w:pPr>
          </w:p>
        </w:tc>
        <w:tc>
          <w:tcPr>
            <w:tcW w:w="1241" w:type="dxa"/>
          </w:tcPr>
          <w:p w:rsidR="00124DFC" w:rsidRDefault="00124DFC" w:rsidP="000076D1">
            <w:pPr>
              <w:pStyle w:val="msonormalcxspmiddle"/>
              <w:autoSpaceDN w:val="0"/>
              <w:ind w:firstLine="0"/>
              <w:contextualSpacing/>
              <w:rPr>
                <w:lang w:val="en-US"/>
              </w:rPr>
            </w:pPr>
            <w:r>
              <w:rPr>
                <w:lang w:val="en-US"/>
              </w:rPr>
              <w:t>800 000</w:t>
            </w:r>
          </w:p>
        </w:tc>
      </w:tr>
      <w:tr w:rsidR="00124DFC" w:rsidTr="000076D1">
        <w:tc>
          <w:tcPr>
            <w:tcW w:w="4804" w:type="dxa"/>
          </w:tcPr>
          <w:p w:rsidR="00124DFC" w:rsidRDefault="00124DFC" w:rsidP="000076D1">
            <w:pPr>
              <w:pStyle w:val="ListParagraph1"/>
              <w:spacing w:line="240" w:lineRule="auto"/>
              <w:ind w:left="0" w:firstLine="0"/>
              <w:rPr>
                <w:i/>
                <w:szCs w:val="24"/>
                <w:lang w:val="ru-RU"/>
              </w:rPr>
            </w:pPr>
            <w:r>
              <w:rPr>
                <w:i/>
                <w:szCs w:val="24"/>
                <w:lang w:val="ru-RU"/>
              </w:rPr>
              <w:t>Итого косвенных затрат цеха за месяц, руб.</w:t>
            </w:r>
          </w:p>
        </w:tc>
        <w:tc>
          <w:tcPr>
            <w:tcW w:w="1150" w:type="dxa"/>
          </w:tcPr>
          <w:p w:rsidR="00124DFC" w:rsidRDefault="00124DFC" w:rsidP="000076D1">
            <w:pPr>
              <w:spacing w:before="100" w:beforeAutospacing="1" w:after="100" w:afterAutospacing="1"/>
              <w:contextualSpacing/>
              <w:rPr>
                <w:sz w:val="20"/>
              </w:rPr>
            </w:pPr>
          </w:p>
        </w:tc>
        <w:tc>
          <w:tcPr>
            <w:tcW w:w="1149" w:type="dxa"/>
          </w:tcPr>
          <w:p w:rsidR="00124DFC" w:rsidRDefault="00124DFC" w:rsidP="000076D1">
            <w:pPr>
              <w:pStyle w:val="msonormalcxspmiddle"/>
              <w:autoSpaceDN w:val="0"/>
              <w:ind w:firstLine="0"/>
              <w:contextualSpacing/>
            </w:pPr>
          </w:p>
        </w:tc>
        <w:tc>
          <w:tcPr>
            <w:tcW w:w="1119" w:type="dxa"/>
          </w:tcPr>
          <w:p w:rsidR="00124DFC" w:rsidRDefault="00124DFC" w:rsidP="000076D1">
            <w:pPr>
              <w:pStyle w:val="msonormalcxspmiddle"/>
              <w:autoSpaceDN w:val="0"/>
              <w:ind w:firstLine="0"/>
              <w:contextualSpacing/>
            </w:pPr>
          </w:p>
        </w:tc>
        <w:tc>
          <w:tcPr>
            <w:tcW w:w="1241" w:type="dxa"/>
          </w:tcPr>
          <w:p w:rsidR="00124DFC" w:rsidRDefault="00124DFC" w:rsidP="000076D1">
            <w:pPr>
              <w:pStyle w:val="msonormalcxspmiddle"/>
              <w:autoSpaceDN w:val="0"/>
              <w:ind w:firstLine="0"/>
              <w:contextualSpacing/>
              <w:rPr>
                <w:lang w:val="en-US"/>
              </w:rPr>
            </w:pPr>
            <w:r>
              <w:rPr>
                <w:lang w:val="en-US"/>
              </w:rPr>
              <w:t>3 500 000</w:t>
            </w:r>
          </w:p>
        </w:tc>
      </w:tr>
    </w:tbl>
    <w:p w:rsidR="00124DFC" w:rsidRDefault="00124DFC" w:rsidP="004559F4">
      <w:r>
        <w:t xml:space="preserve">8.Цех производит один вид продукции – продукцию А. Объем производства в июне составил 1000 единиц продукции А. Общая цеховая себестоимость за июнь составила 1 000 000 рублей, при этом в структуре цеховой себестоимости 40% составляют переменные затраты, и 60% - постоянные затраты. Таким образом, себестоимость единицы продукции А в июне составила 1000 руб./ед. На июль планируется объем производства 1200 единиц продукции А. Какова будет планируемая цеховая себестоимость единицы  продукции А в июле? </w:t>
      </w:r>
    </w:p>
    <w:p w:rsidR="00124DFC" w:rsidRDefault="00124DFC" w:rsidP="004559F4">
      <w:r>
        <w:t xml:space="preserve">9. Рассчитать изменение себестоимости кремниевого диода при изменении норм расхода кремния монокристаллического с </w:t>
      </w:r>
      <w:smartTag w:uri="urn:schemas-microsoft-com:office:smarttags" w:element="metricconverter">
        <w:smartTagPr>
          <w:attr w:name="ProductID" w:val="0,096 кг"/>
        </w:smartTagPr>
        <w:r>
          <w:t>0,096 кг</w:t>
        </w:r>
      </w:smartTag>
      <w:r>
        <w:t xml:space="preserve"> до </w:t>
      </w:r>
      <w:smartTag w:uri="urn:schemas-microsoft-com:office:smarttags" w:element="metricconverter">
        <w:smartTagPr>
          <w:attr w:name="ProductID" w:val="0,093 кг"/>
        </w:smartTagPr>
        <w:r>
          <w:t>0,093 кг</w:t>
        </w:r>
      </w:smartTag>
      <w:r>
        <w:t xml:space="preserve"> и меди мягкой с </w:t>
      </w:r>
      <w:smartTag w:uri="urn:schemas-microsoft-com:office:smarttags" w:element="metricconverter">
        <w:smartTagPr>
          <w:attr w:name="ProductID" w:val="9,35 кг"/>
        </w:smartTagPr>
        <w:r>
          <w:t>9,35 кг</w:t>
        </w:r>
      </w:smartTag>
      <w:r>
        <w:t xml:space="preserve"> до </w:t>
      </w:r>
      <w:smartTag w:uri="urn:schemas-microsoft-com:office:smarttags" w:element="metricconverter">
        <w:smartTagPr>
          <w:attr w:name="ProductID" w:val="9,3 кг"/>
        </w:smartTagPr>
        <w:r>
          <w:t>9,3 кг</w:t>
        </w:r>
      </w:smartTag>
      <w:r>
        <w:t>. Цена кремния увеличилась в отчетном году на 2000 руб./кг и составила 14000 руб/кг. Цена меди осталась без изменения и составляет 1400 руб./кг</w:t>
      </w:r>
    </w:p>
    <w:p w:rsidR="00124DFC" w:rsidRDefault="00124DFC" w:rsidP="004559F4">
      <w:pPr>
        <w:overflowPunct w:val="0"/>
        <w:rPr>
          <w:bCs/>
          <w:iCs/>
        </w:rPr>
      </w:pPr>
      <w:r>
        <w:rPr>
          <w:bCs/>
          <w:iCs/>
        </w:rPr>
        <w:t>10. Чистый вес детали – 0,6т. Норма расхода металла -1т. Стоимость 1т металла – 20 тыс. руб. Стоимость 1т реализованных отходов металла – 5 тыс. руб. Трудоемкость изготовления детали – 5,2 норма - часов.</w:t>
      </w:r>
    </w:p>
    <w:p w:rsidR="00124DFC" w:rsidRDefault="00124DFC" w:rsidP="004559F4">
      <w:pPr>
        <w:overflowPunct w:val="0"/>
        <w:rPr>
          <w:bCs/>
          <w:iCs/>
        </w:rPr>
      </w:pPr>
      <w:r>
        <w:rPr>
          <w:bCs/>
          <w:iCs/>
        </w:rPr>
        <w:t>Тарифная ставка с учетом разряда работ – 140 руб. в час. Дополнительная заработная плата 7% к основной заработной плате. Норма цеховых расходов – 150% к основной заработной плате. Норма общехозяйственных расходов – 75% к основной заработной плате. Определите цеховую себестоимость одной детали.</w:t>
      </w:r>
    </w:p>
    <w:p w:rsidR="00124DFC" w:rsidRDefault="00124DFC" w:rsidP="004559F4">
      <w:pPr>
        <w:pStyle w:val="NormalWeb"/>
        <w:spacing w:before="0" w:beforeAutospacing="0" w:after="0" w:afterAutospacing="0" w:line="240" w:lineRule="auto"/>
        <w:rPr>
          <w:sz w:val="24"/>
        </w:rPr>
      </w:pPr>
      <w:r>
        <w:rPr>
          <w:bCs/>
          <w:iCs/>
          <w:sz w:val="24"/>
        </w:rPr>
        <w:t>11.</w:t>
      </w:r>
      <w:r>
        <w:rPr>
          <w:sz w:val="24"/>
        </w:rPr>
        <w:t xml:space="preserve"> Определите отпускную цену предприятия, используя метод полных издержек, если  </w:t>
      </w:r>
    </w:p>
    <w:p w:rsidR="00124DFC" w:rsidRDefault="00124DFC" w:rsidP="004559F4">
      <w:pPr>
        <w:pStyle w:val="NormalWeb"/>
        <w:spacing w:before="0" w:beforeAutospacing="0" w:after="0" w:afterAutospacing="0" w:line="240" w:lineRule="auto"/>
        <w:ind w:firstLine="0"/>
        <w:rPr>
          <w:sz w:val="24"/>
        </w:rPr>
      </w:pPr>
      <w:r>
        <w:rPr>
          <w:sz w:val="24"/>
        </w:rPr>
        <w:t>известны следующие данные:</w:t>
      </w:r>
    </w:p>
    <w:p w:rsidR="00124DFC" w:rsidRDefault="00124DFC" w:rsidP="004559F4">
      <w:pPr>
        <w:pStyle w:val="NormalWeb"/>
        <w:spacing w:before="0" w:beforeAutospacing="0" w:after="0" w:afterAutospacing="0" w:line="240" w:lineRule="auto"/>
        <w:ind w:firstLine="0"/>
        <w:rPr>
          <w:sz w:val="24"/>
        </w:rPr>
      </w:pPr>
      <w:r>
        <w:rPr>
          <w:sz w:val="24"/>
        </w:rPr>
        <w:t>1) Затраты на производство швейного изделия:</w:t>
      </w:r>
    </w:p>
    <w:p w:rsidR="00124DFC" w:rsidRDefault="00124DFC" w:rsidP="004559F4">
      <w:pPr>
        <w:pStyle w:val="NormalWeb"/>
        <w:spacing w:before="0" w:beforeAutospacing="0" w:after="0" w:afterAutospacing="0" w:line="240" w:lineRule="auto"/>
        <w:ind w:firstLine="0"/>
        <w:rPr>
          <w:sz w:val="24"/>
        </w:rPr>
      </w:pPr>
      <w:r>
        <w:rPr>
          <w:sz w:val="24"/>
        </w:rPr>
        <w:t xml:space="preserve">Расход ткани – </w:t>
      </w:r>
      <w:smartTag w:uri="urn:schemas-microsoft-com:office:smarttags" w:element="metricconverter">
        <w:smartTagPr>
          <w:attr w:name="ProductID" w:val="5 м2"/>
        </w:smartTagPr>
        <w:r>
          <w:rPr>
            <w:sz w:val="24"/>
          </w:rPr>
          <w:t>5 м</w:t>
        </w:r>
        <w:r>
          <w:rPr>
            <w:sz w:val="24"/>
            <w:vertAlign w:val="superscript"/>
          </w:rPr>
          <w:t>2</w:t>
        </w:r>
      </w:smartTag>
      <w:r>
        <w:rPr>
          <w:sz w:val="24"/>
        </w:rPr>
        <w:t xml:space="preserve">,Стоимость </w:t>
      </w:r>
      <w:smartTag w:uri="urn:schemas-microsoft-com:office:smarttags" w:element="metricconverter">
        <w:smartTagPr>
          <w:attr w:name="ProductID" w:val="1 м2"/>
        </w:smartTagPr>
        <w:r>
          <w:rPr>
            <w:sz w:val="24"/>
          </w:rPr>
          <w:t>1 м</w:t>
        </w:r>
        <w:r>
          <w:rPr>
            <w:sz w:val="24"/>
            <w:vertAlign w:val="superscript"/>
          </w:rPr>
          <w:t>2</w:t>
        </w:r>
      </w:smartTag>
      <w:r>
        <w:rPr>
          <w:sz w:val="24"/>
          <w:vertAlign w:val="superscript"/>
        </w:rPr>
        <w:t xml:space="preserve"> </w:t>
      </w:r>
      <w:r>
        <w:rPr>
          <w:sz w:val="24"/>
        </w:rPr>
        <w:t>ткани – 290 руб.,возвратные отходы с изделия –</w:t>
      </w:r>
      <w:hyperlink r:id="rId8" w:tooltip="Глоссарий:  " w:history="1">
        <w:r>
          <w:rPr>
            <w:rStyle w:val="Hyperlink"/>
            <w:sz w:val="24"/>
          </w:rPr>
          <w:t> </w:t>
        </w:r>
      </w:hyperlink>
      <w:r>
        <w:rPr>
          <w:sz w:val="24"/>
        </w:rPr>
        <w:t xml:space="preserve"> 350 руб.,электроэнергия – 80 руб.,удельные трудозатраты на изделие – 4 чел/час,средняя часовая тарифная ставка работников швейной фабрики – 75 руб./час,отчисления в государственные внебюджетные фонды – согласно законодательству;машинное время работы оборудования – 1,5 машино-часа,сметная стоимость 1 машино-часа работы оборудования – 35 руб/час,цеховые расходы – 65% основной заработной платы работников;общехозяйственные расходы – 40% от цеховой себестоимости;Коммерческие расходы – 5% производственной себестоимости.</w:t>
      </w:r>
    </w:p>
    <w:p w:rsidR="00124DFC" w:rsidRDefault="00124DFC" w:rsidP="004559F4">
      <w:pPr>
        <w:pStyle w:val="NormalWeb"/>
        <w:spacing w:before="0" w:beforeAutospacing="0" w:after="0" w:afterAutospacing="0" w:line="240" w:lineRule="auto"/>
        <w:ind w:firstLine="0"/>
        <w:rPr>
          <w:sz w:val="24"/>
        </w:rPr>
      </w:pPr>
      <w:r>
        <w:rPr>
          <w:sz w:val="24"/>
        </w:rPr>
        <w:t>2) Рентабельность изделия – 60%.</w:t>
      </w:r>
    </w:p>
    <w:p w:rsidR="00124DFC" w:rsidRDefault="00124DFC" w:rsidP="004559F4">
      <w:pPr>
        <w:pStyle w:val="NormalWeb"/>
        <w:spacing w:before="0" w:beforeAutospacing="0" w:after="0" w:afterAutospacing="0" w:line="240" w:lineRule="auto"/>
        <w:ind w:firstLine="0"/>
        <w:rPr>
          <w:sz w:val="24"/>
        </w:rPr>
      </w:pPr>
      <w:r>
        <w:rPr>
          <w:sz w:val="24"/>
        </w:rPr>
        <w:t xml:space="preserve">3) </w:t>
      </w:r>
      <w:hyperlink r:id="rId9" w:tooltip="Глоссарий: НДС" w:history="1">
        <w:r>
          <w:rPr>
            <w:rStyle w:val="Hyperlink"/>
          </w:rPr>
          <w:t>НДС</w:t>
        </w:r>
      </w:hyperlink>
      <w:r>
        <w:rPr>
          <w:sz w:val="24"/>
        </w:rPr>
        <w:t xml:space="preserve"> – 18% к свободной отпускной цене без </w:t>
      </w:r>
      <w:hyperlink r:id="rId10" w:tooltip="Глоссарий: НДС" w:history="1">
        <w:r>
          <w:rPr>
            <w:rStyle w:val="Hyperlink"/>
          </w:rPr>
          <w:t>НДС</w:t>
        </w:r>
      </w:hyperlink>
      <w:r>
        <w:rPr>
          <w:sz w:val="24"/>
        </w:rPr>
        <w:t>.</w:t>
      </w:r>
    </w:p>
    <w:p w:rsidR="00124DFC" w:rsidRDefault="00124DFC" w:rsidP="004559F4">
      <w:pPr>
        <w:pStyle w:val="NormalWeb"/>
        <w:spacing w:before="0" w:beforeAutospacing="0" w:after="0" w:afterAutospacing="0" w:line="240" w:lineRule="auto"/>
        <w:rPr>
          <w:sz w:val="24"/>
        </w:rPr>
      </w:pPr>
      <w:r>
        <w:rPr>
          <w:sz w:val="24"/>
        </w:rPr>
        <w:t> 12.  Определите отпускную цену предприятия, используя метод полных издержек, если   известны следующие данные:</w:t>
      </w:r>
    </w:p>
    <w:p w:rsidR="00124DFC" w:rsidRDefault="00124DFC" w:rsidP="004559F4">
      <w:pPr>
        <w:pStyle w:val="NormalWeb"/>
        <w:spacing w:before="0" w:beforeAutospacing="0" w:after="0" w:afterAutospacing="0" w:line="240" w:lineRule="auto"/>
        <w:ind w:firstLine="0"/>
        <w:rPr>
          <w:sz w:val="24"/>
        </w:rPr>
      </w:pPr>
      <w:r>
        <w:rPr>
          <w:sz w:val="24"/>
        </w:rPr>
        <w:t>1. Затраты на производство данного изделия:</w:t>
      </w:r>
    </w:p>
    <w:p w:rsidR="00124DFC" w:rsidRDefault="00124DFC" w:rsidP="004559F4">
      <w:pPr>
        <w:pStyle w:val="NormalWeb"/>
        <w:spacing w:before="0" w:beforeAutospacing="0" w:after="0" w:afterAutospacing="0" w:line="240" w:lineRule="auto"/>
        <w:ind w:firstLine="0"/>
        <w:rPr>
          <w:sz w:val="24"/>
        </w:rPr>
      </w:pPr>
      <w:r>
        <w:rPr>
          <w:sz w:val="24"/>
        </w:rPr>
        <w:t>сырье и основные материалы – 200 руб.,возвратные отходы – 5 руб.,топливо и электроэнергия на технологические цели – 30 руб., основная заработная плата производственных рабочих – 60 руб.,дополнительная заработная плата производственных рабочих – 10% к основной зарплате производственных рабочих;отчисления в государственные внебюджетные фонды – согласно законодательству;расходы по содержанию и эксплуатации оборудования – 150% от основной заработной платы производственных рабочих;цеховые расходы – 65% основной заработной платы производственных рабочих;общезаводские расходы – 20% от цеховой себестоимости;</w:t>
      </w:r>
    </w:p>
    <w:p w:rsidR="00124DFC" w:rsidRDefault="00124DFC" w:rsidP="004559F4">
      <w:pPr>
        <w:pStyle w:val="NormalWeb"/>
        <w:spacing w:before="0" w:beforeAutospacing="0" w:after="0" w:afterAutospacing="0" w:line="240" w:lineRule="auto"/>
        <w:ind w:firstLine="0"/>
        <w:rPr>
          <w:sz w:val="24"/>
        </w:rPr>
      </w:pPr>
      <w:r>
        <w:rPr>
          <w:sz w:val="24"/>
        </w:rPr>
        <w:t>Внепроизводственные расходы – 1,5% производственной себестоимости.</w:t>
      </w:r>
    </w:p>
    <w:p w:rsidR="00124DFC" w:rsidRDefault="00124DFC" w:rsidP="004559F4">
      <w:pPr>
        <w:pStyle w:val="NormalWeb"/>
        <w:spacing w:before="0" w:beforeAutospacing="0" w:after="0" w:afterAutospacing="0" w:line="240" w:lineRule="auto"/>
        <w:ind w:firstLine="0"/>
        <w:rPr>
          <w:sz w:val="24"/>
        </w:rPr>
      </w:pPr>
      <w:r>
        <w:rPr>
          <w:sz w:val="24"/>
        </w:rPr>
        <w:t>2) Рентабельность изделия – 25%.</w:t>
      </w:r>
    </w:p>
    <w:p w:rsidR="00124DFC" w:rsidRDefault="00124DFC" w:rsidP="004559F4">
      <w:pPr>
        <w:pStyle w:val="NormalWeb"/>
        <w:spacing w:before="0" w:beforeAutospacing="0" w:after="0" w:afterAutospacing="0" w:line="240" w:lineRule="auto"/>
        <w:ind w:firstLine="0"/>
        <w:rPr>
          <w:sz w:val="24"/>
        </w:rPr>
      </w:pPr>
      <w:r>
        <w:rPr>
          <w:sz w:val="24"/>
        </w:rPr>
        <w:t xml:space="preserve">3) Ставка акциза – 15% от отпускной </w:t>
      </w:r>
      <w:hyperlink r:id="rId11" w:tooltip="Глоссарий: цены" w:history="1">
        <w:r>
          <w:rPr>
            <w:rStyle w:val="Hyperlink"/>
          </w:rPr>
          <w:t>цены</w:t>
        </w:r>
      </w:hyperlink>
      <w:r>
        <w:rPr>
          <w:sz w:val="24"/>
        </w:rPr>
        <w:t xml:space="preserve"> производителя.</w:t>
      </w:r>
    </w:p>
    <w:p w:rsidR="00124DFC" w:rsidRDefault="00124DFC" w:rsidP="004559F4">
      <w:r>
        <w:t xml:space="preserve">4) </w:t>
      </w:r>
      <w:hyperlink r:id="rId12" w:tooltip="Глоссарий: НДС" w:history="1">
        <w:r>
          <w:rPr>
            <w:rStyle w:val="Hyperlink"/>
          </w:rPr>
          <w:t>НДС</w:t>
        </w:r>
      </w:hyperlink>
      <w:r>
        <w:t xml:space="preserve"> – 18% к свободной отпускной цене без </w:t>
      </w:r>
      <w:hyperlink r:id="rId13" w:tooltip="Глоссарий: НДС" w:history="1">
        <w:r>
          <w:rPr>
            <w:rStyle w:val="Hyperlink"/>
          </w:rPr>
          <w:t>НДС</w:t>
        </w:r>
      </w:hyperlink>
    </w:p>
    <w:p w:rsidR="00124DFC" w:rsidRDefault="00124DFC" w:rsidP="004559F4">
      <w:r>
        <w:t xml:space="preserve">13.  Оптовая отпускная </w:t>
      </w:r>
      <w:hyperlink r:id="rId14" w:tooltip="Глоссарий: цена" w:history="1">
        <w:r>
          <w:rPr>
            <w:rStyle w:val="Hyperlink"/>
          </w:rPr>
          <w:t>цена</w:t>
        </w:r>
      </w:hyperlink>
      <w:r>
        <w:t xml:space="preserve"> (с </w:t>
      </w:r>
      <w:hyperlink r:id="rId15" w:tooltip="Глоссарий: НДС" w:history="1">
        <w:r>
          <w:rPr>
            <w:rStyle w:val="Hyperlink"/>
          </w:rPr>
          <w:t>НДС</w:t>
        </w:r>
      </w:hyperlink>
      <w:r>
        <w:t>) – 10 000 руб. Оптовая надбавка -10 %. Торговая надбавка – 30 %.</w:t>
      </w:r>
    </w:p>
    <w:p w:rsidR="00124DFC" w:rsidRDefault="00124DFC" w:rsidP="004559F4">
      <w:r>
        <w:t>Определите:</w:t>
      </w:r>
    </w:p>
    <w:p w:rsidR="00124DFC" w:rsidRDefault="00124DFC" w:rsidP="004559F4">
      <w:r>
        <w:t xml:space="preserve">1)свободную розничную цену изделия при условии, что товар поступает в розничную </w:t>
      </w:r>
    </w:p>
    <w:p w:rsidR="00124DFC" w:rsidRDefault="00124DFC" w:rsidP="004559F4">
      <w:r>
        <w:t xml:space="preserve">2)торговую сеть через оптовую базу. И оптовое, и розничное предприятие являются плательщиками </w:t>
      </w:r>
      <w:hyperlink r:id="rId16" w:tooltip="Глоссарий: НДС" w:history="1">
        <w:r>
          <w:rPr>
            <w:rStyle w:val="Hyperlink"/>
          </w:rPr>
          <w:t>НДС</w:t>
        </w:r>
      </w:hyperlink>
      <w:r>
        <w:t>;</w:t>
      </w:r>
    </w:p>
    <w:p w:rsidR="00124DFC" w:rsidRDefault="00124DFC" w:rsidP="004559F4">
      <w:r>
        <w:t xml:space="preserve">3) прибыль промышленного предприятия от реализации изделия по свободным отпускным </w:t>
      </w:r>
      <w:hyperlink r:id="rId17" w:tooltip="Глоссарий: цена" w:history="1">
        <w:r>
          <w:rPr>
            <w:rStyle w:val="Hyperlink"/>
          </w:rPr>
          <w:t>цена</w:t>
        </w:r>
      </w:hyperlink>
      <w:r>
        <w:t>м, если прибыль равна себестоимости.</w:t>
      </w:r>
    </w:p>
    <w:p w:rsidR="00124DFC" w:rsidRDefault="00124DFC" w:rsidP="004559F4">
      <w:r>
        <w:t xml:space="preserve">4) составьте структуру свободной розничной </w:t>
      </w:r>
      <w:hyperlink r:id="rId18" w:tooltip="Глоссарий: цены" w:history="1">
        <w:r>
          <w:rPr>
            <w:rStyle w:val="Hyperlink"/>
          </w:rPr>
          <w:t>цены</w:t>
        </w:r>
      </w:hyperlink>
      <w:r>
        <w:t>.</w:t>
      </w:r>
      <w:hyperlink r:id="rId19" w:tooltip="Глоссарий:  " w:history="1">
        <w:r>
          <w:rPr>
            <w:rStyle w:val="Hyperlink"/>
          </w:rPr>
          <w:t> </w:t>
        </w:r>
      </w:hyperlink>
    </w:p>
    <w:p w:rsidR="00124DFC" w:rsidRDefault="00124DFC" w:rsidP="004559F4">
      <w:pPr>
        <w:pStyle w:val="NormalWeb"/>
        <w:spacing w:before="0" w:beforeAutospacing="0" w:after="0" w:afterAutospacing="0" w:line="240" w:lineRule="auto"/>
        <w:rPr>
          <w:sz w:val="24"/>
        </w:rPr>
      </w:pPr>
      <w:r>
        <w:rPr>
          <w:sz w:val="24"/>
        </w:rPr>
        <w:t xml:space="preserve">14. Определите сумму прибыли в цене изделия и рентабельность продукции. Составьте </w:t>
      </w:r>
    </w:p>
    <w:p w:rsidR="00124DFC" w:rsidRDefault="00124DFC" w:rsidP="004559F4">
      <w:pPr>
        <w:pStyle w:val="NormalWeb"/>
        <w:spacing w:before="0" w:beforeAutospacing="0" w:after="0" w:afterAutospacing="0" w:line="240" w:lineRule="auto"/>
        <w:rPr>
          <w:sz w:val="24"/>
        </w:rPr>
      </w:pPr>
      <w:r>
        <w:rPr>
          <w:sz w:val="24"/>
        </w:rPr>
        <w:t xml:space="preserve">структуру свободной отпускной </w:t>
      </w:r>
      <w:hyperlink r:id="rId20" w:tooltip="Глоссарий: цены" w:history="1">
        <w:r>
          <w:rPr>
            <w:rStyle w:val="Hyperlink"/>
          </w:rPr>
          <w:t>цены</w:t>
        </w:r>
      </w:hyperlink>
      <w:r>
        <w:rPr>
          <w:sz w:val="24"/>
        </w:rPr>
        <w:t xml:space="preserve"> изделия. Известно:</w:t>
      </w:r>
    </w:p>
    <w:p w:rsidR="00124DFC" w:rsidRDefault="00124DFC" w:rsidP="004559F4">
      <w:pPr>
        <w:pStyle w:val="NormalWeb"/>
        <w:spacing w:before="0" w:beforeAutospacing="0" w:after="0" w:afterAutospacing="0" w:line="240" w:lineRule="auto"/>
        <w:rPr>
          <w:sz w:val="24"/>
        </w:rPr>
      </w:pPr>
      <w:r>
        <w:rPr>
          <w:sz w:val="24"/>
        </w:rPr>
        <w:t xml:space="preserve">1) Свободная отпускная </w:t>
      </w:r>
      <w:hyperlink r:id="rId21" w:tooltip="Глоссарий: цена" w:history="1">
        <w:r>
          <w:rPr>
            <w:rStyle w:val="Hyperlink"/>
          </w:rPr>
          <w:t>цена</w:t>
        </w:r>
      </w:hyperlink>
      <w:r>
        <w:rPr>
          <w:sz w:val="24"/>
        </w:rPr>
        <w:t xml:space="preserve"> (с </w:t>
      </w:r>
      <w:hyperlink r:id="rId22" w:tooltip="Глоссарий: НДС" w:history="1">
        <w:r>
          <w:rPr>
            <w:rStyle w:val="Hyperlink"/>
          </w:rPr>
          <w:t>НДС</w:t>
        </w:r>
      </w:hyperlink>
      <w:r>
        <w:rPr>
          <w:sz w:val="24"/>
        </w:rPr>
        <w:t>) – 236 руб.</w:t>
      </w:r>
    </w:p>
    <w:p w:rsidR="00124DFC" w:rsidRDefault="00124DFC" w:rsidP="004559F4">
      <w:pPr>
        <w:pStyle w:val="NormalWeb"/>
        <w:spacing w:before="0" w:beforeAutospacing="0" w:after="0" w:afterAutospacing="0" w:line="240" w:lineRule="auto"/>
        <w:rPr>
          <w:sz w:val="24"/>
        </w:rPr>
      </w:pPr>
      <w:r>
        <w:rPr>
          <w:sz w:val="24"/>
        </w:rPr>
        <w:t>2) Себестоимость изделия – 160 руб.</w:t>
      </w:r>
    </w:p>
    <w:p w:rsidR="00124DFC" w:rsidRDefault="00124DFC" w:rsidP="004559F4">
      <w:pPr>
        <w:pStyle w:val="NormalWeb"/>
        <w:spacing w:before="0" w:beforeAutospacing="0" w:after="0" w:afterAutospacing="0" w:line="240" w:lineRule="auto"/>
        <w:rPr>
          <w:sz w:val="24"/>
        </w:rPr>
      </w:pPr>
      <w:r>
        <w:rPr>
          <w:sz w:val="24"/>
        </w:rPr>
        <w:t xml:space="preserve">3) </w:t>
      </w:r>
      <w:hyperlink r:id="rId23" w:tooltip="Глоссарий: НДС" w:history="1">
        <w:r>
          <w:rPr>
            <w:rStyle w:val="Hyperlink"/>
          </w:rPr>
          <w:t>НДС</w:t>
        </w:r>
      </w:hyperlink>
      <w:r>
        <w:rPr>
          <w:sz w:val="24"/>
        </w:rPr>
        <w:t xml:space="preserve"> – 18%.</w:t>
      </w:r>
    </w:p>
    <w:p w:rsidR="00124DFC" w:rsidRDefault="00124DFC" w:rsidP="004559F4">
      <w:pPr>
        <w:pStyle w:val="NormalWeb"/>
        <w:spacing w:before="0" w:beforeAutospacing="0" w:after="0" w:afterAutospacing="0" w:line="240" w:lineRule="auto"/>
        <w:rPr>
          <w:sz w:val="24"/>
        </w:rPr>
      </w:pPr>
      <w:r>
        <w:rPr>
          <w:sz w:val="24"/>
        </w:rPr>
        <w:t xml:space="preserve"> 15. Определите свободную розничную цену и составьте ее структуру при условии:</w:t>
      </w:r>
    </w:p>
    <w:p w:rsidR="00124DFC" w:rsidRDefault="00124DFC" w:rsidP="004559F4">
      <w:pPr>
        <w:pStyle w:val="NormalWeb"/>
        <w:spacing w:before="0" w:beforeAutospacing="0" w:after="0" w:afterAutospacing="0" w:line="240" w:lineRule="auto"/>
        <w:rPr>
          <w:sz w:val="24"/>
        </w:rPr>
      </w:pPr>
      <w:r>
        <w:rPr>
          <w:sz w:val="24"/>
        </w:rPr>
        <w:t xml:space="preserve">а) товар закупается основной организацией у отечественного производителя и реализуется в </w:t>
      </w:r>
    </w:p>
    <w:p w:rsidR="00124DFC" w:rsidRDefault="00124DFC" w:rsidP="004559F4">
      <w:pPr>
        <w:pStyle w:val="NormalWeb"/>
        <w:spacing w:before="0" w:beforeAutospacing="0" w:after="0" w:afterAutospacing="0" w:line="240" w:lineRule="auto"/>
        <w:rPr>
          <w:sz w:val="24"/>
        </w:rPr>
      </w:pPr>
      <w:r>
        <w:rPr>
          <w:sz w:val="24"/>
        </w:rPr>
        <w:t>розничную торговлю;</w:t>
      </w:r>
    </w:p>
    <w:p w:rsidR="00124DFC" w:rsidRDefault="00124DFC" w:rsidP="004559F4">
      <w:pPr>
        <w:pStyle w:val="NormalWeb"/>
        <w:spacing w:before="0" w:beforeAutospacing="0" w:after="0" w:afterAutospacing="0" w:line="240" w:lineRule="auto"/>
        <w:rPr>
          <w:sz w:val="24"/>
        </w:rPr>
      </w:pPr>
      <w:r>
        <w:rPr>
          <w:sz w:val="24"/>
        </w:rPr>
        <w:t xml:space="preserve">б) отечественный производитель и оптовая организация являются плательщиками </w:t>
      </w:r>
      <w:hyperlink r:id="rId24" w:tooltip="Глоссарий: НДС" w:history="1">
        <w:r>
          <w:rPr>
            <w:rStyle w:val="Hyperlink"/>
          </w:rPr>
          <w:t>НДС</w:t>
        </w:r>
      </w:hyperlink>
      <w:r>
        <w:rPr>
          <w:sz w:val="24"/>
        </w:rPr>
        <w:t>;</w:t>
      </w:r>
    </w:p>
    <w:p w:rsidR="00124DFC" w:rsidRDefault="00124DFC" w:rsidP="004559F4">
      <w:pPr>
        <w:pStyle w:val="NormalWeb"/>
        <w:spacing w:before="0" w:beforeAutospacing="0" w:after="0" w:afterAutospacing="0" w:line="240" w:lineRule="auto"/>
        <w:rPr>
          <w:sz w:val="24"/>
        </w:rPr>
      </w:pPr>
      <w:r>
        <w:rPr>
          <w:sz w:val="24"/>
        </w:rPr>
        <w:t xml:space="preserve">в) организация розничной торговли освобождена от уплаты </w:t>
      </w:r>
      <w:hyperlink r:id="rId25" w:tooltip="Глоссарий: НДС" w:history="1">
        <w:r>
          <w:rPr>
            <w:rStyle w:val="Hyperlink"/>
          </w:rPr>
          <w:t>НДС</w:t>
        </w:r>
      </w:hyperlink>
      <w:r>
        <w:rPr>
          <w:sz w:val="24"/>
        </w:rPr>
        <w:t>.</w:t>
      </w:r>
    </w:p>
    <w:p w:rsidR="00124DFC" w:rsidRDefault="00124DFC" w:rsidP="004559F4">
      <w:pPr>
        <w:pStyle w:val="NormalWeb"/>
        <w:spacing w:before="0" w:beforeAutospacing="0" w:after="0" w:afterAutospacing="0" w:line="240" w:lineRule="auto"/>
        <w:rPr>
          <w:sz w:val="24"/>
        </w:rPr>
      </w:pPr>
      <w:r>
        <w:rPr>
          <w:sz w:val="24"/>
        </w:rPr>
        <w:t>Известны следующие данные:</w:t>
      </w:r>
    </w:p>
    <w:p w:rsidR="00124DFC" w:rsidRDefault="00124DFC" w:rsidP="004559F4">
      <w:pPr>
        <w:pStyle w:val="NormalWeb"/>
        <w:spacing w:before="0" w:beforeAutospacing="0" w:after="0" w:afterAutospacing="0" w:line="240" w:lineRule="auto"/>
        <w:rPr>
          <w:sz w:val="24"/>
        </w:rPr>
      </w:pPr>
      <w:r>
        <w:rPr>
          <w:sz w:val="24"/>
        </w:rPr>
        <w:t>1) Себестоимость товара – 80 руб.</w:t>
      </w:r>
    </w:p>
    <w:p w:rsidR="00124DFC" w:rsidRDefault="00124DFC" w:rsidP="004559F4">
      <w:pPr>
        <w:pStyle w:val="NormalWeb"/>
        <w:spacing w:before="0" w:beforeAutospacing="0" w:after="0" w:afterAutospacing="0" w:line="240" w:lineRule="auto"/>
        <w:rPr>
          <w:sz w:val="24"/>
        </w:rPr>
      </w:pPr>
      <w:r>
        <w:rPr>
          <w:sz w:val="24"/>
        </w:rPr>
        <w:t xml:space="preserve">2) Свободная отпускная </w:t>
      </w:r>
      <w:hyperlink r:id="rId26" w:tooltip="Глоссарий: цена" w:history="1">
        <w:r>
          <w:rPr>
            <w:rStyle w:val="Hyperlink"/>
          </w:rPr>
          <w:t>цена</w:t>
        </w:r>
      </w:hyperlink>
      <w:r>
        <w:rPr>
          <w:sz w:val="24"/>
        </w:rPr>
        <w:t xml:space="preserve"> – 118 руб. (с </w:t>
      </w:r>
      <w:hyperlink r:id="rId27" w:tooltip="Глоссарий: НДС" w:history="1">
        <w:r>
          <w:rPr>
            <w:rStyle w:val="Hyperlink"/>
          </w:rPr>
          <w:t>НДС</w:t>
        </w:r>
      </w:hyperlink>
      <w:r>
        <w:rPr>
          <w:sz w:val="24"/>
        </w:rPr>
        <w:t>).</w:t>
      </w:r>
    </w:p>
    <w:p w:rsidR="00124DFC" w:rsidRDefault="00124DFC" w:rsidP="004559F4">
      <w:pPr>
        <w:pStyle w:val="NormalWeb"/>
        <w:spacing w:before="0" w:beforeAutospacing="0" w:after="0" w:afterAutospacing="0" w:line="240" w:lineRule="auto"/>
        <w:rPr>
          <w:sz w:val="24"/>
        </w:rPr>
      </w:pPr>
      <w:r>
        <w:rPr>
          <w:sz w:val="24"/>
        </w:rPr>
        <w:t>3) Оптовая надбавка – 10%.</w:t>
      </w:r>
    </w:p>
    <w:p w:rsidR="00124DFC" w:rsidRDefault="00124DFC" w:rsidP="004559F4">
      <w:pPr>
        <w:pStyle w:val="NormalWeb"/>
        <w:spacing w:before="0" w:beforeAutospacing="0" w:after="0" w:afterAutospacing="0" w:line="240" w:lineRule="auto"/>
        <w:rPr>
          <w:sz w:val="24"/>
        </w:rPr>
      </w:pPr>
      <w:r>
        <w:rPr>
          <w:sz w:val="24"/>
        </w:rPr>
        <w:t>4) Торговая надбавка – 22%.</w:t>
      </w:r>
    </w:p>
    <w:p w:rsidR="00124DFC" w:rsidRDefault="00124DFC" w:rsidP="004559F4">
      <w:pPr>
        <w:pStyle w:val="NormalWeb"/>
        <w:spacing w:before="0" w:beforeAutospacing="0" w:after="0" w:afterAutospacing="0" w:line="240" w:lineRule="auto"/>
        <w:rPr>
          <w:sz w:val="24"/>
        </w:rPr>
      </w:pPr>
      <w:r>
        <w:rPr>
          <w:sz w:val="24"/>
        </w:rPr>
        <w:t>5)</w:t>
      </w:r>
      <w:hyperlink r:id="rId28" w:tooltip="Глоссарий: НДС" w:history="1">
        <w:r>
          <w:rPr>
            <w:rStyle w:val="Hyperlink"/>
          </w:rPr>
          <w:t>НДС</w:t>
        </w:r>
      </w:hyperlink>
      <w:r>
        <w:rPr>
          <w:sz w:val="24"/>
        </w:rPr>
        <w:t xml:space="preserve"> – 18%.</w:t>
      </w:r>
    </w:p>
    <w:p w:rsidR="00124DFC" w:rsidRDefault="00124DFC" w:rsidP="004559F4">
      <w:pPr>
        <w:pStyle w:val="NormalWeb"/>
        <w:spacing w:before="0" w:beforeAutospacing="0" w:after="0" w:afterAutospacing="0" w:line="240" w:lineRule="auto"/>
        <w:rPr>
          <w:sz w:val="24"/>
        </w:rPr>
      </w:pPr>
      <w:r>
        <w:rPr>
          <w:sz w:val="24"/>
        </w:rPr>
        <w:t xml:space="preserve"> 16. Определите, выгодно ли производителю снизить цену жевательной резинки на 0,6 руб., если текущая </w:t>
      </w:r>
      <w:hyperlink r:id="rId29" w:tooltip="Глоссарий: цена" w:history="1">
        <w:r>
          <w:rPr>
            <w:rStyle w:val="Hyperlink"/>
          </w:rPr>
          <w:t>цена</w:t>
        </w:r>
      </w:hyperlink>
      <w:r>
        <w:rPr>
          <w:sz w:val="24"/>
        </w:rPr>
        <w:t xml:space="preserve"> товара 15 руб., планируемый объем продаж 1 млн. единиц. Известно, что конкуренты вслед за фирмой также снизят свои </w:t>
      </w:r>
      <w:hyperlink r:id="rId30" w:tooltip="Глоссарий: цены" w:history="1">
        <w:r>
          <w:rPr>
            <w:rStyle w:val="Hyperlink"/>
          </w:rPr>
          <w:t>цены</w:t>
        </w:r>
      </w:hyperlink>
      <w:r>
        <w:rPr>
          <w:sz w:val="24"/>
        </w:rPr>
        <w:t>. Показатель эластичности спроса по цене 1,6.</w:t>
      </w:r>
    </w:p>
    <w:p w:rsidR="00124DFC" w:rsidRDefault="00124DFC" w:rsidP="004559F4">
      <w:pPr>
        <w:pStyle w:val="NormalWeb"/>
        <w:spacing w:before="0" w:beforeAutospacing="0" w:after="0" w:afterAutospacing="0" w:line="240" w:lineRule="auto"/>
        <w:rPr>
          <w:sz w:val="24"/>
        </w:rPr>
      </w:pPr>
      <w:r>
        <w:rPr>
          <w:sz w:val="24"/>
        </w:rPr>
        <w:t xml:space="preserve">17.  Определите отпускную цену новой мельницы, предназначенной для дробления угля, выпущенной вместо ранее применяемой мельницы. Главный технический параметр –производительность (т/ч), которая у нового изделия - 25, а ранее освоенного -16. Оптовая </w:t>
      </w:r>
      <w:hyperlink r:id="rId31" w:tooltip="Глоссарий: цена" w:history="1">
        <w:r>
          <w:rPr>
            <w:rStyle w:val="Hyperlink"/>
          </w:rPr>
          <w:t>цена</w:t>
        </w:r>
      </w:hyperlink>
      <w:r>
        <w:rPr>
          <w:sz w:val="24"/>
        </w:rPr>
        <w:t xml:space="preserve"> старой мельницы - 41,6 млн руб.</w:t>
      </w:r>
    </w:p>
    <w:p w:rsidR="00124DFC" w:rsidRDefault="00124DFC" w:rsidP="004559F4">
      <w:r>
        <w:t>18. Розничной торговли будет рассчитываться с оптовой базой; прибыль промышленного предприятия от реализации данного изделия. Составьте структуру свободной розничной цены. Исходные данные: себестоимость – 120 руб., НДС – 18 % к отпускной цене (без НДС), отпускная цена (с НДС) – 380 руб., торговая надбавка – 20%, оптовая надбавка – 8%.</w:t>
      </w:r>
    </w:p>
    <w:p w:rsidR="00124DFC" w:rsidRDefault="00124DFC" w:rsidP="004559F4">
      <w:r>
        <w:t>19. Легковой автомобиль ВАЗ поступает в продажу от производителя в розничную торговлю. Розничная цена его 260 т.р. Торговая надбавка 30% к свободной цене. Прибыль предприятия-изготовителя составляет 25% от себестоимости. Определить себестоимость и прибыль предприятия-изготовителя, а также удельный вес каждого элемента в розничной цене товара (себестоимости, прибыли, НДС и торговой надбавки).</w:t>
      </w:r>
    </w:p>
    <w:p w:rsidR="00124DFC" w:rsidRDefault="00124DFC" w:rsidP="004559F4">
      <w:r>
        <w:t>20. Составьте калькуляцию себестоимости 100 пар детской обуви. Определите прибыль или убыток от реализации одной пары. Исходные данные: Затраты на сырье и основные материалы (на 100 пар детской обуви): кожтовары для верха –175 т.р., кожтовары для подкладки – 2 т.р., стоимость деталей для низа – 7 т.р., текстиль для межподкладки – 2,4 т.р., искусственный мех для подкладки – 2,5 т.р., вспомогательные материалы, топливо и электороэнергия на технологические цели – 0,5 т.р., зарплата производственных рабочих – 15 т.р., начисления на зарплату производственных рабочих (в соответствии с нормативами), накладные расходы – 20% к зарплате производственных рабочих, внепроизводственные расходы – 0,3% к производственной себестоимости, свободная отпускная цена одной пары детской обуви (с НДС) – 700 руб., НДС – 10% к свободной отпускной цене (без НДС).</w:t>
      </w:r>
    </w:p>
    <w:p w:rsidR="00124DFC" w:rsidRDefault="00124DFC" w:rsidP="004559F4"/>
    <w:p w:rsidR="00124DFC" w:rsidRDefault="00124DFC" w:rsidP="004559F4">
      <w:pPr>
        <w:rPr>
          <w:b/>
          <w:bCs/>
        </w:rPr>
      </w:pPr>
      <w:r>
        <w:rPr>
          <w:b/>
          <w:bCs/>
        </w:rPr>
        <w:t>Тестовые задания</w:t>
      </w:r>
    </w:p>
    <w:p w:rsidR="00124DFC" w:rsidRDefault="00124DFC" w:rsidP="004559F4">
      <w:pPr>
        <w:numPr>
          <w:ilvl w:val="0"/>
          <w:numId w:val="24"/>
        </w:numPr>
        <w:tabs>
          <w:tab w:val="left" w:pos="993"/>
        </w:tabs>
        <w:overflowPunct w:val="0"/>
        <w:autoSpaceDE w:val="0"/>
        <w:autoSpaceDN w:val="0"/>
        <w:adjustRightInd w:val="0"/>
        <w:ind w:left="0" w:firstLine="567"/>
        <w:jc w:val="both"/>
        <w:rPr>
          <w:bCs/>
          <w:i/>
          <w:iCs/>
        </w:rPr>
      </w:pPr>
      <w:r>
        <w:rPr>
          <w:bCs/>
          <w:i/>
          <w:iCs/>
        </w:rPr>
        <w:t>Назначение классификации расходов по обычным видам деятельности по экономическим элементам:</w:t>
      </w:r>
    </w:p>
    <w:p w:rsidR="00124DFC" w:rsidRDefault="00124DFC" w:rsidP="004559F4">
      <w:pPr>
        <w:numPr>
          <w:ilvl w:val="1"/>
          <w:numId w:val="25"/>
        </w:numPr>
        <w:tabs>
          <w:tab w:val="left" w:pos="993"/>
        </w:tabs>
        <w:overflowPunct w:val="0"/>
        <w:autoSpaceDE w:val="0"/>
        <w:autoSpaceDN w:val="0"/>
        <w:adjustRightInd w:val="0"/>
        <w:ind w:left="0" w:firstLine="567"/>
        <w:jc w:val="both"/>
        <w:rPr>
          <w:bCs/>
          <w:iCs/>
        </w:rPr>
      </w:pPr>
      <w:r>
        <w:rPr>
          <w:bCs/>
          <w:iCs/>
        </w:rPr>
        <w:t>расчет себестоимости единицы конкретного вида продукции;</w:t>
      </w:r>
    </w:p>
    <w:p w:rsidR="00124DFC" w:rsidRDefault="00124DFC" w:rsidP="004559F4">
      <w:pPr>
        <w:numPr>
          <w:ilvl w:val="1"/>
          <w:numId w:val="25"/>
        </w:numPr>
        <w:tabs>
          <w:tab w:val="left" w:pos="993"/>
        </w:tabs>
        <w:overflowPunct w:val="0"/>
        <w:autoSpaceDE w:val="0"/>
        <w:autoSpaceDN w:val="0"/>
        <w:adjustRightInd w:val="0"/>
        <w:ind w:left="0" w:firstLine="567"/>
        <w:jc w:val="both"/>
        <w:rPr>
          <w:bCs/>
          <w:iCs/>
        </w:rPr>
      </w:pPr>
      <w:r>
        <w:rPr>
          <w:bCs/>
          <w:iCs/>
        </w:rPr>
        <w:t>основание для составления сметы затрат на производство;</w:t>
      </w:r>
    </w:p>
    <w:p w:rsidR="00124DFC" w:rsidRDefault="00124DFC" w:rsidP="004559F4">
      <w:pPr>
        <w:numPr>
          <w:ilvl w:val="1"/>
          <w:numId w:val="25"/>
        </w:numPr>
        <w:tabs>
          <w:tab w:val="left" w:pos="993"/>
        </w:tabs>
        <w:overflowPunct w:val="0"/>
        <w:autoSpaceDE w:val="0"/>
        <w:autoSpaceDN w:val="0"/>
        <w:adjustRightInd w:val="0"/>
        <w:ind w:left="0" w:firstLine="567"/>
        <w:jc w:val="both"/>
        <w:rPr>
          <w:bCs/>
          <w:iCs/>
        </w:rPr>
      </w:pPr>
      <w:r>
        <w:rPr>
          <w:bCs/>
          <w:iCs/>
        </w:rPr>
        <w:t>исчисление затрат на материалы;</w:t>
      </w:r>
    </w:p>
    <w:p w:rsidR="00124DFC" w:rsidRDefault="00124DFC" w:rsidP="004559F4">
      <w:pPr>
        <w:numPr>
          <w:ilvl w:val="1"/>
          <w:numId w:val="25"/>
        </w:numPr>
        <w:tabs>
          <w:tab w:val="left" w:pos="993"/>
        </w:tabs>
        <w:overflowPunct w:val="0"/>
        <w:autoSpaceDE w:val="0"/>
        <w:autoSpaceDN w:val="0"/>
        <w:adjustRightInd w:val="0"/>
        <w:ind w:left="0" w:firstLine="567"/>
        <w:jc w:val="both"/>
        <w:rPr>
          <w:bCs/>
          <w:iCs/>
        </w:rPr>
      </w:pPr>
      <w:r>
        <w:rPr>
          <w:bCs/>
          <w:iCs/>
        </w:rPr>
        <w:t>установление цены изделия.</w:t>
      </w:r>
    </w:p>
    <w:p w:rsidR="00124DFC" w:rsidRDefault="00124DFC" w:rsidP="004559F4">
      <w:pPr>
        <w:numPr>
          <w:ilvl w:val="0"/>
          <w:numId w:val="24"/>
        </w:numPr>
        <w:tabs>
          <w:tab w:val="left" w:pos="993"/>
        </w:tabs>
        <w:overflowPunct w:val="0"/>
        <w:autoSpaceDE w:val="0"/>
        <w:autoSpaceDN w:val="0"/>
        <w:adjustRightInd w:val="0"/>
        <w:ind w:left="0" w:firstLine="567"/>
        <w:jc w:val="both"/>
        <w:rPr>
          <w:bCs/>
          <w:i/>
          <w:iCs/>
        </w:rPr>
      </w:pPr>
      <w:r>
        <w:rPr>
          <w:bCs/>
          <w:i/>
          <w:iCs/>
        </w:rPr>
        <w:t>Цеховая себестоимость продукции включает в себя затраты:</w:t>
      </w:r>
    </w:p>
    <w:p w:rsidR="00124DFC" w:rsidRDefault="00124DFC" w:rsidP="004559F4">
      <w:pPr>
        <w:numPr>
          <w:ilvl w:val="1"/>
          <w:numId w:val="26"/>
        </w:numPr>
        <w:tabs>
          <w:tab w:val="left" w:pos="993"/>
        </w:tabs>
        <w:overflowPunct w:val="0"/>
        <w:autoSpaceDE w:val="0"/>
        <w:autoSpaceDN w:val="0"/>
        <w:adjustRightInd w:val="0"/>
        <w:ind w:left="0" w:firstLine="567"/>
        <w:jc w:val="both"/>
        <w:rPr>
          <w:bCs/>
          <w:iCs/>
        </w:rPr>
      </w:pPr>
      <w:r>
        <w:rPr>
          <w:bCs/>
          <w:iCs/>
        </w:rPr>
        <w:t>цеха на выполнение технологических операций;</w:t>
      </w:r>
    </w:p>
    <w:p w:rsidR="00124DFC" w:rsidRDefault="00124DFC" w:rsidP="004559F4">
      <w:pPr>
        <w:numPr>
          <w:ilvl w:val="1"/>
          <w:numId w:val="26"/>
        </w:numPr>
        <w:tabs>
          <w:tab w:val="left" w:pos="993"/>
        </w:tabs>
        <w:overflowPunct w:val="0"/>
        <w:autoSpaceDE w:val="0"/>
        <w:autoSpaceDN w:val="0"/>
        <w:adjustRightInd w:val="0"/>
        <w:ind w:left="0" w:firstLine="567"/>
        <w:jc w:val="both"/>
        <w:rPr>
          <w:bCs/>
          <w:iCs/>
        </w:rPr>
      </w:pPr>
      <w:r>
        <w:rPr>
          <w:bCs/>
          <w:iCs/>
        </w:rPr>
        <w:t>предприятия на производство данного вида продукции;</w:t>
      </w:r>
    </w:p>
    <w:p w:rsidR="00124DFC" w:rsidRDefault="00124DFC" w:rsidP="004559F4">
      <w:pPr>
        <w:numPr>
          <w:ilvl w:val="1"/>
          <w:numId w:val="26"/>
        </w:numPr>
        <w:tabs>
          <w:tab w:val="left" w:pos="993"/>
        </w:tabs>
        <w:overflowPunct w:val="0"/>
        <w:autoSpaceDE w:val="0"/>
        <w:autoSpaceDN w:val="0"/>
        <w:adjustRightInd w:val="0"/>
        <w:ind w:left="0" w:firstLine="567"/>
        <w:jc w:val="both"/>
        <w:rPr>
          <w:bCs/>
          <w:iCs/>
        </w:rPr>
      </w:pPr>
      <w:r>
        <w:rPr>
          <w:bCs/>
          <w:iCs/>
        </w:rPr>
        <w:t>цеха на управление производством;</w:t>
      </w:r>
    </w:p>
    <w:p w:rsidR="00124DFC" w:rsidRDefault="00124DFC" w:rsidP="004559F4">
      <w:pPr>
        <w:numPr>
          <w:ilvl w:val="1"/>
          <w:numId w:val="26"/>
        </w:numPr>
        <w:tabs>
          <w:tab w:val="left" w:pos="993"/>
        </w:tabs>
        <w:overflowPunct w:val="0"/>
        <w:autoSpaceDE w:val="0"/>
        <w:autoSpaceDN w:val="0"/>
        <w:adjustRightInd w:val="0"/>
        <w:ind w:left="0" w:firstLine="567"/>
        <w:jc w:val="both"/>
        <w:rPr>
          <w:bCs/>
          <w:iCs/>
        </w:rPr>
      </w:pPr>
      <w:r>
        <w:rPr>
          <w:bCs/>
          <w:iCs/>
        </w:rPr>
        <w:t>цеха на выполнение технологических операций и управление цехом.</w:t>
      </w:r>
    </w:p>
    <w:p w:rsidR="00124DFC" w:rsidRDefault="00124DFC" w:rsidP="004559F4">
      <w:pPr>
        <w:numPr>
          <w:ilvl w:val="0"/>
          <w:numId w:val="24"/>
        </w:numPr>
        <w:tabs>
          <w:tab w:val="left" w:pos="993"/>
        </w:tabs>
        <w:overflowPunct w:val="0"/>
        <w:autoSpaceDE w:val="0"/>
        <w:autoSpaceDN w:val="0"/>
        <w:adjustRightInd w:val="0"/>
        <w:ind w:left="0" w:firstLine="567"/>
        <w:jc w:val="both"/>
        <w:rPr>
          <w:bCs/>
          <w:i/>
          <w:iCs/>
        </w:rPr>
      </w:pPr>
      <w:r>
        <w:rPr>
          <w:bCs/>
          <w:i/>
          <w:iCs/>
        </w:rPr>
        <w:t>Производственная себестоимость продукции включает затраты:</w:t>
      </w:r>
    </w:p>
    <w:p w:rsidR="00124DFC" w:rsidRDefault="00124DFC" w:rsidP="004559F4">
      <w:pPr>
        <w:numPr>
          <w:ilvl w:val="1"/>
          <w:numId w:val="27"/>
        </w:numPr>
        <w:tabs>
          <w:tab w:val="left" w:pos="993"/>
        </w:tabs>
        <w:overflowPunct w:val="0"/>
        <w:autoSpaceDE w:val="0"/>
        <w:autoSpaceDN w:val="0"/>
        <w:adjustRightInd w:val="0"/>
        <w:ind w:left="0" w:firstLine="567"/>
        <w:jc w:val="both"/>
        <w:rPr>
          <w:bCs/>
          <w:iCs/>
        </w:rPr>
      </w:pPr>
      <w:r>
        <w:rPr>
          <w:bCs/>
          <w:iCs/>
        </w:rPr>
        <w:t>цеховую себестоимость и общезаводские расходы;</w:t>
      </w:r>
    </w:p>
    <w:p w:rsidR="00124DFC" w:rsidRDefault="00124DFC" w:rsidP="004559F4">
      <w:pPr>
        <w:numPr>
          <w:ilvl w:val="1"/>
          <w:numId w:val="27"/>
        </w:numPr>
        <w:tabs>
          <w:tab w:val="left" w:pos="993"/>
        </w:tabs>
        <w:overflowPunct w:val="0"/>
        <w:autoSpaceDE w:val="0"/>
        <w:autoSpaceDN w:val="0"/>
        <w:adjustRightInd w:val="0"/>
        <w:ind w:left="0" w:firstLine="567"/>
        <w:jc w:val="both"/>
        <w:rPr>
          <w:bCs/>
          <w:iCs/>
        </w:rPr>
      </w:pPr>
      <w:r>
        <w:rPr>
          <w:bCs/>
          <w:iCs/>
        </w:rPr>
        <w:t>на производство и сбыт продукции;</w:t>
      </w:r>
    </w:p>
    <w:p w:rsidR="00124DFC" w:rsidRDefault="00124DFC" w:rsidP="004559F4">
      <w:pPr>
        <w:numPr>
          <w:ilvl w:val="1"/>
          <w:numId w:val="27"/>
        </w:numPr>
        <w:tabs>
          <w:tab w:val="left" w:pos="993"/>
        </w:tabs>
        <w:overflowPunct w:val="0"/>
        <w:autoSpaceDE w:val="0"/>
        <w:autoSpaceDN w:val="0"/>
        <w:adjustRightInd w:val="0"/>
        <w:ind w:left="0" w:firstLine="567"/>
        <w:jc w:val="both"/>
        <w:rPr>
          <w:bCs/>
          <w:iCs/>
        </w:rPr>
      </w:pPr>
      <w:r>
        <w:rPr>
          <w:bCs/>
          <w:iCs/>
        </w:rPr>
        <w:t>на технологическую себестоимость;</w:t>
      </w:r>
    </w:p>
    <w:p w:rsidR="00124DFC" w:rsidRDefault="00124DFC" w:rsidP="004559F4">
      <w:pPr>
        <w:numPr>
          <w:ilvl w:val="1"/>
          <w:numId w:val="27"/>
        </w:numPr>
        <w:tabs>
          <w:tab w:val="left" w:pos="993"/>
        </w:tabs>
        <w:overflowPunct w:val="0"/>
        <w:autoSpaceDE w:val="0"/>
        <w:autoSpaceDN w:val="0"/>
        <w:adjustRightInd w:val="0"/>
        <w:ind w:left="0" w:firstLine="567"/>
        <w:jc w:val="both"/>
        <w:rPr>
          <w:bCs/>
          <w:iCs/>
        </w:rPr>
      </w:pPr>
      <w:r>
        <w:rPr>
          <w:bCs/>
          <w:iCs/>
        </w:rPr>
        <w:t>на коммерческую себестоимость.</w:t>
      </w:r>
    </w:p>
    <w:p w:rsidR="00124DFC" w:rsidRDefault="00124DFC" w:rsidP="004559F4">
      <w:pPr>
        <w:numPr>
          <w:ilvl w:val="0"/>
          <w:numId w:val="24"/>
        </w:numPr>
        <w:tabs>
          <w:tab w:val="left" w:pos="993"/>
        </w:tabs>
        <w:overflowPunct w:val="0"/>
        <w:autoSpaceDE w:val="0"/>
        <w:autoSpaceDN w:val="0"/>
        <w:adjustRightInd w:val="0"/>
        <w:ind w:left="0" w:firstLine="567"/>
        <w:jc w:val="both"/>
        <w:rPr>
          <w:bCs/>
          <w:i/>
          <w:iCs/>
        </w:rPr>
      </w:pPr>
      <w:r>
        <w:rPr>
          <w:bCs/>
          <w:i/>
          <w:iCs/>
        </w:rPr>
        <w:t>На снижение себестоимости продукции влияют внутрипроизводственные технико-экономические факторы:</w:t>
      </w:r>
    </w:p>
    <w:p w:rsidR="00124DFC" w:rsidRDefault="00124DFC" w:rsidP="004559F4">
      <w:pPr>
        <w:numPr>
          <w:ilvl w:val="1"/>
          <w:numId w:val="28"/>
        </w:numPr>
        <w:tabs>
          <w:tab w:val="left" w:pos="993"/>
        </w:tabs>
        <w:overflowPunct w:val="0"/>
        <w:autoSpaceDE w:val="0"/>
        <w:autoSpaceDN w:val="0"/>
        <w:adjustRightInd w:val="0"/>
        <w:ind w:left="0" w:firstLine="567"/>
        <w:jc w:val="both"/>
        <w:rPr>
          <w:bCs/>
          <w:iCs/>
        </w:rPr>
      </w:pPr>
      <w:r>
        <w:rPr>
          <w:bCs/>
          <w:iCs/>
        </w:rPr>
        <w:t>улучшение использования природных ресурсов;</w:t>
      </w:r>
    </w:p>
    <w:p w:rsidR="00124DFC" w:rsidRDefault="00124DFC" w:rsidP="004559F4">
      <w:pPr>
        <w:numPr>
          <w:ilvl w:val="1"/>
          <w:numId w:val="28"/>
        </w:numPr>
        <w:tabs>
          <w:tab w:val="left" w:pos="993"/>
        </w:tabs>
        <w:overflowPunct w:val="0"/>
        <w:autoSpaceDE w:val="0"/>
        <w:autoSpaceDN w:val="0"/>
        <w:adjustRightInd w:val="0"/>
        <w:ind w:left="0" w:firstLine="567"/>
        <w:jc w:val="both"/>
        <w:rPr>
          <w:bCs/>
          <w:iCs/>
        </w:rPr>
      </w:pPr>
      <w:r>
        <w:rPr>
          <w:bCs/>
          <w:iCs/>
        </w:rPr>
        <w:t>повышение технического уровня производства;</w:t>
      </w:r>
    </w:p>
    <w:p w:rsidR="00124DFC" w:rsidRDefault="00124DFC" w:rsidP="004559F4">
      <w:pPr>
        <w:numPr>
          <w:ilvl w:val="1"/>
          <w:numId w:val="28"/>
        </w:numPr>
        <w:tabs>
          <w:tab w:val="left" w:pos="993"/>
        </w:tabs>
        <w:overflowPunct w:val="0"/>
        <w:autoSpaceDE w:val="0"/>
        <w:autoSpaceDN w:val="0"/>
        <w:adjustRightInd w:val="0"/>
        <w:ind w:left="0" w:firstLine="567"/>
        <w:jc w:val="both"/>
        <w:rPr>
          <w:bCs/>
          <w:iCs/>
        </w:rPr>
      </w:pPr>
      <w:r>
        <w:rPr>
          <w:bCs/>
          <w:iCs/>
        </w:rPr>
        <w:t>улучшение структуры производимой продукции;</w:t>
      </w:r>
    </w:p>
    <w:p w:rsidR="00124DFC" w:rsidRDefault="00124DFC" w:rsidP="004559F4">
      <w:pPr>
        <w:numPr>
          <w:ilvl w:val="1"/>
          <w:numId w:val="28"/>
        </w:numPr>
        <w:tabs>
          <w:tab w:val="left" w:pos="993"/>
        </w:tabs>
        <w:overflowPunct w:val="0"/>
        <w:autoSpaceDE w:val="0"/>
        <w:autoSpaceDN w:val="0"/>
        <w:adjustRightInd w:val="0"/>
        <w:ind w:left="0" w:firstLine="567"/>
        <w:jc w:val="both"/>
        <w:rPr>
          <w:bCs/>
          <w:iCs/>
        </w:rPr>
      </w:pPr>
      <w:r>
        <w:rPr>
          <w:bCs/>
          <w:iCs/>
        </w:rPr>
        <w:t>изменение состава и качества природного сырья.</w:t>
      </w:r>
    </w:p>
    <w:p w:rsidR="00124DFC" w:rsidRDefault="00124DFC" w:rsidP="004559F4">
      <w:pPr>
        <w:numPr>
          <w:ilvl w:val="0"/>
          <w:numId w:val="24"/>
        </w:numPr>
        <w:tabs>
          <w:tab w:val="left" w:pos="993"/>
        </w:tabs>
        <w:overflowPunct w:val="0"/>
        <w:autoSpaceDE w:val="0"/>
        <w:autoSpaceDN w:val="0"/>
        <w:adjustRightInd w:val="0"/>
        <w:ind w:left="0" w:firstLine="567"/>
        <w:jc w:val="both"/>
        <w:rPr>
          <w:bCs/>
          <w:i/>
          <w:iCs/>
        </w:rPr>
      </w:pPr>
      <w:r>
        <w:rPr>
          <w:bCs/>
          <w:i/>
          <w:iCs/>
        </w:rPr>
        <w:t>К переменным расходам относятся:</w:t>
      </w:r>
    </w:p>
    <w:p w:rsidR="00124DFC" w:rsidRDefault="00124DFC" w:rsidP="004559F4">
      <w:pPr>
        <w:numPr>
          <w:ilvl w:val="1"/>
          <w:numId w:val="29"/>
        </w:numPr>
        <w:tabs>
          <w:tab w:val="left" w:pos="993"/>
        </w:tabs>
        <w:overflowPunct w:val="0"/>
        <w:autoSpaceDE w:val="0"/>
        <w:autoSpaceDN w:val="0"/>
        <w:adjustRightInd w:val="0"/>
        <w:ind w:left="0" w:firstLine="567"/>
        <w:jc w:val="both"/>
        <w:rPr>
          <w:bCs/>
          <w:iCs/>
        </w:rPr>
      </w:pPr>
      <w:r>
        <w:rPr>
          <w:bCs/>
          <w:iCs/>
        </w:rPr>
        <w:t>материальные затраты;</w:t>
      </w:r>
    </w:p>
    <w:p w:rsidR="00124DFC" w:rsidRDefault="00124DFC" w:rsidP="004559F4">
      <w:pPr>
        <w:numPr>
          <w:ilvl w:val="1"/>
          <w:numId w:val="29"/>
        </w:numPr>
        <w:tabs>
          <w:tab w:val="left" w:pos="993"/>
        </w:tabs>
        <w:overflowPunct w:val="0"/>
        <w:autoSpaceDE w:val="0"/>
        <w:autoSpaceDN w:val="0"/>
        <w:adjustRightInd w:val="0"/>
        <w:ind w:left="0" w:firstLine="567"/>
        <w:jc w:val="both"/>
        <w:rPr>
          <w:bCs/>
          <w:iCs/>
        </w:rPr>
      </w:pPr>
      <w:r>
        <w:rPr>
          <w:bCs/>
          <w:iCs/>
        </w:rPr>
        <w:t>расходы по реализации продукции;</w:t>
      </w:r>
    </w:p>
    <w:p w:rsidR="00124DFC" w:rsidRDefault="00124DFC" w:rsidP="004559F4">
      <w:pPr>
        <w:numPr>
          <w:ilvl w:val="1"/>
          <w:numId w:val="29"/>
        </w:numPr>
        <w:tabs>
          <w:tab w:val="left" w:pos="993"/>
        </w:tabs>
        <w:overflowPunct w:val="0"/>
        <w:autoSpaceDE w:val="0"/>
        <w:autoSpaceDN w:val="0"/>
        <w:adjustRightInd w:val="0"/>
        <w:ind w:left="0" w:firstLine="567"/>
        <w:jc w:val="both"/>
        <w:rPr>
          <w:bCs/>
          <w:iCs/>
        </w:rPr>
      </w:pPr>
      <w:r>
        <w:rPr>
          <w:bCs/>
          <w:iCs/>
        </w:rPr>
        <w:t>амортизационные отчисления;</w:t>
      </w:r>
    </w:p>
    <w:p w:rsidR="00124DFC" w:rsidRDefault="00124DFC" w:rsidP="004559F4">
      <w:pPr>
        <w:numPr>
          <w:ilvl w:val="1"/>
          <w:numId w:val="29"/>
        </w:numPr>
        <w:tabs>
          <w:tab w:val="left" w:pos="993"/>
        </w:tabs>
        <w:overflowPunct w:val="0"/>
        <w:autoSpaceDE w:val="0"/>
        <w:autoSpaceDN w:val="0"/>
        <w:adjustRightInd w:val="0"/>
        <w:ind w:left="0" w:firstLine="567"/>
        <w:jc w:val="both"/>
        <w:rPr>
          <w:bCs/>
          <w:iCs/>
        </w:rPr>
      </w:pPr>
      <w:r>
        <w:rPr>
          <w:bCs/>
          <w:iCs/>
        </w:rPr>
        <w:t>заработная плата производственного персонала.</w:t>
      </w:r>
    </w:p>
    <w:p w:rsidR="00124DFC" w:rsidRDefault="00124DFC" w:rsidP="004559F4">
      <w:pPr>
        <w:pStyle w:val="ListParagraph1"/>
        <w:spacing w:line="240" w:lineRule="auto"/>
        <w:ind w:left="0" w:firstLine="567"/>
        <w:rPr>
          <w:i/>
          <w:szCs w:val="24"/>
          <w:lang w:val="ru-RU"/>
        </w:rPr>
      </w:pPr>
      <w:r>
        <w:rPr>
          <w:i/>
          <w:szCs w:val="24"/>
          <w:lang w:val="ru-RU"/>
        </w:rPr>
        <w:t>6.  Показателями себестоимости на предприятии являются:</w:t>
      </w:r>
    </w:p>
    <w:p w:rsidR="00124DFC" w:rsidRDefault="00124DFC" w:rsidP="004559F4">
      <w:pPr>
        <w:spacing w:before="100" w:beforeAutospacing="1" w:after="100" w:afterAutospacing="1"/>
        <w:contextualSpacing/>
        <w:rPr>
          <w:sz w:val="20"/>
        </w:rPr>
      </w:pPr>
      <w:r>
        <w:rPr>
          <w:sz w:val="20"/>
          <w:lang w:val="en-US"/>
        </w:rPr>
        <w:t>a</w:t>
      </w:r>
      <w:r>
        <w:rPr>
          <w:sz w:val="20"/>
        </w:rPr>
        <w:t>)  отношение прибыли от реализации к полной себестоимости, в процентах;</w:t>
      </w:r>
    </w:p>
    <w:p w:rsidR="00124DFC" w:rsidRDefault="00124DFC" w:rsidP="004559F4">
      <w:pPr>
        <w:spacing w:before="100" w:beforeAutospacing="1" w:after="100" w:afterAutospacing="1"/>
        <w:contextualSpacing/>
        <w:rPr>
          <w:sz w:val="20"/>
        </w:rPr>
      </w:pPr>
      <w:r>
        <w:rPr>
          <w:sz w:val="20"/>
          <w:lang w:val="en-US"/>
        </w:rPr>
        <w:t>b</w:t>
      </w:r>
      <w:r>
        <w:rPr>
          <w:sz w:val="20"/>
        </w:rPr>
        <w:t>) отношение затрат предприятия на выпуск товарной продукции к товарной продукции, коп./руб.</w:t>
      </w:r>
    </w:p>
    <w:p w:rsidR="00124DFC" w:rsidRDefault="00124DFC" w:rsidP="004559F4">
      <w:pPr>
        <w:spacing w:before="100" w:beforeAutospacing="1" w:after="100" w:afterAutospacing="1"/>
        <w:contextualSpacing/>
        <w:rPr>
          <w:sz w:val="20"/>
        </w:rPr>
      </w:pPr>
      <w:r>
        <w:rPr>
          <w:sz w:val="20"/>
          <w:lang w:val="en-US"/>
        </w:rPr>
        <w:t>c</w:t>
      </w:r>
      <w:r>
        <w:rPr>
          <w:sz w:val="20"/>
        </w:rPr>
        <w:t>)  затраты сырья, материалов, заработной платы на единицу продукции, руб.</w:t>
      </w:r>
    </w:p>
    <w:p w:rsidR="00124DFC" w:rsidRDefault="00124DFC" w:rsidP="004559F4">
      <w:pPr>
        <w:spacing w:before="100" w:beforeAutospacing="1" w:after="100" w:afterAutospacing="1"/>
        <w:contextualSpacing/>
        <w:rPr>
          <w:i/>
          <w:sz w:val="20"/>
        </w:rPr>
      </w:pPr>
      <w:r>
        <w:rPr>
          <w:i/>
          <w:sz w:val="20"/>
        </w:rPr>
        <w:t>7.  Какое влияние на себестоимость единицы продукции оказывают постоянные затраты при   изменении объемов производства?</w:t>
      </w:r>
    </w:p>
    <w:p w:rsidR="00124DFC" w:rsidRDefault="00124DFC" w:rsidP="004559F4">
      <w:pPr>
        <w:spacing w:before="100" w:beforeAutospacing="1" w:after="100" w:afterAutospacing="1"/>
        <w:contextualSpacing/>
        <w:rPr>
          <w:sz w:val="20"/>
        </w:rPr>
      </w:pPr>
      <w:r>
        <w:rPr>
          <w:sz w:val="20"/>
          <w:lang w:val="en-US"/>
        </w:rPr>
        <w:t>a</w:t>
      </w:r>
      <w:r>
        <w:rPr>
          <w:sz w:val="20"/>
        </w:rPr>
        <w:t>)  при снижении объема затраты падают, при повышении – растут;</w:t>
      </w:r>
    </w:p>
    <w:p w:rsidR="00124DFC" w:rsidRDefault="00124DFC" w:rsidP="004559F4">
      <w:pPr>
        <w:spacing w:before="100" w:beforeAutospacing="1" w:after="100" w:afterAutospacing="1"/>
        <w:contextualSpacing/>
        <w:rPr>
          <w:sz w:val="20"/>
        </w:rPr>
      </w:pPr>
      <w:r>
        <w:rPr>
          <w:sz w:val="20"/>
          <w:lang w:val="en-US"/>
        </w:rPr>
        <w:t>b</w:t>
      </w:r>
      <w:r>
        <w:rPr>
          <w:sz w:val="20"/>
        </w:rPr>
        <w:t>) при снижении объема производства затраты растут, а при увеличении –падают;</w:t>
      </w:r>
    </w:p>
    <w:p w:rsidR="00124DFC" w:rsidRDefault="00124DFC" w:rsidP="004559F4">
      <w:pPr>
        <w:spacing w:before="100" w:beforeAutospacing="1" w:after="100" w:afterAutospacing="1"/>
        <w:contextualSpacing/>
        <w:rPr>
          <w:sz w:val="20"/>
        </w:rPr>
      </w:pPr>
      <w:r>
        <w:rPr>
          <w:sz w:val="20"/>
          <w:lang w:val="en-US"/>
        </w:rPr>
        <w:t>c</w:t>
      </w:r>
      <w:r>
        <w:rPr>
          <w:sz w:val="20"/>
        </w:rPr>
        <w:t>) никакое.</w:t>
      </w:r>
    </w:p>
    <w:p w:rsidR="00124DFC" w:rsidRDefault="00124DFC" w:rsidP="004559F4">
      <w:pPr>
        <w:rPr>
          <w:i/>
        </w:rPr>
      </w:pPr>
      <w:r>
        <w:rPr>
          <w:i/>
        </w:rPr>
        <w:t>8. Затраты на управление и организацию производства в себестоимости продукции относятся к  затратам:</w:t>
      </w:r>
    </w:p>
    <w:p w:rsidR="00124DFC" w:rsidRDefault="00124DFC" w:rsidP="004559F4">
      <w:r>
        <w:rPr>
          <w:lang w:val="en-US"/>
        </w:rPr>
        <w:t>a</w:t>
      </w:r>
      <w:r>
        <w:t>) прямым;</w:t>
      </w:r>
    </w:p>
    <w:p w:rsidR="00124DFC" w:rsidRDefault="00124DFC" w:rsidP="004559F4">
      <w:r>
        <w:rPr>
          <w:lang w:val="en-US"/>
        </w:rPr>
        <w:t>b</w:t>
      </w:r>
      <w:r>
        <w:t>) косвенным;</w:t>
      </w:r>
    </w:p>
    <w:p w:rsidR="00124DFC" w:rsidRDefault="00124DFC" w:rsidP="004559F4">
      <w:r>
        <w:rPr>
          <w:lang w:val="en-US"/>
        </w:rPr>
        <w:t>c</w:t>
      </w:r>
      <w:r>
        <w:t>) постоянным.</w:t>
      </w:r>
    </w:p>
    <w:p w:rsidR="00124DFC" w:rsidRDefault="00124DFC" w:rsidP="004559F4">
      <w:pPr>
        <w:shd w:val="clear" w:color="auto" w:fill="FFFFFF"/>
        <w:rPr>
          <w:i/>
        </w:rPr>
      </w:pPr>
      <w:r>
        <w:rPr>
          <w:i/>
        </w:rPr>
        <w:t>9. Затраты, распределяемые пропорционально выбранной базе, называются:</w:t>
      </w:r>
    </w:p>
    <w:p w:rsidR="00124DFC" w:rsidRDefault="00124DFC" w:rsidP="004559F4">
      <w:pPr>
        <w:shd w:val="clear" w:color="auto" w:fill="FFFFFF"/>
      </w:pPr>
      <w:r>
        <w:rPr>
          <w:lang w:val="en-US"/>
        </w:rPr>
        <w:t>a</w:t>
      </w:r>
      <w:r>
        <w:t>) Постоянными</w:t>
      </w:r>
    </w:p>
    <w:p w:rsidR="00124DFC" w:rsidRDefault="00124DFC" w:rsidP="004559F4">
      <w:pPr>
        <w:shd w:val="clear" w:color="auto" w:fill="FFFFFF"/>
      </w:pPr>
      <w:r>
        <w:rPr>
          <w:lang w:val="en-US"/>
        </w:rPr>
        <w:t>b</w:t>
      </w:r>
      <w:r>
        <w:t>) Переменными</w:t>
      </w:r>
    </w:p>
    <w:p w:rsidR="00124DFC" w:rsidRDefault="00124DFC" w:rsidP="004559F4">
      <w:pPr>
        <w:shd w:val="clear" w:color="auto" w:fill="FFFFFF"/>
      </w:pPr>
      <w:r>
        <w:rPr>
          <w:lang w:val="en-US"/>
        </w:rPr>
        <w:t>c</w:t>
      </w:r>
      <w:r>
        <w:t>) Косвенными</w:t>
      </w:r>
    </w:p>
    <w:p w:rsidR="00124DFC" w:rsidRDefault="00124DFC" w:rsidP="004559F4">
      <w:pPr>
        <w:shd w:val="clear" w:color="auto" w:fill="FFFFFF"/>
        <w:rPr>
          <w:i/>
        </w:rPr>
      </w:pPr>
      <w:r>
        <w:rPr>
          <w:i/>
        </w:rPr>
        <w:t>10. Калькуляция составляется с целью:</w:t>
      </w:r>
    </w:p>
    <w:p w:rsidR="00124DFC" w:rsidRDefault="00124DFC" w:rsidP="004559F4">
      <w:pPr>
        <w:shd w:val="clear" w:color="auto" w:fill="FFFFFF"/>
      </w:pPr>
      <w:r>
        <w:rPr>
          <w:lang w:val="en-US"/>
        </w:rPr>
        <w:t>a</w:t>
      </w:r>
      <w:r>
        <w:t>) определения цены продукции;</w:t>
      </w:r>
    </w:p>
    <w:p w:rsidR="00124DFC" w:rsidRDefault="00124DFC" w:rsidP="004559F4">
      <w:pPr>
        <w:shd w:val="clear" w:color="auto" w:fill="FFFFFF"/>
      </w:pPr>
      <w:r>
        <w:rPr>
          <w:lang w:val="en-US"/>
        </w:rPr>
        <w:t>b</w:t>
      </w:r>
      <w:r>
        <w:t>)составления сметы затрат на производство;</w:t>
      </w:r>
    </w:p>
    <w:p w:rsidR="00124DFC" w:rsidRDefault="00124DFC" w:rsidP="004559F4">
      <w:pPr>
        <w:shd w:val="clear" w:color="auto" w:fill="FFFFFF"/>
      </w:pPr>
      <w:r>
        <w:rPr>
          <w:lang w:val="en-US"/>
        </w:rPr>
        <w:t>c</w:t>
      </w:r>
      <w:r>
        <w:t>) расчета себестоимости единицы продукции;</w:t>
      </w:r>
    </w:p>
    <w:p w:rsidR="00124DFC" w:rsidRDefault="00124DFC" w:rsidP="004559F4">
      <w:pPr>
        <w:shd w:val="clear" w:color="auto" w:fill="FFFFFF"/>
      </w:pPr>
      <w:r>
        <w:rPr>
          <w:lang w:val="en-US"/>
        </w:rPr>
        <w:t>d</w:t>
      </w:r>
      <w:r>
        <w:t xml:space="preserve">)исчисления прямых и косвенных затрат, </w:t>
      </w:r>
    </w:p>
    <w:p w:rsidR="00124DFC" w:rsidRDefault="00124DFC" w:rsidP="004559F4">
      <w:r>
        <w:rPr>
          <w:i/>
          <w:iCs/>
        </w:rPr>
        <w:t>11.Исключите лишнее. В структуре оптовой цены учитывают</w:t>
      </w:r>
      <w:r>
        <w:t>:</w:t>
      </w:r>
    </w:p>
    <w:p w:rsidR="00124DFC" w:rsidRDefault="00124DFC" w:rsidP="004559F4">
      <w:r>
        <w:t>a) затраты производителя;</w:t>
      </w:r>
    </w:p>
    <w:p w:rsidR="00124DFC" w:rsidRDefault="00124DFC" w:rsidP="004559F4">
      <w:r>
        <w:t>b) оптовая торговая наценка;</w:t>
      </w:r>
    </w:p>
    <w:p w:rsidR="00124DFC" w:rsidRDefault="00124DFC" w:rsidP="004559F4">
      <w:r>
        <w:t>c) розничная торговая наценка;</w:t>
      </w:r>
    </w:p>
    <w:p w:rsidR="00124DFC" w:rsidRDefault="00124DFC" w:rsidP="004559F4">
      <w:r>
        <w:t>d) прибыль производителя.</w:t>
      </w:r>
    </w:p>
    <w:p w:rsidR="00124DFC" w:rsidRDefault="00124DFC" w:rsidP="004559F4">
      <w:r>
        <w:rPr>
          <w:i/>
          <w:iCs/>
        </w:rPr>
        <w:t>12.   Выберите правильный ответ. По характеру обслуживаемого оборота выделяют:</w:t>
      </w:r>
    </w:p>
    <w:p w:rsidR="00124DFC" w:rsidRDefault="00124DFC" w:rsidP="004559F4">
      <w:r>
        <w:t>a) регулируемые цены;</w:t>
      </w:r>
    </w:p>
    <w:p w:rsidR="00124DFC" w:rsidRDefault="00124DFC" w:rsidP="004559F4">
      <w:r>
        <w:t>b) закупочные цены;</w:t>
      </w:r>
    </w:p>
    <w:p w:rsidR="00124DFC" w:rsidRDefault="00124DFC" w:rsidP="004559F4">
      <w:r>
        <w:t>c) биржевые котировки;</w:t>
      </w:r>
    </w:p>
    <w:p w:rsidR="00124DFC" w:rsidRDefault="00124DFC" w:rsidP="004559F4">
      <w:r>
        <w:t>d) скользящие цены.</w:t>
      </w:r>
    </w:p>
    <w:p w:rsidR="00124DFC" w:rsidRDefault="00124DFC" w:rsidP="004559F4">
      <w:r>
        <w:rPr>
          <w:i/>
          <w:iCs/>
        </w:rPr>
        <w:t>13. Выберите правильный ответ. По степени обоснования цена может быть:</w:t>
      </w:r>
    </w:p>
    <w:p w:rsidR="00124DFC" w:rsidRDefault="00124DFC" w:rsidP="004559F4">
      <w:r>
        <w:t>a) скользящая;</w:t>
      </w:r>
    </w:p>
    <w:p w:rsidR="00124DFC" w:rsidRDefault="00124DFC" w:rsidP="004559F4">
      <w:r>
        <w:t>b) ступенчатая;</w:t>
      </w:r>
    </w:p>
    <w:p w:rsidR="00124DFC" w:rsidRDefault="00124DFC" w:rsidP="004559F4">
      <w:r>
        <w:t>c) базисная;</w:t>
      </w:r>
    </w:p>
    <w:p w:rsidR="00124DFC" w:rsidRDefault="00124DFC" w:rsidP="004559F4">
      <w:r>
        <w:t>d) сезонная.</w:t>
      </w:r>
    </w:p>
    <w:p w:rsidR="00124DFC" w:rsidRDefault="00124DFC" w:rsidP="004559F4">
      <w:r>
        <w:rPr>
          <w:i/>
          <w:iCs/>
        </w:rPr>
        <w:t>14.   Выберите правильный ответ. Целью фирмы является:</w:t>
      </w:r>
    </w:p>
    <w:p w:rsidR="00124DFC" w:rsidRDefault="00124DFC" w:rsidP="004559F4">
      <w:r>
        <w:t>a) максимизация прибыли;</w:t>
      </w:r>
    </w:p>
    <w:p w:rsidR="00124DFC" w:rsidRDefault="00124DFC" w:rsidP="004559F4">
      <w:r>
        <w:t>b) максимизация оборота;</w:t>
      </w:r>
    </w:p>
    <w:p w:rsidR="00124DFC" w:rsidRDefault="00124DFC" w:rsidP="004559F4">
      <w:r>
        <w:t>c) стабилизация цен, объемов, состояния на рынке;</w:t>
      </w:r>
    </w:p>
    <w:p w:rsidR="00124DFC" w:rsidRDefault="00124DFC" w:rsidP="004559F4">
      <w:r>
        <w:t>d) все вышеперечисленное.</w:t>
      </w:r>
    </w:p>
    <w:p w:rsidR="00124DFC" w:rsidRDefault="00124DFC" w:rsidP="004559F4">
      <w:r>
        <w:rPr>
          <w:i/>
          <w:iCs/>
        </w:rPr>
        <w:t>15.  Стратегия высоких цен может быть представлена:</w:t>
      </w:r>
    </w:p>
    <w:p w:rsidR="00124DFC" w:rsidRDefault="00124DFC" w:rsidP="004559F4">
      <w:r>
        <w:t>a) стратегия проникновения на рынок;</w:t>
      </w:r>
    </w:p>
    <w:p w:rsidR="00124DFC" w:rsidRDefault="00124DFC" w:rsidP="004559F4">
      <w:r>
        <w:t>b) стратегия премиального ценообразования;</w:t>
      </w:r>
    </w:p>
    <w:p w:rsidR="00124DFC" w:rsidRDefault="00124DFC" w:rsidP="004559F4">
      <w:r>
        <w:t>c) стратегия следования за лидером;</w:t>
      </w:r>
    </w:p>
    <w:p w:rsidR="00124DFC" w:rsidRDefault="00124DFC" w:rsidP="004559F4">
      <w:r>
        <w:t>d) стратегия справедливого ценообразования.</w:t>
      </w:r>
    </w:p>
    <w:p w:rsidR="00124DFC" w:rsidRDefault="00124DFC" w:rsidP="004559F4">
      <w:r>
        <w:rPr>
          <w:i/>
          <w:iCs/>
        </w:rPr>
        <w:t>16.   Выберите правильный ответ. Ценообразование затратным методом может основываться на:</w:t>
      </w:r>
    </w:p>
    <w:p w:rsidR="00124DFC" w:rsidRDefault="00124DFC" w:rsidP="004559F4">
      <w:r>
        <w:t>a) сумме постоянных и переменных затрат;</w:t>
      </w:r>
    </w:p>
    <w:p w:rsidR="00124DFC" w:rsidRDefault="00124DFC" w:rsidP="004559F4">
      <w:r>
        <w:t>b) на предельных затратах;</w:t>
      </w:r>
    </w:p>
    <w:p w:rsidR="00124DFC" w:rsidRDefault="00124DFC" w:rsidP="004559F4">
      <w:r>
        <w:t>c) на общих затратах</w:t>
      </w:r>
    </w:p>
    <w:p w:rsidR="00124DFC" w:rsidRDefault="00124DFC" w:rsidP="004559F4">
      <w:r>
        <w:t>d) верны все предыдущие ответы.</w:t>
      </w:r>
    </w:p>
    <w:p w:rsidR="00124DFC" w:rsidRDefault="00124DFC" w:rsidP="004559F4">
      <w:r>
        <w:rPr>
          <w:i/>
          <w:iCs/>
        </w:rPr>
        <w:t>17.  Выберите правильный ответ. К параметрическим методам относят:</w:t>
      </w:r>
    </w:p>
    <w:p w:rsidR="00124DFC" w:rsidRDefault="00124DFC" w:rsidP="004559F4">
      <w:r>
        <w:t>a) структурной аналогии;</w:t>
      </w:r>
    </w:p>
    <w:p w:rsidR="00124DFC" w:rsidRDefault="00124DFC" w:rsidP="004559F4">
      <w:r>
        <w:t>b) метод удельных показателей;</w:t>
      </w:r>
    </w:p>
    <w:p w:rsidR="00124DFC" w:rsidRDefault="00124DFC" w:rsidP="004559F4">
      <w:r>
        <w:t>c) балловый;</w:t>
      </w:r>
    </w:p>
    <w:p w:rsidR="00124DFC" w:rsidRDefault="00124DFC" w:rsidP="004559F4">
      <w:r>
        <w:t>d) все являются параметрическими методами.</w:t>
      </w:r>
    </w:p>
    <w:p w:rsidR="00124DFC" w:rsidRDefault="00124DFC" w:rsidP="004559F4">
      <w:r>
        <w:rPr>
          <w:i/>
          <w:iCs/>
        </w:rPr>
        <w:t>18.   Выберите правильный ответ. Стратегию ценового прорыва рекомендуют при:</w:t>
      </w:r>
    </w:p>
    <w:p w:rsidR="00124DFC" w:rsidRDefault="00124DFC" w:rsidP="004559F4">
      <w:r>
        <w:t>a) высокой эластичности спроса по цене;</w:t>
      </w:r>
    </w:p>
    <w:p w:rsidR="00124DFC" w:rsidRDefault="00124DFC" w:rsidP="004559F4">
      <w:r>
        <w:t>b) низкой эластичности спроса по цене;</w:t>
      </w:r>
    </w:p>
    <w:p w:rsidR="00124DFC" w:rsidRDefault="00124DFC" w:rsidP="004559F4">
      <w:r>
        <w:t>c) высокой эластичности спроса по доходу;</w:t>
      </w:r>
    </w:p>
    <w:p w:rsidR="00124DFC" w:rsidRDefault="00124DFC" w:rsidP="004559F4">
      <w:r>
        <w:t>d) низкой эластичности спроса по доходу.</w:t>
      </w:r>
    </w:p>
    <w:p w:rsidR="00124DFC" w:rsidRDefault="00124DFC" w:rsidP="004559F4">
      <w:r>
        <w:rPr>
          <w:i/>
        </w:rPr>
        <w:t>19.</w:t>
      </w:r>
      <w:r>
        <w:t xml:space="preserve"> </w:t>
      </w:r>
      <w:r>
        <w:rPr>
          <w:i/>
          <w:iCs/>
        </w:rPr>
        <w:t>Выберите правильный ответ. Стратегия средних цен означает?</w:t>
      </w:r>
    </w:p>
    <w:p w:rsidR="00124DFC" w:rsidRDefault="00124DFC" w:rsidP="004559F4">
      <w:r>
        <w:t>a) установление цен примерно на уровне цен фирм-конкурентов;</w:t>
      </w:r>
    </w:p>
    <w:p w:rsidR="00124DFC" w:rsidRDefault="00124DFC" w:rsidP="004559F4">
      <w:r>
        <w:t>b) установление цен со средним по отрасли уровнем прибыли;</w:t>
      </w:r>
    </w:p>
    <w:p w:rsidR="00124DFC" w:rsidRDefault="00124DFC" w:rsidP="004559F4">
      <w:r>
        <w:t>c) установление цен на основе затрат на производства и планируемой нормы прибыли;</w:t>
      </w:r>
    </w:p>
    <w:p w:rsidR="00124DFC" w:rsidRDefault="00124DFC" w:rsidP="004559F4">
      <w:r>
        <w:t>d) нет правильного ответа.</w:t>
      </w:r>
    </w:p>
    <w:p w:rsidR="00124DFC" w:rsidRDefault="00124DFC" w:rsidP="004559F4">
      <w:r>
        <w:rPr>
          <w:i/>
        </w:rPr>
        <w:t>20.</w:t>
      </w:r>
      <w:r>
        <w:rPr>
          <w:i/>
          <w:iCs/>
        </w:rPr>
        <w:t xml:space="preserve"> Выберите правильный ответ. Полная себестоимость продукции включает в себя:</w:t>
      </w:r>
    </w:p>
    <w:p w:rsidR="00124DFC" w:rsidRDefault="00124DFC" w:rsidP="004559F4">
      <w:r>
        <w:t>a) амортизацию;</w:t>
      </w:r>
    </w:p>
    <w:p w:rsidR="00124DFC" w:rsidRDefault="00124DFC" w:rsidP="004559F4">
      <w:r>
        <w:t>b) акциз;</w:t>
      </w:r>
    </w:p>
    <w:p w:rsidR="00124DFC" w:rsidRDefault="00124DFC" w:rsidP="004559F4">
      <w:r>
        <w:t>c) торговую надбавку;</w:t>
      </w:r>
    </w:p>
    <w:p w:rsidR="00124DFC" w:rsidRDefault="00124DFC" w:rsidP="004559F4">
      <w:r>
        <w:t>d) все вышеперечисленное.</w:t>
      </w:r>
    </w:p>
    <w:p w:rsidR="00124DFC" w:rsidRDefault="00124DFC" w:rsidP="004559F4">
      <w:pPr>
        <w:rPr>
          <w:i/>
        </w:rPr>
      </w:pPr>
    </w:p>
    <w:p w:rsidR="00124DFC" w:rsidRDefault="00124DFC" w:rsidP="004559F4">
      <w:pPr>
        <w:pStyle w:val="ListParagraph1"/>
        <w:spacing w:line="240" w:lineRule="auto"/>
        <w:ind w:left="0" w:firstLine="567"/>
        <w:rPr>
          <w:b/>
          <w:szCs w:val="24"/>
          <w:lang w:val="ru-RU"/>
        </w:rPr>
      </w:pPr>
      <w:r>
        <w:rPr>
          <w:b/>
          <w:szCs w:val="24"/>
          <w:lang w:val="ru-RU"/>
        </w:rPr>
        <w:t>Тема 6. Финансовые результаты деятельности предприятия</w:t>
      </w:r>
    </w:p>
    <w:p w:rsidR="00124DFC" w:rsidRDefault="00124DFC" w:rsidP="004559F4">
      <w:pPr>
        <w:spacing w:before="100" w:beforeAutospacing="1" w:after="100" w:afterAutospacing="1"/>
        <w:contextualSpacing/>
        <w:rPr>
          <w:b/>
          <w:sz w:val="20"/>
        </w:rPr>
      </w:pPr>
    </w:p>
    <w:p w:rsidR="00124DFC" w:rsidRDefault="00124DFC" w:rsidP="004559F4">
      <w:pPr>
        <w:rPr>
          <w:b/>
          <w:bCs/>
        </w:rPr>
      </w:pPr>
      <w:r>
        <w:rPr>
          <w:b/>
          <w:bCs/>
        </w:rPr>
        <w:t>Контрольные вопросы</w:t>
      </w:r>
    </w:p>
    <w:p w:rsidR="00124DFC" w:rsidRDefault="00124DFC" w:rsidP="004559F4">
      <w:pPr>
        <w:pStyle w:val="ListParagraph1"/>
        <w:numPr>
          <w:ilvl w:val="0"/>
          <w:numId w:val="30"/>
        </w:numPr>
        <w:spacing w:line="240" w:lineRule="auto"/>
        <w:ind w:left="0"/>
        <w:jc w:val="left"/>
        <w:rPr>
          <w:szCs w:val="24"/>
          <w:lang w:val="ru-RU"/>
        </w:rPr>
      </w:pPr>
      <w:r>
        <w:rPr>
          <w:szCs w:val="24"/>
          <w:lang w:val="ru-RU"/>
        </w:rPr>
        <w:t>Что относится к финансовым результатам деятельности организации?</w:t>
      </w:r>
    </w:p>
    <w:p w:rsidR="00124DFC" w:rsidRDefault="00124DFC" w:rsidP="004559F4">
      <w:pPr>
        <w:numPr>
          <w:ilvl w:val="0"/>
          <w:numId w:val="30"/>
        </w:numPr>
        <w:autoSpaceDN w:val="0"/>
        <w:spacing w:before="100" w:beforeAutospacing="1" w:after="100" w:afterAutospacing="1"/>
        <w:ind w:left="0"/>
        <w:contextualSpacing/>
        <w:rPr>
          <w:sz w:val="20"/>
        </w:rPr>
      </w:pPr>
      <w:r>
        <w:rPr>
          <w:sz w:val="20"/>
        </w:rPr>
        <w:t>Дайте определение выручке, доходу и прибыли.</w:t>
      </w:r>
    </w:p>
    <w:p w:rsidR="00124DFC" w:rsidRDefault="00124DFC" w:rsidP="004559F4">
      <w:pPr>
        <w:pStyle w:val="msonormalcxspmiddle"/>
        <w:numPr>
          <w:ilvl w:val="0"/>
          <w:numId w:val="30"/>
        </w:numPr>
        <w:autoSpaceDN w:val="0"/>
        <w:ind w:left="0"/>
        <w:contextualSpacing/>
        <w:jc w:val="left"/>
        <w:rPr>
          <w:lang w:val="en-US"/>
        </w:rPr>
      </w:pPr>
      <w:r>
        <w:t xml:space="preserve">Какие виды прибыли Вам известны? </w:t>
      </w:r>
      <w:r>
        <w:rPr>
          <w:lang w:val="en-US"/>
        </w:rPr>
        <w:t>Как они исчисляются?</w:t>
      </w:r>
    </w:p>
    <w:p w:rsidR="00124DFC" w:rsidRDefault="00124DFC" w:rsidP="004559F4">
      <w:pPr>
        <w:pStyle w:val="msonormalcxspmiddle"/>
        <w:numPr>
          <w:ilvl w:val="0"/>
          <w:numId w:val="30"/>
        </w:numPr>
        <w:autoSpaceDN w:val="0"/>
        <w:ind w:left="0"/>
        <w:contextualSpacing/>
        <w:jc w:val="left"/>
      </w:pPr>
      <w:r>
        <w:t>Назовите порядок формирования чистой прибыли хозяйствующего субъекта.</w:t>
      </w:r>
    </w:p>
    <w:p w:rsidR="00124DFC" w:rsidRDefault="00124DFC" w:rsidP="004559F4">
      <w:pPr>
        <w:pStyle w:val="msonormalcxspmiddle"/>
        <w:numPr>
          <w:ilvl w:val="0"/>
          <w:numId w:val="30"/>
        </w:numPr>
        <w:autoSpaceDN w:val="0"/>
        <w:ind w:left="0"/>
        <w:contextualSpacing/>
        <w:jc w:val="left"/>
        <w:rPr>
          <w:lang w:val="en-US"/>
        </w:rPr>
      </w:pPr>
      <w:r>
        <w:rPr>
          <w:lang w:val="en-US"/>
        </w:rPr>
        <w:t>Что такое рентабельность?</w:t>
      </w:r>
    </w:p>
    <w:p w:rsidR="00124DFC" w:rsidRDefault="00124DFC" w:rsidP="004559F4">
      <w:pPr>
        <w:pStyle w:val="msonormalcxspmiddle"/>
        <w:numPr>
          <w:ilvl w:val="0"/>
          <w:numId w:val="30"/>
        </w:numPr>
        <w:autoSpaceDN w:val="0"/>
        <w:ind w:left="0"/>
        <w:contextualSpacing/>
        <w:jc w:val="left"/>
      </w:pPr>
      <w:r>
        <w:t>Перечислите показатели рентабельности и раскройте их содержание.</w:t>
      </w:r>
    </w:p>
    <w:p w:rsidR="00124DFC" w:rsidRDefault="00124DFC" w:rsidP="004559F4">
      <w:pPr>
        <w:pStyle w:val="msonormalcxspmiddle"/>
        <w:autoSpaceDN w:val="0"/>
        <w:contextualSpacing/>
      </w:pPr>
    </w:p>
    <w:p w:rsidR="00124DFC" w:rsidRDefault="00124DFC" w:rsidP="004559F4">
      <w:pPr>
        <w:rPr>
          <w:b/>
          <w:bCs/>
        </w:rPr>
      </w:pPr>
      <w:r>
        <w:rPr>
          <w:b/>
          <w:bCs/>
        </w:rPr>
        <w:t>Практические задания</w:t>
      </w:r>
    </w:p>
    <w:p w:rsidR="00124DFC" w:rsidRDefault="00124DFC" w:rsidP="004559F4">
      <w:pPr>
        <w:pStyle w:val="NormalWeb"/>
        <w:numPr>
          <w:ilvl w:val="0"/>
          <w:numId w:val="31"/>
        </w:numPr>
        <w:tabs>
          <w:tab w:val="left" w:pos="851"/>
        </w:tabs>
        <w:spacing w:before="0" w:beforeAutospacing="0" w:after="0" w:afterAutospacing="0" w:line="240" w:lineRule="auto"/>
        <w:ind w:left="0" w:firstLine="567"/>
        <w:rPr>
          <w:sz w:val="24"/>
        </w:rPr>
      </w:pPr>
      <w:r>
        <w:rPr>
          <w:sz w:val="24"/>
        </w:rPr>
        <w:t>Предприятие реализовало за период 23 475 т продукции по цене   3 750 руб./т; полная себестоимость единицы продукции равна 3 068 руб./т. В том же периоде реализовано излишнее оборудование на сумму 353 тыс. руб.; остаточная стоимость этого оборудования составила 345 тыс. руб. Сумма процентных доходов и расходов за рассматриваемый период – 10  тыс. руб. Налог на прибыль – 20 %.</w:t>
      </w:r>
    </w:p>
    <w:p w:rsidR="00124DFC" w:rsidRDefault="00124DFC" w:rsidP="004559F4">
      <w:pPr>
        <w:pStyle w:val="NormalWeb"/>
        <w:tabs>
          <w:tab w:val="left" w:pos="851"/>
        </w:tabs>
        <w:spacing w:before="0" w:beforeAutospacing="0" w:after="0" w:afterAutospacing="0" w:line="240" w:lineRule="auto"/>
        <w:rPr>
          <w:sz w:val="24"/>
        </w:rPr>
      </w:pPr>
      <w:r>
        <w:rPr>
          <w:sz w:val="24"/>
        </w:rPr>
        <w:t>Рассчитайте прибыль от реализации продукции, прибыль до налогообложения, чистую прибыль.</w:t>
      </w:r>
    </w:p>
    <w:p w:rsidR="00124DFC" w:rsidRDefault="00124DFC" w:rsidP="004559F4">
      <w:pPr>
        <w:pStyle w:val="NormalWeb"/>
        <w:numPr>
          <w:ilvl w:val="0"/>
          <w:numId w:val="31"/>
        </w:numPr>
        <w:tabs>
          <w:tab w:val="left" w:pos="851"/>
        </w:tabs>
        <w:spacing w:before="0" w:beforeAutospacing="0" w:after="0" w:afterAutospacing="0" w:line="240" w:lineRule="auto"/>
        <w:ind w:left="0" w:firstLine="567"/>
        <w:rPr>
          <w:sz w:val="24"/>
        </w:rPr>
      </w:pPr>
      <w:r>
        <w:rPr>
          <w:sz w:val="24"/>
        </w:rPr>
        <w:t>За текущий месяц владелец мастерской получил доход в размере 200 тыс. руб. Из этого дохода он должен заплатить 5 тыс. руб. своему помощнику и 2,5 тыс. руб. уборщице. Стоимость затраченного на производство сырья и материалов – 170 тыс. руб.</w:t>
      </w:r>
    </w:p>
    <w:p w:rsidR="00124DFC" w:rsidRDefault="00124DFC" w:rsidP="004559F4">
      <w:pPr>
        <w:pStyle w:val="NormalWeb"/>
        <w:tabs>
          <w:tab w:val="left" w:pos="851"/>
        </w:tabs>
        <w:spacing w:before="0" w:beforeAutospacing="0" w:after="0" w:afterAutospacing="0" w:line="240" w:lineRule="auto"/>
        <w:rPr>
          <w:sz w:val="24"/>
        </w:rPr>
      </w:pPr>
      <w:r>
        <w:rPr>
          <w:sz w:val="24"/>
        </w:rPr>
        <w:t>Определите бухгалтерскую и чистую экономическую прибыль, если владелец мастерской мог бы получать заработную плату 7,5 тыс. руб. и доход на вложенные средства в размере 15 % годовых. (При организации предприятия владелец вложил в него 100 тыс. руб.)</w:t>
      </w:r>
    </w:p>
    <w:p w:rsidR="00124DFC" w:rsidRDefault="00124DFC" w:rsidP="004559F4">
      <w:pPr>
        <w:pStyle w:val="NormalWeb"/>
        <w:numPr>
          <w:ilvl w:val="0"/>
          <w:numId w:val="31"/>
        </w:numPr>
        <w:tabs>
          <w:tab w:val="left" w:pos="851"/>
        </w:tabs>
        <w:spacing w:before="0" w:beforeAutospacing="0" w:after="0" w:afterAutospacing="0" w:line="240" w:lineRule="auto"/>
        <w:ind w:left="0" w:firstLine="567"/>
        <w:rPr>
          <w:sz w:val="24"/>
        </w:rPr>
      </w:pPr>
      <w:r>
        <w:rPr>
          <w:sz w:val="24"/>
        </w:rPr>
        <w:t>При создании предприятия его владелец вложил сумму 200 тыс. руб. Процесс производства осуществляется в здании, которое до организации предприятия он сдавал в аренду. Арендная плата составляла 50 тыс. руб./год. До организации предприятия его учредитель был наемным менеджером с годовой заработной платой 100 тыс. руб.</w:t>
      </w:r>
    </w:p>
    <w:p w:rsidR="00124DFC" w:rsidRDefault="00124DFC" w:rsidP="004559F4">
      <w:pPr>
        <w:pStyle w:val="NormalWeb"/>
        <w:spacing w:before="0" w:beforeAutospacing="0" w:after="0" w:afterAutospacing="0" w:line="240" w:lineRule="auto"/>
        <w:rPr>
          <w:sz w:val="24"/>
        </w:rPr>
      </w:pPr>
      <w:r>
        <w:rPr>
          <w:sz w:val="24"/>
        </w:rPr>
        <w:t>Деятельность созданного предприятия характеризуется следующими показателями: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7395"/>
        <w:gridCol w:w="1560"/>
      </w:tblGrid>
      <w:tr w:rsidR="00124DFC" w:rsidTr="000076D1">
        <w:trPr>
          <w:tblCellSpacing w:w="0" w:type="dxa"/>
        </w:trPr>
        <w:tc>
          <w:tcPr>
            <w:tcW w:w="7395" w:type="dxa"/>
            <w:tcBorders>
              <w:top w:val="outset" w:sz="6" w:space="0" w:color="auto"/>
              <w:left w:val="nil"/>
              <w:bottom w:val="outset" w:sz="6" w:space="0" w:color="auto"/>
              <w:right w:val="outset" w:sz="6" w:space="0" w:color="auto"/>
            </w:tcBorders>
          </w:tcPr>
          <w:p w:rsidR="00124DFC" w:rsidRDefault="00124DFC" w:rsidP="000076D1">
            <w:pPr>
              <w:pStyle w:val="NormalWeb"/>
              <w:spacing w:before="0" w:beforeAutospacing="0" w:after="0" w:afterAutospacing="0" w:line="240" w:lineRule="auto"/>
              <w:jc w:val="center"/>
              <w:rPr>
                <w:sz w:val="24"/>
              </w:rPr>
            </w:pPr>
            <w:r>
              <w:rPr>
                <w:sz w:val="24"/>
              </w:rPr>
              <w:t>Показатели</w:t>
            </w:r>
          </w:p>
        </w:tc>
        <w:tc>
          <w:tcPr>
            <w:tcW w:w="1560" w:type="dxa"/>
            <w:tcBorders>
              <w:top w:val="outset" w:sz="6" w:space="0" w:color="auto"/>
              <w:left w:val="outset" w:sz="6" w:space="0" w:color="auto"/>
              <w:bottom w:val="outset" w:sz="6" w:space="0" w:color="auto"/>
              <w:right w:val="nil"/>
            </w:tcBorders>
          </w:tcPr>
          <w:p w:rsidR="00124DFC" w:rsidRDefault="00124DFC" w:rsidP="000076D1">
            <w:pPr>
              <w:pStyle w:val="NormalWeb"/>
              <w:spacing w:before="0" w:beforeAutospacing="0" w:after="0" w:afterAutospacing="0" w:line="240" w:lineRule="auto"/>
              <w:jc w:val="center"/>
              <w:rPr>
                <w:sz w:val="24"/>
              </w:rPr>
            </w:pPr>
            <w:r>
              <w:rPr>
                <w:sz w:val="24"/>
              </w:rPr>
              <w:t>Значение</w:t>
            </w:r>
          </w:p>
        </w:tc>
      </w:tr>
      <w:tr w:rsidR="00124DFC" w:rsidTr="000076D1">
        <w:trPr>
          <w:tblCellSpacing w:w="0" w:type="dxa"/>
        </w:trPr>
        <w:tc>
          <w:tcPr>
            <w:tcW w:w="7395" w:type="dxa"/>
            <w:tcBorders>
              <w:top w:val="outset" w:sz="6" w:space="0" w:color="auto"/>
              <w:left w:val="nil"/>
              <w:bottom w:val="outset" w:sz="6" w:space="0" w:color="auto"/>
              <w:right w:val="outset" w:sz="6" w:space="0" w:color="auto"/>
            </w:tcBorders>
          </w:tcPr>
          <w:p w:rsidR="00124DFC" w:rsidRDefault="00124DFC" w:rsidP="000076D1">
            <w:pPr>
              <w:pStyle w:val="NormalWeb"/>
              <w:spacing w:before="0" w:beforeAutospacing="0" w:after="0" w:afterAutospacing="0" w:line="240" w:lineRule="auto"/>
              <w:rPr>
                <w:sz w:val="24"/>
              </w:rPr>
            </w:pPr>
            <w:r>
              <w:rPr>
                <w:sz w:val="24"/>
              </w:rPr>
              <w:t>Объем производства, ед.</w:t>
            </w:r>
          </w:p>
        </w:tc>
        <w:tc>
          <w:tcPr>
            <w:tcW w:w="1560" w:type="dxa"/>
            <w:tcBorders>
              <w:top w:val="outset" w:sz="6" w:space="0" w:color="auto"/>
              <w:left w:val="outset" w:sz="6" w:space="0" w:color="auto"/>
              <w:bottom w:val="outset" w:sz="6" w:space="0" w:color="auto"/>
              <w:right w:val="nil"/>
            </w:tcBorders>
          </w:tcPr>
          <w:p w:rsidR="00124DFC" w:rsidRDefault="00124DFC" w:rsidP="000076D1">
            <w:pPr>
              <w:pStyle w:val="NormalWeb"/>
              <w:spacing w:before="0" w:beforeAutospacing="0" w:after="0" w:afterAutospacing="0" w:line="240" w:lineRule="auto"/>
              <w:jc w:val="center"/>
              <w:rPr>
                <w:sz w:val="24"/>
              </w:rPr>
            </w:pPr>
            <w:r>
              <w:rPr>
                <w:sz w:val="24"/>
              </w:rPr>
              <w:t>10 000</w:t>
            </w:r>
          </w:p>
        </w:tc>
      </w:tr>
      <w:tr w:rsidR="00124DFC" w:rsidTr="000076D1">
        <w:trPr>
          <w:tblCellSpacing w:w="0" w:type="dxa"/>
        </w:trPr>
        <w:tc>
          <w:tcPr>
            <w:tcW w:w="7395" w:type="dxa"/>
            <w:tcBorders>
              <w:top w:val="outset" w:sz="6" w:space="0" w:color="auto"/>
              <w:left w:val="nil"/>
              <w:bottom w:val="outset" w:sz="6" w:space="0" w:color="auto"/>
              <w:right w:val="outset" w:sz="6" w:space="0" w:color="auto"/>
            </w:tcBorders>
          </w:tcPr>
          <w:p w:rsidR="00124DFC" w:rsidRDefault="00124DFC" w:rsidP="000076D1">
            <w:pPr>
              <w:pStyle w:val="NormalWeb"/>
              <w:spacing w:before="0" w:beforeAutospacing="0" w:after="0" w:afterAutospacing="0" w:line="240" w:lineRule="auto"/>
              <w:rPr>
                <w:sz w:val="24"/>
              </w:rPr>
            </w:pPr>
            <w:r>
              <w:rPr>
                <w:sz w:val="24"/>
              </w:rPr>
              <w:t>Цена (без НДС), руб./ед.</w:t>
            </w:r>
          </w:p>
        </w:tc>
        <w:tc>
          <w:tcPr>
            <w:tcW w:w="1560" w:type="dxa"/>
            <w:tcBorders>
              <w:top w:val="outset" w:sz="6" w:space="0" w:color="auto"/>
              <w:left w:val="outset" w:sz="6" w:space="0" w:color="auto"/>
              <w:bottom w:val="outset" w:sz="6" w:space="0" w:color="auto"/>
              <w:right w:val="nil"/>
            </w:tcBorders>
          </w:tcPr>
          <w:p w:rsidR="00124DFC" w:rsidRDefault="00124DFC" w:rsidP="000076D1">
            <w:pPr>
              <w:pStyle w:val="NormalWeb"/>
              <w:spacing w:before="0" w:beforeAutospacing="0" w:after="0" w:afterAutospacing="0" w:line="240" w:lineRule="auto"/>
              <w:jc w:val="center"/>
              <w:rPr>
                <w:sz w:val="24"/>
              </w:rPr>
            </w:pPr>
            <w:r>
              <w:rPr>
                <w:sz w:val="24"/>
              </w:rPr>
              <w:t>1 000</w:t>
            </w:r>
          </w:p>
        </w:tc>
      </w:tr>
      <w:tr w:rsidR="00124DFC" w:rsidTr="000076D1">
        <w:trPr>
          <w:tblCellSpacing w:w="0" w:type="dxa"/>
        </w:trPr>
        <w:tc>
          <w:tcPr>
            <w:tcW w:w="7395" w:type="dxa"/>
            <w:tcBorders>
              <w:top w:val="outset" w:sz="6" w:space="0" w:color="auto"/>
              <w:left w:val="nil"/>
              <w:bottom w:val="outset" w:sz="6" w:space="0" w:color="auto"/>
              <w:right w:val="outset" w:sz="6" w:space="0" w:color="auto"/>
            </w:tcBorders>
          </w:tcPr>
          <w:p w:rsidR="00124DFC" w:rsidRDefault="00124DFC" w:rsidP="000076D1">
            <w:pPr>
              <w:pStyle w:val="NormalWeb"/>
              <w:spacing w:before="0" w:beforeAutospacing="0" w:after="0" w:afterAutospacing="0" w:line="240" w:lineRule="auto"/>
              <w:rPr>
                <w:sz w:val="24"/>
              </w:rPr>
            </w:pPr>
            <w:r>
              <w:rPr>
                <w:sz w:val="24"/>
              </w:rPr>
              <w:t>Среднегодовая стоимость основных средств, тыс. руб.</w:t>
            </w:r>
          </w:p>
        </w:tc>
        <w:tc>
          <w:tcPr>
            <w:tcW w:w="1560" w:type="dxa"/>
            <w:tcBorders>
              <w:top w:val="outset" w:sz="6" w:space="0" w:color="auto"/>
              <w:left w:val="outset" w:sz="6" w:space="0" w:color="auto"/>
              <w:bottom w:val="outset" w:sz="6" w:space="0" w:color="auto"/>
              <w:right w:val="nil"/>
            </w:tcBorders>
          </w:tcPr>
          <w:p w:rsidR="00124DFC" w:rsidRDefault="00124DFC" w:rsidP="000076D1">
            <w:pPr>
              <w:pStyle w:val="NormalWeb"/>
              <w:spacing w:before="0" w:beforeAutospacing="0" w:after="0" w:afterAutospacing="0" w:line="240" w:lineRule="auto"/>
              <w:jc w:val="center"/>
              <w:rPr>
                <w:sz w:val="24"/>
              </w:rPr>
            </w:pPr>
            <w:r>
              <w:rPr>
                <w:sz w:val="24"/>
              </w:rPr>
              <w:t>600</w:t>
            </w:r>
          </w:p>
        </w:tc>
      </w:tr>
      <w:tr w:rsidR="00124DFC" w:rsidTr="000076D1">
        <w:trPr>
          <w:tblCellSpacing w:w="0" w:type="dxa"/>
        </w:trPr>
        <w:tc>
          <w:tcPr>
            <w:tcW w:w="7395" w:type="dxa"/>
            <w:tcBorders>
              <w:top w:val="outset" w:sz="6" w:space="0" w:color="auto"/>
              <w:left w:val="nil"/>
              <w:bottom w:val="outset" w:sz="6" w:space="0" w:color="auto"/>
              <w:right w:val="outset" w:sz="6" w:space="0" w:color="auto"/>
            </w:tcBorders>
          </w:tcPr>
          <w:p w:rsidR="00124DFC" w:rsidRDefault="00124DFC" w:rsidP="000076D1">
            <w:pPr>
              <w:pStyle w:val="NormalWeb"/>
              <w:spacing w:before="0" w:beforeAutospacing="0" w:after="0" w:afterAutospacing="0" w:line="240" w:lineRule="auto"/>
              <w:rPr>
                <w:sz w:val="24"/>
              </w:rPr>
            </w:pPr>
            <w:r>
              <w:rPr>
                <w:sz w:val="24"/>
              </w:rPr>
              <w:t>Средние остатки оборотных средств, тыс. руб.</w:t>
            </w:r>
          </w:p>
        </w:tc>
        <w:tc>
          <w:tcPr>
            <w:tcW w:w="1560" w:type="dxa"/>
            <w:tcBorders>
              <w:top w:val="outset" w:sz="6" w:space="0" w:color="auto"/>
              <w:left w:val="outset" w:sz="6" w:space="0" w:color="auto"/>
              <w:bottom w:val="outset" w:sz="6" w:space="0" w:color="auto"/>
              <w:right w:val="nil"/>
            </w:tcBorders>
          </w:tcPr>
          <w:p w:rsidR="00124DFC" w:rsidRDefault="00124DFC" w:rsidP="000076D1">
            <w:pPr>
              <w:pStyle w:val="NormalWeb"/>
              <w:spacing w:before="0" w:beforeAutospacing="0" w:after="0" w:afterAutospacing="0" w:line="240" w:lineRule="auto"/>
              <w:jc w:val="center"/>
              <w:rPr>
                <w:sz w:val="24"/>
              </w:rPr>
            </w:pPr>
            <w:r>
              <w:rPr>
                <w:sz w:val="24"/>
              </w:rPr>
              <w:t>200</w:t>
            </w:r>
          </w:p>
        </w:tc>
      </w:tr>
      <w:tr w:rsidR="00124DFC" w:rsidTr="000076D1">
        <w:trPr>
          <w:tblCellSpacing w:w="0" w:type="dxa"/>
        </w:trPr>
        <w:tc>
          <w:tcPr>
            <w:tcW w:w="7395" w:type="dxa"/>
            <w:tcBorders>
              <w:top w:val="outset" w:sz="6" w:space="0" w:color="auto"/>
              <w:left w:val="nil"/>
              <w:bottom w:val="outset" w:sz="6" w:space="0" w:color="auto"/>
              <w:right w:val="outset" w:sz="6" w:space="0" w:color="auto"/>
            </w:tcBorders>
          </w:tcPr>
          <w:p w:rsidR="00124DFC" w:rsidRDefault="00124DFC" w:rsidP="000076D1">
            <w:pPr>
              <w:pStyle w:val="NormalWeb"/>
              <w:spacing w:before="0" w:beforeAutospacing="0" w:after="0" w:afterAutospacing="0" w:line="240" w:lineRule="auto"/>
              <w:rPr>
                <w:sz w:val="24"/>
              </w:rPr>
            </w:pPr>
            <w:r>
              <w:rPr>
                <w:sz w:val="24"/>
              </w:rPr>
              <w:t>Затраты, тыс. руб.:</w:t>
            </w:r>
          </w:p>
          <w:p w:rsidR="00124DFC" w:rsidRDefault="00124DFC" w:rsidP="000076D1">
            <w:pPr>
              <w:pStyle w:val="NormalWeb"/>
              <w:spacing w:before="0" w:beforeAutospacing="0" w:after="0" w:afterAutospacing="0" w:line="240" w:lineRule="auto"/>
              <w:rPr>
                <w:sz w:val="24"/>
              </w:rPr>
            </w:pPr>
            <w:r>
              <w:rPr>
                <w:sz w:val="24"/>
              </w:rPr>
              <w:t>материальные</w:t>
            </w:r>
          </w:p>
          <w:p w:rsidR="00124DFC" w:rsidRDefault="00124DFC" w:rsidP="000076D1">
            <w:pPr>
              <w:pStyle w:val="NormalWeb"/>
              <w:spacing w:before="0" w:beforeAutospacing="0" w:after="0" w:afterAutospacing="0" w:line="240" w:lineRule="auto"/>
              <w:rPr>
                <w:sz w:val="24"/>
              </w:rPr>
            </w:pPr>
            <w:r>
              <w:rPr>
                <w:sz w:val="24"/>
              </w:rPr>
              <w:t>по оплате труда наемных работников</w:t>
            </w:r>
          </w:p>
          <w:p w:rsidR="00124DFC" w:rsidRDefault="00124DFC" w:rsidP="000076D1">
            <w:pPr>
              <w:pStyle w:val="NormalWeb"/>
              <w:spacing w:before="0" w:beforeAutospacing="0" w:after="0" w:afterAutospacing="0" w:line="240" w:lineRule="auto"/>
              <w:rPr>
                <w:sz w:val="24"/>
              </w:rPr>
            </w:pPr>
            <w:r>
              <w:rPr>
                <w:sz w:val="24"/>
              </w:rPr>
              <w:t>сумма начисленной амортизации</w:t>
            </w:r>
          </w:p>
          <w:p w:rsidR="00124DFC" w:rsidRDefault="00124DFC" w:rsidP="000076D1">
            <w:pPr>
              <w:pStyle w:val="NormalWeb"/>
              <w:spacing w:before="0" w:beforeAutospacing="0" w:after="0" w:afterAutospacing="0" w:line="240" w:lineRule="auto"/>
              <w:rPr>
                <w:sz w:val="24"/>
              </w:rPr>
            </w:pPr>
            <w:r>
              <w:rPr>
                <w:sz w:val="24"/>
              </w:rPr>
              <w:t xml:space="preserve">прочие </w:t>
            </w:r>
          </w:p>
        </w:tc>
        <w:tc>
          <w:tcPr>
            <w:tcW w:w="1560" w:type="dxa"/>
            <w:tcBorders>
              <w:top w:val="outset" w:sz="6" w:space="0" w:color="auto"/>
              <w:left w:val="outset" w:sz="6" w:space="0" w:color="auto"/>
              <w:bottom w:val="outset" w:sz="6" w:space="0" w:color="auto"/>
              <w:right w:val="nil"/>
            </w:tcBorders>
          </w:tcPr>
          <w:p w:rsidR="00124DFC" w:rsidRDefault="00124DFC" w:rsidP="000076D1">
            <w:pPr>
              <w:pStyle w:val="NormalWeb"/>
              <w:spacing w:before="0" w:beforeAutospacing="0" w:after="0" w:afterAutospacing="0" w:line="240" w:lineRule="auto"/>
              <w:jc w:val="center"/>
              <w:rPr>
                <w:sz w:val="24"/>
              </w:rPr>
            </w:pPr>
          </w:p>
          <w:p w:rsidR="00124DFC" w:rsidRDefault="00124DFC" w:rsidP="000076D1">
            <w:pPr>
              <w:pStyle w:val="NormalWeb"/>
              <w:spacing w:before="0" w:beforeAutospacing="0" w:after="0" w:afterAutospacing="0" w:line="240" w:lineRule="auto"/>
              <w:jc w:val="center"/>
              <w:rPr>
                <w:sz w:val="24"/>
              </w:rPr>
            </w:pPr>
            <w:r>
              <w:rPr>
                <w:sz w:val="24"/>
              </w:rPr>
              <w:t>250</w:t>
            </w:r>
          </w:p>
          <w:p w:rsidR="00124DFC" w:rsidRDefault="00124DFC" w:rsidP="000076D1">
            <w:pPr>
              <w:pStyle w:val="NormalWeb"/>
              <w:spacing w:before="0" w:beforeAutospacing="0" w:after="0" w:afterAutospacing="0" w:line="240" w:lineRule="auto"/>
              <w:jc w:val="center"/>
              <w:rPr>
                <w:sz w:val="24"/>
              </w:rPr>
            </w:pPr>
            <w:r>
              <w:rPr>
                <w:sz w:val="24"/>
              </w:rPr>
              <w:t>150</w:t>
            </w:r>
          </w:p>
          <w:p w:rsidR="00124DFC" w:rsidRDefault="00124DFC" w:rsidP="000076D1">
            <w:pPr>
              <w:pStyle w:val="NormalWeb"/>
              <w:spacing w:before="0" w:beforeAutospacing="0" w:after="0" w:afterAutospacing="0" w:line="240" w:lineRule="auto"/>
              <w:jc w:val="center"/>
              <w:rPr>
                <w:sz w:val="24"/>
              </w:rPr>
            </w:pPr>
            <w:r>
              <w:rPr>
                <w:sz w:val="24"/>
              </w:rPr>
              <w:t>160</w:t>
            </w:r>
          </w:p>
          <w:p w:rsidR="00124DFC" w:rsidRDefault="00124DFC" w:rsidP="000076D1">
            <w:pPr>
              <w:pStyle w:val="NormalWeb"/>
              <w:spacing w:before="0" w:beforeAutospacing="0" w:after="0" w:afterAutospacing="0" w:line="240" w:lineRule="auto"/>
              <w:jc w:val="center"/>
              <w:rPr>
                <w:sz w:val="24"/>
              </w:rPr>
            </w:pPr>
            <w:r>
              <w:rPr>
                <w:sz w:val="24"/>
              </w:rPr>
              <w:t>140</w:t>
            </w:r>
          </w:p>
        </w:tc>
      </w:tr>
      <w:tr w:rsidR="00124DFC" w:rsidTr="000076D1">
        <w:trPr>
          <w:tblCellSpacing w:w="0" w:type="dxa"/>
        </w:trPr>
        <w:tc>
          <w:tcPr>
            <w:tcW w:w="7395" w:type="dxa"/>
            <w:tcBorders>
              <w:top w:val="outset" w:sz="6" w:space="0" w:color="auto"/>
              <w:left w:val="nil"/>
              <w:bottom w:val="outset" w:sz="6" w:space="0" w:color="auto"/>
              <w:right w:val="outset" w:sz="6" w:space="0" w:color="auto"/>
            </w:tcBorders>
          </w:tcPr>
          <w:p w:rsidR="00124DFC" w:rsidRDefault="00124DFC" w:rsidP="000076D1">
            <w:pPr>
              <w:pStyle w:val="NormalWeb"/>
              <w:spacing w:before="0" w:beforeAutospacing="0" w:after="0" w:afterAutospacing="0" w:line="240" w:lineRule="auto"/>
              <w:rPr>
                <w:sz w:val="24"/>
              </w:rPr>
            </w:pPr>
            <w:r>
              <w:rPr>
                <w:sz w:val="24"/>
              </w:rPr>
              <w:t>Доходы от реализации излишнего имущества, тыс. руб.</w:t>
            </w:r>
          </w:p>
        </w:tc>
        <w:tc>
          <w:tcPr>
            <w:tcW w:w="1560" w:type="dxa"/>
            <w:tcBorders>
              <w:top w:val="outset" w:sz="6" w:space="0" w:color="auto"/>
              <w:left w:val="outset" w:sz="6" w:space="0" w:color="auto"/>
              <w:bottom w:val="outset" w:sz="6" w:space="0" w:color="auto"/>
              <w:right w:val="nil"/>
            </w:tcBorders>
          </w:tcPr>
          <w:p w:rsidR="00124DFC" w:rsidRDefault="00124DFC" w:rsidP="000076D1">
            <w:pPr>
              <w:pStyle w:val="NormalWeb"/>
              <w:spacing w:before="0" w:beforeAutospacing="0" w:after="0" w:afterAutospacing="0" w:line="240" w:lineRule="auto"/>
              <w:jc w:val="center"/>
              <w:rPr>
                <w:sz w:val="24"/>
              </w:rPr>
            </w:pPr>
            <w:r>
              <w:rPr>
                <w:sz w:val="24"/>
              </w:rPr>
              <w:t>50</w:t>
            </w:r>
          </w:p>
        </w:tc>
      </w:tr>
      <w:tr w:rsidR="00124DFC" w:rsidTr="000076D1">
        <w:trPr>
          <w:tblCellSpacing w:w="0" w:type="dxa"/>
        </w:trPr>
        <w:tc>
          <w:tcPr>
            <w:tcW w:w="7395" w:type="dxa"/>
            <w:tcBorders>
              <w:top w:val="outset" w:sz="6" w:space="0" w:color="auto"/>
              <w:left w:val="nil"/>
              <w:bottom w:val="outset" w:sz="6" w:space="0" w:color="auto"/>
              <w:right w:val="outset" w:sz="6" w:space="0" w:color="auto"/>
            </w:tcBorders>
          </w:tcPr>
          <w:p w:rsidR="00124DFC" w:rsidRDefault="00124DFC" w:rsidP="000076D1">
            <w:pPr>
              <w:pStyle w:val="NormalWeb"/>
              <w:spacing w:before="0" w:beforeAutospacing="0" w:after="0" w:afterAutospacing="0" w:line="240" w:lineRule="auto"/>
              <w:rPr>
                <w:sz w:val="24"/>
              </w:rPr>
            </w:pPr>
            <w:r>
              <w:rPr>
                <w:sz w:val="24"/>
              </w:rPr>
              <w:t>Проценты, уплаченные за кредит, тыс. руб.</w:t>
            </w:r>
          </w:p>
        </w:tc>
        <w:tc>
          <w:tcPr>
            <w:tcW w:w="1560" w:type="dxa"/>
            <w:tcBorders>
              <w:top w:val="outset" w:sz="6" w:space="0" w:color="auto"/>
              <w:left w:val="outset" w:sz="6" w:space="0" w:color="auto"/>
              <w:bottom w:val="outset" w:sz="6" w:space="0" w:color="auto"/>
              <w:right w:val="nil"/>
            </w:tcBorders>
          </w:tcPr>
          <w:p w:rsidR="00124DFC" w:rsidRDefault="00124DFC" w:rsidP="000076D1">
            <w:pPr>
              <w:pStyle w:val="NormalWeb"/>
              <w:spacing w:before="0" w:beforeAutospacing="0" w:after="0" w:afterAutospacing="0" w:line="240" w:lineRule="auto"/>
              <w:jc w:val="center"/>
              <w:rPr>
                <w:sz w:val="24"/>
              </w:rPr>
            </w:pPr>
            <w:r>
              <w:rPr>
                <w:sz w:val="24"/>
              </w:rPr>
              <w:t>10</w:t>
            </w:r>
          </w:p>
        </w:tc>
      </w:tr>
      <w:tr w:rsidR="00124DFC" w:rsidTr="000076D1">
        <w:trPr>
          <w:tblCellSpacing w:w="0" w:type="dxa"/>
        </w:trPr>
        <w:tc>
          <w:tcPr>
            <w:tcW w:w="7395" w:type="dxa"/>
            <w:tcBorders>
              <w:top w:val="outset" w:sz="6" w:space="0" w:color="auto"/>
              <w:left w:val="nil"/>
              <w:bottom w:val="outset" w:sz="6" w:space="0" w:color="auto"/>
              <w:right w:val="outset" w:sz="6" w:space="0" w:color="auto"/>
            </w:tcBorders>
          </w:tcPr>
          <w:p w:rsidR="00124DFC" w:rsidRDefault="00124DFC" w:rsidP="000076D1">
            <w:pPr>
              <w:pStyle w:val="NormalWeb"/>
              <w:spacing w:before="0" w:beforeAutospacing="0" w:after="0" w:afterAutospacing="0" w:line="240" w:lineRule="auto"/>
              <w:rPr>
                <w:sz w:val="24"/>
              </w:rPr>
            </w:pPr>
            <w:r>
              <w:rPr>
                <w:sz w:val="24"/>
              </w:rPr>
              <w:t>Налоги, уплачиваемые из прибыли, %</w:t>
            </w:r>
          </w:p>
        </w:tc>
        <w:tc>
          <w:tcPr>
            <w:tcW w:w="1560" w:type="dxa"/>
            <w:tcBorders>
              <w:top w:val="outset" w:sz="6" w:space="0" w:color="auto"/>
              <w:left w:val="outset" w:sz="6" w:space="0" w:color="auto"/>
              <w:bottom w:val="outset" w:sz="6" w:space="0" w:color="auto"/>
              <w:right w:val="nil"/>
            </w:tcBorders>
          </w:tcPr>
          <w:p w:rsidR="00124DFC" w:rsidRDefault="00124DFC" w:rsidP="000076D1">
            <w:pPr>
              <w:pStyle w:val="NormalWeb"/>
              <w:spacing w:before="0" w:beforeAutospacing="0" w:after="0" w:afterAutospacing="0" w:line="240" w:lineRule="auto"/>
              <w:jc w:val="center"/>
              <w:rPr>
                <w:sz w:val="24"/>
              </w:rPr>
            </w:pPr>
            <w:r>
              <w:rPr>
                <w:sz w:val="24"/>
              </w:rPr>
              <w:t>20</w:t>
            </w:r>
          </w:p>
        </w:tc>
      </w:tr>
      <w:tr w:rsidR="00124DFC" w:rsidTr="000076D1">
        <w:trPr>
          <w:tblCellSpacing w:w="0" w:type="dxa"/>
        </w:trPr>
        <w:tc>
          <w:tcPr>
            <w:tcW w:w="7395" w:type="dxa"/>
            <w:tcBorders>
              <w:top w:val="outset" w:sz="6" w:space="0" w:color="auto"/>
              <w:left w:val="nil"/>
              <w:bottom w:val="outset" w:sz="6" w:space="0" w:color="auto"/>
              <w:right w:val="outset" w:sz="6" w:space="0" w:color="auto"/>
            </w:tcBorders>
          </w:tcPr>
          <w:p w:rsidR="00124DFC" w:rsidRDefault="00124DFC" w:rsidP="000076D1">
            <w:pPr>
              <w:pStyle w:val="NormalWeb"/>
              <w:spacing w:before="0" w:beforeAutospacing="0" w:after="0" w:afterAutospacing="0" w:line="240" w:lineRule="auto"/>
              <w:rPr>
                <w:sz w:val="24"/>
              </w:rPr>
            </w:pPr>
            <w:r>
              <w:rPr>
                <w:sz w:val="24"/>
              </w:rPr>
              <w:t>Ставка по срочным депозитам, %</w:t>
            </w:r>
          </w:p>
        </w:tc>
        <w:tc>
          <w:tcPr>
            <w:tcW w:w="1560" w:type="dxa"/>
            <w:tcBorders>
              <w:top w:val="outset" w:sz="6" w:space="0" w:color="auto"/>
              <w:left w:val="outset" w:sz="6" w:space="0" w:color="auto"/>
              <w:bottom w:val="outset" w:sz="6" w:space="0" w:color="auto"/>
              <w:right w:val="nil"/>
            </w:tcBorders>
          </w:tcPr>
          <w:p w:rsidR="00124DFC" w:rsidRDefault="00124DFC" w:rsidP="000076D1">
            <w:pPr>
              <w:pStyle w:val="NormalWeb"/>
              <w:spacing w:before="0" w:beforeAutospacing="0" w:after="0" w:afterAutospacing="0" w:line="240" w:lineRule="auto"/>
              <w:jc w:val="center"/>
              <w:rPr>
                <w:sz w:val="24"/>
              </w:rPr>
            </w:pPr>
            <w:r>
              <w:rPr>
                <w:sz w:val="24"/>
              </w:rPr>
              <w:t>18</w:t>
            </w:r>
          </w:p>
        </w:tc>
      </w:tr>
    </w:tbl>
    <w:p w:rsidR="00124DFC" w:rsidRDefault="00124DFC" w:rsidP="004559F4">
      <w:pPr>
        <w:pStyle w:val="NormalWeb"/>
        <w:spacing w:before="0" w:beforeAutospacing="0" w:after="0" w:afterAutospacing="0" w:line="240" w:lineRule="auto"/>
        <w:rPr>
          <w:sz w:val="24"/>
        </w:rPr>
      </w:pPr>
      <w:r>
        <w:rPr>
          <w:sz w:val="24"/>
        </w:rPr>
        <w:t xml:space="preserve">Рассчитайте: прибыль от реализации продукции, прибыль валовую (до налогообложения), чистую прибыль; рентабельность предприятия (производства); рентабельность продукции. Обоснуйте ответ на вопрос о целесообразности создания собственного предприятия (вычислите экономическую прибыль). </w:t>
      </w:r>
    </w:p>
    <w:p w:rsidR="00124DFC" w:rsidRDefault="00124DFC" w:rsidP="004559F4">
      <w:pPr>
        <w:pStyle w:val="NormalWeb"/>
        <w:spacing w:before="0" w:beforeAutospacing="0" w:after="0" w:afterAutospacing="0" w:line="240" w:lineRule="auto"/>
        <w:rPr>
          <w:sz w:val="24"/>
        </w:rPr>
      </w:pPr>
      <w:r>
        <w:rPr>
          <w:sz w:val="24"/>
        </w:rPr>
        <w:t xml:space="preserve">4. Определите сумму налогооблагаемой прибыли и сумму налога на прибыль предприятия. </w:t>
      </w:r>
    </w:p>
    <w:p w:rsidR="00124DFC" w:rsidRDefault="00124DFC" w:rsidP="004559F4">
      <w:pPr>
        <w:pStyle w:val="NormalWeb"/>
        <w:spacing w:before="0" w:beforeAutospacing="0" w:after="0" w:afterAutospacing="0" w:line="240" w:lineRule="auto"/>
        <w:rPr>
          <w:sz w:val="24"/>
        </w:rPr>
      </w:pPr>
      <w:r>
        <w:rPr>
          <w:sz w:val="24"/>
        </w:rPr>
        <w:t>Предприятие в отчетном году произвело 1000 шт. продукции А по цене 700 руб. и 200 шт.  продукции В по цене 900 руб. затраты на производство и реализацию продукции за данный период составили 790 т.р. в данном периоде получен доход от продажи основных фондов в размере 18 т.р., при чем предприятие понесло затраты на реализацию – 1,1 т.р. Получены штрафы от покупателей за нарушение договорных обязательств на сумму 19 т.р.</w:t>
      </w:r>
    </w:p>
    <w:p w:rsidR="00124DFC" w:rsidRDefault="00124DFC" w:rsidP="004559F4">
      <w:pPr>
        <w:pStyle w:val="21"/>
        <w:spacing w:after="0" w:line="240" w:lineRule="auto"/>
        <w:ind w:firstLine="567"/>
      </w:pPr>
      <w:r>
        <w:t>5.  Рассчитать рентабельность продукции.</w:t>
      </w:r>
    </w:p>
    <w:p w:rsidR="00124DFC" w:rsidRDefault="00124DFC" w:rsidP="004559F4">
      <w:pPr>
        <w:pStyle w:val="21"/>
        <w:spacing w:after="0" w:line="240" w:lineRule="auto"/>
        <w:ind w:firstLine="567"/>
      </w:pPr>
      <w:r>
        <w:t xml:space="preserve"> Выручка от реализации продукции - 150 тыс. руб.; затраты на производство и реализацию продукции - 140 тыс. руб.; прибыль от внереализационных операций - 20 тыс. руб.; прибыль от реализации иных материальных ценностей - 15 тыс. руб.</w:t>
      </w:r>
    </w:p>
    <w:p w:rsidR="00124DFC" w:rsidRDefault="00124DFC" w:rsidP="004559F4">
      <w:pPr>
        <w:pStyle w:val="NormalWeb"/>
        <w:spacing w:before="0" w:beforeAutospacing="0" w:after="0" w:afterAutospacing="0" w:line="240" w:lineRule="auto"/>
        <w:rPr>
          <w:sz w:val="24"/>
        </w:rPr>
      </w:pPr>
      <w:r>
        <w:rPr>
          <w:sz w:val="24"/>
        </w:rPr>
        <w:t xml:space="preserve">6. Используя данные предыдущего задания вопроса </w:t>
      </w:r>
      <w:r>
        <w:rPr>
          <w:b/>
          <w:bCs/>
          <w:sz w:val="24"/>
        </w:rPr>
        <w:t xml:space="preserve"> </w:t>
      </w:r>
      <w:r>
        <w:rPr>
          <w:sz w:val="24"/>
        </w:rPr>
        <w:t>определить прибыль до налогообложения хозяйствующего субъекта.</w:t>
      </w:r>
    </w:p>
    <w:p w:rsidR="00124DFC" w:rsidRDefault="00124DFC" w:rsidP="004559F4">
      <w:pPr>
        <w:tabs>
          <w:tab w:val="left" w:pos="0"/>
        </w:tabs>
      </w:pPr>
      <w:r>
        <w:t>7. Выручка от реализации продукции – 920 т.р., себестоимость ед.продукции – 80 руб., количество реализованных изделий 10 тысяч штук.</w:t>
      </w:r>
    </w:p>
    <w:p w:rsidR="00124DFC" w:rsidRDefault="00124DFC" w:rsidP="004559F4">
      <w:pPr>
        <w:tabs>
          <w:tab w:val="left" w:pos="0"/>
        </w:tabs>
      </w:pPr>
      <w:r>
        <w:t xml:space="preserve"> Определить изменение рентабельности продукции, если рентабельность прошлого года 12%.</w:t>
      </w:r>
    </w:p>
    <w:p w:rsidR="00124DFC" w:rsidRDefault="00124DFC" w:rsidP="004559F4">
      <w:r>
        <w:t>8. Рентабельность продукции по предприятию №1 повысилась по сравнению с предыдущим годом на 20%, а по предприятию №2 на 25%. Сумма затрат сократилась по предприятию №1 на 10%, а по предприятию №2 на 16%.</w:t>
      </w:r>
    </w:p>
    <w:p w:rsidR="00124DFC" w:rsidRDefault="00124DFC" w:rsidP="004559F4">
      <w:r>
        <w:t xml:space="preserve"> Определить как изменится прибыль предприятий.</w:t>
      </w:r>
    </w:p>
    <w:p w:rsidR="00124DFC" w:rsidRDefault="00124DFC" w:rsidP="004559F4">
      <w:r>
        <w:t>9. Определить прибыль от реализации продукции: годовой объем производства 100 тысяч штук, цена одного изделия 2500 руб., средние переменные издержки на единицу 1550 руб., постоянные издержки на годовой объем – 50 млн.руб.</w:t>
      </w:r>
    </w:p>
    <w:p w:rsidR="00124DFC" w:rsidRDefault="00124DFC" w:rsidP="004559F4">
      <w:pPr>
        <w:pStyle w:val="NormalWeb"/>
        <w:spacing w:before="0" w:beforeAutospacing="0" w:after="0" w:afterAutospacing="0" w:line="240" w:lineRule="auto"/>
        <w:rPr>
          <w:sz w:val="24"/>
        </w:rPr>
      </w:pPr>
      <w:r>
        <w:rPr>
          <w:sz w:val="24"/>
        </w:rPr>
        <w:t>10. В первом квартале организацией произведено 10 тыс.ед.продукции по цене 700 руб./ед. Постоянные расходы составляют 1600 тыс. руб. Удельно-переменные расходы – 150 руб./ед.Во втором квартале планируется повысить прибыль на 8%.</w:t>
      </w:r>
    </w:p>
    <w:p w:rsidR="00124DFC" w:rsidRDefault="00124DFC" w:rsidP="004559F4">
      <w:pPr>
        <w:pStyle w:val="NormalWeb"/>
        <w:spacing w:before="0" w:beforeAutospacing="0" w:after="0" w:afterAutospacing="0" w:line="240" w:lineRule="auto"/>
        <w:rPr>
          <w:sz w:val="24"/>
        </w:rPr>
      </w:pPr>
      <w:r>
        <w:rPr>
          <w:sz w:val="24"/>
        </w:rPr>
        <w:t>Сколько необходимо дополнительно произвести продукции, чтобы повысить прибыль на 8%?</w:t>
      </w:r>
    </w:p>
    <w:p w:rsidR="00124DFC" w:rsidRDefault="00124DFC" w:rsidP="004559F4">
      <w:pPr>
        <w:rPr>
          <w:b/>
          <w:bCs/>
        </w:rPr>
      </w:pPr>
    </w:p>
    <w:p w:rsidR="00124DFC" w:rsidRDefault="00124DFC" w:rsidP="004559F4">
      <w:pPr>
        <w:rPr>
          <w:b/>
          <w:bCs/>
        </w:rPr>
      </w:pPr>
      <w:r>
        <w:rPr>
          <w:b/>
          <w:bCs/>
        </w:rPr>
        <w:t>Тестовые задания</w:t>
      </w:r>
    </w:p>
    <w:p w:rsidR="00124DFC" w:rsidRDefault="00124DFC" w:rsidP="004559F4">
      <w:pPr>
        <w:rPr>
          <w:i/>
        </w:rPr>
      </w:pPr>
      <w:r>
        <w:t xml:space="preserve"> 1. </w:t>
      </w:r>
      <w:r>
        <w:rPr>
          <w:bCs/>
          <w:i/>
        </w:rPr>
        <w:t>Валовая прибыль рассчитывается:</w:t>
      </w:r>
    </w:p>
    <w:p w:rsidR="00124DFC" w:rsidRDefault="00124DFC" w:rsidP="004559F4">
      <w:pPr>
        <w:numPr>
          <w:ilvl w:val="0"/>
          <w:numId w:val="32"/>
        </w:numPr>
        <w:tabs>
          <w:tab w:val="left" w:pos="993"/>
        </w:tabs>
        <w:autoSpaceDN w:val="0"/>
        <w:ind w:left="0" w:firstLine="567"/>
        <w:jc w:val="both"/>
      </w:pPr>
      <w:r>
        <w:t>разность выручка от продаж и себестоимость продаж</w:t>
      </w:r>
    </w:p>
    <w:p w:rsidR="00124DFC" w:rsidRDefault="00124DFC" w:rsidP="004559F4">
      <w:pPr>
        <w:numPr>
          <w:ilvl w:val="0"/>
          <w:numId w:val="32"/>
        </w:numPr>
        <w:tabs>
          <w:tab w:val="left" w:pos="993"/>
        </w:tabs>
        <w:autoSpaceDN w:val="0"/>
        <w:ind w:left="0" w:firstLine="567"/>
        <w:jc w:val="both"/>
      </w:pPr>
      <w:r>
        <w:t>разность выручка от продаж и сумма себестоимость продаж, управленческие расходы</w:t>
      </w:r>
    </w:p>
    <w:p w:rsidR="00124DFC" w:rsidRDefault="00124DFC" w:rsidP="004559F4">
      <w:pPr>
        <w:numPr>
          <w:ilvl w:val="0"/>
          <w:numId w:val="32"/>
        </w:numPr>
        <w:tabs>
          <w:tab w:val="left" w:pos="993"/>
        </w:tabs>
        <w:autoSpaceDN w:val="0"/>
        <w:ind w:left="0" w:firstLine="567"/>
        <w:jc w:val="both"/>
      </w:pPr>
      <w:r>
        <w:t>разность выручка от продаж и сумма себестоимость продаж, управленческие и коммерческие расходы</w:t>
      </w:r>
    </w:p>
    <w:p w:rsidR="00124DFC" w:rsidRDefault="00124DFC" w:rsidP="004559F4">
      <w:pPr>
        <w:pStyle w:val="ListParagraph1"/>
        <w:tabs>
          <w:tab w:val="left" w:pos="993"/>
        </w:tabs>
        <w:spacing w:line="240" w:lineRule="auto"/>
        <w:ind w:left="0" w:firstLine="0"/>
        <w:rPr>
          <w:i/>
          <w:szCs w:val="24"/>
          <w:lang w:eastAsia="ru-RU"/>
        </w:rPr>
      </w:pPr>
      <w:r>
        <w:rPr>
          <w:bCs/>
          <w:i/>
          <w:szCs w:val="24"/>
          <w:lang w:val="ru-RU" w:eastAsia="ru-RU"/>
        </w:rPr>
        <w:t>2.К</w:t>
      </w:r>
      <w:r>
        <w:rPr>
          <w:bCs/>
          <w:i/>
          <w:szCs w:val="24"/>
          <w:lang w:eastAsia="ru-RU"/>
        </w:rPr>
        <w:t>ачество прибыли характеризуется:</w:t>
      </w:r>
    </w:p>
    <w:p w:rsidR="00124DFC" w:rsidRDefault="00124DFC" w:rsidP="004559F4">
      <w:pPr>
        <w:numPr>
          <w:ilvl w:val="0"/>
          <w:numId w:val="33"/>
        </w:numPr>
        <w:tabs>
          <w:tab w:val="left" w:pos="993"/>
        </w:tabs>
        <w:autoSpaceDN w:val="0"/>
        <w:ind w:left="0" w:firstLine="567"/>
        <w:jc w:val="both"/>
      </w:pPr>
      <w:r>
        <w:t>долей прочих статей доходов и расходов</w:t>
      </w:r>
    </w:p>
    <w:p w:rsidR="00124DFC" w:rsidRDefault="00124DFC" w:rsidP="004559F4">
      <w:pPr>
        <w:numPr>
          <w:ilvl w:val="0"/>
          <w:numId w:val="33"/>
        </w:numPr>
        <w:tabs>
          <w:tab w:val="left" w:pos="993"/>
        </w:tabs>
        <w:autoSpaceDN w:val="0"/>
        <w:ind w:left="0" w:firstLine="567"/>
        <w:jc w:val="both"/>
      </w:pPr>
      <w:r>
        <w:t>величиной прибыли от обычной деятельности</w:t>
      </w:r>
    </w:p>
    <w:p w:rsidR="00124DFC" w:rsidRDefault="00124DFC" w:rsidP="004559F4">
      <w:pPr>
        <w:numPr>
          <w:ilvl w:val="0"/>
          <w:numId w:val="33"/>
        </w:numPr>
        <w:tabs>
          <w:tab w:val="left" w:pos="993"/>
        </w:tabs>
        <w:autoSpaceDN w:val="0"/>
        <w:ind w:left="0" w:firstLine="567"/>
        <w:jc w:val="both"/>
      </w:pPr>
      <w:r>
        <w:t>величиной чистой прибыли</w:t>
      </w:r>
    </w:p>
    <w:p w:rsidR="00124DFC" w:rsidRDefault="00124DFC" w:rsidP="004559F4">
      <w:pPr>
        <w:pStyle w:val="ListParagraph1"/>
        <w:tabs>
          <w:tab w:val="left" w:pos="993"/>
        </w:tabs>
        <w:spacing w:line="240" w:lineRule="auto"/>
        <w:ind w:left="0" w:firstLine="0"/>
        <w:rPr>
          <w:i/>
          <w:szCs w:val="24"/>
          <w:lang w:val="ru-RU" w:eastAsia="ru-RU"/>
        </w:rPr>
      </w:pPr>
      <w:r>
        <w:rPr>
          <w:bCs/>
          <w:i/>
          <w:szCs w:val="24"/>
          <w:lang w:val="ru-RU" w:eastAsia="ru-RU"/>
        </w:rPr>
        <w:t>3.Конечным финансовым результатом от основной деятельности является:</w:t>
      </w:r>
    </w:p>
    <w:p w:rsidR="00124DFC" w:rsidRDefault="00124DFC" w:rsidP="004559F4">
      <w:pPr>
        <w:numPr>
          <w:ilvl w:val="0"/>
          <w:numId w:val="34"/>
        </w:numPr>
        <w:tabs>
          <w:tab w:val="left" w:pos="993"/>
        </w:tabs>
        <w:autoSpaceDN w:val="0"/>
        <w:ind w:left="0" w:firstLine="567"/>
        <w:jc w:val="both"/>
      </w:pPr>
      <w:r>
        <w:t>валовая прибыль</w:t>
      </w:r>
    </w:p>
    <w:p w:rsidR="00124DFC" w:rsidRDefault="00124DFC" w:rsidP="004559F4">
      <w:pPr>
        <w:numPr>
          <w:ilvl w:val="0"/>
          <w:numId w:val="34"/>
        </w:numPr>
        <w:tabs>
          <w:tab w:val="left" w:pos="993"/>
        </w:tabs>
        <w:autoSpaceDN w:val="0"/>
        <w:ind w:left="0" w:firstLine="567"/>
        <w:jc w:val="both"/>
      </w:pPr>
      <w:r>
        <w:t>прибыль от продаж</w:t>
      </w:r>
    </w:p>
    <w:p w:rsidR="00124DFC" w:rsidRDefault="00124DFC" w:rsidP="004559F4">
      <w:pPr>
        <w:numPr>
          <w:ilvl w:val="0"/>
          <w:numId w:val="34"/>
        </w:numPr>
        <w:tabs>
          <w:tab w:val="left" w:pos="993"/>
        </w:tabs>
        <w:autoSpaceDN w:val="0"/>
        <w:ind w:left="0" w:firstLine="567"/>
        <w:jc w:val="both"/>
      </w:pPr>
      <w:r>
        <w:t>прибыль от обычной деятельности</w:t>
      </w:r>
    </w:p>
    <w:p w:rsidR="00124DFC" w:rsidRDefault="00124DFC" w:rsidP="004559F4">
      <w:pPr>
        <w:pStyle w:val="ListParagraph1"/>
        <w:tabs>
          <w:tab w:val="left" w:pos="993"/>
        </w:tabs>
        <w:spacing w:line="240" w:lineRule="auto"/>
        <w:ind w:left="0" w:firstLine="0"/>
        <w:rPr>
          <w:i/>
          <w:szCs w:val="24"/>
          <w:lang w:val="ru-RU" w:eastAsia="ru-RU"/>
        </w:rPr>
      </w:pPr>
      <w:r>
        <w:rPr>
          <w:bCs/>
          <w:i/>
          <w:szCs w:val="24"/>
          <w:lang w:val="ru-RU" w:eastAsia="ru-RU"/>
        </w:rPr>
        <w:t>4.На изменение величины валовой прибыли оказывают влияние факторы:</w:t>
      </w:r>
    </w:p>
    <w:p w:rsidR="00124DFC" w:rsidRDefault="00124DFC" w:rsidP="004559F4">
      <w:pPr>
        <w:numPr>
          <w:ilvl w:val="0"/>
          <w:numId w:val="35"/>
        </w:numPr>
        <w:tabs>
          <w:tab w:val="left" w:pos="993"/>
        </w:tabs>
        <w:autoSpaceDN w:val="0"/>
        <w:ind w:left="0" w:firstLine="567"/>
        <w:jc w:val="both"/>
      </w:pPr>
      <w:r>
        <w:t>объем продаж, коэффициент маржинального дохода</w:t>
      </w:r>
    </w:p>
    <w:p w:rsidR="00124DFC" w:rsidRDefault="00124DFC" w:rsidP="004559F4">
      <w:pPr>
        <w:numPr>
          <w:ilvl w:val="0"/>
          <w:numId w:val="35"/>
        </w:numPr>
        <w:tabs>
          <w:tab w:val="left" w:pos="993"/>
        </w:tabs>
        <w:autoSpaceDN w:val="0"/>
        <w:ind w:left="0" w:firstLine="567"/>
        <w:jc w:val="both"/>
      </w:pPr>
      <w:r>
        <w:t>себестоимость продаж, коэффициент маржинального дохода</w:t>
      </w:r>
    </w:p>
    <w:p w:rsidR="00124DFC" w:rsidRDefault="00124DFC" w:rsidP="004559F4">
      <w:pPr>
        <w:numPr>
          <w:ilvl w:val="0"/>
          <w:numId w:val="35"/>
        </w:numPr>
        <w:tabs>
          <w:tab w:val="left" w:pos="993"/>
        </w:tabs>
        <w:autoSpaceDN w:val="0"/>
        <w:ind w:left="0" w:firstLine="567"/>
        <w:jc w:val="both"/>
      </w:pPr>
      <w:r>
        <w:t>себестоимость и объем продаж</w:t>
      </w:r>
    </w:p>
    <w:p w:rsidR="00124DFC" w:rsidRDefault="00124DFC" w:rsidP="004559F4">
      <w:pPr>
        <w:pStyle w:val="ListParagraph1"/>
        <w:tabs>
          <w:tab w:val="left" w:pos="993"/>
        </w:tabs>
        <w:spacing w:line="240" w:lineRule="auto"/>
        <w:ind w:left="0" w:firstLine="0"/>
        <w:rPr>
          <w:i/>
          <w:szCs w:val="24"/>
          <w:lang w:val="ru-RU" w:eastAsia="ru-RU"/>
        </w:rPr>
      </w:pPr>
      <w:r>
        <w:rPr>
          <w:bCs/>
          <w:i/>
          <w:szCs w:val="24"/>
          <w:lang w:val="ru-RU" w:eastAsia="ru-RU"/>
        </w:rPr>
        <w:t>5.Опережение темпов роста прибыли от продаж по сравнению с темпами роста выручки от продаж свидетельствует:</w:t>
      </w:r>
    </w:p>
    <w:p w:rsidR="00124DFC" w:rsidRDefault="00124DFC" w:rsidP="004559F4">
      <w:pPr>
        <w:numPr>
          <w:ilvl w:val="0"/>
          <w:numId w:val="36"/>
        </w:numPr>
        <w:tabs>
          <w:tab w:val="left" w:pos="993"/>
        </w:tabs>
        <w:autoSpaceDN w:val="0"/>
        <w:ind w:left="0" w:firstLine="567"/>
        <w:jc w:val="both"/>
      </w:pPr>
      <w:r>
        <w:t>о повышении производительности активов</w:t>
      </w:r>
    </w:p>
    <w:p w:rsidR="00124DFC" w:rsidRDefault="00124DFC" w:rsidP="004559F4">
      <w:pPr>
        <w:numPr>
          <w:ilvl w:val="0"/>
          <w:numId w:val="36"/>
        </w:numPr>
        <w:tabs>
          <w:tab w:val="left" w:pos="993"/>
        </w:tabs>
        <w:autoSpaceDN w:val="0"/>
        <w:ind w:left="0" w:firstLine="567"/>
        <w:jc w:val="both"/>
      </w:pPr>
      <w:r>
        <w:t>об относительном снижении затрат на производство</w:t>
      </w:r>
    </w:p>
    <w:p w:rsidR="00124DFC" w:rsidRDefault="00124DFC" w:rsidP="004559F4">
      <w:pPr>
        <w:numPr>
          <w:ilvl w:val="0"/>
          <w:numId w:val="36"/>
        </w:numPr>
        <w:tabs>
          <w:tab w:val="left" w:pos="993"/>
        </w:tabs>
        <w:autoSpaceDN w:val="0"/>
        <w:ind w:left="0" w:firstLine="567"/>
        <w:jc w:val="both"/>
      </w:pPr>
      <w:r>
        <w:t>о росте объема производства продукции</w:t>
      </w:r>
    </w:p>
    <w:p w:rsidR="00124DFC" w:rsidRDefault="00124DFC" w:rsidP="004559F4">
      <w:pPr>
        <w:pStyle w:val="ListParagraph1"/>
        <w:tabs>
          <w:tab w:val="left" w:pos="993"/>
        </w:tabs>
        <w:spacing w:line="240" w:lineRule="auto"/>
        <w:ind w:left="0" w:firstLine="0"/>
        <w:rPr>
          <w:i/>
          <w:szCs w:val="24"/>
          <w:lang w:eastAsia="ru-RU"/>
        </w:rPr>
      </w:pPr>
      <w:r>
        <w:rPr>
          <w:bCs/>
          <w:i/>
          <w:szCs w:val="24"/>
          <w:lang w:val="ru-RU" w:eastAsia="ru-RU"/>
        </w:rPr>
        <w:t>6.</w:t>
      </w:r>
      <w:r>
        <w:rPr>
          <w:bCs/>
          <w:i/>
          <w:szCs w:val="24"/>
          <w:lang w:eastAsia="ru-RU"/>
        </w:rPr>
        <w:t>Рентабельность активов определяется:</w:t>
      </w:r>
    </w:p>
    <w:p w:rsidR="00124DFC" w:rsidRDefault="00124DFC" w:rsidP="004559F4">
      <w:pPr>
        <w:numPr>
          <w:ilvl w:val="0"/>
          <w:numId w:val="37"/>
        </w:numPr>
        <w:tabs>
          <w:tab w:val="left" w:pos="993"/>
        </w:tabs>
        <w:autoSpaceDN w:val="0"/>
        <w:ind w:left="0" w:firstLine="567"/>
        <w:jc w:val="both"/>
      </w:pPr>
      <w:r>
        <w:t>прибыль / средняя стоимость активов</w:t>
      </w:r>
    </w:p>
    <w:p w:rsidR="00124DFC" w:rsidRDefault="00124DFC" w:rsidP="004559F4">
      <w:pPr>
        <w:numPr>
          <w:ilvl w:val="0"/>
          <w:numId w:val="37"/>
        </w:numPr>
        <w:tabs>
          <w:tab w:val="left" w:pos="993"/>
        </w:tabs>
        <w:autoSpaceDN w:val="0"/>
        <w:ind w:left="0" w:firstLine="567"/>
        <w:jc w:val="both"/>
      </w:pPr>
      <w:r>
        <w:t>выручка от продаж / средняя стоимость активов</w:t>
      </w:r>
    </w:p>
    <w:p w:rsidR="00124DFC" w:rsidRDefault="00124DFC" w:rsidP="004559F4">
      <w:pPr>
        <w:numPr>
          <w:ilvl w:val="0"/>
          <w:numId w:val="37"/>
        </w:numPr>
        <w:tabs>
          <w:tab w:val="left" w:pos="993"/>
        </w:tabs>
        <w:autoSpaceDN w:val="0"/>
        <w:ind w:left="0" w:firstLine="567"/>
        <w:jc w:val="both"/>
      </w:pPr>
      <w:r>
        <w:t>себестоимость продаж / средняя стоимость активов</w:t>
      </w:r>
    </w:p>
    <w:p w:rsidR="00124DFC" w:rsidRDefault="00124DFC" w:rsidP="004559F4">
      <w:pPr>
        <w:pStyle w:val="ListParagraph1"/>
        <w:tabs>
          <w:tab w:val="left" w:pos="993"/>
        </w:tabs>
        <w:spacing w:line="240" w:lineRule="auto"/>
        <w:ind w:left="0" w:firstLine="0"/>
        <w:rPr>
          <w:i/>
          <w:szCs w:val="24"/>
          <w:lang w:eastAsia="ru-RU"/>
        </w:rPr>
      </w:pPr>
      <w:r>
        <w:rPr>
          <w:bCs/>
          <w:i/>
          <w:szCs w:val="24"/>
          <w:lang w:val="ru-RU" w:eastAsia="ru-RU"/>
        </w:rPr>
        <w:t>7.</w:t>
      </w:r>
      <w:r>
        <w:rPr>
          <w:bCs/>
          <w:i/>
          <w:szCs w:val="24"/>
          <w:lang w:eastAsia="ru-RU"/>
        </w:rPr>
        <w:t>Рентабельность собственного капитала определяется:</w:t>
      </w:r>
    </w:p>
    <w:p w:rsidR="00124DFC" w:rsidRDefault="00124DFC" w:rsidP="004559F4">
      <w:pPr>
        <w:numPr>
          <w:ilvl w:val="0"/>
          <w:numId w:val="38"/>
        </w:numPr>
        <w:tabs>
          <w:tab w:val="left" w:pos="993"/>
        </w:tabs>
        <w:autoSpaceDN w:val="0"/>
        <w:ind w:left="0" w:firstLine="567"/>
        <w:jc w:val="both"/>
      </w:pPr>
      <w:r>
        <w:t>прибыль / средняя стоимость собственного капитала</w:t>
      </w:r>
    </w:p>
    <w:p w:rsidR="00124DFC" w:rsidRDefault="00124DFC" w:rsidP="004559F4">
      <w:pPr>
        <w:numPr>
          <w:ilvl w:val="0"/>
          <w:numId w:val="38"/>
        </w:numPr>
        <w:tabs>
          <w:tab w:val="left" w:pos="993"/>
        </w:tabs>
        <w:autoSpaceDN w:val="0"/>
        <w:ind w:left="0" w:firstLine="567"/>
        <w:jc w:val="both"/>
      </w:pPr>
      <w:r>
        <w:t>выручка от продаж / средняя стоимость собственного капитала</w:t>
      </w:r>
    </w:p>
    <w:p w:rsidR="00124DFC" w:rsidRDefault="00124DFC" w:rsidP="004559F4">
      <w:pPr>
        <w:numPr>
          <w:ilvl w:val="0"/>
          <w:numId w:val="38"/>
        </w:numPr>
        <w:tabs>
          <w:tab w:val="left" w:pos="993"/>
        </w:tabs>
        <w:autoSpaceDN w:val="0"/>
        <w:ind w:left="0" w:firstLine="567"/>
        <w:jc w:val="both"/>
      </w:pPr>
      <w:r>
        <w:t>прибыль до налогообложения / средняя стоимость собственного и долгосрочного заемного капитала</w:t>
      </w:r>
    </w:p>
    <w:p w:rsidR="00124DFC" w:rsidRDefault="00124DFC" w:rsidP="004559F4">
      <w:pPr>
        <w:pStyle w:val="ListParagraph1"/>
        <w:tabs>
          <w:tab w:val="left" w:pos="993"/>
        </w:tabs>
        <w:spacing w:line="240" w:lineRule="auto"/>
        <w:ind w:left="0" w:firstLine="0"/>
        <w:rPr>
          <w:i/>
          <w:szCs w:val="24"/>
          <w:lang w:val="ru-RU" w:eastAsia="ru-RU"/>
        </w:rPr>
      </w:pPr>
      <w:r>
        <w:rPr>
          <w:bCs/>
          <w:i/>
          <w:szCs w:val="24"/>
          <w:lang w:val="ru-RU" w:eastAsia="ru-RU"/>
        </w:rPr>
        <w:t>8.Факторы, влияющие на величину рентабельности активов:</w:t>
      </w:r>
    </w:p>
    <w:p w:rsidR="00124DFC" w:rsidRDefault="00124DFC" w:rsidP="004559F4">
      <w:pPr>
        <w:numPr>
          <w:ilvl w:val="0"/>
          <w:numId w:val="39"/>
        </w:numPr>
        <w:tabs>
          <w:tab w:val="left" w:pos="993"/>
        </w:tabs>
        <w:autoSpaceDN w:val="0"/>
        <w:ind w:left="0" w:firstLine="567"/>
        <w:jc w:val="both"/>
      </w:pPr>
      <w:r>
        <w:t>рентабельность продаж, ресурсоотдача</w:t>
      </w:r>
    </w:p>
    <w:p w:rsidR="00124DFC" w:rsidRDefault="00124DFC" w:rsidP="004559F4">
      <w:pPr>
        <w:numPr>
          <w:ilvl w:val="0"/>
          <w:numId w:val="39"/>
        </w:numPr>
        <w:tabs>
          <w:tab w:val="left" w:pos="993"/>
        </w:tabs>
        <w:autoSpaceDN w:val="0"/>
        <w:ind w:left="0" w:firstLine="567"/>
        <w:jc w:val="both"/>
      </w:pPr>
      <w:r>
        <w:t>себестоимость продаж, рентабельность собственного капитала</w:t>
      </w:r>
    </w:p>
    <w:p w:rsidR="00124DFC" w:rsidRDefault="00124DFC" w:rsidP="004559F4">
      <w:pPr>
        <w:numPr>
          <w:ilvl w:val="0"/>
          <w:numId w:val="39"/>
        </w:numPr>
        <w:tabs>
          <w:tab w:val="left" w:pos="993"/>
        </w:tabs>
        <w:autoSpaceDN w:val="0"/>
        <w:ind w:left="0" w:firstLine="567"/>
        <w:jc w:val="both"/>
      </w:pPr>
      <w:r>
        <w:t>общая величина активов, чистая прибыль</w:t>
      </w:r>
    </w:p>
    <w:p w:rsidR="00124DFC" w:rsidRDefault="00124DFC" w:rsidP="004559F4">
      <w:pPr>
        <w:pStyle w:val="ListParagraph1"/>
        <w:tabs>
          <w:tab w:val="left" w:pos="993"/>
        </w:tabs>
        <w:spacing w:line="240" w:lineRule="auto"/>
        <w:ind w:left="0" w:firstLine="0"/>
        <w:rPr>
          <w:i/>
          <w:szCs w:val="24"/>
          <w:lang w:eastAsia="ru-RU"/>
        </w:rPr>
      </w:pPr>
      <w:r>
        <w:rPr>
          <w:bCs/>
          <w:i/>
          <w:szCs w:val="24"/>
          <w:lang w:val="ru-RU" w:eastAsia="ru-RU"/>
        </w:rPr>
        <w:t>9.</w:t>
      </w:r>
      <w:r>
        <w:rPr>
          <w:bCs/>
          <w:i/>
          <w:szCs w:val="24"/>
          <w:lang w:eastAsia="ru-RU"/>
        </w:rPr>
        <w:t>Рентабельность продаж определяется:</w:t>
      </w:r>
    </w:p>
    <w:p w:rsidR="00124DFC" w:rsidRDefault="00124DFC" w:rsidP="004559F4">
      <w:pPr>
        <w:numPr>
          <w:ilvl w:val="0"/>
          <w:numId w:val="40"/>
        </w:numPr>
        <w:tabs>
          <w:tab w:val="left" w:pos="993"/>
        </w:tabs>
        <w:autoSpaceDN w:val="0"/>
        <w:ind w:left="0" w:firstLine="567"/>
        <w:jc w:val="both"/>
      </w:pPr>
      <w:r>
        <w:t>прибыль от продаж / выручка от продаж</w:t>
      </w:r>
    </w:p>
    <w:p w:rsidR="00124DFC" w:rsidRDefault="00124DFC" w:rsidP="004559F4">
      <w:pPr>
        <w:numPr>
          <w:ilvl w:val="0"/>
          <w:numId w:val="40"/>
        </w:numPr>
        <w:tabs>
          <w:tab w:val="left" w:pos="993"/>
        </w:tabs>
        <w:autoSpaceDN w:val="0"/>
        <w:ind w:left="0" w:firstLine="567"/>
        <w:jc w:val="both"/>
      </w:pPr>
      <w:r>
        <w:t>прибыль до налогообложения / себестоимость продаж</w:t>
      </w:r>
    </w:p>
    <w:p w:rsidR="00124DFC" w:rsidRDefault="00124DFC" w:rsidP="004559F4">
      <w:pPr>
        <w:numPr>
          <w:ilvl w:val="0"/>
          <w:numId w:val="40"/>
        </w:numPr>
        <w:tabs>
          <w:tab w:val="left" w:pos="993"/>
        </w:tabs>
        <w:autoSpaceDN w:val="0"/>
        <w:ind w:left="0" w:firstLine="567"/>
        <w:jc w:val="both"/>
      </w:pPr>
      <w:r>
        <w:t>выручка от продаж / себестоимость продаж</w:t>
      </w:r>
    </w:p>
    <w:p w:rsidR="00124DFC" w:rsidRDefault="00124DFC" w:rsidP="004559F4">
      <w:pPr>
        <w:pStyle w:val="ListParagraph1"/>
        <w:tabs>
          <w:tab w:val="left" w:pos="993"/>
        </w:tabs>
        <w:spacing w:line="240" w:lineRule="auto"/>
        <w:ind w:left="0" w:firstLine="0"/>
        <w:rPr>
          <w:i/>
          <w:szCs w:val="24"/>
          <w:lang w:val="ru-RU" w:eastAsia="ru-RU"/>
        </w:rPr>
      </w:pPr>
      <w:r>
        <w:rPr>
          <w:bCs/>
          <w:i/>
          <w:szCs w:val="24"/>
          <w:lang w:val="ru-RU" w:eastAsia="ru-RU"/>
        </w:rPr>
        <w:t>10.Показатель рентабельности активов характеризует эффективность:</w:t>
      </w:r>
    </w:p>
    <w:p w:rsidR="00124DFC" w:rsidRDefault="00124DFC" w:rsidP="004559F4">
      <w:pPr>
        <w:numPr>
          <w:ilvl w:val="0"/>
          <w:numId w:val="41"/>
        </w:numPr>
        <w:tabs>
          <w:tab w:val="left" w:pos="993"/>
        </w:tabs>
        <w:autoSpaceDN w:val="0"/>
        <w:ind w:left="0" w:firstLine="567"/>
        <w:jc w:val="both"/>
      </w:pPr>
      <w:r>
        <w:t>операционной деятельности</w:t>
      </w:r>
    </w:p>
    <w:p w:rsidR="00124DFC" w:rsidRDefault="00124DFC" w:rsidP="004559F4">
      <w:pPr>
        <w:numPr>
          <w:ilvl w:val="0"/>
          <w:numId w:val="41"/>
        </w:numPr>
        <w:tabs>
          <w:tab w:val="left" w:pos="993"/>
        </w:tabs>
        <w:autoSpaceDN w:val="0"/>
        <w:ind w:left="0" w:firstLine="567"/>
        <w:jc w:val="both"/>
      </w:pPr>
      <w:r>
        <w:t>инвестиционной деятельности</w:t>
      </w:r>
    </w:p>
    <w:p w:rsidR="00124DFC" w:rsidRDefault="00124DFC" w:rsidP="004559F4">
      <w:pPr>
        <w:numPr>
          <w:ilvl w:val="0"/>
          <w:numId w:val="41"/>
        </w:numPr>
        <w:tabs>
          <w:tab w:val="left" w:pos="993"/>
        </w:tabs>
        <w:autoSpaceDN w:val="0"/>
        <w:ind w:left="0" w:firstLine="567"/>
        <w:jc w:val="both"/>
      </w:pPr>
      <w:r>
        <w:t>финансовой и инвестиционной деятельности</w:t>
      </w:r>
    </w:p>
    <w:p w:rsidR="00124DFC" w:rsidRDefault="00124DFC" w:rsidP="004559F4">
      <w:pPr>
        <w:rPr>
          <w:b/>
        </w:rPr>
      </w:pPr>
    </w:p>
    <w:p w:rsidR="00124DFC" w:rsidRDefault="00124DFC" w:rsidP="004559F4">
      <w:pPr>
        <w:pStyle w:val="ListParagraph1"/>
        <w:spacing w:line="240" w:lineRule="auto"/>
        <w:ind w:left="0" w:firstLine="567"/>
        <w:rPr>
          <w:b/>
          <w:szCs w:val="24"/>
          <w:lang w:val="ru-RU"/>
        </w:rPr>
      </w:pPr>
      <w:r>
        <w:rPr>
          <w:b/>
          <w:szCs w:val="24"/>
          <w:lang w:val="ru-RU"/>
        </w:rPr>
        <w:t>Тема 7. Инвестиции и инвестиционная деятельность предприятия</w:t>
      </w:r>
    </w:p>
    <w:p w:rsidR="00124DFC" w:rsidRDefault="00124DFC" w:rsidP="004559F4">
      <w:pPr>
        <w:rPr>
          <w:b/>
          <w:bCs/>
        </w:rPr>
      </w:pPr>
    </w:p>
    <w:p w:rsidR="00124DFC" w:rsidRDefault="00124DFC" w:rsidP="004559F4">
      <w:pPr>
        <w:rPr>
          <w:b/>
          <w:bCs/>
        </w:rPr>
      </w:pPr>
      <w:r>
        <w:rPr>
          <w:b/>
          <w:bCs/>
        </w:rPr>
        <w:t>Контрольные вопросы</w:t>
      </w:r>
    </w:p>
    <w:p w:rsidR="00124DFC" w:rsidRDefault="00124DFC" w:rsidP="004559F4">
      <w:r>
        <w:t>1.Дайте определение понятия «инвестиции».</w:t>
      </w:r>
    </w:p>
    <w:p w:rsidR="00124DFC" w:rsidRDefault="00124DFC" w:rsidP="004559F4">
      <w:r>
        <w:t>2.Приведите классификацию инвестиций.</w:t>
      </w:r>
    </w:p>
    <w:p w:rsidR="00124DFC" w:rsidRDefault="00124DFC" w:rsidP="004559F4">
      <w:r>
        <w:t>3.Дайте определение инвестиционного проекта.</w:t>
      </w:r>
    </w:p>
    <w:p w:rsidR="00124DFC" w:rsidRDefault="00124DFC" w:rsidP="004559F4">
      <w:r>
        <w:t>4. Приведите классификацию инвестиционных проектов.</w:t>
      </w:r>
    </w:p>
    <w:p w:rsidR="00124DFC" w:rsidRDefault="00124DFC" w:rsidP="004559F4">
      <w:r>
        <w:t>5.Дайте сравнительную характеристику методам оценки эффективности инвестиционных проектов.</w:t>
      </w:r>
    </w:p>
    <w:p w:rsidR="00124DFC" w:rsidRDefault="00124DFC" w:rsidP="004559F4">
      <w:r>
        <w:t>6.Опишите критерии оценки инвестиционных проектов, дайте их интерпретацию и сравнительную характеристику.</w:t>
      </w:r>
    </w:p>
    <w:p w:rsidR="00124DFC" w:rsidRDefault="00124DFC" w:rsidP="004559F4">
      <w:pPr>
        <w:rPr>
          <w:b/>
          <w:bCs/>
        </w:rPr>
      </w:pPr>
    </w:p>
    <w:p w:rsidR="00124DFC" w:rsidRDefault="00124DFC" w:rsidP="004559F4">
      <w:pPr>
        <w:rPr>
          <w:b/>
          <w:bCs/>
        </w:rPr>
      </w:pPr>
      <w:r>
        <w:rPr>
          <w:b/>
          <w:bCs/>
        </w:rPr>
        <w:t>Практические задания</w:t>
      </w:r>
    </w:p>
    <w:p w:rsidR="00124DFC" w:rsidRDefault="00124DFC" w:rsidP="004559F4">
      <w:r>
        <w:t>1.</w:t>
      </w:r>
      <w:r>
        <w:rPr>
          <w:b/>
        </w:rPr>
        <w:t xml:space="preserve"> </w:t>
      </w:r>
      <w:r>
        <w:t>Организация выбрала инвестиционный проект с денежными потоками по годам в течение четырех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24DFC" w:rsidTr="000076D1">
        <w:tc>
          <w:tcPr>
            <w:tcW w:w="4785" w:type="dxa"/>
          </w:tcPr>
          <w:p w:rsidR="00124DFC" w:rsidRDefault="00124DFC" w:rsidP="000076D1">
            <w:r>
              <w:t>Число лет</w:t>
            </w:r>
          </w:p>
        </w:tc>
        <w:tc>
          <w:tcPr>
            <w:tcW w:w="4786" w:type="dxa"/>
          </w:tcPr>
          <w:p w:rsidR="00124DFC" w:rsidRDefault="00124DFC" w:rsidP="000076D1">
            <w:r>
              <w:t>Денежный поток, тыс.руб</w:t>
            </w:r>
          </w:p>
        </w:tc>
      </w:tr>
      <w:tr w:rsidR="00124DFC" w:rsidTr="000076D1">
        <w:tc>
          <w:tcPr>
            <w:tcW w:w="4785" w:type="dxa"/>
          </w:tcPr>
          <w:p w:rsidR="00124DFC" w:rsidRDefault="00124DFC" w:rsidP="000076D1">
            <w:r>
              <w:t>1</w:t>
            </w:r>
          </w:p>
        </w:tc>
        <w:tc>
          <w:tcPr>
            <w:tcW w:w="4786" w:type="dxa"/>
          </w:tcPr>
          <w:p w:rsidR="00124DFC" w:rsidRDefault="00124DFC" w:rsidP="000076D1">
            <w:r>
              <w:t>900</w:t>
            </w:r>
          </w:p>
        </w:tc>
      </w:tr>
      <w:tr w:rsidR="00124DFC" w:rsidTr="000076D1">
        <w:tc>
          <w:tcPr>
            <w:tcW w:w="4785" w:type="dxa"/>
          </w:tcPr>
          <w:p w:rsidR="00124DFC" w:rsidRDefault="00124DFC" w:rsidP="000076D1">
            <w:r>
              <w:t>2</w:t>
            </w:r>
          </w:p>
        </w:tc>
        <w:tc>
          <w:tcPr>
            <w:tcW w:w="4786" w:type="dxa"/>
          </w:tcPr>
          <w:p w:rsidR="00124DFC" w:rsidRDefault="00124DFC" w:rsidP="000076D1">
            <w:r>
              <w:t>800</w:t>
            </w:r>
          </w:p>
        </w:tc>
      </w:tr>
      <w:tr w:rsidR="00124DFC" w:rsidTr="000076D1">
        <w:tc>
          <w:tcPr>
            <w:tcW w:w="4785" w:type="dxa"/>
          </w:tcPr>
          <w:p w:rsidR="00124DFC" w:rsidRDefault="00124DFC" w:rsidP="000076D1">
            <w:r>
              <w:t>3</w:t>
            </w:r>
          </w:p>
        </w:tc>
        <w:tc>
          <w:tcPr>
            <w:tcW w:w="4786" w:type="dxa"/>
          </w:tcPr>
          <w:p w:rsidR="00124DFC" w:rsidRDefault="00124DFC" w:rsidP="000076D1">
            <w:r>
              <w:t>700</w:t>
            </w:r>
          </w:p>
        </w:tc>
      </w:tr>
      <w:tr w:rsidR="00124DFC" w:rsidTr="000076D1">
        <w:tc>
          <w:tcPr>
            <w:tcW w:w="4785" w:type="dxa"/>
          </w:tcPr>
          <w:p w:rsidR="00124DFC" w:rsidRDefault="00124DFC" w:rsidP="000076D1">
            <w:r>
              <w:t>4</w:t>
            </w:r>
          </w:p>
        </w:tc>
        <w:tc>
          <w:tcPr>
            <w:tcW w:w="4786" w:type="dxa"/>
          </w:tcPr>
          <w:p w:rsidR="00124DFC" w:rsidRDefault="00124DFC" w:rsidP="000076D1">
            <w:r>
              <w:t>600</w:t>
            </w:r>
          </w:p>
        </w:tc>
      </w:tr>
    </w:tbl>
    <w:p w:rsidR="00124DFC" w:rsidRDefault="00124DFC" w:rsidP="004559F4">
      <w:r>
        <w:t>Определите будущую стоимость денежных потоков в четвертом году при учетных ставках 6 и 16%.</w:t>
      </w:r>
    </w:p>
    <w:p w:rsidR="00124DFC" w:rsidRDefault="00124DFC" w:rsidP="004559F4">
      <w:r>
        <w:t>2. Предполагаемый выход организации на зарубежные рынки характеризуется следующими денежными потоками: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1595"/>
        <w:gridCol w:w="1595"/>
        <w:gridCol w:w="1595"/>
        <w:gridCol w:w="1595"/>
        <w:gridCol w:w="1596"/>
      </w:tblGrid>
      <w:tr w:rsidR="00124DFC" w:rsidTr="000076D1">
        <w:tc>
          <w:tcPr>
            <w:tcW w:w="1595" w:type="dxa"/>
          </w:tcPr>
          <w:p w:rsidR="00124DFC" w:rsidRDefault="00124DFC" w:rsidP="000076D1">
            <w:r>
              <w:t xml:space="preserve"> Годы</w:t>
            </w:r>
          </w:p>
        </w:tc>
        <w:tc>
          <w:tcPr>
            <w:tcW w:w="1595" w:type="dxa"/>
          </w:tcPr>
          <w:p w:rsidR="00124DFC" w:rsidRDefault="00124DFC" w:rsidP="000076D1">
            <w:r>
              <w:t>0</w:t>
            </w:r>
          </w:p>
        </w:tc>
        <w:tc>
          <w:tcPr>
            <w:tcW w:w="1595" w:type="dxa"/>
          </w:tcPr>
          <w:p w:rsidR="00124DFC" w:rsidRDefault="00124DFC" w:rsidP="000076D1">
            <w:r>
              <w:t>1</w:t>
            </w:r>
          </w:p>
        </w:tc>
        <w:tc>
          <w:tcPr>
            <w:tcW w:w="1595" w:type="dxa"/>
          </w:tcPr>
          <w:p w:rsidR="00124DFC" w:rsidRDefault="00124DFC" w:rsidP="000076D1">
            <w:r>
              <w:t>2</w:t>
            </w:r>
          </w:p>
        </w:tc>
        <w:tc>
          <w:tcPr>
            <w:tcW w:w="1595" w:type="dxa"/>
          </w:tcPr>
          <w:p w:rsidR="00124DFC" w:rsidRDefault="00124DFC" w:rsidP="000076D1">
            <w:r>
              <w:t>3</w:t>
            </w:r>
          </w:p>
        </w:tc>
        <w:tc>
          <w:tcPr>
            <w:tcW w:w="1596" w:type="dxa"/>
          </w:tcPr>
          <w:p w:rsidR="00124DFC" w:rsidRDefault="00124DFC" w:rsidP="000076D1">
            <w:r>
              <w:t>4</w:t>
            </w:r>
          </w:p>
        </w:tc>
      </w:tr>
      <w:tr w:rsidR="00124DFC" w:rsidTr="000076D1">
        <w:tc>
          <w:tcPr>
            <w:tcW w:w="1595" w:type="dxa"/>
          </w:tcPr>
          <w:p w:rsidR="00124DFC" w:rsidRDefault="00124DFC" w:rsidP="000076D1">
            <w:r>
              <w:t>Денежный поток</w:t>
            </w:r>
          </w:p>
        </w:tc>
        <w:tc>
          <w:tcPr>
            <w:tcW w:w="1595" w:type="dxa"/>
          </w:tcPr>
          <w:p w:rsidR="00124DFC" w:rsidRDefault="00124DFC" w:rsidP="000076D1">
            <w:r>
              <w:t>- 100</w:t>
            </w:r>
          </w:p>
        </w:tc>
        <w:tc>
          <w:tcPr>
            <w:tcW w:w="1595" w:type="dxa"/>
          </w:tcPr>
          <w:p w:rsidR="00124DFC" w:rsidRDefault="00124DFC" w:rsidP="000076D1">
            <w:r>
              <w:t>50</w:t>
            </w:r>
          </w:p>
        </w:tc>
        <w:tc>
          <w:tcPr>
            <w:tcW w:w="1595" w:type="dxa"/>
          </w:tcPr>
          <w:p w:rsidR="00124DFC" w:rsidRDefault="00124DFC" w:rsidP="000076D1">
            <w:r>
              <w:t>40</w:t>
            </w:r>
          </w:p>
        </w:tc>
        <w:tc>
          <w:tcPr>
            <w:tcW w:w="1595" w:type="dxa"/>
          </w:tcPr>
          <w:p w:rsidR="00124DFC" w:rsidRDefault="00124DFC" w:rsidP="000076D1">
            <w:r>
              <w:t>40</w:t>
            </w:r>
          </w:p>
        </w:tc>
        <w:tc>
          <w:tcPr>
            <w:tcW w:w="1596" w:type="dxa"/>
          </w:tcPr>
          <w:p w:rsidR="00124DFC" w:rsidRDefault="00124DFC" w:rsidP="000076D1">
            <w:r>
              <w:t>15</w:t>
            </w:r>
          </w:p>
        </w:tc>
      </w:tr>
    </w:tbl>
    <w:p w:rsidR="00124DFC" w:rsidRDefault="00124DFC" w:rsidP="004559F4">
      <w:r>
        <w:t>Определите срок окупаемости,  дисконтированный срок окупаемости и чистую приведенную стоимость при требуемой доходности 15%.</w:t>
      </w:r>
    </w:p>
    <w:p w:rsidR="00124DFC" w:rsidRDefault="00124DFC" w:rsidP="004559F4">
      <w:r>
        <w:t>3. Проект, рассчитанный на 15 лет, требует инвестиции в размере 150 млн.руб. В первые пять лет никаких поступлений не ожидается, в последующие 10 лет ежегодный доход составит 50 млн.руб. Следует ли принять этот проект, если коэффициент дисконтирования составляет 15%.</w:t>
      </w:r>
    </w:p>
    <w:p w:rsidR="00124DFC" w:rsidRDefault="00124DFC" w:rsidP="004559F4">
      <w:r>
        <w:t>4. Имеются данные о двух проектах (тыс.руб.). Проранжируйте эти проекты по критериям IRR, PP, NPV, если ставка дисконтирования равна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124DFC" w:rsidTr="000076D1">
        <w:tc>
          <w:tcPr>
            <w:tcW w:w="2392" w:type="dxa"/>
          </w:tcPr>
          <w:p w:rsidR="00124DFC" w:rsidRDefault="00124DFC" w:rsidP="000076D1">
            <w:r>
              <w:t>Проект</w:t>
            </w:r>
          </w:p>
        </w:tc>
        <w:tc>
          <w:tcPr>
            <w:tcW w:w="2393" w:type="dxa"/>
          </w:tcPr>
          <w:p w:rsidR="00124DFC" w:rsidRDefault="00124DFC" w:rsidP="000076D1">
            <w:r>
              <w:t>I</w:t>
            </w:r>
          </w:p>
        </w:tc>
        <w:tc>
          <w:tcPr>
            <w:tcW w:w="2393" w:type="dxa"/>
          </w:tcPr>
          <w:p w:rsidR="00124DFC" w:rsidRDefault="00124DFC" w:rsidP="000076D1">
            <w:r>
              <w:t>Р1</w:t>
            </w:r>
          </w:p>
        </w:tc>
        <w:tc>
          <w:tcPr>
            <w:tcW w:w="2393" w:type="dxa"/>
          </w:tcPr>
          <w:p w:rsidR="00124DFC" w:rsidRDefault="00124DFC" w:rsidP="000076D1">
            <w:r>
              <w:t>Р2</w:t>
            </w:r>
          </w:p>
        </w:tc>
      </w:tr>
      <w:tr w:rsidR="00124DFC" w:rsidTr="000076D1">
        <w:tc>
          <w:tcPr>
            <w:tcW w:w="2392" w:type="dxa"/>
          </w:tcPr>
          <w:p w:rsidR="00124DFC" w:rsidRDefault="00124DFC" w:rsidP="000076D1">
            <w:r>
              <w:t>А</w:t>
            </w:r>
          </w:p>
        </w:tc>
        <w:tc>
          <w:tcPr>
            <w:tcW w:w="2393" w:type="dxa"/>
          </w:tcPr>
          <w:p w:rsidR="00124DFC" w:rsidRDefault="00124DFC" w:rsidP="000076D1">
            <w:r>
              <w:t>- 4000</w:t>
            </w:r>
          </w:p>
        </w:tc>
        <w:tc>
          <w:tcPr>
            <w:tcW w:w="2393" w:type="dxa"/>
          </w:tcPr>
          <w:p w:rsidR="00124DFC" w:rsidRDefault="00124DFC" w:rsidP="000076D1">
            <w:r>
              <w:t>2500</w:t>
            </w:r>
          </w:p>
        </w:tc>
        <w:tc>
          <w:tcPr>
            <w:tcW w:w="2393" w:type="dxa"/>
          </w:tcPr>
          <w:p w:rsidR="00124DFC" w:rsidRDefault="00124DFC" w:rsidP="000076D1">
            <w:r>
              <w:t>3000</w:t>
            </w:r>
          </w:p>
        </w:tc>
      </w:tr>
      <w:tr w:rsidR="00124DFC" w:rsidTr="000076D1">
        <w:tc>
          <w:tcPr>
            <w:tcW w:w="2392" w:type="dxa"/>
          </w:tcPr>
          <w:p w:rsidR="00124DFC" w:rsidRDefault="00124DFC" w:rsidP="000076D1">
            <w:r>
              <w:t>В</w:t>
            </w:r>
          </w:p>
        </w:tc>
        <w:tc>
          <w:tcPr>
            <w:tcW w:w="2393" w:type="dxa"/>
          </w:tcPr>
          <w:p w:rsidR="00124DFC" w:rsidRDefault="00124DFC" w:rsidP="000076D1">
            <w:r>
              <w:t>- 2000</w:t>
            </w:r>
          </w:p>
        </w:tc>
        <w:tc>
          <w:tcPr>
            <w:tcW w:w="2393" w:type="dxa"/>
          </w:tcPr>
          <w:p w:rsidR="00124DFC" w:rsidRDefault="00124DFC" w:rsidP="000076D1">
            <w:r>
              <w:t>1200</w:t>
            </w:r>
          </w:p>
        </w:tc>
        <w:tc>
          <w:tcPr>
            <w:tcW w:w="2393" w:type="dxa"/>
          </w:tcPr>
          <w:p w:rsidR="00124DFC" w:rsidRDefault="00124DFC" w:rsidP="000076D1">
            <w:r>
              <w:t>1500</w:t>
            </w:r>
          </w:p>
        </w:tc>
      </w:tr>
    </w:tbl>
    <w:p w:rsidR="00124DFC" w:rsidRDefault="00124DFC" w:rsidP="004559F4">
      <w:r>
        <w:t>5. Организация намерена инвестировать до 65 млн.руб. в следующем году. Подразделения организации предоставили свои предложения по возможному инвестированию (млн.руб):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124DFC" w:rsidTr="000076D1">
        <w:tc>
          <w:tcPr>
            <w:tcW w:w="2392" w:type="dxa"/>
          </w:tcPr>
          <w:p w:rsidR="00124DFC" w:rsidRDefault="00124DFC" w:rsidP="000076D1">
            <w:r>
              <w:t>Проект</w:t>
            </w:r>
          </w:p>
        </w:tc>
        <w:tc>
          <w:tcPr>
            <w:tcW w:w="2393" w:type="dxa"/>
          </w:tcPr>
          <w:p w:rsidR="00124DFC" w:rsidRDefault="00124DFC" w:rsidP="000076D1">
            <w:r>
              <w:t>I, млн.руб.</w:t>
            </w:r>
          </w:p>
        </w:tc>
        <w:tc>
          <w:tcPr>
            <w:tcW w:w="2393" w:type="dxa"/>
          </w:tcPr>
          <w:p w:rsidR="00124DFC" w:rsidRDefault="00124DFC" w:rsidP="000076D1">
            <w:r>
              <w:t>IRR, %</w:t>
            </w:r>
          </w:p>
        </w:tc>
        <w:tc>
          <w:tcPr>
            <w:tcW w:w="2393" w:type="dxa"/>
          </w:tcPr>
          <w:p w:rsidR="00124DFC" w:rsidRDefault="00124DFC" w:rsidP="000076D1">
            <w:r>
              <w:t>NPV, млн.руб.</w:t>
            </w:r>
          </w:p>
        </w:tc>
      </w:tr>
      <w:tr w:rsidR="00124DFC" w:rsidTr="000076D1">
        <w:tc>
          <w:tcPr>
            <w:tcW w:w="2392" w:type="dxa"/>
          </w:tcPr>
          <w:p w:rsidR="00124DFC" w:rsidRDefault="00124DFC" w:rsidP="000076D1">
            <w:r>
              <w:t>1</w:t>
            </w:r>
          </w:p>
        </w:tc>
        <w:tc>
          <w:tcPr>
            <w:tcW w:w="2393" w:type="dxa"/>
          </w:tcPr>
          <w:p w:rsidR="00124DFC" w:rsidRDefault="00124DFC" w:rsidP="000076D1">
            <w:r>
              <w:t>50</w:t>
            </w:r>
          </w:p>
        </w:tc>
        <w:tc>
          <w:tcPr>
            <w:tcW w:w="2393" w:type="dxa"/>
          </w:tcPr>
          <w:p w:rsidR="00124DFC" w:rsidRDefault="00124DFC" w:rsidP="000076D1">
            <w:r>
              <w:t>15</w:t>
            </w:r>
          </w:p>
        </w:tc>
        <w:tc>
          <w:tcPr>
            <w:tcW w:w="2393" w:type="dxa"/>
          </w:tcPr>
          <w:p w:rsidR="00124DFC" w:rsidRDefault="00124DFC" w:rsidP="000076D1">
            <w:r>
              <w:t>12</w:t>
            </w:r>
          </w:p>
        </w:tc>
      </w:tr>
      <w:tr w:rsidR="00124DFC" w:rsidTr="000076D1">
        <w:tc>
          <w:tcPr>
            <w:tcW w:w="2392" w:type="dxa"/>
          </w:tcPr>
          <w:p w:rsidR="00124DFC" w:rsidRDefault="00124DFC" w:rsidP="000076D1">
            <w:r>
              <w:t>2</w:t>
            </w:r>
          </w:p>
        </w:tc>
        <w:tc>
          <w:tcPr>
            <w:tcW w:w="2393" w:type="dxa"/>
          </w:tcPr>
          <w:p w:rsidR="00124DFC" w:rsidRDefault="00124DFC" w:rsidP="000076D1">
            <w:r>
              <w:t>35</w:t>
            </w:r>
          </w:p>
        </w:tc>
        <w:tc>
          <w:tcPr>
            <w:tcW w:w="2393" w:type="dxa"/>
          </w:tcPr>
          <w:p w:rsidR="00124DFC" w:rsidRDefault="00124DFC" w:rsidP="000076D1">
            <w:r>
              <w:t>19</w:t>
            </w:r>
          </w:p>
        </w:tc>
        <w:tc>
          <w:tcPr>
            <w:tcW w:w="2393" w:type="dxa"/>
          </w:tcPr>
          <w:p w:rsidR="00124DFC" w:rsidRDefault="00124DFC" w:rsidP="000076D1">
            <w:r>
              <w:t>15</w:t>
            </w:r>
          </w:p>
        </w:tc>
      </w:tr>
      <w:tr w:rsidR="00124DFC" w:rsidTr="000076D1">
        <w:tc>
          <w:tcPr>
            <w:tcW w:w="2392" w:type="dxa"/>
          </w:tcPr>
          <w:p w:rsidR="00124DFC" w:rsidRDefault="00124DFC" w:rsidP="000076D1">
            <w:r>
              <w:t>3</w:t>
            </w:r>
          </w:p>
        </w:tc>
        <w:tc>
          <w:tcPr>
            <w:tcW w:w="2393" w:type="dxa"/>
          </w:tcPr>
          <w:p w:rsidR="00124DFC" w:rsidRDefault="00124DFC" w:rsidP="000076D1">
            <w:r>
              <w:t>30</w:t>
            </w:r>
          </w:p>
        </w:tc>
        <w:tc>
          <w:tcPr>
            <w:tcW w:w="2393" w:type="dxa"/>
          </w:tcPr>
          <w:p w:rsidR="00124DFC" w:rsidRDefault="00124DFC" w:rsidP="000076D1">
            <w:r>
              <w:t>28</w:t>
            </w:r>
          </w:p>
        </w:tc>
        <w:tc>
          <w:tcPr>
            <w:tcW w:w="2393" w:type="dxa"/>
          </w:tcPr>
          <w:p w:rsidR="00124DFC" w:rsidRDefault="00124DFC" w:rsidP="000076D1">
            <w:r>
              <w:t>42</w:t>
            </w:r>
          </w:p>
        </w:tc>
      </w:tr>
      <w:tr w:rsidR="00124DFC" w:rsidTr="000076D1">
        <w:tc>
          <w:tcPr>
            <w:tcW w:w="2392" w:type="dxa"/>
          </w:tcPr>
          <w:p w:rsidR="00124DFC" w:rsidRDefault="00124DFC" w:rsidP="000076D1">
            <w:r>
              <w:t>4</w:t>
            </w:r>
          </w:p>
        </w:tc>
        <w:tc>
          <w:tcPr>
            <w:tcW w:w="2393" w:type="dxa"/>
          </w:tcPr>
          <w:p w:rsidR="00124DFC" w:rsidRDefault="00124DFC" w:rsidP="000076D1">
            <w:r>
              <w:t>25</w:t>
            </w:r>
          </w:p>
        </w:tc>
        <w:tc>
          <w:tcPr>
            <w:tcW w:w="2393" w:type="dxa"/>
          </w:tcPr>
          <w:p w:rsidR="00124DFC" w:rsidRDefault="00124DFC" w:rsidP="000076D1">
            <w:r>
              <w:t>26</w:t>
            </w:r>
          </w:p>
        </w:tc>
        <w:tc>
          <w:tcPr>
            <w:tcW w:w="2393" w:type="dxa"/>
          </w:tcPr>
          <w:p w:rsidR="00124DFC" w:rsidRDefault="00124DFC" w:rsidP="000076D1">
            <w:r>
              <w:t>1</w:t>
            </w:r>
          </w:p>
        </w:tc>
      </w:tr>
      <w:tr w:rsidR="00124DFC" w:rsidTr="000076D1">
        <w:tc>
          <w:tcPr>
            <w:tcW w:w="2392" w:type="dxa"/>
          </w:tcPr>
          <w:p w:rsidR="00124DFC" w:rsidRDefault="00124DFC" w:rsidP="000076D1">
            <w:r>
              <w:t>5</w:t>
            </w:r>
          </w:p>
        </w:tc>
        <w:tc>
          <w:tcPr>
            <w:tcW w:w="2393" w:type="dxa"/>
          </w:tcPr>
          <w:p w:rsidR="00124DFC" w:rsidRDefault="00124DFC" w:rsidP="000076D1">
            <w:r>
              <w:t>15</w:t>
            </w:r>
          </w:p>
        </w:tc>
        <w:tc>
          <w:tcPr>
            <w:tcW w:w="2393" w:type="dxa"/>
          </w:tcPr>
          <w:p w:rsidR="00124DFC" w:rsidRDefault="00124DFC" w:rsidP="000076D1">
            <w:r>
              <w:t>20</w:t>
            </w:r>
          </w:p>
        </w:tc>
        <w:tc>
          <w:tcPr>
            <w:tcW w:w="2393" w:type="dxa"/>
          </w:tcPr>
          <w:p w:rsidR="00124DFC" w:rsidRDefault="00124DFC" w:rsidP="000076D1">
            <w:r>
              <w:t>10</w:t>
            </w:r>
          </w:p>
        </w:tc>
      </w:tr>
      <w:tr w:rsidR="00124DFC" w:rsidTr="000076D1">
        <w:tc>
          <w:tcPr>
            <w:tcW w:w="2392" w:type="dxa"/>
          </w:tcPr>
          <w:p w:rsidR="00124DFC" w:rsidRDefault="00124DFC" w:rsidP="000076D1">
            <w:r>
              <w:t>6</w:t>
            </w:r>
          </w:p>
        </w:tc>
        <w:tc>
          <w:tcPr>
            <w:tcW w:w="2393" w:type="dxa"/>
          </w:tcPr>
          <w:p w:rsidR="00124DFC" w:rsidRDefault="00124DFC" w:rsidP="000076D1">
            <w:r>
              <w:t>10</w:t>
            </w:r>
          </w:p>
        </w:tc>
        <w:tc>
          <w:tcPr>
            <w:tcW w:w="2393" w:type="dxa"/>
          </w:tcPr>
          <w:p w:rsidR="00124DFC" w:rsidRDefault="00124DFC" w:rsidP="000076D1">
            <w:r>
              <w:t>37</w:t>
            </w:r>
          </w:p>
        </w:tc>
        <w:tc>
          <w:tcPr>
            <w:tcW w:w="2393" w:type="dxa"/>
          </w:tcPr>
          <w:p w:rsidR="00124DFC" w:rsidRDefault="00124DFC" w:rsidP="000076D1">
            <w:r>
              <w:t>11</w:t>
            </w:r>
          </w:p>
        </w:tc>
      </w:tr>
      <w:tr w:rsidR="00124DFC" w:rsidTr="000076D1">
        <w:tc>
          <w:tcPr>
            <w:tcW w:w="2392" w:type="dxa"/>
          </w:tcPr>
          <w:p w:rsidR="00124DFC" w:rsidRDefault="00124DFC" w:rsidP="000076D1">
            <w:r>
              <w:t>7</w:t>
            </w:r>
          </w:p>
        </w:tc>
        <w:tc>
          <w:tcPr>
            <w:tcW w:w="2393" w:type="dxa"/>
          </w:tcPr>
          <w:p w:rsidR="00124DFC" w:rsidRDefault="00124DFC" w:rsidP="000076D1">
            <w:r>
              <w:t>10</w:t>
            </w:r>
          </w:p>
        </w:tc>
        <w:tc>
          <w:tcPr>
            <w:tcW w:w="2393" w:type="dxa"/>
          </w:tcPr>
          <w:p w:rsidR="00124DFC" w:rsidRDefault="00124DFC" w:rsidP="000076D1">
            <w:r>
              <w:t>25</w:t>
            </w:r>
          </w:p>
        </w:tc>
        <w:tc>
          <w:tcPr>
            <w:tcW w:w="2393" w:type="dxa"/>
          </w:tcPr>
          <w:p w:rsidR="00124DFC" w:rsidRDefault="00124DFC" w:rsidP="000076D1">
            <w:r>
              <w:t>13</w:t>
            </w:r>
          </w:p>
        </w:tc>
      </w:tr>
      <w:tr w:rsidR="00124DFC" w:rsidTr="000076D1">
        <w:tc>
          <w:tcPr>
            <w:tcW w:w="2392" w:type="dxa"/>
          </w:tcPr>
          <w:p w:rsidR="00124DFC" w:rsidRDefault="00124DFC" w:rsidP="000076D1">
            <w:r>
              <w:t>8</w:t>
            </w:r>
          </w:p>
        </w:tc>
        <w:tc>
          <w:tcPr>
            <w:tcW w:w="2393" w:type="dxa"/>
          </w:tcPr>
          <w:p w:rsidR="00124DFC" w:rsidRDefault="00124DFC" w:rsidP="000076D1">
            <w:r>
              <w:t>1</w:t>
            </w:r>
          </w:p>
        </w:tc>
        <w:tc>
          <w:tcPr>
            <w:tcW w:w="2393" w:type="dxa"/>
          </w:tcPr>
          <w:p w:rsidR="00124DFC" w:rsidRDefault="00124DFC" w:rsidP="000076D1">
            <w:r>
              <w:t>18</w:t>
            </w:r>
          </w:p>
        </w:tc>
        <w:tc>
          <w:tcPr>
            <w:tcW w:w="2393" w:type="dxa"/>
          </w:tcPr>
          <w:p w:rsidR="00124DFC" w:rsidRDefault="00124DFC" w:rsidP="000076D1">
            <w:r>
              <w:t>0,1</w:t>
            </w:r>
          </w:p>
        </w:tc>
      </w:tr>
    </w:tbl>
    <w:p w:rsidR="00124DFC" w:rsidRDefault="00124DFC" w:rsidP="004559F4">
      <w:r>
        <w:t xml:space="preserve"> Выберите наиболее приемлемую комбинацию проектов,  если в качестве критериев используется внутренняя норма прибыли, чистая дисконтированная стоимость, индекс рентабельности.</w:t>
      </w:r>
    </w:p>
    <w:p w:rsidR="00124DFC" w:rsidRDefault="00124DFC" w:rsidP="004559F4">
      <w:r>
        <w:t>6.Организация «АВС» рассматривает инвестиционный проект, предусматривающий выпуск нового продукта. Для реализации проекта  требуется закупить необходимое оборудование стоимостью в 60 000 ден. ед. Доставка и установка оборудования потребует дополнительных затрат в объеме 10000 ден. ед. Осуществление проекта потребует дополнительных вложений в оборотные активы в размере 30000 ден. ед.</w:t>
      </w:r>
    </w:p>
    <w:p w:rsidR="00124DFC" w:rsidRDefault="00124DFC" w:rsidP="004559F4">
      <w:r>
        <w:t>Длительность прединвестиционной и инвестиционной фазы составит один год. Длительность эксплуатационной фазы проекта, исходя их предполагаемого срока полезного использования оборудования, составит 5 лет. В течение этого срока оборудование будет амортизироваться  линейным методом. Предполагается, что к концу срока реализации проекта оборудование может быть продано по остаточной стоимости 10000, а затраты на дополнительный оборотный капитал будут полностью восстановлены.</w:t>
      </w:r>
    </w:p>
    <w:p w:rsidR="00124DFC" w:rsidRDefault="00124DFC" w:rsidP="004559F4">
      <w:r>
        <w:t>По данным маркетинговых исследований ежегодная выручка от продаж данного продукта составит 100000 ден. ед. Переменные затраты каждого периода определены в размере 50000 ден. ед., а постоянные затраты – 15000. Ставка налога на прибыль – 20%. Ставка процентов – 20%.</w:t>
      </w:r>
    </w:p>
    <w:p w:rsidR="00124DFC" w:rsidRDefault="00124DFC" w:rsidP="004559F4">
      <w:r>
        <w:t>Оцените эффективность инвестиционного проекта.</w:t>
      </w:r>
    </w:p>
    <w:p w:rsidR="00124DFC" w:rsidRDefault="00124DFC" w:rsidP="004559F4">
      <w:r>
        <w:t>7.В таблице приведены данные о двух проектах (млн.руб.)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6"/>
        <w:gridCol w:w="839"/>
        <w:gridCol w:w="1116"/>
        <w:gridCol w:w="1254"/>
        <w:gridCol w:w="1943"/>
        <w:gridCol w:w="2355"/>
      </w:tblGrid>
      <w:tr w:rsidR="00124DFC" w:rsidTr="000076D1">
        <w:tc>
          <w:tcPr>
            <w:tcW w:w="1985" w:type="dxa"/>
          </w:tcPr>
          <w:p w:rsidR="00124DFC" w:rsidRDefault="00124DFC" w:rsidP="000076D1">
            <w:pPr>
              <w:rPr>
                <w:lang w:eastAsia="en-US"/>
              </w:rPr>
            </w:pPr>
            <w:r>
              <w:rPr>
                <w:lang w:eastAsia="en-US"/>
              </w:rPr>
              <w:t>Проект</w:t>
            </w:r>
          </w:p>
        </w:tc>
        <w:tc>
          <w:tcPr>
            <w:tcW w:w="850" w:type="dxa"/>
          </w:tcPr>
          <w:p w:rsidR="00124DFC" w:rsidRDefault="00124DFC" w:rsidP="000076D1">
            <w:pPr>
              <w:rPr>
                <w:lang w:eastAsia="en-US"/>
              </w:rPr>
            </w:pPr>
            <w:r>
              <w:rPr>
                <w:lang w:eastAsia="en-US"/>
              </w:rPr>
              <w:t>I</w:t>
            </w:r>
          </w:p>
        </w:tc>
        <w:tc>
          <w:tcPr>
            <w:tcW w:w="1134" w:type="dxa"/>
          </w:tcPr>
          <w:p w:rsidR="00124DFC" w:rsidRDefault="00124DFC" w:rsidP="000076D1">
            <w:pPr>
              <w:rPr>
                <w:lang w:eastAsia="en-US"/>
              </w:rPr>
            </w:pPr>
            <w:r>
              <w:rPr>
                <w:lang w:eastAsia="en-US"/>
              </w:rPr>
              <w:t>Р1</w:t>
            </w:r>
          </w:p>
        </w:tc>
        <w:tc>
          <w:tcPr>
            <w:tcW w:w="1276" w:type="dxa"/>
          </w:tcPr>
          <w:p w:rsidR="00124DFC" w:rsidRDefault="00124DFC" w:rsidP="000076D1">
            <w:pPr>
              <w:rPr>
                <w:lang w:eastAsia="en-US"/>
              </w:rPr>
            </w:pPr>
            <w:r>
              <w:rPr>
                <w:lang w:eastAsia="en-US"/>
              </w:rPr>
              <w:t>Р2</w:t>
            </w:r>
          </w:p>
        </w:tc>
        <w:tc>
          <w:tcPr>
            <w:tcW w:w="1985" w:type="dxa"/>
          </w:tcPr>
          <w:p w:rsidR="00124DFC" w:rsidRDefault="00124DFC" w:rsidP="000076D1">
            <w:pPr>
              <w:rPr>
                <w:lang w:eastAsia="en-US"/>
              </w:rPr>
            </w:pPr>
            <w:r>
              <w:rPr>
                <w:lang w:eastAsia="en-US"/>
              </w:rPr>
              <w:t>Р3</w:t>
            </w:r>
          </w:p>
        </w:tc>
        <w:tc>
          <w:tcPr>
            <w:tcW w:w="2409" w:type="dxa"/>
          </w:tcPr>
          <w:p w:rsidR="00124DFC" w:rsidRDefault="00124DFC" w:rsidP="000076D1">
            <w:pPr>
              <w:rPr>
                <w:lang w:eastAsia="en-US"/>
              </w:rPr>
            </w:pPr>
            <w:r>
              <w:rPr>
                <w:lang w:eastAsia="en-US"/>
              </w:rPr>
              <w:t>Р4</w:t>
            </w:r>
          </w:p>
        </w:tc>
      </w:tr>
      <w:tr w:rsidR="00124DFC" w:rsidTr="000076D1">
        <w:tc>
          <w:tcPr>
            <w:tcW w:w="1985" w:type="dxa"/>
          </w:tcPr>
          <w:p w:rsidR="00124DFC" w:rsidRDefault="00124DFC" w:rsidP="000076D1">
            <w:pPr>
              <w:rPr>
                <w:lang w:eastAsia="en-US"/>
              </w:rPr>
            </w:pPr>
            <w:r>
              <w:rPr>
                <w:lang w:eastAsia="en-US"/>
              </w:rPr>
              <w:t>А</w:t>
            </w:r>
          </w:p>
        </w:tc>
        <w:tc>
          <w:tcPr>
            <w:tcW w:w="850" w:type="dxa"/>
          </w:tcPr>
          <w:p w:rsidR="00124DFC" w:rsidRDefault="00124DFC" w:rsidP="000076D1">
            <w:pPr>
              <w:rPr>
                <w:lang w:eastAsia="en-US"/>
              </w:rPr>
            </w:pPr>
            <w:r>
              <w:rPr>
                <w:lang w:eastAsia="en-US"/>
              </w:rPr>
              <w:t>- 10</w:t>
            </w:r>
          </w:p>
        </w:tc>
        <w:tc>
          <w:tcPr>
            <w:tcW w:w="1134" w:type="dxa"/>
          </w:tcPr>
          <w:p w:rsidR="00124DFC" w:rsidRDefault="00124DFC" w:rsidP="000076D1">
            <w:pPr>
              <w:rPr>
                <w:lang w:eastAsia="en-US"/>
              </w:rPr>
            </w:pPr>
            <w:r>
              <w:rPr>
                <w:lang w:eastAsia="en-US"/>
              </w:rPr>
              <w:t>5</w:t>
            </w:r>
          </w:p>
        </w:tc>
        <w:tc>
          <w:tcPr>
            <w:tcW w:w="1276" w:type="dxa"/>
          </w:tcPr>
          <w:p w:rsidR="00124DFC" w:rsidRDefault="00124DFC" w:rsidP="000076D1">
            <w:pPr>
              <w:rPr>
                <w:lang w:eastAsia="en-US"/>
              </w:rPr>
            </w:pPr>
            <w:r>
              <w:rPr>
                <w:lang w:eastAsia="en-US"/>
              </w:rPr>
              <w:t>3</w:t>
            </w:r>
          </w:p>
        </w:tc>
        <w:tc>
          <w:tcPr>
            <w:tcW w:w="1985" w:type="dxa"/>
          </w:tcPr>
          <w:p w:rsidR="00124DFC" w:rsidRDefault="00124DFC" w:rsidP="000076D1">
            <w:pPr>
              <w:rPr>
                <w:lang w:eastAsia="en-US"/>
              </w:rPr>
            </w:pPr>
            <w:r>
              <w:rPr>
                <w:lang w:eastAsia="en-US"/>
              </w:rPr>
              <w:t>2</w:t>
            </w:r>
          </w:p>
        </w:tc>
        <w:tc>
          <w:tcPr>
            <w:tcW w:w="2409" w:type="dxa"/>
          </w:tcPr>
          <w:p w:rsidR="00124DFC" w:rsidRDefault="00124DFC" w:rsidP="000076D1">
            <w:pPr>
              <w:rPr>
                <w:lang w:eastAsia="en-US"/>
              </w:rPr>
            </w:pPr>
            <w:r>
              <w:rPr>
                <w:lang w:eastAsia="en-US"/>
              </w:rPr>
              <w:t>4</w:t>
            </w:r>
          </w:p>
        </w:tc>
      </w:tr>
      <w:tr w:rsidR="00124DFC" w:rsidTr="000076D1">
        <w:tc>
          <w:tcPr>
            <w:tcW w:w="1985" w:type="dxa"/>
          </w:tcPr>
          <w:p w:rsidR="00124DFC" w:rsidRDefault="00124DFC" w:rsidP="000076D1">
            <w:pPr>
              <w:rPr>
                <w:lang w:eastAsia="en-US"/>
              </w:rPr>
            </w:pPr>
            <w:r>
              <w:rPr>
                <w:lang w:eastAsia="en-US"/>
              </w:rPr>
              <w:t>В</w:t>
            </w:r>
          </w:p>
        </w:tc>
        <w:tc>
          <w:tcPr>
            <w:tcW w:w="850" w:type="dxa"/>
          </w:tcPr>
          <w:p w:rsidR="00124DFC" w:rsidRDefault="00124DFC" w:rsidP="000076D1">
            <w:pPr>
              <w:rPr>
                <w:lang w:eastAsia="en-US"/>
              </w:rPr>
            </w:pPr>
            <w:r>
              <w:rPr>
                <w:lang w:eastAsia="en-US"/>
              </w:rPr>
              <w:t>- 10</w:t>
            </w:r>
          </w:p>
        </w:tc>
        <w:tc>
          <w:tcPr>
            <w:tcW w:w="1134" w:type="dxa"/>
          </w:tcPr>
          <w:p w:rsidR="00124DFC" w:rsidRDefault="00124DFC" w:rsidP="000076D1">
            <w:pPr>
              <w:rPr>
                <w:lang w:eastAsia="en-US"/>
              </w:rPr>
            </w:pPr>
            <w:r>
              <w:rPr>
                <w:lang w:eastAsia="en-US"/>
              </w:rPr>
              <w:t>2</w:t>
            </w:r>
          </w:p>
        </w:tc>
        <w:tc>
          <w:tcPr>
            <w:tcW w:w="1276" w:type="dxa"/>
          </w:tcPr>
          <w:p w:rsidR="00124DFC" w:rsidRDefault="00124DFC" w:rsidP="000076D1">
            <w:pPr>
              <w:rPr>
                <w:lang w:eastAsia="en-US"/>
              </w:rPr>
            </w:pPr>
            <w:r>
              <w:rPr>
                <w:lang w:eastAsia="en-US"/>
              </w:rPr>
              <w:t>3</w:t>
            </w:r>
          </w:p>
        </w:tc>
        <w:tc>
          <w:tcPr>
            <w:tcW w:w="1985" w:type="dxa"/>
          </w:tcPr>
          <w:p w:rsidR="00124DFC" w:rsidRDefault="00124DFC" w:rsidP="000076D1">
            <w:pPr>
              <w:rPr>
                <w:lang w:eastAsia="en-US"/>
              </w:rPr>
            </w:pPr>
            <w:r>
              <w:rPr>
                <w:lang w:eastAsia="en-US"/>
              </w:rPr>
              <w:t>5</w:t>
            </w:r>
          </w:p>
        </w:tc>
        <w:tc>
          <w:tcPr>
            <w:tcW w:w="2409" w:type="dxa"/>
          </w:tcPr>
          <w:p w:rsidR="00124DFC" w:rsidRDefault="00124DFC" w:rsidP="000076D1">
            <w:pPr>
              <w:rPr>
                <w:lang w:eastAsia="en-US"/>
              </w:rPr>
            </w:pPr>
            <w:r>
              <w:rPr>
                <w:lang w:eastAsia="en-US"/>
              </w:rPr>
              <w:t>4</w:t>
            </w:r>
          </w:p>
        </w:tc>
      </w:tr>
    </w:tbl>
    <w:p w:rsidR="00124DFC" w:rsidRDefault="00124DFC" w:rsidP="004559F4">
      <w:r>
        <w:t>Какой критерий не делает различия между этими проектами? Не делая расчетов, ответьте на вопросы:</w:t>
      </w:r>
    </w:p>
    <w:p w:rsidR="00124DFC" w:rsidRDefault="00124DFC" w:rsidP="004559F4">
      <w:r>
        <w:t>1) Одинаковы ли IRR этих проектов или нет?</w:t>
      </w:r>
    </w:p>
    <w:p w:rsidR="00124DFC" w:rsidRDefault="00124DFC" w:rsidP="004559F4">
      <w:r>
        <w:t>2) Если IRR различны, какой проект имеет большее значение IRR и почему?</w:t>
      </w:r>
    </w:p>
    <w:p w:rsidR="00124DFC" w:rsidRDefault="00124DFC" w:rsidP="004559F4">
      <w:r>
        <w:t>3) Ответы подтвердите расчетами.</w:t>
      </w:r>
    </w:p>
    <w:p w:rsidR="00124DFC" w:rsidRDefault="00124DFC" w:rsidP="004559F4">
      <w:r>
        <w:t>8. Предприятие имеет возможность инвестировать: 1) до 55 млн.руб.; 2) до 90 млн.руб., при этом стоимость капитала составляет 10%. Данные о доступных альтернативных проектах представлены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7"/>
        <w:gridCol w:w="1666"/>
        <w:gridCol w:w="1254"/>
        <w:gridCol w:w="1391"/>
        <w:gridCol w:w="1667"/>
        <w:gridCol w:w="2218"/>
      </w:tblGrid>
      <w:tr w:rsidR="00124DFC" w:rsidTr="000076D1">
        <w:tc>
          <w:tcPr>
            <w:tcW w:w="1276" w:type="dxa"/>
          </w:tcPr>
          <w:p w:rsidR="00124DFC" w:rsidRDefault="00124DFC" w:rsidP="000076D1">
            <w:pPr>
              <w:rPr>
                <w:lang w:eastAsia="en-US"/>
              </w:rPr>
            </w:pPr>
            <w:r>
              <w:rPr>
                <w:lang w:eastAsia="en-US"/>
              </w:rPr>
              <w:t>Проект</w:t>
            </w:r>
          </w:p>
        </w:tc>
        <w:tc>
          <w:tcPr>
            <w:tcW w:w="1701" w:type="dxa"/>
          </w:tcPr>
          <w:p w:rsidR="00124DFC" w:rsidRDefault="00124DFC" w:rsidP="000076D1">
            <w:pPr>
              <w:rPr>
                <w:lang w:eastAsia="en-US"/>
              </w:rPr>
            </w:pPr>
            <w:r>
              <w:rPr>
                <w:lang w:eastAsia="en-US"/>
              </w:rPr>
              <w:t>I</w:t>
            </w:r>
          </w:p>
        </w:tc>
        <w:tc>
          <w:tcPr>
            <w:tcW w:w="1276" w:type="dxa"/>
          </w:tcPr>
          <w:p w:rsidR="00124DFC" w:rsidRDefault="00124DFC" w:rsidP="000076D1">
            <w:pPr>
              <w:rPr>
                <w:lang w:eastAsia="en-US"/>
              </w:rPr>
            </w:pPr>
            <w:r>
              <w:rPr>
                <w:lang w:eastAsia="en-US"/>
              </w:rPr>
              <w:t>Р1</w:t>
            </w:r>
          </w:p>
        </w:tc>
        <w:tc>
          <w:tcPr>
            <w:tcW w:w="1417" w:type="dxa"/>
          </w:tcPr>
          <w:p w:rsidR="00124DFC" w:rsidRDefault="00124DFC" w:rsidP="000076D1">
            <w:pPr>
              <w:rPr>
                <w:lang w:eastAsia="en-US"/>
              </w:rPr>
            </w:pPr>
            <w:r>
              <w:rPr>
                <w:lang w:eastAsia="en-US"/>
              </w:rPr>
              <w:t>Р2</w:t>
            </w:r>
          </w:p>
        </w:tc>
        <w:tc>
          <w:tcPr>
            <w:tcW w:w="1701" w:type="dxa"/>
          </w:tcPr>
          <w:p w:rsidR="00124DFC" w:rsidRDefault="00124DFC" w:rsidP="000076D1">
            <w:pPr>
              <w:rPr>
                <w:lang w:eastAsia="en-US"/>
              </w:rPr>
            </w:pPr>
            <w:r>
              <w:rPr>
                <w:lang w:eastAsia="en-US"/>
              </w:rPr>
              <w:t>Р3</w:t>
            </w:r>
          </w:p>
        </w:tc>
        <w:tc>
          <w:tcPr>
            <w:tcW w:w="2268" w:type="dxa"/>
          </w:tcPr>
          <w:p w:rsidR="00124DFC" w:rsidRDefault="00124DFC" w:rsidP="000076D1">
            <w:pPr>
              <w:rPr>
                <w:lang w:eastAsia="en-US"/>
              </w:rPr>
            </w:pPr>
            <w:r>
              <w:rPr>
                <w:lang w:eastAsia="en-US"/>
              </w:rPr>
              <w:t>Р4</w:t>
            </w:r>
          </w:p>
        </w:tc>
      </w:tr>
      <w:tr w:rsidR="00124DFC" w:rsidTr="000076D1">
        <w:tc>
          <w:tcPr>
            <w:tcW w:w="1276" w:type="dxa"/>
          </w:tcPr>
          <w:p w:rsidR="00124DFC" w:rsidRDefault="00124DFC" w:rsidP="000076D1">
            <w:pPr>
              <w:rPr>
                <w:lang w:eastAsia="en-US"/>
              </w:rPr>
            </w:pPr>
            <w:r>
              <w:rPr>
                <w:lang w:eastAsia="en-US"/>
              </w:rPr>
              <w:t>А</w:t>
            </w:r>
          </w:p>
          <w:p w:rsidR="00124DFC" w:rsidRDefault="00124DFC" w:rsidP="000076D1">
            <w:pPr>
              <w:rPr>
                <w:lang w:eastAsia="en-US"/>
              </w:rPr>
            </w:pPr>
            <w:r>
              <w:rPr>
                <w:lang w:eastAsia="en-US"/>
              </w:rPr>
              <w:t>В</w:t>
            </w:r>
          </w:p>
          <w:p w:rsidR="00124DFC" w:rsidRDefault="00124DFC" w:rsidP="000076D1">
            <w:pPr>
              <w:rPr>
                <w:lang w:eastAsia="en-US"/>
              </w:rPr>
            </w:pPr>
            <w:r>
              <w:rPr>
                <w:lang w:eastAsia="en-US"/>
              </w:rPr>
              <w:t>С</w:t>
            </w:r>
          </w:p>
          <w:p w:rsidR="00124DFC" w:rsidRDefault="00124DFC" w:rsidP="000076D1">
            <w:pPr>
              <w:rPr>
                <w:lang w:eastAsia="en-US"/>
              </w:rPr>
            </w:pPr>
            <w:r>
              <w:rPr>
                <w:lang w:eastAsia="en-US"/>
              </w:rPr>
              <w:t>D</w:t>
            </w:r>
          </w:p>
        </w:tc>
        <w:tc>
          <w:tcPr>
            <w:tcW w:w="1701" w:type="dxa"/>
          </w:tcPr>
          <w:p w:rsidR="00124DFC" w:rsidRDefault="00124DFC" w:rsidP="000076D1">
            <w:pPr>
              <w:rPr>
                <w:lang w:eastAsia="en-US"/>
              </w:rPr>
            </w:pPr>
            <w:r>
              <w:rPr>
                <w:lang w:eastAsia="en-US"/>
              </w:rPr>
              <w:t>- 30</w:t>
            </w:r>
          </w:p>
          <w:p w:rsidR="00124DFC" w:rsidRDefault="00124DFC" w:rsidP="000076D1">
            <w:pPr>
              <w:rPr>
                <w:lang w:eastAsia="en-US"/>
              </w:rPr>
            </w:pPr>
            <w:r>
              <w:rPr>
                <w:lang w:eastAsia="en-US"/>
              </w:rPr>
              <w:t>- 20</w:t>
            </w:r>
          </w:p>
          <w:p w:rsidR="00124DFC" w:rsidRDefault="00124DFC" w:rsidP="000076D1">
            <w:pPr>
              <w:rPr>
                <w:lang w:eastAsia="en-US"/>
              </w:rPr>
            </w:pPr>
            <w:r>
              <w:rPr>
                <w:lang w:eastAsia="en-US"/>
              </w:rPr>
              <w:t>- 40</w:t>
            </w:r>
          </w:p>
          <w:p w:rsidR="00124DFC" w:rsidRDefault="00124DFC" w:rsidP="000076D1">
            <w:pPr>
              <w:rPr>
                <w:lang w:eastAsia="en-US"/>
              </w:rPr>
            </w:pPr>
            <w:r>
              <w:rPr>
                <w:lang w:eastAsia="en-US"/>
              </w:rPr>
              <w:t>- 15</w:t>
            </w:r>
          </w:p>
        </w:tc>
        <w:tc>
          <w:tcPr>
            <w:tcW w:w="1276" w:type="dxa"/>
          </w:tcPr>
          <w:p w:rsidR="00124DFC" w:rsidRDefault="00124DFC" w:rsidP="000076D1">
            <w:pPr>
              <w:rPr>
                <w:lang w:eastAsia="en-US"/>
              </w:rPr>
            </w:pPr>
            <w:r>
              <w:rPr>
                <w:lang w:eastAsia="en-US"/>
              </w:rPr>
              <w:t>6</w:t>
            </w:r>
          </w:p>
          <w:p w:rsidR="00124DFC" w:rsidRDefault="00124DFC" w:rsidP="000076D1">
            <w:pPr>
              <w:rPr>
                <w:lang w:eastAsia="en-US"/>
              </w:rPr>
            </w:pPr>
            <w:r>
              <w:rPr>
                <w:lang w:eastAsia="en-US"/>
              </w:rPr>
              <w:t>4</w:t>
            </w:r>
          </w:p>
          <w:p w:rsidR="00124DFC" w:rsidRDefault="00124DFC" w:rsidP="000076D1">
            <w:pPr>
              <w:rPr>
                <w:lang w:eastAsia="en-US"/>
              </w:rPr>
            </w:pPr>
            <w:r>
              <w:rPr>
                <w:lang w:eastAsia="en-US"/>
              </w:rPr>
              <w:t>12</w:t>
            </w:r>
          </w:p>
          <w:p w:rsidR="00124DFC" w:rsidRDefault="00124DFC" w:rsidP="000076D1">
            <w:pPr>
              <w:rPr>
                <w:lang w:eastAsia="en-US"/>
              </w:rPr>
            </w:pPr>
            <w:r>
              <w:rPr>
                <w:lang w:eastAsia="en-US"/>
              </w:rPr>
              <w:t>4</w:t>
            </w:r>
          </w:p>
        </w:tc>
        <w:tc>
          <w:tcPr>
            <w:tcW w:w="1417" w:type="dxa"/>
          </w:tcPr>
          <w:p w:rsidR="00124DFC" w:rsidRDefault="00124DFC" w:rsidP="000076D1">
            <w:pPr>
              <w:rPr>
                <w:lang w:eastAsia="en-US"/>
              </w:rPr>
            </w:pPr>
            <w:r>
              <w:rPr>
                <w:lang w:eastAsia="en-US"/>
              </w:rPr>
              <w:t>11</w:t>
            </w:r>
          </w:p>
          <w:p w:rsidR="00124DFC" w:rsidRDefault="00124DFC" w:rsidP="000076D1">
            <w:pPr>
              <w:rPr>
                <w:lang w:eastAsia="en-US"/>
              </w:rPr>
            </w:pPr>
            <w:r>
              <w:rPr>
                <w:lang w:eastAsia="en-US"/>
              </w:rPr>
              <w:t>8</w:t>
            </w:r>
          </w:p>
          <w:p w:rsidR="00124DFC" w:rsidRDefault="00124DFC" w:rsidP="000076D1">
            <w:pPr>
              <w:rPr>
                <w:lang w:eastAsia="en-US"/>
              </w:rPr>
            </w:pPr>
            <w:r>
              <w:rPr>
                <w:lang w:eastAsia="en-US"/>
              </w:rPr>
              <w:t>15</w:t>
            </w:r>
          </w:p>
          <w:p w:rsidR="00124DFC" w:rsidRDefault="00124DFC" w:rsidP="000076D1">
            <w:pPr>
              <w:rPr>
                <w:lang w:eastAsia="en-US"/>
              </w:rPr>
            </w:pPr>
            <w:r>
              <w:rPr>
                <w:lang w:eastAsia="en-US"/>
              </w:rPr>
              <w:t>5</w:t>
            </w:r>
          </w:p>
        </w:tc>
        <w:tc>
          <w:tcPr>
            <w:tcW w:w="1701" w:type="dxa"/>
          </w:tcPr>
          <w:p w:rsidR="00124DFC" w:rsidRDefault="00124DFC" w:rsidP="000076D1">
            <w:pPr>
              <w:rPr>
                <w:lang w:eastAsia="en-US"/>
              </w:rPr>
            </w:pPr>
            <w:r>
              <w:rPr>
                <w:lang w:eastAsia="en-US"/>
              </w:rPr>
              <w:t>13</w:t>
            </w:r>
          </w:p>
          <w:p w:rsidR="00124DFC" w:rsidRDefault="00124DFC" w:rsidP="000076D1">
            <w:pPr>
              <w:rPr>
                <w:lang w:eastAsia="en-US"/>
              </w:rPr>
            </w:pPr>
            <w:r>
              <w:rPr>
                <w:lang w:eastAsia="en-US"/>
              </w:rPr>
              <w:t>12</w:t>
            </w:r>
          </w:p>
          <w:p w:rsidR="00124DFC" w:rsidRDefault="00124DFC" w:rsidP="000076D1">
            <w:pPr>
              <w:rPr>
                <w:lang w:eastAsia="en-US"/>
              </w:rPr>
            </w:pPr>
            <w:r>
              <w:rPr>
                <w:lang w:eastAsia="en-US"/>
              </w:rPr>
              <w:t>15</w:t>
            </w:r>
          </w:p>
          <w:p w:rsidR="00124DFC" w:rsidRDefault="00124DFC" w:rsidP="000076D1">
            <w:pPr>
              <w:rPr>
                <w:lang w:eastAsia="en-US"/>
              </w:rPr>
            </w:pPr>
            <w:r>
              <w:rPr>
                <w:lang w:eastAsia="en-US"/>
              </w:rPr>
              <w:t>6</w:t>
            </w:r>
          </w:p>
        </w:tc>
        <w:tc>
          <w:tcPr>
            <w:tcW w:w="2268" w:type="dxa"/>
          </w:tcPr>
          <w:p w:rsidR="00124DFC" w:rsidRDefault="00124DFC" w:rsidP="000076D1">
            <w:pPr>
              <w:rPr>
                <w:lang w:eastAsia="en-US"/>
              </w:rPr>
            </w:pPr>
            <w:r>
              <w:rPr>
                <w:lang w:eastAsia="en-US"/>
              </w:rPr>
              <w:t>12</w:t>
            </w:r>
          </w:p>
          <w:p w:rsidR="00124DFC" w:rsidRDefault="00124DFC" w:rsidP="000076D1">
            <w:pPr>
              <w:rPr>
                <w:lang w:eastAsia="en-US"/>
              </w:rPr>
            </w:pPr>
            <w:r>
              <w:rPr>
                <w:lang w:eastAsia="en-US"/>
              </w:rPr>
              <w:t>5</w:t>
            </w:r>
          </w:p>
          <w:p w:rsidR="00124DFC" w:rsidRDefault="00124DFC" w:rsidP="000076D1">
            <w:pPr>
              <w:rPr>
                <w:lang w:eastAsia="en-US"/>
              </w:rPr>
            </w:pPr>
            <w:r>
              <w:rPr>
                <w:lang w:eastAsia="en-US"/>
              </w:rPr>
              <w:t>15</w:t>
            </w:r>
          </w:p>
          <w:p w:rsidR="00124DFC" w:rsidRDefault="00124DFC" w:rsidP="000076D1">
            <w:pPr>
              <w:rPr>
                <w:lang w:eastAsia="en-US"/>
              </w:rPr>
            </w:pPr>
            <w:r>
              <w:rPr>
                <w:lang w:eastAsia="en-US"/>
              </w:rPr>
              <w:t>6</w:t>
            </w:r>
          </w:p>
        </w:tc>
      </w:tr>
    </w:tbl>
    <w:p w:rsidR="00124DFC" w:rsidRDefault="00124DFC" w:rsidP="004559F4">
      <w:r>
        <w:t>Составьте оптимальный инвестиционный портфель для каждого из вариантов.</w:t>
      </w:r>
    </w:p>
    <w:p w:rsidR="00124DFC" w:rsidRDefault="00124DFC" w:rsidP="004559F4">
      <w:r>
        <w:t>9.Проранжируйте по возрастанию степени привлекательности для инвестора следующие альтернативы: А – получить немедленно 100 тыс. руб., Б – получить 125 тыс. руб. через 2 года при альтернативных издержках 7%; В – получить 140 тыс. руб. через 4 года при альтернативных издержках 10%.</w:t>
      </w:r>
    </w:p>
    <w:p w:rsidR="00124DFC" w:rsidRDefault="00124DFC" w:rsidP="004559F4">
      <w:r>
        <w:t xml:space="preserve">10. Компания планирует запустить проект по переоборудованию конвейерной ленты на производстве. Проект позволит увеличить </w:t>
      </w:r>
      <w:r>
        <w:rPr>
          <w:lang w:val="en-US"/>
        </w:rPr>
        <w:t>EBITDA</w:t>
      </w:r>
      <w:r>
        <w:t xml:space="preserve">  на 6 млн. руб. ежегодно в течение следующих 3 лет. Инвестиции составят 4,5 млн. руб. и будут полностью амортизироваться также в течение трех лет. Проект требует дополнительных инвестиций в чистый оборотный капитал в 0 периоде в размере 0,5 млн. руб., который может быть возвращен по окончании проекта в 3 году. Найдите </w:t>
      </w:r>
      <w:r>
        <w:rPr>
          <w:lang w:val="en-US"/>
        </w:rPr>
        <w:t>NPV</w:t>
      </w:r>
      <w:r>
        <w:t xml:space="preserve"> проекта, если налог на прибыль составляет20%, требуемая доходность 14%, долга у компании нет, проект финансируется только за счет собственного капитала.</w:t>
      </w:r>
    </w:p>
    <w:p w:rsidR="00124DFC" w:rsidRDefault="00124DFC" w:rsidP="004559F4">
      <w:pPr>
        <w:rPr>
          <w:b/>
          <w:bCs/>
        </w:rPr>
      </w:pPr>
    </w:p>
    <w:p w:rsidR="00124DFC" w:rsidRDefault="00124DFC" w:rsidP="004559F4">
      <w:pPr>
        <w:rPr>
          <w:b/>
          <w:bCs/>
        </w:rPr>
      </w:pPr>
      <w:r>
        <w:rPr>
          <w:b/>
          <w:bCs/>
        </w:rPr>
        <w:t>Тестовые задания</w:t>
      </w:r>
    </w:p>
    <w:p w:rsidR="00124DFC" w:rsidRDefault="00124DFC" w:rsidP="004559F4">
      <w:pPr>
        <w:pStyle w:val="msonormalcxspmiddle"/>
        <w:rPr>
          <w:i/>
        </w:rPr>
      </w:pPr>
      <w:r>
        <w:rPr>
          <w:i/>
        </w:rPr>
        <w:t>1.Инвестиционная политика организации – это…</w:t>
      </w:r>
    </w:p>
    <w:p w:rsidR="00124DFC" w:rsidRDefault="00124DFC" w:rsidP="004559F4">
      <w:pPr>
        <w:pStyle w:val="msonormalcxspmiddle"/>
      </w:pPr>
      <w:r>
        <w:rPr>
          <w:lang w:val="en-US"/>
        </w:rPr>
        <w:t>a</w:t>
      </w:r>
      <w:r>
        <w:t>) комплекс мер организационного и экономического воздействия органов управления, направленных на создание оптимальных условий для вложения инвестиций;</w:t>
      </w:r>
    </w:p>
    <w:p w:rsidR="00124DFC" w:rsidRDefault="00124DFC" w:rsidP="004559F4">
      <w:pPr>
        <w:pStyle w:val="msonormalcxspmiddle"/>
      </w:pPr>
      <w:r>
        <w:rPr>
          <w:lang w:val="en-US"/>
        </w:rPr>
        <w:t>b</w:t>
      </w:r>
      <w:r>
        <w:t>) экономическая и политическая обстановка в том или ином образовании, стимулирующая или препятствующая активной инвестиционной деятельности;</w:t>
      </w:r>
    </w:p>
    <w:p w:rsidR="00124DFC" w:rsidRDefault="00124DFC" w:rsidP="004559F4">
      <w:pPr>
        <w:pStyle w:val="msonormalcxspmiddle"/>
      </w:pPr>
      <w:r>
        <w:rPr>
          <w:lang w:val="en-US"/>
        </w:rPr>
        <w:t>c</w:t>
      </w:r>
      <w:r>
        <w:t>) совокупность практических действий организации по реализации программы инвестиций;</w:t>
      </w:r>
    </w:p>
    <w:p w:rsidR="00124DFC" w:rsidRDefault="00124DFC" w:rsidP="004559F4">
      <w:pPr>
        <w:pStyle w:val="msonormalcxspmiddle"/>
      </w:pPr>
      <w:r>
        <w:rPr>
          <w:lang w:val="en-US"/>
        </w:rPr>
        <w:t>d</w:t>
      </w:r>
      <w:r>
        <w:t>) эффективное взаимодействие  всех элементов инвестиционного процесса в целях успешной реализации инвестиций.</w:t>
      </w:r>
    </w:p>
    <w:p w:rsidR="00124DFC" w:rsidRDefault="00124DFC" w:rsidP="004559F4">
      <w:pPr>
        <w:pStyle w:val="msonormalcxspmiddle"/>
        <w:rPr>
          <w:i/>
        </w:rPr>
      </w:pPr>
      <w:r>
        <w:rPr>
          <w:i/>
        </w:rPr>
        <w:t>2. Инвестиции – это…</w:t>
      </w:r>
    </w:p>
    <w:p w:rsidR="00124DFC" w:rsidRDefault="00124DFC" w:rsidP="004559F4">
      <w:pPr>
        <w:pStyle w:val="msonormalcxspmiddle"/>
      </w:pPr>
      <w:r>
        <w:rPr>
          <w:lang w:val="en-US"/>
        </w:rPr>
        <w:t>a</w:t>
      </w:r>
      <w:r>
        <w:t>) максимальный объем средств, которые могут быть привлечены и использованы с максимальной эффективностью;</w:t>
      </w:r>
    </w:p>
    <w:p w:rsidR="00124DFC" w:rsidRDefault="00124DFC" w:rsidP="004559F4">
      <w:pPr>
        <w:pStyle w:val="msonormalcxspmiddle"/>
      </w:pPr>
      <w:r>
        <w:rPr>
          <w:lang w:val="en-US"/>
        </w:rPr>
        <w:t>b</w:t>
      </w:r>
      <w:r>
        <w:t>) операции, связанные с вложением ценностей в реализацию различных программ и проектов;</w:t>
      </w:r>
    </w:p>
    <w:p w:rsidR="00124DFC" w:rsidRDefault="00124DFC" w:rsidP="004559F4">
      <w:pPr>
        <w:pStyle w:val="msonormalcxspmiddle"/>
      </w:pPr>
      <w:r>
        <w:rPr>
          <w:lang w:val="en-US"/>
        </w:rPr>
        <w:t>c</w:t>
      </w:r>
      <w:r>
        <w:t>) часть экономических ресурсов организации, которые охватывают трудовые и денежные средства, ценности, запасы, источники средств, а также часть доходов;</w:t>
      </w:r>
    </w:p>
    <w:p w:rsidR="00124DFC" w:rsidRDefault="00124DFC" w:rsidP="004559F4">
      <w:pPr>
        <w:pStyle w:val="msonormalcxspmiddle"/>
      </w:pPr>
      <w:r>
        <w:rPr>
          <w:lang w:val="en-US"/>
        </w:rPr>
        <w:t>d</w:t>
      </w:r>
      <w:r>
        <w:t>) совокупность инвестиционных проектов и ценных бумаг.</w:t>
      </w:r>
    </w:p>
    <w:p w:rsidR="00124DFC" w:rsidRDefault="00124DFC" w:rsidP="004559F4">
      <w:pPr>
        <w:pStyle w:val="msonormalcxspmiddle"/>
        <w:rPr>
          <w:i/>
        </w:rPr>
      </w:pPr>
      <w:r>
        <w:rPr>
          <w:i/>
        </w:rPr>
        <w:t>3.Чистая приведенная стоимость – это…</w:t>
      </w:r>
    </w:p>
    <w:p w:rsidR="00124DFC" w:rsidRDefault="00124DFC" w:rsidP="004559F4">
      <w:pPr>
        <w:pStyle w:val="msonormalcxspmiddle"/>
      </w:pPr>
      <w:r>
        <w:rPr>
          <w:lang w:val="en-US"/>
        </w:rPr>
        <w:t>a</w:t>
      </w:r>
      <w:r>
        <w:t>) разница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124DFC" w:rsidRDefault="00124DFC" w:rsidP="004559F4">
      <w:pPr>
        <w:pStyle w:val="msonormalcxspmiddle"/>
      </w:pPr>
      <w:r>
        <w:rPr>
          <w:lang w:val="en-US"/>
        </w:rPr>
        <w:t>b</w:t>
      </w:r>
      <w:r>
        <w:t>) отношение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124DFC" w:rsidRDefault="00124DFC" w:rsidP="004559F4">
      <w:pPr>
        <w:pStyle w:val="msonormalcxspmiddle"/>
      </w:pPr>
      <w:r>
        <w:rPr>
          <w:lang w:val="en-US"/>
        </w:rPr>
        <w:t>c</w:t>
      </w:r>
      <w:r>
        <w:t>) коэффициент дисконтирования, при котором NPV = 0;</w:t>
      </w:r>
    </w:p>
    <w:p w:rsidR="00124DFC" w:rsidRDefault="00124DFC" w:rsidP="004559F4">
      <w:pPr>
        <w:pStyle w:val="msonormalcxspmiddle"/>
      </w:pPr>
      <w:r>
        <w:rPr>
          <w:lang w:val="en-US"/>
        </w:rPr>
        <w:t>d</w:t>
      </w:r>
      <w:r>
        <w:t>) момент, когда дисконтированные денежные потоки доходов сравняются с дисконтированными денежными потоками затрат.</w:t>
      </w:r>
    </w:p>
    <w:p w:rsidR="00124DFC" w:rsidRDefault="00124DFC" w:rsidP="004559F4">
      <w:pPr>
        <w:pStyle w:val="msonormalcxspmiddle"/>
        <w:rPr>
          <w:i/>
        </w:rPr>
      </w:pPr>
      <w:r>
        <w:rPr>
          <w:i/>
        </w:rPr>
        <w:t>4. Инвестиционный потенциал – это…</w:t>
      </w:r>
    </w:p>
    <w:p w:rsidR="00124DFC" w:rsidRDefault="00124DFC" w:rsidP="004559F4">
      <w:pPr>
        <w:pStyle w:val="msonormalcxspmiddle"/>
      </w:pPr>
      <w:r>
        <w:rPr>
          <w:lang w:val="en-US"/>
        </w:rPr>
        <w:t>a</w:t>
      </w:r>
      <w:r>
        <w:t>) максимальный объем средств, которые могут быть привлечены и использованы с максимальной эффективностью;</w:t>
      </w:r>
    </w:p>
    <w:p w:rsidR="00124DFC" w:rsidRDefault="00124DFC" w:rsidP="004559F4">
      <w:pPr>
        <w:pStyle w:val="msonormalcxspmiddle"/>
      </w:pPr>
      <w:r>
        <w:rPr>
          <w:lang w:val="en-US"/>
        </w:rPr>
        <w:t>b</w:t>
      </w:r>
      <w:r>
        <w:t>) операции, связанные с вложением ценностей в реализацию различных программ и проектов;</w:t>
      </w:r>
    </w:p>
    <w:p w:rsidR="00124DFC" w:rsidRDefault="00124DFC" w:rsidP="004559F4">
      <w:pPr>
        <w:pStyle w:val="msonormalcxspmiddle"/>
      </w:pPr>
      <w:r>
        <w:rPr>
          <w:lang w:val="en-US"/>
        </w:rPr>
        <w:t>c</w:t>
      </w:r>
      <w:r>
        <w:t>) часть экономических ресурсов организации, которые охватывают трудовые и денежные средства, ценности, запасы, источники средств, а также часть доходов;</w:t>
      </w:r>
    </w:p>
    <w:p w:rsidR="00124DFC" w:rsidRDefault="00124DFC" w:rsidP="004559F4">
      <w:pPr>
        <w:pStyle w:val="msonormalcxspmiddle"/>
      </w:pPr>
      <w:r>
        <w:rPr>
          <w:lang w:val="en-US"/>
        </w:rPr>
        <w:t>d</w:t>
      </w:r>
      <w:r>
        <w:t>) совокупность инвестиционных проектов и ценных бумаг.</w:t>
      </w:r>
    </w:p>
    <w:p w:rsidR="00124DFC" w:rsidRDefault="00124DFC" w:rsidP="004559F4">
      <w:pPr>
        <w:pStyle w:val="msonormalcxspmiddle"/>
        <w:rPr>
          <w:i/>
        </w:rPr>
      </w:pPr>
      <w:r>
        <w:rPr>
          <w:i/>
        </w:rPr>
        <w:t>5. Внутренняя норма прибыли – это…</w:t>
      </w:r>
    </w:p>
    <w:p w:rsidR="00124DFC" w:rsidRDefault="00124DFC" w:rsidP="004559F4">
      <w:pPr>
        <w:pStyle w:val="msonormalcxspmiddle"/>
      </w:pPr>
      <w:r>
        <w:rPr>
          <w:lang w:val="en-US"/>
        </w:rPr>
        <w:t>a</w:t>
      </w:r>
      <w:r>
        <w:t>) разница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124DFC" w:rsidRDefault="00124DFC" w:rsidP="004559F4">
      <w:pPr>
        <w:pStyle w:val="msonormalcxspmiddle"/>
      </w:pPr>
      <w:r>
        <w:rPr>
          <w:lang w:val="en-US"/>
        </w:rPr>
        <w:t>b</w:t>
      </w:r>
      <w:r>
        <w:t>) отношение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124DFC" w:rsidRDefault="00124DFC" w:rsidP="004559F4">
      <w:pPr>
        <w:pStyle w:val="msonormalcxspmiddle"/>
      </w:pPr>
      <w:r>
        <w:rPr>
          <w:lang w:val="en-US"/>
        </w:rPr>
        <w:t>c</w:t>
      </w:r>
      <w:r>
        <w:t>) коэффициент дисконтирования, при котором NPV = 0;</w:t>
      </w:r>
    </w:p>
    <w:p w:rsidR="00124DFC" w:rsidRDefault="00124DFC" w:rsidP="004559F4">
      <w:pPr>
        <w:pStyle w:val="msonormalcxspmiddle"/>
      </w:pPr>
      <w:r>
        <w:rPr>
          <w:lang w:val="en-US"/>
        </w:rPr>
        <w:t>d</w:t>
      </w:r>
      <w:r>
        <w:t>)момент, когда дисконтированные денежные потоки доходов сравняются с дисконтированными денежными потоками затрат.</w:t>
      </w:r>
    </w:p>
    <w:p w:rsidR="00124DFC" w:rsidRDefault="00124DFC" w:rsidP="004559F4">
      <w:pPr>
        <w:shd w:val="clear" w:color="auto" w:fill="FFFFFF"/>
        <w:outlineLvl w:val="1"/>
        <w:rPr>
          <w:bCs/>
          <w:i/>
        </w:rPr>
      </w:pPr>
      <w:r>
        <w:rPr>
          <w:bCs/>
          <w:i/>
        </w:rPr>
        <w:t>6.Оценка инвестиционной привлекательности проекта определятся</w:t>
      </w:r>
    </w:p>
    <w:p w:rsidR="00124DFC" w:rsidRDefault="00124DFC" w:rsidP="004559F4">
      <w:pPr>
        <w:shd w:val="clear" w:color="auto" w:fill="FFFFFF"/>
        <w:rPr>
          <w:bCs/>
        </w:rPr>
      </w:pPr>
      <w:r>
        <w:rPr>
          <w:bCs/>
          <w:lang w:val="en-US"/>
        </w:rPr>
        <w:t>a</w:t>
      </w:r>
      <w:r>
        <w:rPr>
          <w:bCs/>
        </w:rPr>
        <w:t>) Объемом прогнозируемой прибыли</w:t>
      </w:r>
    </w:p>
    <w:p w:rsidR="00124DFC" w:rsidRDefault="00124DFC" w:rsidP="004559F4">
      <w:pPr>
        <w:shd w:val="clear" w:color="auto" w:fill="FFFFFF"/>
        <w:rPr>
          <w:bCs/>
        </w:rPr>
      </w:pPr>
      <w:r>
        <w:rPr>
          <w:bCs/>
          <w:lang w:val="en-US"/>
        </w:rPr>
        <w:t>b</w:t>
      </w:r>
      <w:r>
        <w:rPr>
          <w:bCs/>
        </w:rPr>
        <w:t>) Прогнозируемой прибылью в расчете на единицу капитала</w:t>
      </w:r>
    </w:p>
    <w:p w:rsidR="00124DFC" w:rsidRDefault="00124DFC" w:rsidP="004559F4">
      <w:pPr>
        <w:shd w:val="clear" w:color="auto" w:fill="FFFFFF"/>
        <w:rPr>
          <w:bCs/>
        </w:rPr>
      </w:pPr>
      <w:r>
        <w:rPr>
          <w:bCs/>
          <w:lang w:val="en-US"/>
        </w:rPr>
        <w:t>c</w:t>
      </w:r>
      <w:r>
        <w:rPr>
          <w:bCs/>
        </w:rPr>
        <w:t>) Величиной NPV</w:t>
      </w:r>
    </w:p>
    <w:p w:rsidR="00124DFC" w:rsidRDefault="00124DFC" w:rsidP="004559F4">
      <w:pPr>
        <w:shd w:val="clear" w:color="auto" w:fill="FFFFFF"/>
        <w:outlineLvl w:val="1"/>
        <w:rPr>
          <w:bCs/>
          <w:i/>
        </w:rPr>
      </w:pPr>
      <w:r>
        <w:rPr>
          <w:bCs/>
          <w:i/>
        </w:rPr>
        <w:t>7. Денежный поток складывается из следующих видов:</w:t>
      </w:r>
    </w:p>
    <w:p w:rsidR="00124DFC" w:rsidRDefault="00124DFC" w:rsidP="004559F4">
      <w:pPr>
        <w:shd w:val="clear" w:color="auto" w:fill="FFFFFF"/>
        <w:rPr>
          <w:bCs/>
        </w:rPr>
      </w:pPr>
      <w:r>
        <w:rPr>
          <w:bCs/>
          <w:lang w:val="en-US"/>
        </w:rPr>
        <w:t>a</w:t>
      </w:r>
      <w:r>
        <w:rPr>
          <w:bCs/>
        </w:rPr>
        <w:t>) Объема выпуска продукции</w:t>
      </w:r>
    </w:p>
    <w:p w:rsidR="00124DFC" w:rsidRDefault="00124DFC" w:rsidP="004559F4">
      <w:pPr>
        <w:shd w:val="clear" w:color="auto" w:fill="FFFFFF"/>
        <w:rPr>
          <w:bCs/>
        </w:rPr>
      </w:pPr>
      <w:r>
        <w:rPr>
          <w:bCs/>
          <w:lang w:val="en-US"/>
        </w:rPr>
        <w:t>b</w:t>
      </w:r>
      <w:r>
        <w:rPr>
          <w:bCs/>
        </w:rPr>
        <w:t>) Показателей финансовой деятельности (прибыль, убыток)</w:t>
      </w:r>
    </w:p>
    <w:p w:rsidR="00124DFC" w:rsidRDefault="00124DFC" w:rsidP="004559F4">
      <w:pPr>
        <w:shd w:val="clear" w:color="auto" w:fill="FFFFFF"/>
        <w:rPr>
          <w:bCs/>
        </w:rPr>
      </w:pPr>
      <w:r>
        <w:rPr>
          <w:bCs/>
          <w:lang w:val="en-US"/>
        </w:rPr>
        <w:t>c</w:t>
      </w:r>
      <w:r>
        <w:rPr>
          <w:bCs/>
        </w:rPr>
        <w:t>) От операционной, инвестиционной и финансовой деятельности</w:t>
      </w:r>
    </w:p>
    <w:p w:rsidR="00124DFC" w:rsidRDefault="00124DFC" w:rsidP="004559F4">
      <w:pPr>
        <w:shd w:val="clear" w:color="auto" w:fill="FFFFFF"/>
        <w:outlineLvl w:val="1"/>
        <w:rPr>
          <w:bCs/>
          <w:i/>
        </w:rPr>
      </w:pPr>
      <w:r>
        <w:rPr>
          <w:bCs/>
          <w:i/>
        </w:rPr>
        <w:t>8. Денежный поток характеризуется</w:t>
      </w:r>
    </w:p>
    <w:p w:rsidR="00124DFC" w:rsidRDefault="00124DFC" w:rsidP="004559F4">
      <w:pPr>
        <w:shd w:val="clear" w:color="auto" w:fill="FFFFFF"/>
        <w:rPr>
          <w:bCs/>
        </w:rPr>
      </w:pPr>
      <w:r>
        <w:rPr>
          <w:bCs/>
          <w:lang w:val="en-US"/>
        </w:rPr>
        <w:t>a</w:t>
      </w:r>
      <w:r>
        <w:rPr>
          <w:bCs/>
        </w:rPr>
        <w:t>) Положительным балансом…</w:t>
      </w:r>
    </w:p>
    <w:p w:rsidR="00124DFC" w:rsidRDefault="00124DFC" w:rsidP="004559F4">
      <w:pPr>
        <w:shd w:val="clear" w:color="auto" w:fill="FFFFFF"/>
        <w:rPr>
          <w:bCs/>
        </w:rPr>
      </w:pPr>
      <w:r>
        <w:rPr>
          <w:bCs/>
          <w:lang w:val="en-US"/>
        </w:rPr>
        <w:t>b</w:t>
      </w:r>
      <w:r>
        <w:rPr>
          <w:bCs/>
        </w:rPr>
        <w:t>) Эффектом (убытком) производственной деятельности</w:t>
      </w:r>
    </w:p>
    <w:p w:rsidR="00124DFC" w:rsidRDefault="00124DFC" w:rsidP="004559F4">
      <w:pPr>
        <w:shd w:val="clear" w:color="auto" w:fill="FFFFFF"/>
        <w:rPr>
          <w:bCs/>
        </w:rPr>
      </w:pPr>
      <w:r>
        <w:rPr>
          <w:bCs/>
          <w:lang w:val="en-US"/>
        </w:rPr>
        <w:t>c</w:t>
      </w:r>
      <w:r>
        <w:rPr>
          <w:bCs/>
        </w:rPr>
        <w:t>) Сальдо притока и оттока денежных средств</w:t>
      </w:r>
    </w:p>
    <w:p w:rsidR="00124DFC" w:rsidRDefault="00124DFC" w:rsidP="004559F4">
      <w:pPr>
        <w:shd w:val="clear" w:color="auto" w:fill="FFFFFF"/>
        <w:outlineLvl w:val="1"/>
        <w:rPr>
          <w:bCs/>
          <w:i/>
        </w:rPr>
      </w:pPr>
      <w:r>
        <w:rPr>
          <w:bCs/>
          <w:i/>
        </w:rPr>
        <w:t>9.Дисконтирование – это…</w:t>
      </w:r>
    </w:p>
    <w:p w:rsidR="00124DFC" w:rsidRDefault="00124DFC" w:rsidP="004559F4">
      <w:pPr>
        <w:shd w:val="clear" w:color="auto" w:fill="FFFFFF"/>
        <w:rPr>
          <w:bCs/>
        </w:rPr>
      </w:pPr>
      <w:r>
        <w:rPr>
          <w:bCs/>
          <w:lang w:val="en-US"/>
        </w:rPr>
        <w:t>a</w:t>
      </w:r>
      <w:r>
        <w:rPr>
          <w:bCs/>
        </w:rPr>
        <w:t>)Процесс расчета будущей стоимости средств, инвестируемых сегодня</w:t>
      </w:r>
    </w:p>
    <w:p w:rsidR="00124DFC" w:rsidRDefault="00124DFC" w:rsidP="004559F4">
      <w:pPr>
        <w:shd w:val="clear" w:color="auto" w:fill="FFFFFF"/>
        <w:rPr>
          <w:bCs/>
        </w:rPr>
      </w:pPr>
      <w:r>
        <w:rPr>
          <w:bCs/>
          <w:lang w:val="en-US"/>
        </w:rPr>
        <w:t>b</w:t>
      </w:r>
      <w:r>
        <w:rPr>
          <w:bCs/>
        </w:rPr>
        <w:t>) Обратный расчет ценности денег, то есть определение того, сколько надо было бы инвестировать сегодня, чтобы получить некоторую сумму в будущем</w:t>
      </w:r>
    </w:p>
    <w:p w:rsidR="00124DFC" w:rsidRDefault="00124DFC" w:rsidP="004559F4">
      <w:pPr>
        <w:shd w:val="clear" w:color="auto" w:fill="FFFFFF"/>
        <w:rPr>
          <w:bCs/>
        </w:rPr>
      </w:pPr>
      <w:r>
        <w:rPr>
          <w:bCs/>
          <w:lang w:val="en-US"/>
        </w:rPr>
        <w:t>c</w:t>
      </w:r>
      <w:r>
        <w:rPr>
          <w:bCs/>
        </w:rPr>
        <w:t>) Финансовая операция, предполагающая ежегодный взнос денежных средств ради накопления определенной суммы в будущем</w:t>
      </w:r>
    </w:p>
    <w:p w:rsidR="00124DFC" w:rsidRDefault="00124DFC" w:rsidP="004559F4">
      <w:pPr>
        <w:shd w:val="clear" w:color="auto" w:fill="FFFFFF"/>
        <w:outlineLvl w:val="1"/>
        <w:rPr>
          <w:bCs/>
          <w:i/>
        </w:rPr>
      </w:pPr>
      <w:r>
        <w:rPr>
          <w:bCs/>
          <w:i/>
        </w:rPr>
        <w:t>10. Метод расчета внутренней нормы прибыли (IRR)-это:</w:t>
      </w:r>
    </w:p>
    <w:p w:rsidR="00124DFC" w:rsidRDefault="00124DFC" w:rsidP="004559F4">
      <w:pPr>
        <w:shd w:val="clear" w:color="auto" w:fill="FFFFFF"/>
        <w:rPr>
          <w:bCs/>
        </w:rPr>
      </w:pPr>
      <w:r>
        <w:rPr>
          <w:bCs/>
          <w:lang w:val="en-US"/>
        </w:rPr>
        <w:t>a</w:t>
      </w:r>
      <w:r>
        <w:rPr>
          <w:bCs/>
        </w:rPr>
        <w:t>) Внутренний коэффициент окупаемости инвестиций (по своей природе близок к банковской годовой ставке доходности, к проценту по ссудам за год)</w:t>
      </w:r>
    </w:p>
    <w:p w:rsidR="00124DFC" w:rsidRDefault="00124DFC" w:rsidP="004559F4">
      <w:pPr>
        <w:shd w:val="clear" w:color="auto" w:fill="FFFFFF"/>
        <w:rPr>
          <w:bCs/>
        </w:rPr>
      </w:pPr>
      <w:r>
        <w:rPr>
          <w:bCs/>
          <w:lang w:val="en-US"/>
        </w:rPr>
        <w:t>b</w:t>
      </w:r>
      <w:r>
        <w:rPr>
          <w:bCs/>
        </w:rPr>
        <w:t>) Метод, позволяющий найти граничное значение коэффициента дисконтирования, то есть коэффициента дисконтирования, при котором NPV=0 (так называемый поверочный дисконт)</w:t>
      </w:r>
    </w:p>
    <w:p w:rsidR="00124DFC" w:rsidRDefault="00124DFC" w:rsidP="004559F4">
      <w:pPr>
        <w:shd w:val="clear" w:color="auto" w:fill="FFFFFF"/>
      </w:pPr>
      <w:r>
        <w:rPr>
          <w:lang w:val="en-US"/>
        </w:rPr>
        <w:t>c</w:t>
      </w:r>
      <w:r>
        <w:t>) Метод, при котором IRR сравнивают с уровнем окупаемости вложений, который выбирается в качестве стандартно</w:t>
      </w:r>
    </w:p>
    <w:p w:rsidR="00124DFC" w:rsidRDefault="00124DFC" w:rsidP="004559F4">
      <w:pPr>
        <w:shd w:val="clear" w:color="auto" w:fill="FFFFFF"/>
      </w:pPr>
    </w:p>
    <w:p w:rsidR="00124DFC" w:rsidRDefault="00124DFC" w:rsidP="004559F4">
      <w:pPr>
        <w:shd w:val="clear" w:color="auto" w:fill="FFFFFF"/>
      </w:pPr>
    </w:p>
    <w:p w:rsidR="00124DFC" w:rsidRDefault="00124DFC" w:rsidP="004559F4">
      <w:pPr>
        <w:shd w:val="clear" w:color="auto" w:fill="FFFFFF"/>
      </w:pPr>
    </w:p>
    <w:p w:rsidR="00124DFC" w:rsidRDefault="00124DFC" w:rsidP="004559F4">
      <w:pPr>
        <w:shd w:val="clear" w:color="auto" w:fill="FFFFFF"/>
      </w:pPr>
    </w:p>
    <w:p w:rsidR="00124DFC" w:rsidRDefault="00124DFC" w:rsidP="004559F4">
      <w:pPr>
        <w:shd w:val="clear" w:color="auto" w:fill="FFFFFF"/>
        <w:rPr>
          <w:rStyle w:val="FontStyle31"/>
          <w:rFonts w:ascii="Times New Roman" w:hAnsi="Times New Roman"/>
          <w:bCs/>
          <w:sz w:val="24"/>
        </w:rPr>
      </w:pPr>
    </w:p>
    <w:p w:rsidR="00124DFC" w:rsidRDefault="00124DFC" w:rsidP="004559F4">
      <w:pPr>
        <w:pStyle w:val="Heading1"/>
        <w:rPr>
          <w:rStyle w:val="FontStyle31"/>
          <w:rFonts w:ascii="Times New Roman" w:hAnsi="Times New Roman" w:cs="Georgia"/>
          <w:bCs w:val="0"/>
          <w:sz w:val="24"/>
          <w:szCs w:val="24"/>
        </w:rPr>
      </w:pPr>
    </w:p>
    <w:p w:rsidR="00124DFC" w:rsidRDefault="00124DFC" w:rsidP="004559F4">
      <w:pPr>
        <w:pStyle w:val="Heading1"/>
        <w:rPr>
          <w:rStyle w:val="FontStyle31"/>
          <w:rFonts w:ascii="Times New Roman" w:hAnsi="Times New Roman" w:cs="Georgia"/>
          <w:sz w:val="24"/>
          <w:szCs w:val="24"/>
        </w:rPr>
      </w:pPr>
    </w:p>
    <w:p w:rsidR="00124DFC" w:rsidRDefault="00124DFC" w:rsidP="004559F4">
      <w:pPr>
        <w:pStyle w:val="Heading1"/>
        <w:rPr>
          <w:rStyle w:val="FontStyle31"/>
          <w:rFonts w:ascii="Times New Roman" w:hAnsi="Times New Roman" w:cs="Georgia"/>
          <w:sz w:val="24"/>
          <w:szCs w:val="24"/>
        </w:rPr>
      </w:pPr>
    </w:p>
    <w:p w:rsidR="00124DFC" w:rsidRDefault="00124DFC" w:rsidP="004559F4">
      <w:pPr>
        <w:pStyle w:val="Heading1"/>
        <w:rPr>
          <w:rStyle w:val="FontStyle31"/>
          <w:rFonts w:ascii="Times New Roman" w:hAnsi="Times New Roman" w:cs="Georgia"/>
          <w:sz w:val="24"/>
          <w:szCs w:val="24"/>
        </w:rPr>
      </w:pPr>
    </w:p>
    <w:p w:rsidR="00124DFC" w:rsidRDefault="00124DFC" w:rsidP="004559F4">
      <w:pPr>
        <w:pStyle w:val="Heading1"/>
        <w:rPr>
          <w:rStyle w:val="FontStyle31"/>
          <w:rFonts w:ascii="Times New Roman" w:hAnsi="Times New Roman" w:cs="Georgia"/>
          <w:sz w:val="24"/>
          <w:szCs w:val="24"/>
        </w:rPr>
      </w:pPr>
    </w:p>
    <w:p w:rsidR="00124DFC" w:rsidRDefault="00124DFC" w:rsidP="004559F4"/>
    <w:p w:rsidR="00124DFC" w:rsidRDefault="00124DFC" w:rsidP="004559F4">
      <w:pPr>
        <w:pStyle w:val="Heading1"/>
        <w:rPr>
          <w:rStyle w:val="FontStyle31"/>
          <w:rFonts w:ascii="Times New Roman" w:hAnsi="Times New Roman" w:cs="Georgia"/>
          <w:sz w:val="24"/>
          <w:szCs w:val="24"/>
        </w:rPr>
      </w:pPr>
      <w:r>
        <w:rPr>
          <w:rStyle w:val="FontStyle31"/>
          <w:rFonts w:ascii="Times New Roman" w:hAnsi="Times New Roman" w:cs="Georgia"/>
          <w:sz w:val="24"/>
          <w:szCs w:val="24"/>
        </w:rPr>
        <w:t>5 Образовательные и информационные технологии</w:t>
      </w:r>
    </w:p>
    <w:p w:rsidR="00124DFC" w:rsidRDefault="00124DFC" w:rsidP="004559F4">
      <w:pPr>
        <w:pStyle w:val="BodyText"/>
        <w:spacing w:after="0"/>
      </w:pPr>
      <w:r>
        <w:rPr>
          <w:bCs/>
        </w:rPr>
        <w:t>На сегодняшний день стали очевидны преимущества использования компьютера на лекционных и практических учебных занятиях.</w:t>
      </w:r>
      <w:r>
        <w:t xml:space="preserve"> Объяснение нового материала с использованием презентаций, выполненных с помощью программ </w:t>
      </w:r>
      <w:r>
        <w:rPr>
          <w:lang w:val="en-US"/>
        </w:rPr>
        <w:t>Microsoft</w:t>
      </w:r>
      <w:r w:rsidRPr="00B32D21">
        <w:t xml:space="preserve"> </w:t>
      </w:r>
      <w:r>
        <w:rPr>
          <w:lang w:val="en-US"/>
        </w:rPr>
        <w:t>Power</w:t>
      </w:r>
      <w:r w:rsidRPr="00B32D21">
        <w:t xml:space="preserve"> </w:t>
      </w:r>
      <w:r>
        <w:rPr>
          <w:lang w:val="en-US"/>
        </w:rPr>
        <w:t>Point</w:t>
      </w:r>
      <w:r>
        <w:t xml:space="preserve"> и </w:t>
      </w:r>
      <w:r>
        <w:rPr>
          <w:lang w:val="en-US"/>
        </w:rPr>
        <w:t>Microsoft</w:t>
      </w:r>
      <w:r w:rsidRPr="00B32D21">
        <w:t xml:space="preserve"> </w:t>
      </w:r>
      <w:r>
        <w:rPr>
          <w:lang w:val="en-US"/>
        </w:rPr>
        <w:t>Front</w:t>
      </w:r>
      <w:r w:rsidRPr="00B32D21">
        <w:t xml:space="preserve"> </w:t>
      </w:r>
      <w:r>
        <w:rPr>
          <w:lang w:val="en-US"/>
        </w:rPr>
        <w:t>Page</w:t>
      </w:r>
      <w:r>
        <w:t>, вызывает интерес у студентов, способствует лучшему усвоению материала.</w:t>
      </w:r>
      <w:r>
        <w:rPr>
          <w:bCs/>
        </w:rPr>
        <w:t xml:space="preserve"> </w:t>
      </w:r>
      <w:r>
        <w:t xml:space="preserve">Использование компьютера на учебных занятиях позволяет преподавателю экономить время, опрашивать учащихся на каждом занятии, вести статистику опроса, выявлять западающие темы. Также одним из эффективных средств информационных технологий является электронный учебник. Исходя из этого, более 20% всех занятий проводятся с применением информационных технологий. </w:t>
      </w:r>
    </w:p>
    <w:p w:rsidR="00124DFC" w:rsidRDefault="00124DFC" w:rsidP="004559F4">
      <w:pPr>
        <w:pStyle w:val="BodyText"/>
        <w:spacing w:after="0"/>
        <w:rPr>
          <w:rStyle w:val="Emphasis"/>
          <w:i w:val="0"/>
        </w:rPr>
      </w:pPr>
      <w:r>
        <w:rPr>
          <w:rStyle w:val="Emphasis"/>
          <w:i w:val="0"/>
        </w:rPr>
        <w:t>Для обеспечения наибольшей эффективности образовательного процесса в курсе данной учебной дисциплины используются в процессе обучения передовые образовательные технологии:</w:t>
      </w:r>
    </w:p>
    <w:p w:rsidR="00124DFC" w:rsidRDefault="00124DFC" w:rsidP="004559F4">
      <w:pPr>
        <w:pStyle w:val="BodyText"/>
        <w:spacing w:after="0"/>
        <w:rPr>
          <w:rStyle w:val="Emphasis"/>
          <w:i w:val="0"/>
        </w:rPr>
      </w:pPr>
      <w:r>
        <w:rPr>
          <w:rStyle w:val="Emphasis"/>
          <w:i w:val="0"/>
        </w:rPr>
        <w:t>1) традиционные образовательные технологии (информационная лекция, практические (семинарские) занятия);</w:t>
      </w:r>
    </w:p>
    <w:p w:rsidR="00124DFC" w:rsidRDefault="00124DFC" w:rsidP="004559F4">
      <w:pPr>
        <w:pStyle w:val="BodyText"/>
        <w:spacing w:after="0"/>
        <w:rPr>
          <w:rStyle w:val="Emphasis"/>
          <w:i w:val="0"/>
        </w:rPr>
      </w:pPr>
      <w:r>
        <w:rPr>
          <w:rStyle w:val="Emphasis"/>
          <w:i w:val="0"/>
        </w:rPr>
        <w:t>2) технология проблемного обучения (проблемная лекция, практические занятия в форме практикума, кейс-метода);</w:t>
      </w:r>
    </w:p>
    <w:p w:rsidR="00124DFC" w:rsidRDefault="00124DFC" w:rsidP="004559F4">
      <w:pPr>
        <w:pStyle w:val="BodyText"/>
        <w:spacing w:after="0"/>
      </w:pPr>
      <w:r>
        <w:rPr>
          <w:rStyle w:val="Emphasis"/>
          <w:i w:val="0"/>
        </w:rPr>
        <w:t>3) игровые технологии (</w:t>
      </w:r>
      <w:r>
        <w:t>ролевые и деловые игры);</w:t>
      </w:r>
    </w:p>
    <w:p w:rsidR="00124DFC" w:rsidRDefault="00124DFC" w:rsidP="004559F4">
      <w:pPr>
        <w:pStyle w:val="BodyText"/>
        <w:spacing w:after="0"/>
      </w:pPr>
      <w:r>
        <w:t>4) технологии проектного обучения (творческий проект);</w:t>
      </w:r>
    </w:p>
    <w:p w:rsidR="00124DFC" w:rsidRDefault="00124DFC" w:rsidP="004559F4">
      <w:pPr>
        <w:pStyle w:val="BodyText"/>
        <w:spacing w:after="0"/>
      </w:pPr>
      <w:r>
        <w:t>5) интерактивные технологии (семинар-дискуссия);</w:t>
      </w:r>
    </w:p>
    <w:p w:rsidR="00124DFC" w:rsidRDefault="00124DFC" w:rsidP="004559F4">
      <w:pPr>
        <w:pStyle w:val="BodyText"/>
        <w:spacing w:after="0"/>
      </w:pPr>
      <w:r>
        <w:t>6) информационно-коммуникационные образовательные технологии (лекция-визуализация, практические занятия в форме презентации)</w:t>
      </w:r>
    </w:p>
    <w:p w:rsidR="00124DFC" w:rsidRDefault="00124DFC" w:rsidP="004559F4">
      <w:pPr>
        <w:pStyle w:val="BodyText"/>
        <w:spacing w:after="0"/>
        <w:rPr>
          <w:spacing w:val="-2"/>
        </w:rPr>
      </w:pPr>
      <w:r>
        <w:rPr>
          <w:spacing w:val="-2"/>
        </w:rPr>
        <w:t>Лекционные занятия наряду с сообщением учебной информации предполагают и решение следующих дидактических задач: заинтересовать студентов изучаемой темой, разрушить неверные стереотипы, убедить в необходимости глубокого освоения материала, побудить к самостоятельному поиску и активной мыслительной деятельности, помочь совершить переход от теоретического уровня социально-экономического планирования в муниципальных образованиях к прикладным знаниям в данной области.</w:t>
      </w:r>
    </w:p>
    <w:p w:rsidR="00124DFC" w:rsidRDefault="00124DFC" w:rsidP="004559F4">
      <w:pPr>
        <w:pStyle w:val="BodyText"/>
        <w:spacing w:after="0"/>
      </w:pPr>
      <w:r>
        <w:rPr>
          <w:spacing w:val="-2"/>
        </w:rPr>
        <w:t>Проведение групповых (семинарских и практических) занятий предполагает решение разнообразных дидактических задач: закрепление полученных знаний, формирование умения применять их на практике, совершенствование умения работать с информацией, анализировать, обобщать, принимать и обосновывать решения, аргументировано защищать собственные взгляды в дискуссии, взаимодействовать с другими членами группы в процессе разрешения конфликтных ситуаций.</w:t>
      </w:r>
    </w:p>
    <w:p w:rsidR="00124DFC" w:rsidRDefault="00124DFC" w:rsidP="004559F4">
      <w:pPr>
        <w:pStyle w:val="Heading1"/>
        <w:rPr>
          <w:rStyle w:val="FontStyle31"/>
          <w:rFonts w:ascii="Times New Roman" w:hAnsi="Times New Roman"/>
          <w:sz w:val="24"/>
          <w:szCs w:val="24"/>
        </w:rPr>
      </w:pPr>
      <w:r>
        <w:rPr>
          <w:rStyle w:val="FontStyle31"/>
          <w:rFonts w:ascii="Times New Roman" w:hAnsi="Times New Roman"/>
          <w:sz w:val="24"/>
          <w:szCs w:val="24"/>
        </w:rPr>
        <w:t>6 Учебно-методическое обеспечение самостоятельной работы обучающихся</w:t>
      </w:r>
    </w:p>
    <w:p w:rsidR="00124DFC" w:rsidRDefault="00124DFC" w:rsidP="004559F4">
      <w:pPr>
        <w:pStyle w:val="Style8"/>
        <w:widowControl/>
      </w:pPr>
      <w:r>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124DFC" w:rsidRDefault="00124DFC" w:rsidP="004559F4">
      <w:pPr>
        <w:overflowPunct w:val="0"/>
        <w:ind w:firstLine="539"/>
        <w:rPr>
          <w:b/>
        </w:rPr>
      </w:pPr>
      <w:r>
        <w:rPr>
          <w:b/>
        </w:rPr>
        <w:t>Организационно-методические рекомендации для подготовки к практическим (семинарским) занятиям</w:t>
      </w:r>
    </w:p>
    <w:p w:rsidR="00124DFC" w:rsidRDefault="00124DFC" w:rsidP="004559F4">
      <w:pPr>
        <w:pStyle w:val="BodyTextIndent"/>
        <w:ind w:firstLine="539"/>
      </w:pPr>
      <w:r>
        <w:rPr>
          <w:bCs/>
        </w:rPr>
        <w:t>Семинар</w:t>
      </w:r>
      <w:r>
        <w:t xml:space="preserve"> (лат. seminarium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124DFC" w:rsidRDefault="00124DFC" w:rsidP="004559F4">
      <w:pPr>
        <w:ind w:firstLine="539"/>
      </w:pPr>
      <w: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124DFC" w:rsidRDefault="00124DFC" w:rsidP="004559F4">
      <w:pPr>
        <w:suppressLineNumbers/>
        <w:tabs>
          <w:tab w:val="left" w:pos="1080"/>
        </w:tabs>
        <w:ind w:firstLine="539"/>
      </w:pPr>
      <w:r>
        <w:t xml:space="preserve">Подготовка к семинарским занятиям по дисциплине должна включать следующие аспекты: </w:t>
      </w:r>
    </w:p>
    <w:p w:rsidR="00124DFC" w:rsidRDefault="00124DFC" w:rsidP="004559F4">
      <w:pPr>
        <w:widowControl w:val="0"/>
        <w:numPr>
          <w:ilvl w:val="0"/>
          <w:numId w:val="42"/>
        </w:numPr>
        <w:suppressLineNumbers/>
        <w:tabs>
          <w:tab w:val="left" w:pos="1080"/>
        </w:tabs>
        <w:autoSpaceDN w:val="0"/>
        <w:ind w:left="0" w:firstLine="539"/>
        <w:jc w:val="both"/>
      </w:pPr>
      <w: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124DFC" w:rsidRDefault="00124DFC" w:rsidP="004559F4">
      <w:pPr>
        <w:widowControl w:val="0"/>
        <w:numPr>
          <w:ilvl w:val="0"/>
          <w:numId w:val="42"/>
        </w:numPr>
        <w:suppressLineNumbers/>
        <w:tabs>
          <w:tab w:val="left" w:pos="1080"/>
        </w:tabs>
        <w:autoSpaceDN w:val="0"/>
        <w:ind w:left="0" w:firstLine="539"/>
        <w:jc w:val="both"/>
      </w:pPr>
      <w:r>
        <w:t xml:space="preserve">чтение конспекта лекции; </w:t>
      </w:r>
    </w:p>
    <w:p w:rsidR="00124DFC" w:rsidRDefault="00124DFC" w:rsidP="004559F4">
      <w:pPr>
        <w:widowControl w:val="0"/>
        <w:numPr>
          <w:ilvl w:val="0"/>
          <w:numId w:val="42"/>
        </w:numPr>
        <w:suppressLineNumbers/>
        <w:tabs>
          <w:tab w:val="left" w:pos="1080"/>
        </w:tabs>
        <w:autoSpaceDN w:val="0"/>
        <w:ind w:left="0" w:firstLine="539"/>
        <w:jc w:val="both"/>
      </w:pPr>
      <w:r>
        <w:t xml:space="preserve">чтение и осмысление одного-двух источников из приведенного списка литературы. </w:t>
      </w:r>
    </w:p>
    <w:p w:rsidR="00124DFC" w:rsidRDefault="00124DFC" w:rsidP="004559F4">
      <w:pPr>
        <w:suppressLineNumbers/>
        <w:tabs>
          <w:tab w:val="left" w:pos="1080"/>
        </w:tabs>
        <w:ind w:firstLine="539"/>
      </w:pPr>
      <w: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124DFC" w:rsidRDefault="00124DFC" w:rsidP="004559F4">
      <w:pPr>
        <w:ind w:firstLine="539"/>
      </w:pPr>
      <w: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124DFC" w:rsidRDefault="00124DFC" w:rsidP="004559F4">
      <w:pPr>
        <w:ind w:firstLine="539"/>
      </w:pPr>
    </w:p>
    <w:p w:rsidR="00124DFC" w:rsidRDefault="00124DFC" w:rsidP="004559F4">
      <w:pPr>
        <w:ind w:firstLine="539"/>
      </w:pPr>
    </w:p>
    <w:p w:rsidR="00124DFC" w:rsidRDefault="00124DFC" w:rsidP="004559F4">
      <w:pPr>
        <w:rPr>
          <w:color w:val="C00000"/>
        </w:rPr>
        <w:sectPr w:rsidR="00124DFC">
          <w:pgSz w:w="11907" w:h="16840"/>
          <w:pgMar w:top="1134" w:right="851" w:bottom="851" w:left="1701" w:header="720" w:footer="720" w:gutter="0"/>
          <w:cols w:space="720"/>
        </w:sectPr>
      </w:pPr>
    </w:p>
    <w:p w:rsidR="00124DFC" w:rsidRDefault="00124DFC" w:rsidP="004559F4">
      <w:pPr>
        <w:ind w:firstLine="539"/>
        <w:rPr>
          <w:b/>
          <w:bCs/>
        </w:rPr>
      </w:pPr>
      <w:r>
        <w:rPr>
          <w:b/>
        </w:rPr>
        <w:t>Тема 1.  Предприятие как хозяйствующий субъект рыночной экономики</w:t>
      </w:r>
    </w:p>
    <w:p w:rsidR="00124DFC" w:rsidRDefault="00124DFC" w:rsidP="004559F4">
      <w:pPr>
        <w:rPr>
          <w:b/>
        </w:rPr>
      </w:pPr>
    </w:p>
    <w:p w:rsidR="00124DFC" w:rsidRDefault="00124DFC" w:rsidP="004559F4">
      <w:pPr>
        <w:rPr>
          <w:b/>
        </w:rPr>
      </w:pPr>
      <w:r>
        <w:rPr>
          <w:b/>
        </w:rPr>
        <w:t>Контрольные вопросы</w:t>
      </w:r>
    </w:p>
    <w:p w:rsidR="00124DFC" w:rsidRDefault="00124DFC" w:rsidP="004559F4">
      <w:pPr>
        <w:pStyle w:val="ListParagraph1"/>
        <w:numPr>
          <w:ilvl w:val="0"/>
          <w:numId w:val="3"/>
        </w:numPr>
        <w:tabs>
          <w:tab w:val="left" w:pos="851"/>
        </w:tabs>
        <w:spacing w:line="240" w:lineRule="auto"/>
        <w:ind w:left="0" w:firstLine="567"/>
        <w:rPr>
          <w:szCs w:val="24"/>
          <w:lang w:val="ru-RU" w:eastAsia="ru-RU"/>
        </w:rPr>
      </w:pPr>
      <w:r>
        <w:rPr>
          <w:szCs w:val="24"/>
          <w:lang w:val="ru-RU" w:eastAsia="ru-RU"/>
        </w:rPr>
        <w:t xml:space="preserve">Назовите организационно-правовые формы предпринимательской деятельности, дайте их развернутую характеристику. Раскройте достоинства и недостатки каждой из них. В каких случаях целесообразно выбирать ту или иную форму бизнеса? </w:t>
      </w:r>
    </w:p>
    <w:p w:rsidR="00124DFC" w:rsidRDefault="00124DFC" w:rsidP="004559F4">
      <w:pPr>
        <w:numPr>
          <w:ilvl w:val="0"/>
          <w:numId w:val="3"/>
        </w:numPr>
        <w:tabs>
          <w:tab w:val="left" w:pos="851"/>
        </w:tabs>
        <w:spacing w:before="100" w:beforeAutospacing="1" w:after="100" w:afterAutospacing="1"/>
        <w:ind w:left="0" w:firstLine="567"/>
        <w:contextualSpacing/>
        <w:jc w:val="both"/>
        <w:rPr>
          <w:sz w:val="20"/>
        </w:rPr>
      </w:pPr>
      <w:r>
        <w:rPr>
          <w:sz w:val="20"/>
        </w:rPr>
        <w:t>Перечислите некоммерческие организации и дайте им характеристику.</w:t>
      </w:r>
    </w:p>
    <w:p w:rsidR="00124DFC" w:rsidRDefault="00124DFC" w:rsidP="004559F4">
      <w:pPr>
        <w:numPr>
          <w:ilvl w:val="0"/>
          <w:numId w:val="3"/>
        </w:numPr>
        <w:tabs>
          <w:tab w:val="left" w:pos="851"/>
        </w:tabs>
        <w:spacing w:before="100" w:beforeAutospacing="1" w:after="100" w:afterAutospacing="1"/>
        <w:ind w:left="0" w:firstLine="567"/>
        <w:contextualSpacing/>
        <w:jc w:val="both"/>
        <w:rPr>
          <w:sz w:val="20"/>
        </w:rPr>
      </w:pPr>
      <w:r>
        <w:rPr>
          <w:sz w:val="20"/>
        </w:rPr>
        <w:t>Перечислите крупные предпринимательские системы, действующие в рыночной экономике.</w:t>
      </w:r>
    </w:p>
    <w:p w:rsidR="00124DFC" w:rsidRDefault="00124DFC" w:rsidP="004559F4">
      <w:pPr>
        <w:numPr>
          <w:ilvl w:val="0"/>
          <w:numId w:val="3"/>
        </w:numPr>
        <w:tabs>
          <w:tab w:val="left" w:pos="851"/>
        </w:tabs>
        <w:spacing w:before="100" w:beforeAutospacing="1" w:after="100" w:afterAutospacing="1"/>
        <w:ind w:left="0" w:firstLine="567"/>
        <w:contextualSpacing/>
        <w:jc w:val="both"/>
        <w:rPr>
          <w:sz w:val="20"/>
        </w:rPr>
      </w:pPr>
      <w:r>
        <w:rPr>
          <w:sz w:val="20"/>
        </w:rPr>
        <w:t>Что понимают под предпринимательской средой? Каково ее значение в деятельности предприятия?</w:t>
      </w:r>
    </w:p>
    <w:p w:rsidR="00124DFC" w:rsidRDefault="00124DFC" w:rsidP="004559F4">
      <w:pPr>
        <w:numPr>
          <w:ilvl w:val="0"/>
          <w:numId w:val="3"/>
        </w:numPr>
        <w:tabs>
          <w:tab w:val="left" w:pos="851"/>
        </w:tabs>
        <w:spacing w:before="100" w:beforeAutospacing="1" w:after="100" w:afterAutospacing="1"/>
        <w:ind w:left="0" w:firstLine="567"/>
        <w:contextualSpacing/>
        <w:jc w:val="both"/>
        <w:rPr>
          <w:sz w:val="20"/>
        </w:rPr>
      </w:pPr>
      <w:r>
        <w:rPr>
          <w:sz w:val="20"/>
        </w:rPr>
        <w:t>Что такое внешняя среда предприятия? Перечислите внешние факторы прямого и косвенного воздействия на предпринимательскую организацию, дайте их характеристику.</w:t>
      </w:r>
    </w:p>
    <w:p w:rsidR="00124DFC" w:rsidRDefault="00124DFC" w:rsidP="004559F4">
      <w:pPr>
        <w:numPr>
          <w:ilvl w:val="0"/>
          <w:numId w:val="3"/>
        </w:numPr>
        <w:tabs>
          <w:tab w:val="left" w:pos="851"/>
        </w:tabs>
        <w:spacing w:before="100" w:beforeAutospacing="1" w:after="100" w:afterAutospacing="1"/>
        <w:ind w:left="0" w:firstLine="567"/>
        <w:contextualSpacing/>
        <w:jc w:val="both"/>
        <w:rPr>
          <w:sz w:val="20"/>
        </w:rPr>
      </w:pPr>
      <w:r>
        <w:rPr>
          <w:sz w:val="20"/>
        </w:rPr>
        <w:t>Что такое внутренняя среда организации? Каковы ее основные элементы? Как они влияют на деятельность предприятия?</w:t>
      </w:r>
    </w:p>
    <w:p w:rsidR="00124DFC" w:rsidRDefault="00124DFC" w:rsidP="004559F4">
      <w:pPr>
        <w:rPr>
          <w:b/>
        </w:rPr>
      </w:pPr>
    </w:p>
    <w:p w:rsidR="00124DFC" w:rsidRDefault="00124DFC" w:rsidP="004559F4">
      <w:pPr>
        <w:rPr>
          <w:b/>
        </w:rPr>
      </w:pPr>
      <w:r>
        <w:rPr>
          <w:b/>
        </w:rPr>
        <w:t>Тестовые здания</w:t>
      </w:r>
    </w:p>
    <w:p w:rsidR="00124DFC" w:rsidRDefault="00124DFC" w:rsidP="004559F4">
      <w:r>
        <w:t>1. Коммерческая организация с разделенным на доли складочным капиталом, участники которой в соответствии с заключенным между ними договором занимаются предпринимательской деятельностью от имени организации и несут ответственность по ее обязательствам принадлежащим им имуществом, – это</w:t>
      </w:r>
    </w:p>
    <w:p w:rsidR="00124DFC" w:rsidRDefault="00124DFC" w:rsidP="004559F4">
      <w:r>
        <w:t>a)полное товарищество</w:t>
      </w:r>
    </w:p>
    <w:p w:rsidR="00124DFC" w:rsidRDefault="00124DFC" w:rsidP="004559F4">
      <w:r>
        <w:t>b)общество с ограниченной ответственностью</w:t>
      </w:r>
    </w:p>
    <w:p w:rsidR="00124DFC" w:rsidRDefault="00124DFC" w:rsidP="004559F4">
      <w:r>
        <w:t>c) хозяйственное партнерство</w:t>
      </w:r>
    </w:p>
    <w:p w:rsidR="00124DFC" w:rsidRDefault="00124DFC" w:rsidP="004559F4">
      <w:r>
        <w:t>d)акционерное общество</w:t>
      </w:r>
    </w:p>
    <w:p w:rsidR="00124DFC" w:rsidRDefault="00124DFC" w:rsidP="004559F4">
      <w:r>
        <w:t>e)производственный кооператив</w:t>
      </w:r>
    </w:p>
    <w:p w:rsidR="00124DFC" w:rsidRDefault="00124DFC" w:rsidP="004559F4">
      <w:r>
        <w:t> 2. Коммерческая организация, уставный капитал которой разделен на доли определенных учредительными документами размеров, участники которой не отвечают по его обязательствам и несут риск убытков, связанных с деятельностью организации в пределах стоимости внесенных ими вкладов, – это</w:t>
      </w:r>
    </w:p>
    <w:p w:rsidR="00124DFC" w:rsidRDefault="00124DFC" w:rsidP="004559F4">
      <w:r>
        <w:t>a) публичное акционерное общество</w:t>
      </w:r>
    </w:p>
    <w:p w:rsidR="00124DFC" w:rsidRDefault="00124DFC" w:rsidP="004559F4">
      <w:r>
        <w:t>b) непубличное акционерное общество</w:t>
      </w:r>
    </w:p>
    <w:p w:rsidR="00124DFC" w:rsidRDefault="00124DFC" w:rsidP="004559F4">
      <w:r>
        <w:t>c)общество с ограниченной ответственностью</w:t>
      </w:r>
    </w:p>
    <w:p w:rsidR="00124DFC" w:rsidRDefault="00124DFC" w:rsidP="004559F4">
      <w:r>
        <w:t>d) производственный кооператив</w:t>
      </w:r>
    </w:p>
    <w:p w:rsidR="00124DFC" w:rsidRDefault="00124DFC" w:rsidP="004559F4">
      <w:r>
        <w:t>e)унитарное предприятие</w:t>
      </w:r>
    </w:p>
    <w:p w:rsidR="00124DFC" w:rsidRDefault="00124DFC" w:rsidP="004559F4">
      <w:r>
        <w:t>3. Коммерческая организация, уставный капитал которой разделен на определенное число акций, удостоверяющих обязательственные права участников организации по отношению к организации, – это</w:t>
      </w:r>
    </w:p>
    <w:p w:rsidR="00124DFC" w:rsidRDefault="00124DFC" w:rsidP="004559F4">
      <w:r>
        <w:t>a)акционерное общество</w:t>
      </w:r>
    </w:p>
    <w:p w:rsidR="00124DFC" w:rsidRDefault="00124DFC" w:rsidP="004559F4">
      <w:r>
        <w:t>b)товарищество на вере</w:t>
      </w:r>
    </w:p>
    <w:p w:rsidR="00124DFC" w:rsidRDefault="00124DFC" w:rsidP="004559F4">
      <w:r>
        <w:t>c)унитарное предприятие</w:t>
      </w:r>
    </w:p>
    <w:p w:rsidR="00124DFC" w:rsidRDefault="00124DFC" w:rsidP="004559F4">
      <w:r>
        <w:t>d)производственный кооператив</w:t>
      </w:r>
    </w:p>
    <w:p w:rsidR="00124DFC" w:rsidRDefault="00124DFC" w:rsidP="004559F4">
      <w:r>
        <w:t>e)общество с ограниченной ответственностью</w:t>
      </w:r>
    </w:p>
    <w:p w:rsidR="00124DFC" w:rsidRDefault="00124DFC" w:rsidP="004559F4">
      <w:r>
        <w:t>4. Добровольное объединение граждан на основе членства для совместной производственной или иной хозяйственной деятельности, основанное на их личном трудовом и ином участии и объединении их имущественных паевых взносов, – это</w:t>
      </w:r>
    </w:p>
    <w:p w:rsidR="00124DFC" w:rsidRDefault="00124DFC" w:rsidP="004559F4">
      <w:r>
        <w:t>a)общество с ограниченной ответственностью</w:t>
      </w:r>
    </w:p>
    <w:p w:rsidR="00124DFC" w:rsidRDefault="00124DFC" w:rsidP="004559F4">
      <w:r>
        <w:t>b) хозяйственное товарищество</w:t>
      </w:r>
    </w:p>
    <w:p w:rsidR="00124DFC" w:rsidRDefault="00124DFC" w:rsidP="004559F4">
      <w:r>
        <w:t>c)акционерное общество</w:t>
      </w:r>
    </w:p>
    <w:p w:rsidR="00124DFC" w:rsidRDefault="00124DFC" w:rsidP="004559F4">
      <w:r>
        <w:t>d)производственный кооператив</w:t>
      </w:r>
    </w:p>
    <w:p w:rsidR="00124DFC" w:rsidRDefault="00124DFC" w:rsidP="004559F4">
      <w:r>
        <w:t>e)унитарное предприятие</w:t>
      </w:r>
    </w:p>
    <w:p w:rsidR="00124DFC" w:rsidRDefault="00124DFC" w:rsidP="004559F4">
      <w:r>
        <w:t>5. Коммерческая организация, не наделенная правом собственности на закрепленное за ней собственником имущество, которое является неделимым, – это</w:t>
      </w:r>
    </w:p>
    <w:p w:rsidR="00124DFC" w:rsidRDefault="00124DFC" w:rsidP="004559F4">
      <w:r>
        <w:t>a)общество с ограниченной ответственностью</w:t>
      </w:r>
    </w:p>
    <w:p w:rsidR="00124DFC" w:rsidRDefault="00124DFC" w:rsidP="004559F4">
      <w:r>
        <w:t>b)общество с дополнительной ответственностью</w:t>
      </w:r>
    </w:p>
    <w:p w:rsidR="00124DFC" w:rsidRDefault="00124DFC" w:rsidP="004559F4">
      <w:r>
        <w:t>c)акционерное общество</w:t>
      </w:r>
    </w:p>
    <w:p w:rsidR="00124DFC" w:rsidRDefault="00124DFC" w:rsidP="004559F4">
      <w:r>
        <w:t>d)производственный кооператив</w:t>
      </w:r>
    </w:p>
    <w:p w:rsidR="00124DFC" w:rsidRDefault="00124DFC" w:rsidP="004559F4">
      <w:r>
        <w:t>e)унитарное предприятие</w:t>
      </w:r>
    </w:p>
    <w:p w:rsidR="00124DFC" w:rsidRDefault="00124DFC" w:rsidP="004559F4">
      <w:r>
        <w:t>6. Компания, владеющая контрольным пакетом акций или долями в паях других компаний с целью контроля и управления их деятельностью, – это</w:t>
      </w:r>
    </w:p>
    <w:p w:rsidR="00124DFC" w:rsidRDefault="00124DFC" w:rsidP="004559F4">
      <w:r>
        <w:t>a)общество с ограниченной ответственностью</w:t>
      </w:r>
    </w:p>
    <w:p w:rsidR="00124DFC" w:rsidRDefault="00124DFC" w:rsidP="004559F4">
      <w:r>
        <w:t>b)общество с дополнительной ответственностью</w:t>
      </w:r>
    </w:p>
    <w:p w:rsidR="00124DFC" w:rsidRDefault="00124DFC" w:rsidP="004559F4">
      <w:r>
        <w:t>c)акционерное общество</w:t>
      </w:r>
    </w:p>
    <w:p w:rsidR="00124DFC" w:rsidRDefault="00124DFC" w:rsidP="004559F4">
      <w:r>
        <w:t>d)основная компания</w:t>
      </w:r>
    </w:p>
    <w:p w:rsidR="00124DFC" w:rsidRDefault="00124DFC" w:rsidP="004559F4">
      <w:r>
        <w:t>e)холдинговая компания</w:t>
      </w:r>
    </w:p>
    <w:p w:rsidR="00124DFC" w:rsidRDefault="00124DFC" w:rsidP="004559F4">
      <w:r>
        <w:t>7. К числу основных показателей, на основе которых субъекты рыночной экономики относятся к субъектам малого предпринимательства, принадлежат</w:t>
      </w:r>
    </w:p>
    <w:p w:rsidR="00124DFC" w:rsidRDefault="00124DFC" w:rsidP="004559F4">
      <w:r>
        <w:t>a)размер уставного капитала</w:t>
      </w:r>
    </w:p>
    <w:p w:rsidR="00124DFC" w:rsidRDefault="00124DFC" w:rsidP="004559F4">
      <w:r>
        <w:t>b)объем оборота предприятия</w:t>
      </w:r>
    </w:p>
    <w:p w:rsidR="00124DFC" w:rsidRDefault="00124DFC" w:rsidP="004559F4">
      <w:r>
        <w:t>c)себестоимость продукции</w:t>
      </w:r>
    </w:p>
    <w:p w:rsidR="00124DFC" w:rsidRDefault="00124DFC" w:rsidP="004559F4">
      <w:r>
        <w:t>d)структура органов управления предприятием</w:t>
      </w:r>
    </w:p>
    <w:p w:rsidR="00124DFC" w:rsidRDefault="00124DFC" w:rsidP="004559F4">
      <w:r>
        <w:t>e)удельные издержки производства продукции</w:t>
      </w:r>
    </w:p>
    <w:p w:rsidR="00124DFC" w:rsidRDefault="00124DFC" w:rsidP="004559F4">
      <w:r>
        <w:t>8. Сложившаяся в стране или мире благоприятная социально-экономическая, политическая, гражданско-правовая ситуация, обеспечивающая экономическую свободу дееспособным гражданам для занятия предпринимательской деятельностью, – это</w:t>
      </w:r>
    </w:p>
    <w:p w:rsidR="00124DFC" w:rsidRDefault="00124DFC" w:rsidP="004559F4">
      <w:r>
        <w:t>a) предпринимательская среда</w:t>
      </w:r>
    </w:p>
    <w:p w:rsidR="00124DFC" w:rsidRDefault="00124DFC" w:rsidP="004559F4">
      <w:r>
        <w:t>b) микросреда</w:t>
      </w:r>
    </w:p>
    <w:p w:rsidR="00124DFC" w:rsidRDefault="00124DFC" w:rsidP="004559F4">
      <w:r>
        <w:t>c) экономическая среда</w:t>
      </w:r>
    </w:p>
    <w:p w:rsidR="00124DFC" w:rsidRDefault="00124DFC" w:rsidP="004559F4">
      <w:r>
        <w:t>d) интрапренерство</w:t>
      </w:r>
    </w:p>
    <w:p w:rsidR="00124DFC" w:rsidRDefault="00124DFC" w:rsidP="004559F4">
      <w:r>
        <w:t>e) предпринимательство</w:t>
      </w:r>
    </w:p>
    <w:p w:rsidR="00124DFC" w:rsidRDefault="00124DFC" w:rsidP="004559F4">
      <w:r>
        <w:t>9. Внешняя предпринимательская среда включает в себя следующие подсистемы</w:t>
      </w:r>
    </w:p>
    <w:p w:rsidR="00124DFC" w:rsidRDefault="00124DFC" w:rsidP="004559F4">
      <w:r>
        <w:t>a) научно-техническая среда</w:t>
      </w:r>
    </w:p>
    <w:p w:rsidR="00124DFC" w:rsidRDefault="00124DFC" w:rsidP="004559F4">
      <w:r>
        <w:t>b) наличие в достаточном количестве необходимых природных факторов производства</w:t>
      </w:r>
    </w:p>
    <w:p w:rsidR="00124DFC" w:rsidRDefault="00124DFC" w:rsidP="004559F4">
      <w:r>
        <w:t>c) выбор предмета деятельности предприятия</w:t>
      </w:r>
    </w:p>
    <w:p w:rsidR="00124DFC" w:rsidRDefault="00124DFC" w:rsidP="004559F4">
      <w:r>
        <w:t>d) подбор команды партнеров</w:t>
      </w:r>
    </w:p>
    <w:p w:rsidR="00124DFC" w:rsidRDefault="00124DFC" w:rsidP="004559F4">
      <w:r>
        <w:t>e) управление персоналом, его материальное стимулирование</w:t>
      </w:r>
    </w:p>
    <w:p w:rsidR="00124DFC" w:rsidRDefault="00124DFC" w:rsidP="004559F4">
      <w:r>
        <w:t>10. Внутренняя предпринимательская среда включает в себя следующие подсистемы</w:t>
      </w:r>
    </w:p>
    <w:p w:rsidR="00124DFC" w:rsidRDefault="00124DFC" w:rsidP="004559F4">
      <w:r>
        <w:t>a) экономическое положение в стране</w:t>
      </w:r>
    </w:p>
    <w:p w:rsidR="00124DFC" w:rsidRDefault="00124DFC" w:rsidP="004559F4">
      <w:r>
        <w:t>b) политическая ситуация</w:t>
      </w:r>
    </w:p>
    <w:p w:rsidR="00124DFC" w:rsidRDefault="00124DFC" w:rsidP="004559F4">
      <w:r>
        <w:t>c) правовая среда</w:t>
      </w:r>
    </w:p>
    <w:p w:rsidR="00124DFC" w:rsidRDefault="00124DFC" w:rsidP="004559F4">
      <w:r>
        <w:t>d) правильный выбор организационно-правовой формы предприятия</w:t>
      </w:r>
    </w:p>
    <w:p w:rsidR="00124DFC" w:rsidRDefault="00124DFC" w:rsidP="004559F4">
      <w:r>
        <w:rPr>
          <w:lang w:val="en-US"/>
        </w:rPr>
        <w:t>e</w:t>
      </w:r>
      <w:r>
        <w:t>) механизм сохранения предпринимательской тайны</w:t>
      </w:r>
    </w:p>
    <w:p w:rsidR="00124DFC" w:rsidRDefault="00124DFC" w:rsidP="004559F4">
      <w:pPr>
        <w:rPr>
          <w:b/>
        </w:rPr>
      </w:pPr>
    </w:p>
    <w:p w:rsidR="00124DFC" w:rsidRDefault="00124DFC" w:rsidP="004559F4">
      <w:pPr>
        <w:rPr>
          <w:b/>
        </w:rPr>
      </w:pPr>
      <w:r>
        <w:rPr>
          <w:b/>
        </w:rPr>
        <w:t>Практические задания</w:t>
      </w:r>
    </w:p>
    <w:p w:rsidR="00124DFC" w:rsidRDefault="00124DFC" w:rsidP="004559F4">
      <w:r>
        <w:t> 1. Приведите статистические данные по РФ, характеризующие распределение предприятий по организационно-правовым формам.</w:t>
      </w:r>
    </w:p>
    <w:p w:rsidR="00124DFC" w:rsidRDefault="00124DFC" w:rsidP="004559F4">
      <w:r>
        <w:t>2. Какие Вам известны холдинг-компании на территории РФ? Раскройте историю их создания и развития.</w:t>
      </w:r>
    </w:p>
    <w:p w:rsidR="00124DFC" w:rsidRDefault="00124DFC" w:rsidP="004559F4">
      <w:r>
        <w:t xml:space="preserve">3. На основе Гражданского кодекса РФ и законов РФ об о отдельных организационно-правовых формах предприятий дайте характеристику основным организационно-правовым формам. Результаты оформите в таблицу </w:t>
      </w:r>
    </w:p>
    <w:p w:rsidR="00124DFC" w:rsidRDefault="00124DFC" w:rsidP="004559F4">
      <w:pPr>
        <w:jc w:val="right"/>
      </w:pPr>
    </w:p>
    <w:p w:rsidR="00124DFC" w:rsidRDefault="00124DFC" w:rsidP="004559F4">
      <w:pPr>
        <w:jc w:val="center"/>
      </w:pPr>
      <w:r>
        <w:t>Характеристика организационно-правовых форм предприятий</w:t>
      </w:r>
    </w:p>
    <w:p w:rsidR="00124DFC" w:rsidRDefault="00124DFC" w:rsidP="004559F4">
      <w:pPr>
        <w:jc w:val="center"/>
      </w:pPr>
    </w:p>
    <w:tbl>
      <w:tblPr>
        <w:tblW w:w="0" w:type="auto"/>
        <w:tblInd w:w="10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A0"/>
      </w:tblPr>
      <w:tblGrid>
        <w:gridCol w:w="2029"/>
        <w:gridCol w:w="567"/>
        <w:gridCol w:w="567"/>
        <w:gridCol w:w="850"/>
        <w:gridCol w:w="567"/>
        <w:gridCol w:w="709"/>
        <w:gridCol w:w="1134"/>
        <w:gridCol w:w="567"/>
        <w:gridCol w:w="992"/>
        <w:gridCol w:w="851"/>
        <w:gridCol w:w="708"/>
      </w:tblGrid>
      <w:tr w:rsidR="00124DFC" w:rsidTr="000076D1">
        <w:trPr>
          <w:cantSplit/>
          <w:trHeight w:val="2779"/>
        </w:trPr>
        <w:tc>
          <w:tcPr>
            <w:tcW w:w="2029" w:type="dxa"/>
            <w:tcBorders>
              <w:top w:val="single" w:sz="4" w:space="0" w:color="auto"/>
            </w:tcBorders>
            <w:textDirection w:val="btLr"/>
            <w:vAlign w:val="center"/>
          </w:tcPr>
          <w:p w:rsidR="00124DFC" w:rsidRDefault="00124DFC" w:rsidP="000076D1">
            <w:r>
              <w:t xml:space="preserve">Название </w:t>
            </w:r>
          </w:p>
        </w:tc>
        <w:tc>
          <w:tcPr>
            <w:tcW w:w="567" w:type="dxa"/>
            <w:tcBorders>
              <w:top w:val="single" w:sz="4" w:space="0" w:color="auto"/>
            </w:tcBorders>
            <w:textDirection w:val="btLr"/>
            <w:vAlign w:val="center"/>
          </w:tcPr>
          <w:p w:rsidR="00124DFC" w:rsidRDefault="00124DFC" w:rsidP="000076D1">
            <w:r>
              <w:t>Особенности учреждения</w:t>
            </w:r>
          </w:p>
        </w:tc>
        <w:tc>
          <w:tcPr>
            <w:tcW w:w="567" w:type="dxa"/>
            <w:tcBorders>
              <w:top w:val="single" w:sz="4" w:space="0" w:color="auto"/>
            </w:tcBorders>
            <w:textDirection w:val="btLr"/>
            <w:vAlign w:val="center"/>
          </w:tcPr>
          <w:p w:rsidR="00124DFC" w:rsidRDefault="00124DFC" w:rsidP="000076D1">
            <w:r>
              <w:t>Статус владельцев</w:t>
            </w:r>
          </w:p>
        </w:tc>
        <w:tc>
          <w:tcPr>
            <w:tcW w:w="850" w:type="dxa"/>
            <w:tcBorders>
              <w:top w:val="single" w:sz="4" w:space="0" w:color="auto"/>
            </w:tcBorders>
            <w:textDirection w:val="btLr"/>
            <w:vAlign w:val="center"/>
          </w:tcPr>
          <w:p w:rsidR="00124DFC" w:rsidRDefault="00124DFC" w:rsidP="000076D1">
            <w:r>
              <w:t>Источники формирования капитала</w:t>
            </w:r>
          </w:p>
        </w:tc>
        <w:tc>
          <w:tcPr>
            <w:tcW w:w="567" w:type="dxa"/>
            <w:tcBorders>
              <w:top w:val="single" w:sz="4" w:space="0" w:color="auto"/>
            </w:tcBorders>
            <w:textDirection w:val="btLr"/>
            <w:vAlign w:val="center"/>
          </w:tcPr>
          <w:p w:rsidR="00124DFC" w:rsidRDefault="00124DFC" w:rsidP="000076D1">
            <w:r>
              <w:t>Право собственности</w:t>
            </w:r>
          </w:p>
        </w:tc>
        <w:tc>
          <w:tcPr>
            <w:tcW w:w="709" w:type="dxa"/>
            <w:tcBorders>
              <w:top w:val="single" w:sz="4" w:space="0" w:color="auto"/>
            </w:tcBorders>
            <w:textDirection w:val="btLr"/>
            <w:vAlign w:val="center"/>
          </w:tcPr>
          <w:p w:rsidR="00124DFC" w:rsidRDefault="00124DFC" w:rsidP="000076D1">
            <w:r>
              <w:t>Особенности управления</w:t>
            </w:r>
          </w:p>
        </w:tc>
        <w:tc>
          <w:tcPr>
            <w:tcW w:w="1134" w:type="dxa"/>
            <w:tcBorders>
              <w:top w:val="single" w:sz="4" w:space="0" w:color="auto"/>
            </w:tcBorders>
            <w:textDirection w:val="btLr"/>
            <w:vAlign w:val="center"/>
          </w:tcPr>
          <w:p w:rsidR="00124DFC" w:rsidRDefault="00124DFC" w:rsidP="000076D1">
            <w:r>
              <w:t>Ответственность по обязательствам</w:t>
            </w:r>
          </w:p>
        </w:tc>
        <w:tc>
          <w:tcPr>
            <w:tcW w:w="567" w:type="dxa"/>
            <w:tcBorders>
              <w:top w:val="single" w:sz="4" w:space="0" w:color="auto"/>
            </w:tcBorders>
            <w:textDirection w:val="btLr"/>
            <w:vAlign w:val="center"/>
          </w:tcPr>
          <w:p w:rsidR="00124DFC" w:rsidRDefault="00124DFC" w:rsidP="000076D1">
            <w:r>
              <w:t>Кредитоспособность</w:t>
            </w:r>
          </w:p>
        </w:tc>
        <w:tc>
          <w:tcPr>
            <w:tcW w:w="992" w:type="dxa"/>
            <w:tcBorders>
              <w:top w:val="single" w:sz="4" w:space="0" w:color="auto"/>
            </w:tcBorders>
            <w:textDirection w:val="btLr"/>
            <w:vAlign w:val="center"/>
          </w:tcPr>
          <w:p w:rsidR="00124DFC" w:rsidRDefault="00124DFC" w:rsidP="000076D1">
            <w:r>
              <w:t>Распределение прибыли и убытков</w:t>
            </w:r>
          </w:p>
        </w:tc>
        <w:tc>
          <w:tcPr>
            <w:tcW w:w="851" w:type="dxa"/>
            <w:tcBorders>
              <w:top w:val="single" w:sz="4" w:space="0" w:color="auto"/>
            </w:tcBorders>
            <w:textDirection w:val="btLr"/>
            <w:vAlign w:val="center"/>
          </w:tcPr>
          <w:p w:rsidR="00124DFC" w:rsidRDefault="00124DFC" w:rsidP="000076D1">
            <w:r>
              <w:t>Основные положения устава и учредительного договора</w:t>
            </w:r>
          </w:p>
        </w:tc>
        <w:tc>
          <w:tcPr>
            <w:tcW w:w="708" w:type="dxa"/>
            <w:tcBorders>
              <w:top w:val="single" w:sz="4" w:space="0" w:color="auto"/>
            </w:tcBorders>
            <w:textDirection w:val="btLr"/>
            <w:vAlign w:val="center"/>
          </w:tcPr>
          <w:p w:rsidR="00124DFC" w:rsidRDefault="00124DFC" w:rsidP="000076D1">
            <w:r>
              <w:t>Количество участников</w:t>
            </w:r>
          </w:p>
        </w:tc>
      </w:tr>
      <w:tr w:rsidR="00124DFC" w:rsidTr="000076D1">
        <w:trPr>
          <w:trHeight w:val="542"/>
        </w:trPr>
        <w:tc>
          <w:tcPr>
            <w:tcW w:w="2029" w:type="dxa"/>
          </w:tcPr>
          <w:p w:rsidR="00124DFC" w:rsidRDefault="00124DFC" w:rsidP="000076D1">
            <w:r>
              <w:t>Полное товарищество</w:t>
            </w:r>
          </w:p>
        </w:tc>
        <w:tc>
          <w:tcPr>
            <w:tcW w:w="567" w:type="dxa"/>
          </w:tcPr>
          <w:p w:rsidR="00124DFC" w:rsidRDefault="00124DFC" w:rsidP="000076D1"/>
        </w:tc>
        <w:tc>
          <w:tcPr>
            <w:tcW w:w="567" w:type="dxa"/>
          </w:tcPr>
          <w:p w:rsidR="00124DFC" w:rsidRDefault="00124DFC" w:rsidP="000076D1"/>
        </w:tc>
        <w:tc>
          <w:tcPr>
            <w:tcW w:w="850" w:type="dxa"/>
          </w:tcPr>
          <w:p w:rsidR="00124DFC" w:rsidRDefault="00124DFC" w:rsidP="000076D1"/>
        </w:tc>
        <w:tc>
          <w:tcPr>
            <w:tcW w:w="567" w:type="dxa"/>
          </w:tcPr>
          <w:p w:rsidR="00124DFC" w:rsidRDefault="00124DFC" w:rsidP="000076D1"/>
        </w:tc>
        <w:tc>
          <w:tcPr>
            <w:tcW w:w="709" w:type="dxa"/>
          </w:tcPr>
          <w:p w:rsidR="00124DFC" w:rsidRDefault="00124DFC" w:rsidP="000076D1"/>
        </w:tc>
        <w:tc>
          <w:tcPr>
            <w:tcW w:w="1134" w:type="dxa"/>
          </w:tcPr>
          <w:p w:rsidR="00124DFC" w:rsidRDefault="00124DFC" w:rsidP="000076D1"/>
        </w:tc>
        <w:tc>
          <w:tcPr>
            <w:tcW w:w="567" w:type="dxa"/>
          </w:tcPr>
          <w:p w:rsidR="00124DFC" w:rsidRDefault="00124DFC" w:rsidP="000076D1"/>
        </w:tc>
        <w:tc>
          <w:tcPr>
            <w:tcW w:w="992" w:type="dxa"/>
          </w:tcPr>
          <w:p w:rsidR="00124DFC" w:rsidRDefault="00124DFC" w:rsidP="000076D1"/>
        </w:tc>
        <w:tc>
          <w:tcPr>
            <w:tcW w:w="851" w:type="dxa"/>
          </w:tcPr>
          <w:p w:rsidR="00124DFC" w:rsidRDefault="00124DFC" w:rsidP="000076D1"/>
        </w:tc>
        <w:tc>
          <w:tcPr>
            <w:tcW w:w="708" w:type="dxa"/>
          </w:tcPr>
          <w:p w:rsidR="00124DFC" w:rsidRDefault="00124DFC" w:rsidP="000076D1"/>
        </w:tc>
      </w:tr>
      <w:tr w:rsidR="00124DFC" w:rsidTr="000076D1">
        <w:trPr>
          <w:trHeight w:val="240"/>
        </w:trPr>
        <w:tc>
          <w:tcPr>
            <w:tcW w:w="2029" w:type="dxa"/>
          </w:tcPr>
          <w:p w:rsidR="00124DFC" w:rsidRDefault="00124DFC" w:rsidP="000076D1">
            <w:r>
              <w:t>Товарищество на вере</w:t>
            </w:r>
          </w:p>
        </w:tc>
        <w:tc>
          <w:tcPr>
            <w:tcW w:w="567" w:type="dxa"/>
          </w:tcPr>
          <w:p w:rsidR="00124DFC" w:rsidRDefault="00124DFC" w:rsidP="000076D1"/>
        </w:tc>
        <w:tc>
          <w:tcPr>
            <w:tcW w:w="567" w:type="dxa"/>
          </w:tcPr>
          <w:p w:rsidR="00124DFC" w:rsidRDefault="00124DFC" w:rsidP="000076D1"/>
        </w:tc>
        <w:tc>
          <w:tcPr>
            <w:tcW w:w="850" w:type="dxa"/>
          </w:tcPr>
          <w:p w:rsidR="00124DFC" w:rsidRDefault="00124DFC" w:rsidP="000076D1"/>
        </w:tc>
        <w:tc>
          <w:tcPr>
            <w:tcW w:w="567" w:type="dxa"/>
          </w:tcPr>
          <w:p w:rsidR="00124DFC" w:rsidRDefault="00124DFC" w:rsidP="000076D1"/>
        </w:tc>
        <w:tc>
          <w:tcPr>
            <w:tcW w:w="709" w:type="dxa"/>
          </w:tcPr>
          <w:p w:rsidR="00124DFC" w:rsidRDefault="00124DFC" w:rsidP="000076D1"/>
        </w:tc>
        <w:tc>
          <w:tcPr>
            <w:tcW w:w="1134" w:type="dxa"/>
          </w:tcPr>
          <w:p w:rsidR="00124DFC" w:rsidRDefault="00124DFC" w:rsidP="000076D1"/>
        </w:tc>
        <w:tc>
          <w:tcPr>
            <w:tcW w:w="567" w:type="dxa"/>
          </w:tcPr>
          <w:p w:rsidR="00124DFC" w:rsidRDefault="00124DFC" w:rsidP="000076D1"/>
        </w:tc>
        <w:tc>
          <w:tcPr>
            <w:tcW w:w="992" w:type="dxa"/>
          </w:tcPr>
          <w:p w:rsidR="00124DFC" w:rsidRDefault="00124DFC" w:rsidP="000076D1"/>
        </w:tc>
        <w:tc>
          <w:tcPr>
            <w:tcW w:w="851" w:type="dxa"/>
          </w:tcPr>
          <w:p w:rsidR="00124DFC" w:rsidRDefault="00124DFC" w:rsidP="000076D1"/>
        </w:tc>
        <w:tc>
          <w:tcPr>
            <w:tcW w:w="708" w:type="dxa"/>
          </w:tcPr>
          <w:p w:rsidR="00124DFC" w:rsidRDefault="00124DFC" w:rsidP="000076D1"/>
        </w:tc>
      </w:tr>
      <w:tr w:rsidR="00124DFC" w:rsidTr="000076D1">
        <w:trPr>
          <w:trHeight w:val="240"/>
        </w:trPr>
        <w:tc>
          <w:tcPr>
            <w:tcW w:w="2029" w:type="dxa"/>
          </w:tcPr>
          <w:p w:rsidR="00124DFC" w:rsidRDefault="00124DFC" w:rsidP="000076D1">
            <w:r>
              <w:t>Крестьянское (фермерское) хозяйство</w:t>
            </w:r>
          </w:p>
        </w:tc>
        <w:tc>
          <w:tcPr>
            <w:tcW w:w="567" w:type="dxa"/>
          </w:tcPr>
          <w:p w:rsidR="00124DFC" w:rsidRDefault="00124DFC" w:rsidP="000076D1"/>
        </w:tc>
        <w:tc>
          <w:tcPr>
            <w:tcW w:w="567" w:type="dxa"/>
          </w:tcPr>
          <w:p w:rsidR="00124DFC" w:rsidRDefault="00124DFC" w:rsidP="000076D1"/>
        </w:tc>
        <w:tc>
          <w:tcPr>
            <w:tcW w:w="850" w:type="dxa"/>
          </w:tcPr>
          <w:p w:rsidR="00124DFC" w:rsidRDefault="00124DFC" w:rsidP="000076D1"/>
        </w:tc>
        <w:tc>
          <w:tcPr>
            <w:tcW w:w="567" w:type="dxa"/>
          </w:tcPr>
          <w:p w:rsidR="00124DFC" w:rsidRDefault="00124DFC" w:rsidP="000076D1"/>
        </w:tc>
        <w:tc>
          <w:tcPr>
            <w:tcW w:w="709" w:type="dxa"/>
          </w:tcPr>
          <w:p w:rsidR="00124DFC" w:rsidRDefault="00124DFC" w:rsidP="000076D1"/>
        </w:tc>
        <w:tc>
          <w:tcPr>
            <w:tcW w:w="1134" w:type="dxa"/>
          </w:tcPr>
          <w:p w:rsidR="00124DFC" w:rsidRDefault="00124DFC" w:rsidP="000076D1"/>
        </w:tc>
        <w:tc>
          <w:tcPr>
            <w:tcW w:w="567" w:type="dxa"/>
          </w:tcPr>
          <w:p w:rsidR="00124DFC" w:rsidRDefault="00124DFC" w:rsidP="000076D1"/>
        </w:tc>
        <w:tc>
          <w:tcPr>
            <w:tcW w:w="992" w:type="dxa"/>
          </w:tcPr>
          <w:p w:rsidR="00124DFC" w:rsidRDefault="00124DFC" w:rsidP="000076D1"/>
        </w:tc>
        <w:tc>
          <w:tcPr>
            <w:tcW w:w="851" w:type="dxa"/>
          </w:tcPr>
          <w:p w:rsidR="00124DFC" w:rsidRDefault="00124DFC" w:rsidP="000076D1"/>
        </w:tc>
        <w:tc>
          <w:tcPr>
            <w:tcW w:w="708" w:type="dxa"/>
          </w:tcPr>
          <w:p w:rsidR="00124DFC" w:rsidRDefault="00124DFC" w:rsidP="000076D1"/>
        </w:tc>
      </w:tr>
      <w:tr w:rsidR="00124DFC" w:rsidTr="000076D1">
        <w:trPr>
          <w:trHeight w:val="240"/>
        </w:trPr>
        <w:tc>
          <w:tcPr>
            <w:tcW w:w="2029" w:type="dxa"/>
          </w:tcPr>
          <w:p w:rsidR="00124DFC" w:rsidRDefault="00124DFC" w:rsidP="000076D1">
            <w:r>
              <w:t>ООО</w:t>
            </w:r>
          </w:p>
        </w:tc>
        <w:tc>
          <w:tcPr>
            <w:tcW w:w="567" w:type="dxa"/>
          </w:tcPr>
          <w:p w:rsidR="00124DFC" w:rsidRDefault="00124DFC" w:rsidP="000076D1"/>
        </w:tc>
        <w:tc>
          <w:tcPr>
            <w:tcW w:w="567" w:type="dxa"/>
          </w:tcPr>
          <w:p w:rsidR="00124DFC" w:rsidRDefault="00124DFC" w:rsidP="000076D1"/>
        </w:tc>
        <w:tc>
          <w:tcPr>
            <w:tcW w:w="850" w:type="dxa"/>
          </w:tcPr>
          <w:p w:rsidR="00124DFC" w:rsidRDefault="00124DFC" w:rsidP="000076D1"/>
        </w:tc>
        <w:tc>
          <w:tcPr>
            <w:tcW w:w="567" w:type="dxa"/>
          </w:tcPr>
          <w:p w:rsidR="00124DFC" w:rsidRDefault="00124DFC" w:rsidP="000076D1"/>
        </w:tc>
        <w:tc>
          <w:tcPr>
            <w:tcW w:w="709" w:type="dxa"/>
          </w:tcPr>
          <w:p w:rsidR="00124DFC" w:rsidRDefault="00124DFC" w:rsidP="000076D1"/>
        </w:tc>
        <w:tc>
          <w:tcPr>
            <w:tcW w:w="1134" w:type="dxa"/>
          </w:tcPr>
          <w:p w:rsidR="00124DFC" w:rsidRDefault="00124DFC" w:rsidP="000076D1"/>
        </w:tc>
        <w:tc>
          <w:tcPr>
            <w:tcW w:w="567" w:type="dxa"/>
          </w:tcPr>
          <w:p w:rsidR="00124DFC" w:rsidRDefault="00124DFC" w:rsidP="000076D1"/>
        </w:tc>
        <w:tc>
          <w:tcPr>
            <w:tcW w:w="992" w:type="dxa"/>
          </w:tcPr>
          <w:p w:rsidR="00124DFC" w:rsidRDefault="00124DFC" w:rsidP="000076D1"/>
        </w:tc>
        <w:tc>
          <w:tcPr>
            <w:tcW w:w="851" w:type="dxa"/>
          </w:tcPr>
          <w:p w:rsidR="00124DFC" w:rsidRDefault="00124DFC" w:rsidP="000076D1"/>
        </w:tc>
        <w:tc>
          <w:tcPr>
            <w:tcW w:w="708" w:type="dxa"/>
          </w:tcPr>
          <w:p w:rsidR="00124DFC" w:rsidRDefault="00124DFC" w:rsidP="000076D1"/>
        </w:tc>
      </w:tr>
      <w:tr w:rsidR="00124DFC" w:rsidTr="000076D1">
        <w:trPr>
          <w:trHeight w:val="240"/>
        </w:trPr>
        <w:tc>
          <w:tcPr>
            <w:tcW w:w="2029" w:type="dxa"/>
          </w:tcPr>
          <w:p w:rsidR="00124DFC" w:rsidRDefault="00124DFC" w:rsidP="000076D1">
            <w:r>
              <w:t>Непубличное АО</w:t>
            </w:r>
          </w:p>
        </w:tc>
        <w:tc>
          <w:tcPr>
            <w:tcW w:w="567" w:type="dxa"/>
          </w:tcPr>
          <w:p w:rsidR="00124DFC" w:rsidRDefault="00124DFC" w:rsidP="000076D1"/>
        </w:tc>
        <w:tc>
          <w:tcPr>
            <w:tcW w:w="567" w:type="dxa"/>
          </w:tcPr>
          <w:p w:rsidR="00124DFC" w:rsidRDefault="00124DFC" w:rsidP="000076D1"/>
        </w:tc>
        <w:tc>
          <w:tcPr>
            <w:tcW w:w="850" w:type="dxa"/>
          </w:tcPr>
          <w:p w:rsidR="00124DFC" w:rsidRDefault="00124DFC" w:rsidP="000076D1"/>
        </w:tc>
        <w:tc>
          <w:tcPr>
            <w:tcW w:w="567" w:type="dxa"/>
          </w:tcPr>
          <w:p w:rsidR="00124DFC" w:rsidRDefault="00124DFC" w:rsidP="000076D1"/>
        </w:tc>
        <w:tc>
          <w:tcPr>
            <w:tcW w:w="709" w:type="dxa"/>
          </w:tcPr>
          <w:p w:rsidR="00124DFC" w:rsidRDefault="00124DFC" w:rsidP="000076D1"/>
        </w:tc>
        <w:tc>
          <w:tcPr>
            <w:tcW w:w="1134" w:type="dxa"/>
          </w:tcPr>
          <w:p w:rsidR="00124DFC" w:rsidRDefault="00124DFC" w:rsidP="000076D1"/>
        </w:tc>
        <w:tc>
          <w:tcPr>
            <w:tcW w:w="567" w:type="dxa"/>
          </w:tcPr>
          <w:p w:rsidR="00124DFC" w:rsidRDefault="00124DFC" w:rsidP="000076D1"/>
        </w:tc>
        <w:tc>
          <w:tcPr>
            <w:tcW w:w="992" w:type="dxa"/>
          </w:tcPr>
          <w:p w:rsidR="00124DFC" w:rsidRDefault="00124DFC" w:rsidP="000076D1"/>
        </w:tc>
        <w:tc>
          <w:tcPr>
            <w:tcW w:w="851" w:type="dxa"/>
          </w:tcPr>
          <w:p w:rsidR="00124DFC" w:rsidRDefault="00124DFC" w:rsidP="000076D1"/>
        </w:tc>
        <w:tc>
          <w:tcPr>
            <w:tcW w:w="708" w:type="dxa"/>
          </w:tcPr>
          <w:p w:rsidR="00124DFC" w:rsidRDefault="00124DFC" w:rsidP="000076D1"/>
        </w:tc>
      </w:tr>
      <w:tr w:rsidR="00124DFC" w:rsidTr="000076D1">
        <w:trPr>
          <w:trHeight w:val="240"/>
        </w:trPr>
        <w:tc>
          <w:tcPr>
            <w:tcW w:w="2029" w:type="dxa"/>
          </w:tcPr>
          <w:p w:rsidR="00124DFC" w:rsidRDefault="00124DFC" w:rsidP="000076D1">
            <w:r>
              <w:t>Публичное АО</w:t>
            </w:r>
          </w:p>
        </w:tc>
        <w:tc>
          <w:tcPr>
            <w:tcW w:w="567" w:type="dxa"/>
          </w:tcPr>
          <w:p w:rsidR="00124DFC" w:rsidRDefault="00124DFC" w:rsidP="000076D1"/>
        </w:tc>
        <w:tc>
          <w:tcPr>
            <w:tcW w:w="567" w:type="dxa"/>
          </w:tcPr>
          <w:p w:rsidR="00124DFC" w:rsidRDefault="00124DFC" w:rsidP="000076D1"/>
        </w:tc>
        <w:tc>
          <w:tcPr>
            <w:tcW w:w="850" w:type="dxa"/>
          </w:tcPr>
          <w:p w:rsidR="00124DFC" w:rsidRDefault="00124DFC" w:rsidP="000076D1"/>
        </w:tc>
        <w:tc>
          <w:tcPr>
            <w:tcW w:w="567" w:type="dxa"/>
          </w:tcPr>
          <w:p w:rsidR="00124DFC" w:rsidRDefault="00124DFC" w:rsidP="000076D1"/>
        </w:tc>
        <w:tc>
          <w:tcPr>
            <w:tcW w:w="709" w:type="dxa"/>
          </w:tcPr>
          <w:p w:rsidR="00124DFC" w:rsidRDefault="00124DFC" w:rsidP="000076D1"/>
        </w:tc>
        <w:tc>
          <w:tcPr>
            <w:tcW w:w="1134" w:type="dxa"/>
          </w:tcPr>
          <w:p w:rsidR="00124DFC" w:rsidRDefault="00124DFC" w:rsidP="000076D1"/>
        </w:tc>
        <w:tc>
          <w:tcPr>
            <w:tcW w:w="567" w:type="dxa"/>
          </w:tcPr>
          <w:p w:rsidR="00124DFC" w:rsidRDefault="00124DFC" w:rsidP="000076D1"/>
        </w:tc>
        <w:tc>
          <w:tcPr>
            <w:tcW w:w="992" w:type="dxa"/>
          </w:tcPr>
          <w:p w:rsidR="00124DFC" w:rsidRDefault="00124DFC" w:rsidP="000076D1"/>
        </w:tc>
        <w:tc>
          <w:tcPr>
            <w:tcW w:w="851" w:type="dxa"/>
          </w:tcPr>
          <w:p w:rsidR="00124DFC" w:rsidRDefault="00124DFC" w:rsidP="000076D1"/>
        </w:tc>
        <w:tc>
          <w:tcPr>
            <w:tcW w:w="708" w:type="dxa"/>
          </w:tcPr>
          <w:p w:rsidR="00124DFC" w:rsidRDefault="00124DFC" w:rsidP="000076D1"/>
        </w:tc>
      </w:tr>
      <w:tr w:rsidR="00124DFC" w:rsidTr="000076D1">
        <w:trPr>
          <w:trHeight w:val="240"/>
        </w:trPr>
        <w:tc>
          <w:tcPr>
            <w:tcW w:w="2029" w:type="dxa"/>
          </w:tcPr>
          <w:p w:rsidR="00124DFC" w:rsidRDefault="00124DFC" w:rsidP="000076D1">
            <w:r>
              <w:t xml:space="preserve">Хозяйственные партнёрства </w:t>
            </w:r>
          </w:p>
        </w:tc>
        <w:tc>
          <w:tcPr>
            <w:tcW w:w="567" w:type="dxa"/>
          </w:tcPr>
          <w:p w:rsidR="00124DFC" w:rsidRDefault="00124DFC" w:rsidP="000076D1"/>
        </w:tc>
        <w:tc>
          <w:tcPr>
            <w:tcW w:w="567" w:type="dxa"/>
          </w:tcPr>
          <w:p w:rsidR="00124DFC" w:rsidRDefault="00124DFC" w:rsidP="000076D1"/>
        </w:tc>
        <w:tc>
          <w:tcPr>
            <w:tcW w:w="850" w:type="dxa"/>
          </w:tcPr>
          <w:p w:rsidR="00124DFC" w:rsidRDefault="00124DFC" w:rsidP="000076D1"/>
        </w:tc>
        <w:tc>
          <w:tcPr>
            <w:tcW w:w="567" w:type="dxa"/>
          </w:tcPr>
          <w:p w:rsidR="00124DFC" w:rsidRDefault="00124DFC" w:rsidP="000076D1"/>
        </w:tc>
        <w:tc>
          <w:tcPr>
            <w:tcW w:w="709" w:type="dxa"/>
          </w:tcPr>
          <w:p w:rsidR="00124DFC" w:rsidRDefault="00124DFC" w:rsidP="000076D1"/>
        </w:tc>
        <w:tc>
          <w:tcPr>
            <w:tcW w:w="1134" w:type="dxa"/>
          </w:tcPr>
          <w:p w:rsidR="00124DFC" w:rsidRDefault="00124DFC" w:rsidP="000076D1"/>
        </w:tc>
        <w:tc>
          <w:tcPr>
            <w:tcW w:w="567" w:type="dxa"/>
          </w:tcPr>
          <w:p w:rsidR="00124DFC" w:rsidRDefault="00124DFC" w:rsidP="000076D1"/>
        </w:tc>
        <w:tc>
          <w:tcPr>
            <w:tcW w:w="992" w:type="dxa"/>
          </w:tcPr>
          <w:p w:rsidR="00124DFC" w:rsidRDefault="00124DFC" w:rsidP="000076D1"/>
        </w:tc>
        <w:tc>
          <w:tcPr>
            <w:tcW w:w="851" w:type="dxa"/>
          </w:tcPr>
          <w:p w:rsidR="00124DFC" w:rsidRDefault="00124DFC" w:rsidP="000076D1"/>
        </w:tc>
        <w:tc>
          <w:tcPr>
            <w:tcW w:w="708" w:type="dxa"/>
          </w:tcPr>
          <w:p w:rsidR="00124DFC" w:rsidRDefault="00124DFC" w:rsidP="000076D1"/>
        </w:tc>
      </w:tr>
      <w:tr w:rsidR="00124DFC" w:rsidTr="000076D1">
        <w:trPr>
          <w:trHeight w:val="1368"/>
        </w:trPr>
        <w:tc>
          <w:tcPr>
            <w:tcW w:w="2029" w:type="dxa"/>
          </w:tcPr>
          <w:p w:rsidR="00124DFC" w:rsidRDefault="00124DFC" w:rsidP="000076D1">
            <w:r>
              <w:t xml:space="preserve">Государственные  и муниципальные  унитарные предприятия </w:t>
            </w:r>
          </w:p>
        </w:tc>
        <w:tc>
          <w:tcPr>
            <w:tcW w:w="567" w:type="dxa"/>
          </w:tcPr>
          <w:p w:rsidR="00124DFC" w:rsidRDefault="00124DFC" w:rsidP="000076D1"/>
        </w:tc>
        <w:tc>
          <w:tcPr>
            <w:tcW w:w="567" w:type="dxa"/>
          </w:tcPr>
          <w:p w:rsidR="00124DFC" w:rsidRDefault="00124DFC" w:rsidP="000076D1"/>
        </w:tc>
        <w:tc>
          <w:tcPr>
            <w:tcW w:w="850" w:type="dxa"/>
          </w:tcPr>
          <w:p w:rsidR="00124DFC" w:rsidRDefault="00124DFC" w:rsidP="000076D1"/>
        </w:tc>
        <w:tc>
          <w:tcPr>
            <w:tcW w:w="567" w:type="dxa"/>
          </w:tcPr>
          <w:p w:rsidR="00124DFC" w:rsidRDefault="00124DFC" w:rsidP="000076D1"/>
        </w:tc>
        <w:tc>
          <w:tcPr>
            <w:tcW w:w="709" w:type="dxa"/>
          </w:tcPr>
          <w:p w:rsidR="00124DFC" w:rsidRDefault="00124DFC" w:rsidP="000076D1"/>
        </w:tc>
        <w:tc>
          <w:tcPr>
            <w:tcW w:w="1134" w:type="dxa"/>
          </w:tcPr>
          <w:p w:rsidR="00124DFC" w:rsidRDefault="00124DFC" w:rsidP="000076D1"/>
        </w:tc>
        <w:tc>
          <w:tcPr>
            <w:tcW w:w="567" w:type="dxa"/>
          </w:tcPr>
          <w:p w:rsidR="00124DFC" w:rsidRDefault="00124DFC" w:rsidP="000076D1"/>
        </w:tc>
        <w:tc>
          <w:tcPr>
            <w:tcW w:w="992" w:type="dxa"/>
          </w:tcPr>
          <w:p w:rsidR="00124DFC" w:rsidRDefault="00124DFC" w:rsidP="000076D1"/>
        </w:tc>
        <w:tc>
          <w:tcPr>
            <w:tcW w:w="851" w:type="dxa"/>
          </w:tcPr>
          <w:p w:rsidR="00124DFC" w:rsidRDefault="00124DFC" w:rsidP="000076D1"/>
        </w:tc>
        <w:tc>
          <w:tcPr>
            <w:tcW w:w="708" w:type="dxa"/>
          </w:tcPr>
          <w:p w:rsidR="00124DFC" w:rsidRDefault="00124DFC" w:rsidP="000076D1"/>
        </w:tc>
      </w:tr>
      <w:tr w:rsidR="00124DFC" w:rsidTr="000076D1">
        <w:trPr>
          <w:trHeight w:val="360"/>
        </w:trPr>
        <w:tc>
          <w:tcPr>
            <w:tcW w:w="2029" w:type="dxa"/>
            <w:tcBorders>
              <w:bottom w:val="single" w:sz="4" w:space="0" w:color="auto"/>
            </w:tcBorders>
          </w:tcPr>
          <w:p w:rsidR="00124DFC" w:rsidRDefault="00124DFC" w:rsidP="000076D1">
            <w:r>
              <w:t>Производственные кооперативы</w:t>
            </w:r>
          </w:p>
        </w:tc>
        <w:tc>
          <w:tcPr>
            <w:tcW w:w="567" w:type="dxa"/>
            <w:tcBorders>
              <w:bottom w:val="single" w:sz="4" w:space="0" w:color="auto"/>
            </w:tcBorders>
          </w:tcPr>
          <w:p w:rsidR="00124DFC" w:rsidRDefault="00124DFC" w:rsidP="000076D1"/>
        </w:tc>
        <w:tc>
          <w:tcPr>
            <w:tcW w:w="567" w:type="dxa"/>
            <w:tcBorders>
              <w:bottom w:val="single" w:sz="4" w:space="0" w:color="auto"/>
            </w:tcBorders>
          </w:tcPr>
          <w:p w:rsidR="00124DFC" w:rsidRDefault="00124DFC" w:rsidP="000076D1"/>
        </w:tc>
        <w:tc>
          <w:tcPr>
            <w:tcW w:w="850" w:type="dxa"/>
            <w:tcBorders>
              <w:bottom w:val="single" w:sz="4" w:space="0" w:color="auto"/>
            </w:tcBorders>
          </w:tcPr>
          <w:p w:rsidR="00124DFC" w:rsidRDefault="00124DFC" w:rsidP="000076D1"/>
        </w:tc>
        <w:tc>
          <w:tcPr>
            <w:tcW w:w="567" w:type="dxa"/>
            <w:tcBorders>
              <w:bottom w:val="single" w:sz="4" w:space="0" w:color="auto"/>
            </w:tcBorders>
          </w:tcPr>
          <w:p w:rsidR="00124DFC" w:rsidRDefault="00124DFC" w:rsidP="000076D1"/>
        </w:tc>
        <w:tc>
          <w:tcPr>
            <w:tcW w:w="709" w:type="dxa"/>
            <w:tcBorders>
              <w:bottom w:val="single" w:sz="4" w:space="0" w:color="auto"/>
            </w:tcBorders>
          </w:tcPr>
          <w:p w:rsidR="00124DFC" w:rsidRDefault="00124DFC" w:rsidP="000076D1"/>
        </w:tc>
        <w:tc>
          <w:tcPr>
            <w:tcW w:w="1134" w:type="dxa"/>
            <w:tcBorders>
              <w:bottom w:val="single" w:sz="4" w:space="0" w:color="auto"/>
            </w:tcBorders>
          </w:tcPr>
          <w:p w:rsidR="00124DFC" w:rsidRDefault="00124DFC" w:rsidP="000076D1"/>
        </w:tc>
        <w:tc>
          <w:tcPr>
            <w:tcW w:w="567" w:type="dxa"/>
            <w:tcBorders>
              <w:bottom w:val="single" w:sz="4" w:space="0" w:color="auto"/>
            </w:tcBorders>
          </w:tcPr>
          <w:p w:rsidR="00124DFC" w:rsidRDefault="00124DFC" w:rsidP="000076D1"/>
        </w:tc>
        <w:tc>
          <w:tcPr>
            <w:tcW w:w="992" w:type="dxa"/>
            <w:tcBorders>
              <w:bottom w:val="single" w:sz="4" w:space="0" w:color="auto"/>
            </w:tcBorders>
          </w:tcPr>
          <w:p w:rsidR="00124DFC" w:rsidRDefault="00124DFC" w:rsidP="000076D1"/>
        </w:tc>
        <w:tc>
          <w:tcPr>
            <w:tcW w:w="851" w:type="dxa"/>
            <w:tcBorders>
              <w:bottom w:val="single" w:sz="4" w:space="0" w:color="auto"/>
            </w:tcBorders>
          </w:tcPr>
          <w:p w:rsidR="00124DFC" w:rsidRDefault="00124DFC" w:rsidP="000076D1"/>
        </w:tc>
        <w:tc>
          <w:tcPr>
            <w:tcW w:w="708" w:type="dxa"/>
            <w:tcBorders>
              <w:bottom w:val="single" w:sz="4" w:space="0" w:color="auto"/>
            </w:tcBorders>
          </w:tcPr>
          <w:p w:rsidR="00124DFC" w:rsidRDefault="00124DFC" w:rsidP="000076D1"/>
        </w:tc>
      </w:tr>
    </w:tbl>
    <w:p w:rsidR="00124DFC" w:rsidRDefault="00124DFC" w:rsidP="004559F4">
      <w:r>
        <w:t>4. Назовите степень проявления (высокая, средняя, низкая) отношения работников по предложенным факторам на предприятиях различных организационно-правовых форм:</w:t>
      </w:r>
    </w:p>
    <w:p w:rsidR="00124DFC" w:rsidRDefault="00124DFC" w:rsidP="004559F4">
      <w:r>
        <w:sym w:font="Symbol" w:char="F02D"/>
      </w:r>
      <w:r>
        <w:t xml:space="preserve"> заинтересованность в результатах труда;</w:t>
      </w:r>
    </w:p>
    <w:p w:rsidR="00124DFC" w:rsidRDefault="00124DFC" w:rsidP="004559F4">
      <w:r>
        <w:sym w:font="Symbol" w:char="F02D"/>
      </w:r>
      <w:r>
        <w:t xml:space="preserve"> ответственность за свою деятельность;</w:t>
      </w:r>
    </w:p>
    <w:p w:rsidR="00124DFC" w:rsidRDefault="00124DFC" w:rsidP="004559F4">
      <w:r>
        <w:sym w:font="Symbol" w:char="F02D"/>
      </w:r>
      <w:r>
        <w:t xml:space="preserve"> возможность перспективного развития;</w:t>
      </w:r>
    </w:p>
    <w:p w:rsidR="00124DFC" w:rsidRDefault="00124DFC" w:rsidP="004559F4">
      <w:r>
        <w:sym w:font="Symbol" w:char="F02D"/>
      </w:r>
      <w:r>
        <w:t xml:space="preserve"> экономическая устойчивость;</w:t>
      </w:r>
    </w:p>
    <w:p w:rsidR="00124DFC" w:rsidRDefault="00124DFC" w:rsidP="004559F4">
      <w:r>
        <w:sym w:font="Symbol" w:char="F02D"/>
      </w:r>
      <w:r>
        <w:t xml:space="preserve"> степень риска управленческой деятельности;</w:t>
      </w:r>
    </w:p>
    <w:p w:rsidR="00124DFC" w:rsidRDefault="00124DFC" w:rsidP="004559F4">
      <w:r>
        <w:sym w:font="Symbol" w:char="F02D"/>
      </w:r>
      <w:r>
        <w:t xml:space="preserve"> гибкость и быстрота изменений внутренних переменных предприятия. Использовать можно  любые  организационно-правовые формы  предприятий, в том числе и некоммерческие. Результаты оформите в таблице.</w:t>
      </w:r>
    </w:p>
    <w:p w:rsidR="00124DFC" w:rsidRDefault="00124DFC" w:rsidP="004559F4">
      <w:r>
        <w:t>5. Назовите, какие организационно-правовые формы фирмы эффективны, конкурентоспособны и в наибольшей степени соответствуют следующим отраслям экономики:</w:t>
      </w:r>
    </w:p>
    <w:p w:rsidR="00124DFC" w:rsidRDefault="00124DFC" w:rsidP="004559F4">
      <w:r>
        <w:sym w:font="Symbol" w:char="F02D"/>
      </w:r>
      <w:r>
        <w:t xml:space="preserve">            в топливно-энергетическом и сырьевом комплексе;</w:t>
      </w:r>
    </w:p>
    <w:p w:rsidR="00124DFC" w:rsidRDefault="00124DFC" w:rsidP="004559F4">
      <w:r>
        <w:sym w:font="Symbol" w:char="F02D"/>
      </w:r>
      <w:r>
        <w:t xml:space="preserve">            в агропромышленном комплексе;</w:t>
      </w:r>
    </w:p>
    <w:p w:rsidR="00124DFC" w:rsidRDefault="00124DFC" w:rsidP="004559F4">
      <w:r>
        <w:sym w:font="Symbol" w:char="F02D"/>
      </w:r>
      <w:r>
        <w:t xml:space="preserve">            в военно-промышленном комплексе;</w:t>
      </w:r>
    </w:p>
    <w:p w:rsidR="00124DFC" w:rsidRDefault="00124DFC" w:rsidP="004559F4">
      <w:r>
        <w:sym w:font="Symbol" w:char="F02D"/>
      </w:r>
      <w:r>
        <w:t xml:space="preserve">            в строительстве, обрабатывающей промышленности, на транспорте, в финансовой сфере;</w:t>
      </w:r>
    </w:p>
    <w:p w:rsidR="00124DFC" w:rsidRDefault="00124DFC" w:rsidP="004559F4">
      <w:r>
        <w:sym w:font="Symbol" w:char="F02D"/>
      </w:r>
      <w:r>
        <w:t xml:space="preserve">            в  непроизводственной  сфере  (образование,  здравоохранение,  наука, информация, спорт, туризм и т.д.)</w:t>
      </w:r>
    </w:p>
    <w:p w:rsidR="00124DFC" w:rsidRDefault="00124DFC" w:rsidP="004559F4">
      <w:r>
        <w:t>6. Определите, какая из организационно-правовых форм в наибольшей степени соответствует характеру деятельности предприятия .</w:t>
      </w:r>
    </w:p>
    <w:tbl>
      <w:tblPr>
        <w:tblW w:w="0" w:type="auto"/>
        <w:tblInd w:w="103" w:type="dxa"/>
        <w:tblCellMar>
          <w:left w:w="0" w:type="dxa"/>
          <w:right w:w="0" w:type="dxa"/>
        </w:tblCellMar>
        <w:tblLook w:val="00A0"/>
      </w:tblPr>
      <w:tblGrid>
        <w:gridCol w:w="4155"/>
        <w:gridCol w:w="3887"/>
        <w:gridCol w:w="25"/>
      </w:tblGrid>
      <w:tr w:rsidR="00124DFC" w:rsidTr="000076D1">
        <w:trPr>
          <w:trHeight w:val="634"/>
        </w:trPr>
        <w:tc>
          <w:tcPr>
            <w:tcW w:w="4155" w:type="dxa"/>
            <w:tcBorders>
              <w:top w:val="single" w:sz="4" w:space="0" w:color="auto"/>
              <w:left w:val="single" w:sz="4" w:space="0" w:color="auto"/>
              <w:bottom w:val="single" w:sz="6" w:space="0" w:color="auto"/>
              <w:right w:val="single" w:sz="6" w:space="0" w:color="auto"/>
            </w:tcBorders>
          </w:tcPr>
          <w:p w:rsidR="00124DFC" w:rsidRDefault="00124DFC" w:rsidP="000076D1">
            <w:pPr>
              <w:jc w:val="center"/>
            </w:pPr>
            <w:r>
              <w:t>Характер деятельности</w:t>
            </w:r>
          </w:p>
        </w:tc>
        <w:tc>
          <w:tcPr>
            <w:tcW w:w="0" w:type="auto"/>
            <w:tcBorders>
              <w:top w:val="single" w:sz="4" w:space="0" w:color="auto"/>
              <w:left w:val="single" w:sz="6" w:space="0" w:color="auto"/>
              <w:bottom w:val="single" w:sz="6" w:space="0" w:color="auto"/>
              <w:right w:val="single" w:sz="4" w:space="0" w:color="auto"/>
            </w:tcBorders>
          </w:tcPr>
          <w:p w:rsidR="00124DFC" w:rsidRDefault="00124DFC" w:rsidP="000076D1">
            <w:pPr>
              <w:jc w:val="center"/>
            </w:pPr>
            <w:r>
              <w:t>Возможная организационно-правовая</w:t>
            </w:r>
          </w:p>
          <w:p w:rsidR="00124DFC" w:rsidRDefault="00124DFC" w:rsidP="000076D1">
            <w:pPr>
              <w:jc w:val="center"/>
            </w:pPr>
            <w:r>
              <w:t>форма</w:t>
            </w:r>
          </w:p>
        </w:tc>
        <w:tc>
          <w:tcPr>
            <w:tcW w:w="0" w:type="auto"/>
            <w:tcBorders>
              <w:top w:val="nil"/>
              <w:left w:val="single" w:sz="4" w:space="0" w:color="auto"/>
              <w:bottom w:val="nil"/>
              <w:right w:val="nil"/>
            </w:tcBorders>
          </w:tcPr>
          <w:p w:rsidR="00124DFC" w:rsidRDefault="00124DFC" w:rsidP="000076D1"/>
        </w:tc>
      </w:tr>
      <w:tr w:rsidR="00124DFC" w:rsidTr="000076D1">
        <w:trPr>
          <w:trHeight w:val="341"/>
        </w:trPr>
        <w:tc>
          <w:tcPr>
            <w:tcW w:w="4155" w:type="dxa"/>
            <w:tcBorders>
              <w:top w:val="single" w:sz="6" w:space="0" w:color="auto"/>
              <w:left w:val="single" w:sz="4" w:space="0" w:color="auto"/>
              <w:bottom w:val="single" w:sz="6" w:space="0" w:color="auto"/>
              <w:right w:val="single" w:sz="6" w:space="0" w:color="auto"/>
            </w:tcBorders>
          </w:tcPr>
          <w:p w:rsidR="00124DFC" w:rsidRDefault="00124DFC" w:rsidP="000076D1">
            <w:r>
              <w:t>Хлебозавод</w:t>
            </w:r>
          </w:p>
        </w:tc>
        <w:tc>
          <w:tcPr>
            <w:tcW w:w="0" w:type="auto"/>
            <w:vMerge w:val="restart"/>
            <w:tcBorders>
              <w:top w:val="single" w:sz="6" w:space="0" w:color="auto"/>
              <w:left w:val="single" w:sz="6" w:space="0" w:color="auto"/>
              <w:bottom w:val="nil"/>
              <w:right w:val="single" w:sz="4" w:space="0" w:color="auto"/>
            </w:tcBorders>
          </w:tcPr>
          <w:p w:rsidR="00124DFC" w:rsidRDefault="00124DFC" w:rsidP="000076D1">
            <w:pPr>
              <w:pStyle w:val="ListParagraph1"/>
              <w:spacing w:line="240" w:lineRule="auto"/>
              <w:ind w:left="0" w:firstLine="0"/>
              <w:jc w:val="left"/>
              <w:rPr>
                <w:szCs w:val="24"/>
                <w:lang w:val="ru-RU" w:eastAsia="ru-RU"/>
              </w:rPr>
            </w:pPr>
            <w:r>
              <w:rPr>
                <w:szCs w:val="24"/>
                <w:lang w:val="ru-RU" w:eastAsia="ru-RU"/>
              </w:rPr>
              <w:t xml:space="preserve">Акционерное общество </w:t>
            </w:r>
          </w:p>
          <w:p w:rsidR="00124DFC" w:rsidRDefault="00124DFC" w:rsidP="000076D1">
            <w:pPr>
              <w:spacing w:before="100" w:beforeAutospacing="1" w:after="100" w:afterAutospacing="1"/>
              <w:contextualSpacing/>
              <w:rPr>
                <w:sz w:val="20"/>
              </w:rPr>
            </w:pPr>
            <w:r>
              <w:rPr>
                <w:sz w:val="20"/>
              </w:rPr>
              <w:t>Товарищество на вере</w:t>
            </w:r>
          </w:p>
          <w:p w:rsidR="00124DFC" w:rsidRDefault="00124DFC" w:rsidP="000076D1">
            <w:pPr>
              <w:spacing w:before="100" w:beforeAutospacing="1" w:after="100" w:afterAutospacing="1"/>
              <w:contextualSpacing/>
              <w:rPr>
                <w:sz w:val="20"/>
              </w:rPr>
            </w:pPr>
            <w:r>
              <w:rPr>
                <w:sz w:val="20"/>
              </w:rPr>
              <w:t>Полное товарищество</w:t>
            </w:r>
          </w:p>
          <w:p w:rsidR="00124DFC" w:rsidRDefault="00124DFC" w:rsidP="000076D1">
            <w:pPr>
              <w:spacing w:before="100" w:beforeAutospacing="1" w:after="100" w:afterAutospacing="1"/>
              <w:contextualSpacing/>
              <w:rPr>
                <w:sz w:val="20"/>
              </w:rPr>
            </w:pPr>
            <w:r>
              <w:rPr>
                <w:sz w:val="20"/>
              </w:rPr>
              <w:t>Крестьянское (фермерское) хозяйство</w:t>
            </w:r>
          </w:p>
          <w:p w:rsidR="00124DFC" w:rsidRDefault="00124DFC" w:rsidP="000076D1">
            <w:pPr>
              <w:spacing w:before="100" w:beforeAutospacing="1" w:after="100" w:afterAutospacing="1"/>
              <w:contextualSpacing/>
              <w:rPr>
                <w:sz w:val="20"/>
              </w:rPr>
            </w:pPr>
            <w:r>
              <w:rPr>
                <w:sz w:val="20"/>
              </w:rPr>
              <w:t>Учреждение</w:t>
            </w:r>
          </w:p>
          <w:p w:rsidR="00124DFC" w:rsidRDefault="00124DFC" w:rsidP="000076D1">
            <w:pPr>
              <w:spacing w:before="100" w:beforeAutospacing="1" w:after="100" w:afterAutospacing="1"/>
              <w:contextualSpacing/>
              <w:rPr>
                <w:sz w:val="20"/>
              </w:rPr>
            </w:pPr>
            <w:r>
              <w:rPr>
                <w:sz w:val="20"/>
              </w:rPr>
              <w:t>Производственный кооператив</w:t>
            </w:r>
          </w:p>
          <w:p w:rsidR="00124DFC" w:rsidRDefault="00124DFC" w:rsidP="000076D1">
            <w:pPr>
              <w:spacing w:before="100" w:beforeAutospacing="1" w:after="100" w:afterAutospacing="1"/>
              <w:contextualSpacing/>
              <w:rPr>
                <w:sz w:val="20"/>
              </w:rPr>
            </w:pPr>
            <w:r>
              <w:rPr>
                <w:sz w:val="20"/>
              </w:rPr>
              <w:t>ООО</w:t>
            </w:r>
          </w:p>
          <w:p w:rsidR="00124DFC" w:rsidRDefault="00124DFC" w:rsidP="000076D1">
            <w:pPr>
              <w:spacing w:before="100" w:beforeAutospacing="1" w:after="100" w:afterAutospacing="1"/>
              <w:contextualSpacing/>
              <w:rPr>
                <w:sz w:val="20"/>
              </w:rPr>
            </w:pPr>
            <w:r>
              <w:rPr>
                <w:sz w:val="20"/>
              </w:rPr>
              <w:t>Ассоциация</w:t>
            </w:r>
          </w:p>
          <w:p w:rsidR="00124DFC" w:rsidRDefault="00124DFC" w:rsidP="000076D1">
            <w:pPr>
              <w:spacing w:before="100" w:beforeAutospacing="1" w:after="100" w:afterAutospacing="1"/>
              <w:contextualSpacing/>
              <w:rPr>
                <w:sz w:val="20"/>
              </w:rPr>
            </w:pPr>
            <w:r>
              <w:rPr>
                <w:sz w:val="20"/>
              </w:rPr>
              <w:t>Унитарное предприятие</w:t>
            </w:r>
          </w:p>
        </w:tc>
        <w:tc>
          <w:tcPr>
            <w:tcW w:w="0" w:type="auto"/>
            <w:tcBorders>
              <w:top w:val="nil"/>
              <w:left w:val="single" w:sz="4" w:space="0" w:color="auto"/>
              <w:bottom w:val="nil"/>
              <w:right w:val="nil"/>
            </w:tcBorders>
          </w:tcPr>
          <w:p w:rsidR="00124DFC" w:rsidRDefault="00124DFC" w:rsidP="000076D1"/>
        </w:tc>
      </w:tr>
      <w:tr w:rsidR="00124DFC" w:rsidTr="000076D1">
        <w:trPr>
          <w:trHeight w:val="232"/>
        </w:trPr>
        <w:tc>
          <w:tcPr>
            <w:tcW w:w="4155" w:type="dxa"/>
            <w:tcBorders>
              <w:top w:val="single" w:sz="6" w:space="0" w:color="auto"/>
              <w:left w:val="single" w:sz="4" w:space="0" w:color="auto"/>
              <w:bottom w:val="single" w:sz="6" w:space="0" w:color="auto"/>
              <w:right w:val="single" w:sz="6" w:space="0" w:color="auto"/>
            </w:tcBorders>
          </w:tcPr>
          <w:p w:rsidR="00124DFC" w:rsidRDefault="00124DFC" w:rsidP="000076D1">
            <w:r>
              <w:t>Дом моделей</w:t>
            </w:r>
          </w:p>
        </w:tc>
        <w:tc>
          <w:tcPr>
            <w:tcW w:w="0" w:type="auto"/>
            <w:vMerge/>
            <w:tcBorders>
              <w:top w:val="single" w:sz="6" w:space="0" w:color="auto"/>
              <w:left w:val="single" w:sz="6" w:space="0" w:color="auto"/>
              <w:bottom w:val="nil"/>
              <w:right w:val="single" w:sz="4" w:space="0" w:color="auto"/>
            </w:tcBorders>
            <w:vAlign w:val="center"/>
          </w:tcPr>
          <w:p w:rsidR="00124DFC" w:rsidRDefault="00124DFC" w:rsidP="000076D1">
            <w:pPr>
              <w:rPr>
                <w:sz w:val="20"/>
              </w:rPr>
            </w:pPr>
          </w:p>
        </w:tc>
        <w:tc>
          <w:tcPr>
            <w:tcW w:w="0" w:type="auto"/>
            <w:tcBorders>
              <w:top w:val="nil"/>
              <w:left w:val="single" w:sz="4" w:space="0" w:color="auto"/>
              <w:bottom w:val="nil"/>
              <w:right w:val="nil"/>
            </w:tcBorders>
          </w:tcPr>
          <w:p w:rsidR="00124DFC" w:rsidRDefault="00124DFC" w:rsidP="000076D1"/>
        </w:tc>
      </w:tr>
      <w:tr w:rsidR="00124DFC" w:rsidTr="000076D1">
        <w:trPr>
          <w:trHeight w:val="252"/>
        </w:trPr>
        <w:tc>
          <w:tcPr>
            <w:tcW w:w="4155" w:type="dxa"/>
            <w:tcBorders>
              <w:top w:val="single" w:sz="6" w:space="0" w:color="auto"/>
              <w:left w:val="single" w:sz="4" w:space="0" w:color="auto"/>
              <w:bottom w:val="single" w:sz="6" w:space="0" w:color="auto"/>
              <w:right w:val="single" w:sz="6" w:space="0" w:color="auto"/>
            </w:tcBorders>
          </w:tcPr>
          <w:p w:rsidR="00124DFC" w:rsidRDefault="00124DFC" w:rsidP="000076D1">
            <w:r>
              <w:t>Судоверфь</w:t>
            </w:r>
          </w:p>
        </w:tc>
        <w:tc>
          <w:tcPr>
            <w:tcW w:w="0" w:type="auto"/>
            <w:vMerge/>
            <w:tcBorders>
              <w:top w:val="single" w:sz="6" w:space="0" w:color="auto"/>
              <w:left w:val="single" w:sz="6" w:space="0" w:color="auto"/>
              <w:bottom w:val="nil"/>
              <w:right w:val="single" w:sz="4" w:space="0" w:color="auto"/>
            </w:tcBorders>
            <w:vAlign w:val="center"/>
          </w:tcPr>
          <w:p w:rsidR="00124DFC" w:rsidRDefault="00124DFC" w:rsidP="000076D1">
            <w:pPr>
              <w:rPr>
                <w:sz w:val="20"/>
              </w:rPr>
            </w:pPr>
          </w:p>
        </w:tc>
        <w:tc>
          <w:tcPr>
            <w:tcW w:w="0" w:type="auto"/>
            <w:tcBorders>
              <w:top w:val="nil"/>
              <w:left w:val="single" w:sz="4" w:space="0" w:color="auto"/>
              <w:bottom w:val="nil"/>
              <w:right w:val="nil"/>
            </w:tcBorders>
          </w:tcPr>
          <w:p w:rsidR="00124DFC" w:rsidRDefault="00124DFC" w:rsidP="000076D1"/>
        </w:tc>
      </w:tr>
      <w:tr w:rsidR="00124DFC" w:rsidTr="000076D1">
        <w:trPr>
          <w:trHeight w:val="331"/>
        </w:trPr>
        <w:tc>
          <w:tcPr>
            <w:tcW w:w="4155" w:type="dxa"/>
            <w:tcBorders>
              <w:top w:val="single" w:sz="6" w:space="0" w:color="auto"/>
              <w:left w:val="single" w:sz="4" w:space="0" w:color="auto"/>
              <w:bottom w:val="single" w:sz="6" w:space="0" w:color="auto"/>
              <w:right w:val="single" w:sz="6" w:space="0" w:color="auto"/>
            </w:tcBorders>
          </w:tcPr>
          <w:p w:rsidR="00124DFC" w:rsidRDefault="00124DFC" w:rsidP="000076D1">
            <w:r>
              <w:t>Ремонтная мастерская</w:t>
            </w:r>
          </w:p>
        </w:tc>
        <w:tc>
          <w:tcPr>
            <w:tcW w:w="0" w:type="auto"/>
            <w:vMerge/>
            <w:tcBorders>
              <w:top w:val="single" w:sz="6" w:space="0" w:color="auto"/>
              <w:left w:val="single" w:sz="6" w:space="0" w:color="auto"/>
              <w:bottom w:val="nil"/>
              <w:right w:val="single" w:sz="4" w:space="0" w:color="auto"/>
            </w:tcBorders>
            <w:vAlign w:val="center"/>
          </w:tcPr>
          <w:p w:rsidR="00124DFC" w:rsidRDefault="00124DFC" w:rsidP="000076D1">
            <w:pPr>
              <w:rPr>
                <w:sz w:val="20"/>
              </w:rPr>
            </w:pPr>
          </w:p>
        </w:tc>
        <w:tc>
          <w:tcPr>
            <w:tcW w:w="0" w:type="auto"/>
            <w:tcBorders>
              <w:top w:val="nil"/>
              <w:left w:val="single" w:sz="4" w:space="0" w:color="auto"/>
              <w:bottom w:val="nil"/>
              <w:right w:val="nil"/>
            </w:tcBorders>
          </w:tcPr>
          <w:p w:rsidR="00124DFC" w:rsidRDefault="00124DFC" w:rsidP="000076D1"/>
        </w:tc>
      </w:tr>
      <w:tr w:rsidR="00124DFC" w:rsidTr="000076D1">
        <w:trPr>
          <w:trHeight w:val="566"/>
        </w:trPr>
        <w:tc>
          <w:tcPr>
            <w:tcW w:w="4155" w:type="dxa"/>
            <w:tcBorders>
              <w:top w:val="single" w:sz="6" w:space="0" w:color="auto"/>
              <w:left w:val="single" w:sz="4" w:space="0" w:color="auto"/>
              <w:bottom w:val="single" w:sz="6" w:space="0" w:color="auto"/>
              <w:right w:val="single" w:sz="6" w:space="0" w:color="auto"/>
            </w:tcBorders>
          </w:tcPr>
          <w:p w:rsidR="00124DFC" w:rsidRDefault="00124DFC" w:rsidP="000076D1">
            <w:r>
              <w:t>Завод точных измерительных</w:t>
            </w:r>
          </w:p>
          <w:p w:rsidR="00124DFC" w:rsidRDefault="00124DFC" w:rsidP="000076D1">
            <w:r>
              <w:t>приборов</w:t>
            </w:r>
          </w:p>
        </w:tc>
        <w:tc>
          <w:tcPr>
            <w:tcW w:w="0" w:type="auto"/>
            <w:vMerge/>
            <w:tcBorders>
              <w:top w:val="single" w:sz="6" w:space="0" w:color="auto"/>
              <w:left w:val="single" w:sz="6" w:space="0" w:color="auto"/>
              <w:bottom w:val="nil"/>
              <w:right w:val="single" w:sz="4" w:space="0" w:color="auto"/>
            </w:tcBorders>
            <w:vAlign w:val="center"/>
          </w:tcPr>
          <w:p w:rsidR="00124DFC" w:rsidRDefault="00124DFC" w:rsidP="000076D1">
            <w:pPr>
              <w:rPr>
                <w:sz w:val="20"/>
              </w:rPr>
            </w:pPr>
          </w:p>
        </w:tc>
        <w:tc>
          <w:tcPr>
            <w:tcW w:w="0" w:type="auto"/>
            <w:tcBorders>
              <w:top w:val="nil"/>
              <w:left w:val="single" w:sz="4" w:space="0" w:color="auto"/>
              <w:bottom w:val="nil"/>
              <w:right w:val="nil"/>
            </w:tcBorders>
          </w:tcPr>
          <w:p w:rsidR="00124DFC" w:rsidRDefault="00124DFC" w:rsidP="000076D1"/>
        </w:tc>
      </w:tr>
      <w:tr w:rsidR="00124DFC" w:rsidTr="000076D1">
        <w:trPr>
          <w:trHeight w:val="584"/>
        </w:trPr>
        <w:tc>
          <w:tcPr>
            <w:tcW w:w="4155" w:type="dxa"/>
            <w:tcBorders>
              <w:top w:val="single" w:sz="6" w:space="0" w:color="auto"/>
              <w:left w:val="single" w:sz="4" w:space="0" w:color="auto"/>
              <w:bottom w:val="single" w:sz="6" w:space="0" w:color="auto"/>
              <w:right w:val="single" w:sz="6" w:space="0" w:color="auto"/>
            </w:tcBorders>
          </w:tcPr>
          <w:p w:rsidR="00124DFC" w:rsidRDefault="00124DFC" w:rsidP="000076D1">
            <w:r>
              <w:t>Учебное заведение гуманитарного</w:t>
            </w:r>
          </w:p>
          <w:p w:rsidR="00124DFC" w:rsidRDefault="00124DFC" w:rsidP="000076D1">
            <w:r>
              <w:t>профиля</w:t>
            </w:r>
          </w:p>
        </w:tc>
        <w:tc>
          <w:tcPr>
            <w:tcW w:w="0" w:type="auto"/>
            <w:vMerge/>
            <w:tcBorders>
              <w:top w:val="single" w:sz="6" w:space="0" w:color="auto"/>
              <w:left w:val="single" w:sz="6" w:space="0" w:color="auto"/>
              <w:bottom w:val="nil"/>
              <w:right w:val="single" w:sz="4" w:space="0" w:color="auto"/>
            </w:tcBorders>
            <w:vAlign w:val="center"/>
          </w:tcPr>
          <w:p w:rsidR="00124DFC" w:rsidRDefault="00124DFC" w:rsidP="000076D1">
            <w:pPr>
              <w:rPr>
                <w:sz w:val="20"/>
              </w:rPr>
            </w:pPr>
          </w:p>
        </w:tc>
        <w:tc>
          <w:tcPr>
            <w:tcW w:w="0" w:type="auto"/>
            <w:tcBorders>
              <w:top w:val="nil"/>
              <w:left w:val="single" w:sz="4" w:space="0" w:color="auto"/>
              <w:bottom w:val="nil"/>
              <w:right w:val="nil"/>
            </w:tcBorders>
          </w:tcPr>
          <w:p w:rsidR="00124DFC" w:rsidRDefault="00124DFC" w:rsidP="000076D1"/>
        </w:tc>
      </w:tr>
      <w:tr w:rsidR="00124DFC" w:rsidTr="000076D1">
        <w:trPr>
          <w:trHeight w:val="580"/>
        </w:trPr>
        <w:tc>
          <w:tcPr>
            <w:tcW w:w="4155" w:type="dxa"/>
            <w:tcBorders>
              <w:top w:val="single" w:sz="6" w:space="0" w:color="auto"/>
              <w:left w:val="single" w:sz="4" w:space="0" w:color="auto"/>
              <w:bottom w:val="single" w:sz="6" w:space="0" w:color="auto"/>
              <w:right w:val="single" w:sz="6" w:space="0" w:color="auto"/>
            </w:tcBorders>
          </w:tcPr>
          <w:p w:rsidR="00124DFC" w:rsidRDefault="00124DFC" w:rsidP="000076D1">
            <w:r>
              <w:t>Научно-исследовательский  центр</w:t>
            </w:r>
          </w:p>
          <w:p w:rsidR="00124DFC" w:rsidRDefault="00124DFC" w:rsidP="000076D1">
            <w:r>
              <w:t>радиоэлектронной промышленности</w:t>
            </w:r>
          </w:p>
        </w:tc>
        <w:tc>
          <w:tcPr>
            <w:tcW w:w="0" w:type="auto"/>
            <w:vMerge/>
            <w:tcBorders>
              <w:top w:val="single" w:sz="6" w:space="0" w:color="auto"/>
              <w:left w:val="single" w:sz="6" w:space="0" w:color="auto"/>
              <w:bottom w:val="nil"/>
              <w:right w:val="single" w:sz="4" w:space="0" w:color="auto"/>
            </w:tcBorders>
            <w:vAlign w:val="center"/>
          </w:tcPr>
          <w:p w:rsidR="00124DFC" w:rsidRDefault="00124DFC" w:rsidP="000076D1">
            <w:pPr>
              <w:rPr>
                <w:sz w:val="20"/>
              </w:rPr>
            </w:pPr>
          </w:p>
        </w:tc>
        <w:tc>
          <w:tcPr>
            <w:tcW w:w="0" w:type="auto"/>
            <w:tcBorders>
              <w:top w:val="nil"/>
              <w:left w:val="single" w:sz="4" w:space="0" w:color="auto"/>
              <w:bottom w:val="nil"/>
              <w:right w:val="nil"/>
            </w:tcBorders>
          </w:tcPr>
          <w:p w:rsidR="00124DFC" w:rsidRDefault="00124DFC" w:rsidP="000076D1"/>
        </w:tc>
      </w:tr>
      <w:tr w:rsidR="00124DFC" w:rsidTr="000076D1">
        <w:trPr>
          <w:trHeight w:val="580"/>
        </w:trPr>
        <w:tc>
          <w:tcPr>
            <w:tcW w:w="4155" w:type="dxa"/>
            <w:tcBorders>
              <w:top w:val="single" w:sz="6" w:space="0" w:color="auto"/>
              <w:left w:val="single" w:sz="4" w:space="0" w:color="auto"/>
              <w:bottom w:val="single" w:sz="6" w:space="0" w:color="auto"/>
              <w:right w:val="single" w:sz="6" w:space="0" w:color="auto"/>
            </w:tcBorders>
          </w:tcPr>
          <w:p w:rsidR="00124DFC" w:rsidRDefault="00124DFC" w:rsidP="000076D1">
            <w:r>
              <w:t>Производство изделий народных промыслов</w:t>
            </w:r>
          </w:p>
        </w:tc>
        <w:tc>
          <w:tcPr>
            <w:tcW w:w="0" w:type="auto"/>
            <w:vMerge/>
            <w:tcBorders>
              <w:top w:val="single" w:sz="6" w:space="0" w:color="auto"/>
              <w:left w:val="single" w:sz="6" w:space="0" w:color="auto"/>
              <w:bottom w:val="nil"/>
              <w:right w:val="single" w:sz="4" w:space="0" w:color="auto"/>
            </w:tcBorders>
            <w:vAlign w:val="center"/>
          </w:tcPr>
          <w:p w:rsidR="00124DFC" w:rsidRDefault="00124DFC" w:rsidP="000076D1">
            <w:pPr>
              <w:rPr>
                <w:sz w:val="20"/>
              </w:rPr>
            </w:pPr>
          </w:p>
        </w:tc>
        <w:tc>
          <w:tcPr>
            <w:tcW w:w="0" w:type="auto"/>
            <w:tcBorders>
              <w:top w:val="nil"/>
              <w:left w:val="single" w:sz="4" w:space="0" w:color="auto"/>
              <w:bottom w:val="nil"/>
              <w:right w:val="nil"/>
            </w:tcBorders>
          </w:tcPr>
          <w:p w:rsidR="00124DFC" w:rsidRDefault="00124DFC" w:rsidP="000076D1"/>
        </w:tc>
      </w:tr>
      <w:tr w:rsidR="00124DFC" w:rsidTr="000076D1">
        <w:trPr>
          <w:trHeight w:val="278"/>
        </w:trPr>
        <w:tc>
          <w:tcPr>
            <w:tcW w:w="4155" w:type="dxa"/>
            <w:tcBorders>
              <w:top w:val="single" w:sz="6" w:space="0" w:color="auto"/>
              <w:left w:val="single" w:sz="4" w:space="0" w:color="auto"/>
              <w:bottom w:val="single" w:sz="6" w:space="0" w:color="auto"/>
              <w:right w:val="single" w:sz="6" w:space="0" w:color="auto"/>
            </w:tcBorders>
          </w:tcPr>
          <w:p w:rsidR="00124DFC" w:rsidRDefault="00124DFC" w:rsidP="000076D1">
            <w:r>
              <w:t>Торговля</w:t>
            </w:r>
          </w:p>
        </w:tc>
        <w:tc>
          <w:tcPr>
            <w:tcW w:w="0" w:type="auto"/>
            <w:vMerge/>
            <w:tcBorders>
              <w:top w:val="single" w:sz="6" w:space="0" w:color="auto"/>
              <w:left w:val="single" w:sz="6" w:space="0" w:color="auto"/>
              <w:bottom w:val="nil"/>
              <w:right w:val="single" w:sz="4" w:space="0" w:color="auto"/>
            </w:tcBorders>
            <w:vAlign w:val="center"/>
          </w:tcPr>
          <w:p w:rsidR="00124DFC" w:rsidRDefault="00124DFC" w:rsidP="000076D1">
            <w:pPr>
              <w:rPr>
                <w:sz w:val="20"/>
              </w:rPr>
            </w:pPr>
          </w:p>
        </w:tc>
        <w:tc>
          <w:tcPr>
            <w:tcW w:w="0" w:type="auto"/>
            <w:tcBorders>
              <w:top w:val="nil"/>
              <w:left w:val="single" w:sz="4" w:space="0" w:color="auto"/>
              <w:bottom w:val="nil"/>
              <w:right w:val="nil"/>
            </w:tcBorders>
          </w:tcPr>
          <w:p w:rsidR="00124DFC" w:rsidRDefault="00124DFC" w:rsidP="000076D1"/>
        </w:tc>
      </w:tr>
      <w:tr w:rsidR="00124DFC" w:rsidTr="000076D1">
        <w:trPr>
          <w:trHeight w:val="278"/>
        </w:trPr>
        <w:tc>
          <w:tcPr>
            <w:tcW w:w="4155" w:type="dxa"/>
            <w:tcBorders>
              <w:top w:val="single" w:sz="6" w:space="0" w:color="auto"/>
              <w:left w:val="single" w:sz="4" w:space="0" w:color="auto"/>
              <w:bottom w:val="single" w:sz="4" w:space="0" w:color="auto"/>
              <w:right w:val="single" w:sz="6" w:space="0" w:color="auto"/>
            </w:tcBorders>
          </w:tcPr>
          <w:p w:rsidR="00124DFC" w:rsidRDefault="00124DFC" w:rsidP="000076D1">
            <w:r>
              <w:t xml:space="preserve">Пасека </w:t>
            </w:r>
          </w:p>
        </w:tc>
        <w:tc>
          <w:tcPr>
            <w:tcW w:w="0" w:type="auto"/>
            <w:tcBorders>
              <w:top w:val="nil"/>
              <w:left w:val="single" w:sz="6" w:space="0" w:color="auto"/>
              <w:bottom w:val="single" w:sz="4" w:space="0" w:color="auto"/>
              <w:right w:val="single" w:sz="4" w:space="0" w:color="auto"/>
            </w:tcBorders>
          </w:tcPr>
          <w:p w:rsidR="00124DFC" w:rsidRDefault="00124DFC" w:rsidP="000076D1"/>
        </w:tc>
        <w:tc>
          <w:tcPr>
            <w:tcW w:w="0" w:type="auto"/>
            <w:tcBorders>
              <w:top w:val="nil"/>
              <w:left w:val="single" w:sz="4" w:space="0" w:color="auto"/>
              <w:bottom w:val="nil"/>
              <w:right w:val="nil"/>
            </w:tcBorders>
          </w:tcPr>
          <w:p w:rsidR="00124DFC" w:rsidRDefault="00124DFC" w:rsidP="000076D1"/>
        </w:tc>
      </w:tr>
    </w:tbl>
    <w:p w:rsidR="00124DFC" w:rsidRDefault="00124DFC" w:rsidP="004559F4">
      <w:r>
        <w:rPr>
          <w:iCs/>
        </w:rPr>
        <w:t>7. Верны ли следующие утверждения:</w:t>
      </w:r>
    </w:p>
    <w:p w:rsidR="00124DFC" w:rsidRDefault="00124DFC" w:rsidP="004559F4">
      <w:pPr>
        <w:pStyle w:val="ListParagraph1"/>
        <w:numPr>
          <w:ilvl w:val="0"/>
          <w:numId w:val="4"/>
        </w:numPr>
        <w:tabs>
          <w:tab w:val="left" w:pos="993"/>
        </w:tabs>
        <w:autoSpaceDE w:val="0"/>
        <w:autoSpaceDN w:val="0"/>
        <w:spacing w:line="240" w:lineRule="auto"/>
        <w:ind w:left="0" w:firstLine="567"/>
        <w:rPr>
          <w:szCs w:val="24"/>
          <w:lang w:val="ru-RU" w:eastAsia="ru-RU"/>
        </w:rPr>
      </w:pPr>
      <w:r>
        <w:rPr>
          <w:szCs w:val="24"/>
          <w:lang w:val="ru-RU" w:eastAsia="ru-RU"/>
        </w:rPr>
        <w:t>Среда бизнеса это стабильная совокупность факторов, существующих вне хозяйствующего субъекта.</w:t>
      </w:r>
    </w:p>
    <w:p w:rsidR="00124DFC" w:rsidRDefault="00124DFC" w:rsidP="004559F4">
      <w:pPr>
        <w:numPr>
          <w:ilvl w:val="0"/>
          <w:numId w:val="4"/>
        </w:numPr>
        <w:tabs>
          <w:tab w:val="left" w:pos="993"/>
        </w:tabs>
        <w:autoSpaceDE w:val="0"/>
        <w:autoSpaceDN w:val="0"/>
        <w:spacing w:before="100" w:beforeAutospacing="1" w:after="100" w:afterAutospacing="1"/>
        <w:ind w:left="0" w:firstLine="567"/>
        <w:contextualSpacing/>
        <w:jc w:val="both"/>
        <w:rPr>
          <w:sz w:val="20"/>
        </w:rPr>
      </w:pPr>
      <w:r>
        <w:rPr>
          <w:sz w:val="20"/>
        </w:rPr>
        <w:t>Макросреда включает в себя состояние экономики, состояние культуры в обществе, институты рынка, научно - технический прогресс, физическое или географическое положение страны, политические факторы и оказывает прямое воздействие на деятельность хозяйствующего субъекта.</w:t>
      </w:r>
    </w:p>
    <w:p w:rsidR="00124DFC" w:rsidRDefault="00124DFC" w:rsidP="004559F4">
      <w:pPr>
        <w:numPr>
          <w:ilvl w:val="0"/>
          <w:numId w:val="4"/>
        </w:numPr>
        <w:tabs>
          <w:tab w:val="left" w:pos="993"/>
        </w:tabs>
        <w:autoSpaceDE w:val="0"/>
        <w:autoSpaceDN w:val="0"/>
        <w:spacing w:before="100" w:beforeAutospacing="1" w:after="100" w:afterAutospacing="1"/>
        <w:ind w:left="0" w:firstLine="567"/>
        <w:contextualSpacing/>
        <w:jc w:val="both"/>
        <w:rPr>
          <w:sz w:val="20"/>
        </w:rPr>
      </w:pPr>
      <w:r>
        <w:rPr>
          <w:sz w:val="20"/>
        </w:rPr>
        <w:t>Микросреда включает в себя поставщиков, покупателей, конкурентов, наемных работников, профсоюзы, оказывает косвенное воздействие на деятельность хозяйствующего субъекта.</w:t>
      </w:r>
    </w:p>
    <w:p w:rsidR="00124DFC" w:rsidRDefault="00124DFC" w:rsidP="004559F4">
      <w:pPr>
        <w:numPr>
          <w:ilvl w:val="0"/>
          <w:numId w:val="4"/>
        </w:numPr>
        <w:tabs>
          <w:tab w:val="left" w:pos="993"/>
        </w:tabs>
        <w:autoSpaceDE w:val="0"/>
        <w:autoSpaceDN w:val="0"/>
        <w:spacing w:before="100" w:beforeAutospacing="1" w:after="100" w:afterAutospacing="1"/>
        <w:ind w:left="0" w:firstLine="567"/>
        <w:contextualSpacing/>
        <w:jc w:val="both"/>
        <w:rPr>
          <w:sz w:val="20"/>
        </w:rPr>
      </w:pPr>
      <w:r>
        <w:rPr>
          <w:sz w:val="20"/>
        </w:rPr>
        <w:t>Международная среда оказывает влияние нахозяйствующего субъекта рынка через импортеров, иностранные инвестиции, совместные предприятия, многонациональные корпорации.</w:t>
      </w:r>
    </w:p>
    <w:p w:rsidR="00124DFC" w:rsidRDefault="00124DFC" w:rsidP="004559F4">
      <w:pPr>
        <w:numPr>
          <w:ilvl w:val="0"/>
          <w:numId w:val="4"/>
        </w:numPr>
        <w:tabs>
          <w:tab w:val="left" w:pos="993"/>
        </w:tabs>
        <w:autoSpaceDE w:val="0"/>
        <w:autoSpaceDN w:val="0"/>
        <w:spacing w:before="100" w:beforeAutospacing="1" w:after="100" w:afterAutospacing="1"/>
        <w:ind w:left="0" w:firstLine="567"/>
        <w:contextualSpacing/>
        <w:jc w:val="both"/>
        <w:rPr>
          <w:sz w:val="20"/>
        </w:rPr>
      </w:pPr>
      <w:r>
        <w:rPr>
          <w:sz w:val="20"/>
        </w:rPr>
        <w:t>Законы и государственные органы оказывают прямое воздействие на деятельность фирмы.</w:t>
      </w:r>
    </w:p>
    <w:p w:rsidR="00124DFC" w:rsidRDefault="00124DFC" w:rsidP="004559F4">
      <w:pPr>
        <w:numPr>
          <w:ilvl w:val="0"/>
          <w:numId w:val="4"/>
        </w:numPr>
        <w:tabs>
          <w:tab w:val="left" w:pos="993"/>
        </w:tabs>
        <w:autoSpaceDE w:val="0"/>
        <w:autoSpaceDN w:val="0"/>
        <w:spacing w:before="100" w:beforeAutospacing="1" w:after="100" w:afterAutospacing="1"/>
        <w:ind w:left="0" w:firstLine="567"/>
        <w:contextualSpacing/>
        <w:jc w:val="both"/>
        <w:rPr>
          <w:sz w:val="20"/>
        </w:rPr>
      </w:pPr>
      <w:r>
        <w:rPr>
          <w:sz w:val="20"/>
        </w:rPr>
        <w:t>В качестве контрагентов выступают: кредитор - заемщик, продавец - покупатель, работодатель - наемный работник.</w:t>
      </w:r>
    </w:p>
    <w:p w:rsidR="00124DFC" w:rsidRDefault="00124DFC" w:rsidP="004559F4">
      <w:pPr>
        <w:numPr>
          <w:ilvl w:val="0"/>
          <w:numId w:val="4"/>
        </w:numPr>
        <w:tabs>
          <w:tab w:val="left" w:pos="993"/>
        </w:tabs>
        <w:autoSpaceDE w:val="0"/>
        <w:autoSpaceDN w:val="0"/>
        <w:spacing w:before="100" w:beforeAutospacing="1" w:after="100" w:afterAutospacing="1"/>
        <w:ind w:left="0" w:firstLine="567"/>
        <w:contextualSpacing/>
        <w:jc w:val="both"/>
        <w:rPr>
          <w:sz w:val="20"/>
        </w:rPr>
      </w:pPr>
      <w:r>
        <w:rPr>
          <w:sz w:val="20"/>
        </w:rPr>
        <w:t>Экономическая обстановка обусловливает предварительную оценку покупательского спроса, больший или меньший объем денежных средств в обществе, доступность кредитов для развития бизнеса, наличие свободных рабочих мест.</w:t>
      </w:r>
    </w:p>
    <w:p w:rsidR="00124DFC" w:rsidRDefault="00124DFC" w:rsidP="004559F4">
      <w:pPr>
        <w:numPr>
          <w:ilvl w:val="0"/>
          <w:numId w:val="4"/>
        </w:numPr>
        <w:tabs>
          <w:tab w:val="left" w:pos="993"/>
        </w:tabs>
        <w:autoSpaceDE w:val="0"/>
        <w:autoSpaceDN w:val="0"/>
        <w:spacing w:before="100" w:beforeAutospacing="1" w:after="100" w:afterAutospacing="1"/>
        <w:ind w:left="0" w:firstLine="567"/>
        <w:contextualSpacing/>
        <w:jc w:val="both"/>
        <w:rPr>
          <w:sz w:val="20"/>
        </w:rPr>
      </w:pPr>
      <w:r>
        <w:rPr>
          <w:sz w:val="20"/>
        </w:rPr>
        <w:t>Социально-культурная среда не оказывает влияния на деятельность конкретной фирмы.</w:t>
      </w:r>
    </w:p>
    <w:p w:rsidR="00124DFC" w:rsidRDefault="00124DFC" w:rsidP="004559F4">
      <w:pPr>
        <w:numPr>
          <w:ilvl w:val="0"/>
          <w:numId w:val="4"/>
        </w:numPr>
        <w:tabs>
          <w:tab w:val="left" w:pos="993"/>
        </w:tabs>
        <w:autoSpaceDE w:val="0"/>
        <w:autoSpaceDN w:val="0"/>
        <w:spacing w:before="100" w:beforeAutospacing="1" w:after="100" w:afterAutospacing="1"/>
        <w:ind w:left="0" w:firstLine="567"/>
        <w:contextualSpacing/>
        <w:jc w:val="both"/>
        <w:rPr>
          <w:sz w:val="20"/>
        </w:rPr>
      </w:pPr>
      <w:r>
        <w:rPr>
          <w:sz w:val="20"/>
        </w:rPr>
        <w:t>Институты рынка включают в себя банки, биржи, страховые компании, учебные заведения, транспортные и консультационные фирмы, фирмы обеспечивающие выход в Интернет, фирмы, обеспечивающие коммунальные услуги.</w:t>
      </w:r>
    </w:p>
    <w:p w:rsidR="00124DFC" w:rsidRDefault="00124DFC" w:rsidP="004559F4">
      <w:pPr>
        <w:numPr>
          <w:ilvl w:val="0"/>
          <w:numId w:val="4"/>
        </w:numPr>
        <w:tabs>
          <w:tab w:val="left" w:pos="993"/>
        </w:tabs>
        <w:autoSpaceDE w:val="0"/>
        <w:autoSpaceDN w:val="0"/>
        <w:spacing w:before="100" w:beforeAutospacing="1" w:after="100" w:afterAutospacing="1"/>
        <w:ind w:left="0" w:firstLine="567"/>
        <w:contextualSpacing/>
        <w:jc w:val="both"/>
        <w:rPr>
          <w:sz w:val="20"/>
        </w:rPr>
      </w:pPr>
      <w:r>
        <w:rPr>
          <w:sz w:val="20"/>
        </w:rPr>
        <w:t>В международной среде проявляются интегративные свойства бизнеса: создаются совместные предприятия, реализуются прямые инвестиции в экономику других стран, открывается доступ на рынки других стан.</w:t>
      </w:r>
    </w:p>
    <w:p w:rsidR="00124DFC" w:rsidRDefault="00124DFC" w:rsidP="004559F4">
      <w:pPr>
        <w:numPr>
          <w:ilvl w:val="0"/>
          <w:numId w:val="4"/>
        </w:numPr>
        <w:tabs>
          <w:tab w:val="left" w:pos="993"/>
        </w:tabs>
        <w:autoSpaceDE w:val="0"/>
        <w:autoSpaceDN w:val="0"/>
        <w:spacing w:before="100" w:beforeAutospacing="1" w:after="100" w:afterAutospacing="1"/>
        <w:ind w:left="0" w:firstLine="567"/>
        <w:contextualSpacing/>
        <w:jc w:val="both"/>
        <w:rPr>
          <w:sz w:val="20"/>
        </w:rPr>
      </w:pPr>
      <w:r>
        <w:rPr>
          <w:sz w:val="20"/>
        </w:rPr>
        <w:t>Законный бизнес основан на необходимости учета интересов всех многообразных субъектов экономики. Но гарантиями учета этих интересов правила и нормы быть не могут.</w:t>
      </w:r>
    </w:p>
    <w:p w:rsidR="00124DFC" w:rsidRDefault="00124DFC" w:rsidP="004559F4">
      <w:pPr>
        <w:numPr>
          <w:ilvl w:val="0"/>
          <w:numId w:val="4"/>
        </w:numPr>
        <w:tabs>
          <w:tab w:val="left" w:pos="993"/>
        </w:tabs>
        <w:autoSpaceDE w:val="0"/>
        <w:autoSpaceDN w:val="0"/>
        <w:spacing w:before="100" w:beforeAutospacing="1" w:after="100" w:afterAutospacing="1"/>
        <w:ind w:left="0" w:firstLine="567"/>
        <w:contextualSpacing/>
        <w:jc w:val="both"/>
        <w:rPr>
          <w:sz w:val="20"/>
        </w:rPr>
      </w:pPr>
      <w:r>
        <w:rPr>
          <w:sz w:val="20"/>
        </w:rPr>
        <w:t>Моральные принципы могут выступать критериями оправданности и справедливости взаимоотношений.</w:t>
      </w:r>
    </w:p>
    <w:p w:rsidR="00124DFC" w:rsidRDefault="00124DFC" w:rsidP="004559F4">
      <w:pPr>
        <w:numPr>
          <w:ilvl w:val="0"/>
          <w:numId w:val="4"/>
        </w:numPr>
        <w:tabs>
          <w:tab w:val="left" w:pos="993"/>
        </w:tabs>
        <w:autoSpaceDE w:val="0"/>
        <w:autoSpaceDN w:val="0"/>
        <w:spacing w:before="100" w:beforeAutospacing="1" w:after="100" w:afterAutospacing="1"/>
        <w:ind w:left="0" w:firstLine="567"/>
        <w:contextualSpacing/>
        <w:jc w:val="both"/>
        <w:rPr>
          <w:sz w:val="20"/>
        </w:rPr>
      </w:pPr>
      <w:r>
        <w:rPr>
          <w:sz w:val="20"/>
        </w:rPr>
        <w:t>Правовые документы всегда не противоречат друг другу.</w:t>
      </w:r>
    </w:p>
    <w:p w:rsidR="00124DFC" w:rsidRDefault="00124DFC" w:rsidP="004559F4">
      <w:pPr>
        <w:numPr>
          <w:ilvl w:val="0"/>
          <w:numId w:val="4"/>
        </w:numPr>
        <w:tabs>
          <w:tab w:val="left" w:pos="993"/>
        </w:tabs>
        <w:autoSpaceDE w:val="0"/>
        <w:autoSpaceDN w:val="0"/>
        <w:spacing w:before="100" w:beforeAutospacing="1" w:after="100" w:afterAutospacing="1"/>
        <w:ind w:left="0" w:firstLine="567"/>
        <w:contextualSpacing/>
        <w:jc w:val="both"/>
        <w:rPr>
          <w:sz w:val="20"/>
        </w:rPr>
      </w:pPr>
      <w:r>
        <w:rPr>
          <w:sz w:val="20"/>
        </w:rPr>
        <w:t>Политика и рынок - это две независимые общественные системы.</w:t>
      </w:r>
    </w:p>
    <w:p w:rsidR="00124DFC" w:rsidRDefault="00124DFC" w:rsidP="004559F4">
      <w:pPr>
        <w:numPr>
          <w:ilvl w:val="0"/>
          <w:numId w:val="4"/>
        </w:numPr>
        <w:tabs>
          <w:tab w:val="left" w:pos="993"/>
        </w:tabs>
        <w:autoSpaceDE w:val="0"/>
        <w:autoSpaceDN w:val="0"/>
        <w:spacing w:before="100" w:beforeAutospacing="1" w:after="100" w:afterAutospacing="1"/>
        <w:ind w:left="0" w:firstLine="567"/>
        <w:contextualSpacing/>
        <w:jc w:val="both"/>
        <w:rPr>
          <w:sz w:val="20"/>
        </w:rPr>
      </w:pPr>
      <w:r>
        <w:rPr>
          <w:sz w:val="20"/>
        </w:rPr>
        <w:t>Обязательно ли политика создает общие, социальные условия жизнедеятельности людей.</w:t>
      </w:r>
    </w:p>
    <w:p w:rsidR="00124DFC" w:rsidRDefault="00124DFC" w:rsidP="004559F4">
      <w:r>
        <w:rPr>
          <w:iCs/>
        </w:rPr>
        <w:t> 8. Деловая игра «Неудача программы кабельного телевидения Си-Би-Эс»</w:t>
      </w:r>
    </w:p>
    <w:p w:rsidR="00124DFC" w:rsidRDefault="00124DFC" w:rsidP="004559F4">
      <w:r>
        <w:t>«Кабельный канал» телевидения корпорации Си-би-эс предназначал свои программы для телезрителей, которые предпочтут смотреть не развлекательную серию «Ладья любви», а «Макбета» в исполнении Королевского шекспировского театра. Руководители канала считали, что подборка высококачественных пьес, концертов, опер, танцевальных и прочих художественных передач привлечет скромную, но верную группу зрителей, ищущих альтернативу привычным программамтелесетей. Руководство Си-би-эс рассчитывало, что, несмотря на свою малочисленность, аудитория эта будет формироваться из людей состоятельных, а значит и привлечет рекламодателей.</w:t>
      </w:r>
    </w:p>
    <w:p w:rsidR="00124DFC" w:rsidRDefault="00124DFC" w:rsidP="004559F4">
      <w:r>
        <w:t xml:space="preserve">Среди программ «Кабельного канала» были и передачи с участием знаменитых музыкантов, и драматические постановки с участием прославленных актеров, и интервью с выдающимися деятелями литературы и искусства. «Изюминкой» канала были танцевальные программы в постановке видных хореографов современности. </w:t>
      </w:r>
    </w:p>
    <w:p w:rsidR="00124DFC" w:rsidRDefault="00124DFC" w:rsidP="004559F4">
      <w:r>
        <w:t>Критика горячо хвалила программы Си-би-эс. С энтузиазмом принял открытие канала и мир искусства, деятели которого приветствовали возможность лишний раз появиться на телеэкране и увеличить число своих зрителей. Однако через год после открытия «Кабельного канала» корпорация Си-би-эс объявила о прекращении передач. Предприятие обернулось финансовой катастрофой. При подведении итогов оказалось, что убытки составили более 30 млн. долл.</w:t>
      </w:r>
    </w:p>
    <w:p w:rsidR="00124DFC" w:rsidRDefault="00124DFC" w:rsidP="004559F4">
      <w:r>
        <w:t>Зрители, как правило, восхищались на редкость прекрасными постановками. Но, несмотря на это ожидаемой мощной поддержки со стороны рекламодателей не последовало. Канал начал работать в период экономического спада, когда ассигнования на рекламу у многих фирм оказались ограниченными и фирмы тратили деньги очень осторожно.</w:t>
      </w:r>
    </w:p>
    <w:p w:rsidR="00124DFC" w:rsidRDefault="00124DFC" w:rsidP="004559F4">
      <w:r>
        <w:t xml:space="preserve">Еще одна серьезная для Си-би-эс проблема заключалась в существовании конкурирующих кабельных каналов с аналогичной программной направленностью на ту же самую ограниченную зрительскую аудиторию. Одним из таких конкурентов был канал «Искусство» корпорации Эй-би-си, другим – телецентр под названием «Браво», третьим – «Развлекательный канал». Два последних не принимали рекламу и существовали за счет абонентской платы, которую подписчики вносили в дополнение к обычному ежемесячному взносу за пользование кабельной системой. А вот канал «Искусство» – подобно Си-би-эс – рассчитывал на поддержку рекламодателей. Одно время руководство «Кабельного канала» Си-би-эс подумывало о введении абонентской платы. Однако большинство семейств, подключенных к кабельным системам, уже являлись подписчиками как минимум одного телецентра, причем либо канала передач по искусству, либо киноканала. Аналитики «Кабельного канала» Си-би-эс пришли к заключению, что в связи с периодом экономического спада найдется очень немного зрителей, готовых вносить дополнительную плату за дополнительную подписку. Создалось положение, когда малочисленная аудитория и немногочисленные рекламодатели оказались раздробленными между чересчур большим числом каналов. </w:t>
      </w:r>
    </w:p>
    <w:p w:rsidR="00124DFC" w:rsidRDefault="00124DFC" w:rsidP="004559F4">
      <w:r>
        <w:t>Конкуренция с другими каналами вызывала рост издержек. Поскольку за желанными драматическими постановками, балетами и прочими программами охотились сразу несколько каналов, выросла стоимость приобретения авторских прав. Растущие издержки вынудили Си-би-эс развернуть собственное производство программ, а это начинание тоже потребовало больших расходов. Собственные постановки «Кабельного канала», как и прочие транслировавшиеся им программы отличались высоким качеством и роскошью. Однако зачастую у телезрителей был выбор из нескольких заманчивых возможностей, причем не всегда в рамках только телевидения. К примеру, однажды канал показал свой оригинальный вариант стоившей больших денег постановки «Пиратов Пензанса» как раз перед выходом на широкий экран киноверсии этого произведения. Так что, несмотря на свое высокое качество и высокую стоимость, самостоятельные постановки «Кабельного канала» Си-би-эс не принесли ему поддержки ни со стороны рекламодателей, ни со стороны аудитории.</w:t>
      </w:r>
    </w:p>
    <w:p w:rsidR="00124DFC" w:rsidRDefault="00124DFC" w:rsidP="004559F4">
      <w:r>
        <w:rPr>
          <w:iCs/>
        </w:rPr>
        <w:t>Задания к данной ситуации:</w:t>
      </w:r>
    </w:p>
    <w:p w:rsidR="00124DFC" w:rsidRDefault="00124DFC" w:rsidP="004559F4">
      <w:pPr>
        <w:pStyle w:val="ListParagraph1"/>
        <w:numPr>
          <w:ilvl w:val="0"/>
          <w:numId w:val="5"/>
        </w:numPr>
        <w:tabs>
          <w:tab w:val="left" w:pos="851"/>
        </w:tabs>
        <w:autoSpaceDE w:val="0"/>
        <w:autoSpaceDN w:val="0"/>
        <w:spacing w:line="240" w:lineRule="auto"/>
        <w:ind w:left="0" w:firstLine="567"/>
        <w:rPr>
          <w:szCs w:val="24"/>
          <w:lang w:val="ru-RU" w:eastAsia="ru-RU"/>
        </w:rPr>
      </w:pPr>
      <w:r>
        <w:rPr>
          <w:szCs w:val="24"/>
          <w:lang w:val="ru-RU" w:eastAsia="ru-RU"/>
        </w:rPr>
        <w:t>Постарайтесь дать свое обоснование причин неудачи «Кабельного канала» Си-би-эс</w:t>
      </w:r>
    </w:p>
    <w:p w:rsidR="00124DFC" w:rsidRDefault="00124DFC" w:rsidP="004559F4">
      <w:pPr>
        <w:numPr>
          <w:ilvl w:val="0"/>
          <w:numId w:val="5"/>
        </w:numPr>
        <w:tabs>
          <w:tab w:val="left" w:pos="851"/>
        </w:tabs>
        <w:autoSpaceDE w:val="0"/>
        <w:autoSpaceDN w:val="0"/>
        <w:spacing w:before="100" w:beforeAutospacing="1" w:after="100" w:afterAutospacing="1"/>
        <w:ind w:left="0" w:firstLine="567"/>
        <w:contextualSpacing/>
        <w:jc w:val="both"/>
        <w:rPr>
          <w:sz w:val="20"/>
        </w:rPr>
      </w:pPr>
      <w:r>
        <w:rPr>
          <w:sz w:val="20"/>
        </w:rPr>
        <w:t>Перечислите основные факторы среды бизнеса, повлиявшие на неудовлетворительные результаты деятельности «Кабельного канала» Си-би-эс</w:t>
      </w:r>
    </w:p>
    <w:p w:rsidR="00124DFC" w:rsidRDefault="00124DFC" w:rsidP="004559F4">
      <w:pPr>
        <w:numPr>
          <w:ilvl w:val="0"/>
          <w:numId w:val="5"/>
        </w:numPr>
        <w:tabs>
          <w:tab w:val="left" w:pos="851"/>
        </w:tabs>
        <w:autoSpaceDE w:val="0"/>
        <w:autoSpaceDN w:val="0"/>
        <w:spacing w:before="100" w:beforeAutospacing="1" w:after="100" w:afterAutospacing="1"/>
        <w:ind w:left="0" w:firstLine="567"/>
        <w:contextualSpacing/>
        <w:jc w:val="both"/>
        <w:rPr>
          <w:sz w:val="20"/>
        </w:rPr>
      </w:pPr>
      <w:r>
        <w:rPr>
          <w:sz w:val="20"/>
        </w:rPr>
        <w:t>Действие, каких из перечисленных в ответе на вопрос-2 факторов можно было бы локализовать, а каких нужно было предугадать.</w:t>
      </w:r>
    </w:p>
    <w:p w:rsidR="00124DFC" w:rsidRDefault="00124DFC" w:rsidP="004559F4">
      <w:pPr>
        <w:numPr>
          <w:ilvl w:val="0"/>
          <w:numId w:val="5"/>
        </w:numPr>
        <w:tabs>
          <w:tab w:val="left" w:pos="851"/>
        </w:tabs>
        <w:autoSpaceDE w:val="0"/>
        <w:autoSpaceDN w:val="0"/>
        <w:spacing w:before="100" w:beforeAutospacing="1" w:after="100" w:afterAutospacing="1"/>
        <w:ind w:left="0" w:firstLine="567"/>
        <w:contextualSpacing/>
        <w:jc w:val="both"/>
        <w:rPr>
          <w:sz w:val="20"/>
        </w:rPr>
      </w:pPr>
      <w:r>
        <w:rPr>
          <w:sz w:val="20"/>
        </w:rPr>
        <w:t>Попробуйте сформулировать рекомендации для канала Си-би-эс, для предотвращения повторения подобных ситуаций</w:t>
      </w:r>
    </w:p>
    <w:p w:rsidR="00124DFC" w:rsidRDefault="00124DFC" w:rsidP="004559F4">
      <w:pPr>
        <w:rPr>
          <w:bCs/>
        </w:rPr>
      </w:pPr>
      <w:r>
        <w:t>9. Провести а</w:t>
      </w:r>
      <w:r>
        <w:rPr>
          <w:bCs/>
        </w:rPr>
        <w:t xml:space="preserve">нализ внешней и внутренней среды  градообразующего предприятия или конкретного всем известного предприятия.  </w:t>
      </w:r>
    </w:p>
    <w:p w:rsidR="00124DFC" w:rsidRDefault="00124DFC" w:rsidP="004559F4">
      <w:r>
        <w:rPr>
          <w:bCs/>
        </w:rPr>
        <w:t>Порядок выполнения задания</w:t>
      </w:r>
    </w:p>
    <w:p w:rsidR="00124DFC" w:rsidRDefault="00124DFC" w:rsidP="004559F4">
      <w:pPr>
        <w:pStyle w:val="ListParagraph1"/>
        <w:numPr>
          <w:ilvl w:val="0"/>
          <w:numId w:val="6"/>
        </w:numPr>
        <w:tabs>
          <w:tab w:val="left" w:pos="993"/>
        </w:tabs>
        <w:spacing w:line="240" w:lineRule="auto"/>
        <w:ind w:left="0" w:firstLine="567"/>
        <w:rPr>
          <w:szCs w:val="24"/>
          <w:lang w:val="ru-RU" w:eastAsia="ru-RU"/>
        </w:rPr>
      </w:pPr>
      <w:r>
        <w:rPr>
          <w:szCs w:val="24"/>
          <w:lang w:val="ru-RU" w:eastAsia="ru-RU"/>
        </w:rPr>
        <w:t>На основе анализа среды косвенного воздействия (макросреды) выделить факторы (политические, экономические, социальные, технологические, природные, демографические, культурные и проч.), оказывающие наибольшее влияние на деятельность предприятия. Оценить характер влияния факторов на деятельность организации (позитивное, негативное), осуществить прогнозирование изменения факторов. В результате проведенного анализа разработать перечень возможностей и угроз предприятия, определяемых влиянием факторов макросреды.</w:t>
      </w:r>
    </w:p>
    <w:p w:rsidR="00124DFC" w:rsidRDefault="00124DFC" w:rsidP="004559F4">
      <w:pPr>
        <w:numPr>
          <w:ilvl w:val="0"/>
          <w:numId w:val="6"/>
        </w:numPr>
        <w:tabs>
          <w:tab w:val="left" w:pos="993"/>
        </w:tabs>
        <w:spacing w:before="100" w:beforeAutospacing="1" w:after="100" w:afterAutospacing="1"/>
        <w:ind w:left="0" w:firstLine="567"/>
        <w:contextualSpacing/>
        <w:jc w:val="both"/>
        <w:rPr>
          <w:sz w:val="20"/>
        </w:rPr>
      </w:pPr>
      <w:r>
        <w:rPr>
          <w:sz w:val="20"/>
        </w:rPr>
        <w:t>Ориентируясь на результаты выполнения задания а), с учетом модели конкурентных сил М. Портера (потребители, поставщики, существующие и потенциальные конкуренты, товары-заменители) оценить степень благоприятности среды прямого воздействия (микросреды) для деятельности моделируемого предприятия. Разработать перечень возможностей и угроз, сильных и слабых сторон предприятия, определяемых влиянием факторов микросреды.</w:t>
      </w:r>
    </w:p>
    <w:p w:rsidR="00124DFC" w:rsidRDefault="00124DFC" w:rsidP="004559F4">
      <w:pPr>
        <w:numPr>
          <w:ilvl w:val="0"/>
          <w:numId w:val="6"/>
        </w:numPr>
        <w:tabs>
          <w:tab w:val="left" w:pos="993"/>
        </w:tabs>
        <w:spacing w:before="100" w:beforeAutospacing="1" w:after="100" w:afterAutospacing="1"/>
        <w:ind w:left="0" w:firstLine="567"/>
        <w:contextualSpacing/>
        <w:jc w:val="both"/>
        <w:rPr>
          <w:sz w:val="20"/>
        </w:rPr>
      </w:pPr>
      <w:r>
        <w:rPr>
          <w:sz w:val="20"/>
        </w:rPr>
        <w:t>исследовать внутреннюю среду моделируемого предприятия попроцессно, т.е. в отношении каждого из основных и дополнительных деловых процессов необходимо задаться вопросами: «Какие из характеристик процесса составляют сильные, а какие – слабые стороны деятельности моделируемого предприятия»? Разработать перечень сильных и слабых сторон предприятия, определяемых влиянием внутренней среды.</w:t>
      </w:r>
    </w:p>
    <w:p w:rsidR="00124DFC" w:rsidRDefault="00124DFC" w:rsidP="004559F4">
      <w:pPr>
        <w:numPr>
          <w:ilvl w:val="0"/>
          <w:numId w:val="6"/>
        </w:numPr>
        <w:tabs>
          <w:tab w:val="left" w:pos="993"/>
        </w:tabs>
        <w:spacing w:before="100" w:beforeAutospacing="1" w:after="100" w:afterAutospacing="1"/>
        <w:ind w:left="0" w:firstLine="567"/>
        <w:contextualSpacing/>
        <w:jc w:val="both"/>
        <w:rPr>
          <w:sz w:val="20"/>
        </w:rPr>
      </w:pPr>
      <w:r>
        <w:rPr>
          <w:sz w:val="20"/>
        </w:rPr>
        <w:t>Сформировать окончательный список возможностей, угроз, сильных и слабых сторон моделируемого предприятия, проверить его на непротиворечивость.</w:t>
      </w:r>
    </w:p>
    <w:p w:rsidR="00124DFC" w:rsidRDefault="00124DFC" w:rsidP="004559F4">
      <w:pPr>
        <w:tabs>
          <w:tab w:val="left" w:pos="993"/>
        </w:tabs>
      </w:pPr>
      <w:r>
        <w:rPr>
          <w:bCs/>
        </w:rPr>
        <w:t>10. Ситуация для анализа «Уроки августовского кризиса».</w:t>
      </w:r>
      <w:r>
        <w:t>Прочтите конкретную ситуацию, ответьте на вопросы.</w:t>
      </w:r>
    </w:p>
    <w:p w:rsidR="00124DFC" w:rsidRDefault="00124DFC" w:rsidP="004559F4">
      <w:pPr>
        <w:pStyle w:val="ListParagraph1"/>
        <w:numPr>
          <w:ilvl w:val="0"/>
          <w:numId w:val="6"/>
        </w:numPr>
        <w:tabs>
          <w:tab w:val="left" w:pos="993"/>
        </w:tabs>
        <w:spacing w:line="240" w:lineRule="auto"/>
        <w:ind w:left="0" w:firstLine="567"/>
        <w:rPr>
          <w:szCs w:val="24"/>
          <w:lang w:val="ru-RU" w:eastAsia="ru-RU"/>
        </w:rPr>
      </w:pPr>
      <w:r>
        <w:rPr>
          <w:szCs w:val="24"/>
          <w:lang w:val="ru-RU" w:eastAsia="ru-RU"/>
        </w:rPr>
        <w:t>Закрытое акционерное общество «Красная заря», предприятие по производству трикотажного белья и изделий спортивного ассортимента, имеет почти вековую историю. Сегодня на нем трудятся-работают 850 работников. Предприятие производит около 20 млн. трикотажных изделий и свыше 2 тыс. т. полотна. Оно является лидером своей отрасли. В 1993-1994 гг. за счет собственных средств был построен и введен в эксплуатацию производственный корпус площадью более 10 тыс. кв.м² с самым современным оборудованием, что позволило обновить ассортимент выпускаемой продукции на 30%, обеспечить 100 % -ный контроль качества. Предприятие активно расширяет сеть фирменных секций-салонов в крупных торговых домах.</w:t>
      </w:r>
    </w:p>
    <w:p w:rsidR="00124DFC" w:rsidRDefault="00124DFC" w:rsidP="004559F4">
      <w:pPr>
        <w:numPr>
          <w:ilvl w:val="0"/>
          <w:numId w:val="6"/>
        </w:numPr>
        <w:tabs>
          <w:tab w:val="left" w:pos="993"/>
        </w:tabs>
        <w:spacing w:before="100" w:beforeAutospacing="1" w:after="100" w:afterAutospacing="1"/>
        <w:ind w:left="0" w:firstLine="567"/>
        <w:contextualSpacing/>
        <w:jc w:val="both"/>
        <w:rPr>
          <w:sz w:val="20"/>
        </w:rPr>
      </w:pPr>
      <w:r>
        <w:rPr>
          <w:sz w:val="20"/>
        </w:rPr>
        <w:t xml:space="preserve">Тем не менее в период августовского кризиса </w:t>
      </w:r>
      <w:smartTag w:uri="urn:schemas-microsoft-com:office:smarttags" w:element="metricconverter">
        <w:smartTagPr>
          <w:attr w:name="ProductID" w:val="1998 г"/>
        </w:smartTagPr>
        <w:r>
          <w:rPr>
            <w:sz w:val="20"/>
          </w:rPr>
          <w:t>1998 г</w:t>
        </w:r>
      </w:smartTag>
      <w:r>
        <w:rPr>
          <w:sz w:val="20"/>
        </w:rPr>
        <w:t>. предприятие оказалось в тяжелых экономических условиях. Его цель по обеспечению средней отраслевой рентабельности была переориентирована на выживание. Была разработана рыночная стратегия, направленная на капитализацию прибыли и ее инвестирование в современную технику, технологию и социальную сферу, повышение качества и конкурентоспособности продукции в своем сегменте, маркетинговую концепцию, развитие товаропроводящей сети, обучение персонала.</w:t>
      </w:r>
    </w:p>
    <w:p w:rsidR="00124DFC" w:rsidRDefault="00124DFC" w:rsidP="004559F4">
      <w:pPr>
        <w:numPr>
          <w:ilvl w:val="0"/>
          <w:numId w:val="6"/>
        </w:numPr>
        <w:tabs>
          <w:tab w:val="left" w:pos="993"/>
        </w:tabs>
        <w:spacing w:before="100" w:beforeAutospacing="1" w:after="100" w:afterAutospacing="1"/>
        <w:ind w:left="0" w:firstLine="567"/>
        <w:contextualSpacing/>
        <w:jc w:val="both"/>
        <w:rPr>
          <w:sz w:val="20"/>
        </w:rPr>
      </w:pPr>
      <w:r>
        <w:rPr>
          <w:sz w:val="20"/>
        </w:rPr>
        <w:t>По мнению генерального директора Н.Г. Калининой, меры, принятые для реализации стратегии, помогли им не только выжить, но и восстановить некоторые потерянные позиции в отрасли и увеличить влияние на рынке трикотажных изделий. Был сохранен самый важный ресурс организации – коллектив работников. На вопрос, были ли они готовы к августовскому кризису, Калинина ответила: «И да, и нет. Но кризис научил нас многому. Мы убедились, что успех организации сегодня определяется не столько состоянием внутренней среды, сколько динамикой внешнего окружения. Поэтому мы стараемся не только стабилизировать внутреннее состояние, но и уделять большое внимание взаимосвязи с нашими поставщиками, потребителями и другими составляющими внешней среды».</w:t>
      </w:r>
    </w:p>
    <w:p w:rsidR="00124DFC" w:rsidRDefault="00124DFC" w:rsidP="004559F4">
      <w:pPr>
        <w:spacing w:before="100" w:beforeAutospacing="1" w:after="100" w:afterAutospacing="1"/>
        <w:ind w:firstLine="720"/>
        <w:contextualSpacing/>
        <w:rPr>
          <w:bCs/>
          <w:sz w:val="20"/>
          <w:lang w:val="en-US"/>
        </w:rPr>
      </w:pPr>
      <w:r>
        <w:rPr>
          <w:bCs/>
          <w:sz w:val="20"/>
          <w:lang w:val="en-US"/>
        </w:rPr>
        <w:t>Вопросы для обсуждения ситуации:</w:t>
      </w:r>
    </w:p>
    <w:p w:rsidR="00124DFC" w:rsidRDefault="00124DFC" w:rsidP="004559F4">
      <w:pPr>
        <w:numPr>
          <w:ilvl w:val="0"/>
          <w:numId w:val="7"/>
        </w:numPr>
        <w:tabs>
          <w:tab w:val="left" w:pos="1134"/>
        </w:tabs>
        <w:spacing w:before="100" w:beforeAutospacing="1" w:after="100" w:afterAutospacing="1"/>
        <w:ind w:left="0" w:firstLine="720"/>
        <w:contextualSpacing/>
        <w:jc w:val="both"/>
        <w:rPr>
          <w:sz w:val="20"/>
        </w:rPr>
      </w:pPr>
      <w:r>
        <w:rPr>
          <w:sz w:val="20"/>
        </w:rPr>
        <w:t>Как можно характеризовать внешнюю среду данной организации?</w:t>
      </w:r>
    </w:p>
    <w:p w:rsidR="00124DFC" w:rsidRDefault="00124DFC" w:rsidP="004559F4">
      <w:pPr>
        <w:numPr>
          <w:ilvl w:val="0"/>
          <w:numId w:val="7"/>
        </w:numPr>
        <w:tabs>
          <w:tab w:val="left" w:pos="1134"/>
        </w:tabs>
        <w:spacing w:before="100" w:beforeAutospacing="1" w:after="100" w:afterAutospacing="1"/>
        <w:ind w:left="0" w:firstLine="720"/>
        <w:contextualSpacing/>
        <w:jc w:val="both"/>
        <w:rPr>
          <w:sz w:val="20"/>
        </w:rPr>
      </w:pPr>
      <w:r>
        <w:rPr>
          <w:sz w:val="20"/>
        </w:rPr>
        <w:t>Как отреагировала организация на изменения внешней среды?</w:t>
      </w:r>
    </w:p>
    <w:p w:rsidR="00124DFC" w:rsidRDefault="00124DFC" w:rsidP="004559F4">
      <w:pPr>
        <w:numPr>
          <w:ilvl w:val="0"/>
          <w:numId w:val="7"/>
        </w:numPr>
        <w:tabs>
          <w:tab w:val="left" w:pos="1134"/>
        </w:tabs>
        <w:spacing w:before="100" w:beforeAutospacing="1" w:after="100" w:afterAutospacing="1"/>
        <w:ind w:left="0" w:firstLine="720"/>
        <w:contextualSpacing/>
        <w:jc w:val="both"/>
        <w:rPr>
          <w:sz w:val="20"/>
        </w:rPr>
      </w:pPr>
      <w:r>
        <w:rPr>
          <w:sz w:val="20"/>
        </w:rPr>
        <w:t xml:space="preserve">Сформулируйте цели и стратегию предприятия после кризиса </w:t>
      </w:r>
      <w:smartTag w:uri="urn:schemas-microsoft-com:office:smarttags" w:element="metricconverter">
        <w:smartTagPr>
          <w:attr w:name="ProductID" w:val="1998 г"/>
        </w:smartTagPr>
        <w:r>
          <w:rPr>
            <w:sz w:val="20"/>
          </w:rPr>
          <w:t>1998 г</w:t>
        </w:r>
      </w:smartTag>
      <w:r>
        <w:rPr>
          <w:sz w:val="20"/>
        </w:rPr>
        <w:t>.?</w:t>
      </w:r>
    </w:p>
    <w:p w:rsidR="00124DFC" w:rsidRDefault="00124DFC" w:rsidP="004559F4">
      <w:pPr>
        <w:numPr>
          <w:ilvl w:val="0"/>
          <w:numId w:val="7"/>
        </w:numPr>
        <w:tabs>
          <w:tab w:val="left" w:pos="1134"/>
        </w:tabs>
        <w:spacing w:before="100" w:beforeAutospacing="1" w:after="100" w:afterAutospacing="1"/>
        <w:ind w:left="0" w:firstLine="720"/>
        <w:contextualSpacing/>
        <w:jc w:val="both"/>
        <w:rPr>
          <w:sz w:val="20"/>
        </w:rPr>
      </w:pPr>
      <w:r>
        <w:rPr>
          <w:sz w:val="20"/>
        </w:rPr>
        <w:t>Как вы изменили цели своей организации в условиях экономического кризиса и были ли вы к нему готовы?</w:t>
      </w:r>
    </w:p>
    <w:p w:rsidR="00124DFC" w:rsidRDefault="00124DFC" w:rsidP="004559F4">
      <w:pPr>
        <w:numPr>
          <w:ilvl w:val="0"/>
          <w:numId w:val="7"/>
        </w:numPr>
        <w:tabs>
          <w:tab w:val="left" w:pos="1134"/>
        </w:tabs>
        <w:spacing w:before="100" w:beforeAutospacing="1" w:after="100" w:afterAutospacing="1"/>
        <w:ind w:left="0" w:firstLine="720"/>
        <w:contextualSpacing/>
        <w:jc w:val="both"/>
        <w:rPr>
          <w:sz w:val="20"/>
        </w:rPr>
      </w:pPr>
      <w:r>
        <w:rPr>
          <w:sz w:val="20"/>
        </w:rPr>
        <w:t>Какие уроки вы получили от этой кризисной ситуации?</w:t>
      </w:r>
    </w:p>
    <w:p w:rsidR="00124DFC" w:rsidRDefault="00124DFC" w:rsidP="004559F4">
      <w:pPr>
        <w:tabs>
          <w:tab w:val="left" w:pos="1134"/>
        </w:tabs>
        <w:spacing w:before="100" w:beforeAutospacing="1" w:after="100" w:afterAutospacing="1"/>
        <w:contextualSpacing/>
        <w:rPr>
          <w:sz w:val="20"/>
        </w:rPr>
      </w:pPr>
    </w:p>
    <w:p w:rsidR="00124DFC" w:rsidRDefault="00124DFC" w:rsidP="004559F4">
      <w:pPr>
        <w:tabs>
          <w:tab w:val="left" w:pos="1134"/>
        </w:tabs>
        <w:spacing w:before="100" w:beforeAutospacing="1" w:after="100" w:afterAutospacing="1"/>
        <w:contextualSpacing/>
        <w:rPr>
          <w:b/>
          <w:sz w:val="20"/>
        </w:rPr>
      </w:pPr>
      <w:r>
        <w:rPr>
          <w:b/>
          <w:sz w:val="20"/>
        </w:rPr>
        <w:t>Темы докладов</w:t>
      </w:r>
    </w:p>
    <w:p w:rsidR="00124DFC" w:rsidRDefault="00124DFC" w:rsidP="004559F4">
      <w:pPr>
        <w:shd w:val="clear" w:color="auto" w:fill="FFFFFF"/>
        <w:tabs>
          <w:tab w:val="left" w:pos="540"/>
        </w:tabs>
        <w:ind w:left="567"/>
        <w:rPr>
          <w:spacing w:val="-17"/>
        </w:rPr>
      </w:pPr>
      <w:r>
        <w:t>1</w:t>
      </w:r>
      <w:r>
        <w:rPr>
          <w:b/>
        </w:rPr>
        <w:t xml:space="preserve">. </w:t>
      </w:r>
      <w:r>
        <w:rPr>
          <w:spacing w:val="5"/>
        </w:rPr>
        <w:t>Современные трактовки мотивации деятельности фирмы.</w:t>
      </w:r>
    </w:p>
    <w:p w:rsidR="00124DFC" w:rsidRDefault="00124DFC" w:rsidP="004559F4">
      <w:pPr>
        <w:shd w:val="clear" w:color="auto" w:fill="FFFFFF"/>
        <w:tabs>
          <w:tab w:val="left" w:pos="288"/>
          <w:tab w:val="left" w:pos="540"/>
        </w:tabs>
        <w:ind w:left="567"/>
        <w:rPr>
          <w:spacing w:val="-17"/>
        </w:rPr>
      </w:pPr>
      <w:r>
        <w:rPr>
          <w:spacing w:val="4"/>
        </w:rPr>
        <w:t>2. Проблемы и противоречия развития предпринимательства в России.</w:t>
      </w:r>
    </w:p>
    <w:p w:rsidR="00124DFC" w:rsidRDefault="00124DFC" w:rsidP="004559F4">
      <w:pPr>
        <w:shd w:val="clear" w:color="auto" w:fill="FFFFFF"/>
        <w:tabs>
          <w:tab w:val="left" w:pos="288"/>
          <w:tab w:val="left" w:pos="540"/>
        </w:tabs>
        <w:ind w:left="567"/>
        <w:rPr>
          <w:spacing w:val="-8"/>
        </w:rPr>
      </w:pPr>
      <w:r>
        <w:rPr>
          <w:spacing w:val="4"/>
        </w:rPr>
        <w:t>3. Малый бизнес в России: становление, роль в экономике, проблемы функционирования, поддержка.</w:t>
      </w:r>
    </w:p>
    <w:p w:rsidR="00124DFC" w:rsidRDefault="00124DFC" w:rsidP="004559F4">
      <w:pPr>
        <w:pStyle w:val="ListParagraph1"/>
        <w:numPr>
          <w:ilvl w:val="0"/>
          <w:numId w:val="8"/>
        </w:numPr>
        <w:tabs>
          <w:tab w:val="left" w:pos="360"/>
          <w:tab w:val="left" w:pos="900"/>
          <w:tab w:val="left" w:pos="1080"/>
          <w:tab w:val="left" w:pos="1440"/>
        </w:tabs>
        <w:rPr>
          <w:lang w:val="ru-RU"/>
        </w:rPr>
      </w:pPr>
      <w:r>
        <w:rPr>
          <w:lang w:val="ru-RU"/>
        </w:rPr>
        <w:t>Предпосылки и цели корпоративных слияний и поглощений.</w:t>
      </w:r>
    </w:p>
    <w:p w:rsidR="00124DFC" w:rsidRDefault="00124DFC" w:rsidP="004559F4">
      <w:pPr>
        <w:tabs>
          <w:tab w:val="left" w:pos="1134"/>
        </w:tabs>
        <w:spacing w:before="100" w:beforeAutospacing="1" w:after="100" w:afterAutospacing="1"/>
        <w:contextualSpacing/>
        <w:rPr>
          <w:b/>
          <w:sz w:val="20"/>
        </w:rPr>
      </w:pPr>
    </w:p>
    <w:p w:rsidR="00124DFC" w:rsidRDefault="00124DFC" w:rsidP="004559F4">
      <w:pPr>
        <w:rPr>
          <w:b/>
          <w:bCs/>
        </w:rPr>
      </w:pPr>
      <w:r>
        <w:rPr>
          <w:b/>
        </w:rPr>
        <w:t xml:space="preserve">Тема 2. </w:t>
      </w:r>
      <w:r>
        <w:rPr>
          <w:b/>
          <w:bCs/>
        </w:rPr>
        <w:t xml:space="preserve"> Основные фонды организации</w:t>
      </w:r>
    </w:p>
    <w:p w:rsidR="00124DFC" w:rsidRDefault="00124DFC" w:rsidP="004559F4">
      <w:pPr>
        <w:rPr>
          <w:b/>
          <w:bCs/>
        </w:rPr>
      </w:pPr>
    </w:p>
    <w:p w:rsidR="00124DFC" w:rsidRDefault="00124DFC" w:rsidP="004559F4">
      <w:pPr>
        <w:rPr>
          <w:b/>
          <w:bCs/>
        </w:rPr>
      </w:pPr>
      <w:r>
        <w:rPr>
          <w:b/>
          <w:bCs/>
        </w:rPr>
        <w:t>Контрольные вопросы</w:t>
      </w:r>
    </w:p>
    <w:p w:rsidR="00124DFC" w:rsidRDefault="00124DFC" w:rsidP="004559F4">
      <w:pPr>
        <w:tabs>
          <w:tab w:val="left" w:pos="567"/>
        </w:tabs>
      </w:pPr>
      <w:r>
        <w:t>Дайте определение основных средств предприятия.</w:t>
      </w:r>
    </w:p>
    <w:p w:rsidR="00124DFC" w:rsidRDefault="00124DFC" w:rsidP="004559F4">
      <w:pPr>
        <w:tabs>
          <w:tab w:val="left" w:pos="567"/>
        </w:tabs>
      </w:pPr>
      <w:r>
        <w:t>2.Назовите основные классификационные признаки основных средств.</w:t>
      </w:r>
    </w:p>
    <w:p w:rsidR="00124DFC" w:rsidRDefault="00124DFC" w:rsidP="004559F4">
      <w:pPr>
        <w:pStyle w:val="ListParagraph1"/>
        <w:tabs>
          <w:tab w:val="left" w:pos="567"/>
        </w:tabs>
        <w:spacing w:line="240" w:lineRule="auto"/>
        <w:ind w:left="0" w:firstLine="567"/>
        <w:rPr>
          <w:szCs w:val="24"/>
          <w:lang w:val="ru-RU"/>
        </w:rPr>
      </w:pPr>
      <w:r>
        <w:rPr>
          <w:szCs w:val="24"/>
          <w:lang w:val="ru-RU"/>
        </w:rPr>
        <w:t>3.Какие виды оценки основных средств применяются  в практике предпринимательской деятельности.</w:t>
      </w:r>
    </w:p>
    <w:p w:rsidR="00124DFC" w:rsidRDefault="00124DFC" w:rsidP="004559F4">
      <w:pPr>
        <w:tabs>
          <w:tab w:val="left" w:pos="567"/>
        </w:tabs>
        <w:spacing w:before="100" w:beforeAutospacing="1" w:after="100" w:afterAutospacing="1"/>
        <w:contextualSpacing/>
        <w:rPr>
          <w:sz w:val="20"/>
        </w:rPr>
      </w:pPr>
      <w:r>
        <w:rPr>
          <w:sz w:val="20"/>
        </w:rPr>
        <w:t>4.Раскройте экономическую сущность  и назовите основные виды износа основных средств.</w:t>
      </w:r>
    </w:p>
    <w:p w:rsidR="00124DFC" w:rsidRDefault="00124DFC" w:rsidP="004559F4">
      <w:pPr>
        <w:tabs>
          <w:tab w:val="left" w:pos="567"/>
        </w:tabs>
        <w:spacing w:before="100" w:beforeAutospacing="1" w:after="100" w:afterAutospacing="1"/>
        <w:contextualSpacing/>
        <w:rPr>
          <w:sz w:val="20"/>
        </w:rPr>
      </w:pPr>
      <w:r>
        <w:rPr>
          <w:sz w:val="20"/>
        </w:rPr>
        <w:t>5.Какие способы начисления амортизации применяются в современных условиях предпринимательства.</w:t>
      </w:r>
    </w:p>
    <w:p w:rsidR="00124DFC" w:rsidRDefault="00124DFC" w:rsidP="004559F4">
      <w:pPr>
        <w:tabs>
          <w:tab w:val="left" w:pos="567"/>
        </w:tabs>
        <w:spacing w:before="100" w:beforeAutospacing="1" w:after="100" w:afterAutospacing="1"/>
        <w:contextualSpacing/>
        <w:rPr>
          <w:sz w:val="20"/>
        </w:rPr>
      </w:pPr>
      <w:r>
        <w:rPr>
          <w:sz w:val="20"/>
        </w:rPr>
        <w:t>6.Назовите показатели движения, технического состояния и эффективности использования  основных средств.</w:t>
      </w:r>
    </w:p>
    <w:p w:rsidR="00124DFC" w:rsidRDefault="00124DFC" w:rsidP="004559F4">
      <w:pPr>
        <w:rPr>
          <w:b/>
          <w:bCs/>
        </w:rPr>
      </w:pPr>
    </w:p>
    <w:p w:rsidR="00124DFC" w:rsidRDefault="00124DFC" w:rsidP="004559F4">
      <w:pPr>
        <w:rPr>
          <w:b/>
          <w:bCs/>
        </w:rPr>
      </w:pPr>
      <w:r>
        <w:rPr>
          <w:b/>
          <w:bCs/>
        </w:rPr>
        <w:t>Практические задания</w:t>
      </w:r>
    </w:p>
    <w:p w:rsidR="00124DFC" w:rsidRDefault="00124DFC" w:rsidP="004559F4">
      <w:pPr>
        <w:pStyle w:val="ListParagraph1"/>
        <w:numPr>
          <w:ilvl w:val="0"/>
          <w:numId w:val="9"/>
        </w:numPr>
        <w:tabs>
          <w:tab w:val="left" w:pos="851"/>
        </w:tabs>
        <w:spacing w:line="240" w:lineRule="auto"/>
        <w:ind w:left="0" w:firstLine="567"/>
        <w:rPr>
          <w:szCs w:val="24"/>
          <w:lang w:val="ru-RU"/>
        </w:rPr>
      </w:pPr>
      <w:r>
        <w:rPr>
          <w:szCs w:val="24"/>
          <w:lang w:val="ru-RU"/>
        </w:rPr>
        <w:t>Стоимость оборудования составляет 15000 тыс.руб. С 1 марта введено в эксплуатацию оборудование стоимостью 45,6 тыс.руб. С 1 июля выбыло оборудование стоимостью 20,4 тыс. руб.Размер выпуска продукции 80 тыс.т., цена за 1 т – 3 тыс. руб., производственная мощность – 100 тыс.т. Определите фондоотдачу и фондоёмкость.</w:t>
      </w:r>
    </w:p>
    <w:p w:rsidR="00124DFC" w:rsidRDefault="00124DFC" w:rsidP="004559F4">
      <w:pPr>
        <w:numPr>
          <w:ilvl w:val="0"/>
          <w:numId w:val="9"/>
        </w:numPr>
        <w:tabs>
          <w:tab w:val="left" w:pos="851"/>
        </w:tabs>
        <w:spacing w:before="100" w:beforeAutospacing="1" w:after="100" w:afterAutospacing="1"/>
        <w:ind w:left="0" w:firstLine="567"/>
        <w:contextualSpacing/>
        <w:jc w:val="both"/>
        <w:rPr>
          <w:b/>
          <w:sz w:val="20"/>
          <w:lang w:val="en-US"/>
        </w:rPr>
      </w:pPr>
      <w:r>
        <w:rPr>
          <w:sz w:val="20"/>
        </w:rPr>
        <w:t xml:space="preserve">Первоначальная стоимость оборудования 50 тыс.руб. Срок службы – 10 лет. </w:t>
      </w:r>
      <w:r>
        <w:rPr>
          <w:sz w:val="20"/>
          <w:lang w:val="en-US"/>
        </w:rPr>
        <w:t>Рассчитайте сумму амортизационных отчислений различными способами.</w:t>
      </w:r>
    </w:p>
    <w:p w:rsidR="00124DFC" w:rsidRDefault="00124DFC" w:rsidP="004559F4">
      <w:pPr>
        <w:numPr>
          <w:ilvl w:val="0"/>
          <w:numId w:val="9"/>
        </w:numPr>
        <w:tabs>
          <w:tab w:val="left" w:pos="851"/>
        </w:tabs>
        <w:spacing w:before="100" w:beforeAutospacing="1" w:after="100" w:afterAutospacing="1"/>
        <w:ind w:left="0" w:firstLine="567"/>
        <w:contextualSpacing/>
        <w:jc w:val="both"/>
        <w:rPr>
          <w:sz w:val="20"/>
        </w:rPr>
      </w:pPr>
      <w:r>
        <w:rPr>
          <w:sz w:val="20"/>
        </w:rPr>
        <w:t>Определите изменения фондоотдачи и фондорентабельности в плановом году по сравнению с отчетным.За отчетный период среднегодовая стоимость основных средств составила 6650 тыс.руб, объем валовых доходов – 9240 тыс.руб., прибыль – 1918 тыс.руб.В плановом году объем валовых доходов увеличится на 8,3%, прибыль – на 5,9%, а стоимость основных средств – на 3,4%.</w:t>
      </w:r>
    </w:p>
    <w:p w:rsidR="00124DFC" w:rsidRDefault="00124DFC" w:rsidP="004559F4">
      <w:pPr>
        <w:tabs>
          <w:tab w:val="left" w:pos="851"/>
        </w:tabs>
      </w:pPr>
      <w:r>
        <w:t>4.В цехе машиностроительного завода три группы станков: шлифовальные – 5ед., строгальные – 11 ед., револьверные – 12ед. Норма времени на обработку единицы изделия в каждой группе станков соответственно 0,5часа, 1,1 часа, 1,5часа. Определите производственную мощность цеха, если известно, что режим работы двухсменный, продолжительность смены – 8часов, регламентированные простои оборудования составляют 7% от режимного фонда времени, число рабочих дней в году – 255.</w:t>
      </w:r>
    </w:p>
    <w:p w:rsidR="00124DFC" w:rsidRDefault="00124DFC" w:rsidP="004559F4">
      <w:r>
        <w:t>5.Определить среднегодовую стоимость ОПФ, если стоимость их на начало года была равна 157 млн. руб. Движение ОПФ характеризуется следующими данными: на 12.03. поступило ОПФ на сумму 1150 т. р.; выбыло – 560 т. р.; на 18.09. поступило 2470 т. р.; выбытия не было, на 17.11. поступило 1870 т. р.; выбыло 890 т.р.</w:t>
      </w:r>
    </w:p>
    <w:p w:rsidR="00124DFC" w:rsidRDefault="00124DFC" w:rsidP="004559F4">
      <w:r>
        <w:t>6.Определить коэффициент годности ОПФ, если первоначальная стоимость ОПФ на конец года равна 3410 т. р.; износ ОПФ составляет 925,5 т. р.</w:t>
      </w:r>
    </w:p>
    <w:p w:rsidR="00124DFC" w:rsidRDefault="00124DFC" w:rsidP="004559F4">
      <w:r>
        <w:t>7.Определить изменение показателей фондоотдачи ОПФ в планируемом году по сравнению с отчётным, если в отчётном году среднегодовая стоимость ОПФ – 3430 т.р., валовые доходы – 6856 т.р., в планируемом году валовые доходы намечено увеличить на 6,7% по сравнению с отчётным годом, а стоимость ОПФ на 3,5%.</w:t>
      </w:r>
    </w:p>
    <w:p w:rsidR="00124DFC" w:rsidRDefault="00124DFC" w:rsidP="004559F4">
      <w:r>
        <w:t>8. Определить первоначальную и остаточную стоимость ОПФ предприятия, которое приобрело оборудование на сумму 18500 т. р., расходы по доставке оборудования составили 700т.р., расходы по монтажу – 180 т. р.; стоимость износа оборудования – 2200 т. р.</w:t>
      </w:r>
    </w:p>
    <w:p w:rsidR="00124DFC" w:rsidRDefault="00124DFC" w:rsidP="004559F4">
      <w:r>
        <w:t>9. Определить коэффициент интенсивного использования ОПФ, если валовая производительность по плану за год – 5,8 шт., фактическая 5,9 шт., максимально возможная – 6,5 шт. Сделать выводы.</w:t>
      </w:r>
    </w:p>
    <w:p w:rsidR="00124DFC" w:rsidRDefault="00124DFC" w:rsidP="004559F4">
      <w:r>
        <w:t>10.Определить фондоотдачу, если фондоемкость составляет  0,496 руб.</w:t>
      </w:r>
    </w:p>
    <w:p w:rsidR="00124DFC" w:rsidRDefault="00124DFC" w:rsidP="004559F4">
      <w:pPr>
        <w:rPr>
          <w:b/>
          <w:bCs/>
        </w:rPr>
      </w:pPr>
    </w:p>
    <w:p w:rsidR="00124DFC" w:rsidRDefault="00124DFC" w:rsidP="004559F4">
      <w:pPr>
        <w:rPr>
          <w:b/>
          <w:bCs/>
        </w:rPr>
      </w:pPr>
      <w:r>
        <w:rPr>
          <w:b/>
          <w:bCs/>
        </w:rPr>
        <w:t>Тестовые задания</w:t>
      </w:r>
    </w:p>
    <w:p w:rsidR="00124DFC" w:rsidRDefault="00124DFC" w:rsidP="004559F4">
      <w:pPr>
        <w:pStyle w:val="ListParagraph1"/>
        <w:numPr>
          <w:ilvl w:val="0"/>
          <w:numId w:val="10"/>
        </w:numPr>
        <w:tabs>
          <w:tab w:val="left" w:pos="851"/>
        </w:tabs>
        <w:spacing w:line="240" w:lineRule="auto"/>
        <w:ind w:left="0" w:firstLine="567"/>
        <w:rPr>
          <w:i/>
          <w:szCs w:val="24"/>
          <w:lang w:val="ru-RU"/>
        </w:rPr>
      </w:pPr>
      <w:r>
        <w:rPr>
          <w:i/>
          <w:szCs w:val="24"/>
          <w:lang w:val="ru-RU"/>
        </w:rPr>
        <w:t>Основные средства вводятся в эксплуатацию по</w:t>
      </w:r>
    </w:p>
    <w:p w:rsidR="00124DFC" w:rsidRDefault="00124DFC" w:rsidP="004559F4">
      <w:pPr>
        <w:numPr>
          <w:ilvl w:val="0"/>
          <w:numId w:val="11"/>
        </w:numPr>
        <w:tabs>
          <w:tab w:val="left" w:pos="851"/>
        </w:tabs>
        <w:spacing w:before="100" w:beforeAutospacing="1" w:after="100" w:afterAutospacing="1"/>
        <w:ind w:left="0" w:firstLine="567"/>
        <w:contextualSpacing/>
        <w:jc w:val="both"/>
        <w:rPr>
          <w:sz w:val="20"/>
          <w:lang w:val="en-US"/>
        </w:rPr>
      </w:pPr>
      <w:r>
        <w:rPr>
          <w:sz w:val="20"/>
          <w:lang w:val="en-US"/>
        </w:rPr>
        <w:t>ликвидационной стоимости;</w:t>
      </w:r>
    </w:p>
    <w:p w:rsidR="00124DFC" w:rsidRDefault="00124DFC" w:rsidP="004559F4">
      <w:pPr>
        <w:numPr>
          <w:ilvl w:val="0"/>
          <w:numId w:val="11"/>
        </w:numPr>
        <w:tabs>
          <w:tab w:val="left" w:pos="851"/>
        </w:tabs>
        <w:spacing w:before="100" w:beforeAutospacing="1" w:after="100" w:afterAutospacing="1"/>
        <w:ind w:left="0" w:firstLine="567"/>
        <w:contextualSpacing/>
        <w:jc w:val="both"/>
        <w:rPr>
          <w:sz w:val="20"/>
          <w:lang w:val="en-US"/>
        </w:rPr>
      </w:pPr>
      <w:r>
        <w:rPr>
          <w:sz w:val="20"/>
          <w:lang w:val="en-US"/>
        </w:rPr>
        <w:t xml:space="preserve"> первоначальной стоимости;</w:t>
      </w:r>
    </w:p>
    <w:p w:rsidR="00124DFC" w:rsidRDefault="00124DFC" w:rsidP="004559F4">
      <w:pPr>
        <w:numPr>
          <w:ilvl w:val="0"/>
          <w:numId w:val="11"/>
        </w:numPr>
        <w:tabs>
          <w:tab w:val="left" w:pos="851"/>
        </w:tabs>
        <w:spacing w:before="100" w:beforeAutospacing="1" w:after="100" w:afterAutospacing="1"/>
        <w:ind w:left="0" w:firstLine="567"/>
        <w:contextualSpacing/>
        <w:jc w:val="both"/>
        <w:rPr>
          <w:sz w:val="20"/>
          <w:lang w:val="en-US"/>
        </w:rPr>
      </w:pPr>
      <w:r>
        <w:rPr>
          <w:sz w:val="20"/>
          <w:lang w:val="en-US"/>
        </w:rPr>
        <w:t>остаточной стоимости;</w:t>
      </w:r>
    </w:p>
    <w:p w:rsidR="00124DFC" w:rsidRDefault="00124DFC" w:rsidP="004559F4">
      <w:pPr>
        <w:numPr>
          <w:ilvl w:val="0"/>
          <w:numId w:val="11"/>
        </w:numPr>
        <w:tabs>
          <w:tab w:val="left" w:pos="851"/>
        </w:tabs>
        <w:spacing w:before="100" w:beforeAutospacing="1" w:after="100" w:afterAutospacing="1"/>
        <w:ind w:left="0" w:firstLine="567"/>
        <w:contextualSpacing/>
        <w:jc w:val="both"/>
        <w:rPr>
          <w:sz w:val="20"/>
          <w:lang w:val="en-US"/>
        </w:rPr>
      </w:pPr>
      <w:r>
        <w:rPr>
          <w:sz w:val="20"/>
          <w:lang w:val="en-US"/>
        </w:rPr>
        <w:t>восстановительной стоимости.</w:t>
      </w:r>
    </w:p>
    <w:p w:rsidR="00124DFC" w:rsidRDefault="00124DFC" w:rsidP="004559F4">
      <w:pPr>
        <w:numPr>
          <w:ilvl w:val="0"/>
          <w:numId w:val="10"/>
        </w:numPr>
        <w:tabs>
          <w:tab w:val="left" w:pos="851"/>
        </w:tabs>
        <w:spacing w:before="100" w:beforeAutospacing="1" w:after="100" w:afterAutospacing="1"/>
        <w:ind w:left="0" w:firstLine="567"/>
        <w:contextualSpacing/>
        <w:jc w:val="both"/>
        <w:rPr>
          <w:i/>
          <w:sz w:val="20"/>
        </w:rPr>
      </w:pPr>
      <w:r>
        <w:rPr>
          <w:i/>
          <w:sz w:val="20"/>
        </w:rPr>
        <w:t>Уровень эффективности использования основных средств определяется показателем</w:t>
      </w:r>
    </w:p>
    <w:p w:rsidR="00124DFC" w:rsidRDefault="00124DFC" w:rsidP="004559F4">
      <w:pPr>
        <w:numPr>
          <w:ilvl w:val="0"/>
          <w:numId w:val="12"/>
        </w:numPr>
        <w:tabs>
          <w:tab w:val="left" w:pos="851"/>
        </w:tabs>
        <w:spacing w:before="100" w:beforeAutospacing="1" w:after="100" w:afterAutospacing="1"/>
        <w:ind w:left="0" w:firstLine="567"/>
        <w:contextualSpacing/>
        <w:jc w:val="both"/>
        <w:rPr>
          <w:sz w:val="20"/>
          <w:lang w:val="en-US"/>
        </w:rPr>
      </w:pPr>
      <w:r>
        <w:rPr>
          <w:sz w:val="20"/>
          <w:lang w:val="en-US"/>
        </w:rPr>
        <w:t>коэффициент сменности;</w:t>
      </w:r>
    </w:p>
    <w:p w:rsidR="00124DFC" w:rsidRDefault="00124DFC" w:rsidP="004559F4">
      <w:pPr>
        <w:numPr>
          <w:ilvl w:val="0"/>
          <w:numId w:val="12"/>
        </w:numPr>
        <w:tabs>
          <w:tab w:val="left" w:pos="851"/>
        </w:tabs>
        <w:spacing w:before="100" w:beforeAutospacing="1" w:after="100" w:afterAutospacing="1"/>
        <w:ind w:left="0" w:firstLine="567"/>
        <w:contextualSpacing/>
        <w:jc w:val="both"/>
        <w:rPr>
          <w:sz w:val="20"/>
          <w:lang w:val="en-US"/>
        </w:rPr>
      </w:pPr>
      <w:r>
        <w:rPr>
          <w:sz w:val="20"/>
          <w:lang w:val="en-US"/>
        </w:rPr>
        <w:t>производительность труда;</w:t>
      </w:r>
    </w:p>
    <w:p w:rsidR="00124DFC" w:rsidRDefault="00124DFC" w:rsidP="004559F4">
      <w:pPr>
        <w:numPr>
          <w:ilvl w:val="0"/>
          <w:numId w:val="12"/>
        </w:numPr>
        <w:tabs>
          <w:tab w:val="left" w:pos="851"/>
        </w:tabs>
        <w:spacing w:before="100" w:beforeAutospacing="1" w:after="100" w:afterAutospacing="1"/>
        <w:ind w:left="0" w:firstLine="567"/>
        <w:contextualSpacing/>
        <w:jc w:val="both"/>
        <w:rPr>
          <w:sz w:val="20"/>
          <w:lang w:val="en-US"/>
        </w:rPr>
      </w:pPr>
      <w:r>
        <w:rPr>
          <w:sz w:val="20"/>
          <w:lang w:val="en-US"/>
        </w:rPr>
        <w:t>фондоотдача;</w:t>
      </w:r>
    </w:p>
    <w:p w:rsidR="00124DFC" w:rsidRDefault="00124DFC" w:rsidP="004559F4">
      <w:pPr>
        <w:numPr>
          <w:ilvl w:val="0"/>
          <w:numId w:val="12"/>
        </w:numPr>
        <w:tabs>
          <w:tab w:val="left" w:pos="851"/>
        </w:tabs>
        <w:spacing w:before="100" w:beforeAutospacing="1" w:after="100" w:afterAutospacing="1"/>
        <w:ind w:left="0" w:firstLine="567"/>
        <w:contextualSpacing/>
        <w:jc w:val="both"/>
        <w:rPr>
          <w:sz w:val="20"/>
          <w:lang w:val="en-US"/>
        </w:rPr>
      </w:pPr>
      <w:r>
        <w:rPr>
          <w:sz w:val="20"/>
          <w:lang w:val="en-US"/>
        </w:rPr>
        <w:t>прибыль.</w:t>
      </w:r>
    </w:p>
    <w:p w:rsidR="00124DFC" w:rsidRDefault="00124DFC" w:rsidP="004559F4">
      <w:pPr>
        <w:numPr>
          <w:ilvl w:val="0"/>
          <w:numId w:val="10"/>
        </w:numPr>
        <w:tabs>
          <w:tab w:val="left" w:pos="851"/>
        </w:tabs>
        <w:spacing w:before="100" w:beforeAutospacing="1" w:after="100" w:afterAutospacing="1"/>
        <w:ind w:left="0" w:firstLine="567"/>
        <w:contextualSpacing/>
        <w:jc w:val="both"/>
        <w:rPr>
          <w:i/>
          <w:sz w:val="20"/>
        </w:rPr>
      </w:pPr>
      <w:r>
        <w:rPr>
          <w:i/>
          <w:sz w:val="20"/>
        </w:rPr>
        <w:t>Какой показатель характеризует состояние основных средств?</w:t>
      </w:r>
    </w:p>
    <w:p w:rsidR="00124DFC" w:rsidRDefault="00124DFC" w:rsidP="004559F4">
      <w:pPr>
        <w:numPr>
          <w:ilvl w:val="0"/>
          <w:numId w:val="13"/>
        </w:numPr>
        <w:tabs>
          <w:tab w:val="left" w:pos="851"/>
        </w:tabs>
        <w:spacing w:before="100" w:beforeAutospacing="1" w:after="100" w:afterAutospacing="1"/>
        <w:ind w:left="0" w:firstLine="567"/>
        <w:contextualSpacing/>
        <w:jc w:val="both"/>
        <w:rPr>
          <w:sz w:val="20"/>
          <w:lang w:val="en-US"/>
        </w:rPr>
      </w:pPr>
      <w:r>
        <w:rPr>
          <w:sz w:val="20"/>
          <w:lang w:val="en-US"/>
        </w:rPr>
        <w:t>коэффициент обновления;</w:t>
      </w:r>
    </w:p>
    <w:p w:rsidR="00124DFC" w:rsidRDefault="00124DFC" w:rsidP="004559F4">
      <w:pPr>
        <w:numPr>
          <w:ilvl w:val="0"/>
          <w:numId w:val="13"/>
        </w:numPr>
        <w:tabs>
          <w:tab w:val="left" w:pos="851"/>
        </w:tabs>
        <w:spacing w:before="100" w:beforeAutospacing="1" w:after="100" w:afterAutospacing="1"/>
        <w:ind w:left="0" w:firstLine="567"/>
        <w:contextualSpacing/>
        <w:jc w:val="both"/>
        <w:rPr>
          <w:sz w:val="20"/>
          <w:lang w:val="en-US"/>
        </w:rPr>
      </w:pPr>
      <w:r>
        <w:rPr>
          <w:sz w:val="20"/>
          <w:lang w:val="en-US"/>
        </w:rPr>
        <w:t>коэффициент годности;</w:t>
      </w:r>
    </w:p>
    <w:p w:rsidR="00124DFC" w:rsidRDefault="00124DFC" w:rsidP="004559F4">
      <w:pPr>
        <w:numPr>
          <w:ilvl w:val="0"/>
          <w:numId w:val="13"/>
        </w:numPr>
        <w:tabs>
          <w:tab w:val="left" w:pos="851"/>
        </w:tabs>
        <w:spacing w:before="100" w:beforeAutospacing="1" w:after="100" w:afterAutospacing="1"/>
        <w:ind w:left="0" w:firstLine="567"/>
        <w:contextualSpacing/>
        <w:jc w:val="both"/>
        <w:rPr>
          <w:sz w:val="20"/>
          <w:lang w:val="en-US"/>
        </w:rPr>
      </w:pPr>
      <w:r>
        <w:rPr>
          <w:sz w:val="20"/>
          <w:lang w:val="en-US"/>
        </w:rPr>
        <w:t>коэффициент ликвидности.</w:t>
      </w:r>
    </w:p>
    <w:p w:rsidR="00124DFC" w:rsidRDefault="00124DFC" w:rsidP="004559F4">
      <w:pPr>
        <w:numPr>
          <w:ilvl w:val="0"/>
          <w:numId w:val="10"/>
        </w:numPr>
        <w:tabs>
          <w:tab w:val="left" w:pos="851"/>
        </w:tabs>
        <w:spacing w:before="100" w:beforeAutospacing="1" w:after="100" w:afterAutospacing="1"/>
        <w:ind w:left="0" w:firstLine="567"/>
        <w:contextualSpacing/>
        <w:jc w:val="both"/>
        <w:rPr>
          <w:i/>
          <w:sz w:val="20"/>
          <w:lang w:val="en-US"/>
        </w:rPr>
      </w:pPr>
      <w:r>
        <w:rPr>
          <w:i/>
          <w:sz w:val="20"/>
          <w:lang w:val="en-US"/>
        </w:rPr>
        <w:t>Амортизация основных средств – это</w:t>
      </w:r>
    </w:p>
    <w:p w:rsidR="00124DFC" w:rsidRDefault="00124DFC" w:rsidP="004559F4">
      <w:pPr>
        <w:numPr>
          <w:ilvl w:val="0"/>
          <w:numId w:val="14"/>
        </w:numPr>
        <w:tabs>
          <w:tab w:val="left" w:pos="851"/>
        </w:tabs>
        <w:spacing w:before="100" w:beforeAutospacing="1" w:after="100" w:afterAutospacing="1"/>
        <w:ind w:left="0" w:firstLine="567"/>
        <w:contextualSpacing/>
        <w:jc w:val="both"/>
        <w:rPr>
          <w:sz w:val="20"/>
          <w:lang w:val="en-US"/>
        </w:rPr>
      </w:pPr>
      <w:r>
        <w:rPr>
          <w:sz w:val="20"/>
          <w:lang w:val="en-US"/>
        </w:rPr>
        <w:t>износ основных средств;</w:t>
      </w:r>
    </w:p>
    <w:p w:rsidR="00124DFC" w:rsidRDefault="00124DFC" w:rsidP="004559F4">
      <w:pPr>
        <w:numPr>
          <w:ilvl w:val="0"/>
          <w:numId w:val="14"/>
        </w:numPr>
        <w:tabs>
          <w:tab w:val="left" w:pos="851"/>
        </w:tabs>
        <w:spacing w:before="100" w:beforeAutospacing="1" w:after="100" w:afterAutospacing="1"/>
        <w:ind w:left="0" w:firstLine="567"/>
        <w:contextualSpacing/>
        <w:jc w:val="both"/>
        <w:rPr>
          <w:sz w:val="20"/>
          <w:lang w:val="en-US"/>
        </w:rPr>
      </w:pPr>
      <w:r>
        <w:rPr>
          <w:sz w:val="20"/>
          <w:lang w:val="en-US"/>
        </w:rPr>
        <w:t>восстановление основных средств;</w:t>
      </w:r>
    </w:p>
    <w:p w:rsidR="00124DFC" w:rsidRDefault="00124DFC" w:rsidP="004559F4">
      <w:pPr>
        <w:numPr>
          <w:ilvl w:val="0"/>
          <w:numId w:val="14"/>
        </w:numPr>
        <w:tabs>
          <w:tab w:val="left" w:pos="851"/>
        </w:tabs>
        <w:spacing w:before="100" w:beforeAutospacing="1" w:after="100" w:afterAutospacing="1"/>
        <w:ind w:left="0" w:firstLine="567"/>
        <w:contextualSpacing/>
        <w:jc w:val="both"/>
        <w:rPr>
          <w:sz w:val="20"/>
        </w:rPr>
      </w:pPr>
      <w:r>
        <w:rPr>
          <w:sz w:val="20"/>
        </w:rPr>
        <w:t>расходы по содержанию основных средств;</w:t>
      </w:r>
    </w:p>
    <w:p w:rsidR="00124DFC" w:rsidRDefault="00124DFC" w:rsidP="004559F4">
      <w:pPr>
        <w:numPr>
          <w:ilvl w:val="0"/>
          <w:numId w:val="14"/>
        </w:numPr>
        <w:tabs>
          <w:tab w:val="left" w:pos="851"/>
        </w:tabs>
        <w:spacing w:before="100" w:beforeAutospacing="1" w:after="100" w:afterAutospacing="1"/>
        <w:ind w:left="0" w:firstLine="567"/>
        <w:contextualSpacing/>
        <w:jc w:val="both"/>
        <w:rPr>
          <w:sz w:val="20"/>
        </w:rPr>
      </w:pPr>
      <w:r>
        <w:rPr>
          <w:sz w:val="20"/>
        </w:rPr>
        <w:t>процесс перенесения стоимости основных средств на себестоимость производимой продукции.</w:t>
      </w:r>
    </w:p>
    <w:p w:rsidR="00124DFC" w:rsidRDefault="00124DFC" w:rsidP="004559F4">
      <w:pPr>
        <w:numPr>
          <w:ilvl w:val="0"/>
          <w:numId w:val="10"/>
        </w:numPr>
        <w:tabs>
          <w:tab w:val="left" w:pos="851"/>
        </w:tabs>
        <w:spacing w:before="100" w:beforeAutospacing="1" w:after="100" w:afterAutospacing="1"/>
        <w:ind w:left="0" w:firstLine="567"/>
        <w:contextualSpacing/>
        <w:jc w:val="both"/>
        <w:rPr>
          <w:i/>
          <w:sz w:val="20"/>
        </w:rPr>
      </w:pPr>
      <w:r>
        <w:rPr>
          <w:i/>
          <w:sz w:val="20"/>
        </w:rPr>
        <w:t>Какое утверждение характеризует моральный износ второго вида?</w:t>
      </w:r>
    </w:p>
    <w:p w:rsidR="00124DFC" w:rsidRDefault="00124DFC" w:rsidP="004559F4">
      <w:pPr>
        <w:numPr>
          <w:ilvl w:val="0"/>
          <w:numId w:val="15"/>
        </w:numPr>
        <w:tabs>
          <w:tab w:val="left" w:pos="851"/>
        </w:tabs>
        <w:spacing w:before="100" w:beforeAutospacing="1" w:after="100" w:afterAutospacing="1"/>
        <w:ind w:left="0" w:firstLine="567"/>
        <w:contextualSpacing/>
        <w:jc w:val="both"/>
        <w:rPr>
          <w:sz w:val="20"/>
        </w:rPr>
      </w:pPr>
      <w:r>
        <w:rPr>
          <w:sz w:val="20"/>
        </w:rPr>
        <w:t>постепенная утрата потребительной стоимости объекта в процессе его эксплуатации;</w:t>
      </w:r>
    </w:p>
    <w:p w:rsidR="00124DFC" w:rsidRDefault="00124DFC" w:rsidP="004559F4">
      <w:pPr>
        <w:numPr>
          <w:ilvl w:val="0"/>
          <w:numId w:val="15"/>
        </w:numPr>
        <w:tabs>
          <w:tab w:val="left" w:pos="851"/>
        </w:tabs>
        <w:spacing w:before="100" w:beforeAutospacing="1" w:after="100" w:afterAutospacing="1"/>
        <w:ind w:left="0" w:firstLine="567"/>
        <w:contextualSpacing/>
        <w:jc w:val="both"/>
        <w:rPr>
          <w:sz w:val="20"/>
        </w:rPr>
      </w:pPr>
      <w:r>
        <w:rPr>
          <w:sz w:val="20"/>
        </w:rPr>
        <w:t>уменьшение стоимости объекта в результате появления на рынке более производительных аналогов;</w:t>
      </w:r>
    </w:p>
    <w:p w:rsidR="00124DFC" w:rsidRDefault="00124DFC" w:rsidP="004559F4">
      <w:pPr>
        <w:numPr>
          <w:ilvl w:val="0"/>
          <w:numId w:val="15"/>
        </w:numPr>
        <w:tabs>
          <w:tab w:val="left" w:pos="851"/>
        </w:tabs>
        <w:spacing w:before="100" w:beforeAutospacing="1" w:after="100" w:afterAutospacing="1"/>
        <w:ind w:left="0" w:firstLine="567"/>
        <w:contextualSpacing/>
        <w:jc w:val="both"/>
        <w:rPr>
          <w:sz w:val="20"/>
        </w:rPr>
      </w:pPr>
      <w:r>
        <w:rPr>
          <w:sz w:val="20"/>
        </w:rPr>
        <w:t>уменьшение стоимости объекта в результате появления на рынке таких же, более дешевых объектов;</w:t>
      </w:r>
    </w:p>
    <w:p w:rsidR="00124DFC" w:rsidRDefault="00124DFC" w:rsidP="004559F4">
      <w:pPr>
        <w:numPr>
          <w:ilvl w:val="0"/>
          <w:numId w:val="15"/>
        </w:numPr>
        <w:tabs>
          <w:tab w:val="left" w:pos="851"/>
        </w:tabs>
        <w:spacing w:before="100" w:beforeAutospacing="1" w:after="100" w:afterAutospacing="1"/>
        <w:ind w:left="0" w:firstLine="567"/>
        <w:contextualSpacing/>
        <w:jc w:val="both"/>
        <w:rPr>
          <w:sz w:val="20"/>
        </w:rPr>
      </w:pPr>
      <w:r>
        <w:rPr>
          <w:sz w:val="20"/>
        </w:rPr>
        <w:t>уменьшение стоимости основных средств в результате их разрушения под воздействием природных условий.</w:t>
      </w:r>
    </w:p>
    <w:p w:rsidR="00124DFC" w:rsidRDefault="00124DFC" w:rsidP="004559F4">
      <w:pPr>
        <w:rPr>
          <w:i/>
        </w:rPr>
      </w:pPr>
      <w:r>
        <w:rPr>
          <w:i/>
        </w:rPr>
        <w:t>6. Предприятие приобрело станок, стоимость которого составила 22800 т.р., доставка – 7500 т.р.,     установка – 1440 т.р. Чему равна первоначальная стоимость станка?</w:t>
      </w:r>
    </w:p>
    <w:p w:rsidR="00124DFC" w:rsidRDefault="00124DFC" w:rsidP="004559F4">
      <w:r>
        <w:rPr>
          <w:lang w:val="en-US"/>
        </w:rPr>
        <w:t>a</w:t>
      </w:r>
      <w:r>
        <w:t xml:space="preserve">)  30300 т.р.  </w:t>
      </w:r>
    </w:p>
    <w:p w:rsidR="00124DFC" w:rsidRDefault="00124DFC" w:rsidP="004559F4">
      <w:r>
        <w:rPr>
          <w:lang w:val="en-US"/>
        </w:rPr>
        <w:t>b</w:t>
      </w:r>
      <w:r>
        <w:t xml:space="preserve">)  22800 т.р.,   </w:t>
      </w:r>
    </w:p>
    <w:p w:rsidR="00124DFC" w:rsidRDefault="00124DFC" w:rsidP="004559F4">
      <w:r>
        <w:rPr>
          <w:lang w:val="en-US"/>
        </w:rPr>
        <w:t>c</w:t>
      </w:r>
      <w:r>
        <w:t>)  31740 т.р</w:t>
      </w:r>
    </w:p>
    <w:p w:rsidR="00124DFC" w:rsidRDefault="00124DFC" w:rsidP="004559F4">
      <w:pPr>
        <w:rPr>
          <w:i/>
        </w:rPr>
      </w:pPr>
      <w:r>
        <w:rPr>
          <w:i/>
        </w:rPr>
        <w:t>7. Экстенсивное использование основных производственных фондов характеризуют:</w:t>
      </w:r>
    </w:p>
    <w:p w:rsidR="00124DFC" w:rsidRDefault="00124DFC" w:rsidP="004559F4">
      <w:r>
        <w:rPr>
          <w:lang w:val="en-US"/>
        </w:rPr>
        <w:t>a</w:t>
      </w:r>
      <w:r>
        <w:t>)  фондоотдача, фондоемкость;</w:t>
      </w:r>
    </w:p>
    <w:p w:rsidR="00124DFC" w:rsidRDefault="00124DFC" w:rsidP="004559F4">
      <w:r>
        <w:rPr>
          <w:lang w:val="en-US"/>
        </w:rPr>
        <w:t>b</w:t>
      </w:r>
      <w:r>
        <w:t xml:space="preserve">)  коэффициент сменности;      </w:t>
      </w:r>
    </w:p>
    <w:p w:rsidR="00124DFC" w:rsidRDefault="00124DFC" w:rsidP="004559F4">
      <w:r>
        <w:rPr>
          <w:lang w:val="en-US"/>
        </w:rPr>
        <w:t>c</w:t>
      </w:r>
      <w:r>
        <w:t>) коэффициент экстенсивного использования оборудования;</w:t>
      </w:r>
    </w:p>
    <w:p w:rsidR="00124DFC" w:rsidRDefault="00124DFC" w:rsidP="004559F4">
      <w:r>
        <w:rPr>
          <w:lang w:val="en-US"/>
        </w:rPr>
        <w:t>d</w:t>
      </w:r>
      <w:r>
        <w:t xml:space="preserve">)  рентабельность производства. </w:t>
      </w:r>
    </w:p>
    <w:p w:rsidR="00124DFC" w:rsidRDefault="00124DFC" w:rsidP="004559F4">
      <w:pPr>
        <w:rPr>
          <w:i/>
        </w:rPr>
      </w:pPr>
      <w:r>
        <w:rPr>
          <w:i/>
        </w:rPr>
        <w:t>8.Интенсивное использование оборудования характеризуют:</w:t>
      </w:r>
    </w:p>
    <w:p w:rsidR="00124DFC" w:rsidRDefault="00124DFC" w:rsidP="004559F4">
      <w:r>
        <w:rPr>
          <w:lang w:val="en-US"/>
        </w:rPr>
        <w:t>a</w:t>
      </w:r>
      <w:r>
        <w:t>)  коэффициент сменности;</w:t>
      </w:r>
    </w:p>
    <w:p w:rsidR="00124DFC" w:rsidRDefault="00124DFC" w:rsidP="004559F4">
      <w:r>
        <w:rPr>
          <w:lang w:val="en-US"/>
        </w:rPr>
        <w:t>b</w:t>
      </w:r>
      <w:r>
        <w:t>)  фондоотдача;</w:t>
      </w:r>
    </w:p>
    <w:p w:rsidR="00124DFC" w:rsidRDefault="00124DFC" w:rsidP="004559F4">
      <w:r>
        <w:rPr>
          <w:lang w:val="en-US"/>
        </w:rPr>
        <w:t>c</w:t>
      </w:r>
      <w:r>
        <w:t>)  производительность данного вида оборудования;</w:t>
      </w:r>
    </w:p>
    <w:p w:rsidR="00124DFC" w:rsidRDefault="00124DFC" w:rsidP="004559F4">
      <w:r>
        <w:rPr>
          <w:lang w:val="en-US"/>
        </w:rPr>
        <w:t>d</w:t>
      </w:r>
      <w:r>
        <w:t>)  коэффициент интенсивного использования оборудования.</w:t>
      </w:r>
    </w:p>
    <w:p w:rsidR="00124DFC" w:rsidRDefault="00124DFC" w:rsidP="004559F4">
      <w:pPr>
        <w:shd w:val="clear" w:color="auto" w:fill="FFFFFF"/>
        <w:rPr>
          <w:i/>
        </w:rPr>
      </w:pPr>
      <w:r>
        <w:rPr>
          <w:i/>
        </w:rPr>
        <w:t>9.</w:t>
      </w:r>
      <w:r>
        <w:rPr>
          <w:b/>
          <w:i/>
        </w:rPr>
        <w:t xml:space="preserve"> </w:t>
      </w:r>
      <w:r>
        <w:rPr>
          <w:i/>
        </w:rPr>
        <w:t>В состав основных производственных фондов предприятия включаются…</w:t>
      </w:r>
    </w:p>
    <w:p w:rsidR="00124DFC" w:rsidRDefault="00124DFC" w:rsidP="004559F4">
      <w:pPr>
        <w:shd w:val="clear" w:color="auto" w:fill="FFFFFF"/>
      </w:pPr>
      <w:r>
        <w:rPr>
          <w:lang w:val="en-US"/>
        </w:rPr>
        <w:t>a</w:t>
      </w:r>
      <w:r>
        <w:t>)здания, сооружения, передаточные устройства, транспортные средства;</w:t>
      </w:r>
    </w:p>
    <w:p w:rsidR="00124DFC" w:rsidRDefault="00124DFC" w:rsidP="004559F4">
      <w:pPr>
        <w:shd w:val="clear" w:color="auto" w:fill="FFFFFF"/>
      </w:pPr>
      <w:r>
        <w:rPr>
          <w:lang w:val="en-US"/>
        </w:rPr>
        <w:t>b</w:t>
      </w:r>
      <w:r>
        <w:t>) здания, сооружения, передаточные устройства, машины и оборудование, незавершенное производство, инструменты и приспособления, транспортные средства;</w:t>
      </w:r>
    </w:p>
    <w:p w:rsidR="00124DFC" w:rsidRDefault="00124DFC" w:rsidP="004559F4">
      <w:pPr>
        <w:shd w:val="clear" w:color="auto" w:fill="FFFFFF"/>
      </w:pPr>
      <w:r>
        <w:rPr>
          <w:lang w:val="en-US"/>
        </w:rPr>
        <w:t>c</w:t>
      </w:r>
      <w:r>
        <w:t>) здания, сооружения, передаточные устройства, машины и оборудование, транспортные средства, инструменты и приспособления, производственный и хозяйственный инвентарь;</w:t>
      </w:r>
    </w:p>
    <w:p w:rsidR="00124DFC" w:rsidRDefault="00124DFC" w:rsidP="004559F4">
      <w:pPr>
        <w:shd w:val="clear" w:color="auto" w:fill="FFFFFF"/>
      </w:pPr>
      <w:r>
        <w:rPr>
          <w:lang w:val="en-US"/>
        </w:rPr>
        <w:t>d</w:t>
      </w:r>
      <w:r>
        <w:t>)здания, сооружения, передаточные устройства, машины и оборудование, транспортные средства, запасы сырья и материалов, производственный и хозяйственный инвентарь.</w:t>
      </w:r>
    </w:p>
    <w:p w:rsidR="00124DFC" w:rsidRDefault="00124DFC" w:rsidP="004559F4">
      <w:pPr>
        <w:shd w:val="clear" w:color="auto" w:fill="FFFFFF"/>
        <w:rPr>
          <w:i/>
        </w:rPr>
      </w:pPr>
      <w:r>
        <w:rPr>
          <w:i/>
        </w:rPr>
        <w:t>10. Фондоотдача  характеризует..</w:t>
      </w:r>
    </w:p>
    <w:p w:rsidR="00124DFC" w:rsidRDefault="00124DFC" w:rsidP="004559F4">
      <w:pPr>
        <w:shd w:val="clear" w:color="auto" w:fill="FFFFFF"/>
      </w:pPr>
      <w:r>
        <w:rPr>
          <w:lang w:val="en-US"/>
        </w:rPr>
        <w:t>a</w:t>
      </w:r>
      <w:r>
        <w:t>) уровень технической оснащенности труда;</w:t>
      </w:r>
    </w:p>
    <w:p w:rsidR="00124DFC" w:rsidRDefault="00124DFC" w:rsidP="004559F4">
      <w:pPr>
        <w:shd w:val="clear" w:color="auto" w:fill="FFFFFF"/>
      </w:pPr>
      <w:r>
        <w:rPr>
          <w:lang w:val="en-US"/>
        </w:rPr>
        <w:t>b</w:t>
      </w:r>
      <w:r>
        <w:t>) удельные затраты основных фондов на 1 руб.реализованной продукции;</w:t>
      </w:r>
    </w:p>
    <w:p w:rsidR="00124DFC" w:rsidRDefault="00124DFC" w:rsidP="004559F4">
      <w:pPr>
        <w:shd w:val="clear" w:color="auto" w:fill="FFFFFF"/>
      </w:pPr>
      <w:r>
        <w:rPr>
          <w:lang w:val="en-US"/>
        </w:rPr>
        <w:t>c</w:t>
      </w:r>
      <w:r>
        <w:t>)размер объема товарной продукции, приходящейся на 1 руб. основных производственных фондов;</w:t>
      </w:r>
    </w:p>
    <w:p w:rsidR="00124DFC" w:rsidRDefault="00124DFC" w:rsidP="004559F4">
      <w:pPr>
        <w:rPr>
          <w:b/>
          <w:bCs/>
        </w:rPr>
      </w:pPr>
    </w:p>
    <w:p w:rsidR="00124DFC" w:rsidRDefault="00124DFC" w:rsidP="004559F4">
      <w:pPr>
        <w:pStyle w:val="ListParagraph1"/>
        <w:spacing w:line="240" w:lineRule="auto"/>
        <w:ind w:left="0"/>
        <w:rPr>
          <w:b/>
          <w:szCs w:val="24"/>
          <w:lang w:val="ru-RU"/>
        </w:rPr>
      </w:pPr>
      <w:r>
        <w:rPr>
          <w:b/>
          <w:szCs w:val="24"/>
          <w:lang w:val="ru-RU"/>
        </w:rPr>
        <w:t>Тема 3. Оборотные фонды организации</w:t>
      </w:r>
    </w:p>
    <w:p w:rsidR="00124DFC" w:rsidRDefault="00124DFC" w:rsidP="004559F4">
      <w:pPr>
        <w:rPr>
          <w:b/>
          <w:bCs/>
        </w:rPr>
      </w:pPr>
    </w:p>
    <w:p w:rsidR="00124DFC" w:rsidRDefault="00124DFC" w:rsidP="004559F4">
      <w:pPr>
        <w:rPr>
          <w:b/>
          <w:bCs/>
        </w:rPr>
      </w:pPr>
      <w:r>
        <w:rPr>
          <w:b/>
          <w:bCs/>
        </w:rPr>
        <w:t>Контрольные вопросы</w:t>
      </w:r>
    </w:p>
    <w:p w:rsidR="00124DFC" w:rsidRDefault="00124DFC" w:rsidP="004559F4">
      <w:pPr>
        <w:pStyle w:val="ListParagraph1"/>
        <w:tabs>
          <w:tab w:val="left" w:pos="993"/>
        </w:tabs>
        <w:spacing w:line="240" w:lineRule="auto"/>
        <w:ind w:left="0" w:firstLine="567"/>
        <w:rPr>
          <w:szCs w:val="24"/>
          <w:lang w:val="ru-RU"/>
        </w:rPr>
      </w:pPr>
      <w:r>
        <w:rPr>
          <w:szCs w:val="24"/>
          <w:lang w:val="ru-RU"/>
        </w:rPr>
        <w:t>Дайте определение оборотных средств предприятия.</w:t>
      </w:r>
    </w:p>
    <w:p w:rsidR="00124DFC" w:rsidRDefault="00124DFC" w:rsidP="004559F4">
      <w:pPr>
        <w:tabs>
          <w:tab w:val="left" w:pos="993"/>
        </w:tabs>
        <w:spacing w:before="100" w:beforeAutospacing="1" w:after="100" w:afterAutospacing="1"/>
        <w:contextualSpacing/>
        <w:rPr>
          <w:sz w:val="20"/>
        </w:rPr>
      </w:pPr>
      <w:r>
        <w:rPr>
          <w:sz w:val="20"/>
        </w:rPr>
        <w:t>2.Какие элементы оборотных средств формируют его структуру?</w:t>
      </w:r>
    </w:p>
    <w:p w:rsidR="00124DFC" w:rsidRDefault="00124DFC" w:rsidP="004559F4">
      <w:pPr>
        <w:tabs>
          <w:tab w:val="left" w:pos="993"/>
        </w:tabs>
        <w:spacing w:before="100" w:beforeAutospacing="1" w:after="100" w:afterAutospacing="1"/>
        <w:contextualSpacing/>
        <w:rPr>
          <w:sz w:val="20"/>
        </w:rPr>
      </w:pPr>
      <w:r>
        <w:rPr>
          <w:sz w:val="20"/>
        </w:rPr>
        <w:t>3.Назовите стадии кругооборота оборотных средств в процессе предпринимательской деятельности.</w:t>
      </w:r>
    </w:p>
    <w:p w:rsidR="00124DFC" w:rsidRDefault="00124DFC" w:rsidP="004559F4">
      <w:pPr>
        <w:tabs>
          <w:tab w:val="left" w:pos="993"/>
        </w:tabs>
        <w:spacing w:before="100" w:beforeAutospacing="1" w:after="100" w:afterAutospacing="1"/>
        <w:contextualSpacing/>
        <w:rPr>
          <w:sz w:val="20"/>
        </w:rPr>
      </w:pPr>
      <w:r>
        <w:rPr>
          <w:sz w:val="20"/>
        </w:rPr>
        <w:t>4.Подлежат ли амортизации оборотные средства? Объясните.</w:t>
      </w:r>
    </w:p>
    <w:p w:rsidR="00124DFC" w:rsidRDefault="00124DFC" w:rsidP="004559F4">
      <w:pPr>
        <w:tabs>
          <w:tab w:val="left" w:pos="993"/>
        </w:tabs>
        <w:spacing w:before="100" w:beforeAutospacing="1" w:after="100" w:afterAutospacing="1"/>
        <w:contextualSpacing/>
        <w:rPr>
          <w:sz w:val="20"/>
        </w:rPr>
      </w:pPr>
      <w:r>
        <w:rPr>
          <w:sz w:val="20"/>
        </w:rPr>
        <w:t>5.Назовите цели нормирования оборотных средств в современных условиях предпринимательства.</w:t>
      </w:r>
    </w:p>
    <w:p w:rsidR="00124DFC" w:rsidRDefault="00124DFC" w:rsidP="004559F4">
      <w:pPr>
        <w:tabs>
          <w:tab w:val="left" w:pos="993"/>
        </w:tabs>
        <w:spacing w:before="100" w:beforeAutospacing="1" w:after="100" w:afterAutospacing="1"/>
        <w:contextualSpacing/>
        <w:rPr>
          <w:sz w:val="20"/>
        </w:rPr>
      </w:pPr>
      <w:r>
        <w:rPr>
          <w:sz w:val="20"/>
        </w:rPr>
        <w:t>6.Какие показатели характеризуют эффективность использования оборотных средств субъектами предпринимательства.</w:t>
      </w:r>
    </w:p>
    <w:p w:rsidR="00124DFC" w:rsidRDefault="00124DFC" w:rsidP="004559F4">
      <w:pPr>
        <w:rPr>
          <w:b/>
          <w:bCs/>
        </w:rPr>
      </w:pPr>
    </w:p>
    <w:p w:rsidR="00124DFC" w:rsidRDefault="00124DFC" w:rsidP="004559F4">
      <w:pPr>
        <w:rPr>
          <w:b/>
          <w:bCs/>
        </w:rPr>
      </w:pPr>
      <w:r>
        <w:rPr>
          <w:b/>
          <w:bCs/>
        </w:rPr>
        <w:t>Практические задания</w:t>
      </w:r>
    </w:p>
    <w:p w:rsidR="00124DFC" w:rsidRDefault="00124DFC" w:rsidP="004559F4">
      <w:r>
        <w:t>1. Определите производственные запасы на квартал. План производства – 216 тыс. ед .Расход материала А – на 1000ед. – 20ед; материала В – 5 ед. Цена единицы материала А – 200руб., материала В – 300руб.</w:t>
      </w:r>
    </w:p>
    <w:p w:rsidR="00124DFC" w:rsidRDefault="00124DFC" w:rsidP="004559F4">
      <w:pPr>
        <w:pStyle w:val="ListParagraph1"/>
        <w:tabs>
          <w:tab w:val="left" w:pos="851"/>
        </w:tabs>
        <w:spacing w:line="240" w:lineRule="auto"/>
        <w:ind w:left="0" w:firstLine="567"/>
        <w:rPr>
          <w:szCs w:val="24"/>
          <w:lang w:val="ru-RU"/>
        </w:rPr>
      </w:pPr>
      <w:r>
        <w:rPr>
          <w:szCs w:val="24"/>
          <w:lang w:val="ru-RU"/>
        </w:rPr>
        <w:t>Интервал поставок по материалу А – 16 суток, по материалу В – 9 суток. Длительность срочной поставки по материалу А – 2 суток, по материалу В – 10 суток. Норма текущего запаса по материалу А – 8 суток, по материалу В – 1 сутки.</w:t>
      </w:r>
    </w:p>
    <w:p w:rsidR="00124DFC" w:rsidRDefault="00124DFC" w:rsidP="004559F4">
      <w:pPr>
        <w:tabs>
          <w:tab w:val="left" w:pos="851"/>
        </w:tabs>
        <w:spacing w:before="100" w:beforeAutospacing="1" w:after="100" w:afterAutospacing="1"/>
        <w:contextualSpacing/>
        <w:rPr>
          <w:b/>
          <w:sz w:val="20"/>
        </w:rPr>
      </w:pPr>
      <w:r>
        <w:rPr>
          <w:sz w:val="20"/>
        </w:rPr>
        <w:t>2.Предприниматель реализовал продукцию в отчетном квартале на 100 тыс. руб. при средних остатках оборотных средств 25 тыс. руб.</w:t>
      </w:r>
    </w:p>
    <w:p w:rsidR="00124DFC" w:rsidRDefault="00124DFC" w:rsidP="004559F4">
      <w:pPr>
        <w:tabs>
          <w:tab w:val="left" w:pos="851"/>
        </w:tabs>
        <w:spacing w:before="100" w:beforeAutospacing="1" w:after="100" w:afterAutospacing="1"/>
        <w:contextualSpacing/>
        <w:rPr>
          <w:sz w:val="20"/>
        </w:rPr>
      </w:pPr>
      <w:r>
        <w:rPr>
          <w:sz w:val="20"/>
        </w:rPr>
        <w:t>Определите ускорение оборачиваемости оборотных средств в днях и их высвобождение за счет изменения коэффициента оборачиваемости в плановом квартале, если объем реализованной продукции возрастет на 10% при неизменной сумме оборотных средств.</w:t>
      </w:r>
    </w:p>
    <w:p w:rsidR="00124DFC" w:rsidRDefault="00124DFC" w:rsidP="004559F4">
      <w:pPr>
        <w:tabs>
          <w:tab w:val="left" w:pos="851"/>
        </w:tabs>
        <w:spacing w:before="100" w:beforeAutospacing="1" w:after="100" w:afterAutospacing="1"/>
        <w:contextualSpacing/>
        <w:rPr>
          <w:sz w:val="20"/>
        </w:rPr>
      </w:pPr>
      <w:r>
        <w:rPr>
          <w:sz w:val="20"/>
        </w:rPr>
        <w:t>3.В первом квартале предприниматель реализовал продукцию на 250 тыс. руб., при среднегодовых остатках оборотных средств 25 тыс. руб. Во втором квартале планируется сократить период оборота на 1 день и увеличить выпуск продукции на 15%.</w:t>
      </w:r>
    </w:p>
    <w:p w:rsidR="00124DFC" w:rsidRDefault="00124DFC" w:rsidP="004559F4">
      <w:r>
        <w:t>4.  В течение 1 квартала остаток оборотных средств предприятия составил на:</w:t>
      </w:r>
    </w:p>
    <w:p w:rsidR="00124DFC" w:rsidRDefault="00124DFC" w:rsidP="004559F4">
      <w:pPr>
        <w:pStyle w:val="ListParagraph1"/>
        <w:numPr>
          <w:ilvl w:val="1"/>
          <w:numId w:val="16"/>
        </w:numPr>
        <w:spacing w:line="240" w:lineRule="auto"/>
        <w:ind w:left="0" w:firstLine="567"/>
        <w:rPr>
          <w:szCs w:val="24"/>
        </w:rPr>
      </w:pPr>
      <w:r>
        <w:rPr>
          <w:szCs w:val="24"/>
        </w:rPr>
        <w:t>– 93738 тыс. руб.</w:t>
      </w:r>
    </w:p>
    <w:p w:rsidR="00124DFC" w:rsidRDefault="00124DFC" w:rsidP="004559F4">
      <w:pPr>
        <w:numPr>
          <w:ilvl w:val="1"/>
          <w:numId w:val="16"/>
        </w:numPr>
        <w:spacing w:before="100" w:beforeAutospacing="1" w:after="100" w:afterAutospacing="1"/>
        <w:ind w:left="0" w:firstLine="567"/>
        <w:contextualSpacing/>
        <w:jc w:val="both"/>
        <w:rPr>
          <w:sz w:val="20"/>
          <w:lang w:val="en-US"/>
        </w:rPr>
      </w:pPr>
      <w:r>
        <w:rPr>
          <w:sz w:val="20"/>
          <w:lang w:val="en-US"/>
        </w:rPr>
        <w:t>- 94525 тыс. руб.</w:t>
      </w:r>
    </w:p>
    <w:p w:rsidR="00124DFC" w:rsidRDefault="00124DFC" w:rsidP="004559F4">
      <w:pPr>
        <w:numPr>
          <w:ilvl w:val="1"/>
          <w:numId w:val="16"/>
        </w:numPr>
        <w:spacing w:before="100" w:beforeAutospacing="1" w:after="100" w:afterAutospacing="1"/>
        <w:ind w:left="0" w:firstLine="567"/>
        <w:contextualSpacing/>
        <w:jc w:val="both"/>
        <w:rPr>
          <w:sz w:val="20"/>
          <w:lang w:val="en-US"/>
        </w:rPr>
      </w:pPr>
      <w:r>
        <w:rPr>
          <w:sz w:val="20"/>
          <w:lang w:val="en-US"/>
        </w:rPr>
        <w:t xml:space="preserve"> – 94900 тыс. руб.</w:t>
      </w:r>
    </w:p>
    <w:p w:rsidR="00124DFC" w:rsidRDefault="00124DFC" w:rsidP="004559F4">
      <w:pPr>
        <w:numPr>
          <w:ilvl w:val="1"/>
          <w:numId w:val="16"/>
        </w:numPr>
        <w:spacing w:before="100" w:beforeAutospacing="1" w:after="100" w:afterAutospacing="1"/>
        <w:ind w:left="0" w:firstLine="567"/>
        <w:contextualSpacing/>
        <w:jc w:val="both"/>
        <w:rPr>
          <w:sz w:val="20"/>
          <w:lang w:val="en-US"/>
        </w:rPr>
      </w:pPr>
      <w:r>
        <w:rPr>
          <w:sz w:val="20"/>
          <w:lang w:val="en-US"/>
        </w:rPr>
        <w:t>– 94301 тыс. руб.</w:t>
      </w:r>
    </w:p>
    <w:p w:rsidR="00124DFC" w:rsidRDefault="00124DFC" w:rsidP="004559F4">
      <w:r>
        <w:t>Определить среднемесячные и среднеквартальный остатки оборотных средств.</w:t>
      </w:r>
    </w:p>
    <w:p w:rsidR="00124DFC" w:rsidRDefault="00124DFC" w:rsidP="004559F4">
      <w:r>
        <w:t>5.Определить, как изменится коэффициент оборачиваемости оборотных средств на предприятии, если по плану объем реализованной продукции составил 7130 тыс. руб., а среднегодовая сумма оборотных средств – 950 тыс. руб. Фактически при тех же оборотных средствах за счет ускорения оборачиваемости было реализовано продукции на 7130 тыс. руб.</w:t>
      </w:r>
    </w:p>
    <w:p w:rsidR="00124DFC" w:rsidRDefault="00124DFC" w:rsidP="004559F4">
      <w:r>
        <w:t>6. В 1 квартале предприятие реализовало продукции на 25000 тыс.руб., среднеквартальные остатки оборотных средств составили 2500 тыс.руб. Во 2 квартале объем реализации продукции увеличится на 10%, а время одного оборота оборотных средств будет сокращено на один день. Определите: 1)коэффициент оборачиваемости оборотных средств и время одного оборота в днях в 1 квартале; 2) коэффициент оборачиваемости оборотных средств и их абсолютную величину во 2 квартале; 3) высвобождение оборотных средств в результате сокращения продолжительности одного оборота оборотных средств.</w:t>
      </w:r>
    </w:p>
    <w:p w:rsidR="00124DFC" w:rsidRDefault="00124DFC" w:rsidP="004559F4">
      <w:r>
        <w:t>7. Предприятие реализовало продукцию в отчетном квартале на 300 тыс. руб., при среднем остатке оборотных средств 50 тыс. руб. Определить ускорение оборачиваемости оборотных средств в днях, если объем реализованной продукции возрастет на 15%, при неизменной сумме оборотных средств.</w:t>
      </w:r>
    </w:p>
    <w:p w:rsidR="00124DFC" w:rsidRDefault="00124DFC" w:rsidP="004559F4">
      <w:r>
        <w:t>8. Рассчитать норматив оборотных средств на запасные части, незавершённое производство, запасы готовой продукции и расходы будущих периодов, на основе данных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92"/>
        <w:gridCol w:w="1316"/>
        <w:gridCol w:w="1981"/>
      </w:tblGrid>
      <w:tr w:rsidR="00124DFC" w:rsidTr="000076D1">
        <w:tc>
          <w:tcPr>
            <w:tcW w:w="6592" w:type="dxa"/>
          </w:tcPr>
          <w:p w:rsidR="00124DFC" w:rsidRDefault="00124DFC" w:rsidP="000076D1">
            <w:pPr>
              <w:jc w:val="center"/>
            </w:pPr>
            <w:r>
              <w:t>Показатели</w:t>
            </w:r>
          </w:p>
        </w:tc>
        <w:tc>
          <w:tcPr>
            <w:tcW w:w="1316" w:type="dxa"/>
          </w:tcPr>
          <w:p w:rsidR="00124DFC" w:rsidRDefault="00124DFC" w:rsidP="000076D1">
            <w:r>
              <w:t>Ед. изм</w:t>
            </w:r>
          </w:p>
        </w:tc>
        <w:tc>
          <w:tcPr>
            <w:tcW w:w="1981" w:type="dxa"/>
          </w:tcPr>
          <w:p w:rsidR="00124DFC" w:rsidRDefault="00124DFC" w:rsidP="000076D1">
            <w:r>
              <w:t>Величина показателя</w:t>
            </w:r>
          </w:p>
        </w:tc>
      </w:tr>
      <w:tr w:rsidR="00124DFC" w:rsidTr="000076D1">
        <w:tc>
          <w:tcPr>
            <w:tcW w:w="6592" w:type="dxa"/>
          </w:tcPr>
          <w:p w:rsidR="00124DFC" w:rsidRDefault="00124DFC" w:rsidP="000076D1">
            <w:r>
              <w:t>1.  Стоимость основных производственных фондов      на конец года</w:t>
            </w:r>
          </w:p>
        </w:tc>
        <w:tc>
          <w:tcPr>
            <w:tcW w:w="1316" w:type="dxa"/>
          </w:tcPr>
          <w:p w:rsidR="00124DFC" w:rsidRDefault="00124DFC" w:rsidP="000076D1">
            <w:r>
              <w:t>т.р.</w:t>
            </w:r>
          </w:p>
          <w:p w:rsidR="00124DFC" w:rsidRDefault="00124DFC" w:rsidP="000076D1"/>
        </w:tc>
        <w:tc>
          <w:tcPr>
            <w:tcW w:w="1981" w:type="dxa"/>
          </w:tcPr>
          <w:p w:rsidR="00124DFC" w:rsidRDefault="00124DFC" w:rsidP="000076D1">
            <w:r>
              <w:t>907</w:t>
            </w:r>
          </w:p>
          <w:p w:rsidR="00124DFC" w:rsidRDefault="00124DFC" w:rsidP="000076D1"/>
        </w:tc>
      </w:tr>
      <w:tr w:rsidR="00124DFC" w:rsidTr="000076D1">
        <w:trPr>
          <w:trHeight w:val="628"/>
        </w:trPr>
        <w:tc>
          <w:tcPr>
            <w:tcW w:w="6592" w:type="dxa"/>
          </w:tcPr>
          <w:p w:rsidR="00124DFC" w:rsidRDefault="00124DFC" w:rsidP="000076D1">
            <w:r>
              <w:t>2.     Средняя норма оборотных средств на запчасти на 1000 руб. стоимости ОПФ</w:t>
            </w:r>
          </w:p>
        </w:tc>
        <w:tc>
          <w:tcPr>
            <w:tcW w:w="1316" w:type="dxa"/>
          </w:tcPr>
          <w:p w:rsidR="00124DFC" w:rsidRDefault="00124DFC" w:rsidP="000076D1">
            <w:r>
              <w:t>руб.</w:t>
            </w:r>
          </w:p>
          <w:p w:rsidR="00124DFC" w:rsidRDefault="00124DFC" w:rsidP="000076D1"/>
        </w:tc>
        <w:tc>
          <w:tcPr>
            <w:tcW w:w="1981" w:type="dxa"/>
          </w:tcPr>
          <w:p w:rsidR="00124DFC" w:rsidRDefault="00124DFC" w:rsidP="000076D1">
            <w:r>
              <w:t>20,3</w:t>
            </w:r>
          </w:p>
          <w:p w:rsidR="00124DFC" w:rsidRDefault="00124DFC" w:rsidP="000076D1"/>
        </w:tc>
      </w:tr>
      <w:tr w:rsidR="00124DFC" w:rsidTr="000076D1">
        <w:tc>
          <w:tcPr>
            <w:tcW w:w="6592" w:type="dxa"/>
          </w:tcPr>
          <w:p w:rsidR="00124DFC" w:rsidRDefault="00124DFC" w:rsidP="000076D1">
            <w:r>
              <w:t>3.     Объём однодневного выпуска продукции</w:t>
            </w:r>
          </w:p>
        </w:tc>
        <w:tc>
          <w:tcPr>
            <w:tcW w:w="1316" w:type="dxa"/>
          </w:tcPr>
          <w:p w:rsidR="00124DFC" w:rsidRDefault="00124DFC" w:rsidP="000076D1">
            <w:r>
              <w:t>т.р.</w:t>
            </w:r>
          </w:p>
        </w:tc>
        <w:tc>
          <w:tcPr>
            <w:tcW w:w="1981" w:type="dxa"/>
          </w:tcPr>
          <w:p w:rsidR="00124DFC" w:rsidRDefault="00124DFC" w:rsidP="000076D1">
            <w:r>
              <w:t>3,3</w:t>
            </w:r>
          </w:p>
        </w:tc>
      </w:tr>
      <w:tr w:rsidR="00124DFC" w:rsidTr="000076D1">
        <w:tc>
          <w:tcPr>
            <w:tcW w:w="6592" w:type="dxa"/>
          </w:tcPr>
          <w:p w:rsidR="00124DFC" w:rsidRDefault="00124DFC" w:rsidP="000076D1">
            <w:r>
              <w:t>4.     Длительность производственного цикла</w:t>
            </w:r>
          </w:p>
        </w:tc>
        <w:tc>
          <w:tcPr>
            <w:tcW w:w="1316" w:type="dxa"/>
          </w:tcPr>
          <w:p w:rsidR="00124DFC" w:rsidRDefault="00124DFC" w:rsidP="000076D1">
            <w:r>
              <w:t>дни</w:t>
            </w:r>
          </w:p>
        </w:tc>
        <w:tc>
          <w:tcPr>
            <w:tcW w:w="1981" w:type="dxa"/>
          </w:tcPr>
          <w:p w:rsidR="00124DFC" w:rsidRDefault="00124DFC" w:rsidP="000076D1">
            <w:r>
              <w:t>6</w:t>
            </w:r>
          </w:p>
        </w:tc>
      </w:tr>
      <w:tr w:rsidR="00124DFC" w:rsidTr="000076D1">
        <w:tc>
          <w:tcPr>
            <w:tcW w:w="6592" w:type="dxa"/>
          </w:tcPr>
          <w:p w:rsidR="00124DFC" w:rsidRDefault="00124DFC" w:rsidP="000076D1">
            <w:r>
              <w:t>5.     Коэффициент нарастания затрат</w:t>
            </w:r>
          </w:p>
        </w:tc>
        <w:tc>
          <w:tcPr>
            <w:tcW w:w="1316" w:type="dxa"/>
          </w:tcPr>
          <w:p w:rsidR="00124DFC" w:rsidRDefault="00124DFC" w:rsidP="000076D1">
            <w:r>
              <w:t>---</w:t>
            </w:r>
          </w:p>
        </w:tc>
        <w:tc>
          <w:tcPr>
            <w:tcW w:w="1981" w:type="dxa"/>
          </w:tcPr>
          <w:p w:rsidR="00124DFC" w:rsidRDefault="00124DFC" w:rsidP="000076D1">
            <w:r>
              <w:t>0,85</w:t>
            </w:r>
          </w:p>
        </w:tc>
      </w:tr>
      <w:tr w:rsidR="00124DFC" w:rsidTr="000076D1">
        <w:tc>
          <w:tcPr>
            <w:tcW w:w="6592" w:type="dxa"/>
          </w:tcPr>
          <w:p w:rsidR="00124DFC" w:rsidRDefault="00124DFC" w:rsidP="000076D1">
            <w:r>
              <w:t xml:space="preserve">6.  Сумма средств, вложенных в расходы будущих периодов, непогашенных на начало года </w:t>
            </w:r>
          </w:p>
        </w:tc>
        <w:tc>
          <w:tcPr>
            <w:tcW w:w="1316" w:type="dxa"/>
          </w:tcPr>
          <w:p w:rsidR="00124DFC" w:rsidRDefault="00124DFC" w:rsidP="000076D1">
            <w:r>
              <w:t>т.р.</w:t>
            </w:r>
          </w:p>
          <w:p w:rsidR="00124DFC" w:rsidRDefault="00124DFC" w:rsidP="000076D1"/>
        </w:tc>
        <w:tc>
          <w:tcPr>
            <w:tcW w:w="1981" w:type="dxa"/>
          </w:tcPr>
          <w:p w:rsidR="00124DFC" w:rsidRDefault="00124DFC" w:rsidP="000076D1">
            <w:r>
              <w:t>10,6</w:t>
            </w:r>
          </w:p>
          <w:p w:rsidR="00124DFC" w:rsidRDefault="00124DFC" w:rsidP="000076D1"/>
        </w:tc>
      </w:tr>
      <w:tr w:rsidR="00124DFC" w:rsidTr="000076D1">
        <w:tc>
          <w:tcPr>
            <w:tcW w:w="6592" w:type="dxa"/>
          </w:tcPr>
          <w:p w:rsidR="00124DFC" w:rsidRDefault="00124DFC" w:rsidP="000076D1">
            <w:r>
              <w:t>7.     Расходы в плановом году</w:t>
            </w:r>
          </w:p>
        </w:tc>
        <w:tc>
          <w:tcPr>
            <w:tcW w:w="1316" w:type="dxa"/>
          </w:tcPr>
          <w:p w:rsidR="00124DFC" w:rsidRDefault="00124DFC" w:rsidP="000076D1">
            <w:r>
              <w:t>т.р.</w:t>
            </w:r>
          </w:p>
        </w:tc>
        <w:tc>
          <w:tcPr>
            <w:tcW w:w="1981" w:type="dxa"/>
          </w:tcPr>
          <w:p w:rsidR="00124DFC" w:rsidRDefault="00124DFC" w:rsidP="000076D1">
            <w:r>
              <w:t>11,9</w:t>
            </w:r>
          </w:p>
        </w:tc>
      </w:tr>
      <w:tr w:rsidR="00124DFC" w:rsidTr="000076D1">
        <w:tc>
          <w:tcPr>
            <w:tcW w:w="6592" w:type="dxa"/>
          </w:tcPr>
          <w:p w:rsidR="00124DFC" w:rsidRDefault="00124DFC" w:rsidP="000076D1">
            <w:r>
              <w:t>8.     Расходы, включённые в себестоимость</w:t>
            </w:r>
          </w:p>
        </w:tc>
        <w:tc>
          <w:tcPr>
            <w:tcW w:w="1316" w:type="dxa"/>
          </w:tcPr>
          <w:p w:rsidR="00124DFC" w:rsidRDefault="00124DFC" w:rsidP="000076D1">
            <w:r>
              <w:t>т.р.</w:t>
            </w:r>
          </w:p>
        </w:tc>
        <w:tc>
          <w:tcPr>
            <w:tcW w:w="1981" w:type="dxa"/>
          </w:tcPr>
          <w:p w:rsidR="00124DFC" w:rsidRDefault="00124DFC" w:rsidP="000076D1">
            <w:r>
              <w:t>12,8</w:t>
            </w:r>
          </w:p>
        </w:tc>
      </w:tr>
      <w:tr w:rsidR="00124DFC" w:rsidTr="000076D1">
        <w:tc>
          <w:tcPr>
            <w:tcW w:w="6592" w:type="dxa"/>
          </w:tcPr>
          <w:p w:rsidR="00124DFC" w:rsidRDefault="00124DFC" w:rsidP="000076D1">
            <w:r>
              <w:t>9.     Нормы запаса готовой продукции</w:t>
            </w:r>
          </w:p>
        </w:tc>
        <w:tc>
          <w:tcPr>
            <w:tcW w:w="1316" w:type="dxa"/>
          </w:tcPr>
          <w:p w:rsidR="00124DFC" w:rsidRDefault="00124DFC" w:rsidP="000076D1">
            <w:r>
              <w:t>дни</w:t>
            </w:r>
          </w:p>
        </w:tc>
        <w:tc>
          <w:tcPr>
            <w:tcW w:w="1981" w:type="dxa"/>
          </w:tcPr>
          <w:p w:rsidR="00124DFC" w:rsidRDefault="00124DFC" w:rsidP="000076D1">
            <w:r>
              <w:t>7</w:t>
            </w:r>
          </w:p>
        </w:tc>
      </w:tr>
      <w:tr w:rsidR="00124DFC" w:rsidTr="000076D1">
        <w:tc>
          <w:tcPr>
            <w:tcW w:w="6592" w:type="dxa"/>
          </w:tcPr>
          <w:p w:rsidR="00124DFC" w:rsidRDefault="00124DFC" w:rsidP="000076D1">
            <w:r>
              <w:t>10.   Время для оформления документов и передачи их в банк</w:t>
            </w:r>
          </w:p>
        </w:tc>
        <w:tc>
          <w:tcPr>
            <w:tcW w:w="1316" w:type="dxa"/>
          </w:tcPr>
          <w:p w:rsidR="00124DFC" w:rsidRDefault="00124DFC" w:rsidP="000076D1">
            <w:r>
              <w:t>дни</w:t>
            </w:r>
          </w:p>
        </w:tc>
        <w:tc>
          <w:tcPr>
            <w:tcW w:w="1981" w:type="dxa"/>
          </w:tcPr>
          <w:p w:rsidR="00124DFC" w:rsidRDefault="00124DFC" w:rsidP="000076D1">
            <w:r>
              <w:t>3</w:t>
            </w:r>
          </w:p>
        </w:tc>
      </w:tr>
    </w:tbl>
    <w:p w:rsidR="00124DFC" w:rsidRDefault="00124DFC" w:rsidP="004559F4"/>
    <w:p w:rsidR="00124DFC" w:rsidRDefault="00124DFC" w:rsidP="004559F4">
      <w:r>
        <w:t xml:space="preserve">9. Рассчитать норматив оборотных средств на запасы сырья, основных материалов и покупных полуфабрикатов по видам.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6"/>
        <w:gridCol w:w="1336"/>
        <w:gridCol w:w="1535"/>
        <w:gridCol w:w="917"/>
        <w:gridCol w:w="1113"/>
        <w:gridCol w:w="992"/>
        <w:gridCol w:w="1418"/>
        <w:gridCol w:w="992"/>
      </w:tblGrid>
      <w:tr w:rsidR="00124DFC" w:rsidTr="000076D1">
        <w:tc>
          <w:tcPr>
            <w:tcW w:w="1586" w:type="dxa"/>
            <w:vMerge w:val="restart"/>
          </w:tcPr>
          <w:p w:rsidR="00124DFC" w:rsidRDefault="00124DFC" w:rsidP="000076D1">
            <w:r>
              <w:t>Сырьё, материалы, полуфабрикаты</w:t>
            </w:r>
          </w:p>
          <w:p w:rsidR="00124DFC" w:rsidRDefault="00124DFC" w:rsidP="000076D1"/>
        </w:tc>
        <w:tc>
          <w:tcPr>
            <w:tcW w:w="1336" w:type="dxa"/>
            <w:vMerge w:val="restart"/>
          </w:tcPr>
          <w:p w:rsidR="00124DFC" w:rsidRDefault="00124DFC" w:rsidP="000076D1">
            <w:r>
              <w:t>Ед. изм.</w:t>
            </w:r>
          </w:p>
          <w:p w:rsidR="00124DFC" w:rsidRDefault="00124DFC" w:rsidP="000076D1"/>
        </w:tc>
        <w:tc>
          <w:tcPr>
            <w:tcW w:w="1535" w:type="dxa"/>
            <w:vMerge w:val="restart"/>
          </w:tcPr>
          <w:p w:rsidR="00124DFC" w:rsidRDefault="00124DFC" w:rsidP="000076D1">
            <w:r>
              <w:t>Годовая потребность</w:t>
            </w:r>
          </w:p>
          <w:p w:rsidR="00124DFC" w:rsidRDefault="00124DFC" w:rsidP="000076D1"/>
        </w:tc>
        <w:tc>
          <w:tcPr>
            <w:tcW w:w="917" w:type="dxa"/>
            <w:vMerge w:val="restart"/>
          </w:tcPr>
          <w:p w:rsidR="00124DFC" w:rsidRDefault="00124DFC" w:rsidP="000076D1">
            <w:r>
              <w:t>Цена за ед. руб.</w:t>
            </w:r>
          </w:p>
          <w:p w:rsidR="00124DFC" w:rsidRDefault="00124DFC" w:rsidP="000076D1"/>
        </w:tc>
        <w:tc>
          <w:tcPr>
            <w:tcW w:w="4515" w:type="dxa"/>
            <w:gridSpan w:val="4"/>
          </w:tcPr>
          <w:p w:rsidR="00124DFC" w:rsidRDefault="00124DFC" w:rsidP="000076D1">
            <w:r>
              <w:t>Норма оборотных средств, дни</w:t>
            </w:r>
          </w:p>
          <w:p w:rsidR="00124DFC" w:rsidRDefault="00124DFC" w:rsidP="000076D1"/>
        </w:tc>
      </w:tr>
      <w:tr w:rsidR="00124DFC" w:rsidTr="000076D1">
        <w:tc>
          <w:tcPr>
            <w:tcW w:w="1586" w:type="dxa"/>
            <w:vMerge/>
            <w:vAlign w:val="center"/>
          </w:tcPr>
          <w:p w:rsidR="00124DFC" w:rsidRDefault="00124DFC" w:rsidP="000076D1"/>
        </w:tc>
        <w:tc>
          <w:tcPr>
            <w:tcW w:w="1336" w:type="dxa"/>
            <w:vMerge/>
            <w:vAlign w:val="center"/>
          </w:tcPr>
          <w:p w:rsidR="00124DFC" w:rsidRDefault="00124DFC" w:rsidP="000076D1"/>
        </w:tc>
        <w:tc>
          <w:tcPr>
            <w:tcW w:w="1535" w:type="dxa"/>
            <w:vMerge/>
            <w:vAlign w:val="center"/>
          </w:tcPr>
          <w:p w:rsidR="00124DFC" w:rsidRDefault="00124DFC" w:rsidP="000076D1"/>
        </w:tc>
        <w:tc>
          <w:tcPr>
            <w:tcW w:w="917" w:type="dxa"/>
            <w:vMerge/>
            <w:vAlign w:val="center"/>
          </w:tcPr>
          <w:p w:rsidR="00124DFC" w:rsidRDefault="00124DFC" w:rsidP="000076D1"/>
        </w:tc>
        <w:tc>
          <w:tcPr>
            <w:tcW w:w="1113" w:type="dxa"/>
          </w:tcPr>
          <w:p w:rsidR="00124DFC" w:rsidRDefault="00124DFC" w:rsidP="000076D1">
            <w:r>
              <w:t xml:space="preserve"> В пути </w:t>
            </w:r>
          </w:p>
        </w:tc>
        <w:tc>
          <w:tcPr>
            <w:tcW w:w="992" w:type="dxa"/>
          </w:tcPr>
          <w:p w:rsidR="00124DFC" w:rsidRDefault="00124DFC" w:rsidP="000076D1">
            <w:r>
              <w:t>Лаб. анализ</w:t>
            </w:r>
          </w:p>
        </w:tc>
        <w:tc>
          <w:tcPr>
            <w:tcW w:w="1418" w:type="dxa"/>
          </w:tcPr>
          <w:p w:rsidR="00124DFC" w:rsidRDefault="00124DFC" w:rsidP="000076D1">
            <w:r>
              <w:t>Текущий запас</w:t>
            </w:r>
          </w:p>
        </w:tc>
        <w:tc>
          <w:tcPr>
            <w:tcW w:w="992" w:type="dxa"/>
          </w:tcPr>
          <w:p w:rsidR="00124DFC" w:rsidRDefault="00124DFC" w:rsidP="000076D1">
            <w:r>
              <w:t>Страховой запас</w:t>
            </w:r>
          </w:p>
        </w:tc>
      </w:tr>
      <w:tr w:rsidR="00124DFC" w:rsidTr="000076D1">
        <w:trPr>
          <w:trHeight w:val="455"/>
        </w:trPr>
        <w:tc>
          <w:tcPr>
            <w:tcW w:w="1586" w:type="dxa"/>
          </w:tcPr>
          <w:p w:rsidR="00124DFC" w:rsidRDefault="00124DFC" w:rsidP="000076D1">
            <w:r>
              <w:t>Гравий</w:t>
            </w:r>
          </w:p>
        </w:tc>
        <w:tc>
          <w:tcPr>
            <w:tcW w:w="1336" w:type="dxa"/>
          </w:tcPr>
          <w:p w:rsidR="00124DFC" w:rsidRDefault="00124DFC" w:rsidP="000076D1">
            <w:r>
              <w:t>м. куб</w:t>
            </w:r>
          </w:p>
        </w:tc>
        <w:tc>
          <w:tcPr>
            <w:tcW w:w="1535" w:type="dxa"/>
          </w:tcPr>
          <w:p w:rsidR="00124DFC" w:rsidRDefault="00124DFC" w:rsidP="000076D1">
            <w:r>
              <w:t>9036</w:t>
            </w:r>
          </w:p>
        </w:tc>
        <w:tc>
          <w:tcPr>
            <w:tcW w:w="917" w:type="dxa"/>
          </w:tcPr>
          <w:p w:rsidR="00124DFC" w:rsidRDefault="00124DFC" w:rsidP="000076D1">
            <w:r>
              <w:t>533</w:t>
            </w:r>
          </w:p>
          <w:p w:rsidR="00124DFC" w:rsidRDefault="00124DFC" w:rsidP="000076D1"/>
        </w:tc>
        <w:tc>
          <w:tcPr>
            <w:tcW w:w="1113" w:type="dxa"/>
          </w:tcPr>
          <w:p w:rsidR="00124DFC" w:rsidRDefault="00124DFC" w:rsidP="000076D1">
            <w:r>
              <w:t>6</w:t>
            </w:r>
          </w:p>
          <w:p w:rsidR="00124DFC" w:rsidRDefault="00124DFC" w:rsidP="000076D1"/>
        </w:tc>
        <w:tc>
          <w:tcPr>
            <w:tcW w:w="992" w:type="dxa"/>
          </w:tcPr>
          <w:p w:rsidR="00124DFC" w:rsidRDefault="00124DFC" w:rsidP="000076D1">
            <w:r>
              <w:t>4</w:t>
            </w:r>
          </w:p>
        </w:tc>
        <w:tc>
          <w:tcPr>
            <w:tcW w:w="1418" w:type="dxa"/>
          </w:tcPr>
          <w:p w:rsidR="00124DFC" w:rsidRDefault="00124DFC" w:rsidP="000076D1">
            <w:r>
              <w:t>30</w:t>
            </w:r>
          </w:p>
        </w:tc>
        <w:tc>
          <w:tcPr>
            <w:tcW w:w="992" w:type="dxa"/>
          </w:tcPr>
          <w:p w:rsidR="00124DFC" w:rsidRDefault="00124DFC" w:rsidP="000076D1">
            <w:r>
              <w:t>15</w:t>
            </w:r>
          </w:p>
        </w:tc>
      </w:tr>
      <w:tr w:rsidR="00124DFC" w:rsidTr="000076D1">
        <w:tc>
          <w:tcPr>
            <w:tcW w:w="1586" w:type="dxa"/>
          </w:tcPr>
          <w:p w:rsidR="00124DFC" w:rsidRDefault="00124DFC" w:rsidP="000076D1">
            <w:r>
              <w:t>Щебень</w:t>
            </w:r>
          </w:p>
        </w:tc>
        <w:tc>
          <w:tcPr>
            <w:tcW w:w="1336" w:type="dxa"/>
          </w:tcPr>
          <w:p w:rsidR="00124DFC" w:rsidRDefault="00124DFC" w:rsidP="000076D1">
            <w:r>
              <w:t>м. куб</w:t>
            </w:r>
          </w:p>
        </w:tc>
        <w:tc>
          <w:tcPr>
            <w:tcW w:w="1535" w:type="dxa"/>
          </w:tcPr>
          <w:p w:rsidR="00124DFC" w:rsidRDefault="00124DFC" w:rsidP="000076D1">
            <w:r>
              <w:t>4131</w:t>
            </w:r>
          </w:p>
          <w:p w:rsidR="00124DFC" w:rsidRDefault="00124DFC" w:rsidP="000076D1"/>
        </w:tc>
        <w:tc>
          <w:tcPr>
            <w:tcW w:w="917" w:type="dxa"/>
          </w:tcPr>
          <w:p w:rsidR="00124DFC" w:rsidRDefault="00124DFC" w:rsidP="000076D1">
            <w:r>
              <w:t>1926</w:t>
            </w:r>
          </w:p>
          <w:p w:rsidR="00124DFC" w:rsidRDefault="00124DFC" w:rsidP="000076D1"/>
        </w:tc>
        <w:tc>
          <w:tcPr>
            <w:tcW w:w="1113" w:type="dxa"/>
          </w:tcPr>
          <w:p w:rsidR="00124DFC" w:rsidRDefault="00124DFC" w:rsidP="000076D1">
            <w:r>
              <w:t>5</w:t>
            </w:r>
          </w:p>
          <w:p w:rsidR="00124DFC" w:rsidRDefault="00124DFC" w:rsidP="000076D1"/>
        </w:tc>
        <w:tc>
          <w:tcPr>
            <w:tcW w:w="992" w:type="dxa"/>
          </w:tcPr>
          <w:p w:rsidR="00124DFC" w:rsidRDefault="00124DFC" w:rsidP="000076D1">
            <w:r>
              <w:t>4</w:t>
            </w:r>
          </w:p>
          <w:p w:rsidR="00124DFC" w:rsidRDefault="00124DFC" w:rsidP="000076D1"/>
        </w:tc>
        <w:tc>
          <w:tcPr>
            <w:tcW w:w="1418" w:type="dxa"/>
          </w:tcPr>
          <w:p w:rsidR="00124DFC" w:rsidRDefault="00124DFC" w:rsidP="000076D1">
            <w:r>
              <w:t>30</w:t>
            </w:r>
          </w:p>
          <w:p w:rsidR="00124DFC" w:rsidRDefault="00124DFC" w:rsidP="000076D1"/>
        </w:tc>
        <w:tc>
          <w:tcPr>
            <w:tcW w:w="992" w:type="dxa"/>
          </w:tcPr>
          <w:p w:rsidR="00124DFC" w:rsidRDefault="00124DFC" w:rsidP="000076D1">
            <w:r>
              <w:t>15</w:t>
            </w:r>
          </w:p>
          <w:p w:rsidR="00124DFC" w:rsidRDefault="00124DFC" w:rsidP="000076D1"/>
        </w:tc>
      </w:tr>
      <w:tr w:rsidR="00124DFC" w:rsidTr="000076D1">
        <w:tc>
          <w:tcPr>
            <w:tcW w:w="1586" w:type="dxa"/>
          </w:tcPr>
          <w:p w:rsidR="00124DFC" w:rsidRDefault="00124DFC" w:rsidP="000076D1">
            <w:r>
              <w:t>Металл</w:t>
            </w:r>
          </w:p>
          <w:p w:rsidR="00124DFC" w:rsidRDefault="00124DFC" w:rsidP="000076D1"/>
        </w:tc>
        <w:tc>
          <w:tcPr>
            <w:tcW w:w="1336" w:type="dxa"/>
          </w:tcPr>
          <w:p w:rsidR="00124DFC" w:rsidRDefault="00124DFC" w:rsidP="000076D1">
            <w:r>
              <w:t>тн</w:t>
            </w:r>
          </w:p>
          <w:p w:rsidR="00124DFC" w:rsidRDefault="00124DFC" w:rsidP="000076D1"/>
        </w:tc>
        <w:tc>
          <w:tcPr>
            <w:tcW w:w="1535" w:type="dxa"/>
          </w:tcPr>
          <w:p w:rsidR="00124DFC" w:rsidRDefault="00124DFC" w:rsidP="000076D1">
            <w:r>
              <w:t>14305,1</w:t>
            </w:r>
          </w:p>
          <w:p w:rsidR="00124DFC" w:rsidRDefault="00124DFC" w:rsidP="000076D1"/>
        </w:tc>
        <w:tc>
          <w:tcPr>
            <w:tcW w:w="917" w:type="dxa"/>
          </w:tcPr>
          <w:p w:rsidR="00124DFC" w:rsidRDefault="00124DFC" w:rsidP="000076D1">
            <w:r>
              <w:t>12753</w:t>
            </w:r>
          </w:p>
          <w:p w:rsidR="00124DFC" w:rsidRDefault="00124DFC" w:rsidP="000076D1"/>
        </w:tc>
        <w:tc>
          <w:tcPr>
            <w:tcW w:w="1113" w:type="dxa"/>
          </w:tcPr>
          <w:p w:rsidR="00124DFC" w:rsidRDefault="00124DFC" w:rsidP="000076D1">
            <w:r>
              <w:t>7</w:t>
            </w:r>
          </w:p>
          <w:p w:rsidR="00124DFC" w:rsidRDefault="00124DFC" w:rsidP="000076D1"/>
        </w:tc>
        <w:tc>
          <w:tcPr>
            <w:tcW w:w="992" w:type="dxa"/>
          </w:tcPr>
          <w:p w:rsidR="00124DFC" w:rsidRDefault="00124DFC" w:rsidP="000076D1">
            <w:r>
              <w:t>5</w:t>
            </w:r>
          </w:p>
          <w:p w:rsidR="00124DFC" w:rsidRDefault="00124DFC" w:rsidP="000076D1"/>
        </w:tc>
        <w:tc>
          <w:tcPr>
            <w:tcW w:w="1418" w:type="dxa"/>
          </w:tcPr>
          <w:p w:rsidR="00124DFC" w:rsidRDefault="00124DFC" w:rsidP="000076D1">
            <w:r>
              <w:t>20</w:t>
            </w:r>
          </w:p>
          <w:p w:rsidR="00124DFC" w:rsidRDefault="00124DFC" w:rsidP="000076D1"/>
        </w:tc>
        <w:tc>
          <w:tcPr>
            <w:tcW w:w="992" w:type="dxa"/>
          </w:tcPr>
          <w:p w:rsidR="00124DFC" w:rsidRDefault="00124DFC" w:rsidP="000076D1">
            <w:r>
              <w:t>10</w:t>
            </w:r>
          </w:p>
          <w:p w:rsidR="00124DFC" w:rsidRDefault="00124DFC" w:rsidP="000076D1"/>
        </w:tc>
      </w:tr>
      <w:tr w:rsidR="00124DFC" w:rsidTr="000076D1">
        <w:tc>
          <w:tcPr>
            <w:tcW w:w="1586" w:type="dxa"/>
          </w:tcPr>
          <w:p w:rsidR="00124DFC" w:rsidRDefault="00124DFC" w:rsidP="000076D1">
            <w:r>
              <w:t>Закладные детали</w:t>
            </w:r>
          </w:p>
        </w:tc>
        <w:tc>
          <w:tcPr>
            <w:tcW w:w="1336" w:type="dxa"/>
          </w:tcPr>
          <w:p w:rsidR="00124DFC" w:rsidRDefault="00124DFC" w:rsidP="000076D1">
            <w:r>
              <w:t>тн</w:t>
            </w:r>
          </w:p>
          <w:p w:rsidR="00124DFC" w:rsidRDefault="00124DFC" w:rsidP="000076D1"/>
        </w:tc>
        <w:tc>
          <w:tcPr>
            <w:tcW w:w="1535" w:type="dxa"/>
          </w:tcPr>
          <w:p w:rsidR="00124DFC" w:rsidRDefault="00124DFC" w:rsidP="000076D1">
            <w:r>
              <w:t>2225,1</w:t>
            </w:r>
          </w:p>
          <w:p w:rsidR="00124DFC" w:rsidRDefault="00124DFC" w:rsidP="000076D1"/>
        </w:tc>
        <w:tc>
          <w:tcPr>
            <w:tcW w:w="917" w:type="dxa"/>
          </w:tcPr>
          <w:p w:rsidR="00124DFC" w:rsidRDefault="00124DFC" w:rsidP="000076D1">
            <w:r>
              <w:t>22150</w:t>
            </w:r>
          </w:p>
          <w:p w:rsidR="00124DFC" w:rsidRDefault="00124DFC" w:rsidP="000076D1"/>
        </w:tc>
        <w:tc>
          <w:tcPr>
            <w:tcW w:w="1113" w:type="dxa"/>
          </w:tcPr>
          <w:p w:rsidR="00124DFC" w:rsidRDefault="00124DFC" w:rsidP="000076D1">
            <w:r>
              <w:t>5</w:t>
            </w:r>
          </w:p>
          <w:p w:rsidR="00124DFC" w:rsidRDefault="00124DFC" w:rsidP="000076D1"/>
        </w:tc>
        <w:tc>
          <w:tcPr>
            <w:tcW w:w="992" w:type="dxa"/>
          </w:tcPr>
          <w:p w:rsidR="00124DFC" w:rsidRDefault="00124DFC" w:rsidP="000076D1">
            <w:r>
              <w:t>1</w:t>
            </w:r>
          </w:p>
          <w:p w:rsidR="00124DFC" w:rsidRDefault="00124DFC" w:rsidP="000076D1"/>
        </w:tc>
        <w:tc>
          <w:tcPr>
            <w:tcW w:w="1418" w:type="dxa"/>
          </w:tcPr>
          <w:p w:rsidR="00124DFC" w:rsidRDefault="00124DFC" w:rsidP="000076D1">
            <w:r>
              <w:t>10</w:t>
            </w:r>
          </w:p>
          <w:p w:rsidR="00124DFC" w:rsidRDefault="00124DFC" w:rsidP="000076D1"/>
        </w:tc>
        <w:tc>
          <w:tcPr>
            <w:tcW w:w="992" w:type="dxa"/>
          </w:tcPr>
          <w:p w:rsidR="00124DFC" w:rsidRDefault="00124DFC" w:rsidP="000076D1">
            <w:r>
              <w:t>5</w:t>
            </w:r>
          </w:p>
          <w:p w:rsidR="00124DFC" w:rsidRDefault="00124DFC" w:rsidP="000076D1"/>
        </w:tc>
      </w:tr>
    </w:tbl>
    <w:p w:rsidR="00124DFC" w:rsidRDefault="00124DFC" w:rsidP="004559F4">
      <w:r>
        <w:t>10.Определить сумму высвобожденных оборотных средств по предприятию в результате сокращения времени оборота оборотных средств. За год предприятие реализовало продукции на 820 млн. руб. Время оборота оборотных средств 60 дней. Запланировано уменьшение его в новом году до 57 дней.</w:t>
      </w:r>
    </w:p>
    <w:p w:rsidR="00124DFC" w:rsidRDefault="00124DFC" w:rsidP="004559F4">
      <w:pPr>
        <w:rPr>
          <w:b/>
          <w:bCs/>
        </w:rPr>
      </w:pPr>
    </w:p>
    <w:p w:rsidR="00124DFC" w:rsidRDefault="00124DFC" w:rsidP="004559F4">
      <w:pPr>
        <w:rPr>
          <w:b/>
          <w:bCs/>
        </w:rPr>
      </w:pPr>
      <w:r>
        <w:rPr>
          <w:b/>
          <w:bCs/>
        </w:rPr>
        <w:t>Тестовые задания</w:t>
      </w:r>
    </w:p>
    <w:p w:rsidR="00124DFC" w:rsidRDefault="00124DFC" w:rsidP="004559F4">
      <w:pPr>
        <w:rPr>
          <w:i/>
        </w:rPr>
      </w:pPr>
      <w:r>
        <w:rPr>
          <w:i/>
        </w:rPr>
        <w:t>В состав оборотных производственных фондов входят:</w:t>
      </w:r>
    </w:p>
    <w:p w:rsidR="00124DFC" w:rsidRDefault="00124DFC" w:rsidP="004559F4">
      <w:pPr>
        <w:pStyle w:val="ListParagraph1"/>
        <w:numPr>
          <w:ilvl w:val="0"/>
          <w:numId w:val="17"/>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расходов будущих периодов;</w:t>
      </w:r>
    </w:p>
    <w:p w:rsidR="00124DFC" w:rsidRDefault="00124DFC" w:rsidP="004559F4">
      <w:pPr>
        <w:numPr>
          <w:ilvl w:val="0"/>
          <w:numId w:val="17"/>
        </w:numPr>
        <w:tabs>
          <w:tab w:val="left" w:pos="851"/>
        </w:tabs>
        <w:spacing w:before="100" w:beforeAutospacing="1" w:after="100" w:afterAutospacing="1"/>
        <w:ind w:left="0" w:firstLine="567"/>
        <w:contextualSpacing/>
        <w:jc w:val="both"/>
        <w:rPr>
          <w:sz w:val="20"/>
        </w:rPr>
      </w:pPr>
      <w:r>
        <w:rPr>
          <w:sz w:val="20"/>
        </w:rPr>
        <w:t>станки, машины, оборудование, расходы будущих периодов;</w:t>
      </w:r>
    </w:p>
    <w:p w:rsidR="00124DFC" w:rsidRDefault="00124DFC" w:rsidP="004559F4">
      <w:pPr>
        <w:numPr>
          <w:ilvl w:val="0"/>
          <w:numId w:val="17"/>
        </w:numPr>
        <w:tabs>
          <w:tab w:val="left" w:pos="851"/>
        </w:tabs>
        <w:spacing w:before="100" w:beforeAutospacing="1" w:after="100" w:afterAutospacing="1"/>
        <w:ind w:left="0" w:firstLine="567"/>
        <w:contextualSpacing/>
        <w:jc w:val="both"/>
        <w:rPr>
          <w:sz w:val="20"/>
        </w:rPr>
      </w:pPr>
      <w:r>
        <w:rPr>
          <w:sz w:val="20"/>
        </w:rPr>
        <w:t>готовая продукция, денежные средства, дебиторская задолженность;</w:t>
      </w:r>
    </w:p>
    <w:p w:rsidR="00124DFC" w:rsidRDefault="00124DFC" w:rsidP="004559F4">
      <w:pPr>
        <w:numPr>
          <w:ilvl w:val="0"/>
          <w:numId w:val="17"/>
        </w:numPr>
        <w:tabs>
          <w:tab w:val="left" w:pos="851"/>
        </w:tabs>
        <w:spacing w:before="100" w:beforeAutospacing="1" w:after="100" w:afterAutospacing="1"/>
        <w:ind w:left="0" w:firstLine="567"/>
        <w:contextualSpacing/>
        <w:jc w:val="both"/>
        <w:rPr>
          <w:sz w:val="20"/>
          <w:lang w:val="en-US"/>
        </w:rPr>
      </w:pPr>
      <w:r>
        <w:rPr>
          <w:sz w:val="20"/>
          <w:lang w:val="en-US"/>
        </w:rPr>
        <w:t>прибыль, кредиторская задолженность.</w:t>
      </w:r>
    </w:p>
    <w:p w:rsidR="00124DFC" w:rsidRDefault="00124DFC" w:rsidP="004559F4">
      <w:pPr>
        <w:tabs>
          <w:tab w:val="left" w:pos="851"/>
        </w:tabs>
        <w:rPr>
          <w:i/>
        </w:rPr>
      </w:pPr>
      <w:r>
        <w:rPr>
          <w:i/>
        </w:rPr>
        <w:t>2.К фондам обращения относят:</w:t>
      </w:r>
    </w:p>
    <w:p w:rsidR="00124DFC" w:rsidRDefault="00124DFC" w:rsidP="004559F4">
      <w:pPr>
        <w:pStyle w:val="ListParagraph1"/>
        <w:numPr>
          <w:ilvl w:val="0"/>
          <w:numId w:val="18"/>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расходов будущих периодов;</w:t>
      </w:r>
    </w:p>
    <w:p w:rsidR="00124DFC" w:rsidRDefault="00124DFC" w:rsidP="004559F4">
      <w:pPr>
        <w:numPr>
          <w:ilvl w:val="0"/>
          <w:numId w:val="18"/>
        </w:numPr>
        <w:tabs>
          <w:tab w:val="left" w:pos="851"/>
        </w:tabs>
        <w:spacing w:before="100" w:beforeAutospacing="1" w:after="100" w:afterAutospacing="1"/>
        <w:ind w:left="0" w:firstLine="567"/>
        <w:contextualSpacing/>
        <w:jc w:val="both"/>
        <w:rPr>
          <w:sz w:val="20"/>
        </w:rPr>
      </w:pPr>
      <w:r>
        <w:rPr>
          <w:sz w:val="20"/>
        </w:rPr>
        <w:t>станки, машины, оборудование, расходы будущих периодов;</w:t>
      </w:r>
    </w:p>
    <w:p w:rsidR="00124DFC" w:rsidRDefault="00124DFC" w:rsidP="004559F4">
      <w:pPr>
        <w:numPr>
          <w:ilvl w:val="0"/>
          <w:numId w:val="18"/>
        </w:numPr>
        <w:tabs>
          <w:tab w:val="left" w:pos="851"/>
        </w:tabs>
        <w:spacing w:before="100" w:beforeAutospacing="1" w:after="100" w:afterAutospacing="1"/>
        <w:ind w:left="0" w:firstLine="567"/>
        <w:contextualSpacing/>
        <w:jc w:val="both"/>
        <w:rPr>
          <w:sz w:val="20"/>
        </w:rPr>
      </w:pPr>
      <w:r>
        <w:rPr>
          <w:sz w:val="20"/>
        </w:rPr>
        <w:t>готовая продукция, денежные средства, дебиторская задолженность;</w:t>
      </w:r>
    </w:p>
    <w:p w:rsidR="00124DFC" w:rsidRDefault="00124DFC" w:rsidP="004559F4">
      <w:pPr>
        <w:numPr>
          <w:ilvl w:val="0"/>
          <w:numId w:val="18"/>
        </w:numPr>
        <w:tabs>
          <w:tab w:val="left" w:pos="851"/>
        </w:tabs>
        <w:spacing w:before="100" w:beforeAutospacing="1" w:after="100" w:afterAutospacing="1"/>
        <w:ind w:left="0" w:firstLine="567"/>
        <w:contextualSpacing/>
        <w:jc w:val="both"/>
        <w:rPr>
          <w:sz w:val="20"/>
          <w:lang w:val="en-US"/>
        </w:rPr>
      </w:pPr>
      <w:r>
        <w:rPr>
          <w:sz w:val="20"/>
          <w:lang w:val="en-US"/>
        </w:rPr>
        <w:t>прибыль, кредиторская задолженность.</w:t>
      </w:r>
    </w:p>
    <w:p w:rsidR="00124DFC" w:rsidRDefault="00124DFC" w:rsidP="004559F4">
      <w:pPr>
        <w:tabs>
          <w:tab w:val="left" w:pos="851"/>
        </w:tabs>
        <w:rPr>
          <w:i/>
        </w:rPr>
      </w:pPr>
      <w:r>
        <w:rPr>
          <w:i/>
        </w:rPr>
        <w:t>3.Какие элементы относят  к нормируемым оборотным средствам?</w:t>
      </w:r>
    </w:p>
    <w:p w:rsidR="00124DFC" w:rsidRDefault="00124DFC" w:rsidP="004559F4">
      <w:pPr>
        <w:pStyle w:val="ListParagraph1"/>
        <w:numPr>
          <w:ilvl w:val="0"/>
          <w:numId w:val="19"/>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готовая продукция;</w:t>
      </w:r>
    </w:p>
    <w:p w:rsidR="00124DFC" w:rsidRDefault="00124DFC" w:rsidP="004559F4">
      <w:pPr>
        <w:numPr>
          <w:ilvl w:val="0"/>
          <w:numId w:val="19"/>
        </w:numPr>
        <w:tabs>
          <w:tab w:val="left" w:pos="851"/>
        </w:tabs>
        <w:spacing w:before="100" w:beforeAutospacing="1" w:after="100" w:afterAutospacing="1"/>
        <w:ind w:left="0" w:firstLine="567"/>
        <w:contextualSpacing/>
        <w:jc w:val="both"/>
        <w:rPr>
          <w:sz w:val="20"/>
        </w:rPr>
      </w:pPr>
      <w:r>
        <w:rPr>
          <w:sz w:val="20"/>
        </w:rPr>
        <w:t>здания, сооружения, оборудование, расходы будущих периодов;</w:t>
      </w:r>
    </w:p>
    <w:p w:rsidR="00124DFC" w:rsidRDefault="00124DFC" w:rsidP="004559F4">
      <w:pPr>
        <w:numPr>
          <w:ilvl w:val="0"/>
          <w:numId w:val="19"/>
        </w:numPr>
        <w:tabs>
          <w:tab w:val="left" w:pos="851"/>
        </w:tabs>
        <w:spacing w:before="100" w:beforeAutospacing="1" w:after="100" w:afterAutospacing="1"/>
        <w:ind w:left="0" w:firstLine="567"/>
        <w:contextualSpacing/>
        <w:jc w:val="both"/>
        <w:rPr>
          <w:sz w:val="20"/>
        </w:rPr>
      </w:pPr>
      <w:r>
        <w:rPr>
          <w:sz w:val="20"/>
        </w:rPr>
        <w:t>готовая продукция, денежные средства, дебиторская задолженность;</w:t>
      </w:r>
    </w:p>
    <w:p w:rsidR="00124DFC" w:rsidRDefault="00124DFC" w:rsidP="004559F4">
      <w:pPr>
        <w:pStyle w:val="ListParagraph1"/>
        <w:numPr>
          <w:ilvl w:val="0"/>
          <w:numId w:val="19"/>
        </w:numPr>
        <w:tabs>
          <w:tab w:val="left" w:pos="851"/>
        </w:tabs>
        <w:spacing w:line="240" w:lineRule="auto"/>
        <w:ind w:left="0" w:firstLine="567"/>
        <w:rPr>
          <w:szCs w:val="24"/>
          <w:lang w:val="ru-RU"/>
        </w:rPr>
      </w:pPr>
      <w:r>
        <w:rPr>
          <w:szCs w:val="24"/>
          <w:lang w:val="ru-RU"/>
        </w:rPr>
        <w:t>прибыль, кредиторская задолженность, дебиторская задолженность.</w:t>
      </w:r>
    </w:p>
    <w:p w:rsidR="00124DFC" w:rsidRDefault="00124DFC" w:rsidP="004559F4">
      <w:pPr>
        <w:tabs>
          <w:tab w:val="left" w:pos="851"/>
        </w:tabs>
        <w:rPr>
          <w:i/>
        </w:rPr>
      </w:pPr>
      <w:r>
        <w:rPr>
          <w:i/>
        </w:rPr>
        <w:t>4.Коэффициент оборачиваемости оборотных средств характеризует:</w:t>
      </w:r>
    </w:p>
    <w:p w:rsidR="00124DFC" w:rsidRDefault="00124DFC" w:rsidP="004559F4">
      <w:pPr>
        <w:pStyle w:val="ListParagraph1"/>
        <w:numPr>
          <w:ilvl w:val="0"/>
          <w:numId w:val="20"/>
        </w:numPr>
        <w:tabs>
          <w:tab w:val="left" w:pos="851"/>
        </w:tabs>
        <w:spacing w:line="240" w:lineRule="auto"/>
        <w:ind w:left="0" w:firstLine="567"/>
        <w:rPr>
          <w:szCs w:val="24"/>
        </w:rPr>
      </w:pPr>
      <w:r>
        <w:rPr>
          <w:szCs w:val="24"/>
        </w:rPr>
        <w:t>среднюю длительность одного оборота;</w:t>
      </w:r>
    </w:p>
    <w:p w:rsidR="00124DFC" w:rsidRDefault="00124DFC" w:rsidP="004559F4">
      <w:pPr>
        <w:numPr>
          <w:ilvl w:val="0"/>
          <w:numId w:val="20"/>
        </w:numPr>
        <w:tabs>
          <w:tab w:val="left" w:pos="851"/>
        </w:tabs>
        <w:spacing w:before="100" w:beforeAutospacing="1" w:after="100" w:afterAutospacing="1"/>
        <w:ind w:left="0" w:firstLine="567"/>
        <w:contextualSpacing/>
        <w:jc w:val="both"/>
        <w:rPr>
          <w:sz w:val="20"/>
          <w:lang w:val="en-US"/>
        </w:rPr>
      </w:pPr>
      <w:r>
        <w:rPr>
          <w:sz w:val="20"/>
          <w:lang w:val="en-US"/>
        </w:rPr>
        <w:t>уровень технической оснащенности труда;</w:t>
      </w:r>
    </w:p>
    <w:p w:rsidR="00124DFC" w:rsidRDefault="00124DFC" w:rsidP="004559F4">
      <w:pPr>
        <w:numPr>
          <w:ilvl w:val="0"/>
          <w:numId w:val="20"/>
        </w:numPr>
        <w:tabs>
          <w:tab w:val="left" w:pos="851"/>
        </w:tabs>
        <w:spacing w:before="100" w:beforeAutospacing="1" w:after="100" w:afterAutospacing="1"/>
        <w:ind w:left="0" w:firstLine="567"/>
        <w:contextualSpacing/>
        <w:jc w:val="both"/>
        <w:rPr>
          <w:sz w:val="20"/>
        </w:rPr>
      </w:pPr>
      <w:r>
        <w:rPr>
          <w:sz w:val="20"/>
        </w:rPr>
        <w:t>затраты производственных фондов на 1 руб. товарной продукции;</w:t>
      </w:r>
    </w:p>
    <w:p w:rsidR="00124DFC" w:rsidRDefault="00124DFC" w:rsidP="004559F4">
      <w:pPr>
        <w:pStyle w:val="ListParagraph1"/>
        <w:numPr>
          <w:ilvl w:val="0"/>
          <w:numId w:val="20"/>
        </w:numPr>
        <w:tabs>
          <w:tab w:val="left" w:pos="851"/>
        </w:tabs>
        <w:spacing w:line="240" w:lineRule="auto"/>
        <w:ind w:left="0" w:firstLine="567"/>
        <w:rPr>
          <w:szCs w:val="24"/>
          <w:lang w:val="ru-RU"/>
        </w:rPr>
      </w:pPr>
      <w:r>
        <w:rPr>
          <w:szCs w:val="24"/>
          <w:lang w:val="ru-RU"/>
        </w:rPr>
        <w:t>количество оборотов оборотных средств за соответствующий период.</w:t>
      </w:r>
    </w:p>
    <w:p w:rsidR="00124DFC" w:rsidRDefault="00124DFC" w:rsidP="004559F4">
      <w:pPr>
        <w:pStyle w:val="ListParagraph1"/>
        <w:tabs>
          <w:tab w:val="left" w:pos="851"/>
        </w:tabs>
        <w:spacing w:line="240" w:lineRule="auto"/>
        <w:ind w:left="0"/>
        <w:rPr>
          <w:i/>
          <w:szCs w:val="24"/>
          <w:lang w:val="ru-RU"/>
        </w:rPr>
      </w:pPr>
      <w:r>
        <w:rPr>
          <w:i/>
          <w:szCs w:val="24"/>
          <w:lang w:val="ru-RU"/>
        </w:rPr>
        <w:t>5.Эффективность использования оборотных средств характеризуют:</w:t>
      </w:r>
    </w:p>
    <w:p w:rsidR="00124DFC" w:rsidRDefault="00124DFC" w:rsidP="004559F4">
      <w:pPr>
        <w:pStyle w:val="ListParagraph1"/>
        <w:numPr>
          <w:ilvl w:val="0"/>
          <w:numId w:val="21"/>
        </w:numPr>
        <w:tabs>
          <w:tab w:val="left" w:pos="851"/>
        </w:tabs>
        <w:spacing w:line="240" w:lineRule="auto"/>
        <w:ind w:left="0" w:firstLine="567"/>
        <w:rPr>
          <w:szCs w:val="24"/>
        </w:rPr>
      </w:pPr>
      <w:r>
        <w:rPr>
          <w:szCs w:val="24"/>
        </w:rPr>
        <w:t>прибыль, рентабельность производства;</w:t>
      </w:r>
    </w:p>
    <w:p w:rsidR="00124DFC" w:rsidRDefault="00124DFC" w:rsidP="004559F4">
      <w:pPr>
        <w:numPr>
          <w:ilvl w:val="0"/>
          <w:numId w:val="21"/>
        </w:numPr>
        <w:tabs>
          <w:tab w:val="left" w:pos="851"/>
        </w:tabs>
        <w:spacing w:before="100" w:beforeAutospacing="1" w:after="100" w:afterAutospacing="1"/>
        <w:ind w:left="0" w:firstLine="567"/>
        <w:contextualSpacing/>
        <w:jc w:val="both"/>
        <w:rPr>
          <w:sz w:val="20"/>
          <w:lang w:val="en-US"/>
        </w:rPr>
      </w:pPr>
      <w:r>
        <w:rPr>
          <w:sz w:val="20"/>
          <w:lang w:val="en-US"/>
        </w:rPr>
        <w:t>уровень отдачи оборотных средств;</w:t>
      </w:r>
    </w:p>
    <w:p w:rsidR="00124DFC" w:rsidRDefault="00124DFC" w:rsidP="004559F4">
      <w:pPr>
        <w:numPr>
          <w:ilvl w:val="0"/>
          <w:numId w:val="21"/>
        </w:numPr>
        <w:tabs>
          <w:tab w:val="left" w:pos="851"/>
        </w:tabs>
        <w:spacing w:before="100" w:beforeAutospacing="1" w:after="100" w:afterAutospacing="1"/>
        <w:ind w:left="0" w:firstLine="567"/>
        <w:contextualSpacing/>
        <w:jc w:val="both"/>
        <w:rPr>
          <w:sz w:val="20"/>
          <w:lang w:val="en-US"/>
        </w:rPr>
      </w:pPr>
      <w:r>
        <w:rPr>
          <w:sz w:val="20"/>
          <w:lang w:val="en-US"/>
        </w:rPr>
        <w:t>коэффициент оборачиваемости, период оборота;</w:t>
      </w:r>
    </w:p>
    <w:p w:rsidR="00124DFC" w:rsidRDefault="00124DFC" w:rsidP="004559F4">
      <w:pPr>
        <w:numPr>
          <w:ilvl w:val="0"/>
          <w:numId w:val="21"/>
        </w:numPr>
        <w:tabs>
          <w:tab w:val="left" w:pos="851"/>
        </w:tabs>
        <w:spacing w:before="100" w:beforeAutospacing="1" w:after="100" w:afterAutospacing="1"/>
        <w:ind w:left="0" w:firstLine="567"/>
        <w:contextualSpacing/>
        <w:jc w:val="both"/>
        <w:rPr>
          <w:sz w:val="20"/>
          <w:lang w:val="en-US"/>
        </w:rPr>
      </w:pPr>
      <w:r>
        <w:rPr>
          <w:sz w:val="20"/>
          <w:lang w:val="en-US"/>
        </w:rPr>
        <w:t>фондоотдача, фондоемкость.</w:t>
      </w:r>
    </w:p>
    <w:p w:rsidR="00124DFC" w:rsidRDefault="00124DFC" w:rsidP="004559F4">
      <w:pPr>
        <w:shd w:val="clear" w:color="auto" w:fill="FFFFFF"/>
        <w:rPr>
          <w:i/>
        </w:rPr>
      </w:pPr>
      <w:r>
        <w:t>6.</w:t>
      </w:r>
      <w:r>
        <w:rPr>
          <w:i/>
        </w:rPr>
        <w:t>Какие из названных позиций используются при нормировании сырья и материалов, находящихся в производственных запасах:</w:t>
      </w:r>
    </w:p>
    <w:p w:rsidR="00124DFC" w:rsidRDefault="00124DFC" w:rsidP="004559F4">
      <w:pPr>
        <w:shd w:val="clear" w:color="auto" w:fill="FFFFFF"/>
      </w:pPr>
      <w:r>
        <w:rPr>
          <w:lang w:val="en-US"/>
        </w:rPr>
        <w:t>a</w:t>
      </w:r>
      <w:r>
        <w:t>) текущий запас;</w:t>
      </w:r>
    </w:p>
    <w:p w:rsidR="00124DFC" w:rsidRDefault="00124DFC" w:rsidP="004559F4">
      <w:pPr>
        <w:shd w:val="clear" w:color="auto" w:fill="FFFFFF"/>
      </w:pPr>
      <w:r>
        <w:rPr>
          <w:lang w:val="en-US"/>
        </w:rPr>
        <w:t>b</w:t>
      </w:r>
      <w:r>
        <w:t>) время упаковки продукции;</w:t>
      </w:r>
    </w:p>
    <w:p w:rsidR="00124DFC" w:rsidRDefault="00124DFC" w:rsidP="004559F4">
      <w:pPr>
        <w:shd w:val="clear" w:color="auto" w:fill="FFFFFF"/>
      </w:pPr>
      <w:r>
        <w:rPr>
          <w:lang w:val="en-US"/>
        </w:rPr>
        <w:t>c</w:t>
      </w:r>
      <w:r>
        <w:t>) страховой запас;</w:t>
      </w:r>
    </w:p>
    <w:p w:rsidR="00124DFC" w:rsidRDefault="00124DFC" w:rsidP="004559F4">
      <w:pPr>
        <w:shd w:val="clear" w:color="auto" w:fill="FFFFFF"/>
      </w:pPr>
      <w:r>
        <w:rPr>
          <w:lang w:val="en-US"/>
        </w:rPr>
        <w:t>d</w:t>
      </w:r>
      <w:r>
        <w:t>) транспортный запас.</w:t>
      </w:r>
    </w:p>
    <w:p w:rsidR="00124DFC" w:rsidRDefault="00124DFC" w:rsidP="004559F4">
      <w:pPr>
        <w:shd w:val="clear" w:color="auto" w:fill="FFFFFF"/>
        <w:rPr>
          <w:i/>
        </w:rPr>
      </w:pPr>
      <w:r>
        <w:rPr>
          <w:i/>
        </w:rPr>
        <w:t>7.  Расходы будущих периодов - это ..,</w:t>
      </w:r>
    </w:p>
    <w:p w:rsidR="00124DFC" w:rsidRDefault="00124DFC" w:rsidP="004559F4">
      <w:pPr>
        <w:shd w:val="clear" w:color="auto" w:fill="FFFFFF"/>
      </w:pPr>
      <w:r>
        <w:rPr>
          <w:lang w:val="en-US"/>
        </w:rPr>
        <w:t>a</w:t>
      </w:r>
      <w:r>
        <w:t>) расходы на приобретение сырья и материалов в будущем;</w:t>
      </w:r>
    </w:p>
    <w:p w:rsidR="00124DFC" w:rsidRDefault="00124DFC" w:rsidP="004559F4">
      <w:pPr>
        <w:shd w:val="clear" w:color="auto" w:fill="FFFFFF"/>
      </w:pPr>
      <w:r>
        <w:rPr>
          <w:lang w:val="en-US"/>
        </w:rPr>
        <w:t>b</w:t>
      </w:r>
      <w:r>
        <w:t>) расходы, связанные с реализацией продукции;</w:t>
      </w:r>
    </w:p>
    <w:p w:rsidR="00124DFC" w:rsidRDefault="00124DFC" w:rsidP="004559F4">
      <w:pPr>
        <w:shd w:val="clear" w:color="auto" w:fill="FFFFFF"/>
      </w:pPr>
      <w:r>
        <w:rPr>
          <w:lang w:val="en-US"/>
        </w:rPr>
        <w:t>c</w:t>
      </w:r>
      <w:r>
        <w:t>) расходы на подготовку производства, осуществляемые единовременно, не в настоящее время, а погашаемые в дальнейшем.</w:t>
      </w:r>
    </w:p>
    <w:p w:rsidR="00124DFC" w:rsidRDefault="00124DFC" w:rsidP="004559F4">
      <w:pPr>
        <w:shd w:val="clear" w:color="auto" w:fill="FFFFFF"/>
        <w:rPr>
          <w:i/>
        </w:rPr>
      </w:pPr>
      <w:r>
        <w:rPr>
          <w:i/>
        </w:rPr>
        <w:t>8. Длительность оборота оборотных средств характеризует...</w:t>
      </w:r>
    </w:p>
    <w:p w:rsidR="00124DFC" w:rsidRDefault="00124DFC" w:rsidP="004559F4">
      <w:pPr>
        <w:shd w:val="clear" w:color="auto" w:fill="FFFFFF"/>
      </w:pPr>
      <w:r>
        <w:rPr>
          <w:lang w:val="en-US"/>
        </w:rPr>
        <w:t>a</w:t>
      </w:r>
      <w:r>
        <w:t>) время нахождения оборотных производственных фондов в за</w:t>
      </w:r>
      <w:r>
        <w:softHyphen/>
        <w:t>пасах и незавершенном производстве;</w:t>
      </w:r>
    </w:p>
    <w:p w:rsidR="00124DFC" w:rsidRDefault="00124DFC" w:rsidP="004559F4">
      <w:pPr>
        <w:shd w:val="clear" w:color="auto" w:fill="FFFFFF"/>
      </w:pPr>
      <w:r>
        <w:rPr>
          <w:lang w:val="en-US"/>
        </w:rPr>
        <w:t>b</w:t>
      </w:r>
      <w:r>
        <w:t>) средняя скорость движения оборотных средств;</w:t>
      </w:r>
    </w:p>
    <w:p w:rsidR="00124DFC" w:rsidRDefault="00124DFC" w:rsidP="004559F4">
      <w:pPr>
        <w:shd w:val="clear" w:color="auto" w:fill="FFFFFF"/>
      </w:pPr>
      <w:r>
        <w:rPr>
          <w:lang w:val="en-US"/>
        </w:rPr>
        <w:t>c</w:t>
      </w:r>
      <w:r>
        <w:t>) количество дней, за которое совершается полный оборот;</w:t>
      </w:r>
    </w:p>
    <w:p w:rsidR="00124DFC" w:rsidRDefault="00124DFC" w:rsidP="004559F4">
      <w:pPr>
        <w:shd w:val="clear" w:color="auto" w:fill="FFFFFF"/>
      </w:pPr>
      <w:r>
        <w:rPr>
          <w:lang w:val="en-US"/>
        </w:rPr>
        <w:t>d</w:t>
      </w:r>
      <w:r>
        <w:t>) время, необходимое для полного обновления производствен</w:t>
      </w:r>
      <w:r>
        <w:softHyphen/>
        <w:t>ных фондов предприятия.</w:t>
      </w:r>
    </w:p>
    <w:p w:rsidR="00124DFC" w:rsidRDefault="00124DFC" w:rsidP="004559F4">
      <w:pPr>
        <w:shd w:val="clear" w:color="auto" w:fill="FFFFFF"/>
        <w:rPr>
          <w:i/>
        </w:rPr>
      </w:pPr>
      <w:r>
        <w:rPr>
          <w:i/>
        </w:rPr>
        <w:t>9.Посредством нормирования оборотных средств определяется потребность в собственном оборотном капитале:</w:t>
      </w:r>
    </w:p>
    <w:p w:rsidR="00124DFC" w:rsidRDefault="00124DFC" w:rsidP="004559F4">
      <w:pPr>
        <w:shd w:val="clear" w:color="auto" w:fill="FFFFFF"/>
      </w:pPr>
      <w:r>
        <w:rPr>
          <w:lang w:val="en-US"/>
        </w:rPr>
        <w:t>a</w:t>
      </w:r>
      <w:r>
        <w:t>) в среднем объеме;</w:t>
      </w:r>
    </w:p>
    <w:p w:rsidR="00124DFC" w:rsidRDefault="00124DFC" w:rsidP="004559F4">
      <w:pPr>
        <w:shd w:val="clear" w:color="auto" w:fill="FFFFFF"/>
      </w:pPr>
      <w:r>
        <w:rPr>
          <w:lang w:val="en-US"/>
        </w:rPr>
        <w:t>b</w:t>
      </w:r>
      <w:r>
        <w:t>) в максимальном объеме;</w:t>
      </w:r>
    </w:p>
    <w:p w:rsidR="00124DFC" w:rsidRDefault="00124DFC" w:rsidP="004559F4">
      <w:pPr>
        <w:shd w:val="clear" w:color="auto" w:fill="FFFFFF"/>
      </w:pPr>
      <w:r>
        <w:rPr>
          <w:lang w:val="en-US"/>
        </w:rPr>
        <w:t>c</w:t>
      </w:r>
      <w:r>
        <w:t>) в минимальном, но достаточном для обеспечения бесперебойного воспроизводства объеме.</w:t>
      </w:r>
    </w:p>
    <w:p w:rsidR="00124DFC" w:rsidRDefault="00124DFC" w:rsidP="004559F4">
      <w:pPr>
        <w:shd w:val="clear" w:color="auto" w:fill="FFFFFF"/>
      </w:pPr>
      <w:r>
        <w:rPr>
          <w:bCs/>
        </w:rPr>
        <w:t>10.</w:t>
      </w:r>
      <w:r>
        <w:t xml:space="preserve"> Понятие «оборотные средства предприятия» — это...</w:t>
      </w:r>
    </w:p>
    <w:p w:rsidR="00124DFC" w:rsidRDefault="00124DFC" w:rsidP="004559F4">
      <w:pPr>
        <w:shd w:val="clear" w:color="auto" w:fill="FFFFFF"/>
      </w:pPr>
      <w:r>
        <w:rPr>
          <w:lang w:val="en-US"/>
        </w:rPr>
        <w:t>a</w:t>
      </w:r>
      <w:r>
        <w:t>) средства производства, многократно участвующие в процессе производства и постепенно переносящие свою стоимость на себестоимость выпускаемой продукции;</w:t>
      </w:r>
    </w:p>
    <w:p w:rsidR="00124DFC" w:rsidRDefault="00124DFC" w:rsidP="004559F4">
      <w:pPr>
        <w:shd w:val="clear" w:color="auto" w:fill="FFFFFF"/>
      </w:pPr>
      <w:r>
        <w:rPr>
          <w:lang w:val="en-US"/>
        </w:rPr>
        <w:t>b</w:t>
      </w:r>
      <w:r>
        <w:t>) орудия труда, многократно участвующие в производственном цикле и переносящие свою стоимость на себестоимость изготовляемой продукции не сразу, а по частям, по мере изнашивания;</w:t>
      </w:r>
    </w:p>
    <w:p w:rsidR="00124DFC" w:rsidRDefault="00124DFC" w:rsidP="004559F4">
      <w:pPr>
        <w:shd w:val="clear" w:color="auto" w:fill="FFFFFF"/>
      </w:pPr>
      <w:r>
        <w:rPr>
          <w:lang w:val="en-US"/>
        </w:rPr>
        <w:t>c</w:t>
      </w:r>
      <w:r>
        <w:t>) денежное выражение оборотных фондов и фондов обращения.</w:t>
      </w:r>
    </w:p>
    <w:p w:rsidR="00124DFC" w:rsidRDefault="00124DFC" w:rsidP="004559F4">
      <w:pPr>
        <w:pStyle w:val="ListParagraph1"/>
        <w:spacing w:line="240" w:lineRule="auto"/>
        <w:ind w:left="0"/>
        <w:rPr>
          <w:b/>
          <w:szCs w:val="24"/>
          <w:lang w:val="ru-RU"/>
        </w:rPr>
      </w:pPr>
    </w:p>
    <w:p w:rsidR="00124DFC" w:rsidRDefault="00124DFC" w:rsidP="004559F4">
      <w:pPr>
        <w:spacing w:before="100" w:beforeAutospacing="1" w:after="100" w:afterAutospacing="1"/>
        <w:contextualSpacing/>
        <w:rPr>
          <w:b/>
          <w:sz w:val="20"/>
        </w:rPr>
      </w:pPr>
      <w:r>
        <w:rPr>
          <w:b/>
          <w:sz w:val="20"/>
        </w:rPr>
        <w:t>Тема 4. Трудовые ресурсы организации</w:t>
      </w:r>
    </w:p>
    <w:p w:rsidR="00124DFC" w:rsidRDefault="00124DFC" w:rsidP="004559F4">
      <w:pPr>
        <w:rPr>
          <w:b/>
          <w:bCs/>
        </w:rPr>
      </w:pPr>
    </w:p>
    <w:p w:rsidR="00124DFC" w:rsidRDefault="00124DFC" w:rsidP="004559F4">
      <w:pPr>
        <w:rPr>
          <w:b/>
          <w:bCs/>
        </w:rPr>
      </w:pPr>
      <w:r>
        <w:rPr>
          <w:b/>
          <w:bCs/>
        </w:rPr>
        <w:t>Контрольные вопросы</w:t>
      </w:r>
    </w:p>
    <w:p w:rsidR="00124DFC" w:rsidRDefault="00124DFC" w:rsidP="004559F4">
      <w:r>
        <w:t>Дайте определение трудовым ресурсам, приведите их классификацию</w:t>
      </w:r>
    </w:p>
    <w:p w:rsidR="00124DFC" w:rsidRDefault="00124DFC" w:rsidP="004559F4">
      <w:r>
        <w:t>2.Какими показателями характеризуется движение персонала?</w:t>
      </w:r>
    </w:p>
    <w:p w:rsidR="00124DFC" w:rsidRDefault="00124DFC" w:rsidP="004559F4">
      <w:r>
        <w:t>3.Как можно оценить эффективность использования трудовых ресурсов в организации?</w:t>
      </w:r>
    </w:p>
    <w:p w:rsidR="00124DFC" w:rsidRDefault="00124DFC" w:rsidP="004559F4">
      <w:r>
        <w:t>4.Какие формы и системы оплаты труда Вам известны?</w:t>
      </w:r>
    </w:p>
    <w:p w:rsidR="00124DFC" w:rsidRDefault="00124DFC" w:rsidP="004559F4">
      <w:r>
        <w:t>5.Какие выделяют фонды рабочего времени? Раскройте их структуру.</w:t>
      </w:r>
    </w:p>
    <w:p w:rsidR="00124DFC" w:rsidRDefault="00124DFC" w:rsidP="004559F4">
      <w:r>
        <w:t>6. Перечислите факторы роста производительности труда.</w:t>
      </w:r>
    </w:p>
    <w:p w:rsidR="00124DFC" w:rsidRDefault="00124DFC" w:rsidP="004559F4">
      <w:pPr>
        <w:rPr>
          <w:b/>
          <w:bCs/>
        </w:rPr>
      </w:pPr>
    </w:p>
    <w:p w:rsidR="00124DFC" w:rsidRDefault="00124DFC" w:rsidP="004559F4">
      <w:pPr>
        <w:rPr>
          <w:b/>
          <w:bCs/>
        </w:rPr>
      </w:pPr>
      <w:r>
        <w:rPr>
          <w:b/>
          <w:bCs/>
        </w:rPr>
        <w:t>Практические задания</w:t>
      </w:r>
    </w:p>
    <w:p w:rsidR="00124DFC" w:rsidRDefault="00124DFC" w:rsidP="004559F4">
      <w:pPr>
        <w:pStyle w:val="ListParagraph1"/>
        <w:numPr>
          <w:ilvl w:val="0"/>
          <w:numId w:val="22"/>
        </w:numPr>
        <w:shd w:val="clear" w:color="auto" w:fill="FFFFFF"/>
        <w:tabs>
          <w:tab w:val="left" w:pos="941"/>
        </w:tabs>
        <w:spacing w:line="240" w:lineRule="auto"/>
        <w:ind w:left="0" w:firstLine="567"/>
        <w:rPr>
          <w:szCs w:val="24"/>
          <w:lang w:val="ru-RU"/>
        </w:rPr>
      </w:pPr>
      <w:r>
        <w:rPr>
          <w:szCs w:val="24"/>
          <w:lang w:val="ru-RU"/>
        </w:rPr>
        <w:t xml:space="preserve">Сезонное предприятие начало работать с 17 мая. Число работников по списку составляло: 15 мая – 300, 18 мая – 330, 19 мая – 350, 20 мая – 360, с 21 по 31 мая – 380. с 1 июня по 31 декабря – 400. Определите среднесписочную  численность работников в мае, </w:t>
      </w:r>
      <w:r>
        <w:rPr>
          <w:szCs w:val="24"/>
        </w:rPr>
        <w:t>II</w:t>
      </w:r>
      <w:r>
        <w:rPr>
          <w:szCs w:val="24"/>
          <w:lang w:val="ru-RU"/>
        </w:rPr>
        <w:t xml:space="preserve">, </w:t>
      </w:r>
      <w:r>
        <w:rPr>
          <w:szCs w:val="24"/>
        </w:rPr>
        <w:t>III</w:t>
      </w:r>
      <w:r>
        <w:rPr>
          <w:szCs w:val="24"/>
          <w:lang w:val="ru-RU"/>
        </w:rPr>
        <w:t xml:space="preserve">, </w:t>
      </w:r>
      <w:r>
        <w:rPr>
          <w:szCs w:val="24"/>
        </w:rPr>
        <w:t>IV</w:t>
      </w:r>
      <w:r>
        <w:rPr>
          <w:szCs w:val="24"/>
          <w:lang w:val="ru-RU"/>
        </w:rPr>
        <w:t xml:space="preserve"> кварталах, за год. </w:t>
      </w:r>
    </w:p>
    <w:p w:rsidR="00124DFC" w:rsidRDefault="00124DFC" w:rsidP="004559F4">
      <w:pPr>
        <w:pStyle w:val="NormalWeb"/>
        <w:numPr>
          <w:ilvl w:val="0"/>
          <w:numId w:val="22"/>
        </w:numPr>
        <w:tabs>
          <w:tab w:val="left" w:pos="941"/>
        </w:tabs>
        <w:spacing w:before="0" w:beforeAutospacing="0" w:after="0" w:afterAutospacing="0" w:line="240" w:lineRule="auto"/>
        <w:ind w:left="0" w:firstLine="567"/>
        <w:rPr>
          <w:sz w:val="24"/>
        </w:rPr>
      </w:pPr>
      <w:r>
        <w:rPr>
          <w:sz w:val="24"/>
        </w:rPr>
        <w:t>Объем произведенной на предприятии за год продукции составил 200 тыс. т. Рассчитайте показатели производительности труда, основываясь на данных, представленных в таблице:</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190"/>
        <w:gridCol w:w="2078"/>
        <w:gridCol w:w="5103"/>
      </w:tblGrid>
      <w:tr w:rsidR="00124DFC" w:rsidTr="000076D1">
        <w:trPr>
          <w:tblCellSpacing w:w="0" w:type="dxa"/>
        </w:trPr>
        <w:tc>
          <w:tcPr>
            <w:tcW w:w="2190" w:type="dxa"/>
            <w:vAlign w:val="center"/>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Категория</w:t>
            </w:r>
          </w:p>
        </w:tc>
        <w:tc>
          <w:tcPr>
            <w:tcW w:w="2078" w:type="dxa"/>
            <w:vAlign w:val="center"/>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Численность, чел.</w:t>
            </w:r>
          </w:p>
        </w:tc>
        <w:tc>
          <w:tcPr>
            <w:tcW w:w="5103" w:type="dxa"/>
            <w:vAlign w:val="center"/>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Годовой фонд рабочего времени одного работника, ч</w:t>
            </w:r>
          </w:p>
        </w:tc>
      </w:tr>
      <w:tr w:rsidR="00124DFC" w:rsidTr="000076D1">
        <w:trPr>
          <w:tblCellSpacing w:w="0" w:type="dxa"/>
        </w:trPr>
        <w:tc>
          <w:tcPr>
            <w:tcW w:w="2190" w:type="dxa"/>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Рабочие, в т.ч.:</w:t>
            </w:r>
          </w:p>
          <w:p w:rsidR="00124DFC" w:rsidRDefault="00124DFC" w:rsidP="000076D1">
            <w:pPr>
              <w:pStyle w:val="NormalWeb"/>
              <w:tabs>
                <w:tab w:val="left" w:pos="941"/>
              </w:tabs>
              <w:spacing w:before="0" w:beforeAutospacing="0" w:after="0" w:afterAutospacing="0" w:line="240" w:lineRule="auto"/>
              <w:ind w:firstLine="0"/>
              <w:rPr>
                <w:sz w:val="24"/>
              </w:rPr>
            </w:pPr>
            <w:r>
              <w:rPr>
                <w:sz w:val="24"/>
              </w:rPr>
              <w:t>основные</w:t>
            </w:r>
          </w:p>
          <w:p w:rsidR="00124DFC" w:rsidRDefault="00124DFC" w:rsidP="000076D1">
            <w:pPr>
              <w:pStyle w:val="NormalWeb"/>
              <w:tabs>
                <w:tab w:val="left" w:pos="941"/>
              </w:tabs>
              <w:spacing w:before="0" w:beforeAutospacing="0" w:after="0" w:afterAutospacing="0" w:line="240" w:lineRule="auto"/>
              <w:ind w:firstLine="0"/>
              <w:rPr>
                <w:sz w:val="24"/>
              </w:rPr>
            </w:pPr>
            <w:r>
              <w:rPr>
                <w:sz w:val="24"/>
              </w:rPr>
              <w:t xml:space="preserve">вспомогательные </w:t>
            </w:r>
          </w:p>
        </w:tc>
        <w:tc>
          <w:tcPr>
            <w:tcW w:w="2078" w:type="dxa"/>
          </w:tcPr>
          <w:p w:rsidR="00124DFC" w:rsidRDefault="00124DFC" w:rsidP="000076D1">
            <w:pPr>
              <w:pStyle w:val="NormalWeb"/>
              <w:tabs>
                <w:tab w:val="left" w:pos="941"/>
              </w:tabs>
              <w:spacing w:before="0" w:beforeAutospacing="0" w:after="0" w:afterAutospacing="0" w:line="240" w:lineRule="auto"/>
              <w:ind w:firstLine="0"/>
              <w:rPr>
                <w:sz w:val="24"/>
              </w:rPr>
            </w:pPr>
          </w:p>
          <w:p w:rsidR="00124DFC" w:rsidRDefault="00124DFC" w:rsidP="000076D1">
            <w:pPr>
              <w:pStyle w:val="NormalWeb"/>
              <w:tabs>
                <w:tab w:val="left" w:pos="941"/>
              </w:tabs>
              <w:spacing w:before="0" w:beforeAutospacing="0" w:after="0" w:afterAutospacing="0" w:line="240" w:lineRule="auto"/>
              <w:ind w:firstLine="0"/>
              <w:rPr>
                <w:sz w:val="24"/>
              </w:rPr>
            </w:pPr>
            <w:r>
              <w:rPr>
                <w:sz w:val="24"/>
              </w:rPr>
              <w:t>100</w:t>
            </w:r>
          </w:p>
          <w:p w:rsidR="00124DFC" w:rsidRDefault="00124DFC" w:rsidP="000076D1">
            <w:pPr>
              <w:pStyle w:val="NormalWeb"/>
              <w:tabs>
                <w:tab w:val="left" w:pos="941"/>
              </w:tabs>
              <w:spacing w:before="0" w:beforeAutospacing="0" w:after="0" w:afterAutospacing="0" w:line="240" w:lineRule="auto"/>
              <w:ind w:firstLine="0"/>
              <w:rPr>
                <w:sz w:val="24"/>
              </w:rPr>
            </w:pPr>
            <w:r>
              <w:rPr>
                <w:sz w:val="24"/>
              </w:rPr>
              <w:t>50</w:t>
            </w:r>
          </w:p>
        </w:tc>
        <w:tc>
          <w:tcPr>
            <w:tcW w:w="5103" w:type="dxa"/>
          </w:tcPr>
          <w:p w:rsidR="00124DFC" w:rsidRDefault="00124DFC" w:rsidP="000076D1">
            <w:pPr>
              <w:pStyle w:val="NormalWeb"/>
              <w:tabs>
                <w:tab w:val="left" w:pos="941"/>
              </w:tabs>
              <w:spacing w:before="0" w:beforeAutospacing="0" w:after="0" w:afterAutospacing="0" w:line="240" w:lineRule="auto"/>
              <w:ind w:firstLine="0"/>
              <w:rPr>
                <w:sz w:val="24"/>
              </w:rPr>
            </w:pPr>
          </w:p>
          <w:p w:rsidR="00124DFC" w:rsidRDefault="00124DFC" w:rsidP="000076D1">
            <w:pPr>
              <w:pStyle w:val="NormalWeb"/>
              <w:tabs>
                <w:tab w:val="left" w:pos="941"/>
              </w:tabs>
              <w:spacing w:before="0" w:beforeAutospacing="0" w:after="0" w:afterAutospacing="0" w:line="240" w:lineRule="auto"/>
              <w:ind w:firstLine="0"/>
              <w:rPr>
                <w:sz w:val="24"/>
              </w:rPr>
            </w:pPr>
            <w:r>
              <w:rPr>
                <w:sz w:val="24"/>
              </w:rPr>
              <w:t>1 712</w:t>
            </w:r>
          </w:p>
          <w:p w:rsidR="00124DFC" w:rsidRDefault="00124DFC" w:rsidP="000076D1">
            <w:pPr>
              <w:pStyle w:val="NormalWeb"/>
              <w:tabs>
                <w:tab w:val="left" w:pos="941"/>
              </w:tabs>
              <w:spacing w:before="0" w:beforeAutospacing="0" w:after="0" w:afterAutospacing="0" w:line="240" w:lineRule="auto"/>
              <w:ind w:firstLine="0"/>
              <w:rPr>
                <w:sz w:val="24"/>
              </w:rPr>
            </w:pPr>
            <w:r>
              <w:rPr>
                <w:sz w:val="24"/>
              </w:rPr>
              <w:t>1 768</w:t>
            </w:r>
          </w:p>
        </w:tc>
      </w:tr>
      <w:tr w:rsidR="00124DFC" w:rsidTr="000076D1">
        <w:trPr>
          <w:tblCellSpacing w:w="0" w:type="dxa"/>
        </w:trPr>
        <w:tc>
          <w:tcPr>
            <w:tcW w:w="2190" w:type="dxa"/>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 xml:space="preserve">Руководители </w:t>
            </w:r>
          </w:p>
        </w:tc>
        <w:tc>
          <w:tcPr>
            <w:tcW w:w="2078" w:type="dxa"/>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15</w:t>
            </w:r>
          </w:p>
        </w:tc>
        <w:tc>
          <w:tcPr>
            <w:tcW w:w="5103" w:type="dxa"/>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1 701</w:t>
            </w:r>
          </w:p>
        </w:tc>
      </w:tr>
      <w:tr w:rsidR="00124DFC" w:rsidTr="000076D1">
        <w:trPr>
          <w:tblCellSpacing w:w="0" w:type="dxa"/>
        </w:trPr>
        <w:tc>
          <w:tcPr>
            <w:tcW w:w="2190" w:type="dxa"/>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 xml:space="preserve">Специалисты </w:t>
            </w:r>
          </w:p>
        </w:tc>
        <w:tc>
          <w:tcPr>
            <w:tcW w:w="2078" w:type="dxa"/>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10</w:t>
            </w:r>
          </w:p>
        </w:tc>
        <w:tc>
          <w:tcPr>
            <w:tcW w:w="5103" w:type="dxa"/>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1 701</w:t>
            </w:r>
          </w:p>
        </w:tc>
      </w:tr>
      <w:tr w:rsidR="00124DFC" w:rsidTr="000076D1">
        <w:trPr>
          <w:tblCellSpacing w:w="0" w:type="dxa"/>
        </w:trPr>
        <w:tc>
          <w:tcPr>
            <w:tcW w:w="2190" w:type="dxa"/>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 xml:space="preserve">Служащие </w:t>
            </w:r>
          </w:p>
        </w:tc>
        <w:tc>
          <w:tcPr>
            <w:tcW w:w="2078" w:type="dxa"/>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5</w:t>
            </w:r>
          </w:p>
        </w:tc>
        <w:tc>
          <w:tcPr>
            <w:tcW w:w="5103" w:type="dxa"/>
          </w:tcPr>
          <w:p w:rsidR="00124DFC" w:rsidRDefault="00124DFC" w:rsidP="000076D1">
            <w:pPr>
              <w:pStyle w:val="NormalWeb"/>
              <w:tabs>
                <w:tab w:val="left" w:pos="941"/>
              </w:tabs>
              <w:spacing w:before="0" w:beforeAutospacing="0" w:after="0" w:afterAutospacing="0" w:line="240" w:lineRule="auto"/>
              <w:ind w:firstLine="0"/>
              <w:rPr>
                <w:sz w:val="24"/>
              </w:rPr>
            </w:pPr>
            <w:r>
              <w:rPr>
                <w:sz w:val="24"/>
              </w:rPr>
              <w:t>1 768</w:t>
            </w:r>
          </w:p>
        </w:tc>
      </w:tr>
    </w:tbl>
    <w:p w:rsidR="00124DFC" w:rsidRDefault="00124DFC" w:rsidP="004559F4">
      <w:pPr>
        <w:pStyle w:val="NormalWeb"/>
        <w:numPr>
          <w:ilvl w:val="0"/>
          <w:numId w:val="22"/>
        </w:numPr>
        <w:tabs>
          <w:tab w:val="left" w:pos="941"/>
        </w:tabs>
        <w:spacing w:before="0" w:beforeAutospacing="0" w:after="0" w:afterAutospacing="0" w:line="240" w:lineRule="auto"/>
        <w:ind w:left="0" w:firstLine="567"/>
        <w:rPr>
          <w:sz w:val="24"/>
        </w:rPr>
      </w:pPr>
      <w:r>
        <w:rPr>
          <w:sz w:val="24"/>
        </w:rPr>
        <w:t>Тарифная ставка рабочего V разряда составляет 19 руб./ч. Продолжительность рабочего дня – 7 ч. Количество рабочих дней в месяце – 20. Норма выработки – 20 деталей за смену. Фактическая выработка за месяц – 460 деталей.</w:t>
      </w:r>
    </w:p>
    <w:p w:rsidR="00124DFC" w:rsidRDefault="00124DFC" w:rsidP="004559F4">
      <w:pPr>
        <w:pStyle w:val="NormalWeb"/>
        <w:tabs>
          <w:tab w:val="left" w:pos="941"/>
        </w:tabs>
        <w:spacing w:before="0" w:beforeAutospacing="0" w:after="0" w:afterAutospacing="0" w:line="240" w:lineRule="auto"/>
        <w:rPr>
          <w:sz w:val="24"/>
        </w:rPr>
      </w:pPr>
      <w:r>
        <w:rPr>
          <w:sz w:val="24"/>
        </w:rPr>
        <w:t>Рассчитайте заработок рабочего за месяц:</w:t>
      </w:r>
    </w:p>
    <w:p w:rsidR="00124DFC" w:rsidRDefault="00124DFC" w:rsidP="004559F4">
      <w:pPr>
        <w:pStyle w:val="NormalWeb"/>
        <w:tabs>
          <w:tab w:val="left" w:pos="941"/>
        </w:tabs>
        <w:spacing w:before="0" w:beforeAutospacing="0" w:after="0" w:afterAutospacing="0" w:line="240" w:lineRule="auto"/>
        <w:rPr>
          <w:sz w:val="24"/>
        </w:rPr>
      </w:pPr>
      <w:r>
        <w:rPr>
          <w:sz w:val="24"/>
        </w:rPr>
        <w:t>а) при простой повременной системе оплаты труда;</w:t>
      </w:r>
    </w:p>
    <w:p w:rsidR="00124DFC" w:rsidRDefault="00124DFC" w:rsidP="004559F4">
      <w:pPr>
        <w:pStyle w:val="NormalWeb"/>
        <w:tabs>
          <w:tab w:val="left" w:pos="941"/>
        </w:tabs>
        <w:spacing w:before="0" w:beforeAutospacing="0" w:after="0" w:afterAutospacing="0" w:line="240" w:lineRule="auto"/>
        <w:rPr>
          <w:sz w:val="24"/>
        </w:rPr>
      </w:pPr>
      <w:r>
        <w:rPr>
          <w:sz w:val="24"/>
        </w:rPr>
        <w:t>б) повременно-премиальной системе оплаты труда (премия составляет 10 % от тарифа);</w:t>
      </w:r>
    </w:p>
    <w:p w:rsidR="00124DFC" w:rsidRDefault="00124DFC" w:rsidP="004559F4">
      <w:pPr>
        <w:pStyle w:val="NormalWeb"/>
        <w:tabs>
          <w:tab w:val="left" w:pos="941"/>
        </w:tabs>
        <w:spacing w:before="0" w:beforeAutospacing="0" w:after="0" w:afterAutospacing="0" w:line="240" w:lineRule="auto"/>
        <w:rPr>
          <w:sz w:val="24"/>
        </w:rPr>
      </w:pPr>
      <w:r>
        <w:rPr>
          <w:sz w:val="24"/>
        </w:rPr>
        <w:t>в) прямой сдельной оплате труда (расценка за одну деталь – 7,2 руб.);</w:t>
      </w:r>
    </w:p>
    <w:p w:rsidR="00124DFC" w:rsidRDefault="00124DFC" w:rsidP="004559F4">
      <w:pPr>
        <w:pStyle w:val="NormalWeb"/>
        <w:tabs>
          <w:tab w:val="left" w:pos="941"/>
        </w:tabs>
        <w:spacing w:before="0" w:beforeAutospacing="0" w:after="0" w:afterAutospacing="0" w:line="240" w:lineRule="auto"/>
        <w:rPr>
          <w:sz w:val="24"/>
        </w:rPr>
      </w:pPr>
      <w:r>
        <w:rPr>
          <w:sz w:val="24"/>
        </w:rPr>
        <w:t xml:space="preserve">г) сдельно-премиальной системе оплаты труда (премия – 0,5 % от сдельного заработка за каждый процент превышения нормы выработки); </w:t>
      </w:r>
    </w:p>
    <w:p w:rsidR="00124DFC" w:rsidRDefault="00124DFC" w:rsidP="004559F4">
      <w:pPr>
        <w:pStyle w:val="NormalWeb"/>
        <w:tabs>
          <w:tab w:val="left" w:pos="941"/>
        </w:tabs>
        <w:spacing w:before="0" w:beforeAutospacing="0" w:after="0" w:afterAutospacing="0" w:line="240" w:lineRule="auto"/>
        <w:rPr>
          <w:sz w:val="24"/>
        </w:rPr>
      </w:pPr>
      <w:r>
        <w:rPr>
          <w:sz w:val="24"/>
        </w:rPr>
        <w:t xml:space="preserve">д) сдельно-прогрессивной системе оплаты труда (повышающий коэффициент – 1,8). </w:t>
      </w:r>
    </w:p>
    <w:p w:rsidR="00124DFC" w:rsidRDefault="00124DFC" w:rsidP="004559F4">
      <w:r>
        <w:t xml:space="preserve">4. Среднесписочная численность работников предприятия за год составила 600 чел. В течение года уволилось по собственному желанию 37 чел., уволено за нарушения трудовой дисциплины 5 чел., ушли на пенсию 11 чел., призваны в Вооруженные Силы 13 чел., переведены на другие должности и в другие подразделения предприятия 30 чел. Определите: коэффициент выбытия кадров (%), коэффициент текучести кадров (%). </w:t>
      </w:r>
    </w:p>
    <w:p w:rsidR="00124DFC" w:rsidRDefault="00124DFC" w:rsidP="004559F4">
      <w:r>
        <w:t xml:space="preserve">5.Объем производства в цехе в прошлом месяце составил 650 000 т. Вся произведенная продукция была продана в том же месяце. Цех выпускает только один вид продукции. </w:t>
      </w:r>
    </w:p>
    <w:p w:rsidR="00124DFC" w:rsidRDefault="00124DFC" w:rsidP="004559F4">
      <w:r>
        <w:t>Цена единицы выпускаемой цехом продукции составляет 14 000 руб. Среднесписочная численность работников цеха за прошлый месяц составила 524 человека. Определите производительность труда в денежном и натуральном выражении.</w:t>
      </w:r>
    </w:p>
    <w:p w:rsidR="00124DFC" w:rsidRDefault="00124DFC" w:rsidP="004559F4">
      <w:r>
        <w:t>6.Бухгалтеру на предприятии был установлен оклад в размере  11715 руб., в соответствии с табелем учета рабочего времени из 20 рабочих дней отработано 17 рабочих дней.</w:t>
      </w:r>
    </w:p>
    <w:p w:rsidR="00124DFC" w:rsidRDefault="00124DFC" w:rsidP="004559F4">
      <w:r>
        <w:t>7.Рабочий повременщик с месячным окладом 16486 руб. в соответствии с табелем использования рабочего времени из 20 рабочих дней отработал 15 дней. Положением о премировании предусмотрена выплата ежемесячной премии в размере 15% от оклада.</w:t>
      </w:r>
    </w:p>
    <w:p w:rsidR="00124DFC" w:rsidRDefault="00124DFC" w:rsidP="004559F4">
      <w:r>
        <w:t>8.Бригада, состоящая из трех человек, выполнила в соответствии с договором объем работ по наряду. На выполнение задания было затрачено 360 часов. Сумма оплаты за выполненный объем работ составила 100000 руб.</w:t>
      </w:r>
    </w:p>
    <w:p w:rsidR="00124DFC" w:rsidRDefault="00124DFC" w:rsidP="004559F4">
      <w:r>
        <w:t>Члены бригады  имеют различные тарифные ставки, соответствующие уровню квалификации и каждым отработано неодинаковое количество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3402"/>
        <w:gridCol w:w="1984"/>
      </w:tblGrid>
      <w:tr w:rsidR="00124DFC" w:rsidTr="000076D1">
        <w:tc>
          <w:tcPr>
            <w:tcW w:w="3794" w:type="dxa"/>
          </w:tcPr>
          <w:p w:rsidR="00124DFC" w:rsidRDefault="00124DFC" w:rsidP="000076D1">
            <w:r>
              <w:t>Ф.И.О.</w:t>
            </w:r>
          </w:p>
        </w:tc>
        <w:tc>
          <w:tcPr>
            <w:tcW w:w="3402" w:type="dxa"/>
          </w:tcPr>
          <w:p w:rsidR="00124DFC" w:rsidRDefault="00124DFC" w:rsidP="000076D1">
            <w:r>
              <w:t xml:space="preserve"> Часовая тарифная ставка, руб.</w:t>
            </w:r>
          </w:p>
        </w:tc>
        <w:tc>
          <w:tcPr>
            <w:tcW w:w="1984" w:type="dxa"/>
          </w:tcPr>
          <w:p w:rsidR="00124DFC" w:rsidRDefault="00124DFC" w:rsidP="000076D1">
            <w:r>
              <w:t>Отработано, час.</w:t>
            </w:r>
          </w:p>
        </w:tc>
      </w:tr>
      <w:tr w:rsidR="00124DFC" w:rsidTr="000076D1">
        <w:tc>
          <w:tcPr>
            <w:tcW w:w="3794" w:type="dxa"/>
          </w:tcPr>
          <w:p w:rsidR="00124DFC" w:rsidRDefault="00124DFC" w:rsidP="000076D1">
            <w:r>
              <w:t>Иванов А.А</w:t>
            </w:r>
          </w:p>
        </w:tc>
        <w:tc>
          <w:tcPr>
            <w:tcW w:w="3402" w:type="dxa"/>
          </w:tcPr>
          <w:p w:rsidR="00124DFC" w:rsidRDefault="00124DFC" w:rsidP="000076D1">
            <w:r>
              <w:t>53,24</w:t>
            </w:r>
          </w:p>
        </w:tc>
        <w:tc>
          <w:tcPr>
            <w:tcW w:w="1984" w:type="dxa"/>
          </w:tcPr>
          <w:p w:rsidR="00124DFC" w:rsidRDefault="00124DFC" w:rsidP="000076D1">
            <w:r>
              <w:t>100</w:t>
            </w:r>
          </w:p>
        </w:tc>
      </w:tr>
      <w:tr w:rsidR="00124DFC" w:rsidTr="000076D1">
        <w:tc>
          <w:tcPr>
            <w:tcW w:w="3794" w:type="dxa"/>
          </w:tcPr>
          <w:p w:rsidR="00124DFC" w:rsidRDefault="00124DFC" w:rsidP="000076D1">
            <w:r>
              <w:t>Петров С.И.</w:t>
            </w:r>
          </w:p>
        </w:tc>
        <w:tc>
          <w:tcPr>
            <w:tcW w:w="3402" w:type="dxa"/>
          </w:tcPr>
          <w:p w:rsidR="00124DFC" w:rsidRDefault="00124DFC" w:rsidP="000076D1">
            <w:r>
              <w:t>66,96</w:t>
            </w:r>
          </w:p>
        </w:tc>
        <w:tc>
          <w:tcPr>
            <w:tcW w:w="1984" w:type="dxa"/>
          </w:tcPr>
          <w:p w:rsidR="00124DFC" w:rsidRDefault="00124DFC" w:rsidP="000076D1">
            <w:r>
              <w:t>120</w:t>
            </w:r>
          </w:p>
        </w:tc>
      </w:tr>
      <w:tr w:rsidR="00124DFC" w:rsidTr="000076D1">
        <w:tc>
          <w:tcPr>
            <w:tcW w:w="3794" w:type="dxa"/>
          </w:tcPr>
          <w:p w:rsidR="00124DFC" w:rsidRDefault="00124DFC" w:rsidP="000076D1">
            <w:r>
              <w:t>Сидоров А.И.</w:t>
            </w:r>
          </w:p>
        </w:tc>
        <w:tc>
          <w:tcPr>
            <w:tcW w:w="3402" w:type="dxa"/>
          </w:tcPr>
          <w:p w:rsidR="00124DFC" w:rsidRDefault="00124DFC" w:rsidP="000076D1">
            <w:r>
              <w:t>80,94</w:t>
            </w:r>
          </w:p>
        </w:tc>
        <w:tc>
          <w:tcPr>
            <w:tcW w:w="1984" w:type="dxa"/>
          </w:tcPr>
          <w:p w:rsidR="00124DFC" w:rsidRDefault="00124DFC" w:rsidP="000076D1">
            <w:r>
              <w:t>140</w:t>
            </w:r>
          </w:p>
        </w:tc>
      </w:tr>
    </w:tbl>
    <w:p w:rsidR="00124DFC" w:rsidRDefault="00124DFC" w:rsidP="004559F4">
      <w:r>
        <w:t>Определите заработную плату работников.</w:t>
      </w:r>
    </w:p>
    <w:p w:rsidR="00124DFC" w:rsidRDefault="00124DFC" w:rsidP="004559F4">
      <w:r>
        <w:t>9.В отчетном году объем выпуска товарной продукции составил 260 млн. руб., среднесписочная численность промышленно-производственного персонала предприятия – 120 чел. В планируемом году объем товарной продукции составил 280 млн. руб., а численность ППП сократится на 10 чел. Определите производительность труда одного работника в отчетном и плановом году, а также рост производительности труда в планируемом году.</w:t>
      </w:r>
    </w:p>
    <w:p w:rsidR="00124DFC" w:rsidRDefault="00124DFC" w:rsidP="004559F4">
      <w:r>
        <w:t>10. Норма времени на монтаж одного изделия составляет 30 мин., часовая тарифная ставка при данной сложности труда – 150 руб., в месяце – 24 рабочих дня, продолжительность смены – 8 часов. За месяц смонтировано 400 конструкций.</w:t>
      </w:r>
    </w:p>
    <w:p w:rsidR="00124DFC" w:rsidRDefault="00124DFC" w:rsidP="004559F4">
      <w:r>
        <w:t>Определите норму выработки в месяц (шт.), сдельную расценку на изделие (руб.), сумму сдельной заработной платы в месяц, если за каждый процент перевыполнения выплачивается 1,5% заработка по сдельной расценке.</w:t>
      </w:r>
    </w:p>
    <w:p w:rsidR="00124DFC" w:rsidRDefault="00124DFC" w:rsidP="004559F4"/>
    <w:p w:rsidR="00124DFC" w:rsidRDefault="00124DFC" w:rsidP="004559F4">
      <w:pPr>
        <w:rPr>
          <w:b/>
          <w:bCs/>
        </w:rPr>
      </w:pPr>
      <w:r>
        <w:rPr>
          <w:b/>
          <w:bCs/>
        </w:rPr>
        <w:t>Тестовые задания</w:t>
      </w:r>
    </w:p>
    <w:p w:rsidR="00124DFC" w:rsidRDefault="00124DFC" w:rsidP="004559F4">
      <w:pPr>
        <w:rPr>
          <w:i/>
        </w:rPr>
      </w:pPr>
      <w:r>
        <w:rPr>
          <w:i/>
        </w:rPr>
        <w:t>1. Работники, которые непосредственно связаны с производством и его обслуживанием относятся к категории:</w:t>
      </w:r>
    </w:p>
    <w:p w:rsidR="00124DFC" w:rsidRDefault="00124DFC" w:rsidP="004559F4">
      <w:r>
        <w:rPr>
          <w:bCs/>
        </w:rPr>
        <w:t xml:space="preserve">а) промьппленно-производственный персонал </w:t>
      </w:r>
    </w:p>
    <w:p w:rsidR="00124DFC" w:rsidRDefault="00124DFC" w:rsidP="004559F4">
      <w:r>
        <w:t xml:space="preserve">b) непромышленный персонал </w:t>
      </w:r>
    </w:p>
    <w:p w:rsidR="00124DFC" w:rsidRDefault="00124DFC" w:rsidP="004559F4">
      <w:r>
        <w:t xml:space="preserve">c) основной персонал </w:t>
      </w:r>
    </w:p>
    <w:p w:rsidR="00124DFC" w:rsidRDefault="00124DFC" w:rsidP="004559F4">
      <w:r>
        <w:t>d) активный персонал</w:t>
      </w:r>
    </w:p>
    <w:p w:rsidR="00124DFC" w:rsidRDefault="00124DFC" w:rsidP="004559F4">
      <w:pPr>
        <w:rPr>
          <w:i/>
        </w:rPr>
      </w:pPr>
      <w:r>
        <w:rPr>
          <w:i/>
        </w:rPr>
        <w:t xml:space="preserve">2. Работники, которые непосредственно не связаны с производством и его обслуживанием </w:t>
      </w:r>
    </w:p>
    <w:p w:rsidR="00124DFC" w:rsidRDefault="00124DFC" w:rsidP="004559F4">
      <w:r>
        <w:t>а) промышленно-производственный персонал</w:t>
      </w:r>
    </w:p>
    <w:p w:rsidR="00124DFC" w:rsidRDefault="00124DFC" w:rsidP="004559F4">
      <w:r>
        <w:t xml:space="preserve">b) </w:t>
      </w:r>
      <w:r>
        <w:rPr>
          <w:bCs/>
        </w:rPr>
        <w:t xml:space="preserve">непромышленный персонал </w:t>
      </w:r>
    </w:p>
    <w:p w:rsidR="00124DFC" w:rsidRDefault="00124DFC" w:rsidP="004559F4">
      <w:r>
        <w:t>c) основной персонал</w:t>
      </w:r>
    </w:p>
    <w:p w:rsidR="00124DFC" w:rsidRDefault="00124DFC" w:rsidP="004559F4">
      <w:r>
        <w:t>d) активный персонал</w:t>
      </w:r>
    </w:p>
    <w:p w:rsidR="00124DFC" w:rsidRDefault="00124DFC" w:rsidP="004559F4">
      <w:pPr>
        <w:rPr>
          <w:i/>
        </w:rPr>
      </w:pPr>
      <w:r>
        <w:rPr>
          <w:i/>
        </w:rPr>
        <w:t xml:space="preserve">3. Затраты рабочего времени на производство единицы продукции </w:t>
      </w:r>
    </w:p>
    <w:p w:rsidR="00124DFC" w:rsidRDefault="00124DFC" w:rsidP="004559F4">
      <w:r>
        <w:rPr>
          <w:bCs/>
        </w:rPr>
        <w:t xml:space="preserve">а) трудоемкость </w:t>
      </w:r>
    </w:p>
    <w:p w:rsidR="00124DFC" w:rsidRDefault="00124DFC" w:rsidP="004559F4">
      <w:r>
        <w:t>b) скорость труда</w:t>
      </w:r>
    </w:p>
    <w:p w:rsidR="00124DFC" w:rsidRDefault="00124DFC" w:rsidP="004559F4">
      <w:r>
        <w:t>c) эффективность труда</w:t>
      </w:r>
    </w:p>
    <w:p w:rsidR="00124DFC" w:rsidRDefault="00124DFC" w:rsidP="004559F4">
      <w:r>
        <w:t>d) коэффициент выработки</w:t>
      </w:r>
    </w:p>
    <w:p w:rsidR="00124DFC" w:rsidRDefault="00124DFC" w:rsidP="004559F4">
      <w:pPr>
        <w:rPr>
          <w:i/>
        </w:rPr>
      </w:pPr>
      <w:r>
        <w:rPr>
          <w:i/>
        </w:rPr>
        <w:t xml:space="preserve">4.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w:t>
      </w:r>
    </w:p>
    <w:p w:rsidR="00124DFC" w:rsidRDefault="00124DFC" w:rsidP="004559F4">
      <w:r>
        <w:t>a) перемещение кадров</w:t>
      </w:r>
    </w:p>
    <w:p w:rsidR="00124DFC" w:rsidRDefault="00124DFC" w:rsidP="004559F4">
      <w:r>
        <w:rPr>
          <w:bCs/>
        </w:rPr>
        <w:t xml:space="preserve">b) текучесть кадров </w:t>
      </w:r>
    </w:p>
    <w:p w:rsidR="00124DFC" w:rsidRDefault="00124DFC" w:rsidP="004559F4">
      <w:r>
        <w:t>c) диаграмма увольнения</w:t>
      </w:r>
    </w:p>
    <w:p w:rsidR="00124DFC" w:rsidRDefault="00124DFC" w:rsidP="004559F4">
      <w:r>
        <w:t>d) коэффициент увольнения</w:t>
      </w:r>
    </w:p>
    <w:p w:rsidR="00124DFC" w:rsidRDefault="00124DFC" w:rsidP="004559F4">
      <w:pPr>
        <w:rPr>
          <w:i/>
        </w:rPr>
      </w:pPr>
      <w:r>
        <w:rPr>
          <w:i/>
        </w:rPr>
        <w:t>5. 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124DFC" w:rsidRDefault="00124DFC" w:rsidP="004559F4">
      <w:r>
        <w:rPr>
          <w:bCs/>
        </w:rPr>
        <w:t xml:space="preserve">a) тарифная ставка </w:t>
      </w:r>
    </w:p>
    <w:p w:rsidR="00124DFC" w:rsidRDefault="00124DFC" w:rsidP="004559F4">
      <w:r>
        <w:t>b) тарифный разряд</w:t>
      </w:r>
    </w:p>
    <w:p w:rsidR="00124DFC" w:rsidRDefault="00124DFC" w:rsidP="004559F4">
      <w:r>
        <w:t>c) тарифная сетка</w:t>
      </w:r>
    </w:p>
    <w:p w:rsidR="00124DFC" w:rsidRDefault="00124DFC" w:rsidP="004559F4">
      <w:r>
        <w:t>d) тарифная система</w:t>
      </w:r>
    </w:p>
    <w:p w:rsidR="00124DFC" w:rsidRDefault="00124DFC" w:rsidP="004559F4">
      <w:pPr>
        <w:rPr>
          <w:i/>
        </w:rPr>
      </w:pPr>
      <w:r>
        <w:rPr>
          <w:i/>
        </w:rPr>
        <w:t xml:space="preserve">6. Величина, отражающая сложность труда и квалификацию работника. </w:t>
      </w:r>
    </w:p>
    <w:p w:rsidR="00124DFC" w:rsidRDefault="00124DFC" w:rsidP="004559F4">
      <w:r>
        <w:t>a) тарифная ставка</w:t>
      </w:r>
    </w:p>
    <w:p w:rsidR="00124DFC" w:rsidRDefault="00124DFC" w:rsidP="004559F4">
      <w:r>
        <w:rPr>
          <w:bCs/>
        </w:rPr>
        <w:t xml:space="preserve">b) тарифный разряд </w:t>
      </w:r>
    </w:p>
    <w:p w:rsidR="00124DFC" w:rsidRDefault="00124DFC" w:rsidP="004559F4">
      <w:r>
        <w:t>c) тарифная сетка</w:t>
      </w:r>
    </w:p>
    <w:p w:rsidR="00124DFC" w:rsidRDefault="00124DFC" w:rsidP="004559F4">
      <w:r>
        <w:t>d) тарифная система</w:t>
      </w:r>
    </w:p>
    <w:p w:rsidR="00124DFC" w:rsidRDefault="00124DFC" w:rsidP="004559F4">
      <w:pPr>
        <w:rPr>
          <w:i/>
        </w:rPr>
      </w:pPr>
      <w:r>
        <w:rPr>
          <w:i/>
        </w:rPr>
        <w:t>7. Совокупность тарифных разрядов работ (профессий, должностей), определенных в зависимости от сложности работ и квалификационных характеристик работников с помощью тарифных коэффициентов.</w:t>
      </w:r>
    </w:p>
    <w:p w:rsidR="00124DFC" w:rsidRDefault="00124DFC" w:rsidP="004559F4">
      <w:r>
        <w:t>a) тарифная ставка</w:t>
      </w:r>
    </w:p>
    <w:p w:rsidR="00124DFC" w:rsidRDefault="00124DFC" w:rsidP="004559F4">
      <w:r>
        <w:t>b) тарифный разряд</w:t>
      </w:r>
    </w:p>
    <w:p w:rsidR="00124DFC" w:rsidRDefault="00124DFC" w:rsidP="004559F4">
      <w:r>
        <w:rPr>
          <w:bCs/>
        </w:rPr>
        <w:t xml:space="preserve">c) тарифная сетка </w:t>
      </w:r>
    </w:p>
    <w:p w:rsidR="00124DFC" w:rsidRDefault="00124DFC" w:rsidP="004559F4">
      <w:r>
        <w:t>d) тарифная система</w:t>
      </w:r>
    </w:p>
    <w:p w:rsidR="00124DFC" w:rsidRDefault="00124DFC" w:rsidP="004559F4">
      <w:pPr>
        <w:rPr>
          <w:i/>
        </w:rPr>
      </w:pPr>
      <w:r>
        <w:rPr>
          <w:i/>
        </w:rPr>
        <w:t>8. Совокупность нормативов, с помощью которых осуществляется дифференциация заработной платы работников различных категорий.</w:t>
      </w:r>
    </w:p>
    <w:p w:rsidR="00124DFC" w:rsidRDefault="00124DFC" w:rsidP="004559F4">
      <w:r>
        <w:t>a) тарифная ставка</w:t>
      </w:r>
    </w:p>
    <w:p w:rsidR="00124DFC" w:rsidRDefault="00124DFC" w:rsidP="004559F4">
      <w:r>
        <w:t>b) тарифный разряд</w:t>
      </w:r>
    </w:p>
    <w:p w:rsidR="00124DFC" w:rsidRDefault="00124DFC" w:rsidP="004559F4">
      <w:r>
        <w:t>c) тарифная сетка</w:t>
      </w:r>
    </w:p>
    <w:p w:rsidR="00124DFC" w:rsidRDefault="00124DFC" w:rsidP="004559F4">
      <w:r>
        <w:rPr>
          <w:bCs/>
        </w:rPr>
        <w:t>d) тарифная система</w:t>
      </w:r>
    </w:p>
    <w:p w:rsidR="00124DFC" w:rsidRDefault="00124DFC" w:rsidP="004559F4">
      <w:pPr>
        <w:rPr>
          <w:i/>
        </w:rPr>
      </w:pPr>
      <w:r>
        <w:rPr>
          <w:i/>
        </w:rPr>
        <w:t>9. Оплата труда исходя из фактически выполненного объема работ в натуральных измерителях</w:t>
      </w:r>
    </w:p>
    <w:p w:rsidR="00124DFC" w:rsidRDefault="00124DFC" w:rsidP="004559F4">
      <w:r>
        <w:t>a) тарифная система</w:t>
      </w:r>
    </w:p>
    <w:p w:rsidR="00124DFC" w:rsidRDefault="00124DFC" w:rsidP="004559F4">
      <w:r>
        <w:rPr>
          <w:bCs/>
        </w:rPr>
        <w:t xml:space="preserve">b) сдельная оплата </w:t>
      </w:r>
    </w:p>
    <w:p w:rsidR="00124DFC" w:rsidRDefault="00124DFC" w:rsidP="004559F4">
      <w:r>
        <w:t>c) повременная оплата</w:t>
      </w:r>
    </w:p>
    <w:p w:rsidR="00124DFC" w:rsidRDefault="00124DFC" w:rsidP="004559F4">
      <w:r>
        <w:t>d) премирование труда</w:t>
      </w:r>
    </w:p>
    <w:p w:rsidR="00124DFC" w:rsidRDefault="00124DFC" w:rsidP="004559F4">
      <w:pPr>
        <w:rPr>
          <w:i/>
        </w:rPr>
      </w:pPr>
      <w:r>
        <w:rPr>
          <w:i/>
        </w:rPr>
        <w:t xml:space="preserve">10. Эта оплата начисляется исходя из числа отработанных часов и квалификации работника, определенной с помощью тарифной ставки или должностного оклада </w:t>
      </w:r>
    </w:p>
    <w:p w:rsidR="00124DFC" w:rsidRDefault="00124DFC" w:rsidP="004559F4">
      <w:r>
        <w:t>a) тарифная система</w:t>
      </w:r>
    </w:p>
    <w:p w:rsidR="00124DFC" w:rsidRDefault="00124DFC" w:rsidP="004559F4">
      <w:r>
        <w:t>b) сдельная оплата</w:t>
      </w:r>
    </w:p>
    <w:p w:rsidR="00124DFC" w:rsidRDefault="00124DFC" w:rsidP="004559F4">
      <w:r>
        <w:rPr>
          <w:bCs/>
        </w:rPr>
        <w:t xml:space="preserve">c) повременная оплата </w:t>
      </w:r>
    </w:p>
    <w:p w:rsidR="00124DFC" w:rsidRDefault="00124DFC" w:rsidP="004559F4">
      <w:r>
        <w:t>d) премирование труда</w:t>
      </w:r>
    </w:p>
    <w:p w:rsidR="00124DFC" w:rsidRDefault="00124DFC" w:rsidP="004559F4">
      <w:pPr>
        <w:rPr>
          <w:i/>
        </w:rPr>
      </w:pPr>
    </w:p>
    <w:p w:rsidR="00124DFC" w:rsidRDefault="00124DFC" w:rsidP="004559F4">
      <w:pPr>
        <w:pStyle w:val="ListParagraph1"/>
        <w:spacing w:line="240" w:lineRule="auto"/>
        <w:ind w:left="0" w:firstLine="567"/>
        <w:rPr>
          <w:b/>
          <w:szCs w:val="24"/>
          <w:lang w:val="ru-RU"/>
        </w:rPr>
      </w:pPr>
      <w:r>
        <w:rPr>
          <w:b/>
          <w:szCs w:val="24"/>
          <w:lang w:val="ru-RU"/>
        </w:rPr>
        <w:t>Тема 5.</w:t>
      </w:r>
      <w:r>
        <w:rPr>
          <w:szCs w:val="24"/>
          <w:lang w:val="ru-RU"/>
        </w:rPr>
        <w:t xml:space="preserve"> Р</w:t>
      </w:r>
      <w:r>
        <w:rPr>
          <w:b/>
          <w:szCs w:val="24"/>
          <w:lang w:val="ru-RU"/>
        </w:rPr>
        <w:t>асходы предприятия. Доходы предприятия и ценообразование</w:t>
      </w:r>
    </w:p>
    <w:p w:rsidR="00124DFC" w:rsidRDefault="00124DFC" w:rsidP="004559F4">
      <w:pPr>
        <w:spacing w:before="100" w:beforeAutospacing="1" w:after="100" w:afterAutospacing="1"/>
        <w:contextualSpacing/>
        <w:rPr>
          <w:b/>
          <w:sz w:val="20"/>
        </w:rPr>
      </w:pPr>
    </w:p>
    <w:p w:rsidR="00124DFC" w:rsidRDefault="00124DFC" w:rsidP="004559F4">
      <w:pPr>
        <w:rPr>
          <w:b/>
          <w:bCs/>
        </w:rPr>
      </w:pPr>
      <w:r>
        <w:rPr>
          <w:b/>
          <w:bCs/>
        </w:rPr>
        <w:t>Контрольные вопросы</w:t>
      </w:r>
    </w:p>
    <w:p w:rsidR="00124DFC" w:rsidRDefault="00124DFC" w:rsidP="004559F4">
      <w:pPr>
        <w:shd w:val="clear" w:color="auto" w:fill="FFFFFF"/>
        <w:tabs>
          <w:tab w:val="left" w:pos="993"/>
        </w:tabs>
      </w:pPr>
      <w:r>
        <w:t>1. Назовите виды расходов субъекта предпринимательства.</w:t>
      </w:r>
    </w:p>
    <w:p w:rsidR="00124DFC" w:rsidRDefault="00124DFC" w:rsidP="004559F4">
      <w:pPr>
        <w:shd w:val="clear" w:color="auto" w:fill="FFFFFF"/>
        <w:tabs>
          <w:tab w:val="left" w:pos="993"/>
        </w:tabs>
      </w:pPr>
      <w:r>
        <w:t>2.Укажите группировки экономических элементов затрат.</w:t>
      </w:r>
    </w:p>
    <w:p w:rsidR="00124DFC" w:rsidRDefault="00124DFC" w:rsidP="004559F4">
      <w:pPr>
        <w:shd w:val="clear" w:color="auto" w:fill="FFFFFF"/>
        <w:tabs>
          <w:tab w:val="left" w:pos="993"/>
        </w:tabs>
      </w:pPr>
      <w:r>
        <w:t>3.Какие затраты относятся к материальным затратам?</w:t>
      </w:r>
    </w:p>
    <w:p w:rsidR="00124DFC" w:rsidRDefault="00124DFC" w:rsidP="004559F4">
      <w:pPr>
        <w:shd w:val="clear" w:color="auto" w:fill="FFFFFF"/>
        <w:tabs>
          <w:tab w:val="left" w:pos="993"/>
        </w:tabs>
      </w:pPr>
      <w:r>
        <w:t>4.В чем отличие основных и накладных расходов?</w:t>
      </w:r>
    </w:p>
    <w:p w:rsidR="00124DFC" w:rsidRDefault="00124DFC" w:rsidP="004559F4">
      <w:pPr>
        <w:shd w:val="clear" w:color="auto" w:fill="FFFFFF"/>
        <w:tabs>
          <w:tab w:val="left" w:pos="993"/>
        </w:tabs>
      </w:pPr>
      <w:r>
        <w:rPr>
          <w:iCs/>
        </w:rPr>
        <w:t>5.Назовите основные цели составления калькуляции себестоимости продукции на предприятии.</w:t>
      </w:r>
    </w:p>
    <w:p w:rsidR="00124DFC" w:rsidRDefault="00124DFC" w:rsidP="004559F4">
      <w:pPr>
        <w:shd w:val="clear" w:color="auto" w:fill="FFFFFF"/>
        <w:tabs>
          <w:tab w:val="left" w:pos="993"/>
        </w:tabs>
        <w:rPr>
          <w:iCs/>
        </w:rPr>
      </w:pPr>
      <w:r>
        <w:rPr>
          <w:iCs/>
        </w:rPr>
        <w:t>6.Назовите основные пути снижения себестоимости продукции.</w:t>
      </w:r>
    </w:p>
    <w:p w:rsidR="00124DFC" w:rsidRDefault="00124DFC" w:rsidP="004559F4">
      <w:r>
        <w:t xml:space="preserve">7.Раскройте сущность и виды цен. </w:t>
      </w:r>
    </w:p>
    <w:p w:rsidR="00124DFC" w:rsidRDefault="00124DFC" w:rsidP="004559F4">
      <w:r>
        <w:t>8.Назовите функции цены.</w:t>
      </w:r>
    </w:p>
    <w:p w:rsidR="00124DFC" w:rsidRDefault="00124DFC" w:rsidP="004559F4">
      <w:r>
        <w:t>9.Назовите порядок формирования цены.</w:t>
      </w:r>
    </w:p>
    <w:p w:rsidR="00124DFC" w:rsidRDefault="00124DFC" w:rsidP="004559F4">
      <w:r>
        <w:t>10.Раскройте порядок формирования цены.</w:t>
      </w:r>
    </w:p>
    <w:p w:rsidR="00124DFC" w:rsidRDefault="00124DFC" w:rsidP="004559F4">
      <w:r>
        <w:t>11.Назовите методы ценообразования.</w:t>
      </w:r>
    </w:p>
    <w:p w:rsidR="00124DFC" w:rsidRDefault="00124DFC" w:rsidP="004559F4">
      <w:r>
        <w:t>12.Раскройте стратегии ценообразования.</w:t>
      </w:r>
    </w:p>
    <w:p w:rsidR="00124DFC" w:rsidRDefault="00124DFC" w:rsidP="004559F4">
      <w:pPr>
        <w:rPr>
          <w:b/>
          <w:bCs/>
        </w:rPr>
      </w:pPr>
    </w:p>
    <w:p w:rsidR="00124DFC" w:rsidRDefault="00124DFC" w:rsidP="004559F4">
      <w:pPr>
        <w:rPr>
          <w:b/>
          <w:bCs/>
        </w:rPr>
      </w:pPr>
      <w:r>
        <w:rPr>
          <w:b/>
          <w:bCs/>
        </w:rPr>
        <w:t>Практические задания</w:t>
      </w:r>
    </w:p>
    <w:p w:rsidR="00124DFC" w:rsidRDefault="00124DFC" w:rsidP="004559F4">
      <w:pPr>
        <w:numPr>
          <w:ilvl w:val="1"/>
          <w:numId w:val="23"/>
        </w:numPr>
        <w:tabs>
          <w:tab w:val="num" w:pos="0"/>
          <w:tab w:val="num" w:pos="993"/>
        </w:tabs>
        <w:overflowPunct w:val="0"/>
        <w:autoSpaceDE w:val="0"/>
        <w:autoSpaceDN w:val="0"/>
        <w:adjustRightInd w:val="0"/>
        <w:ind w:left="0" w:firstLine="567"/>
        <w:jc w:val="both"/>
        <w:rPr>
          <w:bCs/>
          <w:iCs/>
        </w:rPr>
      </w:pPr>
      <w:r>
        <w:rPr>
          <w:bCs/>
          <w:iCs/>
        </w:rPr>
        <w:t>Предприниматель производит продукцию одного наименования по цене 230 тыс. руб. за единицу Удельные переменные расходы составляют 180 тыс. руб. Общая величина постоянных расходов 550000 тыс. руб. В результате роста арендной платы общие постоянные расходы увеличились на 8%. Определите, каким образом увеличение постоянных расходов повлияет на величину критического объема.</w:t>
      </w:r>
    </w:p>
    <w:p w:rsidR="00124DFC" w:rsidRDefault="00124DFC" w:rsidP="004559F4">
      <w:pPr>
        <w:numPr>
          <w:ilvl w:val="1"/>
          <w:numId w:val="23"/>
        </w:numPr>
        <w:tabs>
          <w:tab w:val="num" w:pos="0"/>
          <w:tab w:val="num" w:pos="993"/>
        </w:tabs>
        <w:overflowPunct w:val="0"/>
        <w:autoSpaceDE w:val="0"/>
        <w:autoSpaceDN w:val="0"/>
        <w:adjustRightInd w:val="0"/>
        <w:ind w:left="0" w:firstLine="567"/>
        <w:jc w:val="both"/>
        <w:rPr>
          <w:bCs/>
          <w:iCs/>
        </w:rPr>
      </w:pPr>
      <w:r>
        <w:rPr>
          <w:bCs/>
          <w:iCs/>
        </w:rPr>
        <w:t>В первом квартале удельные переменные расходы на изделие составили 95 тыс. руб., цена единицы продукции – 125 тыс. руб., общие постоянные расходы – 1000 тыс. руб. Во втором квартале цены на сырье выросли на 10%, что привело к росту переменных расходов также на 10%. Определите, как изменение цен на сырье повлияло на критический выпуск продукции.</w:t>
      </w:r>
    </w:p>
    <w:p w:rsidR="00124DFC" w:rsidRDefault="00124DFC" w:rsidP="004559F4">
      <w:pPr>
        <w:numPr>
          <w:ilvl w:val="1"/>
          <w:numId w:val="23"/>
        </w:numPr>
        <w:tabs>
          <w:tab w:val="num" w:pos="0"/>
          <w:tab w:val="num" w:pos="993"/>
        </w:tabs>
        <w:overflowPunct w:val="0"/>
        <w:autoSpaceDE w:val="0"/>
        <w:autoSpaceDN w:val="0"/>
        <w:adjustRightInd w:val="0"/>
        <w:ind w:left="0" w:firstLine="567"/>
        <w:jc w:val="both"/>
        <w:rPr>
          <w:bCs/>
          <w:iCs/>
        </w:rPr>
      </w:pPr>
      <w:r>
        <w:rPr>
          <w:bCs/>
          <w:iCs/>
        </w:rPr>
        <w:t>Себестоимость товарной продукции предприятия в базисном периоде составила 380,5 млн. руб. В отчетном периоде предполагается  повысить производительность труда на 6% и среднюю заработную плату на 4%. Объем производства возрастет на 8% при неизменной величине постоянных расходов. Удельный вес оплаты труда в себестоимости продукции – 23%, а постоянных расходов – 20%. Определите процент снижения себестоимости и полученную экономию под воздействием указанных факторов.</w:t>
      </w:r>
    </w:p>
    <w:p w:rsidR="00124DFC" w:rsidRDefault="00124DFC" w:rsidP="004559F4">
      <w:r>
        <w:t>4.Определите цеховую себестоимость продукции, производственную и полную, если стоимость сырья и материалов (за вычетом отходов) – 2817 тыс.руб., заработная плата основная и дополнительная производственных рабочих с отчислениями на социальное страхование – 2532 тыс.руб.. амортизационные отчисления – 88 тыс.руб., прочие цеховые расходы - 4846 тыс.руб., общехозяйственные расходы -16675 тыс.руб., потери от брака – 95 тыс.руб., покупные изделия и полуфабрикаты – 97415 тыс.руб., коммерческие расходы – 1017 тыс.руб.</w:t>
      </w:r>
    </w:p>
    <w:p w:rsidR="00124DFC" w:rsidRDefault="00124DFC" w:rsidP="004559F4">
      <w:r>
        <w:t>5.Себестоимость товарной продукции малого предприятия за отчетный год составила 3,85 млн.руб. В планируемом году производительность труда будет повышена на 6%, а заработная плата – на 4%. Определите,  как это повлияет на величину себестоимости в плановом году, если доля заработной платы составила 20% от себестоимости.</w:t>
      </w:r>
    </w:p>
    <w:p w:rsidR="00124DFC" w:rsidRDefault="00124DFC" w:rsidP="004559F4">
      <w:r>
        <w:t>6. Определите полную себестоимость продукции, если стоимость сырья и материалов (за вычетом отходов) – 3000 тыс.руб., заработная плата основная и дополнительная производственных рабочих – 2100 тыс.руб.. амортизационные отчисления – 105 тыс.руб., общехозяйственные расходы -12000 тыс.руб., потери от брака – 80 тыс.руб., покупные изделия и полуфабрикаты – 83000тыс.руб., коммерческие расходы – 1000 тыс.руб.</w:t>
      </w:r>
    </w:p>
    <w:p w:rsidR="00124DFC" w:rsidRDefault="00124DFC" w:rsidP="004559F4">
      <w:pPr>
        <w:pStyle w:val="msonormalcxspmiddle"/>
      </w:pPr>
      <w:r>
        <w:t>7.Цех производит в месяц 1000т продукции А, 1500т вида В и 2000т  вида С.  Рассчитать себестоимость единицы продукции А,В, и С для трех различных вариантов:</w:t>
      </w:r>
    </w:p>
    <w:p w:rsidR="00124DFC" w:rsidRDefault="00124DFC" w:rsidP="004559F4">
      <w:pPr>
        <w:pStyle w:val="msonormalcxsplast"/>
      </w:pPr>
      <w:r>
        <w:t>1.Косвенные затраты цеха распределяются пропорционально заработной плате основных производственных рабочих, приходящихся на производство данного вида продукции.</w:t>
      </w:r>
    </w:p>
    <w:p w:rsidR="00124DFC" w:rsidRDefault="00124DFC" w:rsidP="004559F4">
      <w:pPr>
        <w:pStyle w:val="ListParagraph1"/>
        <w:spacing w:line="240" w:lineRule="auto"/>
        <w:ind w:left="0" w:firstLine="567"/>
        <w:rPr>
          <w:szCs w:val="24"/>
          <w:lang w:val="ru-RU"/>
        </w:rPr>
      </w:pPr>
      <w:r>
        <w:rPr>
          <w:szCs w:val="24"/>
          <w:lang w:val="ru-RU"/>
        </w:rPr>
        <w:t>2.Косвенные затраты цеха распределяются пропорционально прямым затратам на производство данного вида продукции.</w:t>
      </w:r>
    </w:p>
    <w:p w:rsidR="00124DFC" w:rsidRDefault="00124DFC" w:rsidP="004559F4">
      <w:pPr>
        <w:spacing w:before="100" w:beforeAutospacing="1" w:after="100" w:afterAutospacing="1"/>
        <w:contextualSpacing/>
        <w:rPr>
          <w:sz w:val="20"/>
        </w:rPr>
      </w:pPr>
      <w:r>
        <w:rPr>
          <w:sz w:val="20"/>
        </w:rPr>
        <w:t>3.Косвенные затраты цеха распределяются пропорционально объему производства соответствующего вида продукции.</w:t>
      </w:r>
    </w:p>
    <w:p w:rsidR="00124DFC" w:rsidRDefault="00124DFC" w:rsidP="004559F4">
      <w:pPr>
        <w:spacing w:before="100" w:beforeAutospacing="1" w:after="100" w:afterAutospacing="1"/>
        <w:contextualSpacing/>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4"/>
        <w:gridCol w:w="1150"/>
        <w:gridCol w:w="1149"/>
        <w:gridCol w:w="1119"/>
        <w:gridCol w:w="1241"/>
      </w:tblGrid>
      <w:tr w:rsidR="00124DFC" w:rsidTr="000076D1">
        <w:tc>
          <w:tcPr>
            <w:tcW w:w="4804" w:type="dxa"/>
          </w:tcPr>
          <w:p w:rsidR="00124DFC" w:rsidRDefault="00124DFC" w:rsidP="000076D1">
            <w:pPr>
              <w:spacing w:before="100" w:beforeAutospacing="1" w:after="100" w:afterAutospacing="1"/>
              <w:contextualSpacing/>
              <w:rPr>
                <w:sz w:val="20"/>
                <w:lang w:val="en-US"/>
              </w:rPr>
            </w:pPr>
            <w:r>
              <w:rPr>
                <w:sz w:val="20"/>
                <w:lang w:val="en-US"/>
              </w:rPr>
              <w:t>Виды затрат</w:t>
            </w:r>
          </w:p>
        </w:tc>
        <w:tc>
          <w:tcPr>
            <w:tcW w:w="1150" w:type="dxa"/>
          </w:tcPr>
          <w:p w:rsidR="00124DFC" w:rsidRDefault="00124DFC" w:rsidP="000076D1">
            <w:pPr>
              <w:spacing w:before="100" w:beforeAutospacing="1" w:after="100" w:afterAutospacing="1"/>
              <w:contextualSpacing/>
              <w:jc w:val="center"/>
              <w:rPr>
                <w:sz w:val="20"/>
                <w:lang w:val="en-US"/>
              </w:rPr>
            </w:pPr>
            <w:r>
              <w:rPr>
                <w:sz w:val="20"/>
                <w:lang w:val="en-US"/>
              </w:rPr>
              <w:t>На единицу А</w:t>
            </w:r>
          </w:p>
        </w:tc>
        <w:tc>
          <w:tcPr>
            <w:tcW w:w="1149" w:type="dxa"/>
          </w:tcPr>
          <w:p w:rsidR="00124DFC" w:rsidRDefault="00124DFC" w:rsidP="000076D1">
            <w:pPr>
              <w:spacing w:before="100" w:beforeAutospacing="1" w:after="100" w:afterAutospacing="1"/>
              <w:contextualSpacing/>
              <w:jc w:val="center"/>
              <w:rPr>
                <w:sz w:val="20"/>
                <w:lang w:val="en-US"/>
              </w:rPr>
            </w:pPr>
            <w:r>
              <w:rPr>
                <w:sz w:val="20"/>
                <w:lang w:val="en-US"/>
              </w:rPr>
              <w:t>На единицу В</w:t>
            </w:r>
          </w:p>
        </w:tc>
        <w:tc>
          <w:tcPr>
            <w:tcW w:w="1119" w:type="dxa"/>
          </w:tcPr>
          <w:p w:rsidR="00124DFC" w:rsidRDefault="00124DFC" w:rsidP="000076D1">
            <w:pPr>
              <w:spacing w:before="100" w:beforeAutospacing="1" w:after="100" w:afterAutospacing="1"/>
              <w:contextualSpacing/>
              <w:jc w:val="center"/>
              <w:rPr>
                <w:sz w:val="20"/>
                <w:lang w:val="en-US"/>
              </w:rPr>
            </w:pPr>
            <w:r>
              <w:rPr>
                <w:sz w:val="20"/>
                <w:lang w:val="en-US"/>
              </w:rPr>
              <w:t>На единицу С</w:t>
            </w:r>
          </w:p>
        </w:tc>
        <w:tc>
          <w:tcPr>
            <w:tcW w:w="1241" w:type="dxa"/>
          </w:tcPr>
          <w:p w:rsidR="00124DFC" w:rsidRDefault="00124DFC" w:rsidP="000076D1">
            <w:pPr>
              <w:spacing w:before="100" w:beforeAutospacing="1" w:after="100" w:afterAutospacing="1"/>
              <w:contextualSpacing/>
              <w:jc w:val="center"/>
              <w:rPr>
                <w:sz w:val="20"/>
                <w:lang w:val="en-US"/>
              </w:rPr>
            </w:pPr>
            <w:r>
              <w:rPr>
                <w:sz w:val="20"/>
                <w:lang w:val="en-US"/>
              </w:rPr>
              <w:t>Сумма за месяц</w:t>
            </w:r>
          </w:p>
        </w:tc>
      </w:tr>
      <w:tr w:rsidR="00124DFC" w:rsidTr="000076D1">
        <w:tc>
          <w:tcPr>
            <w:tcW w:w="4804" w:type="dxa"/>
          </w:tcPr>
          <w:p w:rsidR="00124DFC" w:rsidRDefault="00124DFC" w:rsidP="000076D1">
            <w:pPr>
              <w:pStyle w:val="ListParagraph1"/>
              <w:spacing w:line="240" w:lineRule="auto"/>
              <w:ind w:left="0" w:firstLine="0"/>
              <w:rPr>
                <w:i/>
                <w:szCs w:val="24"/>
              </w:rPr>
            </w:pPr>
            <w:r>
              <w:rPr>
                <w:i/>
                <w:szCs w:val="24"/>
              </w:rPr>
              <w:t>Прямые затраты:</w:t>
            </w:r>
          </w:p>
        </w:tc>
        <w:tc>
          <w:tcPr>
            <w:tcW w:w="1150" w:type="dxa"/>
          </w:tcPr>
          <w:p w:rsidR="00124DFC" w:rsidRDefault="00124DFC" w:rsidP="000076D1">
            <w:pPr>
              <w:spacing w:before="100" w:beforeAutospacing="1" w:after="100" w:afterAutospacing="1"/>
              <w:contextualSpacing/>
              <w:rPr>
                <w:sz w:val="20"/>
                <w:lang w:val="en-US"/>
              </w:rPr>
            </w:pPr>
          </w:p>
        </w:tc>
        <w:tc>
          <w:tcPr>
            <w:tcW w:w="1149" w:type="dxa"/>
          </w:tcPr>
          <w:p w:rsidR="00124DFC" w:rsidRDefault="00124DFC" w:rsidP="000076D1">
            <w:pPr>
              <w:spacing w:before="100" w:beforeAutospacing="1" w:after="100" w:afterAutospacing="1"/>
              <w:contextualSpacing/>
              <w:rPr>
                <w:sz w:val="20"/>
                <w:lang w:val="en-US"/>
              </w:rPr>
            </w:pPr>
          </w:p>
        </w:tc>
        <w:tc>
          <w:tcPr>
            <w:tcW w:w="1119" w:type="dxa"/>
          </w:tcPr>
          <w:p w:rsidR="00124DFC" w:rsidRDefault="00124DFC" w:rsidP="000076D1">
            <w:pPr>
              <w:spacing w:before="100" w:beforeAutospacing="1" w:after="100" w:afterAutospacing="1"/>
              <w:contextualSpacing/>
              <w:rPr>
                <w:sz w:val="20"/>
                <w:lang w:val="en-US"/>
              </w:rPr>
            </w:pPr>
          </w:p>
        </w:tc>
        <w:tc>
          <w:tcPr>
            <w:tcW w:w="1241" w:type="dxa"/>
          </w:tcPr>
          <w:p w:rsidR="00124DFC" w:rsidRDefault="00124DFC" w:rsidP="000076D1">
            <w:pPr>
              <w:spacing w:before="100" w:beforeAutospacing="1" w:after="100" w:afterAutospacing="1"/>
              <w:contextualSpacing/>
              <w:rPr>
                <w:sz w:val="20"/>
                <w:lang w:val="en-US"/>
              </w:rPr>
            </w:pPr>
          </w:p>
        </w:tc>
      </w:tr>
      <w:tr w:rsidR="00124DFC" w:rsidTr="000076D1">
        <w:tc>
          <w:tcPr>
            <w:tcW w:w="4804" w:type="dxa"/>
          </w:tcPr>
          <w:p w:rsidR="00124DFC" w:rsidRDefault="00124DFC" w:rsidP="000076D1">
            <w:pPr>
              <w:pStyle w:val="ListParagraph1"/>
              <w:spacing w:line="240" w:lineRule="auto"/>
              <w:ind w:left="0" w:firstLine="0"/>
              <w:rPr>
                <w:szCs w:val="24"/>
              </w:rPr>
            </w:pPr>
            <w:r>
              <w:rPr>
                <w:szCs w:val="24"/>
              </w:rPr>
              <w:t>Затраты на сырье, руб.</w:t>
            </w:r>
          </w:p>
        </w:tc>
        <w:tc>
          <w:tcPr>
            <w:tcW w:w="1150" w:type="dxa"/>
          </w:tcPr>
          <w:p w:rsidR="00124DFC" w:rsidRDefault="00124DFC" w:rsidP="000076D1">
            <w:pPr>
              <w:spacing w:before="100" w:beforeAutospacing="1" w:after="100" w:afterAutospacing="1"/>
              <w:contextualSpacing/>
              <w:jc w:val="center"/>
              <w:rPr>
                <w:sz w:val="20"/>
                <w:lang w:val="en-US"/>
              </w:rPr>
            </w:pPr>
            <w:r>
              <w:rPr>
                <w:sz w:val="20"/>
                <w:lang w:val="en-US"/>
              </w:rPr>
              <w:t>500</w:t>
            </w:r>
          </w:p>
        </w:tc>
        <w:tc>
          <w:tcPr>
            <w:tcW w:w="1149" w:type="dxa"/>
          </w:tcPr>
          <w:p w:rsidR="00124DFC" w:rsidRDefault="00124DFC" w:rsidP="000076D1">
            <w:pPr>
              <w:spacing w:before="100" w:beforeAutospacing="1" w:after="100" w:afterAutospacing="1"/>
              <w:contextualSpacing/>
              <w:jc w:val="center"/>
              <w:rPr>
                <w:sz w:val="20"/>
                <w:lang w:val="en-US"/>
              </w:rPr>
            </w:pPr>
            <w:r>
              <w:rPr>
                <w:sz w:val="20"/>
                <w:lang w:val="en-US"/>
              </w:rPr>
              <w:t>400</w:t>
            </w:r>
          </w:p>
        </w:tc>
        <w:tc>
          <w:tcPr>
            <w:tcW w:w="1119" w:type="dxa"/>
          </w:tcPr>
          <w:p w:rsidR="00124DFC" w:rsidRDefault="00124DFC" w:rsidP="000076D1">
            <w:pPr>
              <w:spacing w:before="100" w:beforeAutospacing="1" w:after="100" w:afterAutospacing="1"/>
              <w:contextualSpacing/>
              <w:jc w:val="center"/>
              <w:rPr>
                <w:sz w:val="20"/>
                <w:lang w:val="en-US"/>
              </w:rPr>
            </w:pPr>
            <w:r>
              <w:rPr>
                <w:sz w:val="20"/>
                <w:lang w:val="en-US"/>
              </w:rPr>
              <w:t>400</w:t>
            </w:r>
          </w:p>
        </w:tc>
        <w:tc>
          <w:tcPr>
            <w:tcW w:w="1241" w:type="dxa"/>
          </w:tcPr>
          <w:p w:rsidR="00124DFC" w:rsidRDefault="00124DFC" w:rsidP="000076D1">
            <w:pPr>
              <w:spacing w:before="100" w:beforeAutospacing="1" w:after="100" w:afterAutospacing="1"/>
              <w:contextualSpacing/>
              <w:rPr>
                <w:sz w:val="20"/>
                <w:lang w:val="en-US"/>
              </w:rPr>
            </w:pPr>
          </w:p>
        </w:tc>
      </w:tr>
      <w:tr w:rsidR="00124DFC" w:rsidTr="000076D1">
        <w:tc>
          <w:tcPr>
            <w:tcW w:w="4804" w:type="dxa"/>
          </w:tcPr>
          <w:p w:rsidR="00124DFC" w:rsidRDefault="00124DFC" w:rsidP="000076D1">
            <w:pPr>
              <w:pStyle w:val="ListParagraph1"/>
              <w:spacing w:line="240" w:lineRule="auto"/>
              <w:ind w:left="0" w:firstLine="0"/>
              <w:rPr>
                <w:szCs w:val="24"/>
                <w:lang w:val="ru-RU"/>
              </w:rPr>
            </w:pPr>
            <w:r>
              <w:rPr>
                <w:szCs w:val="24"/>
                <w:lang w:val="ru-RU"/>
              </w:rPr>
              <w:t>Затраты на электроэнергию на технологию, руб.</w:t>
            </w:r>
          </w:p>
        </w:tc>
        <w:tc>
          <w:tcPr>
            <w:tcW w:w="1150" w:type="dxa"/>
          </w:tcPr>
          <w:p w:rsidR="00124DFC" w:rsidRDefault="00124DFC" w:rsidP="000076D1">
            <w:pPr>
              <w:spacing w:before="100" w:beforeAutospacing="1" w:after="100" w:afterAutospacing="1"/>
              <w:contextualSpacing/>
              <w:jc w:val="center"/>
              <w:rPr>
                <w:sz w:val="20"/>
                <w:lang w:val="en-US"/>
              </w:rPr>
            </w:pPr>
            <w:r>
              <w:rPr>
                <w:sz w:val="20"/>
                <w:lang w:val="en-US"/>
              </w:rPr>
              <w:t>300</w:t>
            </w:r>
          </w:p>
        </w:tc>
        <w:tc>
          <w:tcPr>
            <w:tcW w:w="1149" w:type="dxa"/>
          </w:tcPr>
          <w:p w:rsidR="00124DFC" w:rsidRDefault="00124DFC" w:rsidP="000076D1">
            <w:pPr>
              <w:spacing w:before="100" w:beforeAutospacing="1" w:after="100" w:afterAutospacing="1"/>
              <w:contextualSpacing/>
              <w:jc w:val="center"/>
              <w:rPr>
                <w:sz w:val="20"/>
                <w:lang w:val="en-US"/>
              </w:rPr>
            </w:pPr>
            <w:r>
              <w:rPr>
                <w:sz w:val="20"/>
                <w:lang w:val="en-US"/>
              </w:rPr>
              <w:t>100</w:t>
            </w:r>
          </w:p>
        </w:tc>
        <w:tc>
          <w:tcPr>
            <w:tcW w:w="1119" w:type="dxa"/>
          </w:tcPr>
          <w:p w:rsidR="00124DFC" w:rsidRDefault="00124DFC" w:rsidP="000076D1">
            <w:pPr>
              <w:spacing w:before="100" w:beforeAutospacing="1" w:after="100" w:afterAutospacing="1"/>
              <w:contextualSpacing/>
              <w:jc w:val="center"/>
              <w:rPr>
                <w:sz w:val="20"/>
                <w:lang w:val="en-US"/>
              </w:rPr>
            </w:pPr>
            <w:r>
              <w:rPr>
                <w:sz w:val="20"/>
                <w:lang w:val="en-US"/>
              </w:rPr>
              <w:t>200</w:t>
            </w:r>
          </w:p>
        </w:tc>
        <w:tc>
          <w:tcPr>
            <w:tcW w:w="1241" w:type="dxa"/>
          </w:tcPr>
          <w:p w:rsidR="00124DFC" w:rsidRDefault="00124DFC" w:rsidP="000076D1">
            <w:pPr>
              <w:spacing w:before="100" w:beforeAutospacing="1" w:after="100" w:afterAutospacing="1"/>
              <w:contextualSpacing/>
              <w:rPr>
                <w:sz w:val="20"/>
                <w:lang w:val="en-US"/>
              </w:rPr>
            </w:pPr>
          </w:p>
        </w:tc>
      </w:tr>
      <w:tr w:rsidR="00124DFC" w:rsidTr="000076D1">
        <w:tc>
          <w:tcPr>
            <w:tcW w:w="4804" w:type="dxa"/>
          </w:tcPr>
          <w:p w:rsidR="00124DFC" w:rsidRDefault="00124DFC" w:rsidP="000076D1">
            <w:pPr>
              <w:pStyle w:val="ListParagraph1"/>
              <w:spacing w:line="240" w:lineRule="auto"/>
              <w:ind w:left="0" w:firstLine="0"/>
              <w:rPr>
                <w:szCs w:val="24"/>
                <w:lang w:val="ru-RU"/>
              </w:rPr>
            </w:pPr>
            <w:r>
              <w:rPr>
                <w:szCs w:val="24"/>
                <w:lang w:val="ru-RU"/>
              </w:rPr>
              <w:t>Затраты на заработную плату и отчисления во внебюджетные фонды, руб.</w:t>
            </w:r>
          </w:p>
        </w:tc>
        <w:tc>
          <w:tcPr>
            <w:tcW w:w="1150" w:type="dxa"/>
          </w:tcPr>
          <w:p w:rsidR="00124DFC" w:rsidRDefault="00124DFC" w:rsidP="000076D1">
            <w:pPr>
              <w:spacing w:before="100" w:beforeAutospacing="1" w:after="100" w:afterAutospacing="1"/>
              <w:contextualSpacing/>
              <w:jc w:val="center"/>
              <w:rPr>
                <w:sz w:val="20"/>
                <w:lang w:val="en-US"/>
              </w:rPr>
            </w:pPr>
            <w:r>
              <w:rPr>
                <w:sz w:val="20"/>
                <w:lang w:val="en-US"/>
              </w:rPr>
              <w:t>500</w:t>
            </w:r>
          </w:p>
        </w:tc>
        <w:tc>
          <w:tcPr>
            <w:tcW w:w="1149" w:type="dxa"/>
          </w:tcPr>
          <w:p w:rsidR="00124DFC" w:rsidRDefault="00124DFC" w:rsidP="000076D1">
            <w:pPr>
              <w:spacing w:before="100" w:beforeAutospacing="1" w:after="100" w:afterAutospacing="1"/>
              <w:contextualSpacing/>
              <w:jc w:val="center"/>
              <w:rPr>
                <w:sz w:val="20"/>
                <w:lang w:val="en-US"/>
              </w:rPr>
            </w:pPr>
            <w:r>
              <w:rPr>
                <w:sz w:val="20"/>
                <w:lang w:val="en-US"/>
              </w:rPr>
              <w:t>200</w:t>
            </w:r>
          </w:p>
        </w:tc>
        <w:tc>
          <w:tcPr>
            <w:tcW w:w="1119" w:type="dxa"/>
          </w:tcPr>
          <w:p w:rsidR="00124DFC" w:rsidRDefault="00124DFC" w:rsidP="000076D1">
            <w:pPr>
              <w:spacing w:before="100" w:beforeAutospacing="1" w:after="100" w:afterAutospacing="1"/>
              <w:contextualSpacing/>
              <w:jc w:val="center"/>
              <w:rPr>
                <w:sz w:val="20"/>
                <w:lang w:val="en-US"/>
              </w:rPr>
            </w:pPr>
            <w:r>
              <w:rPr>
                <w:sz w:val="20"/>
                <w:lang w:val="en-US"/>
              </w:rPr>
              <w:t>400</w:t>
            </w:r>
          </w:p>
        </w:tc>
        <w:tc>
          <w:tcPr>
            <w:tcW w:w="1241" w:type="dxa"/>
          </w:tcPr>
          <w:p w:rsidR="00124DFC" w:rsidRDefault="00124DFC" w:rsidP="000076D1">
            <w:pPr>
              <w:spacing w:before="100" w:beforeAutospacing="1" w:after="100" w:afterAutospacing="1"/>
              <w:contextualSpacing/>
              <w:rPr>
                <w:sz w:val="20"/>
                <w:lang w:val="en-US"/>
              </w:rPr>
            </w:pPr>
          </w:p>
        </w:tc>
      </w:tr>
      <w:tr w:rsidR="00124DFC" w:rsidTr="000076D1">
        <w:tc>
          <w:tcPr>
            <w:tcW w:w="4804" w:type="dxa"/>
          </w:tcPr>
          <w:p w:rsidR="00124DFC" w:rsidRDefault="00124DFC" w:rsidP="000076D1">
            <w:pPr>
              <w:pStyle w:val="ListParagraph1"/>
              <w:spacing w:line="240" w:lineRule="auto"/>
              <w:ind w:left="0" w:firstLine="0"/>
              <w:jc w:val="left"/>
              <w:rPr>
                <w:i/>
                <w:szCs w:val="24"/>
              </w:rPr>
            </w:pPr>
            <w:r>
              <w:rPr>
                <w:i/>
                <w:szCs w:val="24"/>
              </w:rPr>
              <w:t>Итого прямых затрат</w:t>
            </w:r>
          </w:p>
        </w:tc>
        <w:tc>
          <w:tcPr>
            <w:tcW w:w="1150" w:type="dxa"/>
          </w:tcPr>
          <w:p w:rsidR="00124DFC" w:rsidRDefault="00124DFC" w:rsidP="000076D1">
            <w:pPr>
              <w:spacing w:before="100" w:beforeAutospacing="1" w:after="100" w:afterAutospacing="1"/>
              <w:contextualSpacing/>
              <w:jc w:val="center"/>
              <w:rPr>
                <w:sz w:val="20"/>
                <w:lang w:val="en-US"/>
              </w:rPr>
            </w:pPr>
            <w:r>
              <w:rPr>
                <w:sz w:val="20"/>
                <w:lang w:val="en-US"/>
              </w:rPr>
              <w:t>1300</w:t>
            </w:r>
          </w:p>
        </w:tc>
        <w:tc>
          <w:tcPr>
            <w:tcW w:w="1149" w:type="dxa"/>
          </w:tcPr>
          <w:p w:rsidR="00124DFC" w:rsidRDefault="00124DFC" w:rsidP="000076D1">
            <w:pPr>
              <w:spacing w:before="100" w:beforeAutospacing="1" w:after="100" w:afterAutospacing="1"/>
              <w:contextualSpacing/>
              <w:jc w:val="center"/>
              <w:rPr>
                <w:sz w:val="20"/>
                <w:lang w:val="en-US"/>
              </w:rPr>
            </w:pPr>
            <w:r>
              <w:rPr>
                <w:sz w:val="20"/>
                <w:lang w:val="en-US"/>
              </w:rPr>
              <w:t>700</w:t>
            </w:r>
          </w:p>
        </w:tc>
        <w:tc>
          <w:tcPr>
            <w:tcW w:w="1119" w:type="dxa"/>
          </w:tcPr>
          <w:p w:rsidR="00124DFC" w:rsidRDefault="00124DFC" w:rsidP="000076D1">
            <w:pPr>
              <w:spacing w:before="100" w:beforeAutospacing="1" w:after="100" w:afterAutospacing="1"/>
              <w:contextualSpacing/>
              <w:jc w:val="center"/>
              <w:rPr>
                <w:sz w:val="20"/>
                <w:lang w:val="en-US"/>
              </w:rPr>
            </w:pPr>
            <w:r>
              <w:rPr>
                <w:sz w:val="20"/>
                <w:lang w:val="en-US"/>
              </w:rPr>
              <w:t>1000</w:t>
            </w:r>
          </w:p>
        </w:tc>
        <w:tc>
          <w:tcPr>
            <w:tcW w:w="1241" w:type="dxa"/>
          </w:tcPr>
          <w:p w:rsidR="00124DFC" w:rsidRDefault="00124DFC" w:rsidP="000076D1">
            <w:pPr>
              <w:spacing w:before="100" w:beforeAutospacing="1" w:after="100" w:afterAutospacing="1"/>
              <w:contextualSpacing/>
              <w:rPr>
                <w:sz w:val="20"/>
                <w:lang w:val="en-US"/>
              </w:rPr>
            </w:pPr>
          </w:p>
        </w:tc>
      </w:tr>
      <w:tr w:rsidR="00124DFC" w:rsidTr="000076D1">
        <w:tc>
          <w:tcPr>
            <w:tcW w:w="4804" w:type="dxa"/>
          </w:tcPr>
          <w:p w:rsidR="00124DFC" w:rsidRDefault="00124DFC" w:rsidP="000076D1">
            <w:pPr>
              <w:pStyle w:val="ListParagraph1"/>
              <w:spacing w:line="240" w:lineRule="auto"/>
              <w:ind w:left="0" w:firstLine="0"/>
              <w:rPr>
                <w:i/>
                <w:szCs w:val="24"/>
              </w:rPr>
            </w:pPr>
            <w:r>
              <w:rPr>
                <w:i/>
                <w:szCs w:val="24"/>
              </w:rPr>
              <w:t>Косвенные затраты:</w:t>
            </w:r>
          </w:p>
        </w:tc>
        <w:tc>
          <w:tcPr>
            <w:tcW w:w="1150" w:type="dxa"/>
          </w:tcPr>
          <w:p w:rsidR="00124DFC" w:rsidRDefault="00124DFC" w:rsidP="000076D1">
            <w:pPr>
              <w:spacing w:before="100" w:beforeAutospacing="1" w:after="100" w:afterAutospacing="1"/>
              <w:contextualSpacing/>
              <w:rPr>
                <w:sz w:val="20"/>
                <w:lang w:val="en-US"/>
              </w:rPr>
            </w:pPr>
          </w:p>
        </w:tc>
        <w:tc>
          <w:tcPr>
            <w:tcW w:w="1149" w:type="dxa"/>
          </w:tcPr>
          <w:p w:rsidR="00124DFC" w:rsidRDefault="00124DFC" w:rsidP="000076D1">
            <w:pPr>
              <w:spacing w:before="100" w:beforeAutospacing="1" w:after="100" w:afterAutospacing="1"/>
              <w:contextualSpacing/>
              <w:rPr>
                <w:sz w:val="20"/>
                <w:lang w:val="en-US"/>
              </w:rPr>
            </w:pPr>
          </w:p>
        </w:tc>
        <w:tc>
          <w:tcPr>
            <w:tcW w:w="1119" w:type="dxa"/>
          </w:tcPr>
          <w:p w:rsidR="00124DFC" w:rsidRDefault="00124DFC" w:rsidP="000076D1">
            <w:pPr>
              <w:spacing w:before="100" w:beforeAutospacing="1" w:after="100" w:afterAutospacing="1"/>
              <w:contextualSpacing/>
              <w:rPr>
                <w:sz w:val="20"/>
                <w:lang w:val="en-US"/>
              </w:rPr>
            </w:pPr>
          </w:p>
        </w:tc>
        <w:tc>
          <w:tcPr>
            <w:tcW w:w="1241" w:type="dxa"/>
          </w:tcPr>
          <w:p w:rsidR="00124DFC" w:rsidRDefault="00124DFC" w:rsidP="000076D1">
            <w:pPr>
              <w:spacing w:before="100" w:beforeAutospacing="1" w:after="100" w:afterAutospacing="1"/>
              <w:contextualSpacing/>
              <w:rPr>
                <w:sz w:val="20"/>
                <w:lang w:val="en-US"/>
              </w:rPr>
            </w:pPr>
          </w:p>
        </w:tc>
      </w:tr>
      <w:tr w:rsidR="00124DFC" w:rsidTr="000076D1">
        <w:tc>
          <w:tcPr>
            <w:tcW w:w="4804" w:type="dxa"/>
          </w:tcPr>
          <w:p w:rsidR="00124DFC" w:rsidRDefault="00124DFC" w:rsidP="000076D1">
            <w:pPr>
              <w:pStyle w:val="ListParagraph1"/>
              <w:spacing w:line="240" w:lineRule="auto"/>
              <w:ind w:left="0" w:firstLine="0"/>
              <w:rPr>
                <w:szCs w:val="24"/>
                <w:lang w:val="ru-RU"/>
              </w:rPr>
            </w:pPr>
            <w:r>
              <w:rPr>
                <w:szCs w:val="24"/>
                <w:lang w:val="ru-RU"/>
              </w:rPr>
              <w:t>Заработная плата начальника цеха и руководящего персонала цеха  с отчислениями во внебюджетных фонды, руб.</w:t>
            </w:r>
          </w:p>
        </w:tc>
        <w:tc>
          <w:tcPr>
            <w:tcW w:w="1150" w:type="dxa"/>
          </w:tcPr>
          <w:p w:rsidR="00124DFC" w:rsidRDefault="00124DFC" w:rsidP="000076D1">
            <w:pPr>
              <w:spacing w:before="100" w:beforeAutospacing="1" w:after="100" w:afterAutospacing="1"/>
              <w:contextualSpacing/>
              <w:rPr>
                <w:sz w:val="20"/>
              </w:rPr>
            </w:pPr>
          </w:p>
        </w:tc>
        <w:tc>
          <w:tcPr>
            <w:tcW w:w="1149" w:type="dxa"/>
          </w:tcPr>
          <w:p w:rsidR="00124DFC" w:rsidRDefault="00124DFC" w:rsidP="000076D1">
            <w:pPr>
              <w:spacing w:before="100" w:beforeAutospacing="1" w:after="100" w:afterAutospacing="1"/>
              <w:contextualSpacing/>
              <w:rPr>
                <w:sz w:val="20"/>
              </w:rPr>
            </w:pPr>
          </w:p>
        </w:tc>
        <w:tc>
          <w:tcPr>
            <w:tcW w:w="1119" w:type="dxa"/>
          </w:tcPr>
          <w:p w:rsidR="00124DFC" w:rsidRDefault="00124DFC" w:rsidP="000076D1">
            <w:pPr>
              <w:spacing w:before="100" w:beforeAutospacing="1" w:after="100" w:afterAutospacing="1"/>
              <w:contextualSpacing/>
              <w:rPr>
                <w:sz w:val="20"/>
              </w:rPr>
            </w:pPr>
          </w:p>
        </w:tc>
        <w:tc>
          <w:tcPr>
            <w:tcW w:w="1241" w:type="dxa"/>
          </w:tcPr>
          <w:p w:rsidR="00124DFC" w:rsidRDefault="00124DFC" w:rsidP="000076D1">
            <w:pPr>
              <w:spacing w:before="100" w:beforeAutospacing="1" w:after="100" w:afterAutospacing="1"/>
              <w:contextualSpacing/>
              <w:rPr>
                <w:sz w:val="20"/>
                <w:lang w:val="en-US"/>
              </w:rPr>
            </w:pPr>
            <w:r>
              <w:rPr>
                <w:sz w:val="20"/>
                <w:lang w:val="en-US"/>
              </w:rPr>
              <w:t>300 000</w:t>
            </w:r>
          </w:p>
        </w:tc>
      </w:tr>
      <w:tr w:rsidR="00124DFC" w:rsidTr="000076D1">
        <w:tc>
          <w:tcPr>
            <w:tcW w:w="4804" w:type="dxa"/>
          </w:tcPr>
          <w:p w:rsidR="00124DFC" w:rsidRDefault="00124DFC" w:rsidP="000076D1">
            <w:pPr>
              <w:pStyle w:val="ListParagraph1"/>
              <w:spacing w:line="240" w:lineRule="auto"/>
              <w:ind w:left="0" w:firstLine="0"/>
              <w:rPr>
                <w:szCs w:val="24"/>
                <w:lang w:val="ru-RU"/>
              </w:rPr>
            </w:pPr>
            <w:r>
              <w:rPr>
                <w:szCs w:val="24"/>
                <w:lang w:val="ru-RU"/>
              </w:rPr>
              <w:t>Заработная плата административного персонала цеха с отчислениями во внебюджетные фонды, руб.</w:t>
            </w:r>
          </w:p>
        </w:tc>
        <w:tc>
          <w:tcPr>
            <w:tcW w:w="1150" w:type="dxa"/>
          </w:tcPr>
          <w:p w:rsidR="00124DFC" w:rsidRDefault="00124DFC" w:rsidP="000076D1">
            <w:pPr>
              <w:spacing w:before="100" w:beforeAutospacing="1" w:after="100" w:afterAutospacing="1"/>
              <w:contextualSpacing/>
              <w:rPr>
                <w:sz w:val="20"/>
              </w:rPr>
            </w:pPr>
          </w:p>
        </w:tc>
        <w:tc>
          <w:tcPr>
            <w:tcW w:w="1149" w:type="dxa"/>
          </w:tcPr>
          <w:p w:rsidR="00124DFC" w:rsidRDefault="00124DFC" w:rsidP="000076D1">
            <w:pPr>
              <w:spacing w:before="100" w:beforeAutospacing="1" w:after="100" w:afterAutospacing="1"/>
              <w:contextualSpacing/>
              <w:rPr>
                <w:sz w:val="20"/>
              </w:rPr>
            </w:pPr>
          </w:p>
        </w:tc>
        <w:tc>
          <w:tcPr>
            <w:tcW w:w="1119" w:type="dxa"/>
          </w:tcPr>
          <w:p w:rsidR="00124DFC" w:rsidRDefault="00124DFC" w:rsidP="000076D1">
            <w:pPr>
              <w:spacing w:before="100" w:beforeAutospacing="1" w:after="100" w:afterAutospacing="1"/>
              <w:contextualSpacing/>
              <w:rPr>
                <w:sz w:val="20"/>
              </w:rPr>
            </w:pPr>
          </w:p>
        </w:tc>
        <w:tc>
          <w:tcPr>
            <w:tcW w:w="1241" w:type="dxa"/>
          </w:tcPr>
          <w:p w:rsidR="00124DFC" w:rsidRDefault="00124DFC" w:rsidP="000076D1">
            <w:pPr>
              <w:spacing w:before="100" w:beforeAutospacing="1" w:after="100" w:afterAutospacing="1"/>
              <w:contextualSpacing/>
              <w:rPr>
                <w:sz w:val="20"/>
                <w:lang w:val="en-US"/>
              </w:rPr>
            </w:pPr>
            <w:r>
              <w:rPr>
                <w:sz w:val="20"/>
                <w:lang w:val="en-US"/>
              </w:rPr>
              <w:t>200 000</w:t>
            </w:r>
          </w:p>
        </w:tc>
      </w:tr>
      <w:tr w:rsidR="00124DFC" w:rsidTr="000076D1">
        <w:tc>
          <w:tcPr>
            <w:tcW w:w="4804" w:type="dxa"/>
          </w:tcPr>
          <w:p w:rsidR="00124DFC" w:rsidRDefault="00124DFC" w:rsidP="000076D1">
            <w:pPr>
              <w:pStyle w:val="ListParagraph1"/>
              <w:spacing w:line="240" w:lineRule="auto"/>
              <w:ind w:left="0" w:firstLine="0"/>
              <w:rPr>
                <w:szCs w:val="24"/>
                <w:lang w:val="ru-RU"/>
              </w:rPr>
            </w:pPr>
            <w:r>
              <w:rPr>
                <w:szCs w:val="24"/>
                <w:lang w:val="ru-RU"/>
              </w:rPr>
              <w:t>Затраты на освещение и отопление здания  цеха, руб.</w:t>
            </w:r>
          </w:p>
        </w:tc>
        <w:tc>
          <w:tcPr>
            <w:tcW w:w="1150" w:type="dxa"/>
          </w:tcPr>
          <w:p w:rsidR="00124DFC" w:rsidRDefault="00124DFC" w:rsidP="000076D1">
            <w:pPr>
              <w:spacing w:before="100" w:beforeAutospacing="1" w:after="100" w:afterAutospacing="1"/>
              <w:contextualSpacing/>
              <w:rPr>
                <w:sz w:val="20"/>
              </w:rPr>
            </w:pPr>
          </w:p>
        </w:tc>
        <w:tc>
          <w:tcPr>
            <w:tcW w:w="1149" w:type="dxa"/>
          </w:tcPr>
          <w:p w:rsidR="00124DFC" w:rsidRDefault="00124DFC" w:rsidP="000076D1">
            <w:pPr>
              <w:spacing w:before="100" w:beforeAutospacing="1" w:after="100" w:afterAutospacing="1"/>
              <w:contextualSpacing/>
              <w:rPr>
                <w:sz w:val="20"/>
              </w:rPr>
            </w:pPr>
          </w:p>
        </w:tc>
        <w:tc>
          <w:tcPr>
            <w:tcW w:w="1119" w:type="dxa"/>
          </w:tcPr>
          <w:p w:rsidR="00124DFC" w:rsidRDefault="00124DFC" w:rsidP="000076D1">
            <w:pPr>
              <w:spacing w:before="100" w:beforeAutospacing="1" w:after="100" w:afterAutospacing="1"/>
              <w:contextualSpacing/>
              <w:rPr>
                <w:sz w:val="20"/>
              </w:rPr>
            </w:pPr>
          </w:p>
        </w:tc>
        <w:tc>
          <w:tcPr>
            <w:tcW w:w="1241" w:type="dxa"/>
          </w:tcPr>
          <w:p w:rsidR="00124DFC" w:rsidRDefault="00124DFC" w:rsidP="000076D1">
            <w:pPr>
              <w:spacing w:before="100" w:beforeAutospacing="1" w:after="100" w:afterAutospacing="1"/>
              <w:contextualSpacing/>
              <w:rPr>
                <w:sz w:val="20"/>
                <w:lang w:val="en-US"/>
              </w:rPr>
            </w:pPr>
            <w:r>
              <w:rPr>
                <w:sz w:val="20"/>
                <w:lang w:val="en-US"/>
              </w:rPr>
              <w:t>80 000</w:t>
            </w:r>
          </w:p>
        </w:tc>
      </w:tr>
      <w:tr w:rsidR="00124DFC" w:rsidTr="000076D1">
        <w:tc>
          <w:tcPr>
            <w:tcW w:w="4804" w:type="dxa"/>
          </w:tcPr>
          <w:p w:rsidR="00124DFC" w:rsidRDefault="00124DFC" w:rsidP="000076D1">
            <w:pPr>
              <w:pStyle w:val="ListParagraph1"/>
              <w:spacing w:line="240" w:lineRule="auto"/>
              <w:ind w:left="0" w:firstLine="0"/>
              <w:rPr>
                <w:szCs w:val="24"/>
                <w:lang w:val="ru-RU"/>
              </w:rPr>
            </w:pPr>
            <w:r>
              <w:rPr>
                <w:szCs w:val="24"/>
                <w:lang w:val="ru-RU"/>
              </w:rPr>
              <w:t>Затраты на вспомогательные материалы, руб.</w:t>
            </w:r>
          </w:p>
        </w:tc>
        <w:tc>
          <w:tcPr>
            <w:tcW w:w="1150" w:type="dxa"/>
          </w:tcPr>
          <w:p w:rsidR="00124DFC" w:rsidRDefault="00124DFC" w:rsidP="000076D1">
            <w:pPr>
              <w:spacing w:before="100" w:beforeAutospacing="1" w:after="100" w:afterAutospacing="1"/>
              <w:contextualSpacing/>
              <w:rPr>
                <w:sz w:val="20"/>
              </w:rPr>
            </w:pPr>
          </w:p>
        </w:tc>
        <w:tc>
          <w:tcPr>
            <w:tcW w:w="1149" w:type="dxa"/>
          </w:tcPr>
          <w:p w:rsidR="00124DFC" w:rsidRDefault="00124DFC" w:rsidP="000076D1">
            <w:pPr>
              <w:spacing w:before="100" w:beforeAutospacing="1" w:after="100" w:afterAutospacing="1"/>
              <w:contextualSpacing/>
              <w:rPr>
                <w:sz w:val="20"/>
              </w:rPr>
            </w:pPr>
          </w:p>
        </w:tc>
        <w:tc>
          <w:tcPr>
            <w:tcW w:w="1119" w:type="dxa"/>
          </w:tcPr>
          <w:p w:rsidR="00124DFC" w:rsidRDefault="00124DFC" w:rsidP="000076D1">
            <w:pPr>
              <w:spacing w:before="100" w:beforeAutospacing="1" w:after="100" w:afterAutospacing="1"/>
              <w:contextualSpacing/>
              <w:rPr>
                <w:sz w:val="20"/>
              </w:rPr>
            </w:pPr>
          </w:p>
        </w:tc>
        <w:tc>
          <w:tcPr>
            <w:tcW w:w="1241" w:type="dxa"/>
          </w:tcPr>
          <w:p w:rsidR="00124DFC" w:rsidRDefault="00124DFC" w:rsidP="000076D1">
            <w:pPr>
              <w:spacing w:before="100" w:beforeAutospacing="1" w:after="100" w:afterAutospacing="1"/>
              <w:contextualSpacing/>
              <w:rPr>
                <w:sz w:val="20"/>
                <w:lang w:val="en-US"/>
              </w:rPr>
            </w:pPr>
            <w:r>
              <w:rPr>
                <w:sz w:val="20"/>
                <w:lang w:val="en-US"/>
              </w:rPr>
              <w:t>70 000</w:t>
            </w:r>
          </w:p>
        </w:tc>
      </w:tr>
      <w:tr w:rsidR="00124DFC" w:rsidTr="000076D1">
        <w:tc>
          <w:tcPr>
            <w:tcW w:w="4804" w:type="dxa"/>
          </w:tcPr>
          <w:p w:rsidR="00124DFC" w:rsidRDefault="00124DFC" w:rsidP="000076D1">
            <w:pPr>
              <w:pStyle w:val="ListParagraph1"/>
              <w:spacing w:line="240" w:lineRule="auto"/>
              <w:ind w:left="0" w:firstLine="0"/>
              <w:rPr>
                <w:szCs w:val="24"/>
                <w:lang w:val="ru-RU"/>
              </w:rPr>
            </w:pPr>
            <w:r>
              <w:rPr>
                <w:szCs w:val="24"/>
                <w:lang w:val="ru-RU"/>
              </w:rPr>
              <w:t>Затраты на ремонт и содержание основных средств, руб.</w:t>
            </w:r>
          </w:p>
        </w:tc>
        <w:tc>
          <w:tcPr>
            <w:tcW w:w="1150" w:type="dxa"/>
          </w:tcPr>
          <w:p w:rsidR="00124DFC" w:rsidRDefault="00124DFC" w:rsidP="000076D1">
            <w:pPr>
              <w:spacing w:before="100" w:beforeAutospacing="1" w:after="100" w:afterAutospacing="1"/>
              <w:contextualSpacing/>
              <w:rPr>
                <w:sz w:val="20"/>
              </w:rPr>
            </w:pPr>
          </w:p>
        </w:tc>
        <w:tc>
          <w:tcPr>
            <w:tcW w:w="1149" w:type="dxa"/>
          </w:tcPr>
          <w:p w:rsidR="00124DFC" w:rsidRDefault="00124DFC" w:rsidP="000076D1">
            <w:pPr>
              <w:spacing w:before="100" w:beforeAutospacing="1" w:after="100" w:afterAutospacing="1"/>
              <w:contextualSpacing/>
              <w:rPr>
                <w:sz w:val="20"/>
              </w:rPr>
            </w:pPr>
          </w:p>
        </w:tc>
        <w:tc>
          <w:tcPr>
            <w:tcW w:w="1119" w:type="dxa"/>
          </w:tcPr>
          <w:p w:rsidR="00124DFC" w:rsidRDefault="00124DFC" w:rsidP="000076D1">
            <w:pPr>
              <w:spacing w:before="100" w:beforeAutospacing="1" w:after="100" w:afterAutospacing="1"/>
              <w:contextualSpacing/>
              <w:rPr>
                <w:sz w:val="20"/>
              </w:rPr>
            </w:pPr>
          </w:p>
        </w:tc>
        <w:tc>
          <w:tcPr>
            <w:tcW w:w="1241" w:type="dxa"/>
          </w:tcPr>
          <w:p w:rsidR="00124DFC" w:rsidRDefault="00124DFC" w:rsidP="000076D1">
            <w:pPr>
              <w:spacing w:before="100" w:beforeAutospacing="1" w:after="100" w:afterAutospacing="1"/>
              <w:contextualSpacing/>
              <w:rPr>
                <w:sz w:val="20"/>
                <w:lang w:val="en-US"/>
              </w:rPr>
            </w:pPr>
            <w:r>
              <w:rPr>
                <w:sz w:val="20"/>
                <w:lang w:val="en-US"/>
              </w:rPr>
              <w:t>250 000</w:t>
            </w:r>
          </w:p>
        </w:tc>
      </w:tr>
      <w:tr w:rsidR="00124DFC" w:rsidTr="000076D1">
        <w:tc>
          <w:tcPr>
            <w:tcW w:w="4804" w:type="dxa"/>
          </w:tcPr>
          <w:p w:rsidR="00124DFC" w:rsidRDefault="00124DFC" w:rsidP="000076D1">
            <w:pPr>
              <w:pStyle w:val="ListParagraph1"/>
              <w:spacing w:line="240" w:lineRule="auto"/>
              <w:ind w:left="0" w:firstLine="0"/>
              <w:rPr>
                <w:szCs w:val="24"/>
                <w:lang w:val="ru-RU"/>
              </w:rPr>
            </w:pPr>
            <w:r>
              <w:rPr>
                <w:szCs w:val="24"/>
                <w:lang w:val="ru-RU"/>
              </w:rPr>
              <w:t>Амортизация оборудования и здания цеха, руб.</w:t>
            </w:r>
          </w:p>
        </w:tc>
        <w:tc>
          <w:tcPr>
            <w:tcW w:w="1150" w:type="dxa"/>
          </w:tcPr>
          <w:p w:rsidR="00124DFC" w:rsidRDefault="00124DFC" w:rsidP="000076D1">
            <w:pPr>
              <w:spacing w:before="100" w:beforeAutospacing="1" w:after="100" w:afterAutospacing="1"/>
              <w:contextualSpacing/>
              <w:rPr>
                <w:sz w:val="20"/>
              </w:rPr>
            </w:pPr>
          </w:p>
        </w:tc>
        <w:tc>
          <w:tcPr>
            <w:tcW w:w="1149" w:type="dxa"/>
          </w:tcPr>
          <w:p w:rsidR="00124DFC" w:rsidRDefault="00124DFC" w:rsidP="000076D1">
            <w:pPr>
              <w:spacing w:before="100" w:beforeAutospacing="1" w:after="100" w:afterAutospacing="1"/>
              <w:contextualSpacing/>
              <w:rPr>
                <w:sz w:val="20"/>
              </w:rPr>
            </w:pPr>
          </w:p>
        </w:tc>
        <w:tc>
          <w:tcPr>
            <w:tcW w:w="1119" w:type="dxa"/>
          </w:tcPr>
          <w:p w:rsidR="00124DFC" w:rsidRDefault="00124DFC" w:rsidP="000076D1">
            <w:pPr>
              <w:spacing w:before="100" w:beforeAutospacing="1" w:after="100" w:afterAutospacing="1"/>
              <w:contextualSpacing/>
              <w:rPr>
                <w:sz w:val="20"/>
              </w:rPr>
            </w:pPr>
          </w:p>
        </w:tc>
        <w:tc>
          <w:tcPr>
            <w:tcW w:w="1241" w:type="dxa"/>
          </w:tcPr>
          <w:p w:rsidR="00124DFC" w:rsidRDefault="00124DFC" w:rsidP="000076D1">
            <w:pPr>
              <w:spacing w:before="100" w:beforeAutospacing="1" w:after="100" w:afterAutospacing="1"/>
              <w:contextualSpacing/>
              <w:rPr>
                <w:sz w:val="20"/>
                <w:lang w:val="en-US"/>
              </w:rPr>
            </w:pPr>
            <w:r>
              <w:rPr>
                <w:sz w:val="20"/>
                <w:lang w:val="en-US"/>
              </w:rPr>
              <w:t>600 000</w:t>
            </w:r>
          </w:p>
        </w:tc>
      </w:tr>
      <w:tr w:rsidR="00124DFC" w:rsidTr="000076D1">
        <w:tc>
          <w:tcPr>
            <w:tcW w:w="4804" w:type="dxa"/>
          </w:tcPr>
          <w:p w:rsidR="00124DFC" w:rsidRDefault="00124DFC" w:rsidP="000076D1">
            <w:pPr>
              <w:pStyle w:val="ListParagraph1"/>
              <w:spacing w:line="240" w:lineRule="auto"/>
              <w:ind w:left="0" w:firstLine="0"/>
              <w:rPr>
                <w:szCs w:val="24"/>
                <w:lang w:val="ru-RU"/>
              </w:rPr>
            </w:pPr>
            <w:r>
              <w:rPr>
                <w:szCs w:val="24"/>
                <w:lang w:val="ru-RU"/>
              </w:rPr>
              <w:t>Сменное оборудование, инвентарь и хозпринадлежности, руб.</w:t>
            </w:r>
          </w:p>
        </w:tc>
        <w:tc>
          <w:tcPr>
            <w:tcW w:w="1150" w:type="dxa"/>
          </w:tcPr>
          <w:p w:rsidR="00124DFC" w:rsidRDefault="00124DFC" w:rsidP="000076D1">
            <w:pPr>
              <w:spacing w:before="100" w:beforeAutospacing="1" w:after="100" w:afterAutospacing="1"/>
              <w:contextualSpacing/>
              <w:rPr>
                <w:sz w:val="20"/>
              </w:rPr>
            </w:pPr>
          </w:p>
        </w:tc>
        <w:tc>
          <w:tcPr>
            <w:tcW w:w="1149" w:type="dxa"/>
          </w:tcPr>
          <w:p w:rsidR="00124DFC" w:rsidRDefault="00124DFC" w:rsidP="000076D1">
            <w:pPr>
              <w:spacing w:before="100" w:beforeAutospacing="1" w:after="100" w:afterAutospacing="1"/>
              <w:contextualSpacing/>
              <w:rPr>
                <w:sz w:val="20"/>
              </w:rPr>
            </w:pPr>
          </w:p>
        </w:tc>
        <w:tc>
          <w:tcPr>
            <w:tcW w:w="1119" w:type="dxa"/>
          </w:tcPr>
          <w:p w:rsidR="00124DFC" w:rsidRDefault="00124DFC" w:rsidP="000076D1">
            <w:pPr>
              <w:spacing w:before="100" w:beforeAutospacing="1" w:after="100" w:afterAutospacing="1"/>
              <w:contextualSpacing/>
              <w:rPr>
                <w:sz w:val="20"/>
              </w:rPr>
            </w:pPr>
          </w:p>
        </w:tc>
        <w:tc>
          <w:tcPr>
            <w:tcW w:w="1241" w:type="dxa"/>
          </w:tcPr>
          <w:p w:rsidR="00124DFC" w:rsidRDefault="00124DFC" w:rsidP="000076D1">
            <w:pPr>
              <w:spacing w:before="100" w:beforeAutospacing="1" w:after="100" w:afterAutospacing="1"/>
              <w:contextualSpacing/>
              <w:rPr>
                <w:sz w:val="20"/>
                <w:lang w:val="en-US"/>
              </w:rPr>
            </w:pPr>
            <w:r>
              <w:rPr>
                <w:sz w:val="20"/>
                <w:lang w:val="en-US"/>
              </w:rPr>
              <w:t>1 000 000</w:t>
            </w:r>
          </w:p>
        </w:tc>
      </w:tr>
      <w:tr w:rsidR="00124DFC" w:rsidTr="000076D1">
        <w:tc>
          <w:tcPr>
            <w:tcW w:w="4804" w:type="dxa"/>
          </w:tcPr>
          <w:p w:rsidR="00124DFC" w:rsidRDefault="00124DFC" w:rsidP="000076D1">
            <w:pPr>
              <w:pStyle w:val="ListParagraph1"/>
              <w:spacing w:line="240" w:lineRule="auto"/>
              <w:ind w:left="0" w:firstLine="0"/>
              <w:rPr>
                <w:szCs w:val="24"/>
              </w:rPr>
            </w:pPr>
            <w:r>
              <w:rPr>
                <w:szCs w:val="24"/>
              </w:rPr>
              <w:t>Транспортные расходы цеха, руб.</w:t>
            </w:r>
          </w:p>
        </w:tc>
        <w:tc>
          <w:tcPr>
            <w:tcW w:w="1150" w:type="dxa"/>
          </w:tcPr>
          <w:p w:rsidR="00124DFC" w:rsidRDefault="00124DFC" w:rsidP="000076D1">
            <w:pPr>
              <w:spacing w:before="100" w:beforeAutospacing="1" w:after="100" w:afterAutospacing="1"/>
              <w:contextualSpacing/>
              <w:rPr>
                <w:sz w:val="20"/>
                <w:lang w:val="en-US"/>
              </w:rPr>
            </w:pPr>
          </w:p>
        </w:tc>
        <w:tc>
          <w:tcPr>
            <w:tcW w:w="1149" w:type="dxa"/>
          </w:tcPr>
          <w:p w:rsidR="00124DFC" w:rsidRDefault="00124DFC" w:rsidP="000076D1">
            <w:pPr>
              <w:spacing w:before="100" w:beforeAutospacing="1" w:after="100" w:afterAutospacing="1"/>
              <w:contextualSpacing/>
              <w:rPr>
                <w:sz w:val="20"/>
                <w:lang w:val="en-US"/>
              </w:rPr>
            </w:pPr>
          </w:p>
        </w:tc>
        <w:tc>
          <w:tcPr>
            <w:tcW w:w="1119" w:type="dxa"/>
          </w:tcPr>
          <w:p w:rsidR="00124DFC" w:rsidRDefault="00124DFC" w:rsidP="000076D1">
            <w:pPr>
              <w:spacing w:before="100" w:beforeAutospacing="1" w:after="100" w:afterAutospacing="1"/>
              <w:contextualSpacing/>
              <w:rPr>
                <w:sz w:val="20"/>
                <w:lang w:val="en-US"/>
              </w:rPr>
            </w:pPr>
          </w:p>
        </w:tc>
        <w:tc>
          <w:tcPr>
            <w:tcW w:w="1241" w:type="dxa"/>
          </w:tcPr>
          <w:p w:rsidR="00124DFC" w:rsidRDefault="00124DFC" w:rsidP="000076D1">
            <w:pPr>
              <w:spacing w:before="100" w:beforeAutospacing="1" w:after="100" w:afterAutospacing="1"/>
              <w:contextualSpacing/>
              <w:rPr>
                <w:sz w:val="20"/>
                <w:lang w:val="en-US"/>
              </w:rPr>
            </w:pPr>
            <w:r>
              <w:rPr>
                <w:sz w:val="20"/>
                <w:lang w:val="en-US"/>
              </w:rPr>
              <w:t>200 000</w:t>
            </w:r>
          </w:p>
        </w:tc>
      </w:tr>
      <w:tr w:rsidR="00124DFC" w:rsidTr="000076D1">
        <w:tc>
          <w:tcPr>
            <w:tcW w:w="4804" w:type="dxa"/>
          </w:tcPr>
          <w:p w:rsidR="00124DFC" w:rsidRDefault="00124DFC" w:rsidP="000076D1">
            <w:pPr>
              <w:pStyle w:val="ListParagraph1"/>
              <w:spacing w:line="240" w:lineRule="auto"/>
              <w:ind w:left="0" w:firstLine="0"/>
              <w:rPr>
                <w:szCs w:val="24"/>
              </w:rPr>
            </w:pPr>
            <w:r>
              <w:rPr>
                <w:szCs w:val="24"/>
              </w:rPr>
              <w:t>Прочие расходы цеха, руб.</w:t>
            </w:r>
          </w:p>
        </w:tc>
        <w:tc>
          <w:tcPr>
            <w:tcW w:w="1150" w:type="dxa"/>
          </w:tcPr>
          <w:p w:rsidR="00124DFC" w:rsidRDefault="00124DFC" w:rsidP="000076D1">
            <w:pPr>
              <w:spacing w:before="100" w:beforeAutospacing="1" w:after="100" w:afterAutospacing="1"/>
              <w:contextualSpacing/>
              <w:rPr>
                <w:sz w:val="20"/>
                <w:lang w:val="en-US"/>
              </w:rPr>
            </w:pPr>
          </w:p>
        </w:tc>
        <w:tc>
          <w:tcPr>
            <w:tcW w:w="1149" w:type="dxa"/>
          </w:tcPr>
          <w:p w:rsidR="00124DFC" w:rsidRDefault="00124DFC" w:rsidP="000076D1">
            <w:pPr>
              <w:spacing w:before="100" w:beforeAutospacing="1" w:after="100" w:afterAutospacing="1"/>
              <w:contextualSpacing/>
              <w:rPr>
                <w:sz w:val="20"/>
                <w:lang w:val="en-US"/>
              </w:rPr>
            </w:pPr>
          </w:p>
        </w:tc>
        <w:tc>
          <w:tcPr>
            <w:tcW w:w="1119" w:type="dxa"/>
          </w:tcPr>
          <w:p w:rsidR="00124DFC" w:rsidRDefault="00124DFC" w:rsidP="000076D1">
            <w:pPr>
              <w:spacing w:before="100" w:beforeAutospacing="1" w:after="100" w:afterAutospacing="1"/>
              <w:contextualSpacing/>
              <w:rPr>
                <w:sz w:val="20"/>
                <w:lang w:val="en-US"/>
              </w:rPr>
            </w:pPr>
          </w:p>
        </w:tc>
        <w:tc>
          <w:tcPr>
            <w:tcW w:w="1241" w:type="dxa"/>
          </w:tcPr>
          <w:p w:rsidR="00124DFC" w:rsidRDefault="00124DFC" w:rsidP="000076D1">
            <w:pPr>
              <w:spacing w:before="100" w:beforeAutospacing="1" w:after="100" w:afterAutospacing="1"/>
              <w:contextualSpacing/>
              <w:rPr>
                <w:sz w:val="20"/>
                <w:lang w:val="en-US"/>
              </w:rPr>
            </w:pPr>
            <w:r>
              <w:rPr>
                <w:sz w:val="20"/>
                <w:lang w:val="en-US"/>
              </w:rPr>
              <w:t>800 000</w:t>
            </w:r>
          </w:p>
        </w:tc>
      </w:tr>
      <w:tr w:rsidR="00124DFC" w:rsidTr="000076D1">
        <w:tc>
          <w:tcPr>
            <w:tcW w:w="4804" w:type="dxa"/>
          </w:tcPr>
          <w:p w:rsidR="00124DFC" w:rsidRDefault="00124DFC" w:rsidP="000076D1">
            <w:pPr>
              <w:pStyle w:val="ListParagraph1"/>
              <w:spacing w:line="240" w:lineRule="auto"/>
              <w:ind w:left="0" w:firstLine="0"/>
              <w:rPr>
                <w:i/>
                <w:szCs w:val="24"/>
                <w:lang w:val="ru-RU"/>
              </w:rPr>
            </w:pPr>
            <w:r>
              <w:rPr>
                <w:i/>
                <w:szCs w:val="24"/>
                <w:lang w:val="ru-RU"/>
              </w:rPr>
              <w:t>Итого косвенных затрат цеха за месяц, руб.</w:t>
            </w:r>
          </w:p>
        </w:tc>
        <w:tc>
          <w:tcPr>
            <w:tcW w:w="1150" w:type="dxa"/>
          </w:tcPr>
          <w:p w:rsidR="00124DFC" w:rsidRDefault="00124DFC" w:rsidP="000076D1">
            <w:pPr>
              <w:spacing w:before="100" w:beforeAutospacing="1" w:after="100" w:afterAutospacing="1"/>
              <w:contextualSpacing/>
              <w:rPr>
                <w:sz w:val="20"/>
              </w:rPr>
            </w:pPr>
          </w:p>
        </w:tc>
        <w:tc>
          <w:tcPr>
            <w:tcW w:w="1149" w:type="dxa"/>
          </w:tcPr>
          <w:p w:rsidR="00124DFC" w:rsidRDefault="00124DFC" w:rsidP="000076D1">
            <w:pPr>
              <w:spacing w:before="100" w:beforeAutospacing="1" w:after="100" w:afterAutospacing="1"/>
              <w:contextualSpacing/>
              <w:rPr>
                <w:sz w:val="20"/>
              </w:rPr>
            </w:pPr>
          </w:p>
        </w:tc>
        <w:tc>
          <w:tcPr>
            <w:tcW w:w="1119" w:type="dxa"/>
          </w:tcPr>
          <w:p w:rsidR="00124DFC" w:rsidRDefault="00124DFC" w:rsidP="000076D1">
            <w:pPr>
              <w:spacing w:before="100" w:beforeAutospacing="1" w:after="100" w:afterAutospacing="1"/>
              <w:contextualSpacing/>
              <w:rPr>
                <w:sz w:val="20"/>
              </w:rPr>
            </w:pPr>
          </w:p>
        </w:tc>
        <w:tc>
          <w:tcPr>
            <w:tcW w:w="1241" w:type="dxa"/>
          </w:tcPr>
          <w:p w:rsidR="00124DFC" w:rsidRDefault="00124DFC" w:rsidP="000076D1">
            <w:pPr>
              <w:spacing w:before="100" w:beforeAutospacing="1" w:after="100" w:afterAutospacing="1"/>
              <w:contextualSpacing/>
              <w:rPr>
                <w:sz w:val="20"/>
                <w:lang w:val="en-US"/>
              </w:rPr>
            </w:pPr>
            <w:r>
              <w:rPr>
                <w:sz w:val="20"/>
                <w:lang w:val="en-US"/>
              </w:rPr>
              <w:t>3 500 000</w:t>
            </w:r>
          </w:p>
        </w:tc>
      </w:tr>
    </w:tbl>
    <w:p w:rsidR="00124DFC" w:rsidRDefault="00124DFC" w:rsidP="004559F4">
      <w:r>
        <w:t xml:space="preserve">8.Цех производит один вид продукции – продукцию А. Объем производства в июне составил 1000 единиц продукции А. Общая цеховая себестоимость за июнь составила 1 000 000 рублей, при этом в структуре цеховой себестоимости 40% составляют переменные затраты, и 60% - постоянные затраты. Таким образом, себестоимость единицы продукции А в июне составила 1000 руб./ед. На июль планируется объем производства 1200 единиц продукции А. Какова будет планируемая цеховая себестоимость единицы  продукции А в июле? </w:t>
      </w:r>
    </w:p>
    <w:p w:rsidR="00124DFC" w:rsidRDefault="00124DFC" w:rsidP="004559F4">
      <w:r>
        <w:t xml:space="preserve">9. Рассчитать изменение себестоимости кремниевого диода при изменении норм расхода кремния монокристаллического с </w:t>
      </w:r>
      <w:smartTag w:uri="urn:schemas-microsoft-com:office:smarttags" w:element="metricconverter">
        <w:smartTagPr>
          <w:attr w:name="ProductID" w:val="0,096 кг"/>
        </w:smartTagPr>
        <w:r>
          <w:t>0,096 кг</w:t>
        </w:r>
      </w:smartTag>
      <w:r>
        <w:t xml:space="preserve"> до </w:t>
      </w:r>
      <w:smartTag w:uri="urn:schemas-microsoft-com:office:smarttags" w:element="metricconverter">
        <w:smartTagPr>
          <w:attr w:name="ProductID" w:val="0,093 кг"/>
        </w:smartTagPr>
        <w:r>
          <w:t>0,093 кг</w:t>
        </w:r>
      </w:smartTag>
      <w:r>
        <w:t xml:space="preserve"> и меди мягкой с </w:t>
      </w:r>
      <w:smartTag w:uri="urn:schemas-microsoft-com:office:smarttags" w:element="metricconverter">
        <w:smartTagPr>
          <w:attr w:name="ProductID" w:val="9,35 кг"/>
        </w:smartTagPr>
        <w:r>
          <w:t>9,35 кг</w:t>
        </w:r>
      </w:smartTag>
      <w:r>
        <w:t xml:space="preserve"> до </w:t>
      </w:r>
      <w:smartTag w:uri="urn:schemas-microsoft-com:office:smarttags" w:element="metricconverter">
        <w:smartTagPr>
          <w:attr w:name="ProductID" w:val="9,3 кг"/>
        </w:smartTagPr>
        <w:r>
          <w:t>9,3 кг</w:t>
        </w:r>
      </w:smartTag>
      <w:r>
        <w:t>. Цена кремния увеличилась в отчетном году на 2000 руб./кг и составила 14000 руб/кг. Цена меди осталась без изменения и составляет 1400 руб./кг</w:t>
      </w:r>
    </w:p>
    <w:p w:rsidR="00124DFC" w:rsidRDefault="00124DFC" w:rsidP="004559F4">
      <w:pPr>
        <w:overflowPunct w:val="0"/>
        <w:rPr>
          <w:bCs/>
          <w:iCs/>
        </w:rPr>
      </w:pPr>
      <w:r>
        <w:rPr>
          <w:bCs/>
          <w:iCs/>
        </w:rPr>
        <w:t>10. Чистый вес детали – 0,6т. Норма расхода металла -1т. Стоимость 1т металла – 20 тыс. руб. Стоимость 1т реализованных отходов металла – 5 тыс. руб. Трудоемкость изготовления детали – 5,2 норма - часов.</w:t>
      </w:r>
    </w:p>
    <w:p w:rsidR="00124DFC" w:rsidRDefault="00124DFC" w:rsidP="004559F4">
      <w:pPr>
        <w:overflowPunct w:val="0"/>
        <w:rPr>
          <w:bCs/>
          <w:iCs/>
        </w:rPr>
      </w:pPr>
      <w:r>
        <w:rPr>
          <w:bCs/>
          <w:iCs/>
        </w:rPr>
        <w:t>Тарифная ставка с учетом разряда работ – 140 руб. в час. Дополнительная заработная плата 7% к основной заработной плате. Норма цеховых расходов – 150% к основной заработной плате. Норма общехозяйственных расходов – 75% к основной заработной плате. Определите цеховую себестоимость одной детали.</w:t>
      </w:r>
    </w:p>
    <w:p w:rsidR="00124DFC" w:rsidRDefault="00124DFC" w:rsidP="004559F4">
      <w:pPr>
        <w:pStyle w:val="NormalWeb"/>
        <w:spacing w:before="0" w:beforeAutospacing="0" w:after="0" w:afterAutospacing="0" w:line="240" w:lineRule="auto"/>
        <w:rPr>
          <w:sz w:val="24"/>
        </w:rPr>
      </w:pPr>
      <w:r>
        <w:rPr>
          <w:bCs/>
          <w:iCs/>
          <w:sz w:val="24"/>
        </w:rPr>
        <w:t>11.</w:t>
      </w:r>
      <w:r>
        <w:rPr>
          <w:sz w:val="24"/>
        </w:rPr>
        <w:t xml:space="preserve"> Определите отпускную цену предприятия, используя метод полных издержек, если  </w:t>
      </w:r>
    </w:p>
    <w:p w:rsidR="00124DFC" w:rsidRDefault="00124DFC" w:rsidP="004559F4">
      <w:pPr>
        <w:pStyle w:val="NormalWeb"/>
        <w:spacing w:before="0" w:beforeAutospacing="0" w:after="0" w:afterAutospacing="0" w:line="240" w:lineRule="auto"/>
        <w:ind w:firstLine="0"/>
        <w:rPr>
          <w:sz w:val="24"/>
        </w:rPr>
      </w:pPr>
      <w:r>
        <w:rPr>
          <w:sz w:val="24"/>
        </w:rPr>
        <w:t>известны следующие данные:</w:t>
      </w:r>
    </w:p>
    <w:p w:rsidR="00124DFC" w:rsidRDefault="00124DFC" w:rsidP="004559F4">
      <w:pPr>
        <w:pStyle w:val="NormalWeb"/>
        <w:spacing w:before="0" w:beforeAutospacing="0" w:after="0" w:afterAutospacing="0" w:line="240" w:lineRule="auto"/>
        <w:ind w:firstLine="0"/>
        <w:rPr>
          <w:sz w:val="24"/>
        </w:rPr>
      </w:pPr>
      <w:r>
        <w:rPr>
          <w:sz w:val="24"/>
        </w:rPr>
        <w:t>1) Затраты на производство швейного изделия:</w:t>
      </w:r>
    </w:p>
    <w:p w:rsidR="00124DFC" w:rsidRDefault="00124DFC" w:rsidP="004559F4">
      <w:pPr>
        <w:pStyle w:val="NormalWeb"/>
        <w:spacing w:before="0" w:beforeAutospacing="0" w:after="0" w:afterAutospacing="0" w:line="240" w:lineRule="auto"/>
        <w:ind w:firstLine="0"/>
        <w:rPr>
          <w:sz w:val="24"/>
        </w:rPr>
      </w:pPr>
      <w:r>
        <w:rPr>
          <w:sz w:val="24"/>
        </w:rPr>
        <w:t xml:space="preserve">Расход ткани – </w:t>
      </w:r>
      <w:smartTag w:uri="urn:schemas-microsoft-com:office:smarttags" w:element="metricconverter">
        <w:smartTagPr>
          <w:attr w:name="ProductID" w:val="5 м2"/>
        </w:smartTagPr>
        <w:r>
          <w:rPr>
            <w:sz w:val="24"/>
          </w:rPr>
          <w:t>5 м</w:t>
        </w:r>
        <w:r>
          <w:rPr>
            <w:sz w:val="24"/>
            <w:vertAlign w:val="superscript"/>
          </w:rPr>
          <w:t>2</w:t>
        </w:r>
      </w:smartTag>
      <w:r>
        <w:rPr>
          <w:sz w:val="24"/>
        </w:rPr>
        <w:t xml:space="preserve">,Стоимость </w:t>
      </w:r>
      <w:smartTag w:uri="urn:schemas-microsoft-com:office:smarttags" w:element="metricconverter">
        <w:smartTagPr>
          <w:attr w:name="ProductID" w:val="1 м2"/>
        </w:smartTagPr>
        <w:r>
          <w:rPr>
            <w:sz w:val="24"/>
          </w:rPr>
          <w:t>1 м</w:t>
        </w:r>
        <w:r>
          <w:rPr>
            <w:sz w:val="24"/>
            <w:vertAlign w:val="superscript"/>
          </w:rPr>
          <w:t>2</w:t>
        </w:r>
      </w:smartTag>
      <w:r>
        <w:rPr>
          <w:sz w:val="24"/>
          <w:vertAlign w:val="superscript"/>
        </w:rPr>
        <w:t xml:space="preserve"> </w:t>
      </w:r>
      <w:r>
        <w:rPr>
          <w:sz w:val="24"/>
        </w:rPr>
        <w:t>ткани – 290 руб.,возвратные отходы с изделия –</w:t>
      </w:r>
      <w:hyperlink r:id="rId32" w:tooltip="Глоссарий:  " w:history="1">
        <w:r>
          <w:rPr>
            <w:rStyle w:val="Hyperlink"/>
            <w:sz w:val="24"/>
          </w:rPr>
          <w:t> </w:t>
        </w:r>
      </w:hyperlink>
      <w:r>
        <w:rPr>
          <w:sz w:val="24"/>
        </w:rPr>
        <w:t xml:space="preserve"> 350 руб.,электроэнергия – 80 руб.,удельные трудозатраты на изделие – 4 чел/час,средняя часовая тарифная ставка работников швейной фабрики – 75 руб./час,отчисления в государственные внебюджетные фонды – согласно законодательству;машинное время работы оборудования – 1,5 машино-часа,сметная стоимость 1 машино-часа работы оборудования – 35 руб/час,цеховые расходы – 65% основной заработной платы работников;общехозяйственные расходы – 40% от цеховой себестоимости;Коммерческие расходы – 5% производственной себестоимости.</w:t>
      </w:r>
    </w:p>
    <w:p w:rsidR="00124DFC" w:rsidRDefault="00124DFC" w:rsidP="004559F4">
      <w:pPr>
        <w:pStyle w:val="NormalWeb"/>
        <w:spacing w:before="0" w:beforeAutospacing="0" w:after="0" w:afterAutospacing="0" w:line="240" w:lineRule="auto"/>
        <w:ind w:firstLine="0"/>
        <w:rPr>
          <w:sz w:val="24"/>
        </w:rPr>
      </w:pPr>
      <w:r>
        <w:rPr>
          <w:sz w:val="24"/>
        </w:rPr>
        <w:t>2) Рентабельность изделия – 60%.</w:t>
      </w:r>
    </w:p>
    <w:p w:rsidR="00124DFC" w:rsidRDefault="00124DFC" w:rsidP="004559F4">
      <w:pPr>
        <w:pStyle w:val="NormalWeb"/>
        <w:spacing w:before="0" w:beforeAutospacing="0" w:after="0" w:afterAutospacing="0" w:line="240" w:lineRule="auto"/>
        <w:ind w:firstLine="0"/>
        <w:rPr>
          <w:sz w:val="24"/>
        </w:rPr>
      </w:pPr>
      <w:r>
        <w:rPr>
          <w:sz w:val="24"/>
        </w:rPr>
        <w:t xml:space="preserve">3) </w:t>
      </w:r>
      <w:hyperlink r:id="rId33" w:tooltip="Глоссарий: НДС" w:history="1">
        <w:r>
          <w:rPr>
            <w:rStyle w:val="Hyperlink"/>
          </w:rPr>
          <w:t>НДС</w:t>
        </w:r>
      </w:hyperlink>
      <w:r>
        <w:rPr>
          <w:sz w:val="24"/>
        </w:rPr>
        <w:t xml:space="preserve"> – 18% к свободной отпускной цене без </w:t>
      </w:r>
      <w:hyperlink r:id="rId34" w:tooltip="Глоссарий: НДС" w:history="1">
        <w:r>
          <w:rPr>
            <w:rStyle w:val="Hyperlink"/>
          </w:rPr>
          <w:t>НДС</w:t>
        </w:r>
      </w:hyperlink>
      <w:r>
        <w:rPr>
          <w:sz w:val="24"/>
        </w:rPr>
        <w:t>.</w:t>
      </w:r>
    </w:p>
    <w:p w:rsidR="00124DFC" w:rsidRDefault="00124DFC" w:rsidP="004559F4">
      <w:pPr>
        <w:pStyle w:val="NormalWeb"/>
        <w:spacing w:before="0" w:beforeAutospacing="0" w:after="0" w:afterAutospacing="0" w:line="240" w:lineRule="auto"/>
        <w:rPr>
          <w:sz w:val="24"/>
        </w:rPr>
      </w:pPr>
      <w:r>
        <w:rPr>
          <w:sz w:val="24"/>
        </w:rPr>
        <w:t> 12.  Определите отпускную цену предприятия, используя метод полных издержек, если   известны следующие данные:</w:t>
      </w:r>
    </w:p>
    <w:p w:rsidR="00124DFC" w:rsidRDefault="00124DFC" w:rsidP="004559F4">
      <w:pPr>
        <w:pStyle w:val="NormalWeb"/>
        <w:spacing w:before="0" w:beforeAutospacing="0" w:after="0" w:afterAutospacing="0" w:line="240" w:lineRule="auto"/>
        <w:ind w:firstLine="0"/>
        <w:rPr>
          <w:sz w:val="24"/>
        </w:rPr>
      </w:pPr>
      <w:r>
        <w:rPr>
          <w:sz w:val="24"/>
        </w:rPr>
        <w:t>1. Затраты на производство данного изделия:</w:t>
      </w:r>
    </w:p>
    <w:p w:rsidR="00124DFC" w:rsidRDefault="00124DFC" w:rsidP="004559F4">
      <w:pPr>
        <w:pStyle w:val="NormalWeb"/>
        <w:spacing w:before="0" w:beforeAutospacing="0" w:after="0" w:afterAutospacing="0" w:line="240" w:lineRule="auto"/>
        <w:ind w:firstLine="0"/>
        <w:rPr>
          <w:sz w:val="24"/>
        </w:rPr>
      </w:pPr>
      <w:r>
        <w:rPr>
          <w:sz w:val="24"/>
        </w:rPr>
        <w:t>сырье и основные материалы – 200 руб.,возвратные отходы – 5 руб.,топливо и электроэнергия на технологические цели – 30 руб., основная заработная плата производственных рабочих – 60 руб.,дополнительная заработная плата производственных рабочих – 10% к основной зарплате производственных рабочих;отчисления в государственные внебюджетные фонды – согласно законодательству;расходы по содержанию и эксплуатации оборудования – 150% от основной заработной платы производственных рабочих;цеховые расходы – 65% основной заработной платы производственных рабочих;общезаводские расходы – 20% от цеховой себестоимости;</w:t>
      </w:r>
    </w:p>
    <w:p w:rsidR="00124DFC" w:rsidRDefault="00124DFC" w:rsidP="004559F4">
      <w:pPr>
        <w:pStyle w:val="NormalWeb"/>
        <w:spacing w:before="0" w:beforeAutospacing="0" w:after="0" w:afterAutospacing="0" w:line="240" w:lineRule="auto"/>
        <w:ind w:firstLine="0"/>
        <w:rPr>
          <w:sz w:val="24"/>
        </w:rPr>
      </w:pPr>
      <w:r>
        <w:rPr>
          <w:sz w:val="24"/>
        </w:rPr>
        <w:t>Внепроизводственные расходы – 1,5% производственной себестоимости.</w:t>
      </w:r>
    </w:p>
    <w:p w:rsidR="00124DFC" w:rsidRDefault="00124DFC" w:rsidP="004559F4">
      <w:pPr>
        <w:pStyle w:val="NormalWeb"/>
        <w:spacing w:before="0" w:beforeAutospacing="0" w:after="0" w:afterAutospacing="0" w:line="240" w:lineRule="auto"/>
        <w:ind w:firstLine="0"/>
        <w:rPr>
          <w:sz w:val="24"/>
        </w:rPr>
      </w:pPr>
      <w:r>
        <w:rPr>
          <w:sz w:val="24"/>
        </w:rPr>
        <w:t>2) Рентабельность изделия – 25%.</w:t>
      </w:r>
    </w:p>
    <w:p w:rsidR="00124DFC" w:rsidRDefault="00124DFC" w:rsidP="004559F4">
      <w:pPr>
        <w:pStyle w:val="NormalWeb"/>
        <w:spacing w:before="0" w:beforeAutospacing="0" w:after="0" w:afterAutospacing="0" w:line="240" w:lineRule="auto"/>
        <w:ind w:firstLine="0"/>
        <w:rPr>
          <w:sz w:val="24"/>
        </w:rPr>
      </w:pPr>
      <w:r>
        <w:rPr>
          <w:sz w:val="24"/>
        </w:rPr>
        <w:t xml:space="preserve">3) Ставка акциза – 15% от отпускной </w:t>
      </w:r>
      <w:hyperlink r:id="rId35" w:tooltip="Глоссарий: цены" w:history="1">
        <w:r>
          <w:rPr>
            <w:rStyle w:val="Hyperlink"/>
          </w:rPr>
          <w:t>цены</w:t>
        </w:r>
      </w:hyperlink>
      <w:r>
        <w:rPr>
          <w:sz w:val="24"/>
        </w:rPr>
        <w:t xml:space="preserve"> производителя.</w:t>
      </w:r>
    </w:p>
    <w:p w:rsidR="00124DFC" w:rsidRDefault="00124DFC" w:rsidP="004559F4">
      <w:r>
        <w:t xml:space="preserve">4) </w:t>
      </w:r>
      <w:hyperlink r:id="rId36" w:tooltip="Глоссарий: НДС" w:history="1">
        <w:r>
          <w:rPr>
            <w:rStyle w:val="Hyperlink"/>
          </w:rPr>
          <w:t>НДС</w:t>
        </w:r>
      </w:hyperlink>
      <w:r>
        <w:t xml:space="preserve"> – 18% к свободной отпускной цене без </w:t>
      </w:r>
      <w:hyperlink r:id="rId37" w:tooltip="Глоссарий: НДС" w:history="1">
        <w:r>
          <w:rPr>
            <w:rStyle w:val="Hyperlink"/>
          </w:rPr>
          <w:t>НДС</w:t>
        </w:r>
      </w:hyperlink>
    </w:p>
    <w:p w:rsidR="00124DFC" w:rsidRDefault="00124DFC" w:rsidP="004559F4">
      <w:r>
        <w:t xml:space="preserve">13.  Оптовая отпускная </w:t>
      </w:r>
      <w:hyperlink r:id="rId38" w:tooltip="Глоссарий: цена" w:history="1">
        <w:r>
          <w:rPr>
            <w:rStyle w:val="Hyperlink"/>
          </w:rPr>
          <w:t>цена</w:t>
        </w:r>
      </w:hyperlink>
      <w:r>
        <w:t xml:space="preserve"> (с </w:t>
      </w:r>
      <w:hyperlink r:id="rId39" w:tooltip="Глоссарий: НДС" w:history="1">
        <w:r>
          <w:rPr>
            <w:rStyle w:val="Hyperlink"/>
          </w:rPr>
          <w:t>НДС</w:t>
        </w:r>
      </w:hyperlink>
      <w:r>
        <w:t>) – 10 000 руб. Оптовая надбавка -10 %. Торговая надбавка – 30 %.</w:t>
      </w:r>
    </w:p>
    <w:p w:rsidR="00124DFC" w:rsidRDefault="00124DFC" w:rsidP="004559F4">
      <w:r>
        <w:t>Определите:</w:t>
      </w:r>
    </w:p>
    <w:p w:rsidR="00124DFC" w:rsidRDefault="00124DFC" w:rsidP="004559F4">
      <w:r>
        <w:t xml:space="preserve">1)свободную розничную цену изделия при условии, что товар поступает в розничную </w:t>
      </w:r>
    </w:p>
    <w:p w:rsidR="00124DFC" w:rsidRDefault="00124DFC" w:rsidP="004559F4">
      <w:r>
        <w:t xml:space="preserve">2)торговую сеть через оптовую базу. И оптовое, и розничное предприятие являются плательщиками </w:t>
      </w:r>
      <w:hyperlink r:id="rId40" w:tooltip="Глоссарий: НДС" w:history="1">
        <w:r>
          <w:rPr>
            <w:rStyle w:val="Hyperlink"/>
          </w:rPr>
          <w:t>НДС</w:t>
        </w:r>
      </w:hyperlink>
      <w:r>
        <w:t>;</w:t>
      </w:r>
    </w:p>
    <w:p w:rsidR="00124DFC" w:rsidRDefault="00124DFC" w:rsidP="004559F4">
      <w:r>
        <w:t xml:space="preserve">3) прибыль промышленного предприятия от реализации изделия по свободным отпускным </w:t>
      </w:r>
      <w:hyperlink r:id="rId41" w:tooltip="Глоссарий: цена" w:history="1">
        <w:r>
          <w:rPr>
            <w:rStyle w:val="Hyperlink"/>
          </w:rPr>
          <w:t>цена</w:t>
        </w:r>
      </w:hyperlink>
      <w:r>
        <w:t>м, если прибыль равна себестоимости.</w:t>
      </w:r>
    </w:p>
    <w:p w:rsidR="00124DFC" w:rsidRDefault="00124DFC" w:rsidP="004559F4">
      <w:r>
        <w:t xml:space="preserve">4) составьте структуру свободной розничной </w:t>
      </w:r>
      <w:hyperlink r:id="rId42" w:tooltip="Глоссарий: цены" w:history="1">
        <w:r>
          <w:rPr>
            <w:rStyle w:val="Hyperlink"/>
          </w:rPr>
          <w:t>цены</w:t>
        </w:r>
      </w:hyperlink>
      <w:r>
        <w:t>.</w:t>
      </w:r>
      <w:hyperlink r:id="rId43" w:tooltip="Глоссарий:  " w:history="1">
        <w:r>
          <w:rPr>
            <w:rStyle w:val="Hyperlink"/>
          </w:rPr>
          <w:t> </w:t>
        </w:r>
      </w:hyperlink>
    </w:p>
    <w:p w:rsidR="00124DFC" w:rsidRDefault="00124DFC" w:rsidP="004559F4">
      <w:pPr>
        <w:pStyle w:val="NormalWeb"/>
        <w:spacing w:before="0" w:beforeAutospacing="0" w:after="0" w:afterAutospacing="0" w:line="240" w:lineRule="auto"/>
        <w:rPr>
          <w:sz w:val="24"/>
        </w:rPr>
      </w:pPr>
      <w:r>
        <w:rPr>
          <w:sz w:val="24"/>
        </w:rPr>
        <w:t xml:space="preserve">14. Определите сумму прибыли в цене изделия и рентабельность продукции. Составьте </w:t>
      </w:r>
    </w:p>
    <w:p w:rsidR="00124DFC" w:rsidRDefault="00124DFC" w:rsidP="004559F4">
      <w:pPr>
        <w:pStyle w:val="NormalWeb"/>
        <w:spacing w:before="0" w:beforeAutospacing="0" w:after="0" w:afterAutospacing="0" w:line="240" w:lineRule="auto"/>
        <w:rPr>
          <w:sz w:val="24"/>
        </w:rPr>
      </w:pPr>
      <w:r>
        <w:rPr>
          <w:sz w:val="24"/>
        </w:rPr>
        <w:t xml:space="preserve">структуру свободной отпускной </w:t>
      </w:r>
      <w:hyperlink r:id="rId44" w:tooltip="Глоссарий: цены" w:history="1">
        <w:r>
          <w:rPr>
            <w:rStyle w:val="Hyperlink"/>
          </w:rPr>
          <w:t>цены</w:t>
        </w:r>
      </w:hyperlink>
      <w:r>
        <w:rPr>
          <w:sz w:val="24"/>
        </w:rPr>
        <w:t xml:space="preserve"> изделия. Известно:</w:t>
      </w:r>
    </w:p>
    <w:p w:rsidR="00124DFC" w:rsidRDefault="00124DFC" w:rsidP="004559F4">
      <w:pPr>
        <w:pStyle w:val="NormalWeb"/>
        <w:spacing w:before="0" w:beforeAutospacing="0" w:after="0" w:afterAutospacing="0" w:line="240" w:lineRule="auto"/>
        <w:rPr>
          <w:sz w:val="24"/>
        </w:rPr>
      </w:pPr>
      <w:r>
        <w:rPr>
          <w:sz w:val="24"/>
        </w:rPr>
        <w:t xml:space="preserve">1) Свободная отпускная </w:t>
      </w:r>
      <w:hyperlink r:id="rId45" w:tooltip="Глоссарий: цена" w:history="1">
        <w:r>
          <w:rPr>
            <w:rStyle w:val="Hyperlink"/>
          </w:rPr>
          <w:t>цена</w:t>
        </w:r>
      </w:hyperlink>
      <w:r>
        <w:rPr>
          <w:sz w:val="24"/>
        </w:rPr>
        <w:t xml:space="preserve"> (с </w:t>
      </w:r>
      <w:hyperlink r:id="rId46" w:tooltip="Глоссарий: НДС" w:history="1">
        <w:r>
          <w:rPr>
            <w:rStyle w:val="Hyperlink"/>
          </w:rPr>
          <w:t>НДС</w:t>
        </w:r>
      </w:hyperlink>
      <w:r>
        <w:rPr>
          <w:sz w:val="24"/>
        </w:rPr>
        <w:t>) – 236 руб.</w:t>
      </w:r>
    </w:p>
    <w:p w:rsidR="00124DFC" w:rsidRDefault="00124DFC" w:rsidP="004559F4">
      <w:pPr>
        <w:pStyle w:val="NormalWeb"/>
        <w:spacing w:before="0" w:beforeAutospacing="0" w:after="0" w:afterAutospacing="0" w:line="240" w:lineRule="auto"/>
        <w:rPr>
          <w:sz w:val="24"/>
        </w:rPr>
      </w:pPr>
      <w:r>
        <w:rPr>
          <w:sz w:val="24"/>
        </w:rPr>
        <w:t>2) Себестоимость изделия – 160 руб.</w:t>
      </w:r>
    </w:p>
    <w:p w:rsidR="00124DFC" w:rsidRDefault="00124DFC" w:rsidP="004559F4">
      <w:pPr>
        <w:pStyle w:val="NormalWeb"/>
        <w:spacing w:before="0" w:beforeAutospacing="0" w:after="0" w:afterAutospacing="0" w:line="240" w:lineRule="auto"/>
        <w:rPr>
          <w:sz w:val="24"/>
        </w:rPr>
      </w:pPr>
      <w:r>
        <w:rPr>
          <w:sz w:val="24"/>
        </w:rPr>
        <w:t xml:space="preserve">3) </w:t>
      </w:r>
      <w:hyperlink r:id="rId47" w:tooltip="Глоссарий: НДС" w:history="1">
        <w:r>
          <w:rPr>
            <w:rStyle w:val="Hyperlink"/>
          </w:rPr>
          <w:t>НДС</w:t>
        </w:r>
      </w:hyperlink>
      <w:r>
        <w:rPr>
          <w:sz w:val="24"/>
        </w:rPr>
        <w:t xml:space="preserve"> – 18%.</w:t>
      </w:r>
    </w:p>
    <w:p w:rsidR="00124DFC" w:rsidRDefault="00124DFC" w:rsidP="004559F4">
      <w:pPr>
        <w:pStyle w:val="NormalWeb"/>
        <w:spacing w:before="0" w:beforeAutospacing="0" w:after="0" w:afterAutospacing="0" w:line="240" w:lineRule="auto"/>
        <w:rPr>
          <w:sz w:val="24"/>
        </w:rPr>
      </w:pPr>
      <w:r>
        <w:rPr>
          <w:sz w:val="24"/>
        </w:rPr>
        <w:t xml:space="preserve"> 15. Определите свободную розничную цену и составьте ее структуру при условии:</w:t>
      </w:r>
    </w:p>
    <w:p w:rsidR="00124DFC" w:rsidRDefault="00124DFC" w:rsidP="004559F4">
      <w:pPr>
        <w:pStyle w:val="NormalWeb"/>
        <w:spacing w:before="0" w:beforeAutospacing="0" w:after="0" w:afterAutospacing="0" w:line="240" w:lineRule="auto"/>
        <w:rPr>
          <w:sz w:val="24"/>
        </w:rPr>
      </w:pPr>
      <w:r>
        <w:rPr>
          <w:sz w:val="24"/>
        </w:rPr>
        <w:t xml:space="preserve">а) товар закупается основной организацией у отечественного производителя и реализуется в </w:t>
      </w:r>
    </w:p>
    <w:p w:rsidR="00124DFC" w:rsidRDefault="00124DFC" w:rsidP="004559F4">
      <w:pPr>
        <w:pStyle w:val="NormalWeb"/>
        <w:spacing w:before="0" w:beforeAutospacing="0" w:after="0" w:afterAutospacing="0" w:line="240" w:lineRule="auto"/>
        <w:rPr>
          <w:sz w:val="24"/>
        </w:rPr>
      </w:pPr>
      <w:r>
        <w:rPr>
          <w:sz w:val="24"/>
        </w:rPr>
        <w:t>розничную торговлю;</w:t>
      </w:r>
    </w:p>
    <w:p w:rsidR="00124DFC" w:rsidRDefault="00124DFC" w:rsidP="004559F4">
      <w:pPr>
        <w:pStyle w:val="NormalWeb"/>
        <w:spacing w:before="0" w:beforeAutospacing="0" w:after="0" w:afterAutospacing="0" w:line="240" w:lineRule="auto"/>
        <w:rPr>
          <w:sz w:val="24"/>
        </w:rPr>
      </w:pPr>
      <w:r>
        <w:rPr>
          <w:sz w:val="24"/>
        </w:rPr>
        <w:t xml:space="preserve">б) отечественный производитель и оптовая организация являются плательщиками </w:t>
      </w:r>
      <w:hyperlink r:id="rId48" w:tooltip="Глоссарий: НДС" w:history="1">
        <w:r>
          <w:rPr>
            <w:rStyle w:val="Hyperlink"/>
          </w:rPr>
          <w:t>НДС</w:t>
        </w:r>
      </w:hyperlink>
      <w:r>
        <w:rPr>
          <w:sz w:val="24"/>
        </w:rPr>
        <w:t>;</w:t>
      </w:r>
    </w:p>
    <w:p w:rsidR="00124DFC" w:rsidRDefault="00124DFC" w:rsidP="004559F4">
      <w:pPr>
        <w:pStyle w:val="NormalWeb"/>
        <w:spacing w:before="0" w:beforeAutospacing="0" w:after="0" w:afterAutospacing="0" w:line="240" w:lineRule="auto"/>
        <w:rPr>
          <w:sz w:val="24"/>
        </w:rPr>
      </w:pPr>
      <w:r>
        <w:rPr>
          <w:sz w:val="24"/>
        </w:rPr>
        <w:t xml:space="preserve">в) организация розничной торговли освобождена от уплаты </w:t>
      </w:r>
      <w:hyperlink r:id="rId49" w:tooltip="Глоссарий: НДС" w:history="1">
        <w:r>
          <w:rPr>
            <w:rStyle w:val="Hyperlink"/>
          </w:rPr>
          <w:t>НДС</w:t>
        </w:r>
      </w:hyperlink>
      <w:r>
        <w:rPr>
          <w:sz w:val="24"/>
        </w:rPr>
        <w:t>.</w:t>
      </w:r>
    </w:p>
    <w:p w:rsidR="00124DFC" w:rsidRDefault="00124DFC" w:rsidP="004559F4">
      <w:pPr>
        <w:pStyle w:val="NormalWeb"/>
        <w:spacing w:before="0" w:beforeAutospacing="0" w:after="0" w:afterAutospacing="0" w:line="240" w:lineRule="auto"/>
        <w:rPr>
          <w:sz w:val="24"/>
        </w:rPr>
      </w:pPr>
      <w:r>
        <w:rPr>
          <w:sz w:val="24"/>
        </w:rPr>
        <w:t>Известны следующие данные:</w:t>
      </w:r>
    </w:p>
    <w:p w:rsidR="00124DFC" w:rsidRDefault="00124DFC" w:rsidP="004559F4">
      <w:pPr>
        <w:pStyle w:val="NormalWeb"/>
        <w:spacing w:before="0" w:beforeAutospacing="0" w:after="0" w:afterAutospacing="0" w:line="240" w:lineRule="auto"/>
        <w:rPr>
          <w:sz w:val="24"/>
        </w:rPr>
      </w:pPr>
      <w:r>
        <w:rPr>
          <w:sz w:val="24"/>
        </w:rPr>
        <w:t>1) Себестоимость товара – 80 руб.</w:t>
      </w:r>
    </w:p>
    <w:p w:rsidR="00124DFC" w:rsidRDefault="00124DFC" w:rsidP="004559F4">
      <w:pPr>
        <w:pStyle w:val="NormalWeb"/>
        <w:spacing w:before="0" w:beforeAutospacing="0" w:after="0" w:afterAutospacing="0" w:line="240" w:lineRule="auto"/>
        <w:rPr>
          <w:sz w:val="24"/>
        </w:rPr>
      </w:pPr>
      <w:r>
        <w:rPr>
          <w:sz w:val="24"/>
        </w:rPr>
        <w:t xml:space="preserve">2) Свободная отпускная </w:t>
      </w:r>
      <w:hyperlink r:id="rId50" w:tooltip="Глоссарий: цена" w:history="1">
        <w:r>
          <w:rPr>
            <w:rStyle w:val="Hyperlink"/>
          </w:rPr>
          <w:t>цена</w:t>
        </w:r>
      </w:hyperlink>
      <w:r>
        <w:rPr>
          <w:sz w:val="24"/>
        </w:rPr>
        <w:t xml:space="preserve"> – 118 руб. (с </w:t>
      </w:r>
      <w:hyperlink r:id="rId51" w:tooltip="Глоссарий: НДС" w:history="1">
        <w:r>
          <w:rPr>
            <w:rStyle w:val="Hyperlink"/>
          </w:rPr>
          <w:t>НДС</w:t>
        </w:r>
      </w:hyperlink>
      <w:r>
        <w:rPr>
          <w:sz w:val="24"/>
        </w:rPr>
        <w:t>).</w:t>
      </w:r>
    </w:p>
    <w:p w:rsidR="00124DFC" w:rsidRDefault="00124DFC" w:rsidP="004559F4">
      <w:pPr>
        <w:pStyle w:val="NormalWeb"/>
        <w:spacing w:before="0" w:beforeAutospacing="0" w:after="0" w:afterAutospacing="0" w:line="240" w:lineRule="auto"/>
        <w:rPr>
          <w:sz w:val="24"/>
        </w:rPr>
      </w:pPr>
      <w:r>
        <w:rPr>
          <w:sz w:val="24"/>
        </w:rPr>
        <w:t>3) Оптовая надбавка – 10%.</w:t>
      </w:r>
    </w:p>
    <w:p w:rsidR="00124DFC" w:rsidRDefault="00124DFC" w:rsidP="004559F4">
      <w:pPr>
        <w:pStyle w:val="NormalWeb"/>
        <w:spacing w:before="0" w:beforeAutospacing="0" w:after="0" w:afterAutospacing="0" w:line="240" w:lineRule="auto"/>
        <w:rPr>
          <w:sz w:val="24"/>
        </w:rPr>
      </w:pPr>
      <w:r>
        <w:rPr>
          <w:sz w:val="24"/>
        </w:rPr>
        <w:t>4) Торговая надбавка – 22%.</w:t>
      </w:r>
    </w:p>
    <w:p w:rsidR="00124DFC" w:rsidRDefault="00124DFC" w:rsidP="004559F4">
      <w:pPr>
        <w:pStyle w:val="NormalWeb"/>
        <w:spacing w:before="0" w:beforeAutospacing="0" w:after="0" w:afterAutospacing="0" w:line="240" w:lineRule="auto"/>
        <w:rPr>
          <w:sz w:val="24"/>
        </w:rPr>
      </w:pPr>
      <w:r>
        <w:rPr>
          <w:sz w:val="24"/>
        </w:rPr>
        <w:t>5)</w:t>
      </w:r>
      <w:hyperlink r:id="rId52" w:tooltip="Глоссарий: НДС" w:history="1">
        <w:r>
          <w:rPr>
            <w:rStyle w:val="Hyperlink"/>
          </w:rPr>
          <w:t>НДС</w:t>
        </w:r>
      </w:hyperlink>
      <w:r>
        <w:rPr>
          <w:sz w:val="24"/>
        </w:rPr>
        <w:t xml:space="preserve"> – 18%.</w:t>
      </w:r>
    </w:p>
    <w:p w:rsidR="00124DFC" w:rsidRDefault="00124DFC" w:rsidP="004559F4">
      <w:pPr>
        <w:pStyle w:val="NormalWeb"/>
        <w:spacing w:before="0" w:beforeAutospacing="0" w:after="0" w:afterAutospacing="0" w:line="240" w:lineRule="auto"/>
        <w:rPr>
          <w:sz w:val="24"/>
        </w:rPr>
      </w:pPr>
      <w:r>
        <w:rPr>
          <w:sz w:val="24"/>
        </w:rPr>
        <w:t xml:space="preserve"> 16. Определите, выгодно ли производителю снизить цену жевательной резинки на 0,6 руб., если текущая </w:t>
      </w:r>
      <w:hyperlink r:id="rId53" w:tooltip="Глоссарий: цена" w:history="1">
        <w:r>
          <w:rPr>
            <w:rStyle w:val="Hyperlink"/>
          </w:rPr>
          <w:t>цена</w:t>
        </w:r>
      </w:hyperlink>
      <w:r>
        <w:rPr>
          <w:sz w:val="24"/>
        </w:rPr>
        <w:t xml:space="preserve"> товара 15 руб., планируемый объем продаж 1 млн. единиц. Известно, что конкуренты вслед за фирмой также снизят свои </w:t>
      </w:r>
      <w:hyperlink r:id="rId54" w:tooltip="Глоссарий: цены" w:history="1">
        <w:r>
          <w:rPr>
            <w:rStyle w:val="Hyperlink"/>
          </w:rPr>
          <w:t>цены</w:t>
        </w:r>
      </w:hyperlink>
      <w:r>
        <w:rPr>
          <w:sz w:val="24"/>
        </w:rPr>
        <w:t>. Показатель эластичности спроса по цене 1,6.</w:t>
      </w:r>
    </w:p>
    <w:p w:rsidR="00124DFC" w:rsidRDefault="00124DFC" w:rsidP="004559F4">
      <w:pPr>
        <w:pStyle w:val="NormalWeb"/>
        <w:spacing w:before="0" w:beforeAutospacing="0" w:after="0" w:afterAutospacing="0" w:line="240" w:lineRule="auto"/>
        <w:rPr>
          <w:sz w:val="24"/>
        </w:rPr>
      </w:pPr>
      <w:r>
        <w:rPr>
          <w:sz w:val="24"/>
        </w:rPr>
        <w:t xml:space="preserve">17.  Определите отпускную цену новой мельницы, предназначенной для дробления угля, выпущенной вместо ранее применяемой мельницы. Главный технический параметр –производительность (т/ч), которая у нового изделия - 25, а ранее освоенного -16. Оптовая </w:t>
      </w:r>
      <w:hyperlink r:id="rId55" w:tooltip="Глоссарий: цена" w:history="1">
        <w:r>
          <w:rPr>
            <w:rStyle w:val="Hyperlink"/>
          </w:rPr>
          <w:t>цена</w:t>
        </w:r>
      </w:hyperlink>
      <w:r>
        <w:rPr>
          <w:sz w:val="24"/>
        </w:rPr>
        <w:t xml:space="preserve"> старой мельницы - 41,6 млн руб.</w:t>
      </w:r>
    </w:p>
    <w:p w:rsidR="00124DFC" w:rsidRDefault="00124DFC" w:rsidP="004559F4">
      <w:r>
        <w:t>18. Розничной торговли будет рассчитываться с оптовой базой; прибыль промышленного предприятия от реализации данного изделия. Составьте структуру свободной розничной цены. Исходные данные: себестоимость – 120 руб., НДС – 18 % к отпускной цене (без НДС), отпускная цена (с НДС) – 380 руб., торговая надбавка – 20%, оптовая надбавка – 8%.</w:t>
      </w:r>
    </w:p>
    <w:p w:rsidR="00124DFC" w:rsidRDefault="00124DFC" w:rsidP="004559F4">
      <w:r>
        <w:t>19. Легковой автомобиль ВАЗ поступает в продажу от производителя в розничную торговлю. Розничная цена его 260 т.р. Торговая надбавка 30% к свободной цене. Прибыль предприятия-изготовителя составляет 25% от себестоимости. Определить себестоимость и прибыль предприятия-изготовителя, а также удельный вес каждого элемента в розничной цене товара (себестоимости, прибыли, НДС и торговой надбавки).</w:t>
      </w:r>
    </w:p>
    <w:p w:rsidR="00124DFC" w:rsidRDefault="00124DFC" w:rsidP="004559F4">
      <w:r>
        <w:t>20. Составьте калькуляцию себестоимости 100 пар детской обуви. Определите прибыль или убыток от реализации одной пары. Исходные данные: Затраты на сырье и основные материалы (на 100 пар детской обуви): кожтовары для верха –175 т.р., кожтовары для подкладки – 2 т.р., стоимость деталей для низа – 7 т.р., текстиль для межподкладки – 2,4 т.р., искусственный мех для подкладки – 2,5 т.р., вспомогательные материалы, топливо и электороэнергия на технологические цели – 0,5 т.р., зарплата производственных рабочих – 15 т.р., начисления на зарплату производственных рабочих (в соответствии с нормативами), накладные расходы – 20% к зарплате производственных рабочих, внепроизводственные расходы – 0,3% к производственной себестоимости, свободная отпускная цена одной пары детской обуви (с НДС) – 700 руб., НДС – 10% к свободной отпускной цене (без НДС).</w:t>
      </w:r>
    </w:p>
    <w:p w:rsidR="00124DFC" w:rsidRDefault="00124DFC" w:rsidP="004559F4"/>
    <w:p w:rsidR="00124DFC" w:rsidRDefault="00124DFC" w:rsidP="004559F4">
      <w:pPr>
        <w:rPr>
          <w:b/>
          <w:bCs/>
        </w:rPr>
      </w:pPr>
      <w:r>
        <w:rPr>
          <w:b/>
          <w:bCs/>
        </w:rPr>
        <w:t>Тестовые задания</w:t>
      </w:r>
    </w:p>
    <w:p w:rsidR="00124DFC" w:rsidRDefault="00124DFC" w:rsidP="004559F4">
      <w:pPr>
        <w:numPr>
          <w:ilvl w:val="0"/>
          <w:numId w:val="24"/>
        </w:numPr>
        <w:tabs>
          <w:tab w:val="left" w:pos="993"/>
        </w:tabs>
        <w:overflowPunct w:val="0"/>
        <w:autoSpaceDE w:val="0"/>
        <w:autoSpaceDN w:val="0"/>
        <w:adjustRightInd w:val="0"/>
        <w:ind w:left="0" w:firstLine="567"/>
        <w:jc w:val="both"/>
        <w:rPr>
          <w:bCs/>
          <w:i/>
          <w:iCs/>
        </w:rPr>
      </w:pPr>
      <w:r>
        <w:rPr>
          <w:bCs/>
          <w:i/>
          <w:iCs/>
        </w:rPr>
        <w:t>Назначение классификации расходов по обычным видам деятельности по экономическим элементам:</w:t>
      </w:r>
    </w:p>
    <w:p w:rsidR="00124DFC" w:rsidRDefault="00124DFC" w:rsidP="004559F4">
      <w:pPr>
        <w:numPr>
          <w:ilvl w:val="1"/>
          <w:numId w:val="25"/>
        </w:numPr>
        <w:tabs>
          <w:tab w:val="left" w:pos="993"/>
        </w:tabs>
        <w:overflowPunct w:val="0"/>
        <w:autoSpaceDE w:val="0"/>
        <w:autoSpaceDN w:val="0"/>
        <w:adjustRightInd w:val="0"/>
        <w:ind w:left="0" w:firstLine="567"/>
        <w:jc w:val="both"/>
        <w:rPr>
          <w:bCs/>
          <w:iCs/>
        </w:rPr>
      </w:pPr>
      <w:r>
        <w:rPr>
          <w:bCs/>
          <w:iCs/>
        </w:rPr>
        <w:t>расчет себестоимости единицы конкретного вида продукции;</w:t>
      </w:r>
    </w:p>
    <w:p w:rsidR="00124DFC" w:rsidRDefault="00124DFC" w:rsidP="004559F4">
      <w:pPr>
        <w:numPr>
          <w:ilvl w:val="1"/>
          <w:numId w:val="25"/>
        </w:numPr>
        <w:tabs>
          <w:tab w:val="left" w:pos="993"/>
        </w:tabs>
        <w:overflowPunct w:val="0"/>
        <w:autoSpaceDE w:val="0"/>
        <w:autoSpaceDN w:val="0"/>
        <w:adjustRightInd w:val="0"/>
        <w:ind w:left="0" w:firstLine="567"/>
        <w:jc w:val="both"/>
        <w:rPr>
          <w:bCs/>
          <w:iCs/>
        </w:rPr>
      </w:pPr>
      <w:r>
        <w:rPr>
          <w:bCs/>
          <w:iCs/>
        </w:rPr>
        <w:t>основание для составления сметы затрат на производство;</w:t>
      </w:r>
    </w:p>
    <w:p w:rsidR="00124DFC" w:rsidRDefault="00124DFC" w:rsidP="004559F4">
      <w:pPr>
        <w:numPr>
          <w:ilvl w:val="1"/>
          <w:numId w:val="25"/>
        </w:numPr>
        <w:tabs>
          <w:tab w:val="left" w:pos="993"/>
        </w:tabs>
        <w:overflowPunct w:val="0"/>
        <w:autoSpaceDE w:val="0"/>
        <w:autoSpaceDN w:val="0"/>
        <w:adjustRightInd w:val="0"/>
        <w:ind w:left="0" w:firstLine="567"/>
        <w:jc w:val="both"/>
        <w:rPr>
          <w:bCs/>
          <w:iCs/>
        </w:rPr>
      </w:pPr>
      <w:r>
        <w:rPr>
          <w:bCs/>
          <w:iCs/>
        </w:rPr>
        <w:t>исчисление затрат на материалы;</w:t>
      </w:r>
    </w:p>
    <w:p w:rsidR="00124DFC" w:rsidRDefault="00124DFC" w:rsidP="004559F4">
      <w:pPr>
        <w:numPr>
          <w:ilvl w:val="1"/>
          <w:numId w:val="25"/>
        </w:numPr>
        <w:tabs>
          <w:tab w:val="left" w:pos="993"/>
        </w:tabs>
        <w:overflowPunct w:val="0"/>
        <w:autoSpaceDE w:val="0"/>
        <w:autoSpaceDN w:val="0"/>
        <w:adjustRightInd w:val="0"/>
        <w:ind w:left="0" w:firstLine="567"/>
        <w:jc w:val="both"/>
        <w:rPr>
          <w:bCs/>
          <w:iCs/>
        </w:rPr>
      </w:pPr>
      <w:r>
        <w:rPr>
          <w:bCs/>
          <w:iCs/>
        </w:rPr>
        <w:t>установление цены изделия.</w:t>
      </w:r>
    </w:p>
    <w:p w:rsidR="00124DFC" w:rsidRDefault="00124DFC" w:rsidP="004559F4">
      <w:pPr>
        <w:numPr>
          <w:ilvl w:val="0"/>
          <w:numId w:val="24"/>
        </w:numPr>
        <w:tabs>
          <w:tab w:val="left" w:pos="993"/>
        </w:tabs>
        <w:overflowPunct w:val="0"/>
        <w:autoSpaceDE w:val="0"/>
        <w:autoSpaceDN w:val="0"/>
        <w:adjustRightInd w:val="0"/>
        <w:ind w:left="0" w:firstLine="567"/>
        <w:jc w:val="both"/>
        <w:rPr>
          <w:bCs/>
          <w:i/>
          <w:iCs/>
        </w:rPr>
      </w:pPr>
      <w:r>
        <w:rPr>
          <w:bCs/>
          <w:i/>
          <w:iCs/>
        </w:rPr>
        <w:t>Цеховая себестоимость продукции включает в себя затраты:</w:t>
      </w:r>
    </w:p>
    <w:p w:rsidR="00124DFC" w:rsidRDefault="00124DFC" w:rsidP="004559F4">
      <w:pPr>
        <w:numPr>
          <w:ilvl w:val="1"/>
          <w:numId w:val="26"/>
        </w:numPr>
        <w:tabs>
          <w:tab w:val="left" w:pos="993"/>
        </w:tabs>
        <w:overflowPunct w:val="0"/>
        <w:autoSpaceDE w:val="0"/>
        <w:autoSpaceDN w:val="0"/>
        <w:adjustRightInd w:val="0"/>
        <w:ind w:left="0" w:firstLine="567"/>
        <w:jc w:val="both"/>
        <w:rPr>
          <w:bCs/>
          <w:iCs/>
        </w:rPr>
      </w:pPr>
      <w:r>
        <w:rPr>
          <w:bCs/>
          <w:iCs/>
        </w:rPr>
        <w:t>цеха на выполнение технологических операций;</w:t>
      </w:r>
    </w:p>
    <w:p w:rsidR="00124DFC" w:rsidRDefault="00124DFC" w:rsidP="004559F4">
      <w:pPr>
        <w:numPr>
          <w:ilvl w:val="1"/>
          <w:numId w:val="26"/>
        </w:numPr>
        <w:tabs>
          <w:tab w:val="left" w:pos="993"/>
        </w:tabs>
        <w:overflowPunct w:val="0"/>
        <w:autoSpaceDE w:val="0"/>
        <w:autoSpaceDN w:val="0"/>
        <w:adjustRightInd w:val="0"/>
        <w:ind w:left="0" w:firstLine="567"/>
        <w:jc w:val="both"/>
        <w:rPr>
          <w:bCs/>
          <w:iCs/>
        </w:rPr>
      </w:pPr>
      <w:r>
        <w:rPr>
          <w:bCs/>
          <w:iCs/>
        </w:rPr>
        <w:t>предприятия на производство данного вида продукции;</w:t>
      </w:r>
    </w:p>
    <w:p w:rsidR="00124DFC" w:rsidRDefault="00124DFC" w:rsidP="004559F4">
      <w:pPr>
        <w:numPr>
          <w:ilvl w:val="1"/>
          <w:numId w:val="26"/>
        </w:numPr>
        <w:tabs>
          <w:tab w:val="left" w:pos="993"/>
        </w:tabs>
        <w:overflowPunct w:val="0"/>
        <w:autoSpaceDE w:val="0"/>
        <w:autoSpaceDN w:val="0"/>
        <w:adjustRightInd w:val="0"/>
        <w:ind w:left="0" w:firstLine="567"/>
        <w:jc w:val="both"/>
        <w:rPr>
          <w:bCs/>
          <w:iCs/>
        </w:rPr>
      </w:pPr>
      <w:r>
        <w:rPr>
          <w:bCs/>
          <w:iCs/>
        </w:rPr>
        <w:t>цеха на управление производством;</w:t>
      </w:r>
    </w:p>
    <w:p w:rsidR="00124DFC" w:rsidRDefault="00124DFC" w:rsidP="004559F4">
      <w:pPr>
        <w:numPr>
          <w:ilvl w:val="1"/>
          <w:numId w:val="26"/>
        </w:numPr>
        <w:tabs>
          <w:tab w:val="left" w:pos="993"/>
        </w:tabs>
        <w:overflowPunct w:val="0"/>
        <w:autoSpaceDE w:val="0"/>
        <w:autoSpaceDN w:val="0"/>
        <w:adjustRightInd w:val="0"/>
        <w:ind w:left="0" w:firstLine="567"/>
        <w:jc w:val="both"/>
        <w:rPr>
          <w:bCs/>
          <w:iCs/>
        </w:rPr>
      </w:pPr>
      <w:r>
        <w:rPr>
          <w:bCs/>
          <w:iCs/>
        </w:rPr>
        <w:t>цеха на выполнение технологических операций и управление цехом.</w:t>
      </w:r>
    </w:p>
    <w:p w:rsidR="00124DFC" w:rsidRDefault="00124DFC" w:rsidP="004559F4">
      <w:pPr>
        <w:numPr>
          <w:ilvl w:val="0"/>
          <w:numId w:val="24"/>
        </w:numPr>
        <w:tabs>
          <w:tab w:val="left" w:pos="993"/>
        </w:tabs>
        <w:overflowPunct w:val="0"/>
        <w:autoSpaceDE w:val="0"/>
        <w:autoSpaceDN w:val="0"/>
        <w:adjustRightInd w:val="0"/>
        <w:ind w:left="0" w:firstLine="567"/>
        <w:jc w:val="both"/>
        <w:rPr>
          <w:bCs/>
          <w:i/>
          <w:iCs/>
        </w:rPr>
      </w:pPr>
      <w:r>
        <w:rPr>
          <w:bCs/>
          <w:i/>
          <w:iCs/>
        </w:rPr>
        <w:t>Производственная себестоимость продукции включает затраты:</w:t>
      </w:r>
    </w:p>
    <w:p w:rsidR="00124DFC" w:rsidRDefault="00124DFC" w:rsidP="004559F4">
      <w:pPr>
        <w:numPr>
          <w:ilvl w:val="1"/>
          <w:numId w:val="27"/>
        </w:numPr>
        <w:tabs>
          <w:tab w:val="left" w:pos="993"/>
        </w:tabs>
        <w:overflowPunct w:val="0"/>
        <w:autoSpaceDE w:val="0"/>
        <w:autoSpaceDN w:val="0"/>
        <w:adjustRightInd w:val="0"/>
        <w:ind w:left="0" w:firstLine="567"/>
        <w:jc w:val="both"/>
        <w:rPr>
          <w:bCs/>
          <w:iCs/>
        </w:rPr>
      </w:pPr>
      <w:r>
        <w:rPr>
          <w:bCs/>
          <w:iCs/>
        </w:rPr>
        <w:t>цеховую себестоимость и общезаводские расходы;</w:t>
      </w:r>
    </w:p>
    <w:p w:rsidR="00124DFC" w:rsidRDefault="00124DFC" w:rsidP="004559F4">
      <w:pPr>
        <w:numPr>
          <w:ilvl w:val="1"/>
          <w:numId w:val="27"/>
        </w:numPr>
        <w:tabs>
          <w:tab w:val="left" w:pos="993"/>
        </w:tabs>
        <w:overflowPunct w:val="0"/>
        <w:autoSpaceDE w:val="0"/>
        <w:autoSpaceDN w:val="0"/>
        <w:adjustRightInd w:val="0"/>
        <w:ind w:left="0" w:firstLine="567"/>
        <w:jc w:val="both"/>
        <w:rPr>
          <w:bCs/>
          <w:iCs/>
        </w:rPr>
      </w:pPr>
      <w:r>
        <w:rPr>
          <w:bCs/>
          <w:iCs/>
        </w:rPr>
        <w:t>на производство и сбыт продукции;</w:t>
      </w:r>
    </w:p>
    <w:p w:rsidR="00124DFC" w:rsidRDefault="00124DFC" w:rsidP="004559F4">
      <w:pPr>
        <w:numPr>
          <w:ilvl w:val="1"/>
          <w:numId w:val="27"/>
        </w:numPr>
        <w:tabs>
          <w:tab w:val="left" w:pos="993"/>
        </w:tabs>
        <w:overflowPunct w:val="0"/>
        <w:autoSpaceDE w:val="0"/>
        <w:autoSpaceDN w:val="0"/>
        <w:adjustRightInd w:val="0"/>
        <w:ind w:left="0" w:firstLine="567"/>
        <w:jc w:val="both"/>
        <w:rPr>
          <w:bCs/>
          <w:iCs/>
        </w:rPr>
      </w:pPr>
      <w:r>
        <w:rPr>
          <w:bCs/>
          <w:iCs/>
        </w:rPr>
        <w:t>на технологическую себестоимость;</w:t>
      </w:r>
    </w:p>
    <w:p w:rsidR="00124DFC" w:rsidRDefault="00124DFC" w:rsidP="004559F4">
      <w:pPr>
        <w:numPr>
          <w:ilvl w:val="1"/>
          <w:numId w:val="27"/>
        </w:numPr>
        <w:tabs>
          <w:tab w:val="left" w:pos="993"/>
        </w:tabs>
        <w:overflowPunct w:val="0"/>
        <w:autoSpaceDE w:val="0"/>
        <w:autoSpaceDN w:val="0"/>
        <w:adjustRightInd w:val="0"/>
        <w:ind w:left="0" w:firstLine="567"/>
        <w:jc w:val="both"/>
        <w:rPr>
          <w:bCs/>
          <w:iCs/>
        </w:rPr>
      </w:pPr>
      <w:r>
        <w:rPr>
          <w:bCs/>
          <w:iCs/>
        </w:rPr>
        <w:t>на коммерческую себестоимость.</w:t>
      </w:r>
    </w:p>
    <w:p w:rsidR="00124DFC" w:rsidRDefault="00124DFC" w:rsidP="004559F4">
      <w:pPr>
        <w:numPr>
          <w:ilvl w:val="0"/>
          <w:numId w:val="24"/>
        </w:numPr>
        <w:tabs>
          <w:tab w:val="left" w:pos="993"/>
        </w:tabs>
        <w:overflowPunct w:val="0"/>
        <w:autoSpaceDE w:val="0"/>
        <w:autoSpaceDN w:val="0"/>
        <w:adjustRightInd w:val="0"/>
        <w:ind w:left="0" w:firstLine="567"/>
        <w:jc w:val="both"/>
        <w:rPr>
          <w:bCs/>
          <w:i/>
          <w:iCs/>
        </w:rPr>
      </w:pPr>
      <w:r>
        <w:rPr>
          <w:bCs/>
          <w:i/>
          <w:iCs/>
        </w:rPr>
        <w:t>На снижение себестоимости продукции влияют внутрипроизводственные технико-экономические факторы:</w:t>
      </w:r>
    </w:p>
    <w:p w:rsidR="00124DFC" w:rsidRDefault="00124DFC" w:rsidP="004559F4">
      <w:pPr>
        <w:numPr>
          <w:ilvl w:val="1"/>
          <w:numId w:val="28"/>
        </w:numPr>
        <w:tabs>
          <w:tab w:val="left" w:pos="993"/>
        </w:tabs>
        <w:overflowPunct w:val="0"/>
        <w:autoSpaceDE w:val="0"/>
        <w:autoSpaceDN w:val="0"/>
        <w:adjustRightInd w:val="0"/>
        <w:ind w:left="0" w:firstLine="567"/>
        <w:jc w:val="both"/>
        <w:rPr>
          <w:bCs/>
          <w:iCs/>
        </w:rPr>
      </w:pPr>
      <w:r>
        <w:rPr>
          <w:bCs/>
          <w:iCs/>
        </w:rPr>
        <w:t>улучшение использования природных ресурсов;</w:t>
      </w:r>
    </w:p>
    <w:p w:rsidR="00124DFC" w:rsidRDefault="00124DFC" w:rsidP="004559F4">
      <w:pPr>
        <w:numPr>
          <w:ilvl w:val="1"/>
          <w:numId w:val="28"/>
        </w:numPr>
        <w:tabs>
          <w:tab w:val="left" w:pos="993"/>
        </w:tabs>
        <w:overflowPunct w:val="0"/>
        <w:autoSpaceDE w:val="0"/>
        <w:autoSpaceDN w:val="0"/>
        <w:adjustRightInd w:val="0"/>
        <w:ind w:left="0" w:firstLine="567"/>
        <w:jc w:val="both"/>
        <w:rPr>
          <w:bCs/>
          <w:iCs/>
        </w:rPr>
      </w:pPr>
      <w:r>
        <w:rPr>
          <w:bCs/>
          <w:iCs/>
        </w:rPr>
        <w:t>повышение технического уровня производства;</w:t>
      </w:r>
    </w:p>
    <w:p w:rsidR="00124DFC" w:rsidRDefault="00124DFC" w:rsidP="004559F4">
      <w:pPr>
        <w:numPr>
          <w:ilvl w:val="1"/>
          <w:numId w:val="28"/>
        </w:numPr>
        <w:tabs>
          <w:tab w:val="left" w:pos="993"/>
        </w:tabs>
        <w:overflowPunct w:val="0"/>
        <w:autoSpaceDE w:val="0"/>
        <w:autoSpaceDN w:val="0"/>
        <w:adjustRightInd w:val="0"/>
        <w:ind w:left="0" w:firstLine="567"/>
        <w:jc w:val="both"/>
        <w:rPr>
          <w:bCs/>
          <w:iCs/>
        </w:rPr>
      </w:pPr>
      <w:r>
        <w:rPr>
          <w:bCs/>
          <w:iCs/>
        </w:rPr>
        <w:t>улучшение структуры производимой продукции;</w:t>
      </w:r>
    </w:p>
    <w:p w:rsidR="00124DFC" w:rsidRDefault="00124DFC" w:rsidP="004559F4">
      <w:pPr>
        <w:numPr>
          <w:ilvl w:val="1"/>
          <w:numId w:val="28"/>
        </w:numPr>
        <w:tabs>
          <w:tab w:val="left" w:pos="993"/>
        </w:tabs>
        <w:overflowPunct w:val="0"/>
        <w:autoSpaceDE w:val="0"/>
        <w:autoSpaceDN w:val="0"/>
        <w:adjustRightInd w:val="0"/>
        <w:ind w:left="0" w:firstLine="567"/>
        <w:jc w:val="both"/>
        <w:rPr>
          <w:bCs/>
          <w:iCs/>
        </w:rPr>
      </w:pPr>
      <w:r>
        <w:rPr>
          <w:bCs/>
          <w:iCs/>
        </w:rPr>
        <w:t>изменение состава и качества природного сырья.</w:t>
      </w:r>
    </w:p>
    <w:p w:rsidR="00124DFC" w:rsidRDefault="00124DFC" w:rsidP="004559F4">
      <w:pPr>
        <w:numPr>
          <w:ilvl w:val="0"/>
          <w:numId w:val="24"/>
        </w:numPr>
        <w:tabs>
          <w:tab w:val="left" w:pos="993"/>
        </w:tabs>
        <w:overflowPunct w:val="0"/>
        <w:autoSpaceDE w:val="0"/>
        <w:autoSpaceDN w:val="0"/>
        <w:adjustRightInd w:val="0"/>
        <w:ind w:left="0" w:firstLine="567"/>
        <w:jc w:val="both"/>
        <w:rPr>
          <w:bCs/>
          <w:i/>
          <w:iCs/>
        </w:rPr>
      </w:pPr>
      <w:r>
        <w:rPr>
          <w:bCs/>
          <w:i/>
          <w:iCs/>
        </w:rPr>
        <w:t>К переменным расходам относятся:</w:t>
      </w:r>
    </w:p>
    <w:p w:rsidR="00124DFC" w:rsidRDefault="00124DFC" w:rsidP="004559F4">
      <w:pPr>
        <w:numPr>
          <w:ilvl w:val="1"/>
          <w:numId w:val="29"/>
        </w:numPr>
        <w:tabs>
          <w:tab w:val="left" w:pos="993"/>
        </w:tabs>
        <w:overflowPunct w:val="0"/>
        <w:autoSpaceDE w:val="0"/>
        <w:autoSpaceDN w:val="0"/>
        <w:adjustRightInd w:val="0"/>
        <w:ind w:left="0" w:firstLine="567"/>
        <w:jc w:val="both"/>
        <w:rPr>
          <w:bCs/>
          <w:iCs/>
        </w:rPr>
      </w:pPr>
      <w:r>
        <w:rPr>
          <w:bCs/>
          <w:iCs/>
        </w:rPr>
        <w:t>материальные затраты;</w:t>
      </w:r>
    </w:p>
    <w:p w:rsidR="00124DFC" w:rsidRDefault="00124DFC" w:rsidP="004559F4">
      <w:pPr>
        <w:numPr>
          <w:ilvl w:val="1"/>
          <w:numId w:val="29"/>
        </w:numPr>
        <w:tabs>
          <w:tab w:val="left" w:pos="993"/>
        </w:tabs>
        <w:overflowPunct w:val="0"/>
        <w:autoSpaceDE w:val="0"/>
        <w:autoSpaceDN w:val="0"/>
        <w:adjustRightInd w:val="0"/>
        <w:ind w:left="0" w:firstLine="567"/>
        <w:jc w:val="both"/>
        <w:rPr>
          <w:bCs/>
          <w:iCs/>
        </w:rPr>
      </w:pPr>
      <w:r>
        <w:rPr>
          <w:bCs/>
          <w:iCs/>
        </w:rPr>
        <w:t>расходы по реализации продукции;</w:t>
      </w:r>
    </w:p>
    <w:p w:rsidR="00124DFC" w:rsidRDefault="00124DFC" w:rsidP="004559F4">
      <w:pPr>
        <w:numPr>
          <w:ilvl w:val="1"/>
          <w:numId w:val="29"/>
        </w:numPr>
        <w:tabs>
          <w:tab w:val="left" w:pos="993"/>
        </w:tabs>
        <w:overflowPunct w:val="0"/>
        <w:autoSpaceDE w:val="0"/>
        <w:autoSpaceDN w:val="0"/>
        <w:adjustRightInd w:val="0"/>
        <w:ind w:left="0" w:firstLine="567"/>
        <w:jc w:val="both"/>
        <w:rPr>
          <w:bCs/>
          <w:iCs/>
        </w:rPr>
      </w:pPr>
      <w:r>
        <w:rPr>
          <w:bCs/>
          <w:iCs/>
        </w:rPr>
        <w:t>амортизационные отчисления;</w:t>
      </w:r>
    </w:p>
    <w:p w:rsidR="00124DFC" w:rsidRDefault="00124DFC" w:rsidP="004559F4">
      <w:pPr>
        <w:numPr>
          <w:ilvl w:val="1"/>
          <w:numId w:val="29"/>
        </w:numPr>
        <w:tabs>
          <w:tab w:val="left" w:pos="993"/>
        </w:tabs>
        <w:overflowPunct w:val="0"/>
        <w:autoSpaceDE w:val="0"/>
        <w:autoSpaceDN w:val="0"/>
        <w:adjustRightInd w:val="0"/>
        <w:ind w:left="0" w:firstLine="567"/>
        <w:jc w:val="both"/>
        <w:rPr>
          <w:bCs/>
          <w:iCs/>
        </w:rPr>
      </w:pPr>
      <w:r>
        <w:rPr>
          <w:bCs/>
          <w:iCs/>
        </w:rPr>
        <w:t>заработная плата производственного персонала.</w:t>
      </w:r>
    </w:p>
    <w:p w:rsidR="00124DFC" w:rsidRDefault="00124DFC" w:rsidP="004559F4">
      <w:pPr>
        <w:pStyle w:val="ListParagraph1"/>
        <w:spacing w:line="240" w:lineRule="auto"/>
        <w:ind w:left="0" w:firstLine="567"/>
        <w:rPr>
          <w:i/>
          <w:szCs w:val="24"/>
          <w:lang w:val="ru-RU"/>
        </w:rPr>
      </w:pPr>
      <w:r>
        <w:rPr>
          <w:i/>
          <w:szCs w:val="24"/>
          <w:lang w:val="ru-RU"/>
        </w:rPr>
        <w:t>6.  Показателями себестоимости на предприятии являются:</w:t>
      </w:r>
    </w:p>
    <w:p w:rsidR="00124DFC" w:rsidRDefault="00124DFC" w:rsidP="004559F4">
      <w:pPr>
        <w:pStyle w:val="ListParagraph1"/>
        <w:spacing w:line="240" w:lineRule="auto"/>
        <w:ind w:left="0" w:firstLine="567"/>
        <w:rPr>
          <w:szCs w:val="24"/>
          <w:lang w:val="ru-RU"/>
        </w:rPr>
      </w:pPr>
      <w:r>
        <w:rPr>
          <w:szCs w:val="24"/>
        </w:rPr>
        <w:t>a</w:t>
      </w:r>
      <w:r>
        <w:rPr>
          <w:szCs w:val="24"/>
          <w:lang w:val="ru-RU"/>
        </w:rPr>
        <w:t>)  отношение прибыли от реализации к полной себестоимости, в процентах;</w:t>
      </w:r>
    </w:p>
    <w:p w:rsidR="00124DFC" w:rsidRDefault="00124DFC" w:rsidP="004559F4">
      <w:pPr>
        <w:pStyle w:val="ListParagraph1"/>
        <w:spacing w:line="240" w:lineRule="auto"/>
        <w:ind w:left="0" w:firstLine="567"/>
        <w:rPr>
          <w:szCs w:val="24"/>
          <w:lang w:val="ru-RU"/>
        </w:rPr>
      </w:pPr>
      <w:r>
        <w:rPr>
          <w:szCs w:val="24"/>
        </w:rPr>
        <w:t>b</w:t>
      </w:r>
      <w:r>
        <w:rPr>
          <w:szCs w:val="24"/>
          <w:lang w:val="ru-RU"/>
        </w:rPr>
        <w:t>) отношение затрат предприятия на выпуск товарной продукции к товарной продукции, коп./руб.</w:t>
      </w:r>
    </w:p>
    <w:p w:rsidR="00124DFC" w:rsidRDefault="00124DFC" w:rsidP="004559F4">
      <w:pPr>
        <w:pStyle w:val="ListParagraph1"/>
        <w:spacing w:line="240" w:lineRule="auto"/>
        <w:ind w:left="0" w:firstLine="567"/>
        <w:rPr>
          <w:szCs w:val="24"/>
          <w:lang w:val="ru-RU"/>
        </w:rPr>
      </w:pPr>
      <w:r>
        <w:rPr>
          <w:szCs w:val="24"/>
        </w:rPr>
        <w:t>c</w:t>
      </w:r>
      <w:r>
        <w:rPr>
          <w:szCs w:val="24"/>
          <w:lang w:val="ru-RU"/>
        </w:rPr>
        <w:t>)  затраты сырья, материалов, заработной платы на единицу продукции, руб.</w:t>
      </w:r>
    </w:p>
    <w:p w:rsidR="00124DFC" w:rsidRDefault="00124DFC" w:rsidP="004559F4">
      <w:pPr>
        <w:pStyle w:val="ListParagraph1"/>
        <w:spacing w:line="240" w:lineRule="auto"/>
        <w:ind w:left="0" w:firstLine="567"/>
        <w:rPr>
          <w:i/>
          <w:szCs w:val="24"/>
          <w:lang w:val="ru-RU"/>
        </w:rPr>
      </w:pPr>
      <w:r>
        <w:rPr>
          <w:i/>
          <w:szCs w:val="24"/>
          <w:lang w:val="ru-RU"/>
        </w:rPr>
        <w:t>7.  Какое влияние на себестоимость единицы продукции оказывают постоянные затраты при   изменении объемов производства?</w:t>
      </w:r>
    </w:p>
    <w:p w:rsidR="00124DFC" w:rsidRDefault="00124DFC" w:rsidP="004559F4">
      <w:pPr>
        <w:pStyle w:val="ListParagraph1"/>
        <w:spacing w:line="240" w:lineRule="auto"/>
        <w:ind w:left="0" w:firstLine="567"/>
        <w:rPr>
          <w:szCs w:val="24"/>
          <w:lang w:val="ru-RU"/>
        </w:rPr>
      </w:pPr>
      <w:r>
        <w:rPr>
          <w:szCs w:val="24"/>
        </w:rPr>
        <w:t>a</w:t>
      </w:r>
      <w:r>
        <w:rPr>
          <w:szCs w:val="24"/>
          <w:lang w:val="ru-RU"/>
        </w:rPr>
        <w:t>)  при снижении объема затраты падают, при повышении – растут;</w:t>
      </w:r>
    </w:p>
    <w:p w:rsidR="00124DFC" w:rsidRDefault="00124DFC" w:rsidP="004559F4">
      <w:pPr>
        <w:pStyle w:val="ListParagraph1"/>
        <w:spacing w:line="240" w:lineRule="auto"/>
        <w:ind w:left="0" w:firstLine="567"/>
        <w:rPr>
          <w:szCs w:val="24"/>
          <w:lang w:val="ru-RU"/>
        </w:rPr>
      </w:pPr>
      <w:r>
        <w:rPr>
          <w:szCs w:val="24"/>
        </w:rPr>
        <w:t>b</w:t>
      </w:r>
      <w:r>
        <w:rPr>
          <w:szCs w:val="24"/>
          <w:lang w:val="ru-RU"/>
        </w:rPr>
        <w:t>) при снижении объема производства затраты растут, а при увеличении –падают;</w:t>
      </w:r>
    </w:p>
    <w:p w:rsidR="00124DFC" w:rsidRDefault="00124DFC" w:rsidP="004559F4">
      <w:pPr>
        <w:pStyle w:val="ListParagraph1"/>
        <w:spacing w:line="240" w:lineRule="auto"/>
        <w:ind w:left="0" w:firstLine="567"/>
        <w:rPr>
          <w:szCs w:val="24"/>
          <w:lang w:val="ru-RU"/>
        </w:rPr>
      </w:pPr>
      <w:r>
        <w:rPr>
          <w:szCs w:val="24"/>
        </w:rPr>
        <w:t>c</w:t>
      </w:r>
      <w:r>
        <w:rPr>
          <w:szCs w:val="24"/>
          <w:lang w:val="ru-RU"/>
        </w:rPr>
        <w:t>) никакое.</w:t>
      </w:r>
    </w:p>
    <w:p w:rsidR="00124DFC" w:rsidRDefault="00124DFC" w:rsidP="004559F4">
      <w:pPr>
        <w:rPr>
          <w:i/>
        </w:rPr>
      </w:pPr>
      <w:r>
        <w:rPr>
          <w:i/>
        </w:rPr>
        <w:t>8. Затраты на управление и организацию производства в себестоимости продукции относятся к  затратам:</w:t>
      </w:r>
    </w:p>
    <w:p w:rsidR="00124DFC" w:rsidRDefault="00124DFC" w:rsidP="004559F4">
      <w:r>
        <w:rPr>
          <w:lang w:val="en-US"/>
        </w:rPr>
        <w:t>a</w:t>
      </w:r>
      <w:r>
        <w:t>) прямым;</w:t>
      </w:r>
    </w:p>
    <w:p w:rsidR="00124DFC" w:rsidRDefault="00124DFC" w:rsidP="004559F4">
      <w:r>
        <w:rPr>
          <w:lang w:val="en-US"/>
        </w:rPr>
        <w:t>b</w:t>
      </w:r>
      <w:r>
        <w:t>) косвенным;</w:t>
      </w:r>
    </w:p>
    <w:p w:rsidR="00124DFC" w:rsidRDefault="00124DFC" w:rsidP="004559F4">
      <w:r>
        <w:rPr>
          <w:lang w:val="en-US"/>
        </w:rPr>
        <w:t>c</w:t>
      </w:r>
      <w:r>
        <w:t>) постоянным.</w:t>
      </w:r>
    </w:p>
    <w:p w:rsidR="00124DFC" w:rsidRDefault="00124DFC" w:rsidP="004559F4">
      <w:pPr>
        <w:shd w:val="clear" w:color="auto" w:fill="FFFFFF"/>
        <w:rPr>
          <w:i/>
        </w:rPr>
      </w:pPr>
      <w:r>
        <w:rPr>
          <w:i/>
        </w:rPr>
        <w:t>9. Затраты, распределяемые пропорционально выбранной базе, называются:</w:t>
      </w:r>
    </w:p>
    <w:p w:rsidR="00124DFC" w:rsidRDefault="00124DFC" w:rsidP="004559F4">
      <w:pPr>
        <w:shd w:val="clear" w:color="auto" w:fill="FFFFFF"/>
      </w:pPr>
      <w:r>
        <w:rPr>
          <w:lang w:val="en-US"/>
        </w:rPr>
        <w:t>a</w:t>
      </w:r>
      <w:r>
        <w:t>) Постоянными</w:t>
      </w:r>
    </w:p>
    <w:p w:rsidR="00124DFC" w:rsidRDefault="00124DFC" w:rsidP="004559F4">
      <w:pPr>
        <w:shd w:val="clear" w:color="auto" w:fill="FFFFFF"/>
      </w:pPr>
      <w:r>
        <w:rPr>
          <w:lang w:val="en-US"/>
        </w:rPr>
        <w:t>b</w:t>
      </w:r>
      <w:r>
        <w:t>) Переменными</w:t>
      </w:r>
    </w:p>
    <w:p w:rsidR="00124DFC" w:rsidRDefault="00124DFC" w:rsidP="004559F4">
      <w:pPr>
        <w:shd w:val="clear" w:color="auto" w:fill="FFFFFF"/>
      </w:pPr>
      <w:r>
        <w:rPr>
          <w:lang w:val="en-US"/>
        </w:rPr>
        <w:t>c</w:t>
      </w:r>
      <w:r>
        <w:t>) Косвенными</w:t>
      </w:r>
    </w:p>
    <w:p w:rsidR="00124DFC" w:rsidRDefault="00124DFC" w:rsidP="004559F4">
      <w:pPr>
        <w:shd w:val="clear" w:color="auto" w:fill="FFFFFF"/>
        <w:rPr>
          <w:i/>
        </w:rPr>
      </w:pPr>
      <w:r>
        <w:rPr>
          <w:i/>
        </w:rPr>
        <w:t>10. Калькуляция составляется с целью:</w:t>
      </w:r>
    </w:p>
    <w:p w:rsidR="00124DFC" w:rsidRDefault="00124DFC" w:rsidP="004559F4">
      <w:pPr>
        <w:shd w:val="clear" w:color="auto" w:fill="FFFFFF"/>
      </w:pPr>
      <w:r>
        <w:rPr>
          <w:lang w:val="en-US"/>
        </w:rPr>
        <w:t>a</w:t>
      </w:r>
      <w:r>
        <w:t>) определения цены продукции;</w:t>
      </w:r>
    </w:p>
    <w:p w:rsidR="00124DFC" w:rsidRDefault="00124DFC" w:rsidP="004559F4">
      <w:pPr>
        <w:shd w:val="clear" w:color="auto" w:fill="FFFFFF"/>
      </w:pPr>
      <w:r>
        <w:rPr>
          <w:lang w:val="en-US"/>
        </w:rPr>
        <w:t>b</w:t>
      </w:r>
      <w:r>
        <w:t>)составления сметы затрат на производство;</w:t>
      </w:r>
    </w:p>
    <w:p w:rsidR="00124DFC" w:rsidRDefault="00124DFC" w:rsidP="004559F4">
      <w:pPr>
        <w:shd w:val="clear" w:color="auto" w:fill="FFFFFF"/>
      </w:pPr>
      <w:r>
        <w:rPr>
          <w:lang w:val="en-US"/>
        </w:rPr>
        <w:t>c</w:t>
      </w:r>
      <w:r>
        <w:t>) расчета себестоимости единицы продукции;</w:t>
      </w:r>
    </w:p>
    <w:p w:rsidR="00124DFC" w:rsidRDefault="00124DFC" w:rsidP="004559F4">
      <w:pPr>
        <w:shd w:val="clear" w:color="auto" w:fill="FFFFFF"/>
      </w:pPr>
      <w:r>
        <w:rPr>
          <w:lang w:val="en-US"/>
        </w:rPr>
        <w:t>d</w:t>
      </w:r>
      <w:r>
        <w:t xml:space="preserve">)исчисления прямых и косвенных затрат, </w:t>
      </w:r>
    </w:p>
    <w:p w:rsidR="00124DFC" w:rsidRDefault="00124DFC" w:rsidP="004559F4">
      <w:r>
        <w:rPr>
          <w:i/>
          <w:iCs/>
        </w:rPr>
        <w:t>11.Исключите лишнее. В структуре оптовой цены учитывают</w:t>
      </w:r>
      <w:r>
        <w:t>:</w:t>
      </w:r>
    </w:p>
    <w:p w:rsidR="00124DFC" w:rsidRDefault="00124DFC" w:rsidP="004559F4">
      <w:r>
        <w:t>a) затраты производителя;</w:t>
      </w:r>
    </w:p>
    <w:p w:rsidR="00124DFC" w:rsidRDefault="00124DFC" w:rsidP="004559F4">
      <w:r>
        <w:t>b) оптовая торговая наценка;</w:t>
      </w:r>
    </w:p>
    <w:p w:rsidR="00124DFC" w:rsidRDefault="00124DFC" w:rsidP="004559F4">
      <w:r>
        <w:t>c) розничная торговая наценка;</w:t>
      </w:r>
    </w:p>
    <w:p w:rsidR="00124DFC" w:rsidRDefault="00124DFC" w:rsidP="004559F4">
      <w:r>
        <w:t>d) прибыль производителя.</w:t>
      </w:r>
    </w:p>
    <w:p w:rsidR="00124DFC" w:rsidRDefault="00124DFC" w:rsidP="004559F4">
      <w:r>
        <w:rPr>
          <w:i/>
          <w:iCs/>
        </w:rPr>
        <w:t>12.   Выберите правильный ответ. По характеру обслуживаемого оборота выделяют:</w:t>
      </w:r>
    </w:p>
    <w:p w:rsidR="00124DFC" w:rsidRDefault="00124DFC" w:rsidP="004559F4">
      <w:r>
        <w:t>a) регулируемые цены;</w:t>
      </w:r>
    </w:p>
    <w:p w:rsidR="00124DFC" w:rsidRDefault="00124DFC" w:rsidP="004559F4">
      <w:r>
        <w:t>b) закупочные цены;</w:t>
      </w:r>
    </w:p>
    <w:p w:rsidR="00124DFC" w:rsidRDefault="00124DFC" w:rsidP="004559F4">
      <w:r>
        <w:t>c) биржевые котировки;</w:t>
      </w:r>
    </w:p>
    <w:p w:rsidR="00124DFC" w:rsidRDefault="00124DFC" w:rsidP="004559F4">
      <w:r>
        <w:t>d) скользящие цены.</w:t>
      </w:r>
    </w:p>
    <w:p w:rsidR="00124DFC" w:rsidRDefault="00124DFC" w:rsidP="004559F4">
      <w:r>
        <w:rPr>
          <w:i/>
          <w:iCs/>
        </w:rPr>
        <w:t>13. Выберите правильный ответ. По степени обоснования цена может быть:</w:t>
      </w:r>
    </w:p>
    <w:p w:rsidR="00124DFC" w:rsidRDefault="00124DFC" w:rsidP="004559F4">
      <w:r>
        <w:t>a) скользящая;</w:t>
      </w:r>
    </w:p>
    <w:p w:rsidR="00124DFC" w:rsidRDefault="00124DFC" w:rsidP="004559F4">
      <w:r>
        <w:t>b) ступенчатая;</w:t>
      </w:r>
    </w:p>
    <w:p w:rsidR="00124DFC" w:rsidRDefault="00124DFC" w:rsidP="004559F4">
      <w:r>
        <w:t>c) базисная;</w:t>
      </w:r>
    </w:p>
    <w:p w:rsidR="00124DFC" w:rsidRDefault="00124DFC" w:rsidP="004559F4">
      <w:r>
        <w:t>d) сезонная.</w:t>
      </w:r>
    </w:p>
    <w:p w:rsidR="00124DFC" w:rsidRDefault="00124DFC" w:rsidP="004559F4">
      <w:r>
        <w:rPr>
          <w:i/>
          <w:iCs/>
        </w:rPr>
        <w:t>14.   Выберите правильный ответ. Целью фирмы является:</w:t>
      </w:r>
    </w:p>
    <w:p w:rsidR="00124DFC" w:rsidRDefault="00124DFC" w:rsidP="004559F4">
      <w:r>
        <w:t>a) максимизация прибыли;</w:t>
      </w:r>
    </w:p>
    <w:p w:rsidR="00124DFC" w:rsidRDefault="00124DFC" w:rsidP="004559F4">
      <w:r>
        <w:t>b) максимизация оборота;</w:t>
      </w:r>
    </w:p>
    <w:p w:rsidR="00124DFC" w:rsidRDefault="00124DFC" w:rsidP="004559F4">
      <w:r>
        <w:t>c) стабилизация цен, объемов, состояния на рынке;</w:t>
      </w:r>
    </w:p>
    <w:p w:rsidR="00124DFC" w:rsidRDefault="00124DFC" w:rsidP="004559F4">
      <w:r>
        <w:t>d) все вышеперечисленное.</w:t>
      </w:r>
    </w:p>
    <w:p w:rsidR="00124DFC" w:rsidRDefault="00124DFC" w:rsidP="004559F4">
      <w:r>
        <w:rPr>
          <w:i/>
          <w:iCs/>
        </w:rPr>
        <w:t>15.  Стратегия высоких цен может быть представлена:</w:t>
      </w:r>
    </w:p>
    <w:p w:rsidR="00124DFC" w:rsidRDefault="00124DFC" w:rsidP="004559F4">
      <w:r>
        <w:t>a) стратегия проникновения на рынок;</w:t>
      </w:r>
    </w:p>
    <w:p w:rsidR="00124DFC" w:rsidRDefault="00124DFC" w:rsidP="004559F4">
      <w:r>
        <w:t>b) стратегия премиального ценообразования;</w:t>
      </w:r>
    </w:p>
    <w:p w:rsidR="00124DFC" w:rsidRDefault="00124DFC" w:rsidP="004559F4">
      <w:r>
        <w:t>c) стратегия следования за лидером;</w:t>
      </w:r>
    </w:p>
    <w:p w:rsidR="00124DFC" w:rsidRDefault="00124DFC" w:rsidP="004559F4">
      <w:r>
        <w:t>d) стратегия справедливого ценообразования.</w:t>
      </w:r>
    </w:p>
    <w:p w:rsidR="00124DFC" w:rsidRDefault="00124DFC" w:rsidP="004559F4">
      <w:r>
        <w:rPr>
          <w:i/>
          <w:iCs/>
        </w:rPr>
        <w:t>16.   Выберите правильный ответ. Ценообразование затратным методом может основываться на:</w:t>
      </w:r>
    </w:p>
    <w:p w:rsidR="00124DFC" w:rsidRDefault="00124DFC" w:rsidP="004559F4">
      <w:r>
        <w:t>a) сумме постоянных и переменных затрат;</w:t>
      </w:r>
    </w:p>
    <w:p w:rsidR="00124DFC" w:rsidRDefault="00124DFC" w:rsidP="004559F4">
      <w:r>
        <w:t>b) на предельных затратах;</w:t>
      </w:r>
    </w:p>
    <w:p w:rsidR="00124DFC" w:rsidRDefault="00124DFC" w:rsidP="004559F4">
      <w:r>
        <w:t>c) на общих затратах</w:t>
      </w:r>
    </w:p>
    <w:p w:rsidR="00124DFC" w:rsidRDefault="00124DFC" w:rsidP="004559F4">
      <w:r>
        <w:t>d) верны все предыдущие ответы.</w:t>
      </w:r>
    </w:p>
    <w:p w:rsidR="00124DFC" w:rsidRDefault="00124DFC" w:rsidP="004559F4">
      <w:r>
        <w:rPr>
          <w:i/>
          <w:iCs/>
        </w:rPr>
        <w:t>17.  Выберите правильный ответ. К параметрическим методам относят:</w:t>
      </w:r>
    </w:p>
    <w:p w:rsidR="00124DFC" w:rsidRDefault="00124DFC" w:rsidP="004559F4">
      <w:r>
        <w:t>a) структурной аналогии;</w:t>
      </w:r>
    </w:p>
    <w:p w:rsidR="00124DFC" w:rsidRDefault="00124DFC" w:rsidP="004559F4">
      <w:r>
        <w:t>b) метод удельных показателей;</w:t>
      </w:r>
    </w:p>
    <w:p w:rsidR="00124DFC" w:rsidRDefault="00124DFC" w:rsidP="004559F4">
      <w:r>
        <w:t>c) балловый;</w:t>
      </w:r>
    </w:p>
    <w:p w:rsidR="00124DFC" w:rsidRDefault="00124DFC" w:rsidP="004559F4">
      <w:r>
        <w:t>d) все являются параметрическими методами.</w:t>
      </w:r>
    </w:p>
    <w:p w:rsidR="00124DFC" w:rsidRDefault="00124DFC" w:rsidP="004559F4">
      <w:r>
        <w:rPr>
          <w:i/>
          <w:iCs/>
        </w:rPr>
        <w:t>18.   Выберите правильный ответ. Стратегию ценового прорыва рекомендуют при:</w:t>
      </w:r>
    </w:p>
    <w:p w:rsidR="00124DFC" w:rsidRDefault="00124DFC" w:rsidP="004559F4">
      <w:r>
        <w:t>a) высокой эластичности спроса по цене;</w:t>
      </w:r>
    </w:p>
    <w:p w:rsidR="00124DFC" w:rsidRDefault="00124DFC" w:rsidP="004559F4">
      <w:r>
        <w:t>b) низкой эластичности спроса по цене;</w:t>
      </w:r>
    </w:p>
    <w:p w:rsidR="00124DFC" w:rsidRDefault="00124DFC" w:rsidP="004559F4">
      <w:r>
        <w:t>c) высокой эластичности спроса по доходу;</w:t>
      </w:r>
    </w:p>
    <w:p w:rsidR="00124DFC" w:rsidRDefault="00124DFC" w:rsidP="004559F4">
      <w:r>
        <w:t>d) низкой эластичности спроса по доходу.</w:t>
      </w:r>
    </w:p>
    <w:p w:rsidR="00124DFC" w:rsidRDefault="00124DFC" w:rsidP="004559F4">
      <w:r>
        <w:rPr>
          <w:i/>
        </w:rPr>
        <w:t>19.</w:t>
      </w:r>
      <w:r>
        <w:t xml:space="preserve"> </w:t>
      </w:r>
      <w:r>
        <w:rPr>
          <w:i/>
          <w:iCs/>
        </w:rPr>
        <w:t>Выберите правильный ответ. Стратегия средних цен означает?</w:t>
      </w:r>
    </w:p>
    <w:p w:rsidR="00124DFC" w:rsidRDefault="00124DFC" w:rsidP="004559F4">
      <w:r>
        <w:t>a) установление цен примерно на уровне цен фирм-конкурентов;</w:t>
      </w:r>
    </w:p>
    <w:p w:rsidR="00124DFC" w:rsidRDefault="00124DFC" w:rsidP="004559F4">
      <w:r>
        <w:t>b) установление цен со средним по отрасли уровнем прибыли;</w:t>
      </w:r>
    </w:p>
    <w:p w:rsidR="00124DFC" w:rsidRDefault="00124DFC" w:rsidP="004559F4">
      <w:r>
        <w:t>c) установление цен на основе затрат на производства и планируемой нормы прибыли;</w:t>
      </w:r>
    </w:p>
    <w:p w:rsidR="00124DFC" w:rsidRDefault="00124DFC" w:rsidP="004559F4">
      <w:r>
        <w:t>d) нет правильного ответа.</w:t>
      </w:r>
    </w:p>
    <w:p w:rsidR="00124DFC" w:rsidRDefault="00124DFC" w:rsidP="004559F4">
      <w:r>
        <w:rPr>
          <w:i/>
        </w:rPr>
        <w:t>20.</w:t>
      </w:r>
      <w:r>
        <w:rPr>
          <w:i/>
          <w:iCs/>
        </w:rPr>
        <w:t xml:space="preserve"> Выберите правильный ответ. Полная себестоимость продукции включает в себя:</w:t>
      </w:r>
    </w:p>
    <w:p w:rsidR="00124DFC" w:rsidRDefault="00124DFC" w:rsidP="004559F4">
      <w:r>
        <w:t>a) амортизацию;</w:t>
      </w:r>
    </w:p>
    <w:p w:rsidR="00124DFC" w:rsidRDefault="00124DFC" w:rsidP="004559F4">
      <w:r>
        <w:t>b) акциз;</w:t>
      </w:r>
    </w:p>
    <w:p w:rsidR="00124DFC" w:rsidRDefault="00124DFC" w:rsidP="004559F4">
      <w:r>
        <w:t>c) торговую надбавку;</w:t>
      </w:r>
    </w:p>
    <w:p w:rsidR="00124DFC" w:rsidRDefault="00124DFC" w:rsidP="004559F4">
      <w:r>
        <w:t>d) все вышеперечисленное.</w:t>
      </w:r>
    </w:p>
    <w:p w:rsidR="00124DFC" w:rsidRDefault="00124DFC" w:rsidP="004559F4">
      <w:pPr>
        <w:rPr>
          <w:i/>
        </w:rPr>
      </w:pPr>
    </w:p>
    <w:p w:rsidR="00124DFC" w:rsidRDefault="00124DFC" w:rsidP="004559F4">
      <w:pPr>
        <w:pStyle w:val="ListParagraph1"/>
        <w:spacing w:line="240" w:lineRule="auto"/>
        <w:ind w:left="0" w:firstLine="567"/>
        <w:rPr>
          <w:b/>
          <w:szCs w:val="24"/>
          <w:lang w:val="ru-RU"/>
        </w:rPr>
      </w:pPr>
      <w:r>
        <w:rPr>
          <w:b/>
          <w:szCs w:val="24"/>
          <w:lang w:val="ru-RU"/>
        </w:rPr>
        <w:t>Тема 6. Финансовые результаты деятельности предприятия</w:t>
      </w:r>
    </w:p>
    <w:p w:rsidR="00124DFC" w:rsidRDefault="00124DFC" w:rsidP="004559F4">
      <w:pPr>
        <w:spacing w:before="100" w:beforeAutospacing="1" w:after="100" w:afterAutospacing="1"/>
        <w:contextualSpacing/>
        <w:rPr>
          <w:b/>
          <w:sz w:val="20"/>
        </w:rPr>
      </w:pPr>
    </w:p>
    <w:p w:rsidR="00124DFC" w:rsidRDefault="00124DFC" w:rsidP="004559F4">
      <w:pPr>
        <w:rPr>
          <w:b/>
          <w:bCs/>
        </w:rPr>
      </w:pPr>
      <w:r>
        <w:rPr>
          <w:b/>
          <w:bCs/>
        </w:rPr>
        <w:t>Контрольные вопросы</w:t>
      </w:r>
    </w:p>
    <w:p w:rsidR="00124DFC" w:rsidRDefault="00124DFC" w:rsidP="004559F4">
      <w:pPr>
        <w:pStyle w:val="ListParagraph1"/>
        <w:numPr>
          <w:ilvl w:val="0"/>
          <w:numId w:val="30"/>
        </w:numPr>
        <w:spacing w:line="240" w:lineRule="auto"/>
        <w:ind w:left="0"/>
        <w:jc w:val="left"/>
        <w:rPr>
          <w:szCs w:val="24"/>
          <w:lang w:val="ru-RU"/>
        </w:rPr>
      </w:pPr>
      <w:r>
        <w:rPr>
          <w:szCs w:val="24"/>
          <w:lang w:val="ru-RU"/>
        </w:rPr>
        <w:t>Что относится к финансовым результатам деятельности организации?</w:t>
      </w:r>
    </w:p>
    <w:p w:rsidR="00124DFC" w:rsidRDefault="00124DFC" w:rsidP="004559F4">
      <w:pPr>
        <w:numPr>
          <w:ilvl w:val="0"/>
          <w:numId w:val="30"/>
        </w:numPr>
        <w:spacing w:before="100" w:beforeAutospacing="1" w:after="100" w:afterAutospacing="1"/>
        <w:ind w:left="0"/>
        <w:contextualSpacing/>
        <w:rPr>
          <w:sz w:val="20"/>
        </w:rPr>
      </w:pPr>
      <w:r>
        <w:rPr>
          <w:sz w:val="20"/>
        </w:rPr>
        <w:t>Дайте определение выручке, доходу и прибыли.</w:t>
      </w:r>
    </w:p>
    <w:p w:rsidR="00124DFC" w:rsidRDefault="00124DFC" w:rsidP="004559F4">
      <w:pPr>
        <w:numPr>
          <w:ilvl w:val="0"/>
          <w:numId w:val="30"/>
        </w:numPr>
        <w:spacing w:before="100" w:beforeAutospacing="1" w:after="100" w:afterAutospacing="1"/>
        <w:ind w:left="0"/>
        <w:contextualSpacing/>
        <w:rPr>
          <w:sz w:val="20"/>
          <w:lang w:val="en-US"/>
        </w:rPr>
      </w:pPr>
      <w:r>
        <w:rPr>
          <w:sz w:val="20"/>
        </w:rPr>
        <w:t xml:space="preserve">Какие виды прибыли Вам известны? </w:t>
      </w:r>
      <w:r>
        <w:rPr>
          <w:sz w:val="20"/>
          <w:lang w:val="en-US"/>
        </w:rPr>
        <w:t>Как они исчисляются?</w:t>
      </w:r>
    </w:p>
    <w:p w:rsidR="00124DFC" w:rsidRDefault="00124DFC" w:rsidP="004559F4">
      <w:pPr>
        <w:numPr>
          <w:ilvl w:val="0"/>
          <w:numId w:val="30"/>
        </w:numPr>
        <w:spacing w:before="100" w:beforeAutospacing="1" w:after="100" w:afterAutospacing="1"/>
        <w:ind w:left="0"/>
        <w:contextualSpacing/>
        <w:rPr>
          <w:sz w:val="20"/>
        </w:rPr>
      </w:pPr>
      <w:r>
        <w:rPr>
          <w:sz w:val="20"/>
        </w:rPr>
        <w:t>Назовите порядок формирования чистой прибыли хозяйствующего субъекта.</w:t>
      </w:r>
    </w:p>
    <w:p w:rsidR="00124DFC" w:rsidRDefault="00124DFC" w:rsidP="004559F4">
      <w:pPr>
        <w:numPr>
          <w:ilvl w:val="0"/>
          <w:numId w:val="30"/>
        </w:numPr>
        <w:spacing w:before="100" w:beforeAutospacing="1" w:after="100" w:afterAutospacing="1"/>
        <w:ind w:left="0"/>
        <w:contextualSpacing/>
        <w:rPr>
          <w:sz w:val="20"/>
          <w:lang w:val="en-US"/>
        </w:rPr>
      </w:pPr>
      <w:r>
        <w:rPr>
          <w:sz w:val="20"/>
          <w:lang w:val="en-US"/>
        </w:rPr>
        <w:t>Что такое рентабельность?</w:t>
      </w:r>
    </w:p>
    <w:p w:rsidR="00124DFC" w:rsidRDefault="00124DFC" w:rsidP="004559F4">
      <w:pPr>
        <w:numPr>
          <w:ilvl w:val="0"/>
          <w:numId w:val="30"/>
        </w:numPr>
        <w:spacing w:before="100" w:beforeAutospacing="1" w:after="100" w:afterAutospacing="1"/>
        <w:ind w:left="0"/>
        <w:contextualSpacing/>
        <w:rPr>
          <w:sz w:val="20"/>
        </w:rPr>
      </w:pPr>
      <w:r>
        <w:rPr>
          <w:sz w:val="20"/>
        </w:rPr>
        <w:t>Перечислите показатели рентабельности и раскройте их содержание.</w:t>
      </w:r>
    </w:p>
    <w:p w:rsidR="00124DFC" w:rsidRDefault="00124DFC" w:rsidP="004559F4">
      <w:pPr>
        <w:spacing w:before="100" w:beforeAutospacing="1" w:after="100" w:afterAutospacing="1"/>
        <w:contextualSpacing/>
        <w:rPr>
          <w:sz w:val="20"/>
        </w:rPr>
      </w:pPr>
    </w:p>
    <w:p w:rsidR="00124DFC" w:rsidRDefault="00124DFC" w:rsidP="004559F4">
      <w:pPr>
        <w:rPr>
          <w:b/>
          <w:bCs/>
        </w:rPr>
      </w:pPr>
      <w:r>
        <w:rPr>
          <w:b/>
          <w:bCs/>
        </w:rPr>
        <w:t>Практические задания</w:t>
      </w:r>
    </w:p>
    <w:p w:rsidR="00124DFC" w:rsidRDefault="00124DFC" w:rsidP="004559F4">
      <w:pPr>
        <w:pStyle w:val="NormalWeb"/>
        <w:numPr>
          <w:ilvl w:val="0"/>
          <w:numId w:val="31"/>
        </w:numPr>
        <w:tabs>
          <w:tab w:val="left" w:pos="851"/>
        </w:tabs>
        <w:spacing w:before="0" w:beforeAutospacing="0" w:after="0" w:afterAutospacing="0" w:line="240" w:lineRule="auto"/>
        <w:ind w:left="0" w:firstLine="567"/>
        <w:rPr>
          <w:sz w:val="24"/>
        </w:rPr>
      </w:pPr>
      <w:r>
        <w:rPr>
          <w:sz w:val="24"/>
        </w:rPr>
        <w:t>Предприятие реализовало за период 23 475 т продукции по цене   3 750 руб./т; полная себестоимость единицы продукции равна 3 068 руб./т. В том же периоде реализовано излишнее оборудование на сумму 353 тыс. руб.; остаточная стоимость этого оборудования составила 345 тыс. руб. Сумма процентных доходов и расходов за рассматриваемый период – 10  тыс. руб. Налог на прибыль – 20 %.</w:t>
      </w:r>
    </w:p>
    <w:p w:rsidR="00124DFC" w:rsidRDefault="00124DFC" w:rsidP="004559F4">
      <w:pPr>
        <w:pStyle w:val="NormalWeb"/>
        <w:tabs>
          <w:tab w:val="left" w:pos="851"/>
        </w:tabs>
        <w:spacing w:before="0" w:beforeAutospacing="0" w:after="0" w:afterAutospacing="0" w:line="240" w:lineRule="auto"/>
        <w:rPr>
          <w:sz w:val="24"/>
        </w:rPr>
      </w:pPr>
      <w:r>
        <w:rPr>
          <w:sz w:val="24"/>
        </w:rPr>
        <w:t>Рассчитайте прибыль от реализации продукции, прибыль до налогообложения, чистую прибыль.</w:t>
      </w:r>
    </w:p>
    <w:p w:rsidR="00124DFC" w:rsidRDefault="00124DFC" w:rsidP="004559F4">
      <w:pPr>
        <w:pStyle w:val="NormalWeb"/>
        <w:numPr>
          <w:ilvl w:val="0"/>
          <w:numId w:val="31"/>
        </w:numPr>
        <w:tabs>
          <w:tab w:val="left" w:pos="851"/>
        </w:tabs>
        <w:spacing w:before="0" w:beforeAutospacing="0" w:after="0" w:afterAutospacing="0" w:line="240" w:lineRule="auto"/>
        <w:ind w:left="0" w:firstLine="567"/>
        <w:rPr>
          <w:sz w:val="24"/>
        </w:rPr>
      </w:pPr>
      <w:r>
        <w:rPr>
          <w:sz w:val="24"/>
        </w:rPr>
        <w:t>За текущий месяц владелец мастерской получил доход в размере 200 тыс. руб. Из этого дохода он должен заплатить 5 тыс. руб. своему помощнику и 2,5 тыс. руб. уборщице. Стоимость затраченного на производство сырья и материалов – 170 тыс. руб.</w:t>
      </w:r>
    </w:p>
    <w:p w:rsidR="00124DFC" w:rsidRDefault="00124DFC" w:rsidP="004559F4">
      <w:pPr>
        <w:pStyle w:val="NormalWeb"/>
        <w:tabs>
          <w:tab w:val="left" w:pos="851"/>
        </w:tabs>
        <w:spacing w:before="0" w:beforeAutospacing="0" w:after="0" w:afterAutospacing="0" w:line="240" w:lineRule="auto"/>
        <w:rPr>
          <w:sz w:val="24"/>
        </w:rPr>
      </w:pPr>
      <w:r>
        <w:rPr>
          <w:sz w:val="24"/>
        </w:rPr>
        <w:t>Определите бухгалтерскую и чистую экономическую прибыль, если владелец мастерской мог бы получать заработную плату 7,5 тыс. руб. и доход на вложенные средства в размере 15 % годовых. (При организации предприятия владелец вложил в него 100 тыс. руб.)</w:t>
      </w:r>
    </w:p>
    <w:p w:rsidR="00124DFC" w:rsidRDefault="00124DFC" w:rsidP="004559F4">
      <w:pPr>
        <w:pStyle w:val="NormalWeb"/>
        <w:numPr>
          <w:ilvl w:val="0"/>
          <w:numId w:val="31"/>
        </w:numPr>
        <w:tabs>
          <w:tab w:val="left" w:pos="851"/>
        </w:tabs>
        <w:spacing w:before="0" w:beforeAutospacing="0" w:after="0" w:afterAutospacing="0" w:line="240" w:lineRule="auto"/>
        <w:ind w:left="0" w:firstLine="567"/>
        <w:rPr>
          <w:sz w:val="24"/>
        </w:rPr>
      </w:pPr>
      <w:r>
        <w:rPr>
          <w:sz w:val="24"/>
        </w:rPr>
        <w:t>При создании предприятия его владелец вложил сумму 200 тыс. руб. Процесс производства осуществляется в здании, которое до организации предприятия он сдавал в аренду. Арендная плата составляла 50 тыс. руб./год. До организации предприятия его учредитель был наемным менеджером с годовой заработной платой 100 тыс. руб.</w:t>
      </w:r>
    </w:p>
    <w:p w:rsidR="00124DFC" w:rsidRDefault="00124DFC" w:rsidP="004559F4">
      <w:pPr>
        <w:pStyle w:val="NormalWeb"/>
        <w:spacing w:before="0" w:beforeAutospacing="0" w:after="0" w:afterAutospacing="0" w:line="240" w:lineRule="auto"/>
        <w:rPr>
          <w:sz w:val="24"/>
        </w:rPr>
      </w:pPr>
      <w:r>
        <w:rPr>
          <w:sz w:val="24"/>
        </w:rPr>
        <w:t>Деятельность созданного предприятия характеризуется следующими показателями: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7395"/>
        <w:gridCol w:w="1560"/>
      </w:tblGrid>
      <w:tr w:rsidR="00124DFC" w:rsidTr="000076D1">
        <w:trPr>
          <w:tblCellSpacing w:w="0" w:type="dxa"/>
        </w:trPr>
        <w:tc>
          <w:tcPr>
            <w:tcW w:w="7395" w:type="dxa"/>
            <w:tcBorders>
              <w:top w:val="outset" w:sz="6" w:space="0" w:color="auto"/>
              <w:left w:val="nil"/>
              <w:bottom w:val="outset" w:sz="6" w:space="0" w:color="auto"/>
              <w:right w:val="outset" w:sz="6" w:space="0" w:color="auto"/>
            </w:tcBorders>
          </w:tcPr>
          <w:p w:rsidR="00124DFC" w:rsidRDefault="00124DFC" w:rsidP="000076D1">
            <w:pPr>
              <w:pStyle w:val="NormalWeb"/>
              <w:spacing w:before="0" w:beforeAutospacing="0" w:after="0" w:afterAutospacing="0" w:line="240" w:lineRule="auto"/>
              <w:jc w:val="center"/>
              <w:rPr>
                <w:sz w:val="24"/>
              </w:rPr>
            </w:pPr>
            <w:r>
              <w:rPr>
                <w:sz w:val="24"/>
              </w:rPr>
              <w:t>Показатели</w:t>
            </w:r>
          </w:p>
        </w:tc>
        <w:tc>
          <w:tcPr>
            <w:tcW w:w="1560" w:type="dxa"/>
            <w:tcBorders>
              <w:top w:val="outset" w:sz="6" w:space="0" w:color="auto"/>
              <w:left w:val="outset" w:sz="6" w:space="0" w:color="auto"/>
              <w:bottom w:val="outset" w:sz="6" w:space="0" w:color="auto"/>
              <w:right w:val="nil"/>
            </w:tcBorders>
          </w:tcPr>
          <w:p w:rsidR="00124DFC" w:rsidRDefault="00124DFC" w:rsidP="000076D1">
            <w:pPr>
              <w:pStyle w:val="NormalWeb"/>
              <w:spacing w:before="0" w:beforeAutospacing="0" w:after="0" w:afterAutospacing="0" w:line="240" w:lineRule="auto"/>
              <w:jc w:val="center"/>
              <w:rPr>
                <w:sz w:val="24"/>
              </w:rPr>
            </w:pPr>
            <w:r>
              <w:rPr>
                <w:sz w:val="24"/>
              </w:rPr>
              <w:t>Значение</w:t>
            </w:r>
          </w:p>
        </w:tc>
      </w:tr>
      <w:tr w:rsidR="00124DFC" w:rsidTr="000076D1">
        <w:trPr>
          <w:tblCellSpacing w:w="0" w:type="dxa"/>
        </w:trPr>
        <w:tc>
          <w:tcPr>
            <w:tcW w:w="7395" w:type="dxa"/>
            <w:tcBorders>
              <w:top w:val="outset" w:sz="6" w:space="0" w:color="auto"/>
              <w:left w:val="nil"/>
              <w:bottom w:val="outset" w:sz="6" w:space="0" w:color="auto"/>
              <w:right w:val="outset" w:sz="6" w:space="0" w:color="auto"/>
            </w:tcBorders>
          </w:tcPr>
          <w:p w:rsidR="00124DFC" w:rsidRDefault="00124DFC" w:rsidP="000076D1">
            <w:pPr>
              <w:pStyle w:val="NormalWeb"/>
              <w:spacing w:before="0" w:beforeAutospacing="0" w:after="0" w:afterAutospacing="0" w:line="240" w:lineRule="auto"/>
              <w:rPr>
                <w:sz w:val="24"/>
              </w:rPr>
            </w:pPr>
            <w:r>
              <w:rPr>
                <w:sz w:val="24"/>
              </w:rPr>
              <w:t>Объем производства, ед.</w:t>
            </w:r>
          </w:p>
        </w:tc>
        <w:tc>
          <w:tcPr>
            <w:tcW w:w="1560" w:type="dxa"/>
            <w:tcBorders>
              <w:top w:val="outset" w:sz="6" w:space="0" w:color="auto"/>
              <w:left w:val="outset" w:sz="6" w:space="0" w:color="auto"/>
              <w:bottom w:val="outset" w:sz="6" w:space="0" w:color="auto"/>
              <w:right w:val="nil"/>
            </w:tcBorders>
          </w:tcPr>
          <w:p w:rsidR="00124DFC" w:rsidRDefault="00124DFC" w:rsidP="000076D1">
            <w:pPr>
              <w:pStyle w:val="NormalWeb"/>
              <w:spacing w:before="0" w:beforeAutospacing="0" w:after="0" w:afterAutospacing="0" w:line="240" w:lineRule="auto"/>
              <w:jc w:val="center"/>
              <w:rPr>
                <w:sz w:val="24"/>
              </w:rPr>
            </w:pPr>
            <w:r>
              <w:rPr>
                <w:sz w:val="24"/>
              </w:rPr>
              <w:t>10 000</w:t>
            </w:r>
          </w:p>
        </w:tc>
      </w:tr>
      <w:tr w:rsidR="00124DFC" w:rsidTr="000076D1">
        <w:trPr>
          <w:tblCellSpacing w:w="0" w:type="dxa"/>
        </w:trPr>
        <w:tc>
          <w:tcPr>
            <w:tcW w:w="7395" w:type="dxa"/>
            <w:tcBorders>
              <w:top w:val="outset" w:sz="6" w:space="0" w:color="auto"/>
              <w:left w:val="nil"/>
              <w:bottom w:val="outset" w:sz="6" w:space="0" w:color="auto"/>
              <w:right w:val="outset" w:sz="6" w:space="0" w:color="auto"/>
            </w:tcBorders>
          </w:tcPr>
          <w:p w:rsidR="00124DFC" w:rsidRDefault="00124DFC" w:rsidP="000076D1">
            <w:pPr>
              <w:pStyle w:val="NormalWeb"/>
              <w:spacing w:before="0" w:beforeAutospacing="0" w:after="0" w:afterAutospacing="0" w:line="240" w:lineRule="auto"/>
              <w:rPr>
                <w:sz w:val="24"/>
              </w:rPr>
            </w:pPr>
            <w:r>
              <w:rPr>
                <w:sz w:val="24"/>
              </w:rPr>
              <w:t>Цена (без НДС), руб./ед.</w:t>
            </w:r>
          </w:p>
        </w:tc>
        <w:tc>
          <w:tcPr>
            <w:tcW w:w="1560" w:type="dxa"/>
            <w:tcBorders>
              <w:top w:val="outset" w:sz="6" w:space="0" w:color="auto"/>
              <w:left w:val="outset" w:sz="6" w:space="0" w:color="auto"/>
              <w:bottom w:val="outset" w:sz="6" w:space="0" w:color="auto"/>
              <w:right w:val="nil"/>
            </w:tcBorders>
          </w:tcPr>
          <w:p w:rsidR="00124DFC" w:rsidRDefault="00124DFC" w:rsidP="000076D1">
            <w:pPr>
              <w:pStyle w:val="NormalWeb"/>
              <w:spacing w:before="0" w:beforeAutospacing="0" w:after="0" w:afterAutospacing="0" w:line="240" w:lineRule="auto"/>
              <w:jc w:val="center"/>
              <w:rPr>
                <w:sz w:val="24"/>
              </w:rPr>
            </w:pPr>
            <w:r>
              <w:rPr>
                <w:sz w:val="24"/>
              </w:rPr>
              <w:t>1 000</w:t>
            </w:r>
          </w:p>
        </w:tc>
      </w:tr>
      <w:tr w:rsidR="00124DFC" w:rsidTr="000076D1">
        <w:trPr>
          <w:tblCellSpacing w:w="0" w:type="dxa"/>
        </w:trPr>
        <w:tc>
          <w:tcPr>
            <w:tcW w:w="7395" w:type="dxa"/>
            <w:tcBorders>
              <w:top w:val="outset" w:sz="6" w:space="0" w:color="auto"/>
              <w:left w:val="nil"/>
              <w:bottom w:val="outset" w:sz="6" w:space="0" w:color="auto"/>
              <w:right w:val="outset" w:sz="6" w:space="0" w:color="auto"/>
            </w:tcBorders>
          </w:tcPr>
          <w:p w:rsidR="00124DFC" w:rsidRDefault="00124DFC" w:rsidP="000076D1">
            <w:pPr>
              <w:pStyle w:val="NormalWeb"/>
              <w:spacing w:before="0" w:beforeAutospacing="0" w:after="0" w:afterAutospacing="0" w:line="240" w:lineRule="auto"/>
              <w:rPr>
                <w:sz w:val="24"/>
              </w:rPr>
            </w:pPr>
            <w:r>
              <w:rPr>
                <w:sz w:val="24"/>
              </w:rPr>
              <w:t>Среднегодовая стоимость основных средств, тыс. руб.</w:t>
            </w:r>
          </w:p>
        </w:tc>
        <w:tc>
          <w:tcPr>
            <w:tcW w:w="1560" w:type="dxa"/>
            <w:tcBorders>
              <w:top w:val="outset" w:sz="6" w:space="0" w:color="auto"/>
              <w:left w:val="outset" w:sz="6" w:space="0" w:color="auto"/>
              <w:bottom w:val="outset" w:sz="6" w:space="0" w:color="auto"/>
              <w:right w:val="nil"/>
            </w:tcBorders>
          </w:tcPr>
          <w:p w:rsidR="00124DFC" w:rsidRDefault="00124DFC" w:rsidP="000076D1">
            <w:pPr>
              <w:pStyle w:val="NormalWeb"/>
              <w:spacing w:before="0" w:beforeAutospacing="0" w:after="0" w:afterAutospacing="0" w:line="240" w:lineRule="auto"/>
              <w:jc w:val="center"/>
              <w:rPr>
                <w:sz w:val="24"/>
              </w:rPr>
            </w:pPr>
            <w:r>
              <w:rPr>
                <w:sz w:val="24"/>
              </w:rPr>
              <w:t>600</w:t>
            </w:r>
          </w:p>
        </w:tc>
      </w:tr>
      <w:tr w:rsidR="00124DFC" w:rsidTr="000076D1">
        <w:trPr>
          <w:tblCellSpacing w:w="0" w:type="dxa"/>
        </w:trPr>
        <w:tc>
          <w:tcPr>
            <w:tcW w:w="7395" w:type="dxa"/>
            <w:tcBorders>
              <w:top w:val="outset" w:sz="6" w:space="0" w:color="auto"/>
              <w:left w:val="nil"/>
              <w:bottom w:val="outset" w:sz="6" w:space="0" w:color="auto"/>
              <w:right w:val="outset" w:sz="6" w:space="0" w:color="auto"/>
            </w:tcBorders>
          </w:tcPr>
          <w:p w:rsidR="00124DFC" w:rsidRDefault="00124DFC" w:rsidP="000076D1">
            <w:pPr>
              <w:pStyle w:val="NormalWeb"/>
              <w:spacing w:before="0" w:beforeAutospacing="0" w:after="0" w:afterAutospacing="0" w:line="240" w:lineRule="auto"/>
              <w:rPr>
                <w:sz w:val="24"/>
              </w:rPr>
            </w:pPr>
            <w:r>
              <w:rPr>
                <w:sz w:val="24"/>
              </w:rPr>
              <w:t>Средние остатки оборотных средств, тыс. руб.</w:t>
            </w:r>
          </w:p>
        </w:tc>
        <w:tc>
          <w:tcPr>
            <w:tcW w:w="1560" w:type="dxa"/>
            <w:tcBorders>
              <w:top w:val="outset" w:sz="6" w:space="0" w:color="auto"/>
              <w:left w:val="outset" w:sz="6" w:space="0" w:color="auto"/>
              <w:bottom w:val="outset" w:sz="6" w:space="0" w:color="auto"/>
              <w:right w:val="nil"/>
            </w:tcBorders>
          </w:tcPr>
          <w:p w:rsidR="00124DFC" w:rsidRDefault="00124DFC" w:rsidP="000076D1">
            <w:pPr>
              <w:pStyle w:val="NormalWeb"/>
              <w:spacing w:before="0" w:beforeAutospacing="0" w:after="0" w:afterAutospacing="0" w:line="240" w:lineRule="auto"/>
              <w:jc w:val="center"/>
              <w:rPr>
                <w:sz w:val="24"/>
              </w:rPr>
            </w:pPr>
            <w:r>
              <w:rPr>
                <w:sz w:val="24"/>
              </w:rPr>
              <w:t>200</w:t>
            </w:r>
          </w:p>
        </w:tc>
      </w:tr>
      <w:tr w:rsidR="00124DFC" w:rsidTr="000076D1">
        <w:trPr>
          <w:tblCellSpacing w:w="0" w:type="dxa"/>
        </w:trPr>
        <w:tc>
          <w:tcPr>
            <w:tcW w:w="7395" w:type="dxa"/>
            <w:tcBorders>
              <w:top w:val="outset" w:sz="6" w:space="0" w:color="auto"/>
              <w:left w:val="nil"/>
              <w:bottom w:val="outset" w:sz="6" w:space="0" w:color="auto"/>
              <w:right w:val="outset" w:sz="6" w:space="0" w:color="auto"/>
            </w:tcBorders>
          </w:tcPr>
          <w:p w:rsidR="00124DFC" w:rsidRDefault="00124DFC" w:rsidP="000076D1">
            <w:pPr>
              <w:pStyle w:val="NormalWeb"/>
              <w:spacing w:before="0" w:beforeAutospacing="0" w:after="0" w:afterAutospacing="0" w:line="240" w:lineRule="auto"/>
              <w:rPr>
                <w:sz w:val="24"/>
              </w:rPr>
            </w:pPr>
            <w:r>
              <w:rPr>
                <w:sz w:val="24"/>
              </w:rPr>
              <w:t>Затраты, тыс. руб.:</w:t>
            </w:r>
          </w:p>
          <w:p w:rsidR="00124DFC" w:rsidRDefault="00124DFC" w:rsidP="000076D1">
            <w:pPr>
              <w:pStyle w:val="NormalWeb"/>
              <w:spacing w:before="0" w:beforeAutospacing="0" w:after="0" w:afterAutospacing="0" w:line="240" w:lineRule="auto"/>
              <w:rPr>
                <w:sz w:val="24"/>
              </w:rPr>
            </w:pPr>
            <w:r>
              <w:rPr>
                <w:sz w:val="24"/>
              </w:rPr>
              <w:t>материальные</w:t>
            </w:r>
          </w:p>
          <w:p w:rsidR="00124DFC" w:rsidRDefault="00124DFC" w:rsidP="000076D1">
            <w:pPr>
              <w:pStyle w:val="NormalWeb"/>
              <w:spacing w:before="0" w:beforeAutospacing="0" w:after="0" w:afterAutospacing="0" w:line="240" w:lineRule="auto"/>
              <w:rPr>
                <w:sz w:val="24"/>
              </w:rPr>
            </w:pPr>
            <w:r>
              <w:rPr>
                <w:sz w:val="24"/>
              </w:rPr>
              <w:t>по оплате труда наемных работников</w:t>
            </w:r>
          </w:p>
          <w:p w:rsidR="00124DFC" w:rsidRDefault="00124DFC" w:rsidP="000076D1">
            <w:pPr>
              <w:pStyle w:val="NormalWeb"/>
              <w:spacing w:before="0" w:beforeAutospacing="0" w:after="0" w:afterAutospacing="0" w:line="240" w:lineRule="auto"/>
              <w:rPr>
                <w:sz w:val="24"/>
              </w:rPr>
            </w:pPr>
            <w:r>
              <w:rPr>
                <w:sz w:val="24"/>
              </w:rPr>
              <w:t>сумма начисленной амортизации</w:t>
            </w:r>
          </w:p>
          <w:p w:rsidR="00124DFC" w:rsidRDefault="00124DFC" w:rsidP="000076D1">
            <w:pPr>
              <w:pStyle w:val="NormalWeb"/>
              <w:spacing w:before="0" w:beforeAutospacing="0" w:after="0" w:afterAutospacing="0" w:line="240" w:lineRule="auto"/>
              <w:rPr>
                <w:sz w:val="24"/>
              </w:rPr>
            </w:pPr>
            <w:r>
              <w:rPr>
                <w:sz w:val="24"/>
              </w:rPr>
              <w:t xml:space="preserve">прочие </w:t>
            </w:r>
          </w:p>
        </w:tc>
        <w:tc>
          <w:tcPr>
            <w:tcW w:w="1560" w:type="dxa"/>
            <w:tcBorders>
              <w:top w:val="outset" w:sz="6" w:space="0" w:color="auto"/>
              <w:left w:val="outset" w:sz="6" w:space="0" w:color="auto"/>
              <w:bottom w:val="outset" w:sz="6" w:space="0" w:color="auto"/>
              <w:right w:val="nil"/>
            </w:tcBorders>
          </w:tcPr>
          <w:p w:rsidR="00124DFC" w:rsidRDefault="00124DFC" w:rsidP="000076D1">
            <w:pPr>
              <w:pStyle w:val="NormalWeb"/>
              <w:spacing w:before="0" w:beforeAutospacing="0" w:after="0" w:afterAutospacing="0" w:line="240" w:lineRule="auto"/>
              <w:jc w:val="center"/>
              <w:rPr>
                <w:sz w:val="24"/>
              </w:rPr>
            </w:pPr>
          </w:p>
          <w:p w:rsidR="00124DFC" w:rsidRDefault="00124DFC" w:rsidP="000076D1">
            <w:pPr>
              <w:pStyle w:val="NormalWeb"/>
              <w:spacing w:before="0" w:beforeAutospacing="0" w:after="0" w:afterAutospacing="0" w:line="240" w:lineRule="auto"/>
              <w:jc w:val="center"/>
              <w:rPr>
                <w:sz w:val="24"/>
              </w:rPr>
            </w:pPr>
            <w:r>
              <w:rPr>
                <w:sz w:val="24"/>
              </w:rPr>
              <w:t>250</w:t>
            </w:r>
          </w:p>
          <w:p w:rsidR="00124DFC" w:rsidRDefault="00124DFC" w:rsidP="000076D1">
            <w:pPr>
              <w:pStyle w:val="NormalWeb"/>
              <w:spacing w:before="0" w:beforeAutospacing="0" w:after="0" w:afterAutospacing="0" w:line="240" w:lineRule="auto"/>
              <w:jc w:val="center"/>
              <w:rPr>
                <w:sz w:val="24"/>
              </w:rPr>
            </w:pPr>
            <w:r>
              <w:rPr>
                <w:sz w:val="24"/>
              </w:rPr>
              <w:t>150</w:t>
            </w:r>
          </w:p>
          <w:p w:rsidR="00124DFC" w:rsidRDefault="00124DFC" w:rsidP="000076D1">
            <w:pPr>
              <w:pStyle w:val="NormalWeb"/>
              <w:spacing w:before="0" w:beforeAutospacing="0" w:after="0" w:afterAutospacing="0" w:line="240" w:lineRule="auto"/>
              <w:jc w:val="center"/>
              <w:rPr>
                <w:sz w:val="24"/>
              </w:rPr>
            </w:pPr>
            <w:r>
              <w:rPr>
                <w:sz w:val="24"/>
              </w:rPr>
              <w:t>160</w:t>
            </w:r>
          </w:p>
          <w:p w:rsidR="00124DFC" w:rsidRDefault="00124DFC" w:rsidP="000076D1">
            <w:pPr>
              <w:pStyle w:val="NormalWeb"/>
              <w:spacing w:before="0" w:beforeAutospacing="0" w:after="0" w:afterAutospacing="0" w:line="240" w:lineRule="auto"/>
              <w:jc w:val="center"/>
              <w:rPr>
                <w:sz w:val="24"/>
              </w:rPr>
            </w:pPr>
            <w:r>
              <w:rPr>
                <w:sz w:val="24"/>
              </w:rPr>
              <w:t>140</w:t>
            </w:r>
          </w:p>
        </w:tc>
      </w:tr>
      <w:tr w:rsidR="00124DFC" w:rsidTr="000076D1">
        <w:trPr>
          <w:tblCellSpacing w:w="0" w:type="dxa"/>
        </w:trPr>
        <w:tc>
          <w:tcPr>
            <w:tcW w:w="7395" w:type="dxa"/>
            <w:tcBorders>
              <w:top w:val="outset" w:sz="6" w:space="0" w:color="auto"/>
              <w:left w:val="nil"/>
              <w:bottom w:val="outset" w:sz="6" w:space="0" w:color="auto"/>
              <w:right w:val="outset" w:sz="6" w:space="0" w:color="auto"/>
            </w:tcBorders>
          </w:tcPr>
          <w:p w:rsidR="00124DFC" w:rsidRDefault="00124DFC" w:rsidP="000076D1">
            <w:pPr>
              <w:pStyle w:val="NormalWeb"/>
              <w:spacing w:before="0" w:beforeAutospacing="0" w:after="0" w:afterAutospacing="0" w:line="240" w:lineRule="auto"/>
              <w:rPr>
                <w:sz w:val="24"/>
              </w:rPr>
            </w:pPr>
            <w:r>
              <w:rPr>
                <w:sz w:val="24"/>
              </w:rPr>
              <w:t>Доходы от реализации излишнего имущества, тыс. руб.</w:t>
            </w:r>
          </w:p>
        </w:tc>
        <w:tc>
          <w:tcPr>
            <w:tcW w:w="1560" w:type="dxa"/>
            <w:tcBorders>
              <w:top w:val="outset" w:sz="6" w:space="0" w:color="auto"/>
              <w:left w:val="outset" w:sz="6" w:space="0" w:color="auto"/>
              <w:bottom w:val="outset" w:sz="6" w:space="0" w:color="auto"/>
              <w:right w:val="nil"/>
            </w:tcBorders>
          </w:tcPr>
          <w:p w:rsidR="00124DFC" w:rsidRDefault="00124DFC" w:rsidP="000076D1">
            <w:pPr>
              <w:pStyle w:val="NormalWeb"/>
              <w:spacing w:before="0" w:beforeAutospacing="0" w:after="0" w:afterAutospacing="0" w:line="240" w:lineRule="auto"/>
              <w:jc w:val="center"/>
              <w:rPr>
                <w:sz w:val="24"/>
              </w:rPr>
            </w:pPr>
            <w:r>
              <w:rPr>
                <w:sz w:val="24"/>
              </w:rPr>
              <w:t>50</w:t>
            </w:r>
          </w:p>
        </w:tc>
      </w:tr>
      <w:tr w:rsidR="00124DFC" w:rsidTr="000076D1">
        <w:trPr>
          <w:tblCellSpacing w:w="0" w:type="dxa"/>
        </w:trPr>
        <w:tc>
          <w:tcPr>
            <w:tcW w:w="7395" w:type="dxa"/>
            <w:tcBorders>
              <w:top w:val="outset" w:sz="6" w:space="0" w:color="auto"/>
              <w:left w:val="nil"/>
              <w:bottom w:val="outset" w:sz="6" w:space="0" w:color="auto"/>
              <w:right w:val="outset" w:sz="6" w:space="0" w:color="auto"/>
            </w:tcBorders>
          </w:tcPr>
          <w:p w:rsidR="00124DFC" w:rsidRDefault="00124DFC" w:rsidP="000076D1">
            <w:pPr>
              <w:pStyle w:val="NormalWeb"/>
              <w:spacing w:before="0" w:beforeAutospacing="0" w:after="0" w:afterAutospacing="0" w:line="240" w:lineRule="auto"/>
              <w:rPr>
                <w:sz w:val="24"/>
              </w:rPr>
            </w:pPr>
            <w:r>
              <w:rPr>
                <w:sz w:val="24"/>
              </w:rPr>
              <w:t>Проценты, уплаченные за кредит, тыс. руб.</w:t>
            </w:r>
          </w:p>
        </w:tc>
        <w:tc>
          <w:tcPr>
            <w:tcW w:w="1560" w:type="dxa"/>
            <w:tcBorders>
              <w:top w:val="outset" w:sz="6" w:space="0" w:color="auto"/>
              <w:left w:val="outset" w:sz="6" w:space="0" w:color="auto"/>
              <w:bottom w:val="outset" w:sz="6" w:space="0" w:color="auto"/>
              <w:right w:val="nil"/>
            </w:tcBorders>
          </w:tcPr>
          <w:p w:rsidR="00124DFC" w:rsidRDefault="00124DFC" w:rsidP="000076D1">
            <w:pPr>
              <w:pStyle w:val="NormalWeb"/>
              <w:spacing w:before="0" w:beforeAutospacing="0" w:after="0" w:afterAutospacing="0" w:line="240" w:lineRule="auto"/>
              <w:jc w:val="center"/>
              <w:rPr>
                <w:sz w:val="24"/>
              </w:rPr>
            </w:pPr>
            <w:r>
              <w:rPr>
                <w:sz w:val="24"/>
              </w:rPr>
              <w:t>10</w:t>
            </w:r>
          </w:p>
        </w:tc>
      </w:tr>
      <w:tr w:rsidR="00124DFC" w:rsidTr="000076D1">
        <w:trPr>
          <w:tblCellSpacing w:w="0" w:type="dxa"/>
        </w:trPr>
        <w:tc>
          <w:tcPr>
            <w:tcW w:w="7395" w:type="dxa"/>
            <w:tcBorders>
              <w:top w:val="outset" w:sz="6" w:space="0" w:color="auto"/>
              <w:left w:val="nil"/>
              <w:bottom w:val="outset" w:sz="6" w:space="0" w:color="auto"/>
              <w:right w:val="outset" w:sz="6" w:space="0" w:color="auto"/>
            </w:tcBorders>
          </w:tcPr>
          <w:p w:rsidR="00124DFC" w:rsidRDefault="00124DFC" w:rsidP="000076D1">
            <w:pPr>
              <w:pStyle w:val="NormalWeb"/>
              <w:spacing w:before="0" w:beforeAutospacing="0" w:after="0" w:afterAutospacing="0" w:line="240" w:lineRule="auto"/>
              <w:rPr>
                <w:sz w:val="24"/>
              </w:rPr>
            </w:pPr>
            <w:r>
              <w:rPr>
                <w:sz w:val="24"/>
              </w:rPr>
              <w:t>Налоги, уплачиваемые из прибыли, %</w:t>
            </w:r>
          </w:p>
        </w:tc>
        <w:tc>
          <w:tcPr>
            <w:tcW w:w="1560" w:type="dxa"/>
            <w:tcBorders>
              <w:top w:val="outset" w:sz="6" w:space="0" w:color="auto"/>
              <w:left w:val="outset" w:sz="6" w:space="0" w:color="auto"/>
              <w:bottom w:val="outset" w:sz="6" w:space="0" w:color="auto"/>
              <w:right w:val="nil"/>
            </w:tcBorders>
          </w:tcPr>
          <w:p w:rsidR="00124DFC" w:rsidRDefault="00124DFC" w:rsidP="000076D1">
            <w:pPr>
              <w:pStyle w:val="NormalWeb"/>
              <w:spacing w:before="0" w:beforeAutospacing="0" w:after="0" w:afterAutospacing="0" w:line="240" w:lineRule="auto"/>
              <w:jc w:val="center"/>
              <w:rPr>
                <w:sz w:val="24"/>
              </w:rPr>
            </w:pPr>
            <w:r>
              <w:rPr>
                <w:sz w:val="24"/>
              </w:rPr>
              <w:t>20</w:t>
            </w:r>
          </w:p>
        </w:tc>
      </w:tr>
      <w:tr w:rsidR="00124DFC" w:rsidTr="000076D1">
        <w:trPr>
          <w:tblCellSpacing w:w="0" w:type="dxa"/>
        </w:trPr>
        <w:tc>
          <w:tcPr>
            <w:tcW w:w="7395" w:type="dxa"/>
            <w:tcBorders>
              <w:top w:val="outset" w:sz="6" w:space="0" w:color="auto"/>
              <w:left w:val="nil"/>
              <w:bottom w:val="outset" w:sz="6" w:space="0" w:color="auto"/>
              <w:right w:val="outset" w:sz="6" w:space="0" w:color="auto"/>
            </w:tcBorders>
          </w:tcPr>
          <w:p w:rsidR="00124DFC" w:rsidRDefault="00124DFC" w:rsidP="000076D1">
            <w:pPr>
              <w:pStyle w:val="NormalWeb"/>
              <w:spacing w:before="0" w:beforeAutospacing="0" w:after="0" w:afterAutospacing="0" w:line="240" w:lineRule="auto"/>
              <w:rPr>
                <w:sz w:val="24"/>
              </w:rPr>
            </w:pPr>
            <w:r>
              <w:rPr>
                <w:sz w:val="24"/>
              </w:rPr>
              <w:t>Ставка по срочным депозитам, %</w:t>
            </w:r>
          </w:p>
        </w:tc>
        <w:tc>
          <w:tcPr>
            <w:tcW w:w="1560" w:type="dxa"/>
            <w:tcBorders>
              <w:top w:val="outset" w:sz="6" w:space="0" w:color="auto"/>
              <w:left w:val="outset" w:sz="6" w:space="0" w:color="auto"/>
              <w:bottom w:val="outset" w:sz="6" w:space="0" w:color="auto"/>
              <w:right w:val="nil"/>
            </w:tcBorders>
          </w:tcPr>
          <w:p w:rsidR="00124DFC" w:rsidRDefault="00124DFC" w:rsidP="000076D1">
            <w:pPr>
              <w:pStyle w:val="NormalWeb"/>
              <w:spacing w:before="0" w:beforeAutospacing="0" w:after="0" w:afterAutospacing="0" w:line="240" w:lineRule="auto"/>
              <w:jc w:val="center"/>
              <w:rPr>
                <w:sz w:val="24"/>
              </w:rPr>
            </w:pPr>
            <w:r>
              <w:rPr>
                <w:sz w:val="24"/>
              </w:rPr>
              <w:t>18</w:t>
            </w:r>
          </w:p>
        </w:tc>
      </w:tr>
    </w:tbl>
    <w:p w:rsidR="00124DFC" w:rsidRDefault="00124DFC" w:rsidP="004559F4">
      <w:pPr>
        <w:pStyle w:val="NormalWeb"/>
        <w:spacing w:before="0" w:beforeAutospacing="0" w:after="0" w:afterAutospacing="0" w:line="240" w:lineRule="auto"/>
        <w:rPr>
          <w:sz w:val="24"/>
        </w:rPr>
      </w:pPr>
      <w:r>
        <w:rPr>
          <w:sz w:val="24"/>
        </w:rPr>
        <w:t xml:space="preserve">Рассчитайте: прибыль от реализации продукции, прибыль валовую (до налогообложения), чистую прибыль; рентабельность предприятия (производства); рентабельность продукции. Обоснуйте ответ на вопрос о целесообразности создания собственного предприятия (вычислите экономическую прибыль). </w:t>
      </w:r>
    </w:p>
    <w:p w:rsidR="00124DFC" w:rsidRDefault="00124DFC" w:rsidP="004559F4">
      <w:pPr>
        <w:pStyle w:val="NormalWeb"/>
        <w:spacing w:before="0" w:beforeAutospacing="0" w:after="0" w:afterAutospacing="0" w:line="240" w:lineRule="auto"/>
        <w:rPr>
          <w:sz w:val="24"/>
        </w:rPr>
      </w:pPr>
      <w:r>
        <w:rPr>
          <w:sz w:val="24"/>
        </w:rPr>
        <w:t xml:space="preserve">4. Определите сумму налогооблагаемой прибыли и сумму налога на прибыль предприятия. </w:t>
      </w:r>
    </w:p>
    <w:p w:rsidR="00124DFC" w:rsidRDefault="00124DFC" w:rsidP="004559F4">
      <w:pPr>
        <w:pStyle w:val="NormalWeb"/>
        <w:spacing w:before="0" w:beforeAutospacing="0" w:after="0" w:afterAutospacing="0" w:line="240" w:lineRule="auto"/>
        <w:rPr>
          <w:sz w:val="24"/>
        </w:rPr>
      </w:pPr>
      <w:r>
        <w:rPr>
          <w:sz w:val="24"/>
        </w:rPr>
        <w:t>Предприятие в отчетном году произвело 1000 шт. продукции А по цене 700 руб. и 200 шт.  продукции В по цене 900 руб. затраты на производство и реализацию продукции за данный период составили 790 т.р. в данном периоде получен доход от продажи основных фондов в размере 18 т.р., при чем предприятие понесло затраты на реализацию – 1,1 т.р. Получены штрафы от покупателей за нарушение договорных обязательств на сумму 19 т.р.</w:t>
      </w:r>
    </w:p>
    <w:p w:rsidR="00124DFC" w:rsidRDefault="00124DFC" w:rsidP="004559F4">
      <w:pPr>
        <w:pStyle w:val="21"/>
        <w:spacing w:after="0" w:line="240" w:lineRule="auto"/>
        <w:ind w:firstLine="567"/>
      </w:pPr>
      <w:r>
        <w:t>5.  Рассчитать рентабельность продукции.</w:t>
      </w:r>
    </w:p>
    <w:p w:rsidR="00124DFC" w:rsidRDefault="00124DFC" w:rsidP="004559F4">
      <w:pPr>
        <w:pStyle w:val="21"/>
        <w:spacing w:after="0" w:line="240" w:lineRule="auto"/>
        <w:ind w:firstLine="567"/>
      </w:pPr>
      <w:r>
        <w:t xml:space="preserve"> Выручка от реализации продукции - 150 тыс. руб.; затраты на производство и реализацию продукции - 140 тыс. руб.; прибыль от внереализационных операций - 20 тыс. руб.; прибыль от реализации иных материальных ценностей - 15 тыс. руб.</w:t>
      </w:r>
    </w:p>
    <w:p w:rsidR="00124DFC" w:rsidRDefault="00124DFC" w:rsidP="004559F4">
      <w:pPr>
        <w:pStyle w:val="NormalWeb"/>
        <w:spacing w:before="0" w:beforeAutospacing="0" w:after="0" w:afterAutospacing="0" w:line="240" w:lineRule="auto"/>
        <w:rPr>
          <w:sz w:val="24"/>
        </w:rPr>
      </w:pPr>
      <w:r>
        <w:rPr>
          <w:sz w:val="24"/>
        </w:rPr>
        <w:t xml:space="preserve">6. Используя данные предыдущего задания вопроса </w:t>
      </w:r>
      <w:r>
        <w:rPr>
          <w:b/>
          <w:bCs/>
          <w:sz w:val="24"/>
        </w:rPr>
        <w:t xml:space="preserve"> </w:t>
      </w:r>
      <w:r>
        <w:rPr>
          <w:sz w:val="24"/>
        </w:rPr>
        <w:t>определить прибыль до налогообложения хозяйствующего субъекта.</w:t>
      </w:r>
    </w:p>
    <w:p w:rsidR="00124DFC" w:rsidRDefault="00124DFC" w:rsidP="004559F4">
      <w:pPr>
        <w:tabs>
          <w:tab w:val="left" w:pos="0"/>
        </w:tabs>
      </w:pPr>
      <w:r>
        <w:t>7. Выручка от реализации продукции – 920 т.р., себестоимость ед.продукции – 80 руб., количество реализованных изделий 10 тысяч штук.</w:t>
      </w:r>
    </w:p>
    <w:p w:rsidR="00124DFC" w:rsidRDefault="00124DFC" w:rsidP="004559F4">
      <w:pPr>
        <w:tabs>
          <w:tab w:val="left" w:pos="0"/>
        </w:tabs>
      </w:pPr>
      <w:r>
        <w:t xml:space="preserve"> Определить изменение рентабельности продукции, если рентабельность прошлого года 12%.</w:t>
      </w:r>
    </w:p>
    <w:p w:rsidR="00124DFC" w:rsidRDefault="00124DFC" w:rsidP="004559F4">
      <w:r>
        <w:t>8. Рентабельность продукции по предприятию №1 повысилась по сравнению с предыдущим годом на 20%, а по предприятию №2 на 25%. Сумма затрат сократилась по предприятию №1 на 10%, а по предприятию №2 на 16%.</w:t>
      </w:r>
    </w:p>
    <w:p w:rsidR="00124DFC" w:rsidRDefault="00124DFC" w:rsidP="004559F4">
      <w:r>
        <w:t xml:space="preserve"> Определить как изменится прибыль предприятий.</w:t>
      </w:r>
    </w:p>
    <w:p w:rsidR="00124DFC" w:rsidRDefault="00124DFC" w:rsidP="004559F4">
      <w:r>
        <w:t>9. Определить прибыль от реализации продукции: годовой объем производства 100 тысяч штук, цена одного изделия 2500 руб., средние переменные издержки на единицу 1550 руб., постоянные издержки на годовой объем – 50 млн.руб.</w:t>
      </w:r>
    </w:p>
    <w:p w:rsidR="00124DFC" w:rsidRDefault="00124DFC" w:rsidP="004559F4">
      <w:pPr>
        <w:pStyle w:val="NormalWeb"/>
        <w:spacing w:before="0" w:beforeAutospacing="0" w:after="0" w:afterAutospacing="0" w:line="240" w:lineRule="auto"/>
        <w:rPr>
          <w:sz w:val="24"/>
        </w:rPr>
      </w:pPr>
      <w:r>
        <w:rPr>
          <w:sz w:val="24"/>
        </w:rPr>
        <w:t>10. В первом квартале организацией произведено 10 тыс.ед.продукции по цене 700 руб./ед. Постоянные расходы составляют 1600 тыс. руб. Удельно-переменные расходы – 150 руб./ед.Во втором квартале планируется повысить прибыль на 8%.</w:t>
      </w:r>
    </w:p>
    <w:p w:rsidR="00124DFC" w:rsidRDefault="00124DFC" w:rsidP="004559F4">
      <w:pPr>
        <w:pStyle w:val="NormalWeb"/>
        <w:spacing w:before="0" w:beforeAutospacing="0" w:after="0" w:afterAutospacing="0" w:line="240" w:lineRule="auto"/>
        <w:rPr>
          <w:sz w:val="24"/>
        </w:rPr>
      </w:pPr>
      <w:r>
        <w:rPr>
          <w:sz w:val="24"/>
        </w:rPr>
        <w:t>Сколько необходимо дополнительно произвести продукции, чтобы повысить прибыль на 8%?</w:t>
      </w:r>
    </w:p>
    <w:p w:rsidR="00124DFC" w:rsidRDefault="00124DFC" w:rsidP="004559F4">
      <w:pPr>
        <w:rPr>
          <w:b/>
          <w:bCs/>
        </w:rPr>
      </w:pPr>
    </w:p>
    <w:p w:rsidR="00124DFC" w:rsidRDefault="00124DFC" w:rsidP="004559F4">
      <w:pPr>
        <w:rPr>
          <w:b/>
          <w:bCs/>
        </w:rPr>
      </w:pPr>
      <w:r>
        <w:rPr>
          <w:b/>
          <w:bCs/>
        </w:rPr>
        <w:t>Тестовые задания</w:t>
      </w:r>
    </w:p>
    <w:p w:rsidR="00124DFC" w:rsidRDefault="00124DFC" w:rsidP="004559F4">
      <w:pPr>
        <w:rPr>
          <w:i/>
        </w:rPr>
      </w:pPr>
      <w:r>
        <w:t xml:space="preserve"> 1. </w:t>
      </w:r>
      <w:r>
        <w:rPr>
          <w:bCs/>
          <w:i/>
        </w:rPr>
        <w:t>Валовая прибыль рассчитывается:</w:t>
      </w:r>
    </w:p>
    <w:p w:rsidR="00124DFC" w:rsidRDefault="00124DFC" w:rsidP="004559F4">
      <w:pPr>
        <w:numPr>
          <w:ilvl w:val="0"/>
          <w:numId w:val="32"/>
        </w:numPr>
        <w:tabs>
          <w:tab w:val="left" w:pos="993"/>
        </w:tabs>
        <w:autoSpaceDN w:val="0"/>
        <w:ind w:left="0" w:firstLine="567"/>
        <w:jc w:val="both"/>
      </w:pPr>
      <w:r>
        <w:t>разность выручка от продаж и себестоимость продаж</w:t>
      </w:r>
    </w:p>
    <w:p w:rsidR="00124DFC" w:rsidRDefault="00124DFC" w:rsidP="004559F4">
      <w:pPr>
        <w:numPr>
          <w:ilvl w:val="0"/>
          <w:numId w:val="32"/>
        </w:numPr>
        <w:tabs>
          <w:tab w:val="left" w:pos="993"/>
        </w:tabs>
        <w:autoSpaceDN w:val="0"/>
        <w:ind w:left="0" w:firstLine="567"/>
        <w:jc w:val="both"/>
      </w:pPr>
      <w:r>
        <w:t>разность выручка от продаж и сумма себестоимость продаж, управленческие расходы</w:t>
      </w:r>
    </w:p>
    <w:p w:rsidR="00124DFC" w:rsidRDefault="00124DFC" w:rsidP="004559F4">
      <w:pPr>
        <w:numPr>
          <w:ilvl w:val="0"/>
          <w:numId w:val="32"/>
        </w:numPr>
        <w:tabs>
          <w:tab w:val="left" w:pos="993"/>
        </w:tabs>
        <w:autoSpaceDN w:val="0"/>
        <w:ind w:left="0" w:firstLine="567"/>
        <w:jc w:val="both"/>
      </w:pPr>
      <w:r>
        <w:t>разность выручка от продаж и сумма себестоимость продаж, управленческие и коммерческие расходы</w:t>
      </w:r>
    </w:p>
    <w:p w:rsidR="00124DFC" w:rsidRDefault="00124DFC" w:rsidP="004559F4">
      <w:pPr>
        <w:pStyle w:val="ListParagraph1"/>
        <w:tabs>
          <w:tab w:val="left" w:pos="993"/>
        </w:tabs>
        <w:spacing w:line="240" w:lineRule="auto"/>
        <w:ind w:left="0" w:firstLine="0"/>
        <w:rPr>
          <w:i/>
          <w:szCs w:val="24"/>
          <w:lang w:eastAsia="ru-RU"/>
        </w:rPr>
      </w:pPr>
      <w:r>
        <w:rPr>
          <w:bCs/>
          <w:i/>
          <w:szCs w:val="24"/>
          <w:lang w:val="ru-RU" w:eastAsia="ru-RU"/>
        </w:rPr>
        <w:t>2.К</w:t>
      </w:r>
      <w:r>
        <w:rPr>
          <w:bCs/>
          <w:i/>
          <w:szCs w:val="24"/>
          <w:lang w:eastAsia="ru-RU"/>
        </w:rPr>
        <w:t>ачество прибыли характеризуется:</w:t>
      </w:r>
    </w:p>
    <w:p w:rsidR="00124DFC" w:rsidRDefault="00124DFC" w:rsidP="004559F4">
      <w:pPr>
        <w:numPr>
          <w:ilvl w:val="0"/>
          <w:numId w:val="33"/>
        </w:numPr>
        <w:tabs>
          <w:tab w:val="left" w:pos="993"/>
        </w:tabs>
        <w:autoSpaceDN w:val="0"/>
        <w:ind w:left="0" w:firstLine="567"/>
        <w:jc w:val="both"/>
      </w:pPr>
      <w:r>
        <w:t>долей прочих статей доходов и расходов</w:t>
      </w:r>
    </w:p>
    <w:p w:rsidR="00124DFC" w:rsidRDefault="00124DFC" w:rsidP="004559F4">
      <w:pPr>
        <w:numPr>
          <w:ilvl w:val="0"/>
          <w:numId w:val="33"/>
        </w:numPr>
        <w:tabs>
          <w:tab w:val="left" w:pos="993"/>
        </w:tabs>
        <w:autoSpaceDN w:val="0"/>
        <w:ind w:left="0" w:firstLine="567"/>
        <w:jc w:val="both"/>
      </w:pPr>
      <w:r>
        <w:t>величиной прибыли от обычной деятельности</w:t>
      </w:r>
    </w:p>
    <w:p w:rsidR="00124DFC" w:rsidRDefault="00124DFC" w:rsidP="004559F4">
      <w:pPr>
        <w:numPr>
          <w:ilvl w:val="0"/>
          <w:numId w:val="33"/>
        </w:numPr>
        <w:tabs>
          <w:tab w:val="left" w:pos="993"/>
        </w:tabs>
        <w:autoSpaceDN w:val="0"/>
        <w:ind w:left="0" w:firstLine="567"/>
        <w:jc w:val="both"/>
      </w:pPr>
      <w:r>
        <w:t>величиной чистой прибыли</w:t>
      </w:r>
    </w:p>
    <w:p w:rsidR="00124DFC" w:rsidRDefault="00124DFC" w:rsidP="004559F4">
      <w:pPr>
        <w:pStyle w:val="ListParagraph1"/>
        <w:tabs>
          <w:tab w:val="left" w:pos="993"/>
        </w:tabs>
        <w:spacing w:line="240" w:lineRule="auto"/>
        <w:ind w:left="0" w:firstLine="0"/>
        <w:rPr>
          <w:i/>
          <w:szCs w:val="24"/>
          <w:lang w:val="ru-RU" w:eastAsia="ru-RU"/>
        </w:rPr>
      </w:pPr>
      <w:r>
        <w:rPr>
          <w:bCs/>
          <w:i/>
          <w:szCs w:val="24"/>
          <w:lang w:val="ru-RU" w:eastAsia="ru-RU"/>
        </w:rPr>
        <w:t>3.Конечным финансовым результатом от основной деятельности является:</w:t>
      </w:r>
    </w:p>
    <w:p w:rsidR="00124DFC" w:rsidRDefault="00124DFC" w:rsidP="004559F4">
      <w:pPr>
        <w:numPr>
          <w:ilvl w:val="0"/>
          <w:numId w:val="34"/>
        </w:numPr>
        <w:tabs>
          <w:tab w:val="left" w:pos="993"/>
        </w:tabs>
        <w:autoSpaceDN w:val="0"/>
        <w:ind w:left="0" w:firstLine="567"/>
        <w:jc w:val="both"/>
      </w:pPr>
      <w:r>
        <w:t>валовая прибыль</w:t>
      </w:r>
    </w:p>
    <w:p w:rsidR="00124DFC" w:rsidRDefault="00124DFC" w:rsidP="004559F4">
      <w:pPr>
        <w:numPr>
          <w:ilvl w:val="0"/>
          <w:numId w:val="34"/>
        </w:numPr>
        <w:tabs>
          <w:tab w:val="left" w:pos="993"/>
        </w:tabs>
        <w:autoSpaceDN w:val="0"/>
        <w:ind w:left="0" w:firstLine="567"/>
        <w:jc w:val="both"/>
      </w:pPr>
      <w:r>
        <w:t>прибыль от продаж</w:t>
      </w:r>
    </w:p>
    <w:p w:rsidR="00124DFC" w:rsidRDefault="00124DFC" w:rsidP="004559F4">
      <w:pPr>
        <w:numPr>
          <w:ilvl w:val="0"/>
          <w:numId w:val="34"/>
        </w:numPr>
        <w:tabs>
          <w:tab w:val="left" w:pos="993"/>
        </w:tabs>
        <w:autoSpaceDN w:val="0"/>
        <w:ind w:left="0" w:firstLine="567"/>
        <w:jc w:val="both"/>
      </w:pPr>
      <w:r>
        <w:t>прибыль от обычной деятельности</w:t>
      </w:r>
    </w:p>
    <w:p w:rsidR="00124DFC" w:rsidRDefault="00124DFC" w:rsidP="004559F4">
      <w:pPr>
        <w:pStyle w:val="ListParagraph1"/>
        <w:tabs>
          <w:tab w:val="left" w:pos="993"/>
        </w:tabs>
        <w:spacing w:line="240" w:lineRule="auto"/>
        <w:ind w:left="0" w:firstLine="0"/>
        <w:rPr>
          <w:i/>
          <w:szCs w:val="24"/>
          <w:lang w:val="ru-RU" w:eastAsia="ru-RU"/>
        </w:rPr>
      </w:pPr>
      <w:r>
        <w:rPr>
          <w:bCs/>
          <w:i/>
          <w:szCs w:val="24"/>
          <w:lang w:val="ru-RU" w:eastAsia="ru-RU"/>
        </w:rPr>
        <w:t>4.На изменение величины валовой прибыли оказывают влияние факторы:</w:t>
      </w:r>
    </w:p>
    <w:p w:rsidR="00124DFC" w:rsidRDefault="00124DFC" w:rsidP="004559F4">
      <w:pPr>
        <w:numPr>
          <w:ilvl w:val="0"/>
          <w:numId w:val="35"/>
        </w:numPr>
        <w:tabs>
          <w:tab w:val="left" w:pos="993"/>
        </w:tabs>
        <w:autoSpaceDN w:val="0"/>
        <w:ind w:left="0" w:firstLine="567"/>
        <w:jc w:val="both"/>
      </w:pPr>
      <w:r>
        <w:t>объем продаж, коэффициент маржинального дохода</w:t>
      </w:r>
    </w:p>
    <w:p w:rsidR="00124DFC" w:rsidRDefault="00124DFC" w:rsidP="004559F4">
      <w:pPr>
        <w:numPr>
          <w:ilvl w:val="0"/>
          <w:numId w:val="35"/>
        </w:numPr>
        <w:tabs>
          <w:tab w:val="left" w:pos="993"/>
        </w:tabs>
        <w:autoSpaceDN w:val="0"/>
        <w:ind w:left="0" w:firstLine="567"/>
        <w:jc w:val="both"/>
      </w:pPr>
      <w:r>
        <w:t>себестоимость продаж, коэффициент маржинального дохода</w:t>
      </w:r>
    </w:p>
    <w:p w:rsidR="00124DFC" w:rsidRDefault="00124DFC" w:rsidP="004559F4">
      <w:pPr>
        <w:numPr>
          <w:ilvl w:val="0"/>
          <w:numId w:val="35"/>
        </w:numPr>
        <w:tabs>
          <w:tab w:val="left" w:pos="993"/>
        </w:tabs>
        <w:autoSpaceDN w:val="0"/>
        <w:ind w:left="0" w:firstLine="567"/>
        <w:jc w:val="both"/>
      </w:pPr>
      <w:r>
        <w:t>себестоимость и объем продаж</w:t>
      </w:r>
    </w:p>
    <w:p w:rsidR="00124DFC" w:rsidRDefault="00124DFC" w:rsidP="004559F4">
      <w:pPr>
        <w:pStyle w:val="ListParagraph1"/>
        <w:tabs>
          <w:tab w:val="left" w:pos="993"/>
        </w:tabs>
        <w:spacing w:line="240" w:lineRule="auto"/>
        <w:ind w:left="0" w:firstLine="0"/>
        <w:rPr>
          <w:i/>
          <w:szCs w:val="24"/>
          <w:lang w:val="ru-RU" w:eastAsia="ru-RU"/>
        </w:rPr>
      </w:pPr>
      <w:r>
        <w:rPr>
          <w:bCs/>
          <w:i/>
          <w:szCs w:val="24"/>
          <w:lang w:val="ru-RU" w:eastAsia="ru-RU"/>
        </w:rPr>
        <w:t>5.Опережение темпов роста прибыли от продаж по сравнению с темпами роста выручки от продаж свидетельствует:</w:t>
      </w:r>
    </w:p>
    <w:p w:rsidR="00124DFC" w:rsidRDefault="00124DFC" w:rsidP="004559F4">
      <w:pPr>
        <w:numPr>
          <w:ilvl w:val="0"/>
          <w:numId w:val="36"/>
        </w:numPr>
        <w:tabs>
          <w:tab w:val="left" w:pos="993"/>
        </w:tabs>
        <w:autoSpaceDN w:val="0"/>
        <w:ind w:left="0" w:firstLine="567"/>
        <w:jc w:val="both"/>
      </w:pPr>
      <w:r>
        <w:t>о повышении производительности активов</w:t>
      </w:r>
    </w:p>
    <w:p w:rsidR="00124DFC" w:rsidRDefault="00124DFC" w:rsidP="004559F4">
      <w:pPr>
        <w:numPr>
          <w:ilvl w:val="0"/>
          <w:numId w:val="36"/>
        </w:numPr>
        <w:tabs>
          <w:tab w:val="left" w:pos="993"/>
        </w:tabs>
        <w:autoSpaceDN w:val="0"/>
        <w:ind w:left="0" w:firstLine="567"/>
        <w:jc w:val="both"/>
      </w:pPr>
      <w:r>
        <w:t>об относительном снижении затрат на производство</w:t>
      </w:r>
    </w:p>
    <w:p w:rsidR="00124DFC" w:rsidRDefault="00124DFC" w:rsidP="004559F4">
      <w:pPr>
        <w:numPr>
          <w:ilvl w:val="0"/>
          <w:numId w:val="36"/>
        </w:numPr>
        <w:tabs>
          <w:tab w:val="left" w:pos="993"/>
        </w:tabs>
        <w:autoSpaceDN w:val="0"/>
        <w:ind w:left="0" w:firstLine="567"/>
        <w:jc w:val="both"/>
      </w:pPr>
      <w:r>
        <w:t>о росте объема производства продукции</w:t>
      </w:r>
    </w:p>
    <w:p w:rsidR="00124DFC" w:rsidRDefault="00124DFC" w:rsidP="004559F4">
      <w:pPr>
        <w:pStyle w:val="ListParagraph1"/>
        <w:tabs>
          <w:tab w:val="left" w:pos="993"/>
        </w:tabs>
        <w:spacing w:line="240" w:lineRule="auto"/>
        <w:ind w:left="0" w:firstLine="0"/>
        <w:rPr>
          <w:i/>
          <w:szCs w:val="24"/>
          <w:lang w:eastAsia="ru-RU"/>
        </w:rPr>
      </w:pPr>
      <w:r>
        <w:rPr>
          <w:bCs/>
          <w:i/>
          <w:szCs w:val="24"/>
          <w:lang w:val="ru-RU" w:eastAsia="ru-RU"/>
        </w:rPr>
        <w:t>6.</w:t>
      </w:r>
      <w:r>
        <w:rPr>
          <w:bCs/>
          <w:i/>
          <w:szCs w:val="24"/>
          <w:lang w:eastAsia="ru-RU"/>
        </w:rPr>
        <w:t>Рентабельность активов определяется:</w:t>
      </w:r>
    </w:p>
    <w:p w:rsidR="00124DFC" w:rsidRDefault="00124DFC" w:rsidP="004559F4">
      <w:pPr>
        <w:numPr>
          <w:ilvl w:val="0"/>
          <w:numId w:val="37"/>
        </w:numPr>
        <w:tabs>
          <w:tab w:val="left" w:pos="993"/>
        </w:tabs>
        <w:autoSpaceDN w:val="0"/>
        <w:ind w:left="0" w:firstLine="567"/>
        <w:jc w:val="both"/>
      </w:pPr>
      <w:r>
        <w:t>прибыль / средняя стоимость активов</w:t>
      </w:r>
    </w:p>
    <w:p w:rsidR="00124DFC" w:rsidRDefault="00124DFC" w:rsidP="004559F4">
      <w:pPr>
        <w:numPr>
          <w:ilvl w:val="0"/>
          <w:numId w:val="37"/>
        </w:numPr>
        <w:tabs>
          <w:tab w:val="left" w:pos="993"/>
        </w:tabs>
        <w:autoSpaceDN w:val="0"/>
        <w:ind w:left="0" w:firstLine="567"/>
        <w:jc w:val="both"/>
      </w:pPr>
      <w:r>
        <w:t>выручка от продаж / средняя стоимость активов</w:t>
      </w:r>
    </w:p>
    <w:p w:rsidR="00124DFC" w:rsidRDefault="00124DFC" w:rsidP="004559F4">
      <w:pPr>
        <w:numPr>
          <w:ilvl w:val="0"/>
          <w:numId w:val="37"/>
        </w:numPr>
        <w:tabs>
          <w:tab w:val="left" w:pos="993"/>
        </w:tabs>
        <w:autoSpaceDN w:val="0"/>
        <w:ind w:left="0" w:firstLine="567"/>
        <w:jc w:val="both"/>
      </w:pPr>
      <w:r>
        <w:t>себестоимость продаж / средняя стоимость активов</w:t>
      </w:r>
    </w:p>
    <w:p w:rsidR="00124DFC" w:rsidRDefault="00124DFC" w:rsidP="004559F4">
      <w:pPr>
        <w:pStyle w:val="ListParagraph1"/>
        <w:tabs>
          <w:tab w:val="left" w:pos="993"/>
        </w:tabs>
        <w:spacing w:line="240" w:lineRule="auto"/>
        <w:ind w:left="0" w:firstLine="0"/>
        <w:rPr>
          <w:i/>
          <w:szCs w:val="24"/>
          <w:lang w:eastAsia="ru-RU"/>
        </w:rPr>
      </w:pPr>
      <w:r>
        <w:rPr>
          <w:bCs/>
          <w:i/>
          <w:szCs w:val="24"/>
          <w:lang w:val="ru-RU" w:eastAsia="ru-RU"/>
        </w:rPr>
        <w:t>7.</w:t>
      </w:r>
      <w:r>
        <w:rPr>
          <w:bCs/>
          <w:i/>
          <w:szCs w:val="24"/>
          <w:lang w:eastAsia="ru-RU"/>
        </w:rPr>
        <w:t>Рентабельность собственного капитала определяется:</w:t>
      </w:r>
    </w:p>
    <w:p w:rsidR="00124DFC" w:rsidRDefault="00124DFC" w:rsidP="004559F4">
      <w:pPr>
        <w:numPr>
          <w:ilvl w:val="0"/>
          <w:numId w:val="38"/>
        </w:numPr>
        <w:tabs>
          <w:tab w:val="left" w:pos="993"/>
        </w:tabs>
        <w:autoSpaceDN w:val="0"/>
        <w:ind w:left="0" w:firstLine="567"/>
        <w:jc w:val="both"/>
      </w:pPr>
      <w:r>
        <w:t>прибыль / средняя стоимость собственного капитала</w:t>
      </w:r>
    </w:p>
    <w:p w:rsidR="00124DFC" w:rsidRDefault="00124DFC" w:rsidP="004559F4">
      <w:pPr>
        <w:numPr>
          <w:ilvl w:val="0"/>
          <w:numId w:val="38"/>
        </w:numPr>
        <w:tabs>
          <w:tab w:val="left" w:pos="993"/>
        </w:tabs>
        <w:autoSpaceDN w:val="0"/>
        <w:ind w:left="0" w:firstLine="567"/>
        <w:jc w:val="both"/>
      </w:pPr>
      <w:r>
        <w:t>выручка от продаж / средняя стоимость собственного капитала</w:t>
      </w:r>
    </w:p>
    <w:p w:rsidR="00124DFC" w:rsidRDefault="00124DFC" w:rsidP="004559F4">
      <w:pPr>
        <w:numPr>
          <w:ilvl w:val="0"/>
          <w:numId w:val="38"/>
        </w:numPr>
        <w:tabs>
          <w:tab w:val="left" w:pos="993"/>
        </w:tabs>
        <w:autoSpaceDN w:val="0"/>
        <w:ind w:left="0" w:firstLine="567"/>
        <w:jc w:val="both"/>
      </w:pPr>
      <w:r>
        <w:t>прибыль до налогообложения / средняя стоимость собственного и долгосрочного заемного капитала</w:t>
      </w:r>
    </w:p>
    <w:p w:rsidR="00124DFC" w:rsidRDefault="00124DFC" w:rsidP="004559F4">
      <w:pPr>
        <w:pStyle w:val="ListParagraph1"/>
        <w:tabs>
          <w:tab w:val="left" w:pos="993"/>
        </w:tabs>
        <w:spacing w:line="240" w:lineRule="auto"/>
        <w:ind w:left="0" w:firstLine="0"/>
        <w:rPr>
          <w:i/>
          <w:szCs w:val="24"/>
          <w:lang w:val="ru-RU" w:eastAsia="ru-RU"/>
        </w:rPr>
      </w:pPr>
      <w:r>
        <w:rPr>
          <w:bCs/>
          <w:i/>
          <w:szCs w:val="24"/>
          <w:lang w:val="ru-RU" w:eastAsia="ru-RU"/>
        </w:rPr>
        <w:t>8.Факторы, влияющие на величину рентабельности активов:</w:t>
      </w:r>
    </w:p>
    <w:p w:rsidR="00124DFC" w:rsidRDefault="00124DFC" w:rsidP="004559F4">
      <w:pPr>
        <w:numPr>
          <w:ilvl w:val="0"/>
          <w:numId w:val="39"/>
        </w:numPr>
        <w:tabs>
          <w:tab w:val="left" w:pos="993"/>
        </w:tabs>
        <w:autoSpaceDN w:val="0"/>
        <w:ind w:left="0" w:firstLine="567"/>
        <w:jc w:val="both"/>
      </w:pPr>
      <w:r>
        <w:t>рентабельность продаж, ресурсоотдача</w:t>
      </w:r>
    </w:p>
    <w:p w:rsidR="00124DFC" w:rsidRDefault="00124DFC" w:rsidP="004559F4">
      <w:pPr>
        <w:numPr>
          <w:ilvl w:val="0"/>
          <w:numId w:val="39"/>
        </w:numPr>
        <w:tabs>
          <w:tab w:val="left" w:pos="993"/>
        </w:tabs>
        <w:autoSpaceDN w:val="0"/>
        <w:ind w:left="0" w:firstLine="567"/>
        <w:jc w:val="both"/>
      </w:pPr>
      <w:r>
        <w:t>себестоимость продаж, рентабельность собственного капитала</w:t>
      </w:r>
    </w:p>
    <w:p w:rsidR="00124DFC" w:rsidRDefault="00124DFC" w:rsidP="004559F4">
      <w:pPr>
        <w:numPr>
          <w:ilvl w:val="0"/>
          <w:numId w:val="39"/>
        </w:numPr>
        <w:tabs>
          <w:tab w:val="left" w:pos="993"/>
        </w:tabs>
        <w:autoSpaceDN w:val="0"/>
        <w:ind w:left="0" w:firstLine="567"/>
        <w:jc w:val="both"/>
      </w:pPr>
      <w:r>
        <w:t>общая величина активов, чистая прибыль</w:t>
      </w:r>
    </w:p>
    <w:p w:rsidR="00124DFC" w:rsidRDefault="00124DFC" w:rsidP="004559F4">
      <w:pPr>
        <w:pStyle w:val="ListParagraph1"/>
        <w:tabs>
          <w:tab w:val="left" w:pos="993"/>
        </w:tabs>
        <w:spacing w:line="240" w:lineRule="auto"/>
        <w:ind w:left="0" w:firstLine="0"/>
        <w:rPr>
          <w:i/>
          <w:szCs w:val="24"/>
          <w:lang w:eastAsia="ru-RU"/>
        </w:rPr>
      </w:pPr>
      <w:r>
        <w:rPr>
          <w:bCs/>
          <w:i/>
          <w:szCs w:val="24"/>
          <w:lang w:val="ru-RU" w:eastAsia="ru-RU"/>
        </w:rPr>
        <w:t>9.</w:t>
      </w:r>
      <w:r>
        <w:rPr>
          <w:bCs/>
          <w:i/>
          <w:szCs w:val="24"/>
          <w:lang w:eastAsia="ru-RU"/>
        </w:rPr>
        <w:t>Рентабельность продаж определяется:</w:t>
      </w:r>
    </w:p>
    <w:p w:rsidR="00124DFC" w:rsidRDefault="00124DFC" w:rsidP="004559F4">
      <w:pPr>
        <w:numPr>
          <w:ilvl w:val="0"/>
          <w:numId w:val="40"/>
        </w:numPr>
        <w:tabs>
          <w:tab w:val="left" w:pos="993"/>
        </w:tabs>
        <w:autoSpaceDN w:val="0"/>
        <w:ind w:left="0" w:firstLine="567"/>
        <w:jc w:val="both"/>
      </w:pPr>
      <w:r>
        <w:t>прибыль от продаж / выручка от продаж</w:t>
      </w:r>
    </w:p>
    <w:p w:rsidR="00124DFC" w:rsidRDefault="00124DFC" w:rsidP="004559F4">
      <w:pPr>
        <w:numPr>
          <w:ilvl w:val="0"/>
          <w:numId w:val="40"/>
        </w:numPr>
        <w:tabs>
          <w:tab w:val="left" w:pos="993"/>
        </w:tabs>
        <w:autoSpaceDN w:val="0"/>
        <w:ind w:left="0" w:firstLine="567"/>
        <w:jc w:val="both"/>
      </w:pPr>
      <w:r>
        <w:t>прибыль до налогообложения / себестоимость продаж</w:t>
      </w:r>
    </w:p>
    <w:p w:rsidR="00124DFC" w:rsidRDefault="00124DFC" w:rsidP="004559F4">
      <w:pPr>
        <w:numPr>
          <w:ilvl w:val="0"/>
          <w:numId w:val="40"/>
        </w:numPr>
        <w:tabs>
          <w:tab w:val="left" w:pos="993"/>
        </w:tabs>
        <w:autoSpaceDN w:val="0"/>
        <w:ind w:left="0" w:firstLine="567"/>
        <w:jc w:val="both"/>
      </w:pPr>
      <w:r>
        <w:t>выручка от продаж / себестоимость продаж</w:t>
      </w:r>
    </w:p>
    <w:p w:rsidR="00124DFC" w:rsidRDefault="00124DFC" w:rsidP="004559F4">
      <w:pPr>
        <w:pStyle w:val="ListParagraph1"/>
        <w:tabs>
          <w:tab w:val="left" w:pos="993"/>
        </w:tabs>
        <w:spacing w:line="240" w:lineRule="auto"/>
        <w:ind w:left="0" w:firstLine="0"/>
        <w:rPr>
          <w:i/>
          <w:szCs w:val="24"/>
          <w:lang w:val="ru-RU" w:eastAsia="ru-RU"/>
        </w:rPr>
      </w:pPr>
      <w:r>
        <w:rPr>
          <w:bCs/>
          <w:i/>
          <w:szCs w:val="24"/>
          <w:lang w:val="ru-RU" w:eastAsia="ru-RU"/>
        </w:rPr>
        <w:t>10.Показатель рентабельности активов характеризует эффективность:</w:t>
      </w:r>
    </w:p>
    <w:p w:rsidR="00124DFC" w:rsidRDefault="00124DFC" w:rsidP="004559F4">
      <w:pPr>
        <w:numPr>
          <w:ilvl w:val="0"/>
          <w:numId w:val="41"/>
        </w:numPr>
        <w:tabs>
          <w:tab w:val="left" w:pos="993"/>
        </w:tabs>
        <w:autoSpaceDN w:val="0"/>
        <w:ind w:left="0" w:firstLine="567"/>
        <w:jc w:val="both"/>
      </w:pPr>
      <w:r>
        <w:t>операционной деятельности</w:t>
      </w:r>
    </w:p>
    <w:p w:rsidR="00124DFC" w:rsidRDefault="00124DFC" w:rsidP="004559F4">
      <w:pPr>
        <w:numPr>
          <w:ilvl w:val="0"/>
          <w:numId w:val="41"/>
        </w:numPr>
        <w:tabs>
          <w:tab w:val="left" w:pos="993"/>
        </w:tabs>
        <w:autoSpaceDN w:val="0"/>
        <w:ind w:left="0" w:firstLine="567"/>
        <w:jc w:val="both"/>
      </w:pPr>
      <w:r>
        <w:t>инвестиционной деятельности</w:t>
      </w:r>
    </w:p>
    <w:p w:rsidR="00124DFC" w:rsidRDefault="00124DFC" w:rsidP="004559F4">
      <w:pPr>
        <w:numPr>
          <w:ilvl w:val="0"/>
          <w:numId w:val="41"/>
        </w:numPr>
        <w:tabs>
          <w:tab w:val="left" w:pos="993"/>
        </w:tabs>
        <w:autoSpaceDN w:val="0"/>
        <w:ind w:left="0" w:firstLine="567"/>
        <w:jc w:val="both"/>
      </w:pPr>
      <w:r>
        <w:t>финансовой и инвестиционной деятельности</w:t>
      </w:r>
    </w:p>
    <w:p w:rsidR="00124DFC" w:rsidRDefault="00124DFC" w:rsidP="004559F4">
      <w:pPr>
        <w:rPr>
          <w:b/>
        </w:rPr>
      </w:pPr>
    </w:p>
    <w:p w:rsidR="00124DFC" w:rsidRDefault="00124DFC" w:rsidP="004559F4">
      <w:pPr>
        <w:pStyle w:val="ListParagraph1"/>
        <w:spacing w:line="240" w:lineRule="auto"/>
        <w:ind w:left="0" w:firstLine="567"/>
        <w:rPr>
          <w:b/>
          <w:szCs w:val="24"/>
          <w:lang w:val="ru-RU"/>
        </w:rPr>
      </w:pPr>
      <w:r>
        <w:rPr>
          <w:b/>
          <w:szCs w:val="24"/>
          <w:lang w:val="ru-RU"/>
        </w:rPr>
        <w:t>Тема 7. Инвестиции и инвестиционная деятельность предприятия</w:t>
      </w:r>
    </w:p>
    <w:p w:rsidR="00124DFC" w:rsidRDefault="00124DFC" w:rsidP="004559F4">
      <w:pPr>
        <w:rPr>
          <w:b/>
          <w:bCs/>
        </w:rPr>
      </w:pPr>
    </w:p>
    <w:p w:rsidR="00124DFC" w:rsidRDefault="00124DFC" w:rsidP="004559F4">
      <w:pPr>
        <w:rPr>
          <w:b/>
          <w:bCs/>
        </w:rPr>
      </w:pPr>
      <w:r>
        <w:rPr>
          <w:b/>
          <w:bCs/>
        </w:rPr>
        <w:t>Контрольные вопросы</w:t>
      </w:r>
    </w:p>
    <w:p w:rsidR="00124DFC" w:rsidRDefault="00124DFC" w:rsidP="004559F4">
      <w:r>
        <w:t>1.Дайте определение понятия «инвестиции».</w:t>
      </w:r>
    </w:p>
    <w:p w:rsidR="00124DFC" w:rsidRDefault="00124DFC" w:rsidP="004559F4">
      <w:r>
        <w:t>2.Приведите классификацию инвестиций.</w:t>
      </w:r>
    </w:p>
    <w:p w:rsidR="00124DFC" w:rsidRDefault="00124DFC" w:rsidP="004559F4">
      <w:r>
        <w:t>3.Дайте определение инвестиционного проекта.</w:t>
      </w:r>
    </w:p>
    <w:p w:rsidR="00124DFC" w:rsidRDefault="00124DFC" w:rsidP="004559F4">
      <w:r>
        <w:t>4. Приведите классификацию инвестиционных проектов.</w:t>
      </w:r>
    </w:p>
    <w:p w:rsidR="00124DFC" w:rsidRDefault="00124DFC" w:rsidP="004559F4">
      <w:r>
        <w:t>5.Дайте сравнительную характеристику методам оценки эффективности инвестиционных проектов.</w:t>
      </w:r>
    </w:p>
    <w:p w:rsidR="00124DFC" w:rsidRDefault="00124DFC" w:rsidP="004559F4">
      <w:r>
        <w:t>6.Опишите критерии оценки инвестиционных проектов, дайте их интерпретацию и сравнительную характеристику.</w:t>
      </w:r>
    </w:p>
    <w:p w:rsidR="00124DFC" w:rsidRDefault="00124DFC" w:rsidP="004559F4">
      <w:pPr>
        <w:rPr>
          <w:b/>
          <w:bCs/>
        </w:rPr>
      </w:pPr>
    </w:p>
    <w:p w:rsidR="00124DFC" w:rsidRDefault="00124DFC" w:rsidP="004559F4">
      <w:pPr>
        <w:rPr>
          <w:b/>
          <w:bCs/>
        </w:rPr>
      </w:pPr>
      <w:r>
        <w:rPr>
          <w:b/>
          <w:bCs/>
        </w:rPr>
        <w:t>Практические задания</w:t>
      </w:r>
    </w:p>
    <w:p w:rsidR="00124DFC" w:rsidRDefault="00124DFC" w:rsidP="004559F4">
      <w:r>
        <w:t>1.</w:t>
      </w:r>
      <w:r>
        <w:rPr>
          <w:b/>
        </w:rPr>
        <w:t xml:space="preserve"> </w:t>
      </w:r>
      <w:r>
        <w:t>Организация выбрала инвестиционный проект с денежными потоками по годам в течение четырех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24DFC" w:rsidTr="000076D1">
        <w:tc>
          <w:tcPr>
            <w:tcW w:w="4785" w:type="dxa"/>
          </w:tcPr>
          <w:p w:rsidR="00124DFC" w:rsidRDefault="00124DFC" w:rsidP="000076D1">
            <w:r>
              <w:t>Число лет</w:t>
            </w:r>
          </w:p>
        </w:tc>
        <w:tc>
          <w:tcPr>
            <w:tcW w:w="4786" w:type="dxa"/>
          </w:tcPr>
          <w:p w:rsidR="00124DFC" w:rsidRDefault="00124DFC" w:rsidP="000076D1">
            <w:r>
              <w:t>Денежный поток, тыс.руб</w:t>
            </w:r>
          </w:p>
        </w:tc>
      </w:tr>
      <w:tr w:rsidR="00124DFC" w:rsidTr="000076D1">
        <w:tc>
          <w:tcPr>
            <w:tcW w:w="4785" w:type="dxa"/>
          </w:tcPr>
          <w:p w:rsidR="00124DFC" w:rsidRDefault="00124DFC" w:rsidP="000076D1">
            <w:r>
              <w:t>1</w:t>
            </w:r>
          </w:p>
        </w:tc>
        <w:tc>
          <w:tcPr>
            <w:tcW w:w="4786" w:type="dxa"/>
          </w:tcPr>
          <w:p w:rsidR="00124DFC" w:rsidRDefault="00124DFC" w:rsidP="000076D1">
            <w:r>
              <w:t>900</w:t>
            </w:r>
          </w:p>
        </w:tc>
      </w:tr>
      <w:tr w:rsidR="00124DFC" w:rsidTr="000076D1">
        <w:tc>
          <w:tcPr>
            <w:tcW w:w="4785" w:type="dxa"/>
          </w:tcPr>
          <w:p w:rsidR="00124DFC" w:rsidRDefault="00124DFC" w:rsidP="000076D1">
            <w:r>
              <w:t>2</w:t>
            </w:r>
          </w:p>
        </w:tc>
        <w:tc>
          <w:tcPr>
            <w:tcW w:w="4786" w:type="dxa"/>
          </w:tcPr>
          <w:p w:rsidR="00124DFC" w:rsidRDefault="00124DFC" w:rsidP="000076D1">
            <w:r>
              <w:t>800</w:t>
            </w:r>
          </w:p>
        </w:tc>
      </w:tr>
      <w:tr w:rsidR="00124DFC" w:rsidTr="000076D1">
        <w:tc>
          <w:tcPr>
            <w:tcW w:w="4785" w:type="dxa"/>
          </w:tcPr>
          <w:p w:rsidR="00124DFC" w:rsidRDefault="00124DFC" w:rsidP="000076D1">
            <w:r>
              <w:t>3</w:t>
            </w:r>
          </w:p>
        </w:tc>
        <w:tc>
          <w:tcPr>
            <w:tcW w:w="4786" w:type="dxa"/>
          </w:tcPr>
          <w:p w:rsidR="00124DFC" w:rsidRDefault="00124DFC" w:rsidP="000076D1">
            <w:r>
              <w:t>700</w:t>
            </w:r>
          </w:p>
        </w:tc>
      </w:tr>
      <w:tr w:rsidR="00124DFC" w:rsidTr="000076D1">
        <w:tc>
          <w:tcPr>
            <w:tcW w:w="4785" w:type="dxa"/>
          </w:tcPr>
          <w:p w:rsidR="00124DFC" w:rsidRDefault="00124DFC" w:rsidP="000076D1">
            <w:r>
              <w:t>4</w:t>
            </w:r>
          </w:p>
        </w:tc>
        <w:tc>
          <w:tcPr>
            <w:tcW w:w="4786" w:type="dxa"/>
          </w:tcPr>
          <w:p w:rsidR="00124DFC" w:rsidRDefault="00124DFC" w:rsidP="000076D1">
            <w:r>
              <w:t>600</w:t>
            </w:r>
          </w:p>
        </w:tc>
      </w:tr>
    </w:tbl>
    <w:p w:rsidR="00124DFC" w:rsidRDefault="00124DFC" w:rsidP="004559F4">
      <w:r>
        <w:t>Определите будущую стоимость денежных потоков в четвертом году при учетных ставках 6 и 16%.</w:t>
      </w:r>
    </w:p>
    <w:p w:rsidR="00124DFC" w:rsidRDefault="00124DFC" w:rsidP="004559F4">
      <w:r>
        <w:t>2. Предполагаемый выход организации на зарубежные рынки характеризуется следующими денежными потоками: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1595"/>
        <w:gridCol w:w="1595"/>
        <w:gridCol w:w="1595"/>
        <w:gridCol w:w="1595"/>
        <w:gridCol w:w="1596"/>
      </w:tblGrid>
      <w:tr w:rsidR="00124DFC" w:rsidTr="000076D1">
        <w:tc>
          <w:tcPr>
            <w:tcW w:w="1595" w:type="dxa"/>
          </w:tcPr>
          <w:p w:rsidR="00124DFC" w:rsidRDefault="00124DFC" w:rsidP="000076D1">
            <w:r>
              <w:t xml:space="preserve"> Годы</w:t>
            </w:r>
          </w:p>
        </w:tc>
        <w:tc>
          <w:tcPr>
            <w:tcW w:w="1595" w:type="dxa"/>
          </w:tcPr>
          <w:p w:rsidR="00124DFC" w:rsidRDefault="00124DFC" w:rsidP="000076D1">
            <w:r>
              <w:t>0</w:t>
            </w:r>
          </w:p>
        </w:tc>
        <w:tc>
          <w:tcPr>
            <w:tcW w:w="1595" w:type="dxa"/>
          </w:tcPr>
          <w:p w:rsidR="00124DFC" w:rsidRDefault="00124DFC" w:rsidP="000076D1">
            <w:r>
              <w:t>1</w:t>
            </w:r>
          </w:p>
        </w:tc>
        <w:tc>
          <w:tcPr>
            <w:tcW w:w="1595" w:type="dxa"/>
          </w:tcPr>
          <w:p w:rsidR="00124DFC" w:rsidRDefault="00124DFC" w:rsidP="000076D1">
            <w:r>
              <w:t>2</w:t>
            </w:r>
          </w:p>
        </w:tc>
        <w:tc>
          <w:tcPr>
            <w:tcW w:w="1595" w:type="dxa"/>
          </w:tcPr>
          <w:p w:rsidR="00124DFC" w:rsidRDefault="00124DFC" w:rsidP="000076D1">
            <w:r>
              <w:t>3</w:t>
            </w:r>
          </w:p>
        </w:tc>
        <w:tc>
          <w:tcPr>
            <w:tcW w:w="1596" w:type="dxa"/>
          </w:tcPr>
          <w:p w:rsidR="00124DFC" w:rsidRDefault="00124DFC" w:rsidP="000076D1">
            <w:r>
              <w:t>4</w:t>
            </w:r>
          </w:p>
        </w:tc>
      </w:tr>
      <w:tr w:rsidR="00124DFC" w:rsidTr="000076D1">
        <w:tc>
          <w:tcPr>
            <w:tcW w:w="1595" w:type="dxa"/>
          </w:tcPr>
          <w:p w:rsidR="00124DFC" w:rsidRDefault="00124DFC" w:rsidP="000076D1">
            <w:r>
              <w:t>Денежный поток</w:t>
            </w:r>
          </w:p>
        </w:tc>
        <w:tc>
          <w:tcPr>
            <w:tcW w:w="1595" w:type="dxa"/>
          </w:tcPr>
          <w:p w:rsidR="00124DFC" w:rsidRDefault="00124DFC" w:rsidP="000076D1">
            <w:r>
              <w:t>- 100</w:t>
            </w:r>
          </w:p>
        </w:tc>
        <w:tc>
          <w:tcPr>
            <w:tcW w:w="1595" w:type="dxa"/>
          </w:tcPr>
          <w:p w:rsidR="00124DFC" w:rsidRDefault="00124DFC" w:rsidP="000076D1">
            <w:r>
              <w:t>50</w:t>
            </w:r>
          </w:p>
        </w:tc>
        <w:tc>
          <w:tcPr>
            <w:tcW w:w="1595" w:type="dxa"/>
          </w:tcPr>
          <w:p w:rsidR="00124DFC" w:rsidRDefault="00124DFC" w:rsidP="000076D1">
            <w:r>
              <w:t>40</w:t>
            </w:r>
          </w:p>
        </w:tc>
        <w:tc>
          <w:tcPr>
            <w:tcW w:w="1595" w:type="dxa"/>
          </w:tcPr>
          <w:p w:rsidR="00124DFC" w:rsidRDefault="00124DFC" w:rsidP="000076D1">
            <w:r>
              <w:t>40</w:t>
            </w:r>
          </w:p>
        </w:tc>
        <w:tc>
          <w:tcPr>
            <w:tcW w:w="1596" w:type="dxa"/>
          </w:tcPr>
          <w:p w:rsidR="00124DFC" w:rsidRDefault="00124DFC" w:rsidP="000076D1">
            <w:r>
              <w:t>15</w:t>
            </w:r>
          </w:p>
        </w:tc>
      </w:tr>
    </w:tbl>
    <w:p w:rsidR="00124DFC" w:rsidRDefault="00124DFC" w:rsidP="004559F4">
      <w:r>
        <w:t>Определите срок окупаемости,  дисконтированный срок окупаемости и чистую приведенную стоимость при требуемой доходности 15%.</w:t>
      </w:r>
    </w:p>
    <w:p w:rsidR="00124DFC" w:rsidRDefault="00124DFC" w:rsidP="004559F4">
      <w:r>
        <w:t>3. Проект, рассчитанный на 15 лет, требует инвестиции в размере 150 млн.руб. В первые пять лет никаких поступлений не ожидается, в последующие 10 лет ежегодный доход составит 50 млн.руб. Следует ли принять этот проект, если коэффициент дисконтирования составляет 15%.</w:t>
      </w:r>
    </w:p>
    <w:p w:rsidR="00124DFC" w:rsidRDefault="00124DFC" w:rsidP="004559F4">
      <w:r>
        <w:t>4. Имеются данные о двух проектах (тыс.руб.). Проранжируйте эти проекты по критериям IRR, PP, NPV, если ставка дисконтирования равна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124DFC" w:rsidTr="000076D1">
        <w:tc>
          <w:tcPr>
            <w:tcW w:w="2392" w:type="dxa"/>
          </w:tcPr>
          <w:p w:rsidR="00124DFC" w:rsidRDefault="00124DFC" w:rsidP="000076D1">
            <w:r>
              <w:t>Проект</w:t>
            </w:r>
          </w:p>
        </w:tc>
        <w:tc>
          <w:tcPr>
            <w:tcW w:w="2393" w:type="dxa"/>
          </w:tcPr>
          <w:p w:rsidR="00124DFC" w:rsidRDefault="00124DFC" w:rsidP="000076D1">
            <w:r>
              <w:t>I</w:t>
            </w:r>
          </w:p>
        </w:tc>
        <w:tc>
          <w:tcPr>
            <w:tcW w:w="2393" w:type="dxa"/>
          </w:tcPr>
          <w:p w:rsidR="00124DFC" w:rsidRDefault="00124DFC" w:rsidP="000076D1">
            <w:r>
              <w:t>Р1</w:t>
            </w:r>
          </w:p>
        </w:tc>
        <w:tc>
          <w:tcPr>
            <w:tcW w:w="2393" w:type="dxa"/>
          </w:tcPr>
          <w:p w:rsidR="00124DFC" w:rsidRDefault="00124DFC" w:rsidP="000076D1">
            <w:r>
              <w:t>Р2</w:t>
            </w:r>
          </w:p>
        </w:tc>
      </w:tr>
      <w:tr w:rsidR="00124DFC" w:rsidTr="000076D1">
        <w:tc>
          <w:tcPr>
            <w:tcW w:w="2392" w:type="dxa"/>
          </w:tcPr>
          <w:p w:rsidR="00124DFC" w:rsidRDefault="00124DFC" w:rsidP="000076D1">
            <w:r>
              <w:t>А</w:t>
            </w:r>
          </w:p>
        </w:tc>
        <w:tc>
          <w:tcPr>
            <w:tcW w:w="2393" w:type="dxa"/>
          </w:tcPr>
          <w:p w:rsidR="00124DFC" w:rsidRDefault="00124DFC" w:rsidP="000076D1">
            <w:r>
              <w:t>- 4000</w:t>
            </w:r>
          </w:p>
        </w:tc>
        <w:tc>
          <w:tcPr>
            <w:tcW w:w="2393" w:type="dxa"/>
          </w:tcPr>
          <w:p w:rsidR="00124DFC" w:rsidRDefault="00124DFC" w:rsidP="000076D1">
            <w:r>
              <w:t>2500</w:t>
            </w:r>
          </w:p>
        </w:tc>
        <w:tc>
          <w:tcPr>
            <w:tcW w:w="2393" w:type="dxa"/>
          </w:tcPr>
          <w:p w:rsidR="00124DFC" w:rsidRDefault="00124DFC" w:rsidP="000076D1">
            <w:r>
              <w:t>3000</w:t>
            </w:r>
          </w:p>
        </w:tc>
      </w:tr>
      <w:tr w:rsidR="00124DFC" w:rsidTr="000076D1">
        <w:tc>
          <w:tcPr>
            <w:tcW w:w="2392" w:type="dxa"/>
          </w:tcPr>
          <w:p w:rsidR="00124DFC" w:rsidRDefault="00124DFC" w:rsidP="000076D1">
            <w:r>
              <w:t>В</w:t>
            </w:r>
          </w:p>
        </w:tc>
        <w:tc>
          <w:tcPr>
            <w:tcW w:w="2393" w:type="dxa"/>
          </w:tcPr>
          <w:p w:rsidR="00124DFC" w:rsidRDefault="00124DFC" w:rsidP="000076D1">
            <w:r>
              <w:t>- 2000</w:t>
            </w:r>
          </w:p>
        </w:tc>
        <w:tc>
          <w:tcPr>
            <w:tcW w:w="2393" w:type="dxa"/>
          </w:tcPr>
          <w:p w:rsidR="00124DFC" w:rsidRDefault="00124DFC" w:rsidP="000076D1">
            <w:r>
              <w:t>1200</w:t>
            </w:r>
          </w:p>
        </w:tc>
        <w:tc>
          <w:tcPr>
            <w:tcW w:w="2393" w:type="dxa"/>
          </w:tcPr>
          <w:p w:rsidR="00124DFC" w:rsidRDefault="00124DFC" w:rsidP="000076D1">
            <w:r>
              <w:t>1500</w:t>
            </w:r>
          </w:p>
        </w:tc>
      </w:tr>
    </w:tbl>
    <w:p w:rsidR="00124DFC" w:rsidRDefault="00124DFC" w:rsidP="004559F4">
      <w:r>
        <w:t>5. Организация намерена инвестировать до 65 млн.руб. в следующем году. Подразделения организации предоставили свои предложения по возможному инвестированию (млн.руб):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124DFC" w:rsidTr="000076D1">
        <w:tc>
          <w:tcPr>
            <w:tcW w:w="2392" w:type="dxa"/>
          </w:tcPr>
          <w:p w:rsidR="00124DFC" w:rsidRDefault="00124DFC" w:rsidP="000076D1">
            <w:r>
              <w:t>Проект</w:t>
            </w:r>
          </w:p>
        </w:tc>
        <w:tc>
          <w:tcPr>
            <w:tcW w:w="2393" w:type="dxa"/>
          </w:tcPr>
          <w:p w:rsidR="00124DFC" w:rsidRDefault="00124DFC" w:rsidP="000076D1">
            <w:r>
              <w:t>I, млн.руб.</w:t>
            </w:r>
          </w:p>
        </w:tc>
        <w:tc>
          <w:tcPr>
            <w:tcW w:w="2393" w:type="dxa"/>
          </w:tcPr>
          <w:p w:rsidR="00124DFC" w:rsidRDefault="00124DFC" w:rsidP="000076D1">
            <w:r>
              <w:t>IRR, %</w:t>
            </w:r>
          </w:p>
        </w:tc>
        <w:tc>
          <w:tcPr>
            <w:tcW w:w="2393" w:type="dxa"/>
          </w:tcPr>
          <w:p w:rsidR="00124DFC" w:rsidRDefault="00124DFC" w:rsidP="000076D1">
            <w:r>
              <w:t>NPV, млн.руб.</w:t>
            </w:r>
          </w:p>
        </w:tc>
      </w:tr>
      <w:tr w:rsidR="00124DFC" w:rsidTr="000076D1">
        <w:tc>
          <w:tcPr>
            <w:tcW w:w="2392" w:type="dxa"/>
          </w:tcPr>
          <w:p w:rsidR="00124DFC" w:rsidRDefault="00124DFC" w:rsidP="000076D1">
            <w:r>
              <w:t>1</w:t>
            </w:r>
          </w:p>
        </w:tc>
        <w:tc>
          <w:tcPr>
            <w:tcW w:w="2393" w:type="dxa"/>
          </w:tcPr>
          <w:p w:rsidR="00124DFC" w:rsidRDefault="00124DFC" w:rsidP="000076D1">
            <w:r>
              <w:t>50</w:t>
            </w:r>
          </w:p>
        </w:tc>
        <w:tc>
          <w:tcPr>
            <w:tcW w:w="2393" w:type="dxa"/>
          </w:tcPr>
          <w:p w:rsidR="00124DFC" w:rsidRDefault="00124DFC" w:rsidP="000076D1">
            <w:r>
              <w:t>15</w:t>
            </w:r>
          </w:p>
        </w:tc>
        <w:tc>
          <w:tcPr>
            <w:tcW w:w="2393" w:type="dxa"/>
          </w:tcPr>
          <w:p w:rsidR="00124DFC" w:rsidRDefault="00124DFC" w:rsidP="000076D1">
            <w:r>
              <w:t>12</w:t>
            </w:r>
          </w:p>
        </w:tc>
      </w:tr>
      <w:tr w:rsidR="00124DFC" w:rsidTr="000076D1">
        <w:tc>
          <w:tcPr>
            <w:tcW w:w="2392" w:type="dxa"/>
          </w:tcPr>
          <w:p w:rsidR="00124DFC" w:rsidRDefault="00124DFC" w:rsidP="000076D1">
            <w:r>
              <w:t>2</w:t>
            </w:r>
          </w:p>
        </w:tc>
        <w:tc>
          <w:tcPr>
            <w:tcW w:w="2393" w:type="dxa"/>
          </w:tcPr>
          <w:p w:rsidR="00124DFC" w:rsidRDefault="00124DFC" w:rsidP="000076D1">
            <w:r>
              <w:t>35</w:t>
            </w:r>
          </w:p>
        </w:tc>
        <w:tc>
          <w:tcPr>
            <w:tcW w:w="2393" w:type="dxa"/>
          </w:tcPr>
          <w:p w:rsidR="00124DFC" w:rsidRDefault="00124DFC" w:rsidP="000076D1">
            <w:r>
              <w:t>19</w:t>
            </w:r>
          </w:p>
        </w:tc>
        <w:tc>
          <w:tcPr>
            <w:tcW w:w="2393" w:type="dxa"/>
          </w:tcPr>
          <w:p w:rsidR="00124DFC" w:rsidRDefault="00124DFC" w:rsidP="000076D1">
            <w:r>
              <w:t>15</w:t>
            </w:r>
          </w:p>
        </w:tc>
      </w:tr>
      <w:tr w:rsidR="00124DFC" w:rsidTr="000076D1">
        <w:tc>
          <w:tcPr>
            <w:tcW w:w="2392" w:type="dxa"/>
          </w:tcPr>
          <w:p w:rsidR="00124DFC" w:rsidRDefault="00124DFC" w:rsidP="000076D1">
            <w:r>
              <w:t>3</w:t>
            </w:r>
          </w:p>
        </w:tc>
        <w:tc>
          <w:tcPr>
            <w:tcW w:w="2393" w:type="dxa"/>
          </w:tcPr>
          <w:p w:rsidR="00124DFC" w:rsidRDefault="00124DFC" w:rsidP="000076D1">
            <w:r>
              <w:t>30</w:t>
            </w:r>
          </w:p>
        </w:tc>
        <w:tc>
          <w:tcPr>
            <w:tcW w:w="2393" w:type="dxa"/>
          </w:tcPr>
          <w:p w:rsidR="00124DFC" w:rsidRDefault="00124DFC" w:rsidP="000076D1">
            <w:r>
              <w:t>28</w:t>
            </w:r>
          </w:p>
        </w:tc>
        <w:tc>
          <w:tcPr>
            <w:tcW w:w="2393" w:type="dxa"/>
          </w:tcPr>
          <w:p w:rsidR="00124DFC" w:rsidRDefault="00124DFC" w:rsidP="000076D1">
            <w:r>
              <w:t>42</w:t>
            </w:r>
          </w:p>
        </w:tc>
      </w:tr>
      <w:tr w:rsidR="00124DFC" w:rsidTr="000076D1">
        <w:tc>
          <w:tcPr>
            <w:tcW w:w="2392" w:type="dxa"/>
          </w:tcPr>
          <w:p w:rsidR="00124DFC" w:rsidRDefault="00124DFC" w:rsidP="000076D1">
            <w:r>
              <w:t>4</w:t>
            </w:r>
          </w:p>
        </w:tc>
        <w:tc>
          <w:tcPr>
            <w:tcW w:w="2393" w:type="dxa"/>
          </w:tcPr>
          <w:p w:rsidR="00124DFC" w:rsidRDefault="00124DFC" w:rsidP="000076D1">
            <w:r>
              <w:t>25</w:t>
            </w:r>
          </w:p>
        </w:tc>
        <w:tc>
          <w:tcPr>
            <w:tcW w:w="2393" w:type="dxa"/>
          </w:tcPr>
          <w:p w:rsidR="00124DFC" w:rsidRDefault="00124DFC" w:rsidP="000076D1">
            <w:r>
              <w:t>26</w:t>
            </w:r>
          </w:p>
        </w:tc>
        <w:tc>
          <w:tcPr>
            <w:tcW w:w="2393" w:type="dxa"/>
          </w:tcPr>
          <w:p w:rsidR="00124DFC" w:rsidRDefault="00124DFC" w:rsidP="000076D1">
            <w:r>
              <w:t>1</w:t>
            </w:r>
          </w:p>
        </w:tc>
      </w:tr>
      <w:tr w:rsidR="00124DFC" w:rsidTr="000076D1">
        <w:tc>
          <w:tcPr>
            <w:tcW w:w="2392" w:type="dxa"/>
          </w:tcPr>
          <w:p w:rsidR="00124DFC" w:rsidRDefault="00124DFC" w:rsidP="000076D1">
            <w:r>
              <w:t>5</w:t>
            </w:r>
          </w:p>
        </w:tc>
        <w:tc>
          <w:tcPr>
            <w:tcW w:w="2393" w:type="dxa"/>
          </w:tcPr>
          <w:p w:rsidR="00124DFC" w:rsidRDefault="00124DFC" w:rsidP="000076D1">
            <w:r>
              <w:t>15</w:t>
            </w:r>
          </w:p>
        </w:tc>
        <w:tc>
          <w:tcPr>
            <w:tcW w:w="2393" w:type="dxa"/>
          </w:tcPr>
          <w:p w:rsidR="00124DFC" w:rsidRDefault="00124DFC" w:rsidP="000076D1">
            <w:r>
              <w:t>20</w:t>
            </w:r>
          </w:p>
        </w:tc>
        <w:tc>
          <w:tcPr>
            <w:tcW w:w="2393" w:type="dxa"/>
          </w:tcPr>
          <w:p w:rsidR="00124DFC" w:rsidRDefault="00124DFC" w:rsidP="000076D1">
            <w:r>
              <w:t>10</w:t>
            </w:r>
          </w:p>
        </w:tc>
      </w:tr>
      <w:tr w:rsidR="00124DFC" w:rsidTr="000076D1">
        <w:tc>
          <w:tcPr>
            <w:tcW w:w="2392" w:type="dxa"/>
          </w:tcPr>
          <w:p w:rsidR="00124DFC" w:rsidRDefault="00124DFC" w:rsidP="000076D1">
            <w:r>
              <w:t>6</w:t>
            </w:r>
          </w:p>
        </w:tc>
        <w:tc>
          <w:tcPr>
            <w:tcW w:w="2393" w:type="dxa"/>
          </w:tcPr>
          <w:p w:rsidR="00124DFC" w:rsidRDefault="00124DFC" w:rsidP="000076D1">
            <w:r>
              <w:t>10</w:t>
            </w:r>
          </w:p>
        </w:tc>
        <w:tc>
          <w:tcPr>
            <w:tcW w:w="2393" w:type="dxa"/>
          </w:tcPr>
          <w:p w:rsidR="00124DFC" w:rsidRDefault="00124DFC" w:rsidP="000076D1">
            <w:r>
              <w:t>37</w:t>
            </w:r>
          </w:p>
        </w:tc>
        <w:tc>
          <w:tcPr>
            <w:tcW w:w="2393" w:type="dxa"/>
          </w:tcPr>
          <w:p w:rsidR="00124DFC" w:rsidRDefault="00124DFC" w:rsidP="000076D1">
            <w:r>
              <w:t>11</w:t>
            </w:r>
          </w:p>
        </w:tc>
      </w:tr>
      <w:tr w:rsidR="00124DFC" w:rsidTr="000076D1">
        <w:tc>
          <w:tcPr>
            <w:tcW w:w="2392" w:type="dxa"/>
          </w:tcPr>
          <w:p w:rsidR="00124DFC" w:rsidRDefault="00124DFC" w:rsidP="000076D1">
            <w:r>
              <w:t>7</w:t>
            </w:r>
          </w:p>
        </w:tc>
        <w:tc>
          <w:tcPr>
            <w:tcW w:w="2393" w:type="dxa"/>
          </w:tcPr>
          <w:p w:rsidR="00124DFC" w:rsidRDefault="00124DFC" w:rsidP="000076D1">
            <w:r>
              <w:t>10</w:t>
            </w:r>
          </w:p>
        </w:tc>
        <w:tc>
          <w:tcPr>
            <w:tcW w:w="2393" w:type="dxa"/>
          </w:tcPr>
          <w:p w:rsidR="00124DFC" w:rsidRDefault="00124DFC" w:rsidP="000076D1">
            <w:r>
              <w:t>25</w:t>
            </w:r>
          </w:p>
        </w:tc>
        <w:tc>
          <w:tcPr>
            <w:tcW w:w="2393" w:type="dxa"/>
          </w:tcPr>
          <w:p w:rsidR="00124DFC" w:rsidRDefault="00124DFC" w:rsidP="000076D1">
            <w:r>
              <w:t>13</w:t>
            </w:r>
          </w:p>
        </w:tc>
      </w:tr>
      <w:tr w:rsidR="00124DFC" w:rsidTr="000076D1">
        <w:tc>
          <w:tcPr>
            <w:tcW w:w="2392" w:type="dxa"/>
          </w:tcPr>
          <w:p w:rsidR="00124DFC" w:rsidRDefault="00124DFC" w:rsidP="000076D1">
            <w:r>
              <w:t>8</w:t>
            </w:r>
          </w:p>
        </w:tc>
        <w:tc>
          <w:tcPr>
            <w:tcW w:w="2393" w:type="dxa"/>
          </w:tcPr>
          <w:p w:rsidR="00124DFC" w:rsidRDefault="00124DFC" w:rsidP="000076D1">
            <w:r>
              <w:t>1</w:t>
            </w:r>
          </w:p>
        </w:tc>
        <w:tc>
          <w:tcPr>
            <w:tcW w:w="2393" w:type="dxa"/>
          </w:tcPr>
          <w:p w:rsidR="00124DFC" w:rsidRDefault="00124DFC" w:rsidP="000076D1">
            <w:r>
              <w:t>18</w:t>
            </w:r>
          </w:p>
        </w:tc>
        <w:tc>
          <w:tcPr>
            <w:tcW w:w="2393" w:type="dxa"/>
          </w:tcPr>
          <w:p w:rsidR="00124DFC" w:rsidRDefault="00124DFC" w:rsidP="000076D1">
            <w:r>
              <w:t>0,1</w:t>
            </w:r>
          </w:p>
        </w:tc>
      </w:tr>
    </w:tbl>
    <w:p w:rsidR="00124DFC" w:rsidRDefault="00124DFC" w:rsidP="004559F4">
      <w:r>
        <w:t xml:space="preserve"> Выберите наиболее приемлемую комбинацию проектов,  если в качестве критериев используется внутренняя норма прибыли, чистая дисконтированная стоимость, индекс рентабельности.</w:t>
      </w:r>
    </w:p>
    <w:p w:rsidR="00124DFC" w:rsidRDefault="00124DFC" w:rsidP="004559F4">
      <w:r>
        <w:t>6.Организация «АВС» рассматривает инвестиционный проект, предусматривающий выпуск нового продукта. Для реализации проекта  требуется закупить необходимое оборудование стоимостью в 60 000 ден. ед. Доставка и установка оборудования потребует дополнительных затрат в объеме 10000 ден. ед. Осуществление проекта потребует дополнительных вложений в оборотные активы в размере 30000 ден. ед.</w:t>
      </w:r>
    </w:p>
    <w:p w:rsidR="00124DFC" w:rsidRDefault="00124DFC" w:rsidP="004559F4">
      <w:r>
        <w:t>Длительность прединвестиционной и инвестиционной фазы составит один год. Длительность эксплуатационной фазы проекта, исходя их предполагаемого срока полезного использования оборудования, составит 5 лет. В течение этого срока оборудование будет амортизироваться  линейным методом. Предполагается, что к концу срока реализации проекта оборудование может быть продано по остаточной стоимости 10000, а затраты на дополнительный оборотный капитал будут полностью восстановлены.</w:t>
      </w:r>
    </w:p>
    <w:p w:rsidR="00124DFC" w:rsidRDefault="00124DFC" w:rsidP="004559F4">
      <w:r>
        <w:t>По данным маркетинговых исследований ежегодная выручка от продаж данного продукта составит 100000 ден. ед. Переменные затраты каждого периода определены в размере 50000 ден. ед., а постоянные затраты – 15000. Ставка налога на прибыль – 20%. Ставка процентов – 20%.</w:t>
      </w:r>
    </w:p>
    <w:p w:rsidR="00124DFC" w:rsidRDefault="00124DFC" w:rsidP="004559F4">
      <w:r>
        <w:t>Оцените эффективность инвестиционного проекта.</w:t>
      </w:r>
    </w:p>
    <w:p w:rsidR="00124DFC" w:rsidRDefault="00124DFC" w:rsidP="004559F4">
      <w:r>
        <w:t>7.В таблице приведены данные о двух проектах (млн.руб.)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6"/>
        <w:gridCol w:w="839"/>
        <w:gridCol w:w="1116"/>
        <w:gridCol w:w="1254"/>
        <w:gridCol w:w="1943"/>
        <w:gridCol w:w="2355"/>
      </w:tblGrid>
      <w:tr w:rsidR="00124DFC" w:rsidTr="000076D1">
        <w:tc>
          <w:tcPr>
            <w:tcW w:w="1985" w:type="dxa"/>
          </w:tcPr>
          <w:p w:rsidR="00124DFC" w:rsidRDefault="00124DFC" w:rsidP="000076D1">
            <w:pPr>
              <w:rPr>
                <w:lang w:eastAsia="en-US"/>
              </w:rPr>
            </w:pPr>
            <w:r>
              <w:rPr>
                <w:lang w:eastAsia="en-US"/>
              </w:rPr>
              <w:t>Проект</w:t>
            </w:r>
          </w:p>
        </w:tc>
        <w:tc>
          <w:tcPr>
            <w:tcW w:w="850" w:type="dxa"/>
          </w:tcPr>
          <w:p w:rsidR="00124DFC" w:rsidRDefault="00124DFC" w:rsidP="000076D1">
            <w:pPr>
              <w:rPr>
                <w:lang w:eastAsia="en-US"/>
              </w:rPr>
            </w:pPr>
            <w:r>
              <w:rPr>
                <w:lang w:eastAsia="en-US"/>
              </w:rPr>
              <w:t>I</w:t>
            </w:r>
          </w:p>
        </w:tc>
        <w:tc>
          <w:tcPr>
            <w:tcW w:w="1134" w:type="dxa"/>
          </w:tcPr>
          <w:p w:rsidR="00124DFC" w:rsidRDefault="00124DFC" w:rsidP="000076D1">
            <w:pPr>
              <w:rPr>
                <w:lang w:eastAsia="en-US"/>
              </w:rPr>
            </w:pPr>
            <w:r>
              <w:rPr>
                <w:lang w:eastAsia="en-US"/>
              </w:rPr>
              <w:t>Р1</w:t>
            </w:r>
          </w:p>
        </w:tc>
        <w:tc>
          <w:tcPr>
            <w:tcW w:w="1276" w:type="dxa"/>
          </w:tcPr>
          <w:p w:rsidR="00124DFC" w:rsidRDefault="00124DFC" w:rsidP="000076D1">
            <w:pPr>
              <w:rPr>
                <w:lang w:eastAsia="en-US"/>
              </w:rPr>
            </w:pPr>
            <w:r>
              <w:rPr>
                <w:lang w:eastAsia="en-US"/>
              </w:rPr>
              <w:t>Р2</w:t>
            </w:r>
          </w:p>
        </w:tc>
        <w:tc>
          <w:tcPr>
            <w:tcW w:w="1985" w:type="dxa"/>
          </w:tcPr>
          <w:p w:rsidR="00124DFC" w:rsidRDefault="00124DFC" w:rsidP="000076D1">
            <w:pPr>
              <w:rPr>
                <w:lang w:eastAsia="en-US"/>
              </w:rPr>
            </w:pPr>
            <w:r>
              <w:rPr>
                <w:lang w:eastAsia="en-US"/>
              </w:rPr>
              <w:t>Р3</w:t>
            </w:r>
          </w:p>
        </w:tc>
        <w:tc>
          <w:tcPr>
            <w:tcW w:w="2409" w:type="dxa"/>
          </w:tcPr>
          <w:p w:rsidR="00124DFC" w:rsidRDefault="00124DFC" w:rsidP="000076D1">
            <w:pPr>
              <w:rPr>
                <w:lang w:eastAsia="en-US"/>
              </w:rPr>
            </w:pPr>
            <w:r>
              <w:rPr>
                <w:lang w:eastAsia="en-US"/>
              </w:rPr>
              <w:t>Р4</w:t>
            </w:r>
          </w:p>
        </w:tc>
      </w:tr>
      <w:tr w:rsidR="00124DFC" w:rsidTr="000076D1">
        <w:tc>
          <w:tcPr>
            <w:tcW w:w="1985" w:type="dxa"/>
          </w:tcPr>
          <w:p w:rsidR="00124DFC" w:rsidRDefault="00124DFC" w:rsidP="000076D1">
            <w:pPr>
              <w:rPr>
                <w:lang w:eastAsia="en-US"/>
              </w:rPr>
            </w:pPr>
            <w:r>
              <w:rPr>
                <w:lang w:eastAsia="en-US"/>
              </w:rPr>
              <w:t>А</w:t>
            </w:r>
          </w:p>
        </w:tc>
        <w:tc>
          <w:tcPr>
            <w:tcW w:w="850" w:type="dxa"/>
          </w:tcPr>
          <w:p w:rsidR="00124DFC" w:rsidRDefault="00124DFC" w:rsidP="000076D1">
            <w:pPr>
              <w:rPr>
                <w:lang w:eastAsia="en-US"/>
              </w:rPr>
            </w:pPr>
            <w:r>
              <w:rPr>
                <w:lang w:eastAsia="en-US"/>
              </w:rPr>
              <w:t>- 10</w:t>
            </w:r>
          </w:p>
        </w:tc>
        <w:tc>
          <w:tcPr>
            <w:tcW w:w="1134" w:type="dxa"/>
          </w:tcPr>
          <w:p w:rsidR="00124DFC" w:rsidRDefault="00124DFC" w:rsidP="000076D1">
            <w:pPr>
              <w:rPr>
                <w:lang w:eastAsia="en-US"/>
              </w:rPr>
            </w:pPr>
            <w:r>
              <w:rPr>
                <w:lang w:eastAsia="en-US"/>
              </w:rPr>
              <w:t>5</w:t>
            </w:r>
          </w:p>
        </w:tc>
        <w:tc>
          <w:tcPr>
            <w:tcW w:w="1276" w:type="dxa"/>
          </w:tcPr>
          <w:p w:rsidR="00124DFC" w:rsidRDefault="00124DFC" w:rsidP="000076D1">
            <w:pPr>
              <w:rPr>
                <w:lang w:eastAsia="en-US"/>
              </w:rPr>
            </w:pPr>
            <w:r>
              <w:rPr>
                <w:lang w:eastAsia="en-US"/>
              </w:rPr>
              <w:t>3</w:t>
            </w:r>
          </w:p>
        </w:tc>
        <w:tc>
          <w:tcPr>
            <w:tcW w:w="1985" w:type="dxa"/>
          </w:tcPr>
          <w:p w:rsidR="00124DFC" w:rsidRDefault="00124DFC" w:rsidP="000076D1">
            <w:pPr>
              <w:rPr>
                <w:lang w:eastAsia="en-US"/>
              </w:rPr>
            </w:pPr>
            <w:r>
              <w:rPr>
                <w:lang w:eastAsia="en-US"/>
              </w:rPr>
              <w:t>2</w:t>
            </w:r>
          </w:p>
        </w:tc>
        <w:tc>
          <w:tcPr>
            <w:tcW w:w="2409" w:type="dxa"/>
          </w:tcPr>
          <w:p w:rsidR="00124DFC" w:rsidRDefault="00124DFC" w:rsidP="000076D1">
            <w:pPr>
              <w:rPr>
                <w:lang w:eastAsia="en-US"/>
              </w:rPr>
            </w:pPr>
            <w:r>
              <w:rPr>
                <w:lang w:eastAsia="en-US"/>
              </w:rPr>
              <w:t>4</w:t>
            </w:r>
          </w:p>
        </w:tc>
      </w:tr>
      <w:tr w:rsidR="00124DFC" w:rsidTr="000076D1">
        <w:tc>
          <w:tcPr>
            <w:tcW w:w="1985" w:type="dxa"/>
          </w:tcPr>
          <w:p w:rsidR="00124DFC" w:rsidRDefault="00124DFC" w:rsidP="000076D1">
            <w:pPr>
              <w:rPr>
                <w:lang w:eastAsia="en-US"/>
              </w:rPr>
            </w:pPr>
            <w:r>
              <w:rPr>
                <w:lang w:eastAsia="en-US"/>
              </w:rPr>
              <w:t>В</w:t>
            </w:r>
          </w:p>
        </w:tc>
        <w:tc>
          <w:tcPr>
            <w:tcW w:w="850" w:type="dxa"/>
          </w:tcPr>
          <w:p w:rsidR="00124DFC" w:rsidRDefault="00124DFC" w:rsidP="000076D1">
            <w:pPr>
              <w:rPr>
                <w:lang w:eastAsia="en-US"/>
              </w:rPr>
            </w:pPr>
            <w:r>
              <w:rPr>
                <w:lang w:eastAsia="en-US"/>
              </w:rPr>
              <w:t>- 10</w:t>
            </w:r>
          </w:p>
        </w:tc>
        <w:tc>
          <w:tcPr>
            <w:tcW w:w="1134" w:type="dxa"/>
          </w:tcPr>
          <w:p w:rsidR="00124DFC" w:rsidRDefault="00124DFC" w:rsidP="000076D1">
            <w:pPr>
              <w:rPr>
                <w:lang w:eastAsia="en-US"/>
              </w:rPr>
            </w:pPr>
            <w:r>
              <w:rPr>
                <w:lang w:eastAsia="en-US"/>
              </w:rPr>
              <w:t>2</w:t>
            </w:r>
          </w:p>
        </w:tc>
        <w:tc>
          <w:tcPr>
            <w:tcW w:w="1276" w:type="dxa"/>
          </w:tcPr>
          <w:p w:rsidR="00124DFC" w:rsidRDefault="00124DFC" w:rsidP="000076D1">
            <w:pPr>
              <w:rPr>
                <w:lang w:eastAsia="en-US"/>
              </w:rPr>
            </w:pPr>
            <w:r>
              <w:rPr>
                <w:lang w:eastAsia="en-US"/>
              </w:rPr>
              <w:t>3</w:t>
            </w:r>
          </w:p>
        </w:tc>
        <w:tc>
          <w:tcPr>
            <w:tcW w:w="1985" w:type="dxa"/>
          </w:tcPr>
          <w:p w:rsidR="00124DFC" w:rsidRDefault="00124DFC" w:rsidP="000076D1">
            <w:pPr>
              <w:rPr>
                <w:lang w:eastAsia="en-US"/>
              </w:rPr>
            </w:pPr>
            <w:r>
              <w:rPr>
                <w:lang w:eastAsia="en-US"/>
              </w:rPr>
              <w:t>5</w:t>
            </w:r>
          </w:p>
        </w:tc>
        <w:tc>
          <w:tcPr>
            <w:tcW w:w="2409" w:type="dxa"/>
          </w:tcPr>
          <w:p w:rsidR="00124DFC" w:rsidRDefault="00124DFC" w:rsidP="000076D1">
            <w:pPr>
              <w:rPr>
                <w:lang w:eastAsia="en-US"/>
              </w:rPr>
            </w:pPr>
            <w:r>
              <w:rPr>
                <w:lang w:eastAsia="en-US"/>
              </w:rPr>
              <w:t>4</w:t>
            </w:r>
          </w:p>
        </w:tc>
      </w:tr>
    </w:tbl>
    <w:p w:rsidR="00124DFC" w:rsidRDefault="00124DFC" w:rsidP="004559F4">
      <w:r>
        <w:t>Какой критерий не делает различия между этими проектами? Не делая расчетов, ответьте на вопросы:</w:t>
      </w:r>
    </w:p>
    <w:p w:rsidR="00124DFC" w:rsidRDefault="00124DFC" w:rsidP="004559F4">
      <w:r>
        <w:t>1) Одинаковы ли IRR этих проектов или нет?</w:t>
      </w:r>
    </w:p>
    <w:p w:rsidR="00124DFC" w:rsidRDefault="00124DFC" w:rsidP="004559F4">
      <w:r>
        <w:t>2) Если IRR различны, какой проект имеет большее значение IRR и почему?</w:t>
      </w:r>
    </w:p>
    <w:p w:rsidR="00124DFC" w:rsidRDefault="00124DFC" w:rsidP="004559F4">
      <w:r>
        <w:t>3) Ответы подтвердите расчетами.</w:t>
      </w:r>
    </w:p>
    <w:p w:rsidR="00124DFC" w:rsidRDefault="00124DFC" w:rsidP="004559F4">
      <w:r>
        <w:t>8. Предприятие имеет возможность инвестировать: 1) до 55 млн.руб.; 2) до 90 млн.руб., при этом стоимость капитала составляет 10%. Данные о доступных альтернативных проектах представлены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7"/>
        <w:gridCol w:w="1666"/>
        <w:gridCol w:w="1254"/>
        <w:gridCol w:w="1391"/>
        <w:gridCol w:w="1667"/>
        <w:gridCol w:w="2218"/>
      </w:tblGrid>
      <w:tr w:rsidR="00124DFC" w:rsidTr="000076D1">
        <w:tc>
          <w:tcPr>
            <w:tcW w:w="1276" w:type="dxa"/>
          </w:tcPr>
          <w:p w:rsidR="00124DFC" w:rsidRDefault="00124DFC" w:rsidP="000076D1">
            <w:pPr>
              <w:rPr>
                <w:lang w:eastAsia="en-US"/>
              </w:rPr>
            </w:pPr>
            <w:r>
              <w:rPr>
                <w:lang w:eastAsia="en-US"/>
              </w:rPr>
              <w:t>Проект</w:t>
            </w:r>
          </w:p>
        </w:tc>
        <w:tc>
          <w:tcPr>
            <w:tcW w:w="1701" w:type="dxa"/>
          </w:tcPr>
          <w:p w:rsidR="00124DFC" w:rsidRDefault="00124DFC" w:rsidP="000076D1">
            <w:pPr>
              <w:rPr>
                <w:lang w:eastAsia="en-US"/>
              </w:rPr>
            </w:pPr>
            <w:r>
              <w:rPr>
                <w:lang w:eastAsia="en-US"/>
              </w:rPr>
              <w:t>I</w:t>
            </w:r>
          </w:p>
        </w:tc>
        <w:tc>
          <w:tcPr>
            <w:tcW w:w="1276" w:type="dxa"/>
          </w:tcPr>
          <w:p w:rsidR="00124DFC" w:rsidRDefault="00124DFC" w:rsidP="000076D1">
            <w:pPr>
              <w:rPr>
                <w:lang w:eastAsia="en-US"/>
              </w:rPr>
            </w:pPr>
            <w:r>
              <w:rPr>
                <w:lang w:eastAsia="en-US"/>
              </w:rPr>
              <w:t>Р1</w:t>
            </w:r>
          </w:p>
        </w:tc>
        <w:tc>
          <w:tcPr>
            <w:tcW w:w="1417" w:type="dxa"/>
          </w:tcPr>
          <w:p w:rsidR="00124DFC" w:rsidRDefault="00124DFC" w:rsidP="000076D1">
            <w:pPr>
              <w:rPr>
                <w:lang w:eastAsia="en-US"/>
              </w:rPr>
            </w:pPr>
            <w:r>
              <w:rPr>
                <w:lang w:eastAsia="en-US"/>
              </w:rPr>
              <w:t>Р2</w:t>
            </w:r>
          </w:p>
        </w:tc>
        <w:tc>
          <w:tcPr>
            <w:tcW w:w="1701" w:type="dxa"/>
          </w:tcPr>
          <w:p w:rsidR="00124DFC" w:rsidRDefault="00124DFC" w:rsidP="000076D1">
            <w:pPr>
              <w:rPr>
                <w:lang w:eastAsia="en-US"/>
              </w:rPr>
            </w:pPr>
            <w:r>
              <w:rPr>
                <w:lang w:eastAsia="en-US"/>
              </w:rPr>
              <w:t>Р3</w:t>
            </w:r>
          </w:p>
        </w:tc>
        <w:tc>
          <w:tcPr>
            <w:tcW w:w="2268" w:type="dxa"/>
          </w:tcPr>
          <w:p w:rsidR="00124DFC" w:rsidRDefault="00124DFC" w:rsidP="000076D1">
            <w:pPr>
              <w:rPr>
                <w:lang w:eastAsia="en-US"/>
              </w:rPr>
            </w:pPr>
            <w:r>
              <w:rPr>
                <w:lang w:eastAsia="en-US"/>
              </w:rPr>
              <w:t>Р4</w:t>
            </w:r>
          </w:p>
        </w:tc>
      </w:tr>
      <w:tr w:rsidR="00124DFC" w:rsidTr="000076D1">
        <w:tc>
          <w:tcPr>
            <w:tcW w:w="1276" w:type="dxa"/>
          </w:tcPr>
          <w:p w:rsidR="00124DFC" w:rsidRDefault="00124DFC" w:rsidP="000076D1">
            <w:pPr>
              <w:rPr>
                <w:lang w:eastAsia="en-US"/>
              </w:rPr>
            </w:pPr>
            <w:r>
              <w:rPr>
                <w:lang w:eastAsia="en-US"/>
              </w:rPr>
              <w:t>А</w:t>
            </w:r>
          </w:p>
          <w:p w:rsidR="00124DFC" w:rsidRDefault="00124DFC" w:rsidP="000076D1">
            <w:pPr>
              <w:rPr>
                <w:lang w:eastAsia="en-US"/>
              </w:rPr>
            </w:pPr>
            <w:r>
              <w:rPr>
                <w:lang w:eastAsia="en-US"/>
              </w:rPr>
              <w:t>В</w:t>
            </w:r>
          </w:p>
          <w:p w:rsidR="00124DFC" w:rsidRDefault="00124DFC" w:rsidP="000076D1">
            <w:pPr>
              <w:rPr>
                <w:lang w:eastAsia="en-US"/>
              </w:rPr>
            </w:pPr>
            <w:r>
              <w:rPr>
                <w:lang w:eastAsia="en-US"/>
              </w:rPr>
              <w:t>С</w:t>
            </w:r>
          </w:p>
          <w:p w:rsidR="00124DFC" w:rsidRDefault="00124DFC" w:rsidP="000076D1">
            <w:pPr>
              <w:rPr>
                <w:lang w:eastAsia="en-US"/>
              </w:rPr>
            </w:pPr>
            <w:r>
              <w:rPr>
                <w:lang w:eastAsia="en-US"/>
              </w:rPr>
              <w:t>D</w:t>
            </w:r>
          </w:p>
        </w:tc>
        <w:tc>
          <w:tcPr>
            <w:tcW w:w="1701" w:type="dxa"/>
          </w:tcPr>
          <w:p w:rsidR="00124DFC" w:rsidRDefault="00124DFC" w:rsidP="000076D1">
            <w:pPr>
              <w:rPr>
                <w:lang w:eastAsia="en-US"/>
              </w:rPr>
            </w:pPr>
            <w:r>
              <w:rPr>
                <w:lang w:eastAsia="en-US"/>
              </w:rPr>
              <w:t>- 30</w:t>
            </w:r>
          </w:p>
          <w:p w:rsidR="00124DFC" w:rsidRDefault="00124DFC" w:rsidP="000076D1">
            <w:pPr>
              <w:rPr>
                <w:lang w:eastAsia="en-US"/>
              </w:rPr>
            </w:pPr>
            <w:r>
              <w:rPr>
                <w:lang w:eastAsia="en-US"/>
              </w:rPr>
              <w:t>- 20</w:t>
            </w:r>
          </w:p>
          <w:p w:rsidR="00124DFC" w:rsidRDefault="00124DFC" w:rsidP="000076D1">
            <w:pPr>
              <w:rPr>
                <w:lang w:eastAsia="en-US"/>
              </w:rPr>
            </w:pPr>
            <w:r>
              <w:rPr>
                <w:lang w:eastAsia="en-US"/>
              </w:rPr>
              <w:t>- 40</w:t>
            </w:r>
          </w:p>
          <w:p w:rsidR="00124DFC" w:rsidRDefault="00124DFC" w:rsidP="000076D1">
            <w:pPr>
              <w:rPr>
                <w:lang w:eastAsia="en-US"/>
              </w:rPr>
            </w:pPr>
            <w:r>
              <w:rPr>
                <w:lang w:eastAsia="en-US"/>
              </w:rPr>
              <w:t>- 15</w:t>
            </w:r>
          </w:p>
        </w:tc>
        <w:tc>
          <w:tcPr>
            <w:tcW w:w="1276" w:type="dxa"/>
          </w:tcPr>
          <w:p w:rsidR="00124DFC" w:rsidRDefault="00124DFC" w:rsidP="000076D1">
            <w:pPr>
              <w:rPr>
                <w:lang w:eastAsia="en-US"/>
              </w:rPr>
            </w:pPr>
            <w:r>
              <w:rPr>
                <w:lang w:eastAsia="en-US"/>
              </w:rPr>
              <w:t>6</w:t>
            </w:r>
          </w:p>
          <w:p w:rsidR="00124DFC" w:rsidRDefault="00124DFC" w:rsidP="000076D1">
            <w:pPr>
              <w:rPr>
                <w:lang w:eastAsia="en-US"/>
              </w:rPr>
            </w:pPr>
            <w:r>
              <w:rPr>
                <w:lang w:eastAsia="en-US"/>
              </w:rPr>
              <w:t>4</w:t>
            </w:r>
          </w:p>
          <w:p w:rsidR="00124DFC" w:rsidRDefault="00124DFC" w:rsidP="000076D1">
            <w:pPr>
              <w:rPr>
                <w:lang w:eastAsia="en-US"/>
              </w:rPr>
            </w:pPr>
            <w:r>
              <w:rPr>
                <w:lang w:eastAsia="en-US"/>
              </w:rPr>
              <w:t>12</w:t>
            </w:r>
          </w:p>
          <w:p w:rsidR="00124DFC" w:rsidRDefault="00124DFC" w:rsidP="000076D1">
            <w:pPr>
              <w:rPr>
                <w:lang w:eastAsia="en-US"/>
              </w:rPr>
            </w:pPr>
            <w:r>
              <w:rPr>
                <w:lang w:eastAsia="en-US"/>
              </w:rPr>
              <w:t>4</w:t>
            </w:r>
          </w:p>
        </w:tc>
        <w:tc>
          <w:tcPr>
            <w:tcW w:w="1417" w:type="dxa"/>
          </w:tcPr>
          <w:p w:rsidR="00124DFC" w:rsidRDefault="00124DFC" w:rsidP="000076D1">
            <w:pPr>
              <w:rPr>
                <w:lang w:eastAsia="en-US"/>
              </w:rPr>
            </w:pPr>
            <w:r>
              <w:rPr>
                <w:lang w:eastAsia="en-US"/>
              </w:rPr>
              <w:t>11</w:t>
            </w:r>
          </w:p>
          <w:p w:rsidR="00124DFC" w:rsidRDefault="00124DFC" w:rsidP="000076D1">
            <w:pPr>
              <w:rPr>
                <w:lang w:eastAsia="en-US"/>
              </w:rPr>
            </w:pPr>
            <w:r>
              <w:rPr>
                <w:lang w:eastAsia="en-US"/>
              </w:rPr>
              <w:t>8</w:t>
            </w:r>
          </w:p>
          <w:p w:rsidR="00124DFC" w:rsidRDefault="00124DFC" w:rsidP="000076D1">
            <w:pPr>
              <w:rPr>
                <w:lang w:eastAsia="en-US"/>
              </w:rPr>
            </w:pPr>
            <w:r>
              <w:rPr>
                <w:lang w:eastAsia="en-US"/>
              </w:rPr>
              <w:t>15</w:t>
            </w:r>
          </w:p>
          <w:p w:rsidR="00124DFC" w:rsidRDefault="00124DFC" w:rsidP="000076D1">
            <w:pPr>
              <w:rPr>
                <w:lang w:eastAsia="en-US"/>
              </w:rPr>
            </w:pPr>
            <w:r>
              <w:rPr>
                <w:lang w:eastAsia="en-US"/>
              </w:rPr>
              <w:t>5</w:t>
            </w:r>
          </w:p>
        </w:tc>
        <w:tc>
          <w:tcPr>
            <w:tcW w:w="1701" w:type="dxa"/>
          </w:tcPr>
          <w:p w:rsidR="00124DFC" w:rsidRDefault="00124DFC" w:rsidP="000076D1">
            <w:pPr>
              <w:rPr>
                <w:lang w:eastAsia="en-US"/>
              </w:rPr>
            </w:pPr>
            <w:r>
              <w:rPr>
                <w:lang w:eastAsia="en-US"/>
              </w:rPr>
              <w:t>13</w:t>
            </w:r>
          </w:p>
          <w:p w:rsidR="00124DFC" w:rsidRDefault="00124DFC" w:rsidP="000076D1">
            <w:pPr>
              <w:rPr>
                <w:lang w:eastAsia="en-US"/>
              </w:rPr>
            </w:pPr>
            <w:r>
              <w:rPr>
                <w:lang w:eastAsia="en-US"/>
              </w:rPr>
              <w:t>12</w:t>
            </w:r>
          </w:p>
          <w:p w:rsidR="00124DFC" w:rsidRDefault="00124DFC" w:rsidP="000076D1">
            <w:pPr>
              <w:rPr>
                <w:lang w:eastAsia="en-US"/>
              </w:rPr>
            </w:pPr>
            <w:r>
              <w:rPr>
                <w:lang w:eastAsia="en-US"/>
              </w:rPr>
              <w:t>15</w:t>
            </w:r>
          </w:p>
          <w:p w:rsidR="00124DFC" w:rsidRDefault="00124DFC" w:rsidP="000076D1">
            <w:pPr>
              <w:rPr>
                <w:lang w:eastAsia="en-US"/>
              </w:rPr>
            </w:pPr>
            <w:r>
              <w:rPr>
                <w:lang w:eastAsia="en-US"/>
              </w:rPr>
              <w:t>6</w:t>
            </w:r>
          </w:p>
        </w:tc>
        <w:tc>
          <w:tcPr>
            <w:tcW w:w="2268" w:type="dxa"/>
          </w:tcPr>
          <w:p w:rsidR="00124DFC" w:rsidRDefault="00124DFC" w:rsidP="000076D1">
            <w:pPr>
              <w:rPr>
                <w:lang w:eastAsia="en-US"/>
              </w:rPr>
            </w:pPr>
            <w:r>
              <w:rPr>
                <w:lang w:eastAsia="en-US"/>
              </w:rPr>
              <w:t>12</w:t>
            </w:r>
          </w:p>
          <w:p w:rsidR="00124DFC" w:rsidRDefault="00124DFC" w:rsidP="000076D1">
            <w:pPr>
              <w:rPr>
                <w:lang w:eastAsia="en-US"/>
              </w:rPr>
            </w:pPr>
            <w:r>
              <w:rPr>
                <w:lang w:eastAsia="en-US"/>
              </w:rPr>
              <w:t>5</w:t>
            </w:r>
          </w:p>
          <w:p w:rsidR="00124DFC" w:rsidRDefault="00124DFC" w:rsidP="000076D1">
            <w:pPr>
              <w:rPr>
                <w:lang w:eastAsia="en-US"/>
              </w:rPr>
            </w:pPr>
            <w:r>
              <w:rPr>
                <w:lang w:eastAsia="en-US"/>
              </w:rPr>
              <w:t>15</w:t>
            </w:r>
          </w:p>
          <w:p w:rsidR="00124DFC" w:rsidRDefault="00124DFC" w:rsidP="000076D1">
            <w:pPr>
              <w:rPr>
                <w:lang w:eastAsia="en-US"/>
              </w:rPr>
            </w:pPr>
            <w:r>
              <w:rPr>
                <w:lang w:eastAsia="en-US"/>
              </w:rPr>
              <w:t>6</w:t>
            </w:r>
          </w:p>
        </w:tc>
      </w:tr>
    </w:tbl>
    <w:p w:rsidR="00124DFC" w:rsidRDefault="00124DFC" w:rsidP="004559F4">
      <w:r>
        <w:t>Составьте оптимальный инвестиционный портфель для каждого из вариантов.</w:t>
      </w:r>
    </w:p>
    <w:p w:rsidR="00124DFC" w:rsidRDefault="00124DFC" w:rsidP="004559F4">
      <w:r>
        <w:t>9.Проранжируйте по возрастанию степени привлекательности для инвестора следующие альтернативы: А – получить немедленно 100 тыс. руб., Б – получить 125 тыс. руб. через 2 года при альтернативных издержках 7%; В – получить 140 тыс. руб. через 4 года при альтернативных издержках 10%.</w:t>
      </w:r>
    </w:p>
    <w:p w:rsidR="00124DFC" w:rsidRDefault="00124DFC" w:rsidP="004559F4">
      <w:r>
        <w:t xml:space="preserve">10. Компания планирует запустить проект по переоборудованию конвейерной ленты на производстве. Проект позволит увеличить </w:t>
      </w:r>
      <w:r>
        <w:rPr>
          <w:lang w:val="en-US"/>
        </w:rPr>
        <w:t>EBITDA</w:t>
      </w:r>
      <w:r>
        <w:t xml:space="preserve">  на 6 млн. руб. ежегодно в течение следующих 3 лет. Инвестиции составят 4,5 млн. руб. и будут полностью амортизироваться также в течение трех лет. Проект требует дополнительных инвестиций в чистый оборотный капитал в 0 периоде в размере 0,5 млн. руб., который может быть возвращен по окончании проекта в 3 году. Найдите </w:t>
      </w:r>
      <w:r>
        <w:rPr>
          <w:lang w:val="en-US"/>
        </w:rPr>
        <w:t>NPV</w:t>
      </w:r>
      <w:r>
        <w:t xml:space="preserve"> проекта, если налог на прибыль составляет20%, требуемая доходность 14%, долга у компании нет, проект финансируется только за счет собственного капитала.</w:t>
      </w:r>
    </w:p>
    <w:p w:rsidR="00124DFC" w:rsidRDefault="00124DFC" w:rsidP="004559F4">
      <w:pPr>
        <w:rPr>
          <w:b/>
          <w:bCs/>
        </w:rPr>
      </w:pPr>
    </w:p>
    <w:p w:rsidR="00124DFC" w:rsidRDefault="00124DFC" w:rsidP="004559F4">
      <w:pPr>
        <w:rPr>
          <w:b/>
          <w:bCs/>
        </w:rPr>
      </w:pPr>
      <w:r>
        <w:rPr>
          <w:b/>
          <w:bCs/>
        </w:rPr>
        <w:t>Тестовые задания</w:t>
      </w:r>
    </w:p>
    <w:p w:rsidR="00124DFC" w:rsidRDefault="00124DFC" w:rsidP="004559F4">
      <w:pPr>
        <w:pStyle w:val="msonormalcxspmiddle"/>
        <w:rPr>
          <w:i/>
        </w:rPr>
      </w:pPr>
      <w:r>
        <w:rPr>
          <w:i/>
        </w:rPr>
        <w:t>1.Инвестиционная политика организации – это…</w:t>
      </w:r>
    </w:p>
    <w:p w:rsidR="00124DFC" w:rsidRDefault="00124DFC" w:rsidP="004559F4">
      <w:pPr>
        <w:pStyle w:val="msonormalcxspmiddle"/>
      </w:pPr>
      <w:r>
        <w:rPr>
          <w:lang w:val="en-US"/>
        </w:rPr>
        <w:t>a</w:t>
      </w:r>
      <w:r>
        <w:t>) комплекс мер организационного и экономического воздействия органов управления, направленных на создание оптимальных условий для вложения инвестиций;</w:t>
      </w:r>
    </w:p>
    <w:p w:rsidR="00124DFC" w:rsidRDefault="00124DFC" w:rsidP="004559F4">
      <w:pPr>
        <w:pStyle w:val="msonormalcxspmiddle"/>
      </w:pPr>
      <w:r>
        <w:rPr>
          <w:lang w:val="en-US"/>
        </w:rPr>
        <w:t>b</w:t>
      </w:r>
      <w:r>
        <w:t>) экономическая и политическая обстановка в том или ином образовании, стимулирующая или препятствующая активной инвестиционной деятельности;</w:t>
      </w:r>
    </w:p>
    <w:p w:rsidR="00124DFC" w:rsidRDefault="00124DFC" w:rsidP="004559F4">
      <w:pPr>
        <w:pStyle w:val="msonormalcxspmiddle"/>
      </w:pPr>
      <w:r>
        <w:rPr>
          <w:lang w:val="en-US"/>
        </w:rPr>
        <w:t>c</w:t>
      </w:r>
      <w:r>
        <w:t>) совокупность практических действий организации по реализации программы инвестиций;</w:t>
      </w:r>
    </w:p>
    <w:p w:rsidR="00124DFC" w:rsidRDefault="00124DFC" w:rsidP="004559F4">
      <w:pPr>
        <w:pStyle w:val="msonormalcxspmiddle"/>
      </w:pPr>
      <w:r>
        <w:rPr>
          <w:lang w:val="en-US"/>
        </w:rPr>
        <w:t>d</w:t>
      </w:r>
      <w:r>
        <w:t>) эффективное взаимодействие  всех элементов инвестиционного процесса в целях успешной реализации инвестиций.</w:t>
      </w:r>
    </w:p>
    <w:p w:rsidR="00124DFC" w:rsidRDefault="00124DFC" w:rsidP="004559F4">
      <w:pPr>
        <w:pStyle w:val="msonormalcxspmiddle"/>
        <w:rPr>
          <w:i/>
        </w:rPr>
      </w:pPr>
      <w:r>
        <w:rPr>
          <w:i/>
        </w:rPr>
        <w:t>2. Инвестиции – это…</w:t>
      </w:r>
    </w:p>
    <w:p w:rsidR="00124DFC" w:rsidRDefault="00124DFC" w:rsidP="004559F4">
      <w:pPr>
        <w:pStyle w:val="msonormalcxspmiddle"/>
      </w:pPr>
      <w:r>
        <w:rPr>
          <w:lang w:val="en-US"/>
        </w:rPr>
        <w:t>a</w:t>
      </w:r>
      <w:r>
        <w:t>) максимальный объем средств, которые могут быть привлечены и использованы с максимальной эффективностью;</w:t>
      </w:r>
    </w:p>
    <w:p w:rsidR="00124DFC" w:rsidRDefault="00124DFC" w:rsidP="004559F4">
      <w:pPr>
        <w:pStyle w:val="msonormalcxspmiddle"/>
      </w:pPr>
      <w:r>
        <w:rPr>
          <w:lang w:val="en-US"/>
        </w:rPr>
        <w:t>b</w:t>
      </w:r>
      <w:r>
        <w:t>) операции, связанные с вложением ценностей в реализацию различных программ и проектов;</w:t>
      </w:r>
    </w:p>
    <w:p w:rsidR="00124DFC" w:rsidRDefault="00124DFC" w:rsidP="004559F4">
      <w:pPr>
        <w:pStyle w:val="msonormalcxspmiddle"/>
      </w:pPr>
      <w:r>
        <w:rPr>
          <w:lang w:val="en-US"/>
        </w:rPr>
        <w:t>c</w:t>
      </w:r>
      <w:r>
        <w:t>) часть экономических ресурсов организации, которые охватывают трудовые и денежные средства, ценности, запасы, источники средств, а также часть доходов;</w:t>
      </w:r>
    </w:p>
    <w:p w:rsidR="00124DFC" w:rsidRDefault="00124DFC" w:rsidP="004559F4">
      <w:pPr>
        <w:pStyle w:val="msonormalcxspmiddle"/>
      </w:pPr>
      <w:r>
        <w:rPr>
          <w:lang w:val="en-US"/>
        </w:rPr>
        <w:t>d</w:t>
      </w:r>
      <w:r>
        <w:t>) совокупность инвестиционных проектов и ценных бумаг.</w:t>
      </w:r>
    </w:p>
    <w:p w:rsidR="00124DFC" w:rsidRDefault="00124DFC" w:rsidP="004559F4">
      <w:pPr>
        <w:pStyle w:val="msonormalcxspmiddle"/>
        <w:rPr>
          <w:i/>
        </w:rPr>
      </w:pPr>
      <w:r>
        <w:rPr>
          <w:i/>
        </w:rPr>
        <w:t>3.Чистая приведенная стоимость – это…</w:t>
      </w:r>
    </w:p>
    <w:p w:rsidR="00124DFC" w:rsidRDefault="00124DFC" w:rsidP="004559F4">
      <w:pPr>
        <w:pStyle w:val="msonormalcxspmiddle"/>
      </w:pPr>
      <w:r>
        <w:rPr>
          <w:lang w:val="en-US"/>
        </w:rPr>
        <w:t>a</w:t>
      </w:r>
      <w:r>
        <w:t>) разница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124DFC" w:rsidRDefault="00124DFC" w:rsidP="004559F4">
      <w:pPr>
        <w:pStyle w:val="msonormalcxspmiddle"/>
      </w:pPr>
      <w:r>
        <w:rPr>
          <w:lang w:val="en-US"/>
        </w:rPr>
        <w:t>b</w:t>
      </w:r>
      <w:r>
        <w:t>) отношение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124DFC" w:rsidRDefault="00124DFC" w:rsidP="004559F4">
      <w:pPr>
        <w:pStyle w:val="msonormalcxspmiddle"/>
      </w:pPr>
      <w:r>
        <w:rPr>
          <w:lang w:val="en-US"/>
        </w:rPr>
        <w:t>c</w:t>
      </w:r>
      <w:r>
        <w:t>) коэффициент дисконтирования, при котором NPV = 0;</w:t>
      </w:r>
    </w:p>
    <w:p w:rsidR="00124DFC" w:rsidRDefault="00124DFC" w:rsidP="004559F4">
      <w:pPr>
        <w:pStyle w:val="msonormalcxspmiddle"/>
      </w:pPr>
      <w:r>
        <w:rPr>
          <w:lang w:val="en-US"/>
        </w:rPr>
        <w:t>d</w:t>
      </w:r>
      <w:r>
        <w:t>) момент, когда дисконтированные денежные потоки доходов сравняются с дисконтированными денежными потоками затрат.</w:t>
      </w:r>
    </w:p>
    <w:p w:rsidR="00124DFC" w:rsidRDefault="00124DFC" w:rsidP="004559F4">
      <w:pPr>
        <w:pStyle w:val="msonormalcxspmiddle"/>
        <w:rPr>
          <w:i/>
        </w:rPr>
      </w:pPr>
      <w:r>
        <w:rPr>
          <w:i/>
        </w:rPr>
        <w:t>4. Инвестиционный потенциал – это…</w:t>
      </w:r>
    </w:p>
    <w:p w:rsidR="00124DFC" w:rsidRDefault="00124DFC" w:rsidP="004559F4">
      <w:pPr>
        <w:pStyle w:val="msonormalcxspmiddle"/>
      </w:pPr>
      <w:r>
        <w:rPr>
          <w:lang w:val="en-US"/>
        </w:rPr>
        <w:t>a</w:t>
      </w:r>
      <w:r>
        <w:t>) максимальный объем средств, которые могут быть привлечены и использованы с максимальной эффективностью;</w:t>
      </w:r>
    </w:p>
    <w:p w:rsidR="00124DFC" w:rsidRDefault="00124DFC" w:rsidP="004559F4">
      <w:pPr>
        <w:pStyle w:val="msonormalcxspmiddle"/>
      </w:pPr>
      <w:r>
        <w:rPr>
          <w:lang w:val="en-US"/>
        </w:rPr>
        <w:t>b</w:t>
      </w:r>
      <w:r>
        <w:t>) операции, связанные с вложением ценностей в реализацию различных программ и проектов;</w:t>
      </w:r>
    </w:p>
    <w:p w:rsidR="00124DFC" w:rsidRDefault="00124DFC" w:rsidP="004559F4">
      <w:pPr>
        <w:pStyle w:val="msonormalcxspmiddle"/>
      </w:pPr>
      <w:r>
        <w:rPr>
          <w:lang w:val="en-US"/>
        </w:rPr>
        <w:t>c</w:t>
      </w:r>
      <w:r>
        <w:t>) часть экономических ресурсов организации, которые охватывают трудовые и денежные средства, ценности, запасы, источники средств, а также часть доходов;</w:t>
      </w:r>
    </w:p>
    <w:p w:rsidR="00124DFC" w:rsidRDefault="00124DFC" w:rsidP="004559F4">
      <w:pPr>
        <w:pStyle w:val="msonormalcxspmiddle"/>
      </w:pPr>
      <w:r>
        <w:rPr>
          <w:lang w:val="en-US"/>
        </w:rPr>
        <w:t>d</w:t>
      </w:r>
      <w:r>
        <w:t>) совокупность инвестиционных проектов и ценных бумаг.</w:t>
      </w:r>
    </w:p>
    <w:p w:rsidR="00124DFC" w:rsidRDefault="00124DFC" w:rsidP="004559F4">
      <w:pPr>
        <w:pStyle w:val="msonormalcxspmiddle"/>
        <w:rPr>
          <w:i/>
        </w:rPr>
      </w:pPr>
      <w:r>
        <w:rPr>
          <w:i/>
        </w:rPr>
        <w:t>5. Внутренняя норма прибыли – это…</w:t>
      </w:r>
    </w:p>
    <w:p w:rsidR="00124DFC" w:rsidRDefault="00124DFC" w:rsidP="004559F4">
      <w:pPr>
        <w:pStyle w:val="msonormalcxspmiddle"/>
      </w:pPr>
      <w:r>
        <w:rPr>
          <w:lang w:val="en-US"/>
        </w:rPr>
        <w:t>a</w:t>
      </w:r>
      <w:r>
        <w:t>) разница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124DFC" w:rsidRDefault="00124DFC" w:rsidP="004559F4">
      <w:pPr>
        <w:pStyle w:val="msonormalcxspmiddle"/>
      </w:pPr>
      <w:r>
        <w:rPr>
          <w:lang w:val="en-US"/>
        </w:rPr>
        <w:t>b</w:t>
      </w:r>
      <w:r>
        <w:t>) отношение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124DFC" w:rsidRDefault="00124DFC" w:rsidP="004559F4">
      <w:pPr>
        <w:pStyle w:val="msonormalcxspmiddle"/>
      </w:pPr>
      <w:r>
        <w:rPr>
          <w:lang w:val="en-US"/>
        </w:rPr>
        <w:t>c</w:t>
      </w:r>
      <w:r>
        <w:t>) коэффициент дисконтирования, при котором NPV = 0;</w:t>
      </w:r>
    </w:p>
    <w:p w:rsidR="00124DFC" w:rsidRDefault="00124DFC" w:rsidP="004559F4">
      <w:pPr>
        <w:pStyle w:val="msonormalcxspmiddle"/>
      </w:pPr>
      <w:r>
        <w:rPr>
          <w:lang w:val="en-US"/>
        </w:rPr>
        <w:t>d</w:t>
      </w:r>
      <w:r>
        <w:t>)момент, когда дисконтированные денежные потоки доходов сравняются с дисконтированными денежными потоками затрат.</w:t>
      </w:r>
    </w:p>
    <w:p w:rsidR="00124DFC" w:rsidRDefault="00124DFC" w:rsidP="004559F4">
      <w:pPr>
        <w:shd w:val="clear" w:color="auto" w:fill="FFFFFF"/>
        <w:outlineLvl w:val="1"/>
        <w:rPr>
          <w:bCs/>
          <w:i/>
        </w:rPr>
      </w:pPr>
      <w:r>
        <w:rPr>
          <w:bCs/>
          <w:i/>
        </w:rPr>
        <w:t>6.Оценка инвестиционной привлекательности проекта определятся</w:t>
      </w:r>
    </w:p>
    <w:p w:rsidR="00124DFC" w:rsidRDefault="00124DFC" w:rsidP="004559F4">
      <w:pPr>
        <w:shd w:val="clear" w:color="auto" w:fill="FFFFFF"/>
        <w:rPr>
          <w:bCs/>
        </w:rPr>
      </w:pPr>
      <w:r>
        <w:rPr>
          <w:bCs/>
          <w:lang w:val="en-US"/>
        </w:rPr>
        <w:t>a</w:t>
      </w:r>
      <w:r>
        <w:rPr>
          <w:bCs/>
        </w:rPr>
        <w:t>) Объемом прогнозируемой прибыли</w:t>
      </w:r>
    </w:p>
    <w:p w:rsidR="00124DFC" w:rsidRDefault="00124DFC" w:rsidP="004559F4">
      <w:pPr>
        <w:shd w:val="clear" w:color="auto" w:fill="FFFFFF"/>
        <w:rPr>
          <w:bCs/>
        </w:rPr>
      </w:pPr>
      <w:r>
        <w:rPr>
          <w:bCs/>
          <w:lang w:val="en-US"/>
        </w:rPr>
        <w:t>b</w:t>
      </w:r>
      <w:r>
        <w:rPr>
          <w:bCs/>
        </w:rPr>
        <w:t>) Прогнозируемой прибылью в расчете на единицу капитала</w:t>
      </w:r>
    </w:p>
    <w:p w:rsidR="00124DFC" w:rsidRDefault="00124DFC" w:rsidP="004559F4">
      <w:pPr>
        <w:shd w:val="clear" w:color="auto" w:fill="FFFFFF"/>
        <w:rPr>
          <w:bCs/>
        </w:rPr>
      </w:pPr>
      <w:r>
        <w:rPr>
          <w:bCs/>
          <w:lang w:val="en-US"/>
        </w:rPr>
        <w:t>c</w:t>
      </w:r>
      <w:r>
        <w:rPr>
          <w:bCs/>
        </w:rPr>
        <w:t>) Величиной NPV</w:t>
      </w:r>
    </w:p>
    <w:p w:rsidR="00124DFC" w:rsidRDefault="00124DFC" w:rsidP="004559F4">
      <w:pPr>
        <w:shd w:val="clear" w:color="auto" w:fill="FFFFFF"/>
        <w:outlineLvl w:val="1"/>
        <w:rPr>
          <w:bCs/>
          <w:i/>
        </w:rPr>
      </w:pPr>
      <w:r>
        <w:rPr>
          <w:bCs/>
          <w:i/>
        </w:rPr>
        <w:t>7. Денежный поток складывается из следующих видов:</w:t>
      </w:r>
    </w:p>
    <w:p w:rsidR="00124DFC" w:rsidRDefault="00124DFC" w:rsidP="004559F4">
      <w:pPr>
        <w:shd w:val="clear" w:color="auto" w:fill="FFFFFF"/>
        <w:rPr>
          <w:bCs/>
        </w:rPr>
      </w:pPr>
      <w:r>
        <w:rPr>
          <w:bCs/>
          <w:lang w:val="en-US"/>
        </w:rPr>
        <w:t>a</w:t>
      </w:r>
      <w:r>
        <w:rPr>
          <w:bCs/>
        </w:rPr>
        <w:t>) Объема выпуска продукции</w:t>
      </w:r>
    </w:p>
    <w:p w:rsidR="00124DFC" w:rsidRDefault="00124DFC" w:rsidP="004559F4">
      <w:pPr>
        <w:shd w:val="clear" w:color="auto" w:fill="FFFFFF"/>
        <w:rPr>
          <w:bCs/>
        </w:rPr>
      </w:pPr>
      <w:r>
        <w:rPr>
          <w:bCs/>
          <w:lang w:val="en-US"/>
        </w:rPr>
        <w:t>b</w:t>
      </w:r>
      <w:r>
        <w:rPr>
          <w:bCs/>
        </w:rPr>
        <w:t>) Показателей финансовой деятельности (прибыль, убыток)</w:t>
      </w:r>
    </w:p>
    <w:p w:rsidR="00124DFC" w:rsidRDefault="00124DFC" w:rsidP="004559F4">
      <w:pPr>
        <w:shd w:val="clear" w:color="auto" w:fill="FFFFFF"/>
        <w:rPr>
          <w:bCs/>
        </w:rPr>
      </w:pPr>
      <w:r>
        <w:rPr>
          <w:bCs/>
          <w:lang w:val="en-US"/>
        </w:rPr>
        <w:t>c</w:t>
      </w:r>
      <w:r>
        <w:rPr>
          <w:bCs/>
        </w:rPr>
        <w:t>) От операционной, инвестиционной и финансовой деятельности</w:t>
      </w:r>
    </w:p>
    <w:p w:rsidR="00124DFC" w:rsidRDefault="00124DFC" w:rsidP="004559F4">
      <w:pPr>
        <w:shd w:val="clear" w:color="auto" w:fill="FFFFFF"/>
        <w:outlineLvl w:val="1"/>
        <w:rPr>
          <w:bCs/>
          <w:i/>
        </w:rPr>
      </w:pPr>
      <w:r>
        <w:rPr>
          <w:bCs/>
          <w:i/>
        </w:rPr>
        <w:t>8. Денежный поток характеризуется</w:t>
      </w:r>
    </w:p>
    <w:p w:rsidR="00124DFC" w:rsidRDefault="00124DFC" w:rsidP="004559F4">
      <w:pPr>
        <w:shd w:val="clear" w:color="auto" w:fill="FFFFFF"/>
        <w:rPr>
          <w:bCs/>
        </w:rPr>
      </w:pPr>
      <w:r>
        <w:rPr>
          <w:bCs/>
          <w:lang w:val="en-US"/>
        </w:rPr>
        <w:t>a</w:t>
      </w:r>
      <w:r>
        <w:rPr>
          <w:bCs/>
        </w:rPr>
        <w:t>) Положительным балансом…</w:t>
      </w:r>
    </w:p>
    <w:p w:rsidR="00124DFC" w:rsidRDefault="00124DFC" w:rsidP="004559F4">
      <w:pPr>
        <w:shd w:val="clear" w:color="auto" w:fill="FFFFFF"/>
        <w:rPr>
          <w:bCs/>
        </w:rPr>
      </w:pPr>
      <w:r>
        <w:rPr>
          <w:bCs/>
          <w:lang w:val="en-US"/>
        </w:rPr>
        <w:t>b</w:t>
      </w:r>
      <w:r>
        <w:rPr>
          <w:bCs/>
        </w:rPr>
        <w:t>) Эффектом (убытком) производственной деятельности</w:t>
      </w:r>
    </w:p>
    <w:p w:rsidR="00124DFC" w:rsidRDefault="00124DFC" w:rsidP="004559F4">
      <w:pPr>
        <w:shd w:val="clear" w:color="auto" w:fill="FFFFFF"/>
        <w:rPr>
          <w:bCs/>
        </w:rPr>
      </w:pPr>
      <w:r>
        <w:rPr>
          <w:bCs/>
          <w:lang w:val="en-US"/>
        </w:rPr>
        <w:t>c</w:t>
      </w:r>
      <w:r>
        <w:rPr>
          <w:bCs/>
        </w:rPr>
        <w:t>) Сальдо притока и оттока денежных средств</w:t>
      </w:r>
    </w:p>
    <w:p w:rsidR="00124DFC" w:rsidRDefault="00124DFC" w:rsidP="004559F4">
      <w:pPr>
        <w:shd w:val="clear" w:color="auto" w:fill="FFFFFF"/>
        <w:outlineLvl w:val="1"/>
        <w:rPr>
          <w:bCs/>
          <w:i/>
        </w:rPr>
      </w:pPr>
      <w:r>
        <w:rPr>
          <w:bCs/>
          <w:i/>
        </w:rPr>
        <w:t>9.Дисконтирование – это…</w:t>
      </w:r>
    </w:p>
    <w:p w:rsidR="00124DFC" w:rsidRDefault="00124DFC" w:rsidP="004559F4">
      <w:pPr>
        <w:shd w:val="clear" w:color="auto" w:fill="FFFFFF"/>
        <w:rPr>
          <w:bCs/>
        </w:rPr>
      </w:pPr>
      <w:r>
        <w:rPr>
          <w:bCs/>
          <w:lang w:val="en-US"/>
        </w:rPr>
        <w:t>a</w:t>
      </w:r>
      <w:r>
        <w:rPr>
          <w:bCs/>
        </w:rPr>
        <w:t>)Процесс расчета будущей стоимости средств, инвестируемых сегодня</w:t>
      </w:r>
    </w:p>
    <w:p w:rsidR="00124DFC" w:rsidRDefault="00124DFC" w:rsidP="004559F4">
      <w:pPr>
        <w:shd w:val="clear" w:color="auto" w:fill="FFFFFF"/>
        <w:rPr>
          <w:bCs/>
        </w:rPr>
      </w:pPr>
      <w:r>
        <w:rPr>
          <w:bCs/>
          <w:lang w:val="en-US"/>
        </w:rPr>
        <w:t>b</w:t>
      </w:r>
      <w:r>
        <w:rPr>
          <w:bCs/>
        </w:rPr>
        <w:t>) Обратный расчет ценности денег, то есть определение того, сколько надо было бы инвестировать сегодня, чтобы получить некоторую сумму в будущем</w:t>
      </w:r>
    </w:p>
    <w:p w:rsidR="00124DFC" w:rsidRDefault="00124DFC" w:rsidP="004559F4">
      <w:pPr>
        <w:shd w:val="clear" w:color="auto" w:fill="FFFFFF"/>
        <w:rPr>
          <w:bCs/>
        </w:rPr>
      </w:pPr>
      <w:r>
        <w:rPr>
          <w:bCs/>
          <w:lang w:val="en-US"/>
        </w:rPr>
        <w:t>c</w:t>
      </w:r>
      <w:r>
        <w:rPr>
          <w:bCs/>
        </w:rPr>
        <w:t>) Финансовая операция, предполагающая ежегодный взнос денежных средств ради накопления определенной суммы в будущем</w:t>
      </w:r>
    </w:p>
    <w:p w:rsidR="00124DFC" w:rsidRDefault="00124DFC" w:rsidP="004559F4">
      <w:pPr>
        <w:shd w:val="clear" w:color="auto" w:fill="FFFFFF"/>
        <w:outlineLvl w:val="1"/>
        <w:rPr>
          <w:bCs/>
          <w:i/>
        </w:rPr>
      </w:pPr>
      <w:r>
        <w:rPr>
          <w:bCs/>
          <w:i/>
        </w:rPr>
        <w:t>10. Метод расчета внутренней нормы прибыли (IRR)-это:</w:t>
      </w:r>
    </w:p>
    <w:p w:rsidR="00124DFC" w:rsidRDefault="00124DFC" w:rsidP="004559F4">
      <w:pPr>
        <w:shd w:val="clear" w:color="auto" w:fill="FFFFFF"/>
        <w:rPr>
          <w:bCs/>
        </w:rPr>
      </w:pPr>
      <w:r>
        <w:rPr>
          <w:bCs/>
          <w:lang w:val="en-US"/>
        </w:rPr>
        <w:t>a</w:t>
      </w:r>
      <w:r>
        <w:rPr>
          <w:bCs/>
        </w:rPr>
        <w:t>) Внутренний коэффициент окупаемости инвестиций (по своей природе близок к банковской годовой ставке доходности, к проценту по ссудам за год)</w:t>
      </w:r>
    </w:p>
    <w:p w:rsidR="00124DFC" w:rsidRDefault="00124DFC" w:rsidP="004559F4">
      <w:pPr>
        <w:shd w:val="clear" w:color="auto" w:fill="FFFFFF"/>
        <w:rPr>
          <w:bCs/>
        </w:rPr>
      </w:pPr>
      <w:r>
        <w:rPr>
          <w:bCs/>
          <w:lang w:val="en-US"/>
        </w:rPr>
        <w:t>b</w:t>
      </w:r>
      <w:r>
        <w:rPr>
          <w:bCs/>
        </w:rPr>
        <w:t>) Метод, позволяющий найти граничное значение коэффициента дисконтирования, то есть коэффициента дисконтирования, при котором NPV=0 (так называемый поверочный дисконт)</w:t>
      </w:r>
    </w:p>
    <w:p w:rsidR="00124DFC" w:rsidRDefault="00124DFC" w:rsidP="004559F4">
      <w:pPr>
        <w:shd w:val="clear" w:color="auto" w:fill="FFFFFF"/>
      </w:pPr>
      <w:r>
        <w:rPr>
          <w:lang w:val="en-US"/>
        </w:rPr>
        <w:t>c</w:t>
      </w:r>
      <w:r>
        <w:t>) Метод, при котором IRR сравнивают с уровнем окупаемости вложений, который выбирается в качестве стандартно</w:t>
      </w:r>
    </w:p>
    <w:p w:rsidR="00124DFC" w:rsidRDefault="00124DFC" w:rsidP="004559F4">
      <w:pPr>
        <w:shd w:val="clear" w:color="auto" w:fill="FFFFFF"/>
      </w:pPr>
    </w:p>
    <w:p w:rsidR="00124DFC" w:rsidRDefault="00124DFC" w:rsidP="004559F4">
      <w:pPr>
        <w:shd w:val="clear" w:color="auto" w:fill="FFFFFF"/>
      </w:pPr>
    </w:p>
    <w:p w:rsidR="00124DFC" w:rsidRDefault="00124DFC" w:rsidP="004559F4">
      <w:pPr>
        <w:shd w:val="clear" w:color="auto" w:fill="FFFFFF"/>
      </w:pPr>
    </w:p>
    <w:p w:rsidR="00124DFC" w:rsidRDefault="00124DFC" w:rsidP="004559F4">
      <w:pPr>
        <w:shd w:val="clear" w:color="auto" w:fill="FFFFFF"/>
      </w:pPr>
    </w:p>
    <w:p w:rsidR="00124DFC" w:rsidRDefault="00124DFC" w:rsidP="004559F4">
      <w:pPr>
        <w:shd w:val="clear" w:color="auto" w:fill="FFFFFF"/>
        <w:rPr>
          <w:rStyle w:val="FontStyle31"/>
          <w:rFonts w:cs="Georgia"/>
          <w:bCs/>
          <w:sz w:val="24"/>
        </w:rPr>
      </w:pPr>
    </w:p>
    <w:p w:rsidR="00124DFC" w:rsidRDefault="00124DFC" w:rsidP="004559F4">
      <w:pPr>
        <w:pStyle w:val="Heading1"/>
        <w:rPr>
          <w:rStyle w:val="FontStyle31"/>
          <w:rFonts w:cs="Georgia"/>
          <w:sz w:val="24"/>
          <w:szCs w:val="24"/>
        </w:rPr>
      </w:pPr>
    </w:p>
    <w:p w:rsidR="00124DFC" w:rsidRDefault="00124DFC" w:rsidP="004559F4">
      <w:pPr>
        <w:pStyle w:val="Heading1"/>
        <w:rPr>
          <w:rStyle w:val="FontStyle31"/>
          <w:rFonts w:cs="Georgia"/>
          <w:sz w:val="24"/>
          <w:szCs w:val="24"/>
        </w:rPr>
      </w:pPr>
    </w:p>
    <w:p w:rsidR="00124DFC" w:rsidRDefault="00124DFC" w:rsidP="004559F4">
      <w:pPr>
        <w:pStyle w:val="Heading1"/>
        <w:rPr>
          <w:rStyle w:val="FontStyle31"/>
          <w:rFonts w:cs="Georgia"/>
          <w:sz w:val="24"/>
          <w:szCs w:val="24"/>
        </w:rPr>
      </w:pPr>
    </w:p>
    <w:p w:rsidR="00124DFC" w:rsidRDefault="00124DFC" w:rsidP="004559F4">
      <w:pPr>
        <w:pStyle w:val="Heading1"/>
        <w:rPr>
          <w:rStyle w:val="FontStyle31"/>
          <w:rFonts w:cs="Georgia"/>
          <w:sz w:val="24"/>
          <w:szCs w:val="24"/>
        </w:rPr>
      </w:pPr>
    </w:p>
    <w:p w:rsidR="00124DFC" w:rsidRDefault="00124DFC" w:rsidP="004559F4">
      <w:pPr>
        <w:pStyle w:val="Heading1"/>
        <w:rPr>
          <w:rStyle w:val="FontStyle31"/>
          <w:rFonts w:cs="Georgia"/>
          <w:sz w:val="24"/>
          <w:szCs w:val="24"/>
        </w:rPr>
      </w:pPr>
    </w:p>
    <w:p w:rsidR="00124DFC" w:rsidRDefault="00124DFC" w:rsidP="004559F4"/>
    <w:p w:rsidR="00124DFC" w:rsidRDefault="00124DFC" w:rsidP="004559F4">
      <w:pPr>
        <w:pStyle w:val="Heading1"/>
        <w:rPr>
          <w:rStyle w:val="FontStyle31"/>
          <w:rFonts w:cs="Georgia"/>
          <w:sz w:val="24"/>
          <w:szCs w:val="24"/>
        </w:rPr>
      </w:pPr>
      <w:r>
        <w:rPr>
          <w:rStyle w:val="FontStyle31"/>
          <w:rFonts w:cs="Georgia"/>
          <w:sz w:val="24"/>
          <w:szCs w:val="24"/>
        </w:rPr>
        <w:t>5 Образовательные и информационные технологии</w:t>
      </w:r>
    </w:p>
    <w:p w:rsidR="00124DFC" w:rsidRDefault="00124DFC" w:rsidP="004559F4">
      <w:pPr>
        <w:pStyle w:val="BodyText"/>
        <w:spacing w:after="0"/>
      </w:pPr>
      <w:r>
        <w:rPr>
          <w:bCs/>
        </w:rPr>
        <w:t>На сегодняшний день стали очевидны преимущества использования компьютера на лекционных и практических учебных занятиях.</w:t>
      </w:r>
      <w:r>
        <w:t xml:space="preserve"> Объяснение нового материала с использованием презентаций, выполненных с помощью программ </w:t>
      </w:r>
      <w:r>
        <w:rPr>
          <w:lang w:val="en-US"/>
        </w:rPr>
        <w:t>Microsoft</w:t>
      </w:r>
      <w:r w:rsidRPr="00091E0C">
        <w:t xml:space="preserve"> </w:t>
      </w:r>
      <w:r>
        <w:rPr>
          <w:lang w:val="en-US"/>
        </w:rPr>
        <w:t>Power</w:t>
      </w:r>
      <w:r w:rsidRPr="00091E0C">
        <w:t xml:space="preserve"> </w:t>
      </w:r>
      <w:r>
        <w:rPr>
          <w:lang w:val="en-US"/>
        </w:rPr>
        <w:t>Point</w:t>
      </w:r>
      <w:r>
        <w:t xml:space="preserve"> и </w:t>
      </w:r>
      <w:r>
        <w:rPr>
          <w:lang w:val="en-US"/>
        </w:rPr>
        <w:t>Microsoft</w:t>
      </w:r>
      <w:r w:rsidRPr="00091E0C">
        <w:t xml:space="preserve"> </w:t>
      </w:r>
      <w:r>
        <w:rPr>
          <w:lang w:val="en-US"/>
        </w:rPr>
        <w:t>Front</w:t>
      </w:r>
      <w:r w:rsidRPr="00091E0C">
        <w:t xml:space="preserve"> </w:t>
      </w:r>
      <w:r>
        <w:rPr>
          <w:lang w:val="en-US"/>
        </w:rPr>
        <w:t>Page</w:t>
      </w:r>
      <w:r>
        <w:t>, вызывает интерес у студентов, способствует лучшему усвоению материала.</w:t>
      </w:r>
      <w:r>
        <w:rPr>
          <w:bCs/>
        </w:rPr>
        <w:t xml:space="preserve"> </w:t>
      </w:r>
      <w:r>
        <w:t xml:space="preserve">Использование компьютера на учебных занятиях позволяет преподавателю экономить время, опрашивать учащихся на каждом занятии, вести статистику опроса, выявлять западающие темы. Также одним из эффективных средств информационных технологий является электронный учебник. Исходя из этого, более 20% всех занятий проводятся с применением информационных технологий. </w:t>
      </w:r>
    </w:p>
    <w:p w:rsidR="00124DFC" w:rsidRDefault="00124DFC" w:rsidP="004559F4">
      <w:pPr>
        <w:pStyle w:val="BodyText"/>
        <w:spacing w:after="0"/>
        <w:rPr>
          <w:rStyle w:val="Emphasis"/>
          <w:i w:val="0"/>
        </w:rPr>
      </w:pPr>
      <w:r>
        <w:rPr>
          <w:rStyle w:val="Emphasis"/>
          <w:i w:val="0"/>
        </w:rPr>
        <w:t>Для обеспечения наибольшей эффективности образовательного процесса в курсе данной учебной дисциплины используются в процессе обучения передовые образовательные технологии:</w:t>
      </w:r>
    </w:p>
    <w:p w:rsidR="00124DFC" w:rsidRDefault="00124DFC" w:rsidP="004559F4">
      <w:pPr>
        <w:pStyle w:val="BodyText"/>
        <w:spacing w:after="0"/>
        <w:rPr>
          <w:rStyle w:val="Emphasis"/>
          <w:i w:val="0"/>
        </w:rPr>
      </w:pPr>
      <w:r>
        <w:rPr>
          <w:rStyle w:val="Emphasis"/>
          <w:i w:val="0"/>
        </w:rPr>
        <w:t>1) традиционные образовательные технологии (информационная лекция, практические (семинарские) занятия);</w:t>
      </w:r>
    </w:p>
    <w:p w:rsidR="00124DFC" w:rsidRDefault="00124DFC" w:rsidP="004559F4">
      <w:pPr>
        <w:pStyle w:val="BodyText"/>
        <w:spacing w:after="0"/>
        <w:rPr>
          <w:rStyle w:val="Emphasis"/>
          <w:i w:val="0"/>
        </w:rPr>
      </w:pPr>
      <w:r>
        <w:rPr>
          <w:rStyle w:val="Emphasis"/>
          <w:i w:val="0"/>
        </w:rPr>
        <w:t>2) технология проблемного обучения (проблемная лекция, практические занятия в форме практикума, кейс-метода);</w:t>
      </w:r>
    </w:p>
    <w:p w:rsidR="00124DFC" w:rsidRDefault="00124DFC" w:rsidP="004559F4">
      <w:pPr>
        <w:pStyle w:val="BodyText"/>
        <w:spacing w:after="0"/>
      </w:pPr>
      <w:r>
        <w:rPr>
          <w:rStyle w:val="Emphasis"/>
          <w:i w:val="0"/>
        </w:rPr>
        <w:t>3) игровые технологии (</w:t>
      </w:r>
      <w:r>
        <w:t>ролевые и деловые игры);</w:t>
      </w:r>
    </w:p>
    <w:p w:rsidR="00124DFC" w:rsidRDefault="00124DFC" w:rsidP="004559F4">
      <w:pPr>
        <w:pStyle w:val="BodyText"/>
        <w:spacing w:after="0"/>
      </w:pPr>
      <w:r>
        <w:t>4) технологии проектного обучения (творческий проект);</w:t>
      </w:r>
    </w:p>
    <w:p w:rsidR="00124DFC" w:rsidRDefault="00124DFC" w:rsidP="004559F4">
      <w:pPr>
        <w:pStyle w:val="BodyText"/>
        <w:spacing w:after="0"/>
      </w:pPr>
      <w:r>
        <w:t>5) интерактивные технологии (семинар-дискуссия);</w:t>
      </w:r>
    </w:p>
    <w:p w:rsidR="00124DFC" w:rsidRDefault="00124DFC" w:rsidP="004559F4">
      <w:pPr>
        <w:pStyle w:val="BodyText"/>
        <w:spacing w:after="0"/>
      </w:pPr>
      <w:r>
        <w:t>6) информационно-коммуникационные образовательные технологии (лекция-визуализация, практические занятия в форме презентации)</w:t>
      </w:r>
    </w:p>
    <w:p w:rsidR="00124DFC" w:rsidRDefault="00124DFC" w:rsidP="004559F4">
      <w:pPr>
        <w:pStyle w:val="BodyText"/>
        <w:spacing w:after="0"/>
        <w:rPr>
          <w:spacing w:val="-2"/>
        </w:rPr>
      </w:pPr>
      <w:r>
        <w:rPr>
          <w:spacing w:val="-2"/>
        </w:rPr>
        <w:t>Лекционные занятия наряду с сообщением учебной информации предполагают и решение следующих дидактических задач: заинтересовать студентов изучаемой темой, разрушить неверные стереотипы, убедить в необходимости глубокого освоения материала, побудить к самостоятельному поиску и активной мыслительной деятельности, помочь совершить переход от теоретического уровня социально-экономического планирования в муниципальных образованиях к прикладным знаниям в данной области.</w:t>
      </w:r>
    </w:p>
    <w:p w:rsidR="00124DFC" w:rsidRDefault="00124DFC" w:rsidP="004559F4">
      <w:pPr>
        <w:pStyle w:val="BodyText"/>
        <w:spacing w:after="0"/>
      </w:pPr>
      <w:r>
        <w:rPr>
          <w:spacing w:val="-2"/>
        </w:rPr>
        <w:t>Проведение групповых (семинарских и практических) занятий предполагает решение разнообразных дидактических задач: закрепление полученных знаний, формирование умения применять их на практике, совершенствование умения работать с информацией, анализировать, обобщать, принимать и обосновывать решения, аргументировано защищать собственные взгляды в дискуссии, взаимодействовать с другими членами группы в процессе разрешения конфликтных ситуаций.</w:t>
      </w:r>
    </w:p>
    <w:p w:rsidR="00124DFC" w:rsidRDefault="00124DFC" w:rsidP="004559F4">
      <w:pPr>
        <w:pStyle w:val="Heading1"/>
        <w:rPr>
          <w:rStyle w:val="FontStyle31"/>
          <w:rFonts w:cs="Georgia"/>
          <w:sz w:val="24"/>
          <w:szCs w:val="24"/>
        </w:rPr>
      </w:pPr>
      <w:r>
        <w:rPr>
          <w:rStyle w:val="FontStyle31"/>
          <w:rFonts w:cs="Georgia"/>
          <w:sz w:val="24"/>
          <w:szCs w:val="24"/>
        </w:rPr>
        <w:t>6 Учебно-методическое обеспечение самостоятельной работы обучающихся</w:t>
      </w:r>
    </w:p>
    <w:p w:rsidR="00124DFC" w:rsidRDefault="00124DFC" w:rsidP="004559F4">
      <w:pPr>
        <w:pStyle w:val="Style8"/>
        <w:widowControl/>
      </w:pPr>
      <w:r>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124DFC" w:rsidRDefault="00124DFC" w:rsidP="004559F4">
      <w:pPr>
        <w:overflowPunct w:val="0"/>
        <w:ind w:firstLine="539"/>
        <w:rPr>
          <w:b/>
        </w:rPr>
      </w:pPr>
      <w:r>
        <w:rPr>
          <w:b/>
        </w:rPr>
        <w:t>Организационно-методические рекомендации для подготовки к практическим (семинарским) занятиям</w:t>
      </w:r>
    </w:p>
    <w:p w:rsidR="00124DFC" w:rsidRDefault="00124DFC" w:rsidP="004559F4">
      <w:pPr>
        <w:pStyle w:val="BodyTextIndent"/>
        <w:ind w:firstLine="539"/>
      </w:pPr>
      <w:r>
        <w:rPr>
          <w:bCs/>
        </w:rPr>
        <w:t>Семинар</w:t>
      </w:r>
      <w:r>
        <w:t xml:space="preserve"> (лат. seminarium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124DFC" w:rsidRDefault="00124DFC" w:rsidP="004559F4">
      <w:pPr>
        <w:ind w:firstLine="539"/>
      </w:pPr>
      <w: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124DFC" w:rsidRDefault="00124DFC" w:rsidP="004559F4">
      <w:pPr>
        <w:suppressLineNumbers/>
        <w:tabs>
          <w:tab w:val="left" w:pos="1080"/>
        </w:tabs>
        <w:ind w:firstLine="539"/>
      </w:pPr>
      <w:r>
        <w:t xml:space="preserve">Подготовка к семинарским занятиям по дисциплине должна включать следующие аспекты: </w:t>
      </w:r>
    </w:p>
    <w:p w:rsidR="00124DFC" w:rsidRDefault="00124DFC" w:rsidP="004559F4">
      <w:pPr>
        <w:widowControl w:val="0"/>
        <w:numPr>
          <w:ilvl w:val="0"/>
          <w:numId w:val="42"/>
        </w:numPr>
        <w:suppressLineNumbers/>
        <w:tabs>
          <w:tab w:val="left" w:pos="1080"/>
        </w:tabs>
        <w:autoSpaceDN w:val="0"/>
        <w:ind w:left="0" w:firstLine="539"/>
        <w:jc w:val="both"/>
      </w:pPr>
      <w: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124DFC" w:rsidRDefault="00124DFC" w:rsidP="004559F4">
      <w:pPr>
        <w:widowControl w:val="0"/>
        <w:numPr>
          <w:ilvl w:val="0"/>
          <w:numId w:val="42"/>
        </w:numPr>
        <w:suppressLineNumbers/>
        <w:tabs>
          <w:tab w:val="left" w:pos="1080"/>
        </w:tabs>
        <w:autoSpaceDN w:val="0"/>
        <w:ind w:left="0" w:firstLine="539"/>
        <w:jc w:val="both"/>
      </w:pPr>
      <w:r>
        <w:t xml:space="preserve">чтение конспекта лекции; </w:t>
      </w:r>
    </w:p>
    <w:p w:rsidR="00124DFC" w:rsidRDefault="00124DFC" w:rsidP="004559F4">
      <w:pPr>
        <w:widowControl w:val="0"/>
        <w:numPr>
          <w:ilvl w:val="0"/>
          <w:numId w:val="42"/>
        </w:numPr>
        <w:suppressLineNumbers/>
        <w:tabs>
          <w:tab w:val="left" w:pos="1080"/>
        </w:tabs>
        <w:autoSpaceDN w:val="0"/>
        <w:ind w:left="0" w:firstLine="539"/>
        <w:jc w:val="both"/>
      </w:pPr>
      <w:r>
        <w:t xml:space="preserve">чтение и осмысление одного-двух источников из приведенного списка литературы. </w:t>
      </w:r>
    </w:p>
    <w:p w:rsidR="00124DFC" w:rsidRDefault="00124DFC" w:rsidP="004559F4">
      <w:pPr>
        <w:suppressLineNumbers/>
        <w:tabs>
          <w:tab w:val="left" w:pos="1080"/>
        </w:tabs>
        <w:ind w:firstLine="539"/>
      </w:pPr>
      <w: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124DFC" w:rsidRDefault="00124DFC" w:rsidP="004559F4">
      <w: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124DFC" w:rsidRDefault="00124DFC" w:rsidP="004559F4"/>
    <w:p w:rsidR="00124DFC" w:rsidRDefault="00124DFC" w:rsidP="004559F4"/>
    <w:p w:rsidR="00124DFC" w:rsidRDefault="00124DFC" w:rsidP="004559F4"/>
    <w:p w:rsidR="00124DFC" w:rsidRDefault="00124DFC" w:rsidP="004559F4"/>
    <w:p w:rsidR="00124DFC" w:rsidRDefault="00124DFC" w:rsidP="004559F4"/>
    <w:p w:rsidR="00124DFC" w:rsidRDefault="00124DFC" w:rsidP="004559F4"/>
    <w:p w:rsidR="00124DFC" w:rsidRDefault="00124DFC" w:rsidP="004559F4"/>
    <w:p w:rsidR="00124DFC" w:rsidRDefault="00124DFC" w:rsidP="004559F4"/>
    <w:p w:rsidR="00124DFC" w:rsidRDefault="00124DFC" w:rsidP="004559F4"/>
    <w:p w:rsidR="00124DFC" w:rsidRDefault="00124DFC" w:rsidP="004559F4"/>
    <w:p w:rsidR="00124DFC" w:rsidRDefault="00124DFC" w:rsidP="004559F4"/>
    <w:p w:rsidR="00124DFC" w:rsidRDefault="00124DFC" w:rsidP="004559F4"/>
    <w:p w:rsidR="00124DFC" w:rsidRDefault="00124DFC" w:rsidP="004559F4"/>
    <w:p w:rsidR="00124DFC" w:rsidRDefault="00124DFC" w:rsidP="004559F4"/>
    <w:p w:rsidR="00124DFC" w:rsidRDefault="00124DFC" w:rsidP="004559F4"/>
    <w:p w:rsidR="00124DFC" w:rsidRDefault="00124DFC" w:rsidP="004559F4"/>
    <w:p w:rsidR="00124DFC" w:rsidRDefault="00124DFC" w:rsidP="004559F4"/>
    <w:p w:rsidR="00124DFC" w:rsidRDefault="00124DFC" w:rsidP="004559F4"/>
    <w:p w:rsidR="00124DFC" w:rsidRDefault="00124DFC" w:rsidP="004559F4"/>
    <w:p w:rsidR="00124DFC" w:rsidRDefault="00124DFC" w:rsidP="004559F4"/>
    <w:p w:rsidR="00124DFC" w:rsidRDefault="00124DFC" w:rsidP="004559F4"/>
    <w:p w:rsidR="00124DFC" w:rsidRDefault="00124DFC" w:rsidP="004559F4">
      <w:pPr>
        <w:ind w:firstLine="539"/>
      </w:pPr>
    </w:p>
    <w:p w:rsidR="00124DFC" w:rsidRDefault="00124DFC" w:rsidP="004559F4">
      <w:pPr>
        <w:ind w:firstLine="539"/>
      </w:pPr>
    </w:p>
    <w:p w:rsidR="00124DFC" w:rsidRDefault="00124DFC" w:rsidP="004559F4">
      <w:pPr>
        <w:ind w:firstLine="539"/>
      </w:pPr>
    </w:p>
    <w:p w:rsidR="00124DFC" w:rsidRDefault="00124DFC" w:rsidP="004559F4">
      <w:pPr>
        <w:rPr>
          <w:color w:val="C00000"/>
        </w:rPr>
        <w:sectPr w:rsidR="00124DFC">
          <w:pgSz w:w="11907" w:h="16840"/>
          <w:pgMar w:top="1134" w:right="851" w:bottom="851" w:left="1701" w:header="720" w:footer="720" w:gutter="0"/>
          <w:cols w:space="720"/>
        </w:sectPr>
      </w:pPr>
    </w:p>
    <w:p w:rsidR="00124DFC" w:rsidRDefault="00124DFC" w:rsidP="004559F4">
      <w:pPr>
        <w:pStyle w:val="Heading1"/>
      </w:pPr>
      <w:r>
        <w:rPr>
          <w:iCs/>
        </w:rPr>
        <w:t>7 Оценочные средства для проведения промежуточной аттестации</w:t>
      </w:r>
    </w:p>
    <w:p w:rsidR="00124DFC" w:rsidRDefault="00124DFC" w:rsidP="004559F4">
      <w:pPr>
        <w:rPr>
          <w:b/>
        </w:rPr>
      </w:pPr>
      <w:r>
        <w:rPr>
          <w:b/>
        </w:rPr>
        <w:t>а) Планируемые результаты обучения и оценочные средства для проведения промежуточной аттестации:</w:t>
      </w:r>
    </w:p>
    <w:p w:rsidR="00124DFC" w:rsidRDefault="00124DFC" w:rsidP="004559F4">
      <w:pPr>
        <w:rPr>
          <w:b/>
          <w:i/>
          <w:color w:val="C00000"/>
        </w:rPr>
      </w:pPr>
    </w:p>
    <w:tbl>
      <w:tblPr>
        <w:tblW w:w="5000" w:type="pct"/>
        <w:tblCellMar>
          <w:left w:w="0" w:type="dxa"/>
          <w:right w:w="0" w:type="dxa"/>
        </w:tblCellMar>
        <w:tblLook w:val="00A0"/>
      </w:tblPr>
      <w:tblGrid>
        <w:gridCol w:w="1736"/>
        <w:gridCol w:w="4671"/>
        <w:gridCol w:w="9459"/>
      </w:tblGrid>
      <w:tr w:rsidR="00124DFC" w:rsidTr="000076D1">
        <w:trPr>
          <w:trHeight w:val="753"/>
          <w:tblHeader/>
        </w:trPr>
        <w:tc>
          <w:tcPr>
            <w:tcW w:w="54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24DFC" w:rsidRDefault="00124DFC" w:rsidP="000076D1">
            <w:pPr>
              <w:jc w:val="center"/>
            </w:pPr>
            <w:r>
              <w:t xml:space="preserve">Структурный элемент </w:t>
            </w:r>
            <w:r>
              <w:br/>
              <w:t>компетенции</w:t>
            </w:r>
          </w:p>
        </w:tc>
        <w:tc>
          <w:tcPr>
            <w:tcW w:w="147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24DFC" w:rsidRDefault="00124DFC" w:rsidP="000076D1">
            <w:pPr>
              <w:jc w:val="center"/>
            </w:pPr>
            <w:r>
              <w:rPr>
                <w:bCs/>
              </w:rPr>
              <w:t xml:space="preserve">Планируемые результаты обучения </w:t>
            </w:r>
          </w:p>
        </w:tc>
        <w:tc>
          <w:tcPr>
            <w:tcW w:w="29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24DFC" w:rsidRDefault="00124DFC" w:rsidP="000076D1">
            <w:pPr>
              <w:jc w:val="center"/>
            </w:pPr>
            <w:r>
              <w:t>Оценочные средства</w:t>
            </w:r>
          </w:p>
        </w:tc>
      </w:tr>
      <w:tr w:rsidR="00124DFC" w:rsidTr="000076D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4DFC" w:rsidRPr="00CB6A58" w:rsidRDefault="00124DFC" w:rsidP="000076D1">
            <w:pPr>
              <w:rPr>
                <w:b/>
              </w:rPr>
            </w:pPr>
            <w:r w:rsidRPr="00CB6A58">
              <w:rPr>
                <w:b/>
                <w:bCs/>
              </w:rPr>
              <w:t>ПК- 14</w:t>
            </w:r>
            <w:r>
              <w:rPr>
                <w:b/>
                <w:bCs/>
              </w:rPr>
              <w:t xml:space="preserve"> </w:t>
            </w:r>
            <w:r w:rsidRPr="00CB6A58">
              <w:rPr>
                <w:b/>
              </w:rPr>
              <w:t>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p w:rsidR="00124DFC" w:rsidRDefault="00124DFC" w:rsidP="000076D1">
            <w:pPr>
              <w:rPr>
                <w:color w:val="C00000"/>
              </w:rPr>
            </w:pPr>
          </w:p>
        </w:tc>
      </w:tr>
      <w:tr w:rsidR="00124DFC" w:rsidTr="000076D1">
        <w:trPr>
          <w:trHeight w:val="2506"/>
        </w:trPr>
        <w:tc>
          <w:tcPr>
            <w:tcW w:w="54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4DFC" w:rsidRDefault="00124DFC" w:rsidP="000076D1">
            <w:r>
              <w:t>Знать</w:t>
            </w:r>
          </w:p>
        </w:tc>
        <w:tc>
          <w:tcPr>
            <w:tcW w:w="147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4DFC" w:rsidRPr="00CB6A58" w:rsidRDefault="00124DFC" w:rsidP="000076D1">
            <w:pPr>
              <w:numPr>
                <w:ilvl w:val="0"/>
                <w:numId w:val="1"/>
              </w:numPr>
              <w:spacing w:line="231" w:lineRule="atLeast"/>
            </w:pPr>
            <w:r w:rsidRPr="00CB6A58">
              <w:t>показателей оценки эффективности использования материальных, трудовых и финансовых ресурсов предприятия (организации);</w:t>
            </w:r>
          </w:p>
          <w:p w:rsidR="00124DFC" w:rsidRPr="00242E3A" w:rsidRDefault="00124DFC" w:rsidP="000076D1">
            <w:pPr>
              <w:numPr>
                <w:ilvl w:val="0"/>
                <w:numId w:val="1"/>
              </w:numPr>
              <w:spacing w:line="231" w:lineRule="atLeast"/>
            </w:pPr>
            <w:r w:rsidRPr="00CB6A58">
              <w:t>методов экономических расчетов расходов и доходов предприятия (организации)</w:t>
            </w:r>
          </w:p>
        </w:tc>
        <w:tc>
          <w:tcPr>
            <w:tcW w:w="29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24DFC" w:rsidRDefault="00124DFC" w:rsidP="000076D1">
            <w:pPr>
              <w:pStyle w:val="Heading2"/>
              <w:keepLines/>
              <w:tabs>
                <w:tab w:val="left" w:pos="463"/>
              </w:tabs>
              <w:autoSpaceDE w:val="0"/>
              <w:autoSpaceDN w:val="0"/>
              <w:adjustRightInd w:val="0"/>
              <w:ind w:firstLine="0"/>
              <w:jc w:val="left"/>
            </w:pPr>
            <w:r>
              <w:t>Перечень теоретических вопросов к экзамену:</w:t>
            </w:r>
          </w:p>
          <w:p w:rsidR="00124DFC" w:rsidRDefault="00124DFC" w:rsidP="004559F4">
            <w:pPr>
              <w:numPr>
                <w:ilvl w:val="1"/>
                <w:numId w:val="43"/>
              </w:numPr>
              <w:autoSpaceDN w:val="0"/>
              <w:ind w:left="709" w:hanging="425"/>
              <w:jc w:val="both"/>
            </w:pPr>
            <w:r>
              <w:t xml:space="preserve">1. Предмет и задачи курса. </w:t>
            </w:r>
          </w:p>
          <w:p w:rsidR="00124DFC" w:rsidRDefault="00124DFC" w:rsidP="004559F4">
            <w:pPr>
              <w:numPr>
                <w:ilvl w:val="1"/>
                <w:numId w:val="43"/>
              </w:numPr>
              <w:autoSpaceDN w:val="0"/>
              <w:ind w:left="284" w:firstLine="0"/>
              <w:jc w:val="both"/>
            </w:pPr>
            <w:r>
              <w:t>Система показателей производственно-хозяйственной деятельности предпри</w:t>
            </w:r>
            <w:r>
              <w:softHyphen/>
              <w:t>ятия.</w:t>
            </w:r>
          </w:p>
          <w:p w:rsidR="00124DFC" w:rsidRDefault="00124DFC" w:rsidP="004559F4">
            <w:pPr>
              <w:numPr>
                <w:ilvl w:val="0"/>
                <w:numId w:val="43"/>
              </w:numPr>
              <w:autoSpaceDN w:val="0"/>
              <w:jc w:val="both"/>
            </w:pPr>
            <w:r>
              <w:t>Предпринимательские права и обязанности предприятия.</w:t>
            </w:r>
          </w:p>
          <w:p w:rsidR="00124DFC" w:rsidRDefault="00124DFC" w:rsidP="004559F4">
            <w:pPr>
              <w:numPr>
                <w:ilvl w:val="0"/>
                <w:numId w:val="43"/>
              </w:numPr>
              <w:autoSpaceDN w:val="0"/>
              <w:jc w:val="both"/>
            </w:pPr>
            <w:r>
              <w:t>Классификация предприятий. Признаки</w:t>
            </w:r>
            <w:r>
              <w:rPr>
                <w:b/>
              </w:rPr>
              <w:t xml:space="preserve"> </w:t>
            </w:r>
            <w:r>
              <w:t>классификации.</w:t>
            </w:r>
          </w:p>
          <w:p w:rsidR="00124DFC" w:rsidRDefault="00124DFC" w:rsidP="004559F4">
            <w:pPr>
              <w:numPr>
                <w:ilvl w:val="0"/>
                <w:numId w:val="43"/>
              </w:numPr>
              <w:autoSpaceDN w:val="0"/>
              <w:jc w:val="both"/>
            </w:pPr>
            <w:r>
              <w:t>Производственные связи предприятия.</w:t>
            </w:r>
          </w:p>
          <w:p w:rsidR="00124DFC" w:rsidRDefault="00124DFC" w:rsidP="004559F4">
            <w:pPr>
              <w:numPr>
                <w:ilvl w:val="0"/>
                <w:numId w:val="43"/>
              </w:numPr>
              <w:autoSpaceDN w:val="0"/>
              <w:jc w:val="both"/>
            </w:pPr>
            <w:r>
              <w:t>Финансовые связи между предприятиями.</w:t>
            </w:r>
          </w:p>
          <w:p w:rsidR="00124DFC" w:rsidRDefault="00124DFC" w:rsidP="004559F4">
            <w:pPr>
              <w:numPr>
                <w:ilvl w:val="0"/>
                <w:numId w:val="43"/>
              </w:numPr>
              <w:autoSpaceDN w:val="0"/>
              <w:jc w:val="both"/>
            </w:pPr>
            <w:r>
              <w:t>Структура основных фондов.</w:t>
            </w:r>
          </w:p>
          <w:p w:rsidR="00124DFC" w:rsidRDefault="00124DFC" w:rsidP="004559F4">
            <w:pPr>
              <w:numPr>
                <w:ilvl w:val="0"/>
                <w:numId w:val="43"/>
              </w:numPr>
              <w:autoSpaceDN w:val="0"/>
              <w:jc w:val="both"/>
            </w:pPr>
            <w:r>
              <w:t>Оценка и учет основных фондов.</w:t>
            </w:r>
          </w:p>
          <w:p w:rsidR="00124DFC" w:rsidRDefault="00124DFC" w:rsidP="004559F4">
            <w:pPr>
              <w:numPr>
                <w:ilvl w:val="0"/>
                <w:numId w:val="43"/>
              </w:numPr>
              <w:autoSpaceDN w:val="0"/>
              <w:jc w:val="both"/>
            </w:pPr>
            <w:r>
              <w:t>Порядок формирования ремонтного фонда.</w:t>
            </w:r>
          </w:p>
          <w:p w:rsidR="00124DFC" w:rsidRDefault="00124DFC" w:rsidP="004559F4">
            <w:pPr>
              <w:numPr>
                <w:ilvl w:val="0"/>
                <w:numId w:val="43"/>
              </w:numPr>
              <w:autoSpaceDN w:val="0"/>
              <w:jc w:val="both"/>
            </w:pPr>
            <w:r>
              <w:t>Износ и амортизация основных фондов.</w:t>
            </w:r>
          </w:p>
          <w:p w:rsidR="00124DFC" w:rsidRDefault="00124DFC" w:rsidP="004559F4">
            <w:pPr>
              <w:numPr>
                <w:ilvl w:val="0"/>
                <w:numId w:val="43"/>
              </w:numPr>
              <w:autoSpaceDN w:val="0"/>
              <w:jc w:val="both"/>
            </w:pPr>
            <w:r>
              <w:t>Производственная мощность предприятия.</w:t>
            </w:r>
          </w:p>
          <w:p w:rsidR="00124DFC" w:rsidRDefault="00124DFC" w:rsidP="004559F4">
            <w:pPr>
              <w:numPr>
                <w:ilvl w:val="0"/>
                <w:numId w:val="43"/>
              </w:numPr>
              <w:autoSpaceDN w:val="0"/>
              <w:jc w:val="both"/>
            </w:pPr>
            <w:r>
              <w:t>Показатели использования основных фондов.</w:t>
            </w:r>
          </w:p>
          <w:p w:rsidR="00124DFC" w:rsidRDefault="00124DFC" w:rsidP="004559F4">
            <w:pPr>
              <w:numPr>
                <w:ilvl w:val="0"/>
                <w:numId w:val="43"/>
              </w:numPr>
              <w:autoSpaceDN w:val="0"/>
              <w:jc w:val="both"/>
            </w:pPr>
            <w:r>
              <w:t>Оборотные средства. Структура оборотных средств.</w:t>
            </w:r>
          </w:p>
          <w:p w:rsidR="00124DFC" w:rsidRDefault="00124DFC" w:rsidP="004559F4">
            <w:pPr>
              <w:numPr>
                <w:ilvl w:val="0"/>
                <w:numId w:val="43"/>
              </w:numPr>
              <w:autoSpaceDN w:val="0"/>
              <w:jc w:val="both"/>
            </w:pPr>
            <w:r>
              <w:t>Нормирование оборотных средств. Общие понятия и способы нормирования.</w:t>
            </w:r>
          </w:p>
          <w:p w:rsidR="00124DFC" w:rsidRDefault="00124DFC" w:rsidP="004559F4">
            <w:pPr>
              <w:numPr>
                <w:ilvl w:val="0"/>
                <w:numId w:val="43"/>
              </w:numPr>
              <w:autoSpaceDN w:val="0"/>
              <w:jc w:val="both"/>
            </w:pPr>
            <w:r>
              <w:t>Показатели эффективности использования оборотных средств и пути ускорения их оборачиваемости.</w:t>
            </w:r>
          </w:p>
          <w:p w:rsidR="00124DFC" w:rsidRDefault="00124DFC" w:rsidP="004559F4">
            <w:pPr>
              <w:numPr>
                <w:ilvl w:val="0"/>
                <w:numId w:val="43"/>
              </w:numPr>
              <w:autoSpaceDN w:val="0"/>
              <w:jc w:val="both"/>
            </w:pPr>
            <w:r>
              <w:t>Логистика предприятия.</w:t>
            </w:r>
          </w:p>
          <w:p w:rsidR="00124DFC" w:rsidRDefault="00124DFC" w:rsidP="004559F4">
            <w:pPr>
              <w:numPr>
                <w:ilvl w:val="0"/>
                <w:numId w:val="43"/>
              </w:numPr>
              <w:autoSpaceDN w:val="0"/>
              <w:jc w:val="both"/>
            </w:pPr>
            <w:r>
              <w:t>Трудовые ресурсы предприятия: количественная и качественная характеристика.</w:t>
            </w:r>
          </w:p>
          <w:p w:rsidR="00124DFC" w:rsidRDefault="00124DFC" w:rsidP="004559F4">
            <w:pPr>
              <w:numPr>
                <w:ilvl w:val="0"/>
                <w:numId w:val="43"/>
              </w:numPr>
              <w:autoSpaceDN w:val="0"/>
              <w:jc w:val="both"/>
            </w:pPr>
            <w:r>
              <w:t>Показатели эффективности использования трудовых ресурсов.</w:t>
            </w:r>
          </w:p>
          <w:p w:rsidR="00124DFC" w:rsidRDefault="00124DFC" w:rsidP="004559F4">
            <w:pPr>
              <w:numPr>
                <w:ilvl w:val="0"/>
                <w:numId w:val="43"/>
              </w:numPr>
              <w:autoSpaceDN w:val="0"/>
              <w:jc w:val="both"/>
            </w:pPr>
            <w:r>
              <w:t>Заработная плата: сущность, функции. Формы оплаты труда.</w:t>
            </w:r>
          </w:p>
          <w:p w:rsidR="00124DFC" w:rsidRDefault="00124DFC" w:rsidP="004559F4">
            <w:pPr>
              <w:numPr>
                <w:ilvl w:val="0"/>
                <w:numId w:val="43"/>
              </w:numPr>
              <w:autoSpaceDN w:val="0"/>
              <w:jc w:val="both"/>
            </w:pPr>
            <w:r>
              <w:t>Себестоимость продукции и ее структура.</w:t>
            </w:r>
          </w:p>
          <w:p w:rsidR="00124DFC" w:rsidRDefault="00124DFC" w:rsidP="004559F4">
            <w:pPr>
              <w:numPr>
                <w:ilvl w:val="0"/>
                <w:numId w:val="43"/>
              </w:numPr>
              <w:autoSpaceDN w:val="0"/>
              <w:jc w:val="both"/>
            </w:pPr>
            <w:r>
              <w:t>Классификация затрат. Признаки классификации.</w:t>
            </w:r>
          </w:p>
          <w:p w:rsidR="00124DFC" w:rsidRDefault="00124DFC" w:rsidP="004559F4">
            <w:pPr>
              <w:numPr>
                <w:ilvl w:val="0"/>
                <w:numId w:val="43"/>
              </w:numPr>
              <w:autoSpaceDN w:val="0"/>
              <w:jc w:val="both"/>
            </w:pPr>
            <w:r>
              <w:t>Калькулирование себестоимости.</w:t>
            </w:r>
          </w:p>
          <w:p w:rsidR="00124DFC" w:rsidRDefault="00124DFC" w:rsidP="004559F4">
            <w:pPr>
              <w:numPr>
                <w:ilvl w:val="0"/>
                <w:numId w:val="43"/>
              </w:numPr>
              <w:autoSpaceDN w:val="0"/>
              <w:jc w:val="both"/>
            </w:pPr>
            <w:r>
              <w:t>Основные источники снижения себестоимости.</w:t>
            </w:r>
          </w:p>
          <w:p w:rsidR="00124DFC" w:rsidRDefault="00124DFC" w:rsidP="004559F4">
            <w:pPr>
              <w:numPr>
                <w:ilvl w:val="0"/>
                <w:numId w:val="43"/>
              </w:numPr>
              <w:autoSpaceDN w:val="0"/>
              <w:jc w:val="both"/>
            </w:pPr>
            <w:r>
              <w:t>Сущность и виды прибыли.</w:t>
            </w:r>
          </w:p>
          <w:p w:rsidR="00124DFC" w:rsidRDefault="00124DFC" w:rsidP="004559F4">
            <w:pPr>
              <w:numPr>
                <w:ilvl w:val="0"/>
                <w:numId w:val="43"/>
              </w:numPr>
              <w:autoSpaceDN w:val="0"/>
              <w:jc w:val="both"/>
            </w:pPr>
            <w:r>
              <w:t>Основные функции прибыли.</w:t>
            </w:r>
          </w:p>
          <w:p w:rsidR="00124DFC" w:rsidRDefault="00124DFC" w:rsidP="004559F4">
            <w:pPr>
              <w:numPr>
                <w:ilvl w:val="0"/>
                <w:numId w:val="43"/>
              </w:numPr>
              <w:autoSpaceDN w:val="0"/>
              <w:jc w:val="both"/>
            </w:pPr>
            <w:r>
              <w:t>Способы получения прибыли.</w:t>
            </w:r>
          </w:p>
          <w:p w:rsidR="00124DFC" w:rsidRDefault="00124DFC" w:rsidP="004559F4">
            <w:pPr>
              <w:numPr>
                <w:ilvl w:val="0"/>
                <w:numId w:val="43"/>
              </w:numPr>
              <w:autoSpaceDN w:val="0"/>
              <w:jc w:val="both"/>
            </w:pPr>
            <w:r>
              <w:t>Направления использования прибыли.</w:t>
            </w:r>
          </w:p>
          <w:p w:rsidR="00124DFC" w:rsidRDefault="00124DFC" w:rsidP="004559F4">
            <w:pPr>
              <w:numPr>
                <w:ilvl w:val="0"/>
                <w:numId w:val="43"/>
              </w:numPr>
              <w:autoSpaceDN w:val="0"/>
              <w:jc w:val="both"/>
            </w:pPr>
            <w:r>
              <w:t>Рентабельность предприятий.</w:t>
            </w:r>
          </w:p>
          <w:p w:rsidR="00124DFC" w:rsidRDefault="00124DFC" w:rsidP="004559F4">
            <w:pPr>
              <w:numPr>
                <w:ilvl w:val="0"/>
                <w:numId w:val="43"/>
              </w:numPr>
              <w:autoSpaceDN w:val="0"/>
              <w:jc w:val="both"/>
            </w:pPr>
            <w:r>
              <w:t>Ценовая политика предприятия.</w:t>
            </w:r>
          </w:p>
          <w:p w:rsidR="00124DFC" w:rsidRDefault="00124DFC" w:rsidP="004559F4">
            <w:pPr>
              <w:numPr>
                <w:ilvl w:val="0"/>
                <w:numId w:val="43"/>
              </w:numPr>
              <w:autoSpaceDN w:val="0"/>
              <w:jc w:val="both"/>
            </w:pPr>
            <w:r>
              <w:t>Источники формирования имущества предприятия.</w:t>
            </w:r>
          </w:p>
          <w:p w:rsidR="00124DFC" w:rsidRDefault="00124DFC" w:rsidP="004559F4">
            <w:pPr>
              <w:numPr>
                <w:ilvl w:val="0"/>
                <w:numId w:val="43"/>
              </w:numPr>
              <w:autoSpaceDN w:val="0"/>
              <w:jc w:val="both"/>
            </w:pPr>
            <w:r>
              <w:t>Инвестиции. Экономическая эффективность</w:t>
            </w:r>
            <w:r>
              <w:rPr>
                <w:b/>
              </w:rPr>
              <w:t xml:space="preserve"> </w:t>
            </w:r>
            <w:r>
              <w:t>капитальных вложений. Основные методы ее определения.</w:t>
            </w:r>
          </w:p>
          <w:p w:rsidR="00124DFC" w:rsidRDefault="00124DFC" w:rsidP="000076D1">
            <w:pPr>
              <w:pStyle w:val="Style4"/>
              <w:widowControl/>
              <w:numPr>
                <w:ilvl w:val="0"/>
                <w:numId w:val="43"/>
              </w:numPr>
              <w:rPr>
                <w:bCs/>
              </w:rPr>
            </w:pPr>
            <w:r>
              <w:rPr>
                <w:bCs/>
              </w:rPr>
              <w:t>Экономическая и функциональная стратегии, их типы, факторы выбора.</w:t>
            </w:r>
          </w:p>
          <w:p w:rsidR="00124DFC" w:rsidRDefault="00124DFC" w:rsidP="000076D1">
            <w:pPr>
              <w:pStyle w:val="Style4"/>
              <w:widowControl/>
              <w:numPr>
                <w:ilvl w:val="0"/>
                <w:numId w:val="43"/>
              </w:numPr>
              <w:rPr>
                <w:bCs/>
              </w:rPr>
            </w:pPr>
            <w:r>
              <w:rPr>
                <w:bCs/>
              </w:rPr>
              <w:t>Разработка маркетинговой и товарной стратегии, теория оптимального объема выпуска продукции.</w:t>
            </w:r>
          </w:p>
          <w:p w:rsidR="00124DFC" w:rsidRDefault="00124DFC" w:rsidP="000076D1">
            <w:pPr>
              <w:pStyle w:val="Style4"/>
              <w:widowControl/>
              <w:numPr>
                <w:ilvl w:val="0"/>
                <w:numId w:val="43"/>
              </w:numPr>
              <w:rPr>
                <w:bCs/>
              </w:rPr>
            </w:pPr>
            <w:r>
              <w:rPr>
                <w:bCs/>
              </w:rPr>
              <w:t>Виды деятельности организаций.</w:t>
            </w:r>
          </w:p>
          <w:p w:rsidR="00124DFC" w:rsidRDefault="00124DFC" w:rsidP="000076D1">
            <w:pPr>
              <w:pStyle w:val="Style4"/>
              <w:widowControl/>
              <w:numPr>
                <w:ilvl w:val="0"/>
                <w:numId w:val="43"/>
              </w:numPr>
              <w:rPr>
                <w:bCs/>
              </w:rPr>
            </w:pPr>
            <w:r>
              <w:rPr>
                <w:bCs/>
              </w:rPr>
              <w:t xml:space="preserve"> Производственное планирование: понятие, цели, содержание.</w:t>
            </w:r>
          </w:p>
          <w:p w:rsidR="00124DFC" w:rsidRDefault="00124DFC" w:rsidP="000076D1">
            <w:pPr>
              <w:pStyle w:val="Style4"/>
              <w:widowControl/>
              <w:numPr>
                <w:ilvl w:val="0"/>
                <w:numId w:val="43"/>
              </w:numPr>
              <w:rPr>
                <w:bCs/>
              </w:rPr>
            </w:pPr>
            <w:r>
              <w:rPr>
                <w:bCs/>
              </w:rPr>
              <w:t xml:space="preserve"> Бизнес – план организации, понятие, структура.</w:t>
            </w:r>
          </w:p>
          <w:p w:rsidR="00124DFC" w:rsidRDefault="00124DFC" w:rsidP="000076D1">
            <w:pPr>
              <w:pStyle w:val="Style4"/>
              <w:widowControl/>
              <w:numPr>
                <w:ilvl w:val="0"/>
                <w:numId w:val="43"/>
              </w:numPr>
              <w:rPr>
                <w:bCs/>
              </w:rPr>
            </w:pPr>
            <w:r>
              <w:rPr>
                <w:bCs/>
              </w:rPr>
              <w:t xml:space="preserve"> Оценка эффективности хозяйственной деятельности и состояние баланса организации.</w:t>
            </w:r>
          </w:p>
          <w:p w:rsidR="00124DFC" w:rsidRDefault="00124DFC" w:rsidP="000076D1">
            <w:pPr>
              <w:pStyle w:val="Style4"/>
              <w:widowControl/>
              <w:numPr>
                <w:ilvl w:val="0"/>
                <w:numId w:val="43"/>
              </w:numPr>
              <w:rPr>
                <w:bCs/>
              </w:rPr>
            </w:pPr>
            <w:r>
              <w:rPr>
                <w:bCs/>
              </w:rPr>
              <w:t>Стандарты и системы качества.</w:t>
            </w:r>
          </w:p>
          <w:p w:rsidR="00124DFC" w:rsidRDefault="00124DFC" w:rsidP="000076D1">
            <w:pPr>
              <w:pStyle w:val="Style4"/>
              <w:widowControl/>
              <w:numPr>
                <w:ilvl w:val="0"/>
                <w:numId w:val="43"/>
              </w:numPr>
              <w:rPr>
                <w:bCs/>
              </w:rPr>
            </w:pPr>
            <w:r>
              <w:rPr>
                <w:bCs/>
              </w:rPr>
              <w:t>Инновационная политика: понятие, цели.</w:t>
            </w:r>
          </w:p>
          <w:p w:rsidR="00124DFC" w:rsidRDefault="00124DFC" w:rsidP="000076D1">
            <w:pPr>
              <w:pStyle w:val="Style4"/>
              <w:widowControl/>
              <w:numPr>
                <w:ilvl w:val="0"/>
                <w:numId w:val="43"/>
              </w:numPr>
              <w:rPr>
                <w:bCs/>
              </w:rPr>
            </w:pPr>
            <w:r>
              <w:rPr>
                <w:bCs/>
              </w:rPr>
              <w:t xml:space="preserve">Эффективность производства и эффективность инвестиционных затрат. </w:t>
            </w:r>
          </w:p>
          <w:p w:rsidR="00124DFC" w:rsidRDefault="00124DFC" w:rsidP="000076D1">
            <w:pPr>
              <w:pStyle w:val="Style4"/>
              <w:widowControl/>
              <w:numPr>
                <w:ilvl w:val="0"/>
                <w:numId w:val="43"/>
              </w:numPr>
              <w:rPr>
                <w:bCs/>
              </w:rPr>
            </w:pPr>
            <w:r>
              <w:rPr>
                <w:bCs/>
              </w:rPr>
              <w:t>Виды эффективности капитальных вложений, срок окупаемости, порядок расчета и нормативы.</w:t>
            </w:r>
          </w:p>
          <w:p w:rsidR="00124DFC" w:rsidRDefault="00124DFC" w:rsidP="000076D1">
            <w:pPr>
              <w:rPr>
                <w:i/>
                <w:iCs/>
              </w:rPr>
            </w:pPr>
          </w:p>
        </w:tc>
      </w:tr>
      <w:tr w:rsidR="00124DFC" w:rsidTr="000076D1">
        <w:trPr>
          <w:trHeight w:val="258"/>
        </w:trPr>
        <w:tc>
          <w:tcPr>
            <w:tcW w:w="54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4DFC" w:rsidRDefault="00124DFC" w:rsidP="000076D1">
            <w:r>
              <w:t>Уметь</w:t>
            </w:r>
          </w:p>
        </w:tc>
        <w:tc>
          <w:tcPr>
            <w:tcW w:w="147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4DFC" w:rsidRPr="00CB6A58" w:rsidRDefault="00124DFC" w:rsidP="000076D1">
            <w:pPr>
              <w:numPr>
                <w:ilvl w:val="0"/>
                <w:numId w:val="1"/>
              </w:numPr>
              <w:spacing w:line="231" w:lineRule="atLeast"/>
            </w:pPr>
            <w:r w:rsidRPr="00CB6A58">
              <w:t>оценивать эффективность использования ресурсов предприятия (организации);</w:t>
            </w:r>
          </w:p>
          <w:p w:rsidR="00124DFC" w:rsidRPr="00242E3A" w:rsidRDefault="00124DFC" w:rsidP="000076D1">
            <w:pPr>
              <w:numPr>
                <w:ilvl w:val="0"/>
                <w:numId w:val="1"/>
              </w:numPr>
              <w:spacing w:line="231" w:lineRule="atLeast"/>
            </w:pPr>
            <w:r w:rsidRPr="00CB6A58">
              <w:t>использовать методы расчета себестоимости продукции, доходов и расходов предприятия (организации)</w:t>
            </w:r>
          </w:p>
        </w:tc>
        <w:tc>
          <w:tcPr>
            <w:tcW w:w="29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24DFC" w:rsidRDefault="00124DFC" w:rsidP="000076D1">
            <w:pPr>
              <w:rPr>
                <w:b/>
                <w:bCs/>
                <w:i/>
                <w:szCs w:val="20"/>
              </w:rPr>
            </w:pPr>
            <w:r>
              <w:rPr>
                <w:b/>
                <w:bCs/>
                <w:i/>
                <w:szCs w:val="20"/>
              </w:rPr>
              <w:t>Примерные практические задания для экзамена:</w:t>
            </w:r>
          </w:p>
          <w:p w:rsidR="00124DFC" w:rsidRDefault="00124DFC" w:rsidP="000076D1">
            <w:pPr>
              <w:pStyle w:val="NormalWeb"/>
              <w:shd w:val="clear" w:color="auto" w:fill="FFFFFF"/>
              <w:spacing w:before="75" w:beforeAutospacing="0" w:after="75" w:afterAutospacing="0"/>
              <w:ind w:left="75" w:right="75" w:hanging="2"/>
              <w:rPr>
                <w:bCs/>
                <w:sz w:val="24"/>
              </w:rPr>
            </w:pPr>
            <w:r>
              <w:rPr>
                <w:bCs/>
                <w:sz w:val="24"/>
              </w:rPr>
              <w:t>1.Длительность оборота оборотных средств 30 дней, среднегодовой остаток оборотных средств- 2 000 т.руб., Определить сколько оборотов совершат оборотные средства в год, и какой  объем реализованной  продукции может получить предприятие.</w:t>
            </w:r>
          </w:p>
          <w:p w:rsidR="00124DFC" w:rsidRDefault="00124DFC" w:rsidP="000076D1">
            <w:pPr>
              <w:pStyle w:val="NormalWeb"/>
              <w:shd w:val="clear" w:color="auto" w:fill="FFFFFF"/>
              <w:spacing w:before="75" w:beforeAutospacing="0" w:after="75" w:afterAutospacing="0"/>
              <w:ind w:left="75" w:right="75" w:hanging="2"/>
              <w:rPr>
                <w:bCs/>
                <w:sz w:val="24"/>
              </w:rPr>
            </w:pPr>
            <w:r>
              <w:rPr>
                <w:bCs/>
                <w:sz w:val="24"/>
              </w:rPr>
              <w:t xml:space="preserve"> 2. На СТО было проведено 520  автомобилей  по ТО-2 и 4500 автомобилей по ТО-1. Общая численность ремонтных рабочих составила 98 человек, из них 64 человека было занято на ТО-2. Фонд отработанного времени всеми рабочими составил 175 000 часов. Определите трудоемкость проведения каждого вида обслуживания и среднюю трудоемкость одного обслуживания.</w:t>
            </w:r>
          </w:p>
          <w:p w:rsidR="00124DFC" w:rsidRDefault="00124DFC" w:rsidP="000076D1">
            <w:pPr>
              <w:pStyle w:val="NormalWeb"/>
              <w:shd w:val="clear" w:color="auto" w:fill="FFFFFF"/>
              <w:spacing w:before="75" w:beforeAutospacing="0" w:after="75" w:afterAutospacing="0"/>
              <w:ind w:left="75" w:right="75" w:hanging="2"/>
              <w:rPr>
                <w:bCs/>
                <w:sz w:val="24"/>
              </w:rPr>
            </w:pPr>
            <w:r>
              <w:rPr>
                <w:bCs/>
                <w:sz w:val="24"/>
              </w:rPr>
              <w:t>3. Рассчитайте коэффициенты экстенсивного, интенсивного и интегрального использования оборудования автотранспортного предприятия по данным: - плановый годовой фонд времени, час - 82 164, фактически отработано оборудованием, час – 93689. Часовая производительность одной единицы оборудования: по плану -  54 деталей, по факту  - 46 деталей. По выполненным расчетам  сделайте вывод, предложите мероприятия по более полному использованию оборудования.</w:t>
            </w:r>
          </w:p>
          <w:p w:rsidR="00124DFC" w:rsidRDefault="00124DFC" w:rsidP="000076D1">
            <w:pPr>
              <w:pStyle w:val="NormalWeb"/>
              <w:shd w:val="clear" w:color="auto" w:fill="FFFFFF"/>
              <w:spacing w:before="75" w:beforeAutospacing="0" w:after="75" w:afterAutospacing="0"/>
              <w:ind w:left="75" w:right="75" w:hanging="2"/>
              <w:rPr>
                <w:bCs/>
                <w:sz w:val="24"/>
              </w:rPr>
            </w:pPr>
            <w:r>
              <w:rPr>
                <w:bCs/>
                <w:sz w:val="24"/>
              </w:rPr>
              <w:t>4. Годовая трудоемкость работ по проведению ТО- 120 000 ч-час. Планируемый коэффициент повышения производительности труда      - 1,05, эффективный фонд рабочего времени одного рабочего в год - 1800 час. Определить списочную численность рабочих для проведения ТО.</w:t>
            </w:r>
          </w:p>
          <w:p w:rsidR="00124DFC" w:rsidRDefault="00124DFC" w:rsidP="000076D1">
            <w:pPr>
              <w:pStyle w:val="NormalWeb"/>
              <w:shd w:val="clear" w:color="auto" w:fill="FFFFFF"/>
              <w:spacing w:before="75" w:beforeAutospacing="0" w:after="75" w:afterAutospacing="0"/>
              <w:ind w:left="75" w:right="75" w:hanging="2"/>
              <w:rPr>
                <w:bCs/>
                <w:sz w:val="24"/>
              </w:rPr>
            </w:pPr>
            <w:r>
              <w:rPr>
                <w:bCs/>
                <w:sz w:val="24"/>
              </w:rPr>
              <w:t>5. Годовой план проведения  ТО-2 -  1080 единиц. Длительность проведения одного обслуживания 3 дня. Производственная себестоимость одного воздействия 15 000 руб. Коэффициент нарастания затрат 0,7. Определите норматив ремонтных материалов на складе.</w:t>
            </w:r>
          </w:p>
          <w:p w:rsidR="00124DFC" w:rsidRDefault="00124DFC" w:rsidP="000076D1">
            <w:pPr>
              <w:pStyle w:val="NormalWeb"/>
              <w:shd w:val="clear" w:color="auto" w:fill="FFFFFF"/>
              <w:spacing w:before="75" w:beforeAutospacing="0" w:after="75" w:afterAutospacing="0"/>
              <w:ind w:left="75" w:right="75" w:hanging="2"/>
              <w:rPr>
                <w:bCs/>
                <w:sz w:val="24"/>
              </w:rPr>
            </w:pPr>
            <w:r>
              <w:rPr>
                <w:bCs/>
                <w:sz w:val="24"/>
              </w:rPr>
              <w:t>6. Предприятие СТО выполняет согласно программе технических обслуживаний в год 5100, средняя трудоемкость одного обслуживания составила  - 24 н-часа. Потери времени по уважительным причинам составляют в среднем 5% номинального фонда рабочего времени. Коэффициент выполнения норм выработки 1,1. Количество рабочих дней в году 300, продолжительность смены 8 часов. Определите потребную для предприятия численность ремонтных рабочих на планируемый год.</w:t>
            </w:r>
          </w:p>
          <w:p w:rsidR="00124DFC" w:rsidRDefault="00124DFC" w:rsidP="000076D1">
            <w:pPr>
              <w:pStyle w:val="NormalWeb"/>
              <w:shd w:val="clear" w:color="auto" w:fill="FFFFFF"/>
              <w:spacing w:before="75" w:beforeAutospacing="0" w:after="75" w:afterAutospacing="0"/>
              <w:ind w:left="75" w:right="75" w:hanging="2"/>
              <w:rPr>
                <w:bCs/>
                <w:sz w:val="24"/>
              </w:rPr>
            </w:pPr>
            <w:r>
              <w:rPr>
                <w:bCs/>
                <w:sz w:val="24"/>
              </w:rPr>
              <w:t>7. Основные производственные фонды на начало года  - 12 000 т.руб. Поступило основных фондов  в отчетном году - 1 200 т.руб. Выбыло основных фондов в отчетном году  - 800 т.руб. Износ основных фондов составил -  6 000 т.руб. Определить коэффициенты: износа, годности, выбытия и обновления основных фондов.</w:t>
            </w:r>
          </w:p>
          <w:p w:rsidR="00124DFC" w:rsidRDefault="00124DFC" w:rsidP="000076D1">
            <w:pPr>
              <w:pStyle w:val="NormalWeb"/>
              <w:shd w:val="clear" w:color="auto" w:fill="FFFFFF"/>
              <w:spacing w:before="75" w:beforeAutospacing="0" w:after="75" w:afterAutospacing="0"/>
              <w:ind w:left="75" w:right="75" w:hanging="2"/>
              <w:rPr>
                <w:bCs/>
                <w:sz w:val="24"/>
              </w:rPr>
            </w:pPr>
            <w:r>
              <w:rPr>
                <w:bCs/>
                <w:sz w:val="24"/>
              </w:rPr>
              <w:t>8. Основные фонды на начало года - 24 000 т.руб. Поступили основные фонды с 1 апреля текущего года -   1 800 т.руб. Выбыли основные фонды с 1 сентября текущего года  -  1 400 т.руб. Определить среднегодовую стоимость основных производственных фондов.</w:t>
            </w:r>
          </w:p>
          <w:p w:rsidR="00124DFC" w:rsidRDefault="00124DFC" w:rsidP="000076D1">
            <w:pPr>
              <w:pStyle w:val="NormalWeb"/>
              <w:shd w:val="clear" w:color="auto" w:fill="FFFFFF"/>
              <w:spacing w:before="75" w:beforeAutospacing="0" w:after="75" w:afterAutospacing="0"/>
              <w:ind w:left="75" w:right="75" w:hanging="2"/>
              <w:rPr>
                <w:bCs/>
                <w:sz w:val="24"/>
              </w:rPr>
            </w:pPr>
            <w:r>
              <w:rPr>
                <w:bCs/>
                <w:sz w:val="24"/>
              </w:rPr>
              <w:t>9. Длительность оборота оборотных средств - 30 дней, среднегодовой остаток оборотных средств- 2 000 т.руб. Определить сколько оборотов совершат оборотные средства в год, и какой  объем реализованной  продукции может получить предприятие.</w:t>
            </w:r>
          </w:p>
          <w:p w:rsidR="00124DFC" w:rsidRDefault="00124DFC" w:rsidP="000076D1">
            <w:pPr>
              <w:shd w:val="clear" w:color="auto" w:fill="FFFFFF"/>
              <w:spacing w:line="240" w:lineRule="atLeast"/>
              <w:rPr>
                <w:bCs/>
              </w:rPr>
            </w:pPr>
          </w:p>
        </w:tc>
      </w:tr>
      <w:tr w:rsidR="00124DFC" w:rsidTr="000076D1">
        <w:trPr>
          <w:trHeight w:val="446"/>
        </w:trPr>
        <w:tc>
          <w:tcPr>
            <w:tcW w:w="54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4DFC" w:rsidRDefault="00124DFC" w:rsidP="000076D1">
            <w:r>
              <w:t>Владеть</w:t>
            </w:r>
          </w:p>
        </w:tc>
        <w:tc>
          <w:tcPr>
            <w:tcW w:w="147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4DFC" w:rsidRPr="00CB6A58" w:rsidRDefault="00124DFC" w:rsidP="000076D1">
            <w:pPr>
              <w:numPr>
                <w:ilvl w:val="0"/>
                <w:numId w:val="1"/>
              </w:numPr>
              <w:spacing w:line="231" w:lineRule="atLeast"/>
            </w:pPr>
            <w:r w:rsidRPr="00CB6A58">
              <w:t>расчета показателей производственно-хозяйственной деятельности предприятия;</w:t>
            </w:r>
          </w:p>
          <w:p w:rsidR="00124DFC" w:rsidRPr="00242E3A" w:rsidRDefault="00124DFC" w:rsidP="000076D1">
            <w:pPr>
              <w:numPr>
                <w:ilvl w:val="0"/>
                <w:numId w:val="1"/>
              </w:numPr>
              <w:spacing w:line="231" w:lineRule="atLeast"/>
            </w:pPr>
            <w:r w:rsidRPr="00CB6A58">
              <w:t>расчета показателей эффективности использования ресурсов предприятия (организации)</w:t>
            </w:r>
          </w:p>
        </w:tc>
        <w:tc>
          <w:tcPr>
            <w:tcW w:w="29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24DFC" w:rsidRPr="009F7784" w:rsidRDefault="00124DFC" w:rsidP="000076D1">
            <w:pPr>
              <w:rPr>
                <w:b/>
                <w:bCs/>
                <w:i/>
              </w:rPr>
            </w:pPr>
            <w:r w:rsidRPr="009F7784">
              <w:rPr>
                <w:b/>
                <w:bCs/>
                <w:i/>
              </w:rPr>
              <w:t>Примерные практические задания для экзамена:</w:t>
            </w:r>
          </w:p>
          <w:p w:rsidR="00124DFC" w:rsidRPr="006D56DE" w:rsidRDefault="00124DFC" w:rsidP="000076D1">
            <w:pPr>
              <w:shd w:val="clear" w:color="auto" w:fill="FFFFFF"/>
              <w:spacing w:before="75" w:after="75"/>
              <w:ind w:left="75" w:right="75" w:hanging="75"/>
              <w:rPr>
                <w:bCs/>
              </w:rPr>
            </w:pPr>
            <w:r w:rsidRPr="006D56DE">
              <w:rPr>
                <w:bCs/>
              </w:rPr>
              <w:t>1.    Амортизационные отчисления по объекту основных фондов начисляются с...</w:t>
            </w:r>
          </w:p>
          <w:p w:rsidR="00124DFC" w:rsidRPr="006D56DE" w:rsidRDefault="00124DFC" w:rsidP="000076D1">
            <w:pPr>
              <w:shd w:val="clear" w:color="auto" w:fill="FFFFFF"/>
              <w:spacing w:before="75" w:after="75"/>
              <w:ind w:left="75" w:right="75" w:hanging="75"/>
              <w:rPr>
                <w:bCs/>
              </w:rPr>
            </w:pPr>
            <w:r w:rsidRPr="006D56DE">
              <w:rPr>
                <w:bCs/>
              </w:rPr>
              <w:t>- месяца, следующего за месяцем принятия его на учет</w:t>
            </w:r>
          </w:p>
          <w:p w:rsidR="00124DFC" w:rsidRPr="006D56DE" w:rsidRDefault="00124DFC" w:rsidP="000076D1">
            <w:pPr>
              <w:shd w:val="clear" w:color="auto" w:fill="FFFFFF"/>
              <w:spacing w:before="75" w:after="75"/>
              <w:ind w:left="75" w:right="75" w:hanging="75"/>
              <w:rPr>
                <w:bCs/>
              </w:rPr>
            </w:pPr>
            <w:r w:rsidRPr="006D56DE">
              <w:rPr>
                <w:bCs/>
              </w:rPr>
              <w:t>- 01.01 года, следующего за годом введения его в эксплуатацию</w:t>
            </w:r>
          </w:p>
          <w:p w:rsidR="00124DFC" w:rsidRPr="006D56DE" w:rsidRDefault="00124DFC" w:rsidP="000076D1">
            <w:pPr>
              <w:shd w:val="clear" w:color="auto" w:fill="FFFFFF"/>
              <w:spacing w:before="75" w:after="75"/>
              <w:ind w:left="75" w:right="75" w:hanging="75"/>
              <w:rPr>
                <w:bCs/>
              </w:rPr>
            </w:pPr>
            <w:r w:rsidRPr="006D56DE">
              <w:rPr>
                <w:bCs/>
              </w:rPr>
              <w:t>- 1 числа квартала, следующего за кварталом принятия его на учет</w:t>
            </w:r>
          </w:p>
          <w:p w:rsidR="00124DFC" w:rsidRPr="006D56DE" w:rsidRDefault="00124DFC" w:rsidP="000076D1">
            <w:pPr>
              <w:shd w:val="clear" w:color="auto" w:fill="FFFFFF"/>
              <w:spacing w:before="75" w:after="75"/>
              <w:ind w:left="75" w:right="75" w:hanging="75"/>
              <w:rPr>
                <w:bCs/>
              </w:rPr>
            </w:pPr>
            <w:r w:rsidRPr="006D56DE">
              <w:rPr>
                <w:bCs/>
              </w:rPr>
              <w:t>- месяца введения его в эксплуатацию</w:t>
            </w:r>
          </w:p>
          <w:p w:rsidR="00124DFC" w:rsidRPr="006D56DE" w:rsidRDefault="00124DFC" w:rsidP="000076D1">
            <w:pPr>
              <w:shd w:val="clear" w:color="auto" w:fill="FFFFFF"/>
              <w:spacing w:before="75" w:after="75"/>
              <w:ind w:left="75" w:right="75" w:hanging="75"/>
              <w:rPr>
                <w:bCs/>
              </w:rPr>
            </w:pPr>
            <w:r w:rsidRPr="006D56DE">
              <w:rPr>
                <w:bCs/>
              </w:rPr>
              <w:t>2. В зависимости от роли продукции производимой в процессе производства персонал предприятия подразделяется на ...</w:t>
            </w:r>
          </w:p>
          <w:p w:rsidR="00124DFC" w:rsidRPr="006D56DE" w:rsidRDefault="00124DFC" w:rsidP="000076D1">
            <w:pPr>
              <w:shd w:val="clear" w:color="auto" w:fill="FFFFFF"/>
              <w:spacing w:before="75" w:after="75"/>
              <w:ind w:left="75" w:right="75" w:hanging="75"/>
              <w:rPr>
                <w:bCs/>
              </w:rPr>
            </w:pPr>
            <w:r w:rsidRPr="006D56DE">
              <w:rPr>
                <w:bCs/>
              </w:rPr>
              <w:t>- рабочих основных и вспомогательных цехов</w:t>
            </w:r>
          </w:p>
          <w:p w:rsidR="00124DFC" w:rsidRPr="006D56DE" w:rsidRDefault="00124DFC" w:rsidP="000076D1">
            <w:pPr>
              <w:shd w:val="clear" w:color="auto" w:fill="FFFFFF"/>
              <w:spacing w:before="75" w:after="75"/>
              <w:ind w:left="75" w:right="75" w:hanging="75"/>
              <w:rPr>
                <w:bCs/>
              </w:rPr>
            </w:pPr>
            <w:r w:rsidRPr="006D56DE">
              <w:rPr>
                <w:bCs/>
              </w:rPr>
              <w:t>- персонал основной деятельности и непромышленных подразделений</w:t>
            </w:r>
          </w:p>
          <w:p w:rsidR="00124DFC" w:rsidRPr="006D56DE" w:rsidRDefault="00124DFC" w:rsidP="000076D1">
            <w:pPr>
              <w:shd w:val="clear" w:color="auto" w:fill="FFFFFF"/>
              <w:spacing w:before="75" w:after="75"/>
              <w:ind w:left="75" w:right="75" w:hanging="75"/>
              <w:rPr>
                <w:bCs/>
              </w:rPr>
            </w:pPr>
            <w:r w:rsidRPr="006D56DE">
              <w:rPr>
                <w:bCs/>
              </w:rPr>
              <w:t xml:space="preserve"> - рабочих и служащих</w:t>
            </w:r>
          </w:p>
          <w:p w:rsidR="00124DFC" w:rsidRPr="006D56DE" w:rsidRDefault="00124DFC" w:rsidP="000076D1">
            <w:pPr>
              <w:shd w:val="clear" w:color="auto" w:fill="FFFFFF"/>
              <w:spacing w:before="75" w:after="75"/>
              <w:ind w:left="75" w:right="75" w:hanging="75"/>
              <w:rPr>
                <w:bCs/>
              </w:rPr>
            </w:pPr>
            <w:r w:rsidRPr="006D56DE">
              <w:rPr>
                <w:bCs/>
              </w:rPr>
              <w:t>- списочный и явочный</w:t>
            </w:r>
          </w:p>
          <w:p w:rsidR="00124DFC" w:rsidRPr="006D56DE" w:rsidRDefault="00124DFC" w:rsidP="000076D1">
            <w:pPr>
              <w:shd w:val="clear" w:color="auto" w:fill="FFFFFF"/>
              <w:spacing w:before="75" w:after="75"/>
              <w:ind w:left="75" w:right="75" w:hanging="75"/>
              <w:rPr>
                <w:bCs/>
              </w:rPr>
            </w:pPr>
            <w:r w:rsidRPr="006D56DE">
              <w:rPr>
                <w:bCs/>
              </w:rPr>
              <w:t>3. В расчет стоимости реализованной продукции НЕ включается стоимость...</w:t>
            </w:r>
          </w:p>
          <w:p w:rsidR="00124DFC" w:rsidRPr="006D56DE" w:rsidRDefault="00124DFC" w:rsidP="000076D1">
            <w:pPr>
              <w:shd w:val="clear" w:color="auto" w:fill="FFFFFF"/>
              <w:spacing w:before="75" w:after="75"/>
              <w:ind w:left="75" w:right="75" w:hanging="75"/>
              <w:rPr>
                <w:bCs/>
              </w:rPr>
            </w:pPr>
            <w:r w:rsidRPr="006D56DE">
              <w:rPr>
                <w:bCs/>
              </w:rPr>
              <w:t>- остатков готовой продукции на начало периода</w:t>
            </w:r>
          </w:p>
          <w:p w:rsidR="00124DFC" w:rsidRPr="006D56DE" w:rsidRDefault="00124DFC" w:rsidP="000076D1">
            <w:pPr>
              <w:shd w:val="clear" w:color="auto" w:fill="FFFFFF"/>
              <w:spacing w:before="75" w:after="75"/>
              <w:ind w:left="75" w:right="75" w:hanging="75"/>
              <w:rPr>
                <w:bCs/>
              </w:rPr>
            </w:pPr>
            <w:r w:rsidRPr="006D56DE">
              <w:rPr>
                <w:bCs/>
              </w:rPr>
              <w:t>- товарной продукции</w:t>
            </w:r>
          </w:p>
          <w:p w:rsidR="00124DFC" w:rsidRPr="006D56DE" w:rsidRDefault="00124DFC" w:rsidP="000076D1">
            <w:pPr>
              <w:shd w:val="clear" w:color="auto" w:fill="FFFFFF"/>
              <w:spacing w:before="75" w:after="75"/>
              <w:ind w:left="75" w:right="75" w:hanging="75"/>
              <w:rPr>
                <w:bCs/>
              </w:rPr>
            </w:pPr>
            <w:r w:rsidRPr="006D56DE">
              <w:rPr>
                <w:bCs/>
              </w:rPr>
              <w:t xml:space="preserve"> - остатков готовой продукции на конец периода</w:t>
            </w:r>
          </w:p>
          <w:p w:rsidR="00124DFC" w:rsidRPr="006D56DE" w:rsidRDefault="00124DFC" w:rsidP="000076D1">
            <w:pPr>
              <w:shd w:val="clear" w:color="auto" w:fill="FFFFFF"/>
              <w:spacing w:before="75" w:after="75"/>
              <w:ind w:left="75" w:right="75" w:hanging="75"/>
              <w:rPr>
                <w:bCs/>
              </w:rPr>
            </w:pPr>
            <w:r w:rsidRPr="006D56DE">
              <w:rPr>
                <w:bCs/>
              </w:rPr>
              <w:t>- валовой продукции</w:t>
            </w:r>
          </w:p>
          <w:p w:rsidR="00124DFC" w:rsidRPr="006D56DE" w:rsidRDefault="00124DFC" w:rsidP="000076D1">
            <w:pPr>
              <w:shd w:val="clear" w:color="auto" w:fill="FFFFFF"/>
              <w:spacing w:before="75" w:after="75"/>
              <w:ind w:left="75" w:right="75" w:hanging="75"/>
              <w:rPr>
                <w:bCs/>
              </w:rPr>
            </w:pPr>
            <w:r w:rsidRPr="006D56DE">
              <w:rPr>
                <w:bCs/>
              </w:rPr>
              <w:t>4. В состав оборотных средств предприятия входят...</w:t>
            </w:r>
          </w:p>
          <w:p w:rsidR="00124DFC" w:rsidRPr="006D56DE" w:rsidRDefault="00124DFC" w:rsidP="000076D1">
            <w:pPr>
              <w:shd w:val="clear" w:color="auto" w:fill="FFFFFF"/>
              <w:spacing w:before="75" w:after="75"/>
              <w:ind w:left="75" w:right="75" w:hanging="75"/>
              <w:rPr>
                <w:bCs/>
              </w:rPr>
            </w:pPr>
            <w:r w:rsidRPr="006D56DE">
              <w:rPr>
                <w:bCs/>
              </w:rPr>
              <w:t>- только производственные запасы</w:t>
            </w:r>
          </w:p>
          <w:p w:rsidR="00124DFC" w:rsidRPr="006D56DE" w:rsidRDefault="00124DFC" w:rsidP="000076D1">
            <w:pPr>
              <w:shd w:val="clear" w:color="auto" w:fill="FFFFFF"/>
              <w:spacing w:before="75" w:after="75"/>
              <w:ind w:left="75" w:right="75" w:hanging="75"/>
              <w:rPr>
                <w:bCs/>
              </w:rPr>
            </w:pPr>
            <w:r w:rsidRPr="006D56DE">
              <w:rPr>
                <w:bCs/>
              </w:rPr>
              <w:t>- незавершенное производство, готовая продукция на складе</w:t>
            </w:r>
          </w:p>
          <w:p w:rsidR="00124DFC" w:rsidRPr="006D56DE" w:rsidRDefault="00124DFC" w:rsidP="000076D1">
            <w:pPr>
              <w:shd w:val="clear" w:color="auto" w:fill="FFFFFF"/>
              <w:spacing w:before="75" w:after="75"/>
              <w:ind w:left="75" w:right="75" w:hanging="75"/>
              <w:rPr>
                <w:bCs/>
              </w:rPr>
            </w:pPr>
            <w:r w:rsidRPr="006D56DE">
              <w:rPr>
                <w:bCs/>
              </w:rPr>
              <w:t xml:space="preserve"> - запасы материалов, запасных частей, топлива, готовой продукции на складе</w:t>
            </w:r>
          </w:p>
          <w:p w:rsidR="00124DFC" w:rsidRPr="006D56DE" w:rsidRDefault="00124DFC" w:rsidP="000076D1">
            <w:pPr>
              <w:shd w:val="clear" w:color="auto" w:fill="FFFFFF"/>
              <w:spacing w:before="75" w:after="75"/>
              <w:ind w:left="75" w:right="75" w:hanging="75"/>
              <w:rPr>
                <w:bCs/>
              </w:rPr>
            </w:pPr>
            <w:r w:rsidRPr="006D56DE">
              <w:rPr>
                <w:bCs/>
              </w:rPr>
              <w:t>- оборотные фонды и фонды обращения</w:t>
            </w:r>
          </w:p>
          <w:p w:rsidR="00124DFC" w:rsidRPr="006D56DE" w:rsidRDefault="00124DFC" w:rsidP="000076D1">
            <w:pPr>
              <w:shd w:val="clear" w:color="auto" w:fill="FFFFFF"/>
              <w:spacing w:before="75" w:after="75"/>
              <w:ind w:left="75" w:right="75" w:hanging="75"/>
              <w:rPr>
                <w:bCs/>
              </w:rPr>
            </w:pPr>
            <w:r w:rsidRPr="006D56DE">
              <w:rPr>
                <w:bCs/>
              </w:rPr>
              <w:t>5. Действия предприятия по достижению поставленных целей посредством установления цен и с учетом жизненного цикла товара, называется ...</w:t>
            </w:r>
          </w:p>
          <w:p w:rsidR="00124DFC" w:rsidRPr="006D56DE" w:rsidRDefault="00124DFC" w:rsidP="000076D1">
            <w:pPr>
              <w:shd w:val="clear" w:color="auto" w:fill="FFFFFF"/>
              <w:spacing w:before="75" w:after="75"/>
              <w:ind w:left="75" w:right="75" w:hanging="75"/>
              <w:rPr>
                <w:bCs/>
              </w:rPr>
            </w:pPr>
            <w:r w:rsidRPr="006D56DE">
              <w:rPr>
                <w:bCs/>
              </w:rPr>
              <w:t>- методом ценообразования</w:t>
            </w:r>
          </w:p>
          <w:p w:rsidR="00124DFC" w:rsidRPr="006D56DE" w:rsidRDefault="00124DFC" w:rsidP="000076D1">
            <w:pPr>
              <w:shd w:val="clear" w:color="auto" w:fill="FFFFFF"/>
              <w:spacing w:before="75" w:after="75"/>
              <w:ind w:left="75" w:right="75" w:hanging="75"/>
              <w:rPr>
                <w:bCs/>
              </w:rPr>
            </w:pPr>
            <w:r w:rsidRPr="006D56DE">
              <w:rPr>
                <w:bCs/>
              </w:rPr>
              <w:t>- способом ценообразования</w:t>
            </w:r>
          </w:p>
          <w:p w:rsidR="00124DFC" w:rsidRPr="006D56DE" w:rsidRDefault="00124DFC" w:rsidP="000076D1">
            <w:pPr>
              <w:shd w:val="clear" w:color="auto" w:fill="FFFFFF"/>
              <w:spacing w:before="75" w:after="75"/>
              <w:ind w:left="75" w:right="75" w:hanging="75"/>
              <w:rPr>
                <w:bCs/>
              </w:rPr>
            </w:pPr>
            <w:r w:rsidRPr="006D56DE">
              <w:rPr>
                <w:bCs/>
              </w:rPr>
              <w:t xml:space="preserve"> - стратегией ценообразования</w:t>
            </w:r>
          </w:p>
          <w:p w:rsidR="00124DFC" w:rsidRPr="006D56DE" w:rsidRDefault="00124DFC" w:rsidP="000076D1">
            <w:pPr>
              <w:shd w:val="clear" w:color="auto" w:fill="FFFFFF"/>
              <w:spacing w:before="75" w:after="75"/>
              <w:ind w:left="75" w:right="75" w:hanging="75"/>
              <w:rPr>
                <w:bCs/>
              </w:rPr>
            </w:pPr>
            <w:r w:rsidRPr="006D56DE">
              <w:rPr>
                <w:bCs/>
              </w:rPr>
              <w:t>- товарной политикой</w:t>
            </w:r>
          </w:p>
          <w:p w:rsidR="00124DFC" w:rsidRPr="006D56DE" w:rsidRDefault="00124DFC" w:rsidP="000076D1">
            <w:pPr>
              <w:shd w:val="clear" w:color="auto" w:fill="FFFFFF"/>
              <w:spacing w:before="75" w:after="75"/>
              <w:ind w:left="75" w:right="75" w:hanging="75"/>
              <w:rPr>
                <w:bCs/>
              </w:rPr>
            </w:pPr>
            <w:r w:rsidRPr="006D56DE">
              <w:rPr>
                <w:bCs/>
              </w:rPr>
              <w:t>6. Затраты на содержание и эксплуатацию здания управления относятся к _______ расходам.</w:t>
            </w:r>
          </w:p>
          <w:p w:rsidR="00124DFC" w:rsidRPr="006D56DE" w:rsidRDefault="00124DFC" w:rsidP="000076D1">
            <w:pPr>
              <w:shd w:val="clear" w:color="auto" w:fill="FFFFFF"/>
              <w:spacing w:before="75" w:after="75"/>
              <w:ind w:left="75" w:right="75" w:hanging="75"/>
              <w:rPr>
                <w:bCs/>
              </w:rPr>
            </w:pPr>
            <w:r w:rsidRPr="006D56DE">
              <w:rPr>
                <w:bCs/>
              </w:rPr>
              <w:t xml:space="preserve">- общехозяйственным </w:t>
            </w:r>
          </w:p>
          <w:p w:rsidR="00124DFC" w:rsidRPr="006D56DE" w:rsidRDefault="00124DFC" w:rsidP="000076D1">
            <w:pPr>
              <w:shd w:val="clear" w:color="auto" w:fill="FFFFFF"/>
              <w:spacing w:before="75" w:after="75"/>
              <w:ind w:left="75" w:right="75" w:hanging="75"/>
              <w:rPr>
                <w:bCs/>
              </w:rPr>
            </w:pPr>
            <w:r w:rsidRPr="006D56DE">
              <w:rPr>
                <w:bCs/>
              </w:rPr>
              <w:t>- общезаводским</w:t>
            </w:r>
          </w:p>
          <w:p w:rsidR="00124DFC" w:rsidRPr="006D56DE" w:rsidRDefault="00124DFC" w:rsidP="000076D1">
            <w:pPr>
              <w:shd w:val="clear" w:color="auto" w:fill="FFFFFF"/>
              <w:spacing w:before="75" w:after="75"/>
              <w:ind w:left="75" w:right="75" w:hanging="75"/>
              <w:rPr>
                <w:bCs/>
              </w:rPr>
            </w:pPr>
            <w:r w:rsidRPr="006D56DE">
              <w:rPr>
                <w:bCs/>
              </w:rPr>
              <w:t xml:space="preserve"> - цеховым</w:t>
            </w:r>
          </w:p>
          <w:p w:rsidR="00124DFC" w:rsidRPr="006D56DE" w:rsidRDefault="00124DFC" w:rsidP="000076D1">
            <w:pPr>
              <w:shd w:val="clear" w:color="auto" w:fill="FFFFFF"/>
              <w:spacing w:before="75" w:after="75"/>
              <w:ind w:left="75" w:right="75" w:hanging="75"/>
              <w:rPr>
                <w:bCs/>
              </w:rPr>
            </w:pPr>
            <w:r w:rsidRPr="006D56DE">
              <w:rPr>
                <w:bCs/>
              </w:rPr>
              <w:t>- производственным</w:t>
            </w:r>
          </w:p>
          <w:p w:rsidR="00124DFC" w:rsidRPr="006D56DE" w:rsidRDefault="00124DFC" w:rsidP="000076D1">
            <w:pPr>
              <w:shd w:val="clear" w:color="auto" w:fill="FFFFFF"/>
              <w:spacing w:before="75" w:after="75"/>
              <w:ind w:left="75" w:right="75" w:hanging="75"/>
              <w:rPr>
                <w:bCs/>
              </w:rPr>
            </w:pPr>
            <w:r w:rsidRPr="006D56DE">
              <w:rPr>
                <w:bCs/>
              </w:rPr>
              <w:t>7. Исходной ценой формирования всей цепочки установления цены на товары является...</w:t>
            </w:r>
          </w:p>
          <w:p w:rsidR="00124DFC" w:rsidRPr="006D56DE" w:rsidRDefault="00124DFC" w:rsidP="000076D1">
            <w:pPr>
              <w:shd w:val="clear" w:color="auto" w:fill="FFFFFF"/>
              <w:spacing w:before="75" w:after="75"/>
              <w:ind w:left="75" w:right="75" w:hanging="75"/>
              <w:rPr>
                <w:bCs/>
              </w:rPr>
            </w:pPr>
            <w:r w:rsidRPr="006D56DE">
              <w:rPr>
                <w:bCs/>
              </w:rPr>
              <w:t>- розничная цена</w:t>
            </w:r>
          </w:p>
          <w:p w:rsidR="00124DFC" w:rsidRPr="006D56DE" w:rsidRDefault="00124DFC" w:rsidP="000076D1">
            <w:pPr>
              <w:shd w:val="clear" w:color="auto" w:fill="FFFFFF"/>
              <w:spacing w:before="75" w:after="75"/>
              <w:ind w:left="75" w:right="75" w:hanging="75"/>
              <w:rPr>
                <w:bCs/>
              </w:rPr>
            </w:pPr>
            <w:r w:rsidRPr="006D56DE">
              <w:rPr>
                <w:bCs/>
              </w:rPr>
              <w:t>- свободная отпускная цена</w:t>
            </w:r>
          </w:p>
          <w:p w:rsidR="00124DFC" w:rsidRPr="006D56DE" w:rsidRDefault="00124DFC" w:rsidP="000076D1">
            <w:pPr>
              <w:shd w:val="clear" w:color="auto" w:fill="FFFFFF"/>
              <w:spacing w:before="75" w:after="75"/>
              <w:ind w:left="75" w:right="75" w:hanging="75"/>
              <w:rPr>
                <w:bCs/>
              </w:rPr>
            </w:pPr>
            <w:r w:rsidRPr="006D56DE">
              <w:rPr>
                <w:bCs/>
              </w:rPr>
              <w:t xml:space="preserve"> - торговая наценка</w:t>
            </w:r>
          </w:p>
          <w:p w:rsidR="00124DFC" w:rsidRPr="006D56DE" w:rsidRDefault="00124DFC" w:rsidP="000076D1">
            <w:pPr>
              <w:shd w:val="clear" w:color="auto" w:fill="FFFFFF"/>
              <w:spacing w:before="75" w:after="75"/>
              <w:ind w:left="75" w:right="75" w:hanging="75"/>
              <w:rPr>
                <w:bCs/>
              </w:rPr>
            </w:pPr>
            <w:r w:rsidRPr="006D56DE">
              <w:rPr>
                <w:bCs/>
              </w:rPr>
              <w:t>- оптовая цена предприятия</w:t>
            </w:r>
          </w:p>
          <w:p w:rsidR="00124DFC" w:rsidRPr="006D56DE" w:rsidRDefault="00124DFC" w:rsidP="000076D1">
            <w:pPr>
              <w:shd w:val="clear" w:color="auto" w:fill="FFFFFF"/>
              <w:spacing w:before="75" w:after="75"/>
              <w:ind w:left="75" w:right="75" w:hanging="75"/>
              <w:rPr>
                <w:bCs/>
              </w:rPr>
            </w:pPr>
            <w:r w:rsidRPr="006D56DE">
              <w:rPr>
                <w:bCs/>
              </w:rPr>
              <w:t>8. К вспомогательному производству на предприятии относится</w:t>
            </w:r>
          </w:p>
          <w:p w:rsidR="00124DFC" w:rsidRPr="006D56DE" w:rsidRDefault="00124DFC" w:rsidP="000076D1">
            <w:pPr>
              <w:shd w:val="clear" w:color="auto" w:fill="FFFFFF"/>
              <w:spacing w:before="75" w:after="75"/>
              <w:ind w:left="75" w:right="75" w:hanging="75"/>
              <w:rPr>
                <w:bCs/>
              </w:rPr>
            </w:pPr>
            <w:r w:rsidRPr="006D56DE">
              <w:rPr>
                <w:bCs/>
              </w:rPr>
              <w:t>- сборочный цех</w:t>
            </w:r>
          </w:p>
          <w:p w:rsidR="00124DFC" w:rsidRPr="006D56DE" w:rsidRDefault="00124DFC" w:rsidP="000076D1">
            <w:pPr>
              <w:shd w:val="clear" w:color="auto" w:fill="FFFFFF"/>
              <w:spacing w:before="75" w:after="75"/>
              <w:ind w:left="75" w:right="75" w:hanging="75"/>
              <w:rPr>
                <w:bCs/>
              </w:rPr>
            </w:pPr>
            <w:r w:rsidRPr="006D56DE">
              <w:rPr>
                <w:bCs/>
              </w:rPr>
              <w:t>- транспортный цех</w:t>
            </w:r>
          </w:p>
          <w:p w:rsidR="00124DFC" w:rsidRPr="006D56DE" w:rsidRDefault="00124DFC" w:rsidP="000076D1">
            <w:pPr>
              <w:shd w:val="clear" w:color="auto" w:fill="FFFFFF"/>
              <w:spacing w:before="75" w:after="75"/>
              <w:ind w:left="75" w:right="75" w:hanging="75"/>
              <w:rPr>
                <w:bCs/>
              </w:rPr>
            </w:pPr>
            <w:r w:rsidRPr="006D56DE">
              <w:rPr>
                <w:bCs/>
              </w:rPr>
              <w:t xml:space="preserve"> - цех механообработки</w:t>
            </w:r>
          </w:p>
          <w:p w:rsidR="00124DFC" w:rsidRPr="006D56DE" w:rsidRDefault="00124DFC" w:rsidP="000076D1">
            <w:pPr>
              <w:shd w:val="clear" w:color="auto" w:fill="FFFFFF"/>
              <w:spacing w:before="75" w:after="75"/>
              <w:ind w:left="75" w:right="75" w:hanging="75"/>
              <w:rPr>
                <w:bCs/>
              </w:rPr>
            </w:pPr>
            <w:r w:rsidRPr="006D56DE">
              <w:rPr>
                <w:bCs/>
              </w:rPr>
              <w:t>- ремонтное хозяйство</w:t>
            </w:r>
          </w:p>
          <w:p w:rsidR="00124DFC" w:rsidRPr="006D56DE" w:rsidRDefault="00124DFC" w:rsidP="000076D1">
            <w:pPr>
              <w:shd w:val="clear" w:color="auto" w:fill="FFFFFF"/>
              <w:spacing w:before="75" w:after="75"/>
              <w:ind w:left="75" w:right="75" w:hanging="75"/>
              <w:rPr>
                <w:bCs/>
              </w:rPr>
            </w:pPr>
            <w:r w:rsidRPr="006D56DE">
              <w:rPr>
                <w:bCs/>
              </w:rPr>
              <w:t>9. К непроизводственным основным фондам относятся</w:t>
            </w:r>
          </w:p>
          <w:p w:rsidR="00124DFC" w:rsidRPr="006D56DE" w:rsidRDefault="00124DFC" w:rsidP="000076D1">
            <w:pPr>
              <w:shd w:val="clear" w:color="auto" w:fill="FFFFFF"/>
              <w:spacing w:before="75" w:after="75"/>
              <w:ind w:left="75" w:right="75" w:hanging="75"/>
              <w:rPr>
                <w:bCs/>
              </w:rPr>
            </w:pPr>
            <w:r w:rsidRPr="006D56DE">
              <w:rPr>
                <w:bCs/>
              </w:rPr>
              <w:t>- ремонтное хозяйство</w:t>
            </w:r>
          </w:p>
          <w:p w:rsidR="00124DFC" w:rsidRPr="006D56DE" w:rsidRDefault="00124DFC" w:rsidP="000076D1">
            <w:pPr>
              <w:shd w:val="clear" w:color="auto" w:fill="FFFFFF"/>
              <w:spacing w:before="75" w:after="75"/>
              <w:ind w:left="75" w:right="75" w:hanging="75"/>
              <w:rPr>
                <w:bCs/>
              </w:rPr>
            </w:pPr>
            <w:r w:rsidRPr="006D56DE">
              <w:rPr>
                <w:bCs/>
              </w:rPr>
              <w:t>- электростанция</w:t>
            </w:r>
          </w:p>
          <w:p w:rsidR="00124DFC" w:rsidRPr="006D56DE" w:rsidRDefault="00124DFC" w:rsidP="000076D1">
            <w:pPr>
              <w:shd w:val="clear" w:color="auto" w:fill="FFFFFF"/>
              <w:spacing w:before="75" w:after="75"/>
              <w:ind w:left="75" w:right="75" w:hanging="75"/>
              <w:rPr>
                <w:bCs/>
              </w:rPr>
            </w:pPr>
            <w:r w:rsidRPr="006D56DE">
              <w:rPr>
                <w:bCs/>
              </w:rPr>
              <w:t xml:space="preserve"> - котельная на балансе предприятия</w:t>
            </w:r>
          </w:p>
          <w:p w:rsidR="00124DFC" w:rsidRPr="006D56DE" w:rsidRDefault="00124DFC" w:rsidP="000076D1">
            <w:pPr>
              <w:shd w:val="clear" w:color="auto" w:fill="FFFFFF"/>
              <w:spacing w:before="75" w:after="75"/>
              <w:ind w:left="75" w:right="75" w:hanging="75"/>
              <w:rPr>
                <w:bCs/>
              </w:rPr>
            </w:pPr>
            <w:r w:rsidRPr="006D56DE">
              <w:rPr>
                <w:bCs/>
              </w:rPr>
              <w:t>- детский сад на балансе предприятия</w:t>
            </w:r>
          </w:p>
          <w:p w:rsidR="00124DFC" w:rsidRPr="006D56DE" w:rsidRDefault="00124DFC" w:rsidP="000076D1">
            <w:pPr>
              <w:shd w:val="clear" w:color="auto" w:fill="FFFFFF"/>
              <w:spacing w:before="75" w:after="75"/>
              <w:ind w:left="75" w:right="75" w:hanging="75"/>
              <w:rPr>
                <w:bCs/>
              </w:rPr>
            </w:pPr>
            <w:r w:rsidRPr="006D56DE">
              <w:rPr>
                <w:bCs/>
              </w:rPr>
              <w:t>10. К относительным показателям эффективности производственной деятельности предприятия относятся показатели...</w:t>
            </w:r>
          </w:p>
          <w:p w:rsidR="00124DFC" w:rsidRPr="006D56DE" w:rsidRDefault="00124DFC" w:rsidP="000076D1">
            <w:pPr>
              <w:shd w:val="clear" w:color="auto" w:fill="FFFFFF"/>
              <w:spacing w:before="75" w:after="75"/>
              <w:ind w:left="75" w:right="75" w:hanging="75"/>
              <w:rPr>
                <w:bCs/>
              </w:rPr>
            </w:pPr>
            <w:r w:rsidRPr="006D56DE">
              <w:rPr>
                <w:bCs/>
              </w:rPr>
              <w:t>- рентабельности</w:t>
            </w:r>
          </w:p>
          <w:p w:rsidR="00124DFC" w:rsidRPr="006D56DE" w:rsidRDefault="00124DFC" w:rsidP="000076D1">
            <w:pPr>
              <w:shd w:val="clear" w:color="auto" w:fill="FFFFFF"/>
              <w:spacing w:before="75" w:after="75"/>
              <w:ind w:left="75" w:right="75" w:hanging="75"/>
              <w:rPr>
                <w:bCs/>
              </w:rPr>
            </w:pPr>
            <w:r w:rsidRPr="006D56DE">
              <w:rPr>
                <w:bCs/>
              </w:rPr>
              <w:t>- финансовой устойчивости</w:t>
            </w:r>
          </w:p>
          <w:p w:rsidR="00124DFC" w:rsidRPr="006D56DE" w:rsidRDefault="00124DFC" w:rsidP="000076D1">
            <w:pPr>
              <w:shd w:val="clear" w:color="auto" w:fill="FFFFFF"/>
              <w:spacing w:before="75" w:after="75"/>
              <w:ind w:left="75" w:right="75" w:hanging="75"/>
              <w:rPr>
                <w:bCs/>
              </w:rPr>
            </w:pPr>
            <w:r w:rsidRPr="006D56DE">
              <w:rPr>
                <w:bCs/>
              </w:rPr>
              <w:t xml:space="preserve"> - ликвидности</w:t>
            </w:r>
          </w:p>
          <w:p w:rsidR="00124DFC" w:rsidRPr="006D56DE" w:rsidRDefault="00124DFC" w:rsidP="000076D1">
            <w:pPr>
              <w:shd w:val="clear" w:color="auto" w:fill="FFFFFF"/>
              <w:spacing w:before="75" w:after="75"/>
              <w:ind w:left="75" w:right="75" w:hanging="75"/>
              <w:rPr>
                <w:bCs/>
              </w:rPr>
            </w:pPr>
            <w:r w:rsidRPr="006D56DE">
              <w:rPr>
                <w:bCs/>
              </w:rPr>
              <w:t>- деловой активности</w:t>
            </w:r>
          </w:p>
          <w:p w:rsidR="00124DFC" w:rsidRPr="006D56DE" w:rsidRDefault="00124DFC" w:rsidP="000076D1">
            <w:pPr>
              <w:shd w:val="clear" w:color="auto" w:fill="FFFFFF"/>
              <w:spacing w:before="75" w:after="75"/>
              <w:ind w:left="75" w:right="75" w:hanging="75"/>
              <w:rPr>
                <w:bCs/>
              </w:rPr>
            </w:pPr>
            <w:r w:rsidRPr="006D56DE">
              <w:rPr>
                <w:bCs/>
              </w:rPr>
              <w:t>11. К пассивной части основных средств относятся</w:t>
            </w:r>
          </w:p>
          <w:p w:rsidR="00124DFC" w:rsidRPr="006D56DE" w:rsidRDefault="00124DFC" w:rsidP="000076D1">
            <w:pPr>
              <w:shd w:val="clear" w:color="auto" w:fill="FFFFFF"/>
              <w:spacing w:before="75" w:after="75"/>
              <w:ind w:left="75" w:right="75" w:hanging="75"/>
              <w:rPr>
                <w:bCs/>
              </w:rPr>
            </w:pPr>
            <w:r w:rsidRPr="006D56DE">
              <w:rPr>
                <w:bCs/>
              </w:rPr>
              <w:t>- станки и оборудование</w:t>
            </w:r>
          </w:p>
          <w:p w:rsidR="00124DFC" w:rsidRPr="006D56DE" w:rsidRDefault="00124DFC" w:rsidP="000076D1">
            <w:pPr>
              <w:shd w:val="clear" w:color="auto" w:fill="FFFFFF"/>
              <w:spacing w:before="75" w:after="75"/>
              <w:ind w:left="75" w:right="75" w:hanging="75"/>
              <w:rPr>
                <w:bCs/>
              </w:rPr>
            </w:pPr>
            <w:r w:rsidRPr="006D56DE">
              <w:rPr>
                <w:bCs/>
              </w:rPr>
              <w:t>- производственные транспортные средства</w:t>
            </w:r>
          </w:p>
          <w:p w:rsidR="00124DFC" w:rsidRPr="006D56DE" w:rsidRDefault="00124DFC" w:rsidP="000076D1">
            <w:pPr>
              <w:shd w:val="clear" w:color="auto" w:fill="FFFFFF"/>
              <w:spacing w:before="75" w:after="75"/>
              <w:ind w:left="75" w:right="75" w:hanging="75"/>
              <w:rPr>
                <w:bCs/>
              </w:rPr>
            </w:pPr>
            <w:r w:rsidRPr="006D56DE">
              <w:rPr>
                <w:bCs/>
              </w:rPr>
              <w:t xml:space="preserve"> - здания и сооружения</w:t>
            </w:r>
          </w:p>
          <w:p w:rsidR="00124DFC" w:rsidRPr="006D56DE" w:rsidRDefault="00124DFC" w:rsidP="000076D1">
            <w:pPr>
              <w:shd w:val="clear" w:color="auto" w:fill="FFFFFF"/>
              <w:spacing w:before="75" w:after="75"/>
              <w:ind w:left="75" w:right="75" w:hanging="75"/>
              <w:rPr>
                <w:bCs/>
              </w:rPr>
            </w:pPr>
            <w:r w:rsidRPr="006D56DE">
              <w:rPr>
                <w:bCs/>
              </w:rPr>
              <w:t>- рабочие машины и оборудование</w:t>
            </w:r>
          </w:p>
          <w:p w:rsidR="00124DFC" w:rsidRPr="006D56DE" w:rsidRDefault="00124DFC" w:rsidP="000076D1">
            <w:pPr>
              <w:shd w:val="clear" w:color="auto" w:fill="FFFFFF"/>
              <w:spacing w:before="75" w:after="75"/>
              <w:ind w:left="75" w:right="75" w:hanging="75"/>
              <w:rPr>
                <w:bCs/>
              </w:rPr>
            </w:pPr>
            <w:r w:rsidRPr="006D56DE">
              <w:rPr>
                <w:bCs/>
              </w:rPr>
              <w:t>12. К постоянным расходам относятся такие статьи затрат, как...</w:t>
            </w:r>
          </w:p>
          <w:p w:rsidR="00124DFC" w:rsidRPr="006D56DE" w:rsidRDefault="00124DFC" w:rsidP="000076D1">
            <w:pPr>
              <w:shd w:val="clear" w:color="auto" w:fill="FFFFFF"/>
              <w:spacing w:before="75" w:after="75"/>
              <w:ind w:left="75" w:right="75" w:hanging="75"/>
              <w:rPr>
                <w:bCs/>
              </w:rPr>
            </w:pPr>
            <w:r w:rsidRPr="006D56DE">
              <w:rPr>
                <w:bCs/>
              </w:rPr>
              <w:t>- покупные полуфабрикаты</w:t>
            </w:r>
          </w:p>
          <w:p w:rsidR="00124DFC" w:rsidRPr="006D56DE" w:rsidRDefault="00124DFC" w:rsidP="000076D1">
            <w:pPr>
              <w:shd w:val="clear" w:color="auto" w:fill="FFFFFF"/>
              <w:spacing w:before="75" w:after="75"/>
              <w:ind w:left="75" w:right="75" w:hanging="75"/>
              <w:rPr>
                <w:bCs/>
              </w:rPr>
            </w:pPr>
            <w:r w:rsidRPr="006D56DE">
              <w:rPr>
                <w:bCs/>
              </w:rPr>
              <w:t>- амортизация здания</w:t>
            </w:r>
          </w:p>
          <w:p w:rsidR="00124DFC" w:rsidRPr="006D56DE" w:rsidRDefault="00124DFC" w:rsidP="000076D1">
            <w:pPr>
              <w:shd w:val="clear" w:color="auto" w:fill="FFFFFF"/>
              <w:spacing w:before="75" w:after="75"/>
              <w:ind w:left="75" w:right="75" w:hanging="75"/>
              <w:rPr>
                <w:bCs/>
              </w:rPr>
            </w:pPr>
            <w:r w:rsidRPr="006D56DE">
              <w:rPr>
                <w:bCs/>
              </w:rPr>
              <w:t xml:space="preserve"> - затраты на электроэнергию</w:t>
            </w:r>
          </w:p>
          <w:p w:rsidR="00124DFC" w:rsidRPr="006D56DE" w:rsidRDefault="00124DFC" w:rsidP="000076D1">
            <w:pPr>
              <w:shd w:val="clear" w:color="auto" w:fill="FFFFFF"/>
              <w:spacing w:before="75" w:after="75"/>
              <w:ind w:left="75" w:right="75" w:hanging="75"/>
              <w:rPr>
                <w:bCs/>
              </w:rPr>
            </w:pPr>
            <w:r w:rsidRPr="006D56DE">
              <w:rPr>
                <w:bCs/>
              </w:rPr>
              <w:t>- заработная плата рабочих-сдельщиков и отчисления на социальные нужды</w:t>
            </w:r>
          </w:p>
          <w:p w:rsidR="00124DFC" w:rsidRPr="006D56DE" w:rsidRDefault="00124DFC" w:rsidP="000076D1">
            <w:pPr>
              <w:shd w:val="clear" w:color="auto" w:fill="FFFFFF"/>
              <w:spacing w:before="75" w:after="75"/>
              <w:ind w:left="75" w:right="75" w:hanging="75"/>
              <w:rPr>
                <w:bCs/>
              </w:rPr>
            </w:pPr>
            <w:r w:rsidRPr="006D56DE">
              <w:rPr>
                <w:bCs/>
              </w:rPr>
              <w:t>13. Коэффициент, определяемый отношением количества работников, принятых на работу за данный период, к среднесписочной численности работников за тот же период, называется коэффициент _кадров.</w:t>
            </w:r>
          </w:p>
          <w:p w:rsidR="00124DFC" w:rsidRPr="006D56DE" w:rsidRDefault="00124DFC" w:rsidP="000076D1">
            <w:pPr>
              <w:shd w:val="clear" w:color="auto" w:fill="FFFFFF"/>
              <w:spacing w:before="75" w:after="75"/>
              <w:ind w:left="75" w:right="75" w:hanging="75"/>
              <w:rPr>
                <w:bCs/>
              </w:rPr>
            </w:pPr>
            <w:r w:rsidRPr="006D56DE">
              <w:rPr>
                <w:bCs/>
              </w:rPr>
              <w:t>- текучести</w:t>
            </w:r>
          </w:p>
          <w:p w:rsidR="00124DFC" w:rsidRPr="006D56DE" w:rsidRDefault="00124DFC" w:rsidP="000076D1">
            <w:pPr>
              <w:shd w:val="clear" w:color="auto" w:fill="FFFFFF"/>
              <w:spacing w:before="75" w:after="75"/>
              <w:ind w:left="75" w:right="75" w:hanging="75"/>
              <w:rPr>
                <w:bCs/>
              </w:rPr>
            </w:pPr>
            <w:r w:rsidRPr="006D56DE">
              <w:rPr>
                <w:bCs/>
              </w:rPr>
              <w:t>- приема</w:t>
            </w:r>
          </w:p>
          <w:p w:rsidR="00124DFC" w:rsidRPr="006D56DE" w:rsidRDefault="00124DFC" w:rsidP="000076D1">
            <w:pPr>
              <w:shd w:val="clear" w:color="auto" w:fill="FFFFFF"/>
              <w:spacing w:before="75" w:after="75"/>
              <w:ind w:left="75" w:right="75" w:hanging="75"/>
              <w:rPr>
                <w:bCs/>
              </w:rPr>
            </w:pPr>
            <w:r w:rsidRPr="006D56DE">
              <w:rPr>
                <w:bCs/>
              </w:rPr>
              <w:t xml:space="preserve"> - выбытия</w:t>
            </w:r>
          </w:p>
          <w:p w:rsidR="00124DFC" w:rsidRPr="006D56DE" w:rsidRDefault="00124DFC" w:rsidP="000076D1">
            <w:pPr>
              <w:shd w:val="clear" w:color="auto" w:fill="FFFFFF"/>
              <w:spacing w:before="75" w:after="75"/>
              <w:ind w:left="75" w:right="75" w:hanging="75"/>
              <w:rPr>
                <w:bCs/>
              </w:rPr>
            </w:pPr>
            <w:r w:rsidRPr="006D56DE">
              <w:rPr>
                <w:bCs/>
              </w:rPr>
              <w:t>- постоянства</w:t>
            </w:r>
          </w:p>
          <w:p w:rsidR="00124DFC" w:rsidRPr="006D56DE" w:rsidRDefault="00124DFC" w:rsidP="000076D1">
            <w:pPr>
              <w:shd w:val="clear" w:color="auto" w:fill="FFFFFF"/>
              <w:spacing w:before="75" w:after="75"/>
              <w:ind w:left="75" w:right="75" w:hanging="75"/>
              <w:rPr>
                <w:bCs/>
              </w:rPr>
            </w:pPr>
            <w:r w:rsidRPr="006D56DE">
              <w:rPr>
                <w:bCs/>
              </w:rPr>
              <w:t>14. Оборотные средства предприятия, обеспеченные целевым бюджетным финансированием, называются ___________ оборотными средствами.</w:t>
            </w:r>
          </w:p>
          <w:p w:rsidR="00124DFC" w:rsidRPr="006D56DE" w:rsidRDefault="00124DFC" w:rsidP="000076D1">
            <w:pPr>
              <w:shd w:val="clear" w:color="auto" w:fill="FFFFFF"/>
              <w:spacing w:before="75" w:after="75"/>
              <w:ind w:left="75" w:right="75" w:hanging="75"/>
              <w:rPr>
                <w:bCs/>
              </w:rPr>
            </w:pPr>
            <w:r w:rsidRPr="006D56DE">
              <w:rPr>
                <w:bCs/>
              </w:rPr>
              <w:t>- нормируемыми</w:t>
            </w:r>
          </w:p>
          <w:p w:rsidR="00124DFC" w:rsidRPr="006D56DE" w:rsidRDefault="00124DFC" w:rsidP="000076D1">
            <w:pPr>
              <w:shd w:val="clear" w:color="auto" w:fill="FFFFFF"/>
              <w:spacing w:before="75" w:after="75"/>
              <w:ind w:left="75" w:right="75" w:hanging="75"/>
              <w:rPr>
                <w:bCs/>
              </w:rPr>
            </w:pPr>
            <w:r w:rsidRPr="006D56DE">
              <w:rPr>
                <w:bCs/>
              </w:rPr>
              <w:t>- собственными</w:t>
            </w:r>
          </w:p>
          <w:p w:rsidR="00124DFC" w:rsidRPr="006D56DE" w:rsidRDefault="00124DFC" w:rsidP="000076D1">
            <w:pPr>
              <w:shd w:val="clear" w:color="auto" w:fill="FFFFFF"/>
              <w:spacing w:before="75" w:after="75"/>
              <w:ind w:left="75" w:right="75" w:hanging="75"/>
              <w:rPr>
                <w:bCs/>
              </w:rPr>
            </w:pPr>
            <w:r w:rsidRPr="006D56DE">
              <w:rPr>
                <w:bCs/>
              </w:rPr>
              <w:t xml:space="preserve"> - заемными</w:t>
            </w:r>
          </w:p>
          <w:p w:rsidR="00124DFC" w:rsidRPr="006D56DE" w:rsidRDefault="00124DFC" w:rsidP="000076D1">
            <w:pPr>
              <w:shd w:val="clear" w:color="auto" w:fill="FFFFFF"/>
              <w:spacing w:before="75" w:after="75"/>
              <w:ind w:left="75" w:right="75" w:hanging="75"/>
              <w:rPr>
                <w:bCs/>
              </w:rPr>
            </w:pPr>
            <w:r w:rsidRPr="006D56DE">
              <w:rPr>
                <w:bCs/>
              </w:rPr>
              <w:t>- привлеченными</w:t>
            </w:r>
          </w:p>
          <w:p w:rsidR="00124DFC" w:rsidRPr="006D56DE" w:rsidRDefault="00124DFC" w:rsidP="000076D1">
            <w:pPr>
              <w:shd w:val="clear" w:color="auto" w:fill="FFFFFF"/>
              <w:spacing w:before="75" w:after="75"/>
              <w:ind w:left="75" w:right="75" w:hanging="75"/>
              <w:rPr>
                <w:bCs/>
              </w:rPr>
            </w:pPr>
            <w:r w:rsidRPr="006D56DE">
              <w:rPr>
                <w:bCs/>
              </w:rPr>
              <w:t>15. Основные средства в стоимостном виде могут учитываться по</w:t>
            </w:r>
          </w:p>
          <w:p w:rsidR="00124DFC" w:rsidRPr="006D56DE" w:rsidRDefault="00124DFC" w:rsidP="000076D1">
            <w:pPr>
              <w:shd w:val="clear" w:color="auto" w:fill="FFFFFF"/>
              <w:spacing w:before="75" w:after="75"/>
              <w:ind w:left="75" w:right="75" w:hanging="75"/>
              <w:rPr>
                <w:bCs/>
              </w:rPr>
            </w:pPr>
            <w:r w:rsidRPr="006D56DE">
              <w:rPr>
                <w:bCs/>
              </w:rPr>
              <w:t>- первоначальной, восстановительной, трудовой стоимости</w:t>
            </w:r>
          </w:p>
          <w:p w:rsidR="00124DFC" w:rsidRPr="006D56DE" w:rsidRDefault="00124DFC" w:rsidP="000076D1">
            <w:pPr>
              <w:shd w:val="clear" w:color="auto" w:fill="FFFFFF"/>
              <w:spacing w:before="75" w:after="75"/>
              <w:ind w:left="75" w:right="75" w:hanging="75"/>
              <w:rPr>
                <w:bCs/>
              </w:rPr>
            </w:pPr>
            <w:r w:rsidRPr="006D56DE">
              <w:rPr>
                <w:bCs/>
              </w:rPr>
              <w:t>- первоначальной, восстановительной и остаточной стоимости</w:t>
            </w:r>
          </w:p>
          <w:p w:rsidR="00124DFC" w:rsidRPr="006D56DE" w:rsidRDefault="00124DFC" w:rsidP="000076D1">
            <w:pPr>
              <w:shd w:val="clear" w:color="auto" w:fill="FFFFFF"/>
              <w:spacing w:before="75" w:after="75"/>
              <w:ind w:left="75" w:right="75" w:hanging="75"/>
              <w:rPr>
                <w:bCs/>
              </w:rPr>
            </w:pPr>
            <w:r w:rsidRPr="006D56DE">
              <w:rPr>
                <w:bCs/>
              </w:rPr>
              <w:t xml:space="preserve"> - натуральной, восстановительной, трудовой стоимости</w:t>
            </w:r>
          </w:p>
          <w:p w:rsidR="00124DFC" w:rsidRPr="006D56DE" w:rsidRDefault="00124DFC" w:rsidP="000076D1">
            <w:pPr>
              <w:shd w:val="clear" w:color="auto" w:fill="FFFFFF"/>
              <w:spacing w:before="75" w:after="75"/>
              <w:ind w:left="75" w:right="75" w:hanging="75"/>
              <w:rPr>
                <w:bCs/>
              </w:rPr>
            </w:pPr>
            <w:r w:rsidRPr="006D56DE">
              <w:rPr>
                <w:bCs/>
              </w:rPr>
              <w:t>- восстановительной, первоначальной, дисконтированной стоимости</w:t>
            </w:r>
          </w:p>
          <w:p w:rsidR="00124DFC" w:rsidRPr="006D56DE" w:rsidRDefault="00124DFC" w:rsidP="000076D1">
            <w:pPr>
              <w:shd w:val="clear" w:color="auto" w:fill="FFFFFF"/>
              <w:spacing w:before="75" w:after="75"/>
              <w:ind w:left="75" w:right="75" w:hanging="75"/>
              <w:rPr>
                <w:bCs/>
              </w:rPr>
            </w:pPr>
            <w:r w:rsidRPr="006D56DE">
              <w:rPr>
                <w:bCs/>
              </w:rPr>
              <w:t>16. Первоначальная стоимость группы объектов на 1 января составляла 160 тыс. руб. срок службы 10 лет. Определить сумму начисленной амортизации, если срок фактической эксплуатации 3 года.</w:t>
            </w:r>
          </w:p>
          <w:p w:rsidR="00124DFC" w:rsidRPr="006D56DE" w:rsidRDefault="00124DFC" w:rsidP="000076D1">
            <w:pPr>
              <w:shd w:val="clear" w:color="auto" w:fill="FFFFFF"/>
              <w:spacing w:before="75" w:after="75"/>
              <w:ind w:left="75" w:right="75" w:hanging="75"/>
              <w:rPr>
                <w:bCs/>
              </w:rPr>
            </w:pPr>
            <w:r w:rsidRPr="006D56DE">
              <w:rPr>
                <w:bCs/>
              </w:rPr>
              <w:t>- 16 тыс.р</w:t>
            </w:r>
          </w:p>
          <w:p w:rsidR="00124DFC" w:rsidRPr="006D56DE" w:rsidRDefault="00124DFC" w:rsidP="000076D1">
            <w:pPr>
              <w:shd w:val="clear" w:color="auto" w:fill="FFFFFF"/>
              <w:spacing w:before="75" w:after="75"/>
              <w:ind w:left="75" w:right="75" w:hanging="75"/>
              <w:rPr>
                <w:bCs/>
              </w:rPr>
            </w:pPr>
            <w:r w:rsidRPr="006D56DE">
              <w:rPr>
                <w:bCs/>
              </w:rPr>
              <w:t>- 64 тыс.р</w:t>
            </w:r>
          </w:p>
          <w:p w:rsidR="00124DFC" w:rsidRPr="006D56DE" w:rsidRDefault="00124DFC" w:rsidP="000076D1">
            <w:pPr>
              <w:shd w:val="clear" w:color="auto" w:fill="FFFFFF"/>
              <w:spacing w:before="75" w:after="75"/>
              <w:ind w:left="75" w:right="75" w:hanging="75"/>
              <w:rPr>
                <w:bCs/>
              </w:rPr>
            </w:pPr>
            <w:r w:rsidRPr="006D56DE">
              <w:rPr>
                <w:bCs/>
              </w:rPr>
              <w:t xml:space="preserve"> - 48 тыс.р</w:t>
            </w:r>
          </w:p>
          <w:p w:rsidR="00124DFC" w:rsidRPr="006D56DE" w:rsidRDefault="00124DFC" w:rsidP="000076D1">
            <w:pPr>
              <w:shd w:val="clear" w:color="auto" w:fill="FFFFFF"/>
              <w:spacing w:before="75" w:after="75"/>
              <w:ind w:left="75" w:right="75" w:hanging="75"/>
              <w:rPr>
                <w:bCs/>
              </w:rPr>
            </w:pPr>
            <w:r w:rsidRPr="006D56DE">
              <w:rPr>
                <w:bCs/>
              </w:rPr>
              <w:t>- 10 тыс.р</w:t>
            </w:r>
          </w:p>
          <w:p w:rsidR="00124DFC" w:rsidRPr="006D56DE" w:rsidRDefault="00124DFC" w:rsidP="000076D1">
            <w:pPr>
              <w:shd w:val="clear" w:color="auto" w:fill="FFFFFF"/>
              <w:spacing w:before="75" w:after="75"/>
              <w:ind w:left="75" w:right="75" w:hanging="75"/>
              <w:rPr>
                <w:bCs/>
              </w:rPr>
            </w:pPr>
            <w:r w:rsidRPr="006D56DE">
              <w:rPr>
                <w:bCs/>
              </w:rPr>
              <w:t>17. По степени зависимости от объемов выпускаемой продукции затраты бывают...</w:t>
            </w:r>
          </w:p>
          <w:p w:rsidR="00124DFC" w:rsidRPr="006D56DE" w:rsidRDefault="00124DFC" w:rsidP="000076D1">
            <w:pPr>
              <w:shd w:val="clear" w:color="auto" w:fill="FFFFFF"/>
              <w:spacing w:before="75" w:after="75"/>
              <w:ind w:left="75" w:right="75" w:hanging="75"/>
              <w:rPr>
                <w:bCs/>
              </w:rPr>
            </w:pPr>
            <w:r w:rsidRPr="006D56DE">
              <w:rPr>
                <w:bCs/>
              </w:rPr>
              <w:t>- условно-постоянные и условно-временные</w:t>
            </w:r>
          </w:p>
          <w:p w:rsidR="00124DFC" w:rsidRPr="006D56DE" w:rsidRDefault="00124DFC" w:rsidP="000076D1">
            <w:pPr>
              <w:shd w:val="clear" w:color="auto" w:fill="FFFFFF"/>
              <w:spacing w:before="75" w:after="75"/>
              <w:ind w:left="75" w:right="75" w:hanging="75"/>
              <w:rPr>
                <w:bCs/>
              </w:rPr>
            </w:pPr>
            <w:r w:rsidRPr="006D56DE">
              <w:rPr>
                <w:bCs/>
              </w:rPr>
              <w:t>- простые и комплексные</w:t>
            </w:r>
          </w:p>
          <w:p w:rsidR="00124DFC" w:rsidRPr="006D56DE" w:rsidRDefault="00124DFC" w:rsidP="000076D1">
            <w:pPr>
              <w:shd w:val="clear" w:color="auto" w:fill="FFFFFF"/>
              <w:spacing w:before="75" w:after="75"/>
              <w:ind w:left="75" w:right="75" w:hanging="75"/>
              <w:rPr>
                <w:bCs/>
              </w:rPr>
            </w:pPr>
            <w:r w:rsidRPr="006D56DE">
              <w:rPr>
                <w:bCs/>
              </w:rPr>
              <w:t xml:space="preserve"> - прямые и косвенные</w:t>
            </w:r>
          </w:p>
          <w:p w:rsidR="00124DFC" w:rsidRPr="006D56DE" w:rsidRDefault="00124DFC" w:rsidP="000076D1">
            <w:pPr>
              <w:shd w:val="clear" w:color="auto" w:fill="FFFFFF"/>
              <w:spacing w:before="75" w:after="75"/>
              <w:ind w:left="75" w:right="75" w:hanging="75"/>
              <w:rPr>
                <w:bCs/>
              </w:rPr>
            </w:pPr>
            <w:r w:rsidRPr="006D56DE">
              <w:rPr>
                <w:bCs/>
              </w:rPr>
              <w:t>- экономические и технологические</w:t>
            </w:r>
          </w:p>
          <w:p w:rsidR="00124DFC" w:rsidRPr="006D56DE" w:rsidRDefault="00124DFC" w:rsidP="000076D1">
            <w:pPr>
              <w:shd w:val="clear" w:color="auto" w:fill="FFFFFF"/>
              <w:spacing w:before="75" w:after="75"/>
              <w:ind w:left="75" w:right="75" w:hanging="75"/>
              <w:rPr>
                <w:bCs/>
              </w:rPr>
            </w:pPr>
            <w:r w:rsidRPr="006D56DE">
              <w:rPr>
                <w:bCs/>
              </w:rPr>
              <w:t>18. Повременная оплата труда зависит от</w:t>
            </w:r>
          </w:p>
          <w:p w:rsidR="00124DFC" w:rsidRPr="006D56DE" w:rsidRDefault="00124DFC" w:rsidP="000076D1">
            <w:pPr>
              <w:shd w:val="clear" w:color="auto" w:fill="FFFFFF"/>
              <w:spacing w:before="75" w:after="75"/>
              <w:ind w:left="75" w:right="75" w:hanging="75"/>
              <w:rPr>
                <w:bCs/>
              </w:rPr>
            </w:pPr>
            <w:r w:rsidRPr="006D56DE">
              <w:rPr>
                <w:bCs/>
              </w:rPr>
              <w:t xml:space="preserve">- количества отработанного времени </w:t>
            </w:r>
          </w:p>
          <w:p w:rsidR="00124DFC" w:rsidRPr="006D56DE" w:rsidRDefault="00124DFC" w:rsidP="000076D1">
            <w:pPr>
              <w:shd w:val="clear" w:color="auto" w:fill="FFFFFF"/>
              <w:spacing w:before="75" w:after="75"/>
              <w:ind w:left="75" w:right="75" w:hanging="75"/>
              <w:rPr>
                <w:bCs/>
              </w:rPr>
            </w:pPr>
            <w:r w:rsidRPr="006D56DE">
              <w:rPr>
                <w:bCs/>
              </w:rPr>
              <w:t>- времени пребывания на предприятии</w:t>
            </w:r>
          </w:p>
          <w:p w:rsidR="00124DFC" w:rsidRPr="006D56DE" w:rsidRDefault="00124DFC" w:rsidP="000076D1">
            <w:pPr>
              <w:shd w:val="clear" w:color="auto" w:fill="FFFFFF"/>
              <w:spacing w:before="75" w:after="75"/>
              <w:ind w:left="75" w:right="75" w:hanging="75"/>
              <w:rPr>
                <w:bCs/>
              </w:rPr>
            </w:pPr>
            <w:r w:rsidRPr="006D56DE">
              <w:rPr>
                <w:bCs/>
              </w:rPr>
              <w:t xml:space="preserve"> - количества произведенной продукции за единицу времени</w:t>
            </w:r>
          </w:p>
          <w:p w:rsidR="00124DFC" w:rsidRPr="006D56DE" w:rsidRDefault="00124DFC" w:rsidP="000076D1">
            <w:pPr>
              <w:shd w:val="clear" w:color="auto" w:fill="FFFFFF"/>
              <w:spacing w:before="75" w:after="75"/>
              <w:ind w:left="75" w:right="75" w:hanging="75"/>
              <w:rPr>
                <w:bCs/>
              </w:rPr>
            </w:pPr>
            <w:r w:rsidRPr="006D56DE">
              <w:rPr>
                <w:bCs/>
              </w:rPr>
              <w:t>- количества произведенной продукции</w:t>
            </w:r>
          </w:p>
          <w:p w:rsidR="00124DFC" w:rsidRPr="006D56DE" w:rsidRDefault="00124DFC" w:rsidP="000076D1">
            <w:pPr>
              <w:shd w:val="clear" w:color="auto" w:fill="FFFFFF"/>
              <w:spacing w:before="75" w:after="75"/>
              <w:ind w:left="75" w:right="75" w:hanging="75"/>
              <w:rPr>
                <w:bCs/>
              </w:rPr>
            </w:pPr>
            <w:r w:rsidRPr="006D56DE">
              <w:rPr>
                <w:bCs/>
              </w:rPr>
              <w:t>19. Предприятие повысило коэффициент сменности работы оборудования, при этом показатель фондоотдачи....</w:t>
            </w:r>
          </w:p>
          <w:p w:rsidR="00124DFC" w:rsidRPr="006D56DE" w:rsidRDefault="00124DFC" w:rsidP="000076D1">
            <w:pPr>
              <w:shd w:val="clear" w:color="auto" w:fill="FFFFFF"/>
              <w:spacing w:before="75" w:after="75"/>
              <w:ind w:left="75" w:right="75" w:hanging="75"/>
              <w:rPr>
                <w:bCs/>
              </w:rPr>
            </w:pPr>
            <w:r w:rsidRPr="006D56DE">
              <w:rPr>
                <w:bCs/>
              </w:rPr>
              <w:t>- повысится</w:t>
            </w:r>
          </w:p>
          <w:p w:rsidR="00124DFC" w:rsidRPr="006D56DE" w:rsidRDefault="00124DFC" w:rsidP="000076D1">
            <w:pPr>
              <w:shd w:val="clear" w:color="auto" w:fill="FFFFFF"/>
              <w:spacing w:before="75" w:after="75"/>
              <w:ind w:left="75" w:right="75" w:hanging="75"/>
              <w:rPr>
                <w:bCs/>
              </w:rPr>
            </w:pPr>
            <w:r w:rsidRPr="006D56DE">
              <w:rPr>
                <w:bCs/>
              </w:rPr>
              <w:t>- не зависит от изменения коэффициента сменности</w:t>
            </w:r>
          </w:p>
          <w:p w:rsidR="00124DFC" w:rsidRPr="006D56DE" w:rsidRDefault="00124DFC" w:rsidP="000076D1">
            <w:pPr>
              <w:shd w:val="clear" w:color="auto" w:fill="FFFFFF"/>
              <w:spacing w:before="75" w:after="75"/>
              <w:ind w:left="75" w:right="75" w:hanging="75"/>
              <w:rPr>
                <w:bCs/>
              </w:rPr>
            </w:pPr>
            <w:r w:rsidRPr="006D56DE">
              <w:rPr>
                <w:bCs/>
              </w:rPr>
              <w:t xml:space="preserve"> - останется без изменения</w:t>
            </w:r>
          </w:p>
          <w:p w:rsidR="00124DFC" w:rsidRPr="006D56DE" w:rsidRDefault="00124DFC" w:rsidP="000076D1">
            <w:pPr>
              <w:shd w:val="clear" w:color="auto" w:fill="FFFFFF"/>
              <w:spacing w:before="75" w:after="75"/>
              <w:ind w:left="75" w:right="75" w:hanging="75"/>
              <w:rPr>
                <w:bCs/>
              </w:rPr>
            </w:pPr>
            <w:r w:rsidRPr="006D56DE">
              <w:rPr>
                <w:bCs/>
              </w:rPr>
              <w:t>- понизится</w:t>
            </w:r>
          </w:p>
          <w:p w:rsidR="00124DFC" w:rsidRPr="006D56DE" w:rsidRDefault="00124DFC" w:rsidP="000076D1">
            <w:pPr>
              <w:shd w:val="clear" w:color="auto" w:fill="FFFFFF"/>
              <w:spacing w:before="75" w:after="75"/>
              <w:ind w:left="75" w:right="75" w:hanging="75"/>
              <w:rPr>
                <w:bCs/>
              </w:rPr>
            </w:pPr>
            <w:r w:rsidRPr="006D56DE">
              <w:rPr>
                <w:bCs/>
              </w:rPr>
              <w:t>20. Прибыль от реализации продукции формируется</w:t>
            </w:r>
          </w:p>
          <w:p w:rsidR="00124DFC" w:rsidRPr="006D56DE" w:rsidRDefault="00124DFC" w:rsidP="000076D1">
            <w:pPr>
              <w:shd w:val="clear" w:color="auto" w:fill="FFFFFF"/>
              <w:spacing w:before="75" w:after="75"/>
              <w:ind w:left="75" w:right="75" w:hanging="75"/>
              <w:rPr>
                <w:bCs/>
              </w:rPr>
            </w:pPr>
            <w:r w:rsidRPr="006D56DE">
              <w:rPr>
                <w:bCs/>
              </w:rPr>
              <w:t>- разность выручки от реализации продукции и операционных доходов и расходов</w:t>
            </w:r>
          </w:p>
          <w:p w:rsidR="00124DFC" w:rsidRPr="006D56DE" w:rsidRDefault="00124DFC" w:rsidP="000076D1">
            <w:pPr>
              <w:shd w:val="clear" w:color="auto" w:fill="FFFFFF"/>
              <w:spacing w:before="75" w:after="75"/>
              <w:ind w:left="75" w:right="75" w:hanging="75"/>
              <w:rPr>
                <w:bCs/>
              </w:rPr>
            </w:pPr>
            <w:r w:rsidRPr="006D56DE">
              <w:rPr>
                <w:bCs/>
              </w:rPr>
              <w:t>- разность выручки от реализации продукции и себестоимости продукции</w:t>
            </w:r>
          </w:p>
          <w:p w:rsidR="00124DFC" w:rsidRPr="006D56DE" w:rsidRDefault="00124DFC" w:rsidP="000076D1">
            <w:pPr>
              <w:shd w:val="clear" w:color="auto" w:fill="FFFFFF"/>
              <w:spacing w:before="75" w:after="75"/>
              <w:ind w:left="75" w:right="75" w:hanging="75"/>
              <w:rPr>
                <w:bCs/>
              </w:rPr>
            </w:pPr>
            <w:r w:rsidRPr="006D56DE">
              <w:rPr>
                <w:bCs/>
              </w:rPr>
              <w:t xml:space="preserve"> - выручка от реализации продукции за вычетом коммерческих расходов</w:t>
            </w:r>
          </w:p>
          <w:p w:rsidR="00124DFC" w:rsidRPr="006D56DE" w:rsidRDefault="00124DFC" w:rsidP="000076D1">
            <w:pPr>
              <w:shd w:val="clear" w:color="auto" w:fill="FFFFFF"/>
              <w:spacing w:before="75" w:after="75"/>
              <w:ind w:left="75" w:right="75" w:hanging="75"/>
              <w:rPr>
                <w:bCs/>
              </w:rPr>
            </w:pPr>
            <w:r w:rsidRPr="006D56DE">
              <w:rPr>
                <w:bCs/>
              </w:rPr>
              <w:t>- разность между объемом валовой продукции и себестоимостью по смете затрат на производство</w:t>
            </w:r>
          </w:p>
          <w:p w:rsidR="00124DFC" w:rsidRPr="006D56DE" w:rsidRDefault="00124DFC" w:rsidP="000076D1">
            <w:pPr>
              <w:shd w:val="clear" w:color="auto" w:fill="FFFFFF"/>
              <w:spacing w:before="75" w:after="75"/>
              <w:ind w:left="75" w:right="75" w:hanging="75"/>
              <w:rPr>
                <w:bCs/>
              </w:rPr>
            </w:pPr>
            <w:r w:rsidRPr="006D56DE">
              <w:rPr>
                <w:bCs/>
              </w:rPr>
              <w:t>21. Производительность труда (выработка) рабочих выражается в показателях ...</w:t>
            </w:r>
          </w:p>
          <w:p w:rsidR="00124DFC" w:rsidRPr="006D56DE" w:rsidRDefault="00124DFC" w:rsidP="000076D1">
            <w:pPr>
              <w:shd w:val="clear" w:color="auto" w:fill="FFFFFF"/>
              <w:spacing w:before="75" w:after="75"/>
              <w:ind w:left="75" w:right="75" w:hanging="75"/>
              <w:rPr>
                <w:bCs/>
              </w:rPr>
            </w:pPr>
            <w:r w:rsidRPr="006D56DE">
              <w:rPr>
                <w:bCs/>
              </w:rPr>
              <w:t>- натуральных, условно-натуральных, стоимостных, трудовых</w:t>
            </w:r>
          </w:p>
          <w:p w:rsidR="00124DFC" w:rsidRPr="006D56DE" w:rsidRDefault="00124DFC" w:rsidP="000076D1">
            <w:pPr>
              <w:shd w:val="clear" w:color="auto" w:fill="FFFFFF"/>
              <w:spacing w:before="75" w:after="75"/>
              <w:ind w:left="75" w:right="75" w:hanging="75"/>
              <w:rPr>
                <w:bCs/>
              </w:rPr>
            </w:pPr>
            <w:r w:rsidRPr="006D56DE">
              <w:rPr>
                <w:bCs/>
              </w:rPr>
              <w:t>- стоимостных, нормативных, натуральных</w:t>
            </w:r>
          </w:p>
          <w:p w:rsidR="00124DFC" w:rsidRPr="006D56DE" w:rsidRDefault="00124DFC" w:rsidP="000076D1">
            <w:pPr>
              <w:shd w:val="clear" w:color="auto" w:fill="FFFFFF"/>
              <w:spacing w:before="75" w:after="75"/>
              <w:ind w:left="75" w:right="75" w:hanging="75"/>
              <w:rPr>
                <w:bCs/>
              </w:rPr>
            </w:pPr>
            <w:r w:rsidRPr="006D56DE">
              <w:rPr>
                <w:bCs/>
              </w:rPr>
              <w:t xml:space="preserve"> - человеко-часах, человеко-днях</w:t>
            </w:r>
          </w:p>
          <w:p w:rsidR="00124DFC" w:rsidRPr="006D56DE" w:rsidRDefault="00124DFC" w:rsidP="000076D1">
            <w:pPr>
              <w:shd w:val="clear" w:color="auto" w:fill="FFFFFF"/>
              <w:spacing w:before="75" w:after="75"/>
              <w:ind w:left="75" w:right="75" w:hanging="75"/>
              <w:rPr>
                <w:bCs/>
              </w:rPr>
            </w:pPr>
            <w:r w:rsidRPr="006D56DE">
              <w:rPr>
                <w:bCs/>
              </w:rPr>
              <w:t>- только стоимостных и натуральных</w:t>
            </w:r>
          </w:p>
          <w:p w:rsidR="00124DFC" w:rsidRPr="006D56DE" w:rsidRDefault="00124DFC" w:rsidP="000076D1">
            <w:pPr>
              <w:shd w:val="clear" w:color="auto" w:fill="FFFFFF"/>
              <w:spacing w:before="75" w:after="75"/>
              <w:ind w:left="75" w:right="75" w:hanging="75"/>
              <w:rPr>
                <w:bCs/>
              </w:rPr>
            </w:pPr>
            <w:r w:rsidRPr="006D56DE">
              <w:rPr>
                <w:bCs/>
              </w:rPr>
              <w:t>22. Сдельная заработная плата НЕ зависит от...</w:t>
            </w:r>
          </w:p>
          <w:p w:rsidR="00124DFC" w:rsidRPr="006D56DE" w:rsidRDefault="00124DFC" w:rsidP="000076D1">
            <w:pPr>
              <w:shd w:val="clear" w:color="auto" w:fill="FFFFFF"/>
              <w:spacing w:before="75" w:after="75"/>
              <w:ind w:left="75" w:right="75" w:hanging="75"/>
              <w:rPr>
                <w:bCs/>
              </w:rPr>
            </w:pPr>
            <w:r w:rsidRPr="006D56DE">
              <w:rPr>
                <w:bCs/>
              </w:rPr>
              <w:t>- разряда рабочего</w:t>
            </w:r>
          </w:p>
          <w:p w:rsidR="00124DFC" w:rsidRPr="006D56DE" w:rsidRDefault="00124DFC" w:rsidP="000076D1">
            <w:pPr>
              <w:shd w:val="clear" w:color="auto" w:fill="FFFFFF"/>
              <w:spacing w:before="75" w:after="75"/>
              <w:ind w:left="75" w:right="75" w:hanging="75"/>
              <w:rPr>
                <w:bCs/>
              </w:rPr>
            </w:pPr>
            <w:r w:rsidRPr="006D56DE">
              <w:rPr>
                <w:bCs/>
              </w:rPr>
              <w:t>- объема отработанного времени</w:t>
            </w:r>
          </w:p>
          <w:p w:rsidR="00124DFC" w:rsidRPr="006D56DE" w:rsidRDefault="00124DFC" w:rsidP="000076D1">
            <w:pPr>
              <w:shd w:val="clear" w:color="auto" w:fill="FFFFFF"/>
              <w:spacing w:before="75" w:after="75"/>
              <w:ind w:left="75" w:right="75" w:hanging="75"/>
              <w:rPr>
                <w:bCs/>
              </w:rPr>
            </w:pPr>
            <w:r w:rsidRPr="006D56DE">
              <w:rPr>
                <w:bCs/>
              </w:rPr>
              <w:t xml:space="preserve"> - объема выполненных работ</w:t>
            </w:r>
          </w:p>
          <w:p w:rsidR="00124DFC" w:rsidRPr="006D56DE" w:rsidRDefault="00124DFC" w:rsidP="000076D1">
            <w:pPr>
              <w:shd w:val="clear" w:color="auto" w:fill="FFFFFF"/>
              <w:spacing w:before="75" w:after="75"/>
              <w:ind w:left="75" w:right="75" w:hanging="75"/>
              <w:rPr>
                <w:bCs/>
              </w:rPr>
            </w:pPr>
            <w:r w:rsidRPr="006D56DE">
              <w:rPr>
                <w:bCs/>
              </w:rPr>
              <w:t>- сдельной расценки</w:t>
            </w:r>
          </w:p>
          <w:p w:rsidR="00124DFC" w:rsidRPr="006D56DE" w:rsidRDefault="00124DFC" w:rsidP="000076D1">
            <w:pPr>
              <w:shd w:val="clear" w:color="auto" w:fill="FFFFFF"/>
              <w:spacing w:before="75" w:after="75"/>
              <w:ind w:left="75" w:right="75" w:hanging="75"/>
              <w:rPr>
                <w:bCs/>
              </w:rPr>
            </w:pPr>
            <w:r w:rsidRPr="006D56DE">
              <w:rPr>
                <w:bCs/>
              </w:rPr>
              <w:t>23. Средства предприятия, вложенные в запасы готовой продукции, товары отгруженные, но неоплаченные, а также средства в расчетах и денежные средства в кассе и на счетах, называются ...</w:t>
            </w:r>
          </w:p>
          <w:p w:rsidR="00124DFC" w:rsidRPr="006D56DE" w:rsidRDefault="00124DFC" w:rsidP="000076D1">
            <w:pPr>
              <w:shd w:val="clear" w:color="auto" w:fill="FFFFFF"/>
              <w:spacing w:before="75" w:after="75"/>
              <w:ind w:left="75" w:right="75" w:hanging="75"/>
              <w:rPr>
                <w:bCs/>
              </w:rPr>
            </w:pPr>
            <w:r w:rsidRPr="006D56DE">
              <w:rPr>
                <w:bCs/>
              </w:rPr>
              <w:t>- нормируемыми фондами</w:t>
            </w:r>
          </w:p>
          <w:p w:rsidR="00124DFC" w:rsidRPr="006D56DE" w:rsidRDefault="00124DFC" w:rsidP="000076D1">
            <w:pPr>
              <w:shd w:val="clear" w:color="auto" w:fill="FFFFFF"/>
              <w:spacing w:before="75" w:after="75"/>
              <w:ind w:left="75" w:right="75" w:hanging="75"/>
              <w:rPr>
                <w:bCs/>
              </w:rPr>
            </w:pPr>
            <w:r w:rsidRPr="006D56DE">
              <w:rPr>
                <w:bCs/>
              </w:rPr>
              <w:t>- оборотными фондами</w:t>
            </w:r>
          </w:p>
          <w:p w:rsidR="00124DFC" w:rsidRPr="006D56DE" w:rsidRDefault="00124DFC" w:rsidP="000076D1">
            <w:pPr>
              <w:shd w:val="clear" w:color="auto" w:fill="FFFFFF"/>
              <w:spacing w:before="75" w:after="75"/>
              <w:ind w:left="75" w:right="75" w:hanging="75"/>
              <w:rPr>
                <w:bCs/>
              </w:rPr>
            </w:pPr>
            <w:r w:rsidRPr="006D56DE">
              <w:rPr>
                <w:bCs/>
              </w:rPr>
              <w:t xml:space="preserve"> - фондами обращения</w:t>
            </w:r>
          </w:p>
          <w:p w:rsidR="00124DFC" w:rsidRPr="006D56DE" w:rsidRDefault="00124DFC" w:rsidP="000076D1">
            <w:pPr>
              <w:shd w:val="clear" w:color="auto" w:fill="FFFFFF"/>
              <w:spacing w:before="75" w:after="75"/>
              <w:ind w:left="75" w:right="75" w:hanging="75"/>
              <w:rPr>
                <w:bCs/>
              </w:rPr>
            </w:pPr>
            <w:r w:rsidRPr="006D56DE">
              <w:rPr>
                <w:bCs/>
              </w:rPr>
              <w:t>- основными фондами</w:t>
            </w:r>
          </w:p>
          <w:p w:rsidR="00124DFC" w:rsidRPr="006D56DE" w:rsidRDefault="00124DFC" w:rsidP="000076D1">
            <w:pPr>
              <w:shd w:val="clear" w:color="auto" w:fill="FFFFFF"/>
              <w:spacing w:before="75" w:after="75"/>
              <w:ind w:left="75" w:right="75" w:hanging="75"/>
              <w:rPr>
                <w:bCs/>
              </w:rPr>
            </w:pPr>
            <w:r w:rsidRPr="006D56DE">
              <w:rPr>
                <w:bCs/>
              </w:rPr>
              <w:t>24. Текучесть кадров на фирме (предприятии) определяется</w:t>
            </w:r>
          </w:p>
          <w:p w:rsidR="00124DFC" w:rsidRPr="006D56DE" w:rsidRDefault="00124DFC" w:rsidP="000076D1">
            <w:pPr>
              <w:shd w:val="clear" w:color="auto" w:fill="FFFFFF"/>
              <w:spacing w:before="75" w:after="75"/>
              <w:ind w:left="75" w:right="75" w:hanging="75"/>
              <w:rPr>
                <w:bCs/>
              </w:rPr>
            </w:pPr>
            <w:r w:rsidRPr="006D56DE">
              <w:rPr>
                <w:bCs/>
              </w:rPr>
              <w:t>- соотношением принятых работников и их среднегодовой численности</w:t>
            </w:r>
          </w:p>
          <w:p w:rsidR="00124DFC" w:rsidRPr="006D56DE" w:rsidRDefault="00124DFC" w:rsidP="000076D1">
            <w:pPr>
              <w:shd w:val="clear" w:color="auto" w:fill="FFFFFF"/>
              <w:spacing w:before="75" w:after="75"/>
              <w:ind w:left="75" w:right="75" w:hanging="75"/>
              <w:rPr>
                <w:bCs/>
              </w:rPr>
            </w:pPr>
            <w:r w:rsidRPr="006D56DE">
              <w:rPr>
                <w:bCs/>
              </w:rPr>
              <w:t>- коэффициентом выбытия кадров</w:t>
            </w:r>
          </w:p>
          <w:p w:rsidR="00124DFC" w:rsidRPr="006D56DE" w:rsidRDefault="00124DFC" w:rsidP="000076D1">
            <w:pPr>
              <w:shd w:val="clear" w:color="auto" w:fill="FFFFFF"/>
              <w:spacing w:before="75" w:after="75"/>
              <w:ind w:left="75" w:right="75" w:hanging="75"/>
              <w:rPr>
                <w:bCs/>
              </w:rPr>
            </w:pPr>
            <w:r w:rsidRPr="006D56DE">
              <w:rPr>
                <w:bCs/>
              </w:rPr>
              <w:t xml:space="preserve"> - коэффициентом сменности</w:t>
            </w:r>
          </w:p>
          <w:p w:rsidR="00124DFC" w:rsidRPr="006D56DE" w:rsidRDefault="00124DFC" w:rsidP="000076D1">
            <w:pPr>
              <w:shd w:val="clear" w:color="auto" w:fill="FFFFFF"/>
              <w:spacing w:before="75" w:after="75"/>
              <w:ind w:left="75" w:right="75" w:hanging="75"/>
              <w:rPr>
                <w:bCs/>
              </w:rPr>
            </w:pPr>
            <w:r w:rsidRPr="006D56DE">
              <w:rPr>
                <w:bCs/>
              </w:rPr>
              <w:t>- соотношением различных категории работников в обшей их численности</w:t>
            </w:r>
          </w:p>
          <w:p w:rsidR="00124DFC" w:rsidRPr="006D56DE" w:rsidRDefault="00124DFC" w:rsidP="000076D1">
            <w:pPr>
              <w:spacing w:before="75" w:after="75"/>
              <w:ind w:left="75" w:right="75" w:hanging="75"/>
              <w:rPr>
                <w:bCs/>
              </w:rPr>
            </w:pPr>
            <w:r w:rsidRPr="006D56DE">
              <w:rPr>
                <w:bCs/>
              </w:rPr>
              <w:t>25. Точка безубыточности производства и реализации продукции показывает...</w:t>
            </w:r>
          </w:p>
          <w:p w:rsidR="00124DFC" w:rsidRPr="006D56DE" w:rsidRDefault="00124DFC" w:rsidP="000076D1">
            <w:pPr>
              <w:shd w:val="clear" w:color="auto" w:fill="FFFFFF"/>
              <w:spacing w:before="75" w:after="75"/>
              <w:ind w:left="75" w:right="75" w:hanging="75"/>
              <w:rPr>
                <w:bCs/>
              </w:rPr>
            </w:pPr>
            <w:r w:rsidRPr="006D56DE">
              <w:rPr>
                <w:bCs/>
              </w:rPr>
              <w:t>- такой объем продаж, при котором фирма покрывает все постоянные и переменные затраты, не имея прибыли</w:t>
            </w:r>
          </w:p>
          <w:p w:rsidR="00124DFC" w:rsidRPr="006D56DE" w:rsidRDefault="00124DFC" w:rsidP="000076D1">
            <w:pPr>
              <w:shd w:val="clear" w:color="auto" w:fill="FFFFFF"/>
              <w:spacing w:before="75" w:after="75"/>
              <w:ind w:left="75" w:right="75" w:hanging="75"/>
              <w:rPr>
                <w:bCs/>
              </w:rPr>
            </w:pPr>
            <w:r w:rsidRPr="006D56DE">
              <w:rPr>
                <w:bCs/>
              </w:rPr>
              <w:t>- объем продаж, при котором фирма имеет минимальные затраты по производству и реализации продукции</w:t>
            </w:r>
          </w:p>
          <w:p w:rsidR="00124DFC" w:rsidRPr="006D56DE" w:rsidRDefault="00124DFC" w:rsidP="000076D1">
            <w:pPr>
              <w:shd w:val="clear" w:color="auto" w:fill="FFFFFF"/>
              <w:spacing w:before="75" w:after="75"/>
              <w:ind w:left="75" w:right="75" w:hanging="75"/>
              <w:rPr>
                <w:bCs/>
              </w:rPr>
            </w:pPr>
            <w:r w:rsidRPr="006D56DE">
              <w:rPr>
                <w:bCs/>
              </w:rPr>
              <w:t xml:space="preserve"> - объем продаж, обеспечивающий фирме максимальную прибыль</w:t>
            </w:r>
          </w:p>
          <w:p w:rsidR="00124DFC" w:rsidRPr="006D56DE" w:rsidRDefault="00124DFC" w:rsidP="000076D1">
            <w:pPr>
              <w:shd w:val="clear" w:color="auto" w:fill="FFFFFF"/>
              <w:spacing w:before="75" w:after="75"/>
              <w:ind w:left="75" w:right="75" w:hanging="75"/>
              <w:rPr>
                <w:bCs/>
              </w:rPr>
            </w:pPr>
            <w:r w:rsidRPr="006D56DE">
              <w:rPr>
                <w:bCs/>
              </w:rPr>
              <w:t>- объем продаж, при котором фирма имеет максимальные затраты по производству и реализации продукции</w:t>
            </w:r>
          </w:p>
          <w:p w:rsidR="00124DFC" w:rsidRPr="006D56DE" w:rsidRDefault="00124DFC" w:rsidP="000076D1">
            <w:pPr>
              <w:shd w:val="clear" w:color="auto" w:fill="FFFFFF"/>
              <w:spacing w:before="75" w:after="75"/>
              <w:ind w:left="75" w:right="75" w:hanging="75"/>
              <w:rPr>
                <w:bCs/>
              </w:rPr>
            </w:pPr>
            <w:r w:rsidRPr="006D56DE">
              <w:rPr>
                <w:bCs/>
              </w:rPr>
              <w:t>26. Увеличение объема товарной продукции предприятия свидетельствует об...</w:t>
            </w:r>
          </w:p>
          <w:p w:rsidR="00124DFC" w:rsidRPr="006D56DE" w:rsidRDefault="00124DFC" w:rsidP="000076D1">
            <w:pPr>
              <w:shd w:val="clear" w:color="auto" w:fill="FFFFFF"/>
              <w:spacing w:before="75" w:after="75"/>
              <w:ind w:left="75" w:right="75" w:hanging="75"/>
              <w:rPr>
                <w:bCs/>
              </w:rPr>
            </w:pPr>
            <w:r w:rsidRPr="006D56DE">
              <w:rPr>
                <w:bCs/>
              </w:rPr>
              <w:t>- увеличении фондоемкости</w:t>
            </w:r>
          </w:p>
          <w:p w:rsidR="00124DFC" w:rsidRPr="006D56DE" w:rsidRDefault="00124DFC" w:rsidP="000076D1">
            <w:pPr>
              <w:shd w:val="clear" w:color="auto" w:fill="FFFFFF"/>
              <w:spacing w:before="75" w:after="75"/>
              <w:ind w:left="75" w:right="75" w:hanging="75"/>
              <w:rPr>
                <w:bCs/>
              </w:rPr>
            </w:pPr>
            <w:r w:rsidRPr="006D56DE">
              <w:rPr>
                <w:bCs/>
              </w:rPr>
              <w:t>- снижении фондоемкости</w:t>
            </w:r>
          </w:p>
          <w:p w:rsidR="00124DFC" w:rsidRPr="006D56DE" w:rsidRDefault="00124DFC" w:rsidP="000076D1">
            <w:pPr>
              <w:shd w:val="clear" w:color="auto" w:fill="FFFFFF"/>
              <w:spacing w:before="75" w:after="75"/>
              <w:ind w:left="75" w:right="75" w:hanging="75"/>
              <w:rPr>
                <w:bCs/>
              </w:rPr>
            </w:pPr>
            <w:r w:rsidRPr="006D56DE">
              <w:rPr>
                <w:bCs/>
              </w:rPr>
              <w:t xml:space="preserve"> - увеличении фондовооруженности</w:t>
            </w:r>
          </w:p>
          <w:p w:rsidR="00124DFC" w:rsidRPr="006D56DE" w:rsidRDefault="00124DFC" w:rsidP="000076D1">
            <w:pPr>
              <w:shd w:val="clear" w:color="auto" w:fill="FFFFFF"/>
              <w:spacing w:before="75" w:after="75"/>
              <w:ind w:left="75" w:right="75" w:hanging="75"/>
              <w:rPr>
                <w:bCs/>
              </w:rPr>
            </w:pPr>
            <w:r w:rsidRPr="006D56DE">
              <w:rPr>
                <w:bCs/>
              </w:rPr>
              <w:t>- снижении фондоотдачи</w:t>
            </w:r>
          </w:p>
          <w:p w:rsidR="00124DFC" w:rsidRPr="006D56DE" w:rsidRDefault="00124DFC" w:rsidP="000076D1">
            <w:pPr>
              <w:shd w:val="clear" w:color="auto" w:fill="FFFFFF"/>
              <w:spacing w:before="75" w:after="75"/>
              <w:ind w:left="75" w:right="75" w:hanging="75"/>
              <w:rPr>
                <w:bCs/>
              </w:rPr>
            </w:pPr>
            <w:r w:rsidRPr="006D56DE">
              <w:rPr>
                <w:bCs/>
              </w:rPr>
              <w:t>27. Увеличение фондоемкости продукции предприятия свидетельствует об...</w:t>
            </w:r>
          </w:p>
          <w:p w:rsidR="00124DFC" w:rsidRPr="006D56DE" w:rsidRDefault="00124DFC" w:rsidP="000076D1">
            <w:pPr>
              <w:shd w:val="clear" w:color="auto" w:fill="FFFFFF"/>
              <w:spacing w:before="75" w:after="75"/>
              <w:ind w:left="75" w:right="75" w:hanging="75"/>
              <w:rPr>
                <w:bCs/>
              </w:rPr>
            </w:pPr>
            <w:r w:rsidRPr="006D56DE">
              <w:rPr>
                <w:bCs/>
              </w:rPr>
              <w:t>- улучшении использования основных фондов</w:t>
            </w:r>
          </w:p>
          <w:p w:rsidR="00124DFC" w:rsidRPr="006D56DE" w:rsidRDefault="00124DFC" w:rsidP="000076D1">
            <w:pPr>
              <w:shd w:val="clear" w:color="auto" w:fill="FFFFFF"/>
              <w:spacing w:before="75" w:after="75"/>
              <w:ind w:left="75" w:right="75" w:hanging="75"/>
              <w:rPr>
                <w:bCs/>
              </w:rPr>
            </w:pPr>
            <w:r w:rsidRPr="006D56DE">
              <w:rPr>
                <w:bCs/>
              </w:rPr>
              <w:t>- ухудшении использования производственных запасов</w:t>
            </w:r>
          </w:p>
          <w:p w:rsidR="00124DFC" w:rsidRPr="006D56DE" w:rsidRDefault="00124DFC" w:rsidP="000076D1">
            <w:pPr>
              <w:shd w:val="clear" w:color="auto" w:fill="FFFFFF"/>
              <w:spacing w:before="75" w:after="75"/>
              <w:ind w:left="75" w:right="75" w:hanging="75"/>
              <w:rPr>
                <w:bCs/>
              </w:rPr>
            </w:pPr>
            <w:r w:rsidRPr="006D56DE">
              <w:rPr>
                <w:bCs/>
              </w:rPr>
              <w:t xml:space="preserve"> - улучшении использования производственных запасов</w:t>
            </w:r>
          </w:p>
          <w:p w:rsidR="00124DFC" w:rsidRPr="006D56DE" w:rsidRDefault="00124DFC" w:rsidP="000076D1">
            <w:pPr>
              <w:shd w:val="clear" w:color="auto" w:fill="FFFFFF"/>
              <w:spacing w:before="75" w:after="75"/>
              <w:ind w:left="75" w:right="75" w:hanging="75"/>
              <w:rPr>
                <w:bCs/>
              </w:rPr>
            </w:pPr>
            <w:r w:rsidRPr="006D56DE">
              <w:rPr>
                <w:bCs/>
              </w:rPr>
              <w:t>- снижении эффективности использования основных фондов</w:t>
            </w:r>
          </w:p>
          <w:p w:rsidR="00124DFC" w:rsidRPr="006D56DE" w:rsidRDefault="00124DFC" w:rsidP="000076D1">
            <w:pPr>
              <w:shd w:val="clear" w:color="auto" w:fill="FFFFFF"/>
              <w:spacing w:before="75" w:after="75"/>
              <w:ind w:left="75" w:right="75" w:hanging="75"/>
              <w:rPr>
                <w:bCs/>
              </w:rPr>
            </w:pPr>
            <w:r w:rsidRPr="006D56DE">
              <w:rPr>
                <w:bCs/>
              </w:rPr>
              <w:t>28. Физический износ основных средств определяет..</w:t>
            </w:r>
          </w:p>
          <w:p w:rsidR="00124DFC" w:rsidRPr="006D56DE" w:rsidRDefault="00124DFC" w:rsidP="000076D1">
            <w:pPr>
              <w:shd w:val="clear" w:color="auto" w:fill="FFFFFF"/>
              <w:spacing w:before="75" w:after="75"/>
              <w:ind w:left="75" w:right="75" w:hanging="75"/>
              <w:rPr>
                <w:bCs/>
              </w:rPr>
            </w:pPr>
            <w:r w:rsidRPr="006D56DE">
              <w:rPr>
                <w:bCs/>
              </w:rPr>
              <w:t>- отставание основных средств по техническим характеристикам и экономической эффективности</w:t>
            </w:r>
          </w:p>
          <w:p w:rsidR="00124DFC" w:rsidRPr="006D56DE" w:rsidRDefault="00124DFC" w:rsidP="000076D1">
            <w:pPr>
              <w:shd w:val="clear" w:color="auto" w:fill="FFFFFF"/>
              <w:spacing w:before="75" w:after="75"/>
              <w:ind w:left="75" w:right="75" w:hanging="75"/>
              <w:rPr>
                <w:bCs/>
              </w:rPr>
            </w:pPr>
            <w:r w:rsidRPr="006D56DE">
              <w:rPr>
                <w:bCs/>
              </w:rPr>
              <w:t>- интенсивное использование основных средств</w:t>
            </w:r>
          </w:p>
          <w:p w:rsidR="00124DFC" w:rsidRPr="006D56DE" w:rsidRDefault="00124DFC" w:rsidP="000076D1">
            <w:pPr>
              <w:shd w:val="clear" w:color="auto" w:fill="FFFFFF"/>
              <w:spacing w:before="75" w:after="75"/>
              <w:ind w:left="75" w:right="75" w:hanging="75"/>
              <w:rPr>
                <w:bCs/>
              </w:rPr>
            </w:pPr>
            <w:r w:rsidRPr="006D56DE">
              <w:rPr>
                <w:bCs/>
              </w:rPr>
              <w:t xml:space="preserve"> -потерю технико-эксплуатационных свойств в результате их использования и атмосферных процессов</w:t>
            </w:r>
          </w:p>
          <w:p w:rsidR="00124DFC" w:rsidRPr="006D56DE" w:rsidRDefault="00124DFC" w:rsidP="000076D1">
            <w:pPr>
              <w:shd w:val="clear" w:color="auto" w:fill="FFFFFF"/>
              <w:spacing w:before="75" w:after="75"/>
              <w:ind w:left="75" w:right="75" w:hanging="75"/>
              <w:rPr>
                <w:bCs/>
              </w:rPr>
            </w:pPr>
            <w:r w:rsidRPr="006D56DE">
              <w:rPr>
                <w:bCs/>
              </w:rPr>
              <w:t>- эксплуатацию основных средств с повышенными нагрузками</w:t>
            </w:r>
          </w:p>
          <w:p w:rsidR="00124DFC" w:rsidRDefault="00124DFC" w:rsidP="000076D1">
            <w:pPr>
              <w:shd w:val="clear" w:color="auto" w:fill="FFFFFF"/>
              <w:spacing w:before="75" w:after="75"/>
              <w:ind w:left="75" w:right="75" w:hanging="75"/>
              <w:rPr>
                <w:bCs/>
              </w:rPr>
            </w:pPr>
          </w:p>
          <w:p w:rsidR="00124DFC" w:rsidRDefault="00124DFC" w:rsidP="000076D1">
            <w:pPr>
              <w:shd w:val="clear" w:color="auto" w:fill="FFFFFF"/>
              <w:spacing w:before="75" w:after="75"/>
              <w:ind w:left="75" w:right="75" w:hanging="75"/>
              <w:rPr>
                <w:bCs/>
              </w:rPr>
            </w:pPr>
          </w:p>
          <w:p w:rsidR="00124DFC" w:rsidRDefault="00124DFC" w:rsidP="000076D1">
            <w:pPr>
              <w:shd w:val="clear" w:color="auto" w:fill="FFFFFF"/>
              <w:spacing w:before="75" w:after="75"/>
              <w:ind w:left="75" w:right="75" w:hanging="75"/>
              <w:rPr>
                <w:bCs/>
              </w:rPr>
            </w:pPr>
          </w:p>
          <w:p w:rsidR="00124DFC" w:rsidRDefault="00124DFC" w:rsidP="000076D1">
            <w:pPr>
              <w:shd w:val="clear" w:color="auto" w:fill="FFFFFF"/>
              <w:spacing w:before="75" w:after="75"/>
              <w:ind w:left="75" w:right="75" w:hanging="75"/>
              <w:rPr>
                <w:bCs/>
              </w:rPr>
            </w:pPr>
          </w:p>
          <w:p w:rsidR="00124DFC" w:rsidRDefault="00124DFC" w:rsidP="000076D1">
            <w:pPr>
              <w:shd w:val="clear" w:color="auto" w:fill="FFFFFF"/>
              <w:spacing w:before="75" w:after="75"/>
              <w:ind w:left="75" w:right="75" w:hanging="75"/>
              <w:rPr>
                <w:bCs/>
              </w:rPr>
            </w:pPr>
          </w:p>
          <w:p w:rsidR="00124DFC" w:rsidRDefault="00124DFC" w:rsidP="000076D1">
            <w:pPr>
              <w:shd w:val="clear" w:color="auto" w:fill="FFFFFF"/>
              <w:spacing w:before="75" w:after="75"/>
              <w:ind w:left="75" w:right="75" w:hanging="75"/>
              <w:rPr>
                <w:bCs/>
              </w:rPr>
            </w:pPr>
          </w:p>
          <w:p w:rsidR="00124DFC" w:rsidRDefault="00124DFC" w:rsidP="000076D1">
            <w:pPr>
              <w:shd w:val="clear" w:color="auto" w:fill="FFFFFF"/>
              <w:spacing w:before="75" w:after="75"/>
              <w:ind w:left="75" w:right="75" w:hanging="75"/>
              <w:rPr>
                <w:bCs/>
              </w:rPr>
            </w:pPr>
          </w:p>
        </w:tc>
      </w:tr>
    </w:tbl>
    <w:p w:rsidR="00124DFC" w:rsidRDefault="00124DFC" w:rsidP="004559F4">
      <w:pPr>
        <w:rPr>
          <w:b/>
        </w:rPr>
        <w:sectPr w:rsidR="00124DFC">
          <w:pgSz w:w="16840" w:h="11907" w:orient="landscape"/>
          <w:pgMar w:top="899" w:right="567" w:bottom="851" w:left="567" w:header="720" w:footer="720" w:gutter="0"/>
          <w:cols w:space="720"/>
        </w:sectPr>
      </w:pPr>
    </w:p>
    <w:p w:rsidR="00124DFC" w:rsidRDefault="00124DFC" w:rsidP="004559F4"/>
    <w:p w:rsidR="00124DFC" w:rsidRDefault="00124DFC" w:rsidP="004559F4">
      <w:pPr>
        <w:rPr>
          <w:b/>
        </w:rPr>
      </w:pPr>
      <w:r>
        <w:rPr>
          <w:b/>
        </w:rPr>
        <w:t>б) Порядок проведения промежуточной аттестации, показатели и критерии оценивания:</w:t>
      </w:r>
    </w:p>
    <w:p w:rsidR="00124DFC" w:rsidRDefault="00124DFC" w:rsidP="004559F4">
      <w:r>
        <w:t>Промежуточная аттестация по дисциплине «Экономика организации»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124DFC" w:rsidRDefault="00124DFC" w:rsidP="004559F4">
      <w: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124DFC" w:rsidRDefault="00124DFC" w:rsidP="004559F4">
      <w:pPr>
        <w:rPr>
          <w:b/>
        </w:rPr>
      </w:pPr>
      <w:r>
        <w:rPr>
          <w:b/>
        </w:rPr>
        <w:t>Показатели и критерии оценивания экзамена:</w:t>
      </w:r>
    </w:p>
    <w:p w:rsidR="00124DFC" w:rsidRDefault="00124DFC" w:rsidP="004559F4">
      <w:r>
        <w:t xml:space="preserve">– на оценку </w:t>
      </w:r>
      <w:r>
        <w:rPr>
          <w:b/>
        </w:rPr>
        <w:t>«отлично»</w:t>
      </w:r>
      <w: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124DFC" w:rsidRDefault="00124DFC" w:rsidP="004559F4">
      <w:r>
        <w:t xml:space="preserve">– на оценку </w:t>
      </w:r>
      <w:r>
        <w:rPr>
          <w:b/>
        </w:rPr>
        <w:t>«хорошо»</w:t>
      </w:r>
      <w: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124DFC" w:rsidRDefault="00124DFC" w:rsidP="004559F4">
      <w:r>
        <w:t xml:space="preserve">– на оценку </w:t>
      </w:r>
      <w:r>
        <w:rPr>
          <w:b/>
        </w:rPr>
        <w:t>«удовлетворительно»</w:t>
      </w:r>
      <w: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124DFC" w:rsidRDefault="00124DFC" w:rsidP="004559F4">
      <w:r>
        <w:t xml:space="preserve">– на оценку </w:t>
      </w:r>
      <w:r>
        <w:rPr>
          <w:b/>
        </w:rPr>
        <w:t>«неудовлетворительно»</w:t>
      </w:r>
      <w: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124DFC" w:rsidRDefault="00124DFC" w:rsidP="004559F4">
      <w:r>
        <w:t xml:space="preserve">– на оценку </w:t>
      </w:r>
      <w:r>
        <w:rPr>
          <w:b/>
        </w:rPr>
        <w:t>«неудовлетворительно»</w:t>
      </w:r>
      <w: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24DFC" w:rsidRDefault="00124DFC" w:rsidP="004559F4">
      <w:pPr>
        <w:rPr>
          <w:b/>
        </w:rPr>
      </w:pPr>
    </w:p>
    <w:p w:rsidR="00124DFC" w:rsidRDefault="00124DFC" w:rsidP="004559F4">
      <w:pPr>
        <w:tabs>
          <w:tab w:val="left" w:pos="851"/>
        </w:tabs>
        <w:rPr>
          <w:i/>
          <w:color w:val="C00000"/>
        </w:rPr>
      </w:pPr>
    </w:p>
    <w:p w:rsidR="00124DFC" w:rsidRDefault="00124DFC" w:rsidP="004559F4">
      <w:pPr>
        <w:rPr>
          <w:rStyle w:val="FontStyle32"/>
          <w:b/>
          <w:i w:val="0"/>
          <w:spacing w:val="-4"/>
          <w:sz w:val="24"/>
        </w:rPr>
        <w:sectPr w:rsidR="00124DFC">
          <w:pgSz w:w="11907" w:h="16840"/>
          <w:pgMar w:top="1134" w:right="851" w:bottom="851" w:left="1701" w:header="720" w:footer="720" w:gutter="0"/>
          <w:cols w:space="720"/>
        </w:sectPr>
      </w:pPr>
    </w:p>
    <w:p w:rsidR="00124DFC" w:rsidRDefault="00124DFC" w:rsidP="004559F4">
      <w:pPr>
        <w:pStyle w:val="Heading1"/>
        <w:spacing w:before="0" w:after="0"/>
        <w:ind w:left="0"/>
        <w:rPr>
          <w:iCs/>
          <w:szCs w:val="24"/>
        </w:rPr>
      </w:pPr>
      <w:r>
        <w:rPr>
          <w:b w:val="0"/>
        </w:rPr>
        <w:t xml:space="preserve">8. </w:t>
      </w:r>
      <w:r>
        <w:rPr>
          <w:iCs/>
        </w:rPr>
        <w:t>Учебно-методическое и информационное обеспечение дисциплины (модуля)</w:t>
      </w:r>
    </w:p>
    <w:p w:rsidR="00124DFC" w:rsidRPr="00ED2DB0" w:rsidRDefault="00124DFC" w:rsidP="004559F4">
      <w:pPr>
        <w:pStyle w:val="Heading1"/>
        <w:rPr>
          <w:iCs/>
        </w:rPr>
      </w:pPr>
      <w:r w:rsidRPr="00ED2DB0">
        <w:rPr>
          <w:bCs w:val="0"/>
          <w:iCs/>
        </w:rPr>
        <w:t xml:space="preserve">а) Основная </w:t>
      </w:r>
      <w:r w:rsidRPr="00ED2DB0">
        <w:rPr>
          <w:iCs/>
        </w:rPr>
        <w:t xml:space="preserve">литература: </w:t>
      </w:r>
    </w:p>
    <w:p w:rsidR="00124DFC" w:rsidRDefault="00124DFC" w:rsidP="004559F4">
      <w:pPr>
        <w:shd w:val="clear" w:color="auto" w:fill="FFFFFF"/>
      </w:pPr>
    </w:p>
    <w:p w:rsidR="00124DFC" w:rsidRDefault="00124DFC" w:rsidP="00042DB1">
      <w:pPr>
        <w:pStyle w:val="Style10"/>
        <w:widowControl/>
        <w:rPr>
          <w:sz w:val="22"/>
          <w:szCs w:val="22"/>
        </w:rPr>
      </w:pPr>
      <w:r>
        <w:rPr>
          <w:sz w:val="22"/>
          <w:szCs w:val="22"/>
        </w:rPr>
        <w:t xml:space="preserve">1. </w:t>
      </w:r>
      <w:r>
        <w:rPr>
          <w:b/>
          <w:sz w:val="22"/>
          <w:szCs w:val="22"/>
        </w:rPr>
        <w:t>Бардовский, В. П.</w:t>
      </w:r>
      <w:r>
        <w:rPr>
          <w:sz w:val="22"/>
          <w:szCs w:val="22"/>
        </w:rPr>
        <w:t xml:space="preserve"> Экономика : учебник / В. П. Бардовский, О. В. Рудакова, Е. М. Самородова. - Москва : ФОРУМ : ИНФРА-М, 2020. - 672 с. - (Высшее образование: Бакалавриат). - ISBN 978-5-8199-0912-6. - Текст : электронный. - URL: </w:t>
      </w:r>
      <w:hyperlink r:id="rId56" w:history="1">
        <w:r>
          <w:rPr>
            <w:rStyle w:val="Hyperlink"/>
            <w:sz w:val="22"/>
            <w:szCs w:val="22"/>
          </w:rPr>
          <w:t>https://znanium.com/read?id=354047</w:t>
        </w:r>
      </w:hyperlink>
    </w:p>
    <w:p w:rsidR="00124DFC" w:rsidRDefault="00124DFC" w:rsidP="00042DB1">
      <w:pPr>
        <w:rPr>
          <w:sz w:val="22"/>
          <w:szCs w:val="22"/>
        </w:rPr>
      </w:pPr>
      <w:r>
        <w:rPr>
          <w:sz w:val="22"/>
          <w:szCs w:val="22"/>
        </w:rPr>
        <w:t xml:space="preserve">2. </w:t>
      </w:r>
      <w:r>
        <w:rPr>
          <w:b/>
          <w:sz w:val="22"/>
          <w:szCs w:val="22"/>
        </w:rPr>
        <w:t>Нуралиев, С. У.</w:t>
      </w:r>
      <w:r>
        <w:rPr>
          <w:sz w:val="22"/>
          <w:szCs w:val="22"/>
        </w:rPr>
        <w:t xml:space="preserve"> Экономика : учебник / С.У. Нуралиев, Д.С. Нуралиева. - 2-е изд., испр. и доп. - Москва : ИНФРА-М, 2020. - 363 с. - (Высшее образование: Бакалавриат). - DOI 10.12737/textbook_5bd81853316653.78553045. - ISBN 978-5-16-014578-5. - Текст : электронный. - URL: </w:t>
      </w:r>
      <w:hyperlink r:id="rId57" w:history="1">
        <w:r>
          <w:rPr>
            <w:rStyle w:val="Hyperlink"/>
          </w:rPr>
          <w:t>https://znanium.com/read?id=347064</w:t>
        </w:r>
      </w:hyperlink>
    </w:p>
    <w:p w:rsidR="00124DFC" w:rsidRDefault="00124DFC" w:rsidP="00042DB1">
      <w:pPr>
        <w:rPr>
          <w:sz w:val="22"/>
          <w:szCs w:val="22"/>
        </w:rPr>
      </w:pPr>
    </w:p>
    <w:p w:rsidR="00124DFC" w:rsidRDefault="00124DFC" w:rsidP="00042DB1">
      <w:pPr>
        <w:pStyle w:val="Style10"/>
        <w:widowControl/>
        <w:rPr>
          <w:sz w:val="22"/>
          <w:szCs w:val="22"/>
        </w:rPr>
      </w:pPr>
      <w:r>
        <w:rPr>
          <w:rStyle w:val="FontStyle22"/>
          <w:b/>
          <w:sz w:val="22"/>
          <w:szCs w:val="22"/>
        </w:rPr>
        <w:t xml:space="preserve">б) Дополнительная литература: </w:t>
      </w:r>
    </w:p>
    <w:p w:rsidR="00124DFC" w:rsidRDefault="00124DFC" w:rsidP="00042DB1">
      <w:pPr>
        <w:pStyle w:val="Style10"/>
        <w:widowControl/>
        <w:rPr>
          <w:sz w:val="22"/>
          <w:szCs w:val="22"/>
        </w:rPr>
      </w:pPr>
      <w:r>
        <w:rPr>
          <w:sz w:val="22"/>
          <w:szCs w:val="22"/>
        </w:rPr>
        <w:t xml:space="preserve">1. </w:t>
      </w:r>
      <w:r>
        <w:rPr>
          <w:b/>
          <w:sz w:val="22"/>
          <w:szCs w:val="22"/>
        </w:rPr>
        <w:t>Вотчель, Л. М.</w:t>
      </w:r>
      <w:r>
        <w:rPr>
          <w:sz w:val="22"/>
          <w:szCs w:val="22"/>
        </w:rPr>
        <w:t xml:space="preserve"> Экономика : учебное пособие / Л. М. Вотчель, Н. С. Ивашина, М. В. Кузнецова ; МГТУ. - Магнитогорск : МГТУ, 2017. - 1 электрон. опт. диск (CD-ROM). - Загл. с титул. экрана. - URL: </w:t>
      </w:r>
      <w:hyperlink r:id="rId58" w:history="1">
        <w:r>
          <w:rPr>
            <w:rStyle w:val="Hyperlink"/>
            <w:sz w:val="22"/>
            <w:szCs w:val="22"/>
          </w:rPr>
          <w:t>https://magtu.informsystema.ru/uploader/fileUpload?name=3069.pdf&amp;show=dcatalogues/1/1135247/3069.pdf&amp;view=true</w:t>
        </w:r>
      </w:hyperlink>
    </w:p>
    <w:p w:rsidR="00124DFC" w:rsidRDefault="00124DFC" w:rsidP="00042DB1">
      <w:pPr>
        <w:pStyle w:val="Style10"/>
        <w:widowControl/>
        <w:rPr>
          <w:sz w:val="22"/>
          <w:szCs w:val="22"/>
        </w:rPr>
      </w:pPr>
      <w:r>
        <w:rPr>
          <w:sz w:val="22"/>
          <w:szCs w:val="22"/>
        </w:rPr>
        <w:t xml:space="preserve">2. </w:t>
      </w:r>
      <w:r>
        <w:rPr>
          <w:b/>
          <w:sz w:val="22"/>
          <w:szCs w:val="22"/>
        </w:rPr>
        <w:t>Жиделева, В. В.</w:t>
      </w:r>
      <w:r>
        <w:rPr>
          <w:sz w:val="22"/>
          <w:szCs w:val="22"/>
        </w:rPr>
        <w:t xml:space="preserve"> Экономика предприятия : учебное пособие / В. В. Жиделева, Ю. Н. Каптейн. - 2-е изд., перераб. и доп. - Москва : ИНФРА-М, 2020. - 133 с. - (Высшее образование: Бакалавриат). - ISBN 978-5-16-005672-2. - Текст : электронный. - URL: </w:t>
      </w:r>
      <w:hyperlink r:id="rId59" w:history="1">
        <w:r>
          <w:rPr>
            <w:rStyle w:val="Hyperlink"/>
            <w:sz w:val="22"/>
            <w:szCs w:val="22"/>
          </w:rPr>
          <w:t>https://znanium.com/read?id=344847</w:t>
        </w:r>
      </w:hyperlink>
    </w:p>
    <w:p w:rsidR="00124DFC" w:rsidRDefault="00124DFC" w:rsidP="00042DB1">
      <w:pPr>
        <w:pStyle w:val="Style10"/>
        <w:widowControl/>
        <w:rPr>
          <w:rStyle w:val="Hyperlink"/>
        </w:rPr>
      </w:pPr>
      <w:r>
        <w:rPr>
          <w:sz w:val="22"/>
          <w:szCs w:val="22"/>
        </w:rPr>
        <w:t xml:space="preserve">3. </w:t>
      </w:r>
      <w:r>
        <w:rPr>
          <w:b/>
          <w:sz w:val="22"/>
          <w:szCs w:val="22"/>
        </w:rPr>
        <w:t>Пушкарева, В. М.</w:t>
      </w:r>
      <w:r>
        <w:rPr>
          <w:sz w:val="22"/>
          <w:szCs w:val="22"/>
        </w:rPr>
        <w:t xml:space="preserve"> Экономика. Словарь : учебное пособие / В. М. Пушкарева. - Москва : Вузовский учебник : ИНФРА-М, 2019. - 232 с. - ISBN 978-5-9558-0229-9. - Текст : электронный. - URL: </w:t>
      </w:r>
      <w:hyperlink r:id="rId60" w:history="1">
        <w:r>
          <w:rPr>
            <w:rStyle w:val="Hyperlink"/>
          </w:rPr>
          <w:t>https://znanium.com/read?id=354738</w:t>
        </w:r>
      </w:hyperlink>
    </w:p>
    <w:p w:rsidR="00124DFC" w:rsidRDefault="00124DFC" w:rsidP="00042DB1">
      <w:pPr>
        <w:pStyle w:val="Style10"/>
        <w:widowControl/>
        <w:rPr>
          <w:sz w:val="22"/>
          <w:szCs w:val="22"/>
        </w:rPr>
      </w:pPr>
      <w:r>
        <w:rPr>
          <w:sz w:val="22"/>
          <w:szCs w:val="22"/>
        </w:rPr>
        <w:t xml:space="preserve">4. </w:t>
      </w:r>
      <w:r>
        <w:rPr>
          <w:b/>
          <w:sz w:val="22"/>
          <w:szCs w:val="22"/>
        </w:rPr>
        <w:t>Резник, С. Д.</w:t>
      </w:r>
      <w:r>
        <w:rPr>
          <w:sz w:val="22"/>
          <w:szCs w:val="22"/>
        </w:rPr>
        <w:t xml:space="preserve"> Введение в экономику : учеб. пособие / С.Д. Резник, З.А. Мебадури, Е.В. Духанина ; под общ. ред. д-ра экон. наук, проф. С.Д. Резника. - 2-е изд., стереотип. - Москва : ИНФРА-М, 2018. - 224 с. - (Менеджмент в высшей школе). - www.dx.doi.org/10.12737/7786. - ISBN 978-5-16-013496-3. - Текст : электронный. - URL: </w:t>
      </w:r>
      <w:hyperlink r:id="rId61" w:history="1">
        <w:r>
          <w:rPr>
            <w:rStyle w:val="Hyperlink"/>
            <w:sz w:val="22"/>
            <w:szCs w:val="22"/>
          </w:rPr>
          <w:t>https://znanium.com/read?id=303080</w:t>
        </w:r>
      </w:hyperlink>
    </w:p>
    <w:p w:rsidR="00124DFC" w:rsidRDefault="00124DFC" w:rsidP="00042DB1">
      <w:pPr>
        <w:pStyle w:val="Style10"/>
        <w:widowControl/>
        <w:rPr>
          <w:b/>
          <w:bCs/>
        </w:rPr>
      </w:pPr>
    </w:p>
    <w:p w:rsidR="00124DFC" w:rsidRDefault="00124DFC" w:rsidP="00042DB1">
      <w:pPr>
        <w:pStyle w:val="Style8"/>
        <w:widowControl/>
        <w:tabs>
          <w:tab w:val="left" w:pos="993"/>
        </w:tabs>
        <w:rPr>
          <w:rStyle w:val="FontStyle21"/>
          <w:sz w:val="22"/>
          <w:szCs w:val="22"/>
        </w:rPr>
      </w:pPr>
      <w:r>
        <w:rPr>
          <w:rStyle w:val="FontStyle15"/>
          <w:spacing w:val="40"/>
          <w:sz w:val="22"/>
          <w:szCs w:val="22"/>
        </w:rPr>
        <w:t>в)</w:t>
      </w:r>
      <w:r>
        <w:rPr>
          <w:rStyle w:val="FontStyle15"/>
          <w:sz w:val="22"/>
          <w:szCs w:val="22"/>
        </w:rPr>
        <w:t xml:space="preserve"> </w:t>
      </w:r>
      <w:r>
        <w:rPr>
          <w:rStyle w:val="FontStyle21"/>
          <w:b/>
          <w:sz w:val="22"/>
          <w:szCs w:val="22"/>
        </w:rPr>
        <w:t xml:space="preserve">Методические указания: </w:t>
      </w:r>
    </w:p>
    <w:p w:rsidR="00124DFC" w:rsidRDefault="00124DFC" w:rsidP="00042DB1">
      <w:pPr>
        <w:pStyle w:val="Style10"/>
        <w:widowControl/>
      </w:pPr>
      <w:r>
        <w:rPr>
          <w:sz w:val="22"/>
          <w:szCs w:val="22"/>
        </w:rPr>
        <w:t xml:space="preserve">1. </w:t>
      </w:r>
      <w:r>
        <w:rPr>
          <w:b/>
          <w:sz w:val="22"/>
          <w:szCs w:val="22"/>
        </w:rPr>
        <w:t>Вотчель, Л. М.</w:t>
      </w:r>
      <w:r>
        <w:rPr>
          <w:sz w:val="22"/>
          <w:szCs w:val="22"/>
        </w:rPr>
        <w:t xml:space="preserve"> Экономика : практикум / Л. М. Вотчель, Н. С. Ивашина, М. В. Кузнецова ; МГТУ. - Магнитогорск : МГТУ, 2017. - 1 электрон. опт. диск (CD-ROM). - Загл. с титул. экрана. - URL: </w:t>
      </w:r>
      <w:hyperlink r:id="rId62" w:history="1">
        <w:r>
          <w:rPr>
            <w:rStyle w:val="Hyperlink"/>
            <w:sz w:val="22"/>
            <w:szCs w:val="22"/>
          </w:rPr>
          <w:t>https://magtu.informsystema.ru/uploader/fileUpload?name=3073.pdf&amp;show=dcatalogues/1/1135267/3073.pdf&amp;view=true</w:t>
        </w:r>
      </w:hyperlink>
    </w:p>
    <w:p w:rsidR="00124DFC" w:rsidRDefault="00124DFC" w:rsidP="00042DB1">
      <w:pPr>
        <w:pStyle w:val="Style10"/>
        <w:widowControl/>
        <w:rPr>
          <w:sz w:val="22"/>
          <w:szCs w:val="22"/>
        </w:rPr>
      </w:pPr>
      <w:r>
        <w:rPr>
          <w:sz w:val="22"/>
          <w:szCs w:val="22"/>
        </w:rPr>
        <w:t xml:space="preserve">2. </w:t>
      </w:r>
      <w:r>
        <w:rPr>
          <w:b/>
          <w:sz w:val="22"/>
          <w:szCs w:val="22"/>
        </w:rPr>
        <w:t>Голубев, А.Г.</w:t>
      </w:r>
      <w:r>
        <w:rPr>
          <w:sz w:val="22"/>
          <w:szCs w:val="22"/>
        </w:rPr>
        <w:t xml:space="preserve"> Экономика : практикум / А.Г. Голубев. - Самара : Самарский юридический институт ФСИН России, 2018. - 81 с. - ISBN 978-5-91612-218-3. - Текст : электронный. - URL: </w:t>
      </w:r>
      <w:hyperlink r:id="rId63" w:history="1">
        <w:r>
          <w:rPr>
            <w:rStyle w:val="Hyperlink"/>
            <w:sz w:val="22"/>
            <w:szCs w:val="22"/>
          </w:rPr>
          <w:t>https://znanium.com/read?id=347103</w:t>
        </w:r>
      </w:hyperlink>
    </w:p>
    <w:p w:rsidR="00124DFC" w:rsidRDefault="00124DFC" w:rsidP="00042DB1">
      <w:pPr>
        <w:rPr>
          <w:rStyle w:val="FontStyle21"/>
          <w:i/>
          <w:sz w:val="22"/>
          <w:szCs w:val="22"/>
        </w:rPr>
      </w:pPr>
      <w:r>
        <w:rPr>
          <w:bCs/>
          <w:sz w:val="22"/>
          <w:szCs w:val="22"/>
        </w:rPr>
        <w:t>3. Методические указания по подготовке реферата  представлены в приложении.</w:t>
      </w:r>
    </w:p>
    <w:p w:rsidR="00124DFC" w:rsidRDefault="00124DFC" w:rsidP="00042DB1">
      <w:pPr>
        <w:pStyle w:val="Style10"/>
        <w:widowControl/>
        <w:rPr>
          <w:rFonts w:ascii="Helvetica" w:hAnsi="Helvetica" w:cs="Helvetica"/>
          <w:color w:val="555555"/>
          <w:sz w:val="20"/>
          <w:szCs w:val="20"/>
          <w:shd w:val="clear" w:color="auto" w:fill="FFFFFF"/>
        </w:rPr>
      </w:pPr>
    </w:p>
    <w:p w:rsidR="00124DFC" w:rsidRDefault="00124DFC" w:rsidP="00042DB1">
      <w:pPr>
        <w:pStyle w:val="Style10"/>
        <w:widowControl/>
      </w:pPr>
    </w:p>
    <w:p w:rsidR="00124DFC" w:rsidRDefault="00124DFC" w:rsidP="00042DB1">
      <w:pPr>
        <w:spacing w:before="120"/>
        <w:contextualSpacing/>
        <w:rPr>
          <w:b/>
        </w:rPr>
      </w:pPr>
      <w:r>
        <w:rPr>
          <w:b/>
        </w:rPr>
        <w:t>г) Программное обеспечение и Интернет-ресурсы:</w:t>
      </w:r>
    </w:p>
    <w:p w:rsidR="00124DFC" w:rsidRDefault="00124DFC" w:rsidP="00042DB1">
      <w:pPr>
        <w:pStyle w:val="msonormalcxspmiddle"/>
        <w:spacing w:before="120" w:beforeAutospacing="0"/>
        <w:contextualSpacing/>
        <w:rPr>
          <w:b/>
        </w:rPr>
      </w:pPr>
      <w:r>
        <w:rPr>
          <w:b/>
        </w:rPr>
        <w:t>Программное обеспечение</w:t>
      </w:r>
    </w:p>
    <w:p w:rsidR="00124DFC" w:rsidRDefault="00124DFC" w:rsidP="00042DB1">
      <w:pPr>
        <w:pStyle w:val="msonormalcxspmiddle"/>
        <w:spacing w:before="120" w:beforeAutospacing="0"/>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124DFC" w:rsidTr="00042DB1">
        <w:tc>
          <w:tcPr>
            <w:tcW w:w="3190" w:type="dxa"/>
          </w:tcPr>
          <w:p w:rsidR="00124DFC" w:rsidRDefault="00124DFC">
            <w:pPr>
              <w:pStyle w:val="msonormalcxspmiddle"/>
              <w:spacing w:before="120" w:beforeAutospacing="0"/>
              <w:contextualSpacing/>
              <w:jc w:val="center"/>
              <w:rPr>
                <w:szCs w:val="20"/>
              </w:rPr>
            </w:pPr>
            <w:r>
              <w:rPr>
                <w:sz w:val="22"/>
                <w:szCs w:val="22"/>
              </w:rPr>
              <w:t>Наименование ПО</w:t>
            </w:r>
          </w:p>
        </w:tc>
        <w:tc>
          <w:tcPr>
            <w:tcW w:w="3190" w:type="dxa"/>
          </w:tcPr>
          <w:p w:rsidR="00124DFC" w:rsidRDefault="00124DFC">
            <w:pPr>
              <w:pStyle w:val="msonormalcxspmiddle"/>
              <w:spacing w:before="120" w:beforeAutospacing="0"/>
              <w:contextualSpacing/>
              <w:jc w:val="center"/>
              <w:rPr>
                <w:szCs w:val="20"/>
              </w:rPr>
            </w:pPr>
            <w:r>
              <w:rPr>
                <w:sz w:val="22"/>
                <w:szCs w:val="22"/>
              </w:rPr>
              <w:t>№ договора</w:t>
            </w:r>
          </w:p>
        </w:tc>
        <w:tc>
          <w:tcPr>
            <w:tcW w:w="3191" w:type="dxa"/>
          </w:tcPr>
          <w:p w:rsidR="00124DFC" w:rsidRDefault="00124DFC">
            <w:pPr>
              <w:pStyle w:val="msonormalcxspmiddle"/>
              <w:spacing w:before="120" w:beforeAutospacing="0"/>
              <w:contextualSpacing/>
              <w:jc w:val="center"/>
              <w:rPr>
                <w:szCs w:val="20"/>
              </w:rPr>
            </w:pPr>
            <w:r>
              <w:rPr>
                <w:sz w:val="22"/>
                <w:szCs w:val="22"/>
              </w:rPr>
              <w:t>Срок действия лицензии</w:t>
            </w:r>
          </w:p>
        </w:tc>
      </w:tr>
      <w:tr w:rsidR="00124DFC" w:rsidTr="00042DB1">
        <w:tc>
          <w:tcPr>
            <w:tcW w:w="3190" w:type="dxa"/>
          </w:tcPr>
          <w:p w:rsidR="00124DFC" w:rsidRDefault="00124DFC">
            <w:pPr>
              <w:pStyle w:val="msonormalcxspmiddle"/>
              <w:spacing w:before="120" w:beforeAutospacing="0"/>
              <w:contextualSpacing/>
              <w:rPr>
                <w:szCs w:val="20"/>
                <w:lang w:val="en-US"/>
              </w:rPr>
            </w:pPr>
            <w:r>
              <w:rPr>
                <w:sz w:val="22"/>
                <w:szCs w:val="22"/>
                <w:lang w:val="en-US"/>
              </w:rPr>
              <w:t>MS Windows 7</w:t>
            </w:r>
          </w:p>
        </w:tc>
        <w:tc>
          <w:tcPr>
            <w:tcW w:w="3190" w:type="dxa"/>
          </w:tcPr>
          <w:p w:rsidR="00124DFC" w:rsidRDefault="00124DFC">
            <w:pPr>
              <w:pStyle w:val="msonormalcxspmiddle"/>
              <w:spacing w:before="120" w:beforeAutospacing="0"/>
              <w:contextualSpacing/>
              <w:rPr>
                <w:szCs w:val="20"/>
              </w:rPr>
            </w:pPr>
            <w:r>
              <w:rPr>
                <w:sz w:val="22"/>
                <w:szCs w:val="22"/>
              </w:rPr>
              <w:t>Д-1227 от 08.10.2018</w:t>
            </w:r>
          </w:p>
          <w:p w:rsidR="00124DFC" w:rsidRDefault="00124DFC">
            <w:pPr>
              <w:pStyle w:val="msonormalcxspmiddle"/>
              <w:spacing w:before="120" w:beforeAutospacing="0"/>
              <w:contextualSpacing/>
              <w:rPr>
                <w:szCs w:val="20"/>
              </w:rPr>
            </w:pPr>
            <w:r>
              <w:rPr>
                <w:sz w:val="22"/>
                <w:szCs w:val="22"/>
              </w:rPr>
              <w:t>Д-757-17 от 27.06.2017</w:t>
            </w:r>
          </w:p>
          <w:p w:rsidR="00124DFC" w:rsidRDefault="00124DFC">
            <w:pPr>
              <w:pStyle w:val="msonormalcxspmiddle"/>
              <w:spacing w:before="120" w:beforeAutospacing="0"/>
              <w:contextualSpacing/>
              <w:rPr>
                <w:szCs w:val="20"/>
              </w:rPr>
            </w:pPr>
            <w:r>
              <w:rPr>
                <w:sz w:val="22"/>
                <w:szCs w:val="22"/>
              </w:rPr>
              <w:t>Д-593-16 от 20.05.2016</w:t>
            </w:r>
          </w:p>
          <w:p w:rsidR="00124DFC" w:rsidRDefault="00124DFC">
            <w:pPr>
              <w:pStyle w:val="msonormalcxspmiddle"/>
              <w:spacing w:before="120" w:beforeAutospacing="0"/>
              <w:contextualSpacing/>
              <w:rPr>
                <w:szCs w:val="20"/>
              </w:rPr>
            </w:pPr>
            <w:r>
              <w:rPr>
                <w:sz w:val="22"/>
                <w:szCs w:val="22"/>
              </w:rPr>
              <w:t>Д-1421-15 от 13.07.2015</w:t>
            </w:r>
          </w:p>
        </w:tc>
        <w:tc>
          <w:tcPr>
            <w:tcW w:w="3191" w:type="dxa"/>
          </w:tcPr>
          <w:p w:rsidR="00124DFC" w:rsidRDefault="00124DFC">
            <w:pPr>
              <w:pStyle w:val="msonormalcxspmiddle"/>
              <w:spacing w:before="120" w:beforeAutospacing="0"/>
              <w:contextualSpacing/>
              <w:rPr>
                <w:szCs w:val="20"/>
              </w:rPr>
            </w:pPr>
            <w:r>
              <w:rPr>
                <w:sz w:val="22"/>
                <w:szCs w:val="22"/>
              </w:rPr>
              <w:t>11.10.2021</w:t>
            </w:r>
          </w:p>
          <w:p w:rsidR="00124DFC" w:rsidRDefault="00124DFC">
            <w:pPr>
              <w:pStyle w:val="msonormalcxspmiddle"/>
              <w:spacing w:before="120" w:beforeAutospacing="0"/>
              <w:contextualSpacing/>
              <w:rPr>
                <w:szCs w:val="20"/>
              </w:rPr>
            </w:pPr>
            <w:r>
              <w:rPr>
                <w:sz w:val="22"/>
                <w:szCs w:val="22"/>
              </w:rPr>
              <w:t>27.07.2018</w:t>
            </w:r>
          </w:p>
          <w:p w:rsidR="00124DFC" w:rsidRDefault="00124DFC">
            <w:pPr>
              <w:pStyle w:val="msonormalcxspmiddle"/>
              <w:spacing w:before="120" w:beforeAutospacing="0"/>
              <w:contextualSpacing/>
              <w:rPr>
                <w:szCs w:val="20"/>
              </w:rPr>
            </w:pPr>
            <w:r>
              <w:rPr>
                <w:sz w:val="22"/>
                <w:szCs w:val="22"/>
              </w:rPr>
              <w:t>20.05.2017</w:t>
            </w:r>
          </w:p>
          <w:p w:rsidR="00124DFC" w:rsidRDefault="00124DFC">
            <w:pPr>
              <w:pStyle w:val="msonormalcxspmiddle"/>
              <w:spacing w:before="120" w:beforeAutospacing="0"/>
              <w:contextualSpacing/>
              <w:rPr>
                <w:szCs w:val="20"/>
              </w:rPr>
            </w:pPr>
            <w:r>
              <w:rPr>
                <w:sz w:val="22"/>
                <w:szCs w:val="22"/>
              </w:rPr>
              <w:t>13.07.2016</w:t>
            </w:r>
            <w:bookmarkStart w:id="1" w:name="_GoBack"/>
            <w:bookmarkEnd w:id="1"/>
          </w:p>
        </w:tc>
      </w:tr>
      <w:tr w:rsidR="00124DFC" w:rsidTr="00042DB1">
        <w:tc>
          <w:tcPr>
            <w:tcW w:w="3190" w:type="dxa"/>
          </w:tcPr>
          <w:p w:rsidR="00124DFC" w:rsidRDefault="00124DFC">
            <w:pPr>
              <w:pStyle w:val="msonormalcxspmiddle"/>
              <w:spacing w:before="120" w:beforeAutospacing="0"/>
              <w:contextualSpacing/>
              <w:rPr>
                <w:szCs w:val="20"/>
                <w:lang w:val="en-US"/>
              </w:rPr>
            </w:pPr>
            <w:r>
              <w:rPr>
                <w:sz w:val="22"/>
                <w:szCs w:val="22"/>
                <w:lang w:val="en-US"/>
              </w:rPr>
              <w:t>MS Office 2007</w:t>
            </w:r>
          </w:p>
        </w:tc>
        <w:tc>
          <w:tcPr>
            <w:tcW w:w="3190" w:type="dxa"/>
          </w:tcPr>
          <w:p w:rsidR="00124DFC" w:rsidRDefault="00124DFC">
            <w:pPr>
              <w:pStyle w:val="msonormalcxspmiddle"/>
              <w:spacing w:before="120" w:beforeAutospacing="0"/>
              <w:contextualSpacing/>
              <w:rPr>
                <w:szCs w:val="20"/>
              </w:rPr>
            </w:pPr>
            <w:r>
              <w:rPr>
                <w:sz w:val="22"/>
                <w:szCs w:val="22"/>
              </w:rPr>
              <w:t>№ 135 от 17.09.2007</w:t>
            </w:r>
          </w:p>
        </w:tc>
        <w:tc>
          <w:tcPr>
            <w:tcW w:w="3191" w:type="dxa"/>
          </w:tcPr>
          <w:p w:rsidR="00124DFC" w:rsidRDefault="00124DFC">
            <w:pPr>
              <w:pStyle w:val="msonormalcxspmiddle"/>
              <w:spacing w:before="120" w:beforeAutospacing="0"/>
              <w:contextualSpacing/>
              <w:rPr>
                <w:szCs w:val="20"/>
              </w:rPr>
            </w:pPr>
            <w:r>
              <w:rPr>
                <w:sz w:val="22"/>
                <w:szCs w:val="22"/>
              </w:rPr>
              <w:t>бессрочно</w:t>
            </w:r>
          </w:p>
        </w:tc>
      </w:tr>
      <w:tr w:rsidR="00124DFC" w:rsidTr="00042DB1">
        <w:tc>
          <w:tcPr>
            <w:tcW w:w="3190" w:type="dxa"/>
            <w:vAlign w:val="center"/>
          </w:tcPr>
          <w:p w:rsidR="00124DFC" w:rsidRDefault="00124DFC">
            <w:pPr>
              <w:widowControl w:val="0"/>
              <w:autoSpaceDE w:val="0"/>
              <w:autoSpaceDN w:val="0"/>
              <w:adjustRightInd w:val="0"/>
              <w:ind w:firstLine="567"/>
              <w:jc w:val="both"/>
            </w:pPr>
            <w:r>
              <w:t>FAR Manager</w:t>
            </w:r>
          </w:p>
        </w:tc>
        <w:tc>
          <w:tcPr>
            <w:tcW w:w="3190" w:type="dxa"/>
            <w:vAlign w:val="center"/>
          </w:tcPr>
          <w:p w:rsidR="00124DFC" w:rsidRDefault="00124DFC">
            <w:pPr>
              <w:widowControl w:val="0"/>
              <w:autoSpaceDE w:val="0"/>
              <w:autoSpaceDN w:val="0"/>
              <w:adjustRightInd w:val="0"/>
              <w:ind w:firstLine="567"/>
              <w:jc w:val="both"/>
            </w:pPr>
            <w:r>
              <w:t>свободно распространяемое</w:t>
            </w:r>
          </w:p>
        </w:tc>
        <w:tc>
          <w:tcPr>
            <w:tcW w:w="3191" w:type="dxa"/>
          </w:tcPr>
          <w:p w:rsidR="00124DFC" w:rsidRDefault="00124DFC">
            <w:pPr>
              <w:widowControl w:val="0"/>
              <w:autoSpaceDE w:val="0"/>
              <w:autoSpaceDN w:val="0"/>
              <w:adjustRightInd w:val="0"/>
              <w:ind w:firstLine="567"/>
              <w:jc w:val="center"/>
            </w:pPr>
            <w:r>
              <w:t>бессрочно</w:t>
            </w:r>
          </w:p>
        </w:tc>
      </w:tr>
      <w:tr w:rsidR="00124DFC" w:rsidTr="00042DB1">
        <w:tc>
          <w:tcPr>
            <w:tcW w:w="3190" w:type="dxa"/>
          </w:tcPr>
          <w:p w:rsidR="00124DFC" w:rsidRDefault="00124DFC">
            <w:pPr>
              <w:pStyle w:val="msonormalcxspmiddle"/>
              <w:spacing w:before="120" w:beforeAutospacing="0"/>
              <w:contextualSpacing/>
              <w:rPr>
                <w:szCs w:val="20"/>
                <w:lang w:val="en-US"/>
              </w:rPr>
            </w:pPr>
            <w:r>
              <w:rPr>
                <w:sz w:val="22"/>
                <w:szCs w:val="22"/>
              </w:rPr>
              <w:t xml:space="preserve">7 </w:t>
            </w:r>
            <w:r>
              <w:rPr>
                <w:sz w:val="22"/>
                <w:szCs w:val="22"/>
                <w:lang w:val="en-US"/>
              </w:rPr>
              <w:t xml:space="preserve">Zip </w:t>
            </w:r>
          </w:p>
        </w:tc>
        <w:tc>
          <w:tcPr>
            <w:tcW w:w="3190" w:type="dxa"/>
          </w:tcPr>
          <w:p w:rsidR="00124DFC" w:rsidRDefault="00124DFC">
            <w:pPr>
              <w:pStyle w:val="msonormalcxspmiddle"/>
              <w:spacing w:before="120" w:beforeAutospacing="0"/>
              <w:contextualSpacing/>
              <w:rPr>
                <w:szCs w:val="20"/>
              </w:rPr>
            </w:pPr>
            <w:r>
              <w:rPr>
                <w:sz w:val="22"/>
                <w:szCs w:val="22"/>
              </w:rPr>
              <w:t>свободно распространяемое</w:t>
            </w:r>
          </w:p>
        </w:tc>
        <w:tc>
          <w:tcPr>
            <w:tcW w:w="3191" w:type="dxa"/>
          </w:tcPr>
          <w:p w:rsidR="00124DFC" w:rsidRDefault="00124DFC">
            <w:pPr>
              <w:pStyle w:val="msonormalcxspmiddle"/>
              <w:spacing w:before="120" w:beforeAutospacing="0"/>
              <w:contextualSpacing/>
              <w:rPr>
                <w:szCs w:val="20"/>
              </w:rPr>
            </w:pPr>
            <w:r>
              <w:rPr>
                <w:sz w:val="22"/>
                <w:szCs w:val="22"/>
              </w:rPr>
              <w:t>бессрочно</w:t>
            </w:r>
          </w:p>
        </w:tc>
      </w:tr>
    </w:tbl>
    <w:p w:rsidR="00124DFC" w:rsidRDefault="00124DFC" w:rsidP="00042DB1">
      <w:pPr>
        <w:pStyle w:val="msonormalcxspmiddle"/>
        <w:spacing w:before="120" w:beforeAutospacing="0"/>
        <w:contextualSpacing/>
        <w:rPr>
          <w:b/>
        </w:rPr>
      </w:pPr>
    </w:p>
    <w:p w:rsidR="00124DFC" w:rsidRDefault="00124DFC" w:rsidP="00042DB1">
      <w:pPr>
        <w:pStyle w:val="msonormalcxsplast"/>
        <w:spacing w:before="120" w:beforeAutospacing="0"/>
        <w:contextualSpacing/>
        <w:rPr>
          <w:b/>
        </w:rPr>
      </w:pPr>
      <w:r>
        <w:rPr>
          <w:b/>
        </w:rPr>
        <w:t>Интернет ресурсы</w:t>
      </w:r>
    </w:p>
    <w:p w:rsidR="00124DFC" w:rsidRDefault="00124DFC" w:rsidP="00042DB1">
      <w:pPr>
        <w:pStyle w:val="ListParagraph"/>
        <w:numPr>
          <w:ilvl w:val="0"/>
          <w:numId w:val="47"/>
        </w:numPr>
        <w:tabs>
          <w:tab w:val="left" w:pos="851"/>
        </w:tabs>
        <w:spacing w:line="240" w:lineRule="auto"/>
        <w:ind w:left="0" w:firstLine="567"/>
        <w:rPr>
          <w:bCs/>
          <w:szCs w:val="24"/>
          <w:lang w:val="ru-RU"/>
        </w:rPr>
      </w:pPr>
      <w:r>
        <w:rPr>
          <w:bCs/>
          <w:szCs w:val="24"/>
          <w:lang w:val="ru-RU"/>
        </w:rPr>
        <w:t xml:space="preserve">Информационная система - Единое окно доступа к информационным ресурсам. - </w:t>
      </w:r>
      <w:r>
        <w:rPr>
          <w:bCs/>
          <w:szCs w:val="24"/>
        </w:rPr>
        <w:t>URL</w:t>
      </w:r>
      <w:r>
        <w:rPr>
          <w:bCs/>
          <w:szCs w:val="24"/>
          <w:lang w:val="ru-RU"/>
        </w:rPr>
        <w:t xml:space="preserve">: </w:t>
      </w:r>
      <w:hyperlink r:id="rId64" w:history="1">
        <w:r>
          <w:rPr>
            <w:rStyle w:val="Hyperlink"/>
            <w:bCs/>
            <w:szCs w:val="24"/>
          </w:rPr>
          <w:t>http</w:t>
        </w:r>
        <w:r w:rsidRPr="00042DB1">
          <w:rPr>
            <w:rStyle w:val="Hyperlink"/>
            <w:bCs/>
            <w:szCs w:val="24"/>
            <w:lang w:val="ru-RU"/>
          </w:rPr>
          <w:t>://</w:t>
        </w:r>
        <w:r>
          <w:rPr>
            <w:rStyle w:val="Hyperlink"/>
            <w:bCs/>
            <w:szCs w:val="24"/>
          </w:rPr>
          <w:t>window</w:t>
        </w:r>
        <w:r w:rsidRPr="00042DB1">
          <w:rPr>
            <w:rStyle w:val="Hyperlink"/>
            <w:bCs/>
            <w:szCs w:val="24"/>
            <w:lang w:val="ru-RU"/>
          </w:rPr>
          <w:t>.</w:t>
        </w:r>
        <w:r>
          <w:rPr>
            <w:rStyle w:val="Hyperlink"/>
            <w:bCs/>
            <w:szCs w:val="24"/>
          </w:rPr>
          <w:t>edu</w:t>
        </w:r>
        <w:r w:rsidRPr="00042DB1">
          <w:rPr>
            <w:rStyle w:val="Hyperlink"/>
            <w:bCs/>
            <w:szCs w:val="24"/>
            <w:lang w:val="ru-RU"/>
          </w:rPr>
          <w:t>.</w:t>
        </w:r>
        <w:r>
          <w:rPr>
            <w:rStyle w:val="Hyperlink"/>
            <w:bCs/>
            <w:szCs w:val="24"/>
          </w:rPr>
          <w:t>ru</w:t>
        </w:r>
        <w:r w:rsidRPr="00042DB1">
          <w:rPr>
            <w:rStyle w:val="Hyperlink"/>
            <w:bCs/>
            <w:szCs w:val="24"/>
            <w:lang w:val="ru-RU"/>
          </w:rPr>
          <w:t>/</w:t>
        </w:r>
      </w:hyperlink>
      <w:r>
        <w:rPr>
          <w:bCs/>
          <w:szCs w:val="24"/>
          <w:lang w:val="ru-RU"/>
        </w:rPr>
        <w:t>, свободный доступ</w:t>
      </w:r>
    </w:p>
    <w:p w:rsidR="00124DFC" w:rsidRDefault="00124DFC" w:rsidP="00042DB1">
      <w:pPr>
        <w:numPr>
          <w:ilvl w:val="0"/>
          <w:numId w:val="47"/>
        </w:numPr>
        <w:tabs>
          <w:tab w:val="left" w:pos="851"/>
        </w:tabs>
        <w:spacing w:before="100" w:beforeAutospacing="1" w:after="100" w:afterAutospacing="1"/>
        <w:ind w:left="0" w:firstLine="567"/>
        <w:contextualSpacing/>
        <w:rPr>
          <w:bCs/>
        </w:rPr>
      </w:pPr>
      <w:r>
        <w:rPr>
          <w:bCs/>
        </w:rPr>
        <w:t xml:space="preserve">Международная база полнотекстовых журналов </w:t>
      </w:r>
      <w:r>
        <w:rPr>
          <w:bCs/>
          <w:lang w:val="en-US"/>
        </w:rPr>
        <w:t>Springer</w:t>
      </w:r>
      <w:r>
        <w:rPr>
          <w:bCs/>
        </w:rPr>
        <w:t xml:space="preserve"> </w:t>
      </w:r>
      <w:r>
        <w:rPr>
          <w:bCs/>
          <w:lang w:val="en-US"/>
        </w:rPr>
        <w:t>Journals</w:t>
      </w:r>
      <w:r>
        <w:rPr>
          <w:bCs/>
        </w:rPr>
        <w:t xml:space="preserve">. – Режим доступа: </w:t>
      </w:r>
      <w:hyperlink r:id="rId65" w:history="1">
        <w:r>
          <w:rPr>
            <w:rStyle w:val="Hyperlink"/>
            <w:bCs/>
            <w:lang w:val="en-US"/>
          </w:rPr>
          <w:t>http</w:t>
        </w:r>
        <w:r>
          <w:rPr>
            <w:rStyle w:val="Hyperlink"/>
            <w:bCs/>
          </w:rPr>
          <w:t>://</w:t>
        </w:r>
        <w:r>
          <w:rPr>
            <w:rStyle w:val="Hyperlink"/>
            <w:bCs/>
            <w:lang w:val="en-US"/>
          </w:rPr>
          <w:t>link</w:t>
        </w:r>
        <w:r>
          <w:rPr>
            <w:rStyle w:val="Hyperlink"/>
            <w:bCs/>
          </w:rPr>
          <w:t>.</w:t>
        </w:r>
        <w:r>
          <w:rPr>
            <w:rStyle w:val="Hyperlink"/>
            <w:bCs/>
            <w:lang w:val="en-US"/>
          </w:rPr>
          <w:t>springer</w:t>
        </w:r>
        <w:r>
          <w:rPr>
            <w:rStyle w:val="Hyperlink"/>
            <w:bCs/>
          </w:rPr>
          <w:t>.</w:t>
        </w:r>
        <w:r>
          <w:rPr>
            <w:rStyle w:val="Hyperlink"/>
            <w:bCs/>
            <w:lang w:val="en-US"/>
          </w:rPr>
          <w:t>com</w:t>
        </w:r>
        <w:r>
          <w:rPr>
            <w:rStyle w:val="Hyperlink"/>
            <w:bCs/>
          </w:rPr>
          <w:t>/</w:t>
        </w:r>
      </w:hyperlink>
      <w:r>
        <w:rPr>
          <w:bCs/>
        </w:rPr>
        <w:t xml:space="preserve">, вход по </w:t>
      </w:r>
      <w:r>
        <w:rPr>
          <w:bCs/>
          <w:lang w:val="en-US"/>
        </w:rPr>
        <w:t>IP</w:t>
      </w:r>
      <w:r>
        <w:rPr>
          <w:bCs/>
        </w:rPr>
        <w:t>-адресам вуза</w:t>
      </w:r>
    </w:p>
    <w:p w:rsidR="00124DFC" w:rsidRDefault="00124DFC" w:rsidP="00042DB1">
      <w:pPr>
        <w:numPr>
          <w:ilvl w:val="0"/>
          <w:numId w:val="47"/>
        </w:numPr>
        <w:tabs>
          <w:tab w:val="left" w:pos="851"/>
        </w:tabs>
        <w:spacing w:before="100" w:beforeAutospacing="1" w:after="100" w:afterAutospacing="1"/>
        <w:ind w:left="0" w:firstLine="567"/>
        <w:contextualSpacing/>
        <w:rPr>
          <w:bCs/>
        </w:rPr>
      </w:pPr>
      <w:r>
        <w:rPr>
          <w:bCs/>
        </w:rPr>
        <w:t xml:space="preserve">Международная база справочных изданий по всем отраслям знаний </w:t>
      </w:r>
      <w:r>
        <w:rPr>
          <w:bCs/>
          <w:lang w:val="en-US"/>
        </w:rPr>
        <w:t>SpringerReference</w:t>
      </w:r>
      <w:r>
        <w:rPr>
          <w:bCs/>
        </w:rPr>
        <w:t xml:space="preserve">. – Режим доступа: </w:t>
      </w:r>
      <w:hyperlink r:id="rId66" w:history="1">
        <w:r>
          <w:rPr>
            <w:rStyle w:val="Hyperlink"/>
            <w:bCs/>
            <w:lang w:val="en-US"/>
          </w:rPr>
          <w:t>http</w:t>
        </w:r>
        <w:r>
          <w:rPr>
            <w:rStyle w:val="Hyperlink"/>
            <w:bCs/>
          </w:rPr>
          <w:t>://</w:t>
        </w:r>
        <w:r>
          <w:rPr>
            <w:rStyle w:val="Hyperlink"/>
            <w:bCs/>
            <w:lang w:val="en-US"/>
          </w:rPr>
          <w:t>www</w:t>
        </w:r>
        <w:r>
          <w:rPr>
            <w:rStyle w:val="Hyperlink"/>
            <w:bCs/>
          </w:rPr>
          <w:t>.</w:t>
        </w:r>
        <w:r>
          <w:rPr>
            <w:rStyle w:val="Hyperlink"/>
            <w:bCs/>
            <w:lang w:val="en-US"/>
          </w:rPr>
          <w:t>springer</w:t>
        </w:r>
        <w:r>
          <w:rPr>
            <w:rStyle w:val="Hyperlink"/>
            <w:bCs/>
          </w:rPr>
          <w:t>.</w:t>
        </w:r>
        <w:r>
          <w:rPr>
            <w:rStyle w:val="Hyperlink"/>
            <w:bCs/>
            <w:lang w:val="en-US"/>
          </w:rPr>
          <w:t>com</w:t>
        </w:r>
        <w:r>
          <w:rPr>
            <w:rStyle w:val="Hyperlink"/>
            <w:bCs/>
          </w:rPr>
          <w:t>/</w:t>
        </w:r>
        <w:r>
          <w:rPr>
            <w:rStyle w:val="Hyperlink"/>
            <w:bCs/>
            <w:lang w:val="en-US"/>
          </w:rPr>
          <w:t>references</w:t>
        </w:r>
      </w:hyperlink>
      <w:r>
        <w:rPr>
          <w:bCs/>
        </w:rPr>
        <w:t xml:space="preserve">, вход по </w:t>
      </w:r>
      <w:r>
        <w:rPr>
          <w:bCs/>
          <w:lang w:val="en-US"/>
        </w:rPr>
        <w:t>IP</w:t>
      </w:r>
      <w:r>
        <w:rPr>
          <w:bCs/>
        </w:rPr>
        <w:t>-адресам вуза</w:t>
      </w:r>
    </w:p>
    <w:p w:rsidR="00124DFC" w:rsidRDefault="00124DFC" w:rsidP="00042DB1">
      <w:pPr>
        <w:numPr>
          <w:ilvl w:val="0"/>
          <w:numId w:val="47"/>
        </w:numPr>
        <w:tabs>
          <w:tab w:val="left" w:pos="851"/>
        </w:tabs>
        <w:spacing w:before="100" w:beforeAutospacing="1" w:after="100" w:afterAutospacing="1"/>
        <w:ind w:left="0" w:firstLine="567"/>
        <w:contextualSpacing/>
        <w:rPr>
          <w:bCs/>
        </w:rPr>
      </w:pPr>
      <w:r>
        <w:rPr>
          <w:bCs/>
        </w:rPr>
        <w:t>Международная наукометрическая реферативная и полнотекстовая база данных научных изданий «</w:t>
      </w:r>
      <w:r>
        <w:rPr>
          <w:bCs/>
          <w:lang w:val="en-US"/>
        </w:rPr>
        <w:t>Web</w:t>
      </w:r>
      <w:r>
        <w:rPr>
          <w:bCs/>
        </w:rPr>
        <w:t xml:space="preserve"> </w:t>
      </w:r>
      <w:r>
        <w:rPr>
          <w:bCs/>
          <w:lang w:val="en-US"/>
        </w:rPr>
        <w:t>of</w:t>
      </w:r>
      <w:r>
        <w:rPr>
          <w:bCs/>
        </w:rPr>
        <w:t xml:space="preserve"> </w:t>
      </w:r>
      <w:r>
        <w:rPr>
          <w:bCs/>
          <w:lang w:val="en-US"/>
        </w:rPr>
        <w:t>science</w:t>
      </w:r>
      <w:r>
        <w:rPr>
          <w:bCs/>
        </w:rPr>
        <w:t xml:space="preserve">». – Режим доступа: </w:t>
      </w:r>
      <w:hyperlink r:id="rId67" w:history="1">
        <w:r>
          <w:rPr>
            <w:rStyle w:val="Hyperlink"/>
            <w:bCs/>
            <w:lang w:val="en-US"/>
          </w:rPr>
          <w:t>http</w:t>
        </w:r>
        <w:r>
          <w:rPr>
            <w:rStyle w:val="Hyperlink"/>
            <w:bCs/>
          </w:rPr>
          <w:t>://</w:t>
        </w:r>
        <w:r>
          <w:rPr>
            <w:rStyle w:val="Hyperlink"/>
            <w:bCs/>
            <w:lang w:val="en-US"/>
          </w:rPr>
          <w:t>webofscience</w:t>
        </w:r>
        <w:r>
          <w:rPr>
            <w:rStyle w:val="Hyperlink"/>
            <w:bCs/>
          </w:rPr>
          <w:t>.</w:t>
        </w:r>
        <w:r>
          <w:rPr>
            <w:rStyle w:val="Hyperlink"/>
            <w:bCs/>
            <w:lang w:val="en-US"/>
          </w:rPr>
          <w:t>com</w:t>
        </w:r>
      </w:hyperlink>
      <w:r>
        <w:rPr>
          <w:bCs/>
        </w:rPr>
        <w:t xml:space="preserve">, вход по </w:t>
      </w:r>
      <w:r>
        <w:rPr>
          <w:bCs/>
          <w:lang w:val="en-US"/>
        </w:rPr>
        <w:t>IP</w:t>
      </w:r>
      <w:r>
        <w:rPr>
          <w:bCs/>
        </w:rPr>
        <w:t>-адресам вуза</w:t>
      </w:r>
    </w:p>
    <w:p w:rsidR="00124DFC" w:rsidRDefault="00124DFC" w:rsidP="00042DB1">
      <w:pPr>
        <w:numPr>
          <w:ilvl w:val="0"/>
          <w:numId w:val="47"/>
        </w:numPr>
        <w:tabs>
          <w:tab w:val="left" w:pos="851"/>
        </w:tabs>
        <w:spacing w:before="100" w:beforeAutospacing="1" w:after="100" w:afterAutospacing="1"/>
        <w:ind w:left="0" w:firstLine="567"/>
        <w:contextualSpacing/>
        <w:rPr>
          <w:bCs/>
        </w:rPr>
      </w:pPr>
      <w:r>
        <w:rPr>
          <w:bCs/>
        </w:rPr>
        <w:t>Международная реферативная и полнотекстовая справочная база данных научных изданий «</w:t>
      </w:r>
      <w:r>
        <w:rPr>
          <w:bCs/>
          <w:lang w:val="en-US"/>
        </w:rPr>
        <w:t>Scopus</w:t>
      </w:r>
      <w:r>
        <w:rPr>
          <w:bCs/>
        </w:rPr>
        <w:t xml:space="preserve">». – Режим доступа: </w:t>
      </w:r>
      <w:hyperlink r:id="rId68" w:history="1">
        <w:r>
          <w:rPr>
            <w:rStyle w:val="Hyperlink"/>
            <w:bCs/>
            <w:lang w:val="en-US"/>
          </w:rPr>
          <w:t>http</w:t>
        </w:r>
        <w:r>
          <w:rPr>
            <w:rStyle w:val="Hyperlink"/>
            <w:bCs/>
          </w:rPr>
          <w:t>://</w:t>
        </w:r>
        <w:r>
          <w:rPr>
            <w:rStyle w:val="Hyperlink"/>
            <w:bCs/>
            <w:lang w:val="en-US"/>
          </w:rPr>
          <w:t>scopus</w:t>
        </w:r>
        <w:r>
          <w:rPr>
            <w:rStyle w:val="Hyperlink"/>
            <w:bCs/>
          </w:rPr>
          <w:t>.</w:t>
        </w:r>
        <w:r>
          <w:rPr>
            <w:rStyle w:val="Hyperlink"/>
            <w:bCs/>
            <w:lang w:val="en-US"/>
          </w:rPr>
          <w:t>com</w:t>
        </w:r>
      </w:hyperlink>
      <w:r>
        <w:rPr>
          <w:bCs/>
        </w:rPr>
        <w:t xml:space="preserve">, вход по </w:t>
      </w:r>
      <w:r>
        <w:rPr>
          <w:bCs/>
          <w:lang w:val="en-US"/>
        </w:rPr>
        <w:t>IP</w:t>
      </w:r>
      <w:r>
        <w:rPr>
          <w:bCs/>
        </w:rPr>
        <w:t>-адресам вуза</w:t>
      </w:r>
    </w:p>
    <w:p w:rsidR="00124DFC" w:rsidRDefault="00124DFC" w:rsidP="00042DB1">
      <w:pPr>
        <w:numPr>
          <w:ilvl w:val="0"/>
          <w:numId w:val="47"/>
        </w:numPr>
        <w:tabs>
          <w:tab w:val="left" w:pos="851"/>
        </w:tabs>
        <w:spacing w:before="100" w:beforeAutospacing="1" w:after="100" w:afterAutospacing="1"/>
        <w:ind w:left="0" w:firstLine="567"/>
        <w:contextualSpacing/>
        <w:rPr>
          <w:bCs/>
        </w:rPr>
      </w:pPr>
      <w:r>
        <w:rPr>
          <w:bCs/>
        </w:rPr>
        <w:t xml:space="preserve">Национальная информационно-аналитическая система – Российский индекс научного цитирования (РИНЦ). – Режим доступа: </w:t>
      </w:r>
      <w:hyperlink r:id="rId69" w:history="1">
        <w:r>
          <w:rPr>
            <w:rStyle w:val="Hyperlink"/>
            <w:bCs/>
            <w:lang w:val="en-US"/>
          </w:rPr>
          <w:t>https</w:t>
        </w:r>
        <w:r>
          <w:rPr>
            <w:rStyle w:val="Hyperlink"/>
            <w:bCs/>
          </w:rPr>
          <w:t>://</w:t>
        </w:r>
        <w:r>
          <w:rPr>
            <w:rStyle w:val="Hyperlink"/>
            <w:bCs/>
            <w:lang w:val="en-US"/>
          </w:rPr>
          <w:t>elibrary</w:t>
        </w:r>
        <w:r>
          <w:rPr>
            <w:rStyle w:val="Hyperlink"/>
            <w:bCs/>
          </w:rPr>
          <w:t>.</w:t>
        </w:r>
        <w:r>
          <w:rPr>
            <w:rStyle w:val="Hyperlink"/>
            <w:bCs/>
            <w:lang w:val="en-US"/>
          </w:rPr>
          <w:t>ru</w:t>
        </w:r>
        <w:r>
          <w:rPr>
            <w:rStyle w:val="Hyperlink"/>
            <w:bCs/>
          </w:rPr>
          <w:t>/</w:t>
        </w:r>
        <w:r>
          <w:rPr>
            <w:rStyle w:val="Hyperlink"/>
            <w:bCs/>
            <w:lang w:val="en-US"/>
          </w:rPr>
          <w:t>project</w:t>
        </w:r>
        <w:r>
          <w:rPr>
            <w:rStyle w:val="Hyperlink"/>
            <w:bCs/>
          </w:rPr>
          <w:t>_</w:t>
        </w:r>
        <w:r>
          <w:rPr>
            <w:rStyle w:val="Hyperlink"/>
            <w:bCs/>
            <w:lang w:val="en-US"/>
          </w:rPr>
          <w:t>risc</w:t>
        </w:r>
        <w:r>
          <w:rPr>
            <w:rStyle w:val="Hyperlink"/>
            <w:bCs/>
          </w:rPr>
          <w:t>.</w:t>
        </w:r>
        <w:r>
          <w:rPr>
            <w:rStyle w:val="Hyperlink"/>
            <w:bCs/>
            <w:lang w:val="en-US"/>
          </w:rPr>
          <w:t>asp</w:t>
        </w:r>
      </w:hyperlink>
      <w:r>
        <w:rPr>
          <w:bCs/>
        </w:rPr>
        <w:t xml:space="preserve"> , регистрация по логину и паролю</w:t>
      </w:r>
    </w:p>
    <w:p w:rsidR="00124DFC" w:rsidRDefault="00124DFC" w:rsidP="00042DB1">
      <w:pPr>
        <w:numPr>
          <w:ilvl w:val="0"/>
          <w:numId w:val="47"/>
        </w:numPr>
        <w:tabs>
          <w:tab w:val="left" w:pos="851"/>
        </w:tabs>
        <w:spacing w:before="100" w:beforeAutospacing="1" w:after="100" w:afterAutospacing="1"/>
        <w:ind w:left="0" w:firstLine="567"/>
        <w:contextualSpacing/>
        <w:rPr>
          <w:bCs/>
        </w:rPr>
      </w:pPr>
      <w:r>
        <w:rPr>
          <w:bCs/>
        </w:rPr>
        <w:t xml:space="preserve">Поисковая система Академия </w:t>
      </w:r>
      <w:r>
        <w:rPr>
          <w:bCs/>
          <w:lang w:val="en-US"/>
        </w:rPr>
        <w:t>Google</w:t>
      </w:r>
      <w:r>
        <w:rPr>
          <w:bCs/>
        </w:rPr>
        <w:t xml:space="preserve"> (</w:t>
      </w:r>
      <w:r>
        <w:rPr>
          <w:bCs/>
          <w:lang w:val="en-US"/>
        </w:rPr>
        <w:t>Google</w:t>
      </w:r>
      <w:r>
        <w:rPr>
          <w:bCs/>
        </w:rPr>
        <w:t xml:space="preserve"> </w:t>
      </w:r>
      <w:r>
        <w:rPr>
          <w:bCs/>
          <w:lang w:val="en-US"/>
        </w:rPr>
        <w:t>Scholar</w:t>
      </w:r>
      <w:r>
        <w:rPr>
          <w:bCs/>
        </w:rPr>
        <w:t xml:space="preserve">). - </w:t>
      </w:r>
      <w:r>
        <w:rPr>
          <w:bCs/>
          <w:lang w:val="en-US"/>
        </w:rPr>
        <w:t>URL</w:t>
      </w:r>
      <w:r>
        <w:rPr>
          <w:bCs/>
        </w:rPr>
        <w:t xml:space="preserve">: </w:t>
      </w:r>
      <w:hyperlink r:id="rId70" w:history="1">
        <w:r>
          <w:rPr>
            <w:rStyle w:val="Hyperlink"/>
            <w:bCs/>
            <w:lang w:val="en-US"/>
          </w:rPr>
          <w:t>https</w:t>
        </w:r>
        <w:r>
          <w:rPr>
            <w:rStyle w:val="Hyperlink"/>
            <w:bCs/>
          </w:rPr>
          <w:t>://</w:t>
        </w:r>
        <w:r>
          <w:rPr>
            <w:rStyle w:val="Hyperlink"/>
            <w:bCs/>
            <w:lang w:val="en-US"/>
          </w:rPr>
          <w:t>scholar</w:t>
        </w:r>
        <w:r>
          <w:rPr>
            <w:rStyle w:val="Hyperlink"/>
            <w:bCs/>
          </w:rPr>
          <w:t>.</w:t>
        </w:r>
        <w:r>
          <w:rPr>
            <w:rStyle w:val="Hyperlink"/>
            <w:bCs/>
            <w:lang w:val="en-US"/>
          </w:rPr>
          <w:t>google</w:t>
        </w:r>
        <w:r>
          <w:rPr>
            <w:rStyle w:val="Hyperlink"/>
            <w:bCs/>
          </w:rPr>
          <w:t>.</w:t>
        </w:r>
        <w:r>
          <w:rPr>
            <w:rStyle w:val="Hyperlink"/>
            <w:bCs/>
            <w:lang w:val="en-US"/>
          </w:rPr>
          <w:t>ru</w:t>
        </w:r>
        <w:r>
          <w:rPr>
            <w:rStyle w:val="Hyperlink"/>
            <w:bCs/>
          </w:rPr>
          <w:t>/</w:t>
        </w:r>
      </w:hyperlink>
      <w:r>
        <w:rPr>
          <w:bCs/>
        </w:rPr>
        <w:t xml:space="preserve">  </w:t>
      </w:r>
      <w:r>
        <w:rPr>
          <w:bCs/>
        </w:rPr>
        <w:tab/>
      </w:r>
    </w:p>
    <w:p w:rsidR="00124DFC" w:rsidRDefault="00124DFC" w:rsidP="00042DB1">
      <w:pPr>
        <w:numPr>
          <w:ilvl w:val="0"/>
          <w:numId w:val="47"/>
        </w:numPr>
        <w:tabs>
          <w:tab w:val="left" w:pos="851"/>
        </w:tabs>
        <w:spacing w:before="100" w:beforeAutospacing="1" w:after="100" w:afterAutospacing="1"/>
        <w:ind w:left="0" w:firstLine="567"/>
        <w:contextualSpacing/>
        <w:rPr>
          <w:bCs/>
        </w:rPr>
      </w:pPr>
      <w:r>
        <w:rPr>
          <w:bCs/>
        </w:rPr>
        <w:t xml:space="preserve">Российская Государственная библиотека. Каталоги. – Режим обращения: </w:t>
      </w:r>
      <w:hyperlink r:id="rId71" w:history="1">
        <w:r>
          <w:rPr>
            <w:rStyle w:val="Hyperlink"/>
            <w:bCs/>
            <w:lang w:val="en-US"/>
          </w:rPr>
          <w:t>https</w:t>
        </w:r>
        <w:r>
          <w:rPr>
            <w:rStyle w:val="Hyperlink"/>
            <w:bCs/>
          </w:rPr>
          <w:t>://</w:t>
        </w:r>
        <w:r>
          <w:rPr>
            <w:rStyle w:val="Hyperlink"/>
            <w:bCs/>
            <w:lang w:val="en-US"/>
          </w:rPr>
          <w:t>www</w:t>
        </w:r>
        <w:r>
          <w:rPr>
            <w:rStyle w:val="Hyperlink"/>
            <w:bCs/>
          </w:rPr>
          <w:t>.</w:t>
        </w:r>
        <w:r>
          <w:rPr>
            <w:rStyle w:val="Hyperlink"/>
            <w:bCs/>
            <w:lang w:val="en-US"/>
          </w:rPr>
          <w:t>rsl</w:t>
        </w:r>
        <w:r>
          <w:rPr>
            <w:rStyle w:val="Hyperlink"/>
            <w:bCs/>
          </w:rPr>
          <w:t>.</w:t>
        </w:r>
        <w:r>
          <w:rPr>
            <w:rStyle w:val="Hyperlink"/>
            <w:bCs/>
            <w:lang w:val="en-US"/>
          </w:rPr>
          <w:t>ru</w:t>
        </w:r>
        <w:r>
          <w:rPr>
            <w:rStyle w:val="Hyperlink"/>
            <w:bCs/>
          </w:rPr>
          <w:t>/</w:t>
        </w:r>
        <w:r>
          <w:rPr>
            <w:rStyle w:val="Hyperlink"/>
            <w:bCs/>
            <w:lang w:val="en-US"/>
          </w:rPr>
          <w:t>ru</w:t>
        </w:r>
        <w:r>
          <w:rPr>
            <w:rStyle w:val="Hyperlink"/>
            <w:bCs/>
          </w:rPr>
          <w:t>/4</w:t>
        </w:r>
        <w:r>
          <w:rPr>
            <w:rStyle w:val="Hyperlink"/>
            <w:bCs/>
            <w:lang w:val="en-US"/>
          </w:rPr>
          <w:t>readers</w:t>
        </w:r>
        <w:r>
          <w:rPr>
            <w:rStyle w:val="Hyperlink"/>
            <w:bCs/>
          </w:rPr>
          <w:t>/</w:t>
        </w:r>
        <w:r>
          <w:rPr>
            <w:rStyle w:val="Hyperlink"/>
            <w:bCs/>
            <w:lang w:val="en-US"/>
          </w:rPr>
          <w:t>catalogues</w:t>
        </w:r>
        <w:r>
          <w:rPr>
            <w:rStyle w:val="Hyperlink"/>
            <w:bCs/>
          </w:rPr>
          <w:t>/</w:t>
        </w:r>
      </w:hyperlink>
      <w:r>
        <w:rPr>
          <w:bCs/>
        </w:rPr>
        <w:t xml:space="preserve"> , свободный доступ</w:t>
      </w:r>
    </w:p>
    <w:p w:rsidR="00124DFC" w:rsidRDefault="00124DFC" w:rsidP="00042DB1">
      <w:pPr>
        <w:numPr>
          <w:ilvl w:val="0"/>
          <w:numId w:val="47"/>
        </w:numPr>
        <w:tabs>
          <w:tab w:val="left" w:pos="851"/>
        </w:tabs>
        <w:spacing w:before="100" w:beforeAutospacing="1" w:after="100" w:afterAutospacing="1"/>
        <w:ind w:left="0" w:firstLine="567"/>
        <w:contextualSpacing/>
        <w:rPr>
          <w:bCs/>
        </w:rPr>
      </w:pPr>
      <w:r>
        <w:rPr>
          <w:bCs/>
        </w:rPr>
        <w:t xml:space="preserve">Университетская информационная система РОССИЯ. – Режим доступа: </w:t>
      </w:r>
      <w:hyperlink r:id="rId72" w:history="1">
        <w:r>
          <w:rPr>
            <w:rStyle w:val="Hyperlink"/>
            <w:bCs/>
            <w:lang w:val="en-US"/>
          </w:rPr>
          <w:t>https</w:t>
        </w:r>
        <w:r>
          <w:rPr>
            <w:rStyle w:val="Hyperlink"/>
            <w:bCs/>
          </w:rPr>
          <w:t>://</w:t>
        </w:r>
        <w:r>
          <w:rPr>
            <w:rStyle w:val="Hyperlink"/>
            <w:bCs/>
            <w:lang w:val="en-US"/>
          </w:rPr>
          <w:t>uisrussia</w:t>
        </w:r>
        <w:r>
          <w:rPr>
            <w:rStyle w:val="Hyperlink"/>
            <w:bCs/>
          </w:rPr>
          <w:t>.</w:t>
        </w:r>
        <w:r>
          <w:rPr>
            <w:rStyle w:val="Hyperlink"/>
            <w:bCs/>
            <w:lang w:val="en-US"/>
          </w:rPr>
          <w:t>msu</w:t>
        </w:r>
        <w:r>
          <w:rPr>
            <w:rStyle w:val="Hyperlink"/>
            <w:bCs/>
          </w:rPr>
          <w:t>.</w:t>
        </w:r>
        <w:r>
          <w:rPr>
            <w:rStyle w:val="Hyperlink"/>
            <w:bCs/>
            <w:lang w:val="en-US"/>
          </w:rPr>
          <w:t>ru</w:t>
        </w:r>
      </w:hyperlink>
      <w:r>
        <w:rPr>
          <w:bCs/>
        </w:rPr>
        <w:t>, свободный доступ</w:t>
      </w:r>
    </w:p>
    <w:p w:rsidR="00124DFC" w:rsidRDefault="00124DFC" w:rsidP="00042DB1">
      <w:pPr>
        <w:numPr>
          <w:ilvl w:val="0"/>
          <w:numId w:val="47"/>
        </w:numPr>
        <w:tabs>
          <w:tab w:val="left" w:pos="993"/>
        </w:tabs>
        <w:spacing w:before="100" w:beforeAutospacing="1" w:after="100" w:afterAutospacing="1"/>
        <w:ind w:left="0" w:firstLine="567"/>
        <w:contextualSpacing/>
        <w:rPr>
          <w:bCs/>
        </w:rPr>
      </w:pPr>
      <w:r>
        <w:rPr>
          <w:bCs/>
        </w:rPr>
        <w:t xml:space="preserve">Федеральный образовательный портал – Экономика. Социология.  Менеджмент. – Режим доступа: </w:t>
      </w:r>
      <w:hyperlink r:id="rId73" w:history="1">
        <w:r>
          <w:rPr>
            <w:rStyle w:val="Hyperlink"/>
            <w:bCs/>
            <w:lang w:val="en-US"/>
          </w:rPr>
          <w:t>http</w:t>
        </w:r>
        <w:r>
          <w:rPr>
            <w:rStyle w:val="Hyperlink"/>
            <w:bCs/>
          </w:rPr>
          <w:t>://</w:t>
        </w:r>
        <w:r>
          <w:rPr>
            <w:rStyle w:val="Hyperlink"/>
            <w:bCs/>
            <w:lang w:val="en-US"/>
          </w:rPr>
          <w:t>ecsocman</w:t>
        </w:r>
        <w:r>
          <w:rPr>
            <w:rStyle w:val="Hyperlink"/>
            <w:bCs/>
          </w:rPr>
          <w:t>.</w:t>
        </w:r>
        <w:r>
          <w:rPr>
            <w:rStyle w:val="Hyperlink"/>
            <w:bCs/>
            <w:lang w:val="en-US"/>
          </w:rPr>
          <w:t>hse</w:t>
        </w:r>
        <w:r>
          <w:rPr>
            <w:rStyle w:val="Hyperlink"/>
            <w:bCs/>
          </w:rPr>
          <w:t>.</w:t>
        </w:r>
        <w:r>
          <w:rPr>
            <w:rStyle w:val="Hyperlink"/>
            <w:bCs/>
            <w:lang w:val="en-US"/>
          </w:rPr>
          <w:t>ru</w:t>
        </w:r>
      </w:hyperlink>
      <w:r>
        <w:rPr>
          <w:bCs/>
        </w:rPr>
        <w:t>, свободный доступ</w:t>
      </w:r>
    </w:p>
    <w:p w:rsidR="00124DFC" w:rsidRDefault="00124DFC" w:rsidP="00042DB1">
      <w:pPr>
        <w:numPr>
          <w:ilvl w:val="0"/>
          <w:numId w:val="47"/>
        </w:numPr>
        <w:tabs>
          <w:tab w:val="left" w:pos="993"/>
        </w:tabs>
        <w:spacing w:before="100" w:beforeAutospacing="1" w:after="100" w:afterAutospacing="1"/>
        <w:ind w:left="0" w:firstLine="567"/>
        <w:contextualSpacing/>
        <w:rPr>
          <w:bCs/>
        </w:rPr>
      </w:pPr>
      <w:r>
        <w:rPr>
          <w:bCs/>
        </w:rPr>
        <w:t xml:space="preserve">Электронная база периодических изданий </w:t>
      </w:r>
      <w:r>
        <w:rPr>
          <w:bCs/>
          <w:lang w:val="en-US"/>
        </w:rPr>
        <w:t>East</w:t>
      </w:r>
      <w:r>
        <w:rPr>
          <w:bCs/>
        </w:rPr>
        <w:t xml:space="preserve"> </w:t>
      </w:r>
      <w:r>
        <w:rPr>
          <w:bCs/>
          <w:lang w:val="en-US"/>
        </w:rPr>
        <w:t>View</w:t>
      </w:r>
      <w:r>
        <w:rPr>
          <w:bCs/>
        </w:rPr>
        <w:t xml:space="preserve"> </w:t>
      </w:r>
      <w:r>
        <w:rPr>
          <w:bCs/>
          <w:lang w:val="en-US"/>
        </w:rPr>
        <w:t>Information</w:t>
      </w:r>
      <w:r>
        <w:rPr>
          <w:bCs/>
        </w:rPr>
        <w:t xml:space="preserve"> </w:t>
      </w:r>
      <w:r>
        <w:rPr>
          <w:bCs/>
          <w:lang w:val="en-US"/>
        </w:rPr>
        <w:t>Services</w:t>
      </w:r>
      <w:r>
        <w:rPr>
          <w:bCs/>
        </w:rPr>
        <w:t xml:space="preserve">, ООО «ИВИС». – Режим доступа: </w:t>
      </w:r>
      <w:hyperlink r:id="rId74" w:history="1">
        <w:r>
          <w:rPr>
            <w:rStyle w:val="Hyperlink"/>
            <w:bCs/>
            <w:lang w:val="en-US"/>
          </w:rPr>
          <w:t>https</w:t>
        </w:r>
        <w:r>
          <w:rPr>
            <w:rStyle w:val="Hyperlink"/>
            <w:bCs/>
          </w:rPr>
          <w:t>://</w:t>
        </w:r>
        <w:r>
          <w:rPr>
            <w:rStyle w:val="Hyperlink"/>
            <w:bCs/>
            <w:lang w:val="en-US"/>
          </w:rPr>
          <w:t>dlib</w:t>
        </w:r>
        <w:r>
          <w:rPr>
            <w:rStyle w:val="Hyperlink"/>
            <w:bCs/>
          </w:rPr>
          <w:t>.</w:t>
        </w:r>
        <w:r>
          <w:rPr>
            <w:rStyle w:val="Hyperlink"/>
            <w:bCs/>
            <w:lang w:val="en-US"/>
          </w:rPr>
          <w:t>eastview</w:t>
        </w:r>
        <w:r>
          <w:rPr>
            <w:rStyle w:val="Hyperlink"/>
            <w:bCs/>
          </w:rPr>
          <w:t>.</w:t>
        </w:r>
        <w:r>
          <w:rPr>
            <w:rStyle w:val="Hyperlink"/>
            <w:bCs/>
            <w:lang w:val="en-US"/>
          </w:rPr>
          <w:t>com</w:t>
        </w:r>
        <w:r>
          <w:rPr>
            <w:rStyle w:val="Hyperlink"/>
            <w:bCs/>
          </w:rPr>
          <w:t>/</w:t>
        </w:r>
      </w:hyperlink>
      <w:r>
        <w:rPr>
          <w:bCs/>
        </w:rPr>
        <w:t xml:space="preserve"> , вход по </w:t>
      </w:r>
      <w:r>
        <w:rPr>
          <w:bCs/>
          <w:lang w:val="en-US"/>
        </w:rPr>
        <w:t>IP</w:t>
      </w:r>
      <w:r>
        <w:rPr>
          <w:bCs/>
        </w:rPr>
        <w:t>-адресам вуза, с внешней сети по логину и паролю</w:t>
      </w:r>
    </w:p>
    <w:p w:rsidR="00124DFC" w:rsidRDefault="00124DFC" w:rsidP="00042DB1">
      <w:pPr>
        <w:numPr>
          <w:ilvl w:val="0"/>
          <w:numId w:val="47"/>
        </w:numPr>
        <w:tabs>
          <w:tab w:val="left" w:pos="993"/>
        </w:tabs>
        <w:spacing w:before="100" w:beforeAutospacing="1" w:after="100" w:afterAutospacing="1"/>
        <w:ind w:left="0" w:firstLine="567"/>
        <w:contextualSpacing/>
        <w:rPr>
          <w:bCs/>
        </w:rPr>
      </w:pPr>
      <w:r>
        <w:rPr>
          <w:bCs/>
        </w:rPr>
        <w:t xml:space="preserve">Электронные ресурсы библиотеки МГТУ им. Г.И. Носова. – Режим обращения: </w:t>
      </w:r>
      <w:hyperlink r:id="rId75" w:history="1">
        <w:r>
          <w:rPr>
            <w:rStyle w:val="Hyperlink"/>
            <w:bCs/>
            <w:lang w:val="en-US"/>
          </w:rPr>
          <w:t>http</w:t>
        </w:r>
        <w:r>
          <w:rPr>
            <w:rStyle w:val="Hyperlink"/>
            <w:bCs/>
          </w:rPr>
          <w:t>://</w:t>
        </w:r>
        <w:r>
          <w:rPr>
            <w:rStyle w:val="Hyperlink"/>
            <w:bCs/>
            <w:lang w:val="en-US"/>
          </w:rPr>
          <w:t>magtu</w:t>
        </w:r>
        <w:r>
          <w:rPr>
            <w:rStyle w:val="Hyperlink"/>
            <w:bCs/>
          </w:rPr>
          <w:t>.</w:t>
        </w:r>
        <w:r>
          <w:rPr>
            <w:rStyle w:val="Hyperlink"/>
            <w:bCs/>
            <w:lang w:val="en-US"/>
          </w:rPr>
          <w:t>ru</w:t>
        </w:r>
        <w:r>
          <w:rPr>
            <w:rStyle w:val="Hyperlink"/>
            <w:bCs/>
          </w:rPr>
          <w:t>:8085/</w:t>
        </w:r>
        <w:r>
          <w:rPr>
            <w:rStyle w:val="Hyperlink"/>
            <w:bCs/>
            <w:lang w:val="en-US"/>
          </w:rPr>
          <w:t>marcweb</w:t>
        </w:r>
        <w:r>
          <w:rPr>
            <w:rStyle w:val="Hyperlink"/>
            <w:bCs/>
          </w:rPr>
          <w:t>2/</w:t>
        </w:r>
        <w:r>
          <w:rPr>
            <w:rStyle w:val="Hyperlink"/>
            <w:bCs/>
            <w:lang w:val="en-US"/>
          </w:rPr>
          <w:t>Default</w:t>
        </w:r>
        <w:r>
          <w:rPr>
            <w:rStyle w:val="Hyperlink"/>
            <w:bCs/>
          </w:rPr>
          <w:t>.</w:t>
        </w:r>
        <w:r>
          <w:rPr>
            <w:rStyle w:val="Hyperlink"/>
            <w:bCs/>
            <w:lang w:val="en-US"/>
          </w:rPr>
          <w:t>asp</w:t>
        </w:r>
      </w:hyperlink>
      <w:r>
        <w:rPr>
          <w:bCs/>
        </w:rPr>
        <w:t>, вход с внешней сети по логину и паролю</w:t>
      </w:r>
    </w:p>
    <w:p w:rsidR="00124DFC" w:rsidRDefault="00124DFC" w:rsidP="00042DB1">
      <w:pPr>
        <w:tabs>
          <w:tab w:val="left" w:pos="284"/>
        </w:tabs>
        <w:spacing w:before="100" w:beforeAutospacing="1" w:after="100" w:afterAutospacing="1"/>
        <w:contextualSpacing/>
      </w:pPr>
    </w:p>
    <w:p w:rsidR="00124DFC" w:rsidRPr="00FB55A8" w:rsidRDefault="00124DFC" w:rsidP="00E76461">
      <w:pPr>
        <w:pStyle w:val="Heading1"/>
        <w:rPr>
          <w:rStyle w:val="FontStyle14"/>
          <w:b/>
          <w:bCs w:val="0"/>
          <w:szCs w:val="24"/>
        </w:rPr>
      </w:pPr>
      <w:r w:rsidRPr="00FB55A8">
        <w:rPr>
          <w:rStyle w:val="FontStyle14"/>
          <w:szCs w:val="24"/>
        </w:rPr>
        <w:t>9 Материально-техническое обеспечение дисциплины (модуля)</w:t>
      </w:r>
    </w:p>
    <w:p w:rsidR="00124DFC" w:rsidRPr="00C17915" w:rsidRDefault="00124DFC" w:rsidP="00E76461">
      <w:r w:rsidRPr="00C17915">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124DFC" w:rsidRPr="00C17915" w:rsidTr="002D1B08">
        <w:trPr>
          <w:tblHeader/>
        </w:trPr>
        <w:tc>
          <w:tcPr>
            <w:tcW w:w="1928" w:type="pct"/>
            <w:vAlign w:val="center"/>
          </w:tcPr>
          <w:p w:rsidR="00124DFC" w:rsidRPr="00C17915" w:rsidRDefault="00124DFC" w:rsidP="002D1B08">
            <w:pPr>
              <w:jc w:val="center"/>
            </w:pPr>
            <w:r w:rsidRPr="00C17915">
              <w:t xml:space="preserve">Тип и название аудитории </w:t>
            </w:r>
          </w:p>
        </w:tc>
        <w:tc>
          <w:tcPr>
            <w:tcW w:w="3072" w:type="pct"/>
            <w:vAlign w:val="center"/>
          </w:tcPr>
          <w:p w:rsidR="00124DFC" w:rsidRPr="00C17915" w:rsidRDefault="00124DFC" w:rsidP="002D1B08">
            <w:pPr>
              <w:jc w:val="center"/>
            </w:pPr>
            <w:r w:rsidRPr="00C17915">
              <w:t>Оснащение аудитории</w:t>
            </w:r>
          </w:p>
        </w:tc>
      </w:tr>
      <w:tr w:rsidR="00124DFC" w:rsidRPr="00C17915" w:rsidTr="002D1B08">
        <w:tc>
          <w:tcPr>
            <w:tcW w:w="1928" w:type="pct"/>
          </w:tcPr>
          <w:p w:rsidR="00124DFC" w:rsidRPr="00CB627B" w:rsidRDefault="00124DFC" w:rsidP="002D1B08">
            <w:r w:rsidRPr="00CB627B">
              <w:t>Учебные аудитории для проведения занятий лекционного типа</w:t>
            </w:r>
          </w:p>
        </w:tc>
        <w:tc>
          <w:tcPr>
            <w:tcW w:w="3072" w:type="pct"/>
          </w:tcPr>
          <w:p w:rsidR="00124DFC" w:rsidRPr="00CB627B" w:rsidRDefault="00124DFC" w:rsidP="002D1B08">
            <w:r w:rsidRPr="00CB627B">
              <w:t>Мультимедийные средства хранения, передачи  и представления информации</w:t>
            </w:r>
            <w:r>
              <w:t>.</w:t>
            </w:r>
          </w:p>
        </w:tc>
      </w:tr>
      <w:tr w:rsidR="00124DFC" w:rsidRPr="00C17915" w:rsidTr="002D1B08">
        <w:tc>
          <w:tcPr>
            <w:tcW w:w="1928" w:type="pct"/>
          </w:tcPr>
          <w:p w:rsidR="00124DFC" w:rsidRPr="0054014E" w:rsidRDefault="00124DFC" w:rsidP="002D1B08">
            <w:r w:rsidRPr="0054014E">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124DFC" w:rsidRPr="0054014E" w:rsidRDefault="00124DFC" w:rsidP="002D1B08">
            <w:r w:rsidRPr="0054014E">
              <w:t>Мультимедийные средства хранения, передачи  и представления информации.</w:t>
            </w:r>
          </w:p>
          <w:p w:rsidR="00124DFC" w:rsidRPr="0054014E" w:rsidRDefault="00124DFC" w:rsidP="002D1B08">
            <w:r w:rsidRPr="0054014E">
              <w:t>Комплекс тестовых заданий для проведения промежуточных и рубежных контролей.</w:t>
            </w:r>
          </w:p>
        </w:tc>
      </w:tr>
      <w:tr w:rsidR="00124DFC" w:rsidRPr="00C17915" w:rsidTr="002D1B08">
        <w:tc>
          <w:tcPr>
            <w:tcW w:w="1928" w:type="pct"/>
          </w:tcPr>
          <w:p w:rsidR="00124DFC" w:rsidRPr="0054014E" w:rsidRDefault="00124DFC" w:rsidP="002D1B08">
            <w:r w:rsidRPr="0054014E">
              <w:t>Помещения для самостоятельной работы: обучающихся</w:t>
            </w:r>
          </w:p>
        </w:tc>
        <w:tc>
          <w:tcPr>
            <w:tcW w:w="3072" w:type="pct"/>
          </w:tcPr>
          <w:p w:rsidR="00124DFC" w:rsidRPr="0054014E" w:rsidRDefault="00124DFC" w:rsidP="002D1B08">
            <w:r w:rsidRPr="0054014E">
              <w:t xml:space="preserve">Персональные компьютеры с пакетом </w:t>
            </w:r>
            <w:r w:rsidRPr="0054014E">
              <w:rPr>
                <w:lang w:val="en-US"/>
              </w:rPr>
              <w:t>MS</w:t>
            </w:r>
            <w:r w:rsidRPr="0054014E">
              <w:t xml:space="preserve"> </w:t>
            </w:r>
            <w:r w:rsidRPr="0054014E">
              <w:rPr>
                <w:lang w:val="en-US"/>
              </w:rPr>
              <w:t>Office</w:t>
            </w:r>
            <w:r w:rsidRPr="0054014E">
              <w:t xml:space="preserve">, выходом в Интернет и с доступом в электронную информационно-образовательную среду университета </w:t>
            </w:r>
          </w:p>
        </w:tc>
      </w:tr>
      <w:tr w:rsidR="00124DFC" w:rsidRPr="00C17915" w:rsidTr="002D1B08">
        <w:tc>
          <w:tcPr>
            <w:tcW w:w="1928" w:type="pct"/>
          </w:tcPr>
          <w:p w:rsidR="00124DFC" w:rsidRPr="0054014E" w:rsidRDefault="00124DFC" w:rsidP="002D1B08">
            <w:r>
              <w:t>Помещения для хранения и профилактического обслуживания учебного оборудования</w:t>
            </w:r>
          </w:p>
        </w:tc>
        <w:tc>
          <w:tcPr>
            <w:tcW w:w="3072" w:type="pct"/>
          </w:tcPr>
          <w:p w:rsidR="00124DFC" w:rsidRPr="0054014E" w:rsidRDefault="00124DFC" w:rsidP="002D1B08">
            <w:r w:rsidRPr="0054014E">
              <w:t>Шкафы для хранения учебно-методической документации, учебного оборудования и учебно-наглядных пособий.</w:t>
            </w:r>
          </w:p>
        </w:tc>
      </w:tr>
    </w:tbl>
    <w:p w:rsidR="00124DFC" w:rsidRPr="00C17915" w:rsidRDefault="00124DFC" w:rsidP="00E76461">
      <w:pPr>
        <w:rPr>
          <w:rStyle w:val="FontStyle15"/>
          <w:b w:val="0"/>
          <w:bCs/>
          <w:i/>
          <w:color w:val="C00000"/>
          <w:szCs w:val="18"/>
        </w:rPr>
      </w:pPr>
    </w:p>
    <w:p w:rsidR="00124DFC" w:rsidRDefault="00124DFC" w:rsidP="00E76461"/>
    <w:p w:rsidR="00124DFC" w:rsidRDefault="00124DFC" w:rsidP="00E76461"/>
    <w:p w:rsidR="00124DFC" w:rsidRDefault="00124DFC" w:rsidP="004559F4">
      <w:pPr>
        <w:pStyle w:val="Style8"/>
        <w:widowControl/>
        <w:jc w:val="right"/>
        <w:rPr>
          <w:b/>
        </w:rPr>
      </w:pPr>
    </w:p>
    <w:p w:rsidR="00124DFC" w:rsidRDefault="00124DFC" w:rsidP="004559F4">
      <w:pPr>
        <w:pStyle w:val="Style8"/>
        <w:widowControl/>
        <w:jc w:val="right"/>
        <w:rPr>
          <w:b/>
        </w:rPr>
      </w:pPr>
    </w:p>
    <w:p w:rsidR="00124DFC" w:rsidRDefault="00124DFC" w:rsidP="004559F4">
      <w:pPr>
        <w:pStyle w:val="Style8"/>
        <w:widowControl/>
        <w:jc w:val="right"/>
        <w:rPr>
          <w:b/>
        </w:rPr>
      </w:pPr>
    </w:p>
    <w:p w:rsidR="00124DFC" w:rsidRDefault="00124DFC" w:rsidP="004559F4">
      <w:pPr>
        <w:pStyle w:val="Style8"/>
        <w:widowControl/>
        <w:jc w:val="right"/>
        <w:rPr>
          <w:b/>
        </w:rPr>
      </w:pPr>
    </w:p>
    <w:p w:rsidR="00124DFC" w:rsidRDefault="00124DFC" w:rsidP="004559F4">
      <w:pPr>
        <w:pStyle w:val="Style8"/>
        <w:widowControl/>
        <w:jc w:val="right"/>
        <w:rPr>
          <w:b/>
        </w:rPr>
      </w:pPr>
    </w:p>
    <w:p w:rsidR="00124DFC" w:rsidRDefault="00124DFC" w:rsidP="004559F4">
      <w:pPr>
        <w:pStyle w:val="Style8"/>
        <w:widowControl/>
        <w:jc w:val="right"/>
        <w:rPr>
          <w:b/>
        </w:rPr>
      </w:pPr>
    </w:p>
    <w:p w:rsidR="00124DFC" w:rsidRDefault="00124DFC" w:rsidP="004559F4">
      <w:pPr>
        <w:pStyle w:val="Style8"/>
        <w:widowControl/>
        <w:jc w:val="right"/>
        <w:rPr>
          <w:b/>
        </w:rPr>
      </w:pPr>
    </w:p>
    <w:p w:rsidR="00124DFC" w:rsidRPr="00EB456F" w:rsidRDefault="00124DFC" w:rsidP="004559F4">
      <w:pPr>
        <w:pStyle w:val="Style8"/>
        <w:widowControl/>
        <w:jc w:val="right"/>
        <w:rPr>
          <w:b/>
        </w:rPr>
      </w:pPr>
      <w:r w:rsidRPr="00EB456F">
        <w:rPr>
          <w:b/>
        </w:rPr>
        <w:t>Приложение 1</w:t>
      </w:r>
    </w:p>
    <w:p w:rsidR="00124DFC" w:rsidRPr="00603AA3" w:rsidRDefault="00124DFC" w:rsidP="004559F4">
      <w:pPr>
        <w:pStyle w:val="Style8"/>
        <w:widowControl/>
        <w:rPr>
          <w:b/>
        </w:rPr>
      </w:pPr>
      <w:r w:rsidRPr="00603AA3">
        <w:rPr>
          <w:b/>
        </w:rPr>
        <w:t>Методические указания по выполнению контрольной работы</w:t>
      </w:r>
    </w:p>
    <w:p w:rsidR="00124DFC" w:rsidRPr="00B118F7" w:rsidRDefault="00124DFC" w:rsidP="004559F4"/>
    <w:p w:rsidR="00124DFC" w:rsidRPr="00603AA3" w:rsidRDefault="00124DFC" w:rsidP="004559F4">
      <w:pPr>
        <w:tabs>
          <w:tab w:val="left" w:pos="0"/>
        </w:tabs>
      </w:pPr>
      <w:r w:rsidRPr="00603AA3">
        <w:t>При выполнении контрольной работы</w:t>
      </w:r>
      <w:r w:rsidRPr="00E26049">
        <w:t xml:space="preserve"> </w:t>
      </w:r>
      <w:r w:rsidRPr="00603AA3">
        <w:t xml:space="preserve">для полного и правильного раскрытия содержания темы важнейшее значение имеет самостоятельный поиск и анализ библиографических источников, в частности: </w:t>
      </w:r>
    </w:p>
    <w:p w:rsidR="00124DFC" w:rsidRPr="00603AA3" w:rsidRDefault="00124DFC" w:rsidP="004559F4">
      <w:pPr>
        <w:tabs>
          <w:tab w:val="left" w:pos="0"/>
        </w:tabs>
      </w:pPr>
      <w:r w:rsidRPr="00603AA3">
        <w:t>- научных работ российских и зарубежных ученых по данной проблеме;</w:t>
      </w:r>
    </w:p>
    <w:p w:rsidR="00124DFC" w:rsidRPr="00603AA3" w:rsidRDefault="00124DFC" w:rsidP="004559F4">
      <w:pPr>
        <w:tabs>
          <w:tab w:val="left" w:pos="0"/>
        </w:tabs>
      </w:pPr>
      <w:r w:rsidRPr="00603AA3">
        <w:t>- нормативно-правовых актов, регламентирующих вопросы организации социально-экономического планирования;</w:t>
      </w:r>
    </w:p>
    <w:p w:rsidR="00124DFC" w:rsidRPr="00603AA3" w:rsidRDefault="00124DFC" w:rsidP="004559F4">
      <w:pPr>
        <w:tabs>
          <w:tab w:val="left" w:pos="0"/>
        </w:tabs>
      </w:pPr>
      <w:r w:rsidRPr="00603AA3">
        <w:t>- статистических данных;</w:t>
      </w:r>
    </w:p>
    <w:p w:rsidR="00124DFC" w:rsidRPr="00603AA3" w:rsidRDefault="00124DFC" w:rsidP="004559F4">
      <w:pPr>
        <w:tabs>
          <w:tab w:val="left" w:pos="0"/>
        </w:tabs>
      </w:pPr>
      <w:r w:rsidRPr="00603AA3">
        <w:t>- материалов периодической печати по теме контрольной работы;</w:t>
      </w:r>
    </w:p>
    <w:p w:rsidR="00124DFC" w:rsidRPr="00603AA3" w:rsidRDefault="00124DFC" w:rsidP="004559F4">
      <w:pPr>
        <w:tabs>
          <w:tab w:val="left" w:pos="0"/>
        </w:tabs>
      </w:pPr>
      <w:r w:rsidRPr="00603AA3">
        <w:t>- интернет-ресурсов.</w:t>
      </w:r>
    </w:p>
    <w:p w:rsidR="00124DFC" w:rsidRPr="00603AA3" w:rsidRDefault="00124DFC" w:rsidP="004559F4">
      <w:pPr>
        <w:tabs>
          <w:tab w:val="left" w:pos="0"/>
        </w:tabs>
      </w:pPr>
      <w:r w:rsidRPr="00603AA3">
        <w:t>Самостоятельная работа при подборе литературы не исключает, а наоборот, предполагает систематические консультации с преподавателем.</w:t>
      </w:r>
    </w:p>
    <w:p w:rsidR="00124DFC" w:rsidRPr="00E26049" w:rsidRDefault="00124DFC" w:rsidP="004559F4">
      <w:r w:rsidRPr="00603AA3">
        <w:t>Контрольная работа</w:t>
      </w:r>
      <w:r w:rsidRPr="00E26049">
        <w:t xml:space="preserve"> должна включать следующие элементы:</w:t>
      </w:r>
    </w:p>
    <w:p w:rsidR="00124DFC" w:rsidRPr="00E26049" w:rsidRDefault="00124DFC" w:rsidP="004559F4">
      <w:r w:rsidRPr="00E26049">
        <w:t>- титульный лист;</w:t>
      </w:r>
    </w:p>
    <w:p w:rsidR="00124DFC" w:rsidRPr="00E26049" w:rsidRDefault="00124DFC" w:rsidP="004559F4">
      <w:r w:rsidRPr="00E26049">
        <w:t>- содержание;</w:t>
      </w:r>
    </w:p>
    <w:p w:rsidR="00124DFC" w:rsidRPr="00603AA3" w:rsidRDefault="00124DFC" w:rsidP="004559F4">
      <w:pPr>
        <w:tabs>
          <w:tab w:val="left" w:pos="0"/>
        </w:tabs>
      </w:pPr>
      <w:r w:rsidRPr="00603AA3">
        <w:t>- введение;</w:t>
      </w:r>
    </w:p>
    <w:p w:rsidR="00124DFC" w:rsidRPr="00603AA3" w:rsidRDefault="00124DFC" w:rsidP="004559F4">
      <w:pPr>
        <w:tabs>
          <w:tab w:val="left" w:pos="0"/>
        </w:tabs>
      </w:pPr>
      <w:r w:rsidRPr="00603AA3">
        <w:t>- основная часть;</w:t>
      </w:r>
    </w:p>
    <w:p w:rsidR="00124DFC" w:rsidRPr="00603AA3" w:rsidRDefault="00124DFC" w:rsidP="004559F4">
      <w:pPr>
        <w:tabs>
          <w:tab w:val="left" w:pos="0"/>
        </w:tabs>
      </w:pPr>
      <w:r w:rsidRPr="00603AA3">
        <w:t>- заключение;</w:t>
      </w:r>
    </w:p>
    <w:p w:rsidR="00124DFC" w:rsidRPr="00603AA3" w:rsidRDefault="00124DFC" w:rsidP="004559F4">
      <w:pPr>
        <w:tabs>
          <w:tab w:val="left" w:pos="0"/>
        </w:tabs>
      </w:pPr>
      <w:r w:rsidRPr="00603AA3">
        <w:t>- список использованных источников;</w:t>
      </w:r>
    </w:p>
    <w:p w:rsidR="00124DFC" w:rsidRPr="00603AA3" w:rsidRDefault="00124DFC" w:rsidP="004559F4">
      <w:pPr>
        <w:tabs>
          <w:tab w:val="left" w:pos="0"/>
        </w:tabs>
      </w:pPr>
      <w:r w:rsidRPr="00603AA3">
        <w:t>- приложения.</w:t>
      </w:r>
    </w:p>
    <w:p w:rsidR="00124DFC" w:rsidRPr="00603AA3" w:rsidRDefault="00124DFC" w:rsidP="004559F4">
      <w:pPr>
        <w:tabs>
          <w:tab w:val="left" w:pos="0"/>
        </w:tabs>
      </w:pPr>
      <w:r w:rsidRPr="00603AA3">
        <w:t xml:space="preserve">Во введении обосновывается актуальность исследуемой проблемы, раскрывается степень ее изученности, формулируются цели и задачи, определяется предмет, объект и методы исследования. Основная часть должна содержать текстовые материалы и числовые данные, отражающие существо, методику и отдельные результаты, достигнутые в ходе выполнения контрольной работы. В заключении излагаются общие выводы и предложения по результатам изучения темы. </w:t>
      </w:r>
    </w:p>
    <w:p w:rsidR="00124DFC" w:rsidRPr="00603AA3" w:rsidRDefault="00124DFC" w:rsidP="004559F4">
      <w:pPr>
        <w:tabs>
          <w:tab w:val="left" w:pos="0"/>
        </w:tabs>
      </w:pPr>
      <w:r w:rsidRPr="00603AA3">
        <w:t>Объем контрольной работы</w:t>
      </w:r>
      <w:r w:rsidRPr="00E26049">
        <w:t xml:space="preserve"> </w:t>
      </w:r>
      <w:r w:rsidRPr="00603AA3">
        <w:t>должен составлять примерно 15-20 страниц машинописного текста.</w:t>
      </w:r>
    </w:p>
    <w:p w:rsidR="00124DFC" w:rsidRDefault="00124DFC" w:rsidP="004559F4">
      <w:pPr>
        <w:pStyle w:val="Style2"/>
        <w:widowControl/>
      </w:pPr>
      <w:r w:rsidRPr="00E26049">
        <w:t>П</w:t>
      </w:r>
      <w:r w:rsidRPr="00603AA3">
        <w:t>ри обнаружении кафедрой идентично выполненных работ, обе работы аннулируются, студенты выполняют работу повторно (другой вариант).</w:t>
      </w:r>
    </w:p>
    <w:p w:rsidR="00124DFC" w:rsidRPr="00603AA3" w:rsidRDefault="00124DFC" w:rsidP="004559F4">
      <w:pPr>
        <w:pStyle w:val="Style2"/>
        <w:widowControl/>
      </w:pPr>
    </w:p>
    <w:p w:rsidR="00124DFC" w:rsidRPr="00E26049" w:rsidRDefault="00124DFC" w:rsidP="004559F4">
      <w:pPr>
        <w:tabs>
          <w:tab w:val="left" w:pos="0"/>
        </w:tabs>
        <w:rPr>
          <w:rStyle w:val="FontStyle11"/>
          <w:szCs w:val="10"/>
        </w:rPr>
      </w:pPr>
    </w:p>
    <w:p w:rsidR="00124DFC" w:rsidRDefault="00124DFC" w:rsidP="004559F4">
      <w:pPr>
        <w:tabs>
          <w:tab w:val="left" w:pos="0"/>
        </w:tabs>
        <w:jc w:val="center"/>
        <w:rPr>
          <w:b/>
        </w:rPr>
      </w:pPr>
      <w:r>
        <w:rPr>
          <w:b/>
        </w:rPr>
        <w:t>Перечень тем контрольной работы</w:t>
      </w:r>
    </w:p>
    <w:p w:rsidR="00124DFC" w:rsidRDefault="00124DFC" w:rsidP="004559F4">
      <w:pPr>
        <w:pStyle w:val="Style8"/>
        <w:widowControl/>
        <w:rPr>
          <w:rStyle w:val="FontStyle21"/>
          <w:b/>
          <w:i/>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spacing w:before="240" w:after="120"/>
      </w:pPr>
      <w:r>
        <w:t>1.Оценка основных фондов предприятия (на примере ……..).</w:t>
      </w:r>
    </w:p>
    <w:p w:rsidR="00124DFC" w:rsidRDefault="00124DFC" w:rsidP="004559F4">
      <w:pPr>
        <w:spacing w:before="240" w:after="120"/>
        <w:rPr>
          <w:b/>
          <w:szCs w:val="22"/>
        </w:rPr>
      </w:pPr>
      <w:r>
        <w:t>2.Источники формирования основных фондов организации(на примере ……..).</w:t>
      </w:r>
    </w:p>
    <w:p w:rsidR="00124DFC" w:rsidRDefault="00124DFC" w:rsidP="004559F4">
      <w:pPr>
        <w:spacing w:before="240" w:after="120"/>
        <w:rPr>
          <w:b/>
          <w:szCs w:val="22"/>
        </w:rPr>
      </w:pPr>
      <w:r>
        <w:t>3.Оценка производственных мощностей предприятия (на примере ……..).</w:t>
      </w:r>
    </w:p>
    <w:p w:rsidR="00124DFC" w:rsidRDefault="00124DFC" w:rsidP="004559F4">
      <w:pPr>
        <w:spacing w:before="240" w:after="120"/>
      </w:pPr>
      <w:r>
        <w:t>4.Эффективность использования  оборотных фондов предприятия (организации) (на примере ……..).</w:t>
      </w:r>
    </w:p>
    <w:p w:rsidR="00124DFC" w:rsidRDefault="00124DFC" w:rsidP="004559F4">
      <w:pPr>
        <w:spacing w:before="240" w:after="120"/>
      </w:pPr>
      <w:r>
        <w:t>5. Нормирование оборотных фондов предприятия(на примере ……..).</w:t>
      </w:r>
    </w:p>
    <w:p w:rsidR="00124DFC" w:rsidRDefault="00124DFC" w:rsidP="004559F4">
      <w:pPr>
        <w:spacing w:before="240" w:after="120"/>
      </w:pPr>
      <w:r>
        <w:t>6. Изучение системы нормирования труда на предприятии и пути ее совершенствования(на примере ……..).</w:t>
      </w:r>
    </w:p>
    <w:p w:rsidR="00124DFC" w:rsidRDefault="00124DFC" w:rsidP="004559F4">
      <w:pPr>
        <w:spacing w:before="240" w:after="120"/>
      </w:pPr>
      <w:r>
        <w:t>7. Система организации труда на предприятии и ее оценка(на примере ……..).</w:t>
      </w:r>
    </w:p>
    <w:p w:rsidR="00124DFC" w:rsidRDefault="00124DFC" w:rsidP="004559F4">
      <w:pPr>
        <w:spacing w:before="240" w:after="120"/>
      </w:pPr>
      <w:r>
        <w:t>8. Система мотивации труда на предприятии(на примере ……..).</w:t>
      </w:r>
    </w:p>
    <w:p w:rsidR="00124DFC" w:rsidRDefault="00124DFC" w:rsidP="004559F4">
      <w:pPr>
        <w:spacing w:before="240" w:after="120"/>
      </w:pPr>
      <w:r>
        <w:t>9. Оценка кадрового потенциала предприятия(на примере ……..).</w:t>
      </w:r>
    </w:p>
    <w:p w:rsidR="00124DFC" w:rsidRDefault="00124DFC" w:rsidP="004559F4">
      <w:pPr>
        <w:spacing w:before="240" w:after="120"/>
      </w:pPr>
      <w:r>
        <w:t>10. Изучение и оценка затрат на производство(на примере ……..).</w:t>
      </w:r>
    </w:p>
    <w:p w:rsidR="00124DFC" w:rsidRDefault="00124DFC" w:rsidP="004559F4">
      <w:pPr>
        <w:spacing w:before="240" w:after="120"/>
      </w:pPr>
      <w:r>
        <w:t>11. Оценка финансовых результатов деятельности предприятия(на примере ……..).</w:t>
      </w:r>
    </w:p>
    <w:p w:rsidR="00124DFC" w:rsidRDefault="00124DFC" w:rsidP="004559F4">
      <w:pPr>
        <w:spacing w:before="240" w:after="120"/>
      </w:pPr>
      <w:r>
        <w:t>12. Изучение системы управления предприятием(на примере ……..).</w:t>
      </w:r>
    </w:p>
    <w:p w:rsidR="00124DFC" w:rsidRDefault="00124DFC" w:rsidP="004559F4">
      <w:pPr>
        <w:spacing w:before="240" w:after="120"/>
      </w:pPr>
      <w:r>
        <w:t>13. Оценка уровня производительности труда и значение ее роста в организации(на примере ……..).</w:t>
      </w:r>
    </w:p>
    <w:p w:rsidR="00124DFC" w:rsidRDefault="00124DFC" w:rsidP="004559F4">
      <w:pPr>
        <w:spacing w:before="240" w:after="120"/>
      </w:pPr>
      <w:r>
        <w:t>14. Инвестиционная деятельность предприятия и ее экономическая эффективность(на примере ……..).</w:t>
      </w:r>
    </w:p>
    <w:p w:rsidR="00124DFC" w:rsidRDefault="00124DFC" w:rsidP="004559F4">
      <w:pPr>
        <w:spacing w:before="240" w:after="120"/>
      </w:pPr>
      <w:r>
        <w:t>15. Себестоимость продукции и пути ее снижения(на примере ……..).</w:t>
      </w:r>
    </w:p>
    <w:p w:rsidR="00124DFC" w:rsidRDefault="00124DFC" w:rsidP="004559F4">
      <w:pPr>
        <w:spacing w:before="240" w:after="120"/>
      </w:pPr>
      <w:r>
        <w:t>16. Оценка методов ценообразования на предприятии(на примере ……..).</w:t>
      </w:r>
    </w:p>
    <w:p w:rsidR="00124DFC" w:rsidRDefault="00124DFC" w:rsidP="004559F4">
      <w:pPr>
        <w:spacing w:before="240" w:after="120"/>
      </w:pPr>
      <w:r>
        <w:t>17. Прибыль и ее использование на предприятии(на примере ……..).</w:t>
      </w:r>
    </w:p>
    <w:p w:rsidR="00124DFC" w:rsidRDefault="00124DFC" w:rsidP="004559F4">
      <w:pPr>
        <w:spacing w:before="240" w:after="120"/>
      </w:pPr>
      <w:r>
        <w:t>18. Прибыль и рентабельность производства в рыночной экономике(на примере ……..).</w:t>
      </w:r>
    </w:p>
    <w:p w:rsidR="00124DFC" w:rsidRDefault="00124DFC" w:rsidP="004559F4">
      <w:pPr>
        <w:spacing w:before="240" w:after="120"/>
      </w:pPr>
      <w:r>
        <w:t>19. Значение нематериальных активов в развитии организации(на примере ……..).</w:t>
      </w:r>
    </w:p>
    <w:p w:rsidR="00124DFC" w:rsidRDefault="00124DFC" w:rsidP="004559F4">
      <w:pPr>
        <w:spacing w:before="240" w:after="120"/>
      </w:pPr>
      <w:r>
        <w:t>20. Калькуляция себестоимости и смета затрат(на примере ……..).</w:t>
      </w:r>
    </w:p>
    <w:p w:rsidR="00124DFC" w:rsidRDefault="00124DFC" w:rsidP="004559F4">
      <w:pPr>
        <w:spacing w:before="240" w:after="120"/>
      </w:pPr>
      <w:r>
        <w:t>21. Источники финансирования организации(на примере ……..).</w:t>
      </w:r>
    </w:p>
    <w:p w:rsidR="00124DFC" w:rsidRDefault="00124DFC" w:rsidP="004559F4">
      <w:pPr>
        <w:spacing w:before="240" w:after="120"/>
      </w:pPr>
      <w:r>
        <w:t>22. Управление издержками организации(на примере ……..).</w:t>
      </w:r>
    </w:p>
    <w:p w:rsidR="00124DFC" w:rsidRDefault="00124DFC" w:rsidP="004559F4">
      <w:pPr>
        <w:spacing w:before="240" w:after="120"/>
        <w:rPr>
          <w:b/>
        </w:rPr>
      </w:pPr>
      <w:r>
        <w:t>22. Системы налогообложения предприятий в современных условиях хозяйствования(на примере ……..).</w:t>
      </w: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Pr>
        <w:pStyle w:val="Style8"/>
        <w:widowControl/>
        <w:jc w:val="right"/>
        <w:rPr>
          <w:rStyle w:val="FontStyle21"/>
          <w:szCs w:val="12"/>
        </w:rPr>
      </w:pPr>
    </w:p>
    <w:p w:rsidR="00124DFC" w:rsidRDefault="00124DFC" w:rsidP="004559F4"/>
    <w:p w:rsidR="00124DFC" w:rsidRDefault="00124DFC" w:rsidP="004559F4"/>
    <w:p w:rsidR="00124DFC" w:rsidRDefault="00124DFC"/>
    <w:p w:rsidR="00124DFC" w:rsidRDefault="00124DFC"/>
    <w:p w:rsidR="00124DFC" w:rsidRDefault="00124DFC"/>
    <w:sectPr w:rsidR="00124DFC" w:rsidSect="00E776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C6D3A"/>
    <w:multiLevelType w:val="multilevel"/>
    <w:tmpl w:val="FC70F19E"/>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930274A"/>
    <w:multiLevelType w:val="hybridMultilevel"/>
    <w:tmpl w:val="964426B8"/>
    <w:lvl w:ilvl="0" w:tplc="0419000F">
      <w:start w:val="1"/>
      <w:numFmt w:val="decimal"/>
      <w:lvlText w:val="%1."/>
      <w:lvlJc w:val="left"/>
      <w:pPr>
        <w:ind w:left="6456"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B85279D"/>
    <w:multiLevelType w:val="hybridMultilevel"/>
    <w:tmpl w:val="F3BAF260"/>
    <w:lvl w:ilvl="0" w:tplc="04190017">
      <w:start w:val="1"/>
      <w:numFmt w:val="lowerLetter"/>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D745899"/>
    <w:multiLevelType w:val="multilevel"/>
    <w:tmpl w:val="32963004"/>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11994C13"/>
    <w:multiLevelType w:val="hybridMultilevel"/>
    <w:tmpl w:val="5A26BD28"/>
    <w:lvl w:ilvl="0" w:tplc="04190017">
      <w:start w:val="1"/>
      <w:numFmt w:val="low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
    <w:nsid w:val="13013ED3"/>
    <w:multiLevelType w:val="hybridMultilevel"/>
    <w:tmpl w:val="CBB44972"/>
    <w:lvl w:ilvl="0" w:tplc="0419000F">
      <w:start w:val="1"/>
      <w:numFmt w:val="decimal"/>
      <w:lvlText w:val="%1."/>
      <w:lvlJc w:val="left"/>
      <w:pPr>
        <w:ind w:left="720" w:hanging="360"/>
      </w:pPr>
      <w:rPr>
        <w:rFonts w:cs="Times New Roman"/>
      </w:rPr>
    </w:lvl>
    <w:lvl w:ilvl="1" w:tplc="F6D8892A">
      <w:start w:val="1"/>
      <w:numFmt w:val="decimal"/>
      <w:lvlText w:val="%2."/>
      <w:lvlJc w:val="left"/>
      <w:pPr>
        <w:ind w:left="1440" w:hanging="360"/>
      </w:pPr>
      <w:rPr>
        <w:rFonts w:ascii="Times New Roman" w:eastAsia="Times New Roman" w:hAnsi="Times New Roman" w:cs="Arial"/>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13DD3A49"/>
    <w:multiLevelType w:val="hybridMultilevel"/>
    <w:tmpl w:val="9C6A06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16097E07"/>
    <w:multiLevelType w:val="hybridMultilevel"/>
    <w:tmpl w:val="3A9611E8"/>
    <w:lvl w:ilvl="0" w:tplc="04190017">
      <w:start w:val="1"/>
      <w:numFmt w:val="lowerLetter"/>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8">
    <w:nsid w:val="1ED8697A"/>
    <w:multiLevelType w:val="hybridMultilevel"/>
    <w:tmpl w:val="854C1ECA"/>
    <w:lvl w:ilvl="0" w:tplc="04190017">
      <w:start w:val="1"/>
      <w:numFmt w:val="low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9">
    <w:nsid w:val="1FB82078"/>
    <w:multiLevelType w:val="hybridMultilevel"/>
    <w:tmpl w:val="BF7EF6E4"/>
    <w:lvl w:ilvl="0" w:tplc="04190017">
      <w:start w:val="1"/>
      <w:numFmt w:val="lowerLetter"/>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0">
    <w:nsid w:val="20B03A4C"/>
    <w:multiLevelType w:val="hybridMultilevel"/>
    <w:tmpl w:val="8A183A8C"/>
    <w:lvl w:ilvl="0" w:tplc="670CB86C">
      <w:start w:val="1"/>
      <w:numFmt w:val="decimal"/>
      <w:lvlText w:val="%1."/>
      <w:lvlJc w:val="left"/>
      <w:pPr>
        <w:ind w:left="1129" w:hanging="360"/>
      </w:pPr>
      <w:rPr>
        <w:rFonts w:ascii="Times New Roman" w:eastAsia="Times New Roman" w:hAnsi="Times New Roman" w:cs="Times New Roman" w:hint="default"/>
        <w:sz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23541803"/>
    <w:multiLevelType w:val="multilevel"/>
    <w:tmpl w:val="AA34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0968DE"/>
    <w:multiLevelType w:val="hybridMultilevel"/>
    <w:tmpl w:val="8EBA10AA"/>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30E616BD"/>
    <w:multiLevelType w:val="multilevel"/>
    <w:tmpl w:val="4E8247DE"/>
    <w:lvl w:ilvl="0">
      <w:start w:val="1"/>
      <w:numFmt w:val="decimalZero"/>
      <w:lvlText w:val="%1."/>
      <w:lvlJc w:val="left"/>
      <w:pPr>
        <w:ind w:left="600" w:hanging="600"/>
      </w:pPr>
      <w:rPr>
        <w:rFonts w:cs="Times New Roman"/>
      </w:rPr>
    </w:lvl>
    <w:lvl w:ilvl="1">
      <w:start w:val="1"/>
      <w:numFmt w:val="decimalZero"/>
      <w:lvlText w:val="%1.%2."/>
      <w:lvlJc w:val="left"/>
      <w:pPr>
        <w:ind w:left="1167" w:hanging="600"/>
      </w:pPr>
      <w:rPr>
        <w:rFonts w:cs="Times New Roman"/>
      </w:rPr>
    </w:lvl>
    <w:lvl w:ilvl="2">
      <w:start w:val="1"/>
      <w:numFmt w:val="decimal"/>
      <w:lvlText w:val="%1.%2.%3."/>
      <w:lvlJc w:val="left"/>
      <w:pPr>
        <w:ind w:left="1854" w:hanging="720"/>
      </w:pPr>
      <w:rPr>
        <w:rFonts w:cs="Times New Roman"/>
      </w:rPr>
    </w:lvl>
    <w:lvl w:ilvl="3">
      <w:start w:val="1"/>
      <w:numFmt w:val="decimal"/>
      <w:lvlText w:val="%1.%2.%3.%4."/>
      <w:lvlJc w:val="left"/>
      <w:pPr>
        <w:ind w:left="2421" w:hanging="720"/>
      </w:pPr>
      <w:rPr>
        <w:rFonts w:cs="Times New Roman"/>
      </w:rPr>
    </w:lvl>
    <w:lvl w:ilvl="4">
      <w:start w:val="1"/>
      <w:numFmt w:val="decimal"/>
      <w:lvlText w:val="%1.%2.%3.%4.%5."/>
      <w:lvlJc w:val="left"/>
      <w:pPr>
        <w:ind w:left="3348" w:hanging="1080"/>
      </w:pPr>
      <w:rPr>
        <w:rFonts w:cs="Times New Roman"/>
      </w:rPr>
    </w:lvl>
    <w:lvl w:ilvl="5">
      <w:start w:val="1"/>
      <w:numFmt w:val="decimal"/>
      <w:lvlText w:val="%1.%2.%3.%4.%5.%6."/>
      <w:lvlJc w:val="left"/>
      <w:pPr>
        <w:ind w:left="3915" w:hanging="1080"/>
      </w:pPr>
      <w:rPr>
        <w:rFonts w:cs="Times New Roman"/>
      </w:rPr>
    </w:lvl>
    <w:lvl w:ilvl="6">
      <w:start w:val="1"/>
      <w:numFmt w:val="decimal"/>
      <w:lvlText w:val="%1.%2.%3.%4.%5.%6.%7."/>
      <w:lvlJc w:val="left"/>
      <w:pPr>
        <w:ind w:left="4842" w:hanging="1440"/>
      </w:pPr>
      <w:rPr>
        <w:rFonts w:cs="Times New Roman"/>
      </w:rPr>
    </w:lvl>
    <w:lvl w:ilvl="7">
      <w:start w:val="1"/>
      <w:numFmt w:val="decimal"/>
      <w:lvlText w:val="%1.%2.%3.%4.%5.%6.%7.%8."/>
      <w:lvlJc w:val="left"/>
      <w:pPr>
        <w:ind w:left="5409" w:hanging="1440"/>
      </w:pPr>
      <w:rPr>
        <w:rFonts w:cs="Times New Roman"/>
      </w:rPr>
    </w:lvl>
    <w:lvl w:ilvl="8">
      <w:start w:val="1"/>
      <w:numFmt w:val="decimal"/>
      <w:lvlText w:val="%1.%2.%3.%4.%5.%6.%7.%8.%9."/>
      <w:lvlJc w:val="left"/>
      <w:pPr>
        <w:ind w:left="6336" w:hanging="1800"/>
      </w:pPr>
      <w:rPr>
        <w:rFonts w:cs="Times New Roman"/>
      </w:rPr>
    </w:lvl>
  </w:abstractNum>
  <w:abstractNum w:abstractNumId="14">
    <w:nsid w:val="32A22471"/>
    <w:multiLevelType w:val="hybridMultilevel"/>
    <w:tmpl w:val="6B8A20DC"/>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3749309E"/>
    <w:multiLevelType w:val="multilevel"/>
    <w:tmpl w:val="FC30785C"/>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3BB83D63"/>
    <w:multiLevelType w:val="hybridMultilevel"/>
    <w:tmpl w:val="9738B4B4"/>
    <w:lvl w:ilvl="0" w:tplc="98C06744">
      <w:start w:val="1"/>
      <w:numFmt w:val="decimal"/>
      <w:lvlText w:val="%1."/>
      <w:lvlJc w:val="left"/>
      <w:pPr>
        <w:tabs>
          <w:tab w:val="num" w:pos="1440"/>
        </w:tabs>
        <w:ind w:left="1440" w:hanging="360"/>
      </w:pPr>
      <w:rPr>
        <w:rFonts w:cs="Times New Roman"/>
      </w:rPr>
    </w:lvl>
    <w:lvl w:ilvl="1" w:tplc="DB248850">
      <w:start w:val="1"/>
      <w:numFmt w:val="decimal"/>
      <w:lvlText w:val="%2."/>
      <w:lvlJc w:val="left"/>
      <w:pPr>
        <w:tabs>
          <w:tab w:val="num" w:pos="2160"/>
        </w:tabs>
        <w:ind w:left="216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41D66C89"/>
    <w:multiLevelType w:val="multilevel"/>
    <w:tmpl w:val="2BE2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526067"/>
    <w:multiLevelType w:val="multilevel"/>
    <w:tmpl w:val="7B167962"/>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4CC5743A"/>
    <w:multiLevelType w:val="hybridMultilevel"/>
    <w:tmpl w:val="5DAA9752"/>
    <w:lvl w:ilvl="0" w:tplc="04190017">
      <w:start w:val="1"/>
      <w:numFmt w:val="low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0">
    <w:nsid w:val="4D3A7C9F"/>
    <w:multiLevelType w:val="hybridMultilevel"/>
    <w:tmpl w:val="6950B3C0"/>
    <w:lvl w:ilvl="0" w:tplc="04190017">
      <w:start w:val="1"/>
      <w:numFmt w:val="low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1">
    <w:nsid w:val="4E99771C"/>
    <w:multiLevelType w:val="hybridMultilevel"/>
    <w:tmpl w:val="7F3CC2FA"/>
    <w:lvl w:ilvl="0" w:tplc="04190017">
      <w:start w:val="1"/>
      <w:numFmt w:val="lowerLetter"/>
      <w:lvlText w:val="%1)"/>
      <w:lvlJc w:val="left"/>
      <w:pPr>
        <w:ind w:left="13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4F180AF3"/>
    <w:multiLevelType w:val="hybridMultilevel"/>
    <w:tmpl w:val="E5269EDA"/>
    <w:lvl w:ilvl="0" w:tplc="8C68EA86">
      <w:start w:val="1"/>
      <w:numFmt w:val="decimal"/>
      <w:lvlText w:val="%1."/>
      <w:lvlJc w:val="left"/>
      <w:pPr>
        <w:ind w:left="927"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52F7021B"/>
    <w:multiLevelType w:val="hybridMultilevel"/>
    <w:tmpl w:val="CB7851CE"/>
    <w:lvl w:ilvl="0" w:tplc="04190017">
      <w:start w:val="1"/>
      <w:numFmt w:val="lowerLetter"/>
      <w:lvlText w:val="%1)"/>
      <w:lvlJc w:val="left"/>
      <w:pPr>
        <w:ind w:left="36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4">
    <w:nsid w:val="530951A1"/>
    <w:multiLevelType w:val="multilevel"/>
    <w:tmpl w:val="76F04B48"/>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537A3BC6"/>
    <w:multiLevelType w:val="hybridMultilevel"/>
    <w:tmpl w:val="92843E5A"/>
    <w:lvl w:ilvl="0" w:tplc="04190017">
      <w:start w:val="1"/>
      <w:numFmt w:val="lowerLetter"/>
      <w:lvlText w:val="%1)"/>
      <w:lvlJc w:val="left"/>
      <w:pPr>
        <w:ind w:left="128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3FD4A21"/>
    <w:multiLevelType w:val="multilevel"/>
    <w:tmpl w:val="2048C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0247FD"/>
    <w:multiLevelType w:val="hybridMultilevel"/>
    <w:tmpl w:val="5C7C9952"/>
    <w:lvl w:ilvl="0" w:tplc="5DA61CC6">
      <w:start w:val="1"/>
      <w:numFmt w:val="decimal"/>
      <w:lvlText w:val="%1)"/>
      <w:lvlJc w:val="left"/>
      <w:pPr>
        <w:tabs>
          <w:tab w:val="num" w:pos="1875"/>
        </w:tabs>
        <w:ind w:left="1875" w:hanging="115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56140E24"/>
    <w:multiLevelType w:val="hybridMultilevel"/>
    <w:tmpl w:val="F7900A04"/>
    <w:lvl w:ilvl="0" w:tplc="791A4016">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56165F7F"/>
    <w:multiLevelType w:val="hybridMultilevel"/>
    <w:tmpl w:val="B16C1F5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56F52C45"/>
    <w:multiLevelType w:val="hybridMultilevel"/>
    <w:tmpl w:val="20326522"/>
    <w:lvl w:ilvl="0" w:tplc="04190017">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5A4A06E5"/>
    <w:multiLevelType w:val="hybridMultilevel"/>
    <w:tmpl w:val="6B261B4C"/>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5C8060A1"/>
    <w:multiLevelType w:val="hybridMultilevel"/>
    <w:tmpl w:val="01BA8434"/>
    <w:lvl w:ilvl="0" w:tplc="98C06744">
      <w:start w:val="1"/>
      <w:numFmt w:val="decimal"/>
      <w:lvlText w:val="%1."/>
      <w:lvlJc w:val="left"/>
      <w:pPr>
        <w:tabs>
          <w:tab w:val="num" w:pos="644"/>
        </w:tabs>
        <w:ind w:left="644" w:hanging="360"/>
      </w:pPr>
      <w:rPr>
        <w:rFonts w:cs="Times New Roman"/>
      </w:rPr>
    </w:lvl>
    <w:lvl w:ilvl="1" w:tplc="1FD23F52">
      <w:start w:val="1"/>
      <w:numFmt w:val="decimal"/>
      <w:lvlText w:val="%2)"/>
      <w:lvlJc w:val="left"/>
      <w:pPr>
        <w:tabs>
          <w:tab w:val="num" w:pos="1364"/>
        </w:tabs>
        <w:ind w:left="1364" w:hanging="360"/>
      </w:pPr>
      <w:rPr>
        <w:rFonts w:cs="Times New Roman"/>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abstractNum w:abstractNumId="33">
    <w:nsid w:val="603E0237"/>
    <w:multiLevelType w:val="hybridMultilevel"/>
    <w:tmpl w:val="34FC37DA"/>
    <w:lvl w:ilvl="0" w:tplc="12E42D5E">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60642E46"/>
    <w:multiLevelType w:val="multilevel"/>
    <w:tmpl w:val="0004F534"/>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5">
    <w:nsid w:val="63504BD5"/>
    <w:multiLevelType w:val="hybridMultilevel"/>
    <w:tmpl w:val="BA3C0358"/>
    <w:lvl w:ilvl="0" w:tplc="4DBA44E8">
      <w:start w:val="1"/>
      <w:numFmt w:val="lowerLetter"/>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675A3F28"/>
    <w:multiLevelType w:val="hybridMultilevel"/>
    <w:tmpl w:val="20EA1CE4"/>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69BD405D"/>
    <w:multiLevelType w:val="hybridMultilevel"/>
    <w:tmpl w:val="669AAD3C"/>
    <w:lvl w:ilvl="0" w:tplc="89D8932C">
      <w:start w:val="1"/>
      <w:numFmt w:val="decimal"/>
      <w:lvlText w:val="%1."/>
      <w:lvlJc w:val="left"/>
      <w:pPr>
        <w:ind w:left="1080" w:hanging="360"/>
      </w:pPr>
      <w:rPr>
        <w:rFonts w:cs="Times New Roman"/>
        <w:b w:val="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8">
    <w:nsid w:val="6B4F13F7"/>
    <w:multiLevelType w:val="hybridMultilevel"/>
    <w:tmpl w:val="1BD4F3FC"/>
    <w:lvl w:ilvl="0" w:tplc="04190017">
      <w:start w:val="1"/>
      <w:numFmt w:val="lowerLetter"/>
      <w:lvlText w:val="%1)"/>
      <w:lvlJc w:val="left"/>
      <w:pPr>
        <w:ind w:left="2629"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9">
    <w:nsid w:val="6D0D6839"/>
    <w:multiLevelType w:val="multilevel"/>
    <w:tmpl w:val="339650F0"/>
    <w:lvl w:ilvl="0">
      <w:start w:val="1"/>
      <w:numFmt w:val="lowerLetter"/>
      <w:lvlText w:val="%1)"/>
      <w:lvlJc w:val="left"/>
      <w:pPr>
        <w:tabs>
          <w:tab w:val="num" w:pos="720"/>
        </w:tabs>
        <w:ind w:left="720" w:hanging="360"/>
      </w:pPr>
      <w:rPr>
        <w:rFonts w:cs="Times New Roman"/>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0">
    <w:nsid w:val="6E6578B3"/>
    <w:multiLevelType w:val="hybridMultilevel"/>
    <w:tmpl w:val="797C1904"/>
    <w:lvl w:ilvl="0" w:tplc="04190017">
      <w:start w:val="1"/>
      <w:numFmt w:val="lowerLetter"/>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70CA3B06"/>
    <w:multiLevelType w:val="hybridMultilevel"/>
    <w:tmpl w:val="2ACC33A2"/>
    <w:lvl w:ilvl="0" w:tplc="B16056E0">
      <w:start w:val="1"/>
      <w:numFmt w:val="decimal"/>
      <w:lvlText w:val="%1."/>
      <w:lvlJc w:val="left"/>
      <w:pPr>
        <w:ind w:left="420" w:hanging="360"/>
      </w:pPr>
      <w:rPr>
        <w:rFonts w:cs="Times New Roman"/>
      </w:rPr>
    </w:lvl>
    <w:lvl w:ilvl="1" w:tplc="04190019">
      <w:start w:val="1"/>
      <w:numFmt w:val="lowerLetter"/>
      <w:lvlText w:val="%2."/>
      <w:lvlJc w:val="left"/>
      <w:pPr>
        <w:ind w:left="11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7259040D"/>
    <w:multiLevelType w:val="hybridMultilevel"/>
    <w:tmpl w:val="20468D66"/>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nsid w:val="737F2AB2"/>
    <w:multiLevelType w:val="multilevel"/>
    <w:tmpl w:val="F7F065AC"/>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4">
    <w:nsid w:val="73847242"/>
    <w:multiLevelType w:val="hybridMultilevel"/>
    <w:tmpl w:val="8672255E"/>
    <w:lvl w:ilvl="0" w:tplc="0419000F">
      <w:start w:val="1"/>
      <w:numFmt w:val="decimal"/>
      <w:lvlText w:val="%1."/>
      <w:lvlJc w:val="left"/>
      <w:pPr>
        <w:tabs>
          <w:tab w:val="num" w:pos="644"/>
        </w:tabs>
        <w:ind w:left="644" w:hanging="360"/>
      </w:pPr>
      <w:rPr>
        <w:rFonts w:cs="Times New Roman"/>
      </w:rPr>
    </w:lvl>
    <w:lvl w:ilvl="1" w:tplc="CBB8102A">
      <w:start w:val="1"/>
      <w:numFmt w:val="decimal"/>
      <w:lvlText w:val="%2."/>
      <w:lvlJc w:val="left"/>
      <w:pPr>
        <w:tabs>
          <w:tab w:val="num" w:pos="360"/>
        </w:tabs>
        <w:ind w:left="36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nsid w:val="7A9D2EFC"/>
    <w:multiLevelType w:val="multilevel"/>
    <w:tmpl w:val="D6724E1C"/>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6">
    <w:nsid w:val="7BA54683"/>
    <w:multiLevelType w:val="multilevel"/>
    <w:tmpl w:val="EE5CFDF4"/>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11"/>
  </w:num>
  <w:num w:numId="46">
    <w:abstractNumId w:val="26"/>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559F4"/>
    <w:rsid w:val="000076D1"/>
    <w:rsid w:val="00042DB1"/>
    <w:rsid w:val="00091E0C"/>
    <w:rsid w:val="00093613"/>
    <w:rsid w:val="00124DFC"/>
    <w:rsid w:val="001376F3"/>
    <w:rsid w:val="001D59D2"/>
    <w:rsid w:val="00235F97"/>
    <w:rsid w:val="00242E3A"/>
    <w:rsid w:val="002D1B08"/>
    <w:rsid w:val="003E510D"/>
    <w:rsid w:val="00404239"/>
    <w:rsid w:val="00432303"/>
    <w:rsid w:val="004559F4"/>
    <w:rsid w:val="004609B0"/>
    <w:rsid w:val="00461258"/>
    <w:rsid w:val="004B40DC"/>
    <w:rsid w:val="004E6A07"/>
    <w:rsid w:val="0054014E"/>
    <w:rsid w:val="005F6DBD"/>
    <w:rsid w:val="00603AA3"/>
    <w:rsid w:val="00652B6D"/>
    <w:rsid w:val="006D56DE"/>
    <w:rsid w:val="00725466"/>
    <w:rsid w:val="007D2FFD"/>
    <w:rsid w:val="007E7B4F"/>
    <w:rsid w:val="008D1281"/>
    <w:rsid w:val="009A0ED3"/>
    <w:rsid w:val="009F7784"/>
    <w:rsid w:val="00A92922"/>
    <w:rsid w:val="00B118F7"/>
    <w:rsid w:val="00B31CEC"/>
    <w:rsid w:val="00B32D21"/>
    <w:rsid w:val="00B47931"/>
    <w:rsid w:val="00C1388D"/>
    <w:rsid w:val="00C17915"/>
    <w:rsid w:val="00C66EAB"/>
    <w:rsid w:val="00C7689C"/>
    <w:rsid w:val="00CA0330"/>
    <w:rsid w:val="00CB627B"/>
    <w:rsid w:val="00CB6A58"/>
    <w:rsid w:val="00CE7006"/>
    <w:rsid w:val="00DF478B"/>
    <w:rsid w:val="00E26049"/>
    <w:rsid w:val="00E319E8"/>
    <w:rsid w:val="00E76461"/>
    <w:rsid w:val="00E776D3"/>
    <w:rsid w:val="00E87FAC"/>
    <w:rsid w:val="00EB17E6"/>
    <w:rsid w:val="00EB456F"/>
    <w:rsid w:val="00EC5A28"/>
    <w:rsid w:val="00ED2DB0"/>
    <w:rsid w:val="00FB55A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6D3"/>
    <w:rPr>
      <w:sz w:val="24"/>
      <w:szCs w:val="24"/>
    </w:rPr>
  </w:style>
  <w:style w:type="paragraph" w:styleId="Heading1">
    <w:name w:val="heading 1"/>
    <w:basedOn w:val="Normal"/>
    <w:next w:val="Normal"/>
    <w:link w:val="Heading1Char"/>
    <w:uiPriority w:val="99"/>
    <w:qFormat/>
    <w:rsid w:val="004559F4"/>
    <w:pPr>
      <w:keepNext/>
      <w:widowControl w:val="0"/>
      <w:spacing w:before="240" w:after="120"/>
      <w:ind w:left="567"/>
      <w:jc w:val="both"/>
      <w:outlineLvl w:val="0"/>
    </w:pPr>
    <w:rPr>
      <w:b/>
      <w:bCs/>
      <w:i/>
      <w:szCs w:val="20"/>
    </w:rPr>
  </w:style>
  <w:style w:type="paragraph" w:styleId="Heading2">
    <w:name w:val="heading 2"/>
    <w:basedOn w:val="Normal"/>
    <w:next w:val="Normal"/>
    <w:link w:val="Heading2Char"/>
    <w:uiPriority w:val="99"/>
    <w:qFormat/>
    <w:rsid w:val="004559F4"/>
    <w:pPr>
      <w:keepNext/>
      <w:widowControl w:val="0"/>
      <w:ind w:firstLine="400"/>
      <w:jc w:val="both"/>
      <w:outlineLvl w:val="1"/>
    </w:pPr>
    <w:rPr>
      <w:b/>
      <w:bCs/>
      <w:i/>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559F4"/>
    <w:rPr>
      <w:rFonts w:cs="Times New Roman"/>
      <w:b/>
      <w:bCs/>
      <w:i/>
      <w:sz w:val="24"/>
      <w:lang w:val="ru-RU" w:eastAsia="ru-RU" w:bidi="ar-SA"/>
    </w:rPr>
  </w:style>
  <w:style w:type="character" w:customStyle="1" w:styleId="Heading2Char">
    <w:name w:val="Heading 2 Char"/>
    <w:basedOn w:val="DefaultParagraphFont"/>
    <w:link w:val="Heading2"/>
    <w:uiPriority w:val="99"/>
    <w:locked/>
    <w:rsid w:val="004559F4"/>
    <w:rPr>
      <w:rFonts w:cs="Times New Roman"/>
      <w:b/>
      <w:bCs/>
      <w:i/>
      <w:sz w:val="24"/>
      <w:lang w:val="ru-RU" w:eastAsia="ru-RU" w:bidi="ar-SA"/>
    </w:rPr>
  </w:style>
  <w:style w:type="character" w:customStyle="1" w:styleId="HeaderChar">
    <w:name w:val="Header Char"/>
    <w:aliases w:val="Знак Char"/>
    <w:link w:val="Header"/>
    <w:uiPriority w:val="99"/>
    <w:locked/>
    <w:rsid w:val="004559F4"/>
    <w:rPr>
      <w:sz w:val="24"/>
    </w:rPr>
  </w:style>
  <w:style w:type="paragraph" w:styleId="Header">
    <w:name w:val="header"/>
    <w:aliases w:val="Знак"/>
    <w:basedOn w:val="Normal"/>
    <w:link w:val="HeaderChar1"/>
    <w:uiPriority w:val="99"/>
    <w:rsid w:val="004559F4"/>
    <w:pPr>
      <w:widowControl w:val="0"/>
      <w:tabs>
        <w:tab w:val="center" w:pos="4677"/>
        <w:tab w:val="right" w:pos="9355"/>
      </w:tabs>
      <w:autoSpaceDE w:val="0"/>
      <w:autoSpaceDN w:val="0"/>
      <w:adjustRightInd w:val="0"/>
      <w:ind w:firstLine="567"/>
      <w:jc w:val="both"/>
    </w:pPr>
    <w:rPr>
      <w:szCs w:val="20"/>
    </w:rPr>
  </w:style>
  <w:style w:type="character" w:customStyle="1" w:styleId="HeaderChar1">
    <w:name w:val="Header Char1"/>
    <w:aliases w:val="Знак Char1"/>
    <w:basedOn w:val="DefaultParagraphFont"/>
    <w:link w:val="Header"/>
    <w:uiPriority w:val="99"/>
    <w:semiHidden/>
    <w:locked/>
    <w:rPr>
      <w:rFonts w:cs="Times New Roman"/>
      <w:sz w:val="24"/>
      <w:szCs w:val="24"/>
    </w:rPr>
  </w:style>
  <w:style w:type="character" w:customStyle="1" w:styleId="FontStyle16">
    <w:name w:val="Font Style16"/>
    <w:uiPriority w:val="99"/>
    <w:rsid w:val="004559F4"/>
    <w:rPr>
      <w:rFonts w:ascii="Times New Roman" w:hAnsi="Times New Roman"/>
      <w:b/>
      <w:sz w:val="16"/>
    </w:rPr>
  </w:style>
  <w:style w:type="character" w:customStyle="1" w:styleId="HTMLPreformattedChar">
    <w:name w:val="HTML Preformatted Char"/>
    <w:link w:val="HTMLPreformatted"/>
    <w:uiPriority w:val="99"/>
    <w:locked/>
    <w:rsid w:val="004559F4"/>
    <w:rPr>
      <w:rFonts w:cs="Times New Roman"/>
      <w:lang w:val="ru-RU" w:eastAsia="ru-RU" w:bidi="ar-SA"/>
    </w:rPr>
  </w:style>
  <w:style w:type="paragraph" w:styleId="HTMLPreformatted">
    <w:name w:val="HTML Preformatted"/>
    <w:basedOn w:val="Normal"/>
    <w:link w:val="HTMLPreformattedChar1"/>
    <w:uiPriority w:val="99"/>
    <w:rsid w:val="00455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sz w:val="20"/>
      <w:szCs w:val="20"/>
    </w:rPr>
  </w:style>
  <w:style w:type="character" w:customStyle="1" w:styleId="HTMLPreformattedChar1">
    <w:name w:val="HTML Preformatted Char1"/>
    <w:basedOn w:val="DefaultParagraphFont"/>
    <w:link w:val="HTMLPreformatted"/>
    <w:uiPriority w:val="99"/>
    <w:semiHidden/>
    <w:locked/>
    <w:rPr>
      <w:rFonts w:ascii="Courier New" w:hAnsi="Courier New" w:cs="Courier New"/>
      <w:sz w:val="20"/>
      <w:szCs w:val="20"/>
    </w:rPr>
  </w:style>
  <w:style w:type="character" w:styleId="Hyperlink">
    <w:name w:val="Hyperlink"/>
    <w:basedOn w:val="DefaultParagraphFont"/>
    <w:uiPriority w:val="99"/>
    <w:rsid w:val="004559F4"/>
    <w:rPr>
      <w:rFonts w:ascii="Arial" w:hAnsi="Arial" w:cs="Arial"/>
      <w:color w:val="143057"/>
      <w:u w:val="single"/>
    </w:rPr>
  </w:style>
  <w:style w:type="paragraph" w:styleId="NormalWeb">
    <w:name w:val="Normal (Web)"/>
    <w:basedOn w:val="Normal"/>
    <w:uiPriority w:val="99"/>
    <w:rsid w:val="004559F4"/>
    <w:pPr>
      <w:spacing w:before="100" w:beforeAutospacing="1" w:after="100" w:afterAutospacing="1" w:line="360" w:lineRule="auto"/>
      <w:ind w:firstLine="567"/>
      <w:jc w:val="both"/>
    </w:pPr>
    <w:rPr>
      <w:sz w:val="20"/>
    </w:rPr>
  </w:style>
  <w:style w:type="character" w:customStyle="1" w:styleId="FootnoteTextChar">
    <w:name w:val="Footnote Text Char"/>
    <w:link w:val="FootnoteText"/>
    <w:uiPriority w:val="99"/>
    <w:locked/>
    <w:rsid w:val="004559F4"/>
    <w:rPr>
      <w:rFonts w:cs="Times New Roman"/>
      <w:lang w:val="ru-RU" w:eastAsia="ru-RU" w:bidi="ar-SA"/>
    </w:rPr>
  </w:style>
  <w:style w:type="paragraph" w:styleId="FootnoteText">
    <w:name w:val="footnote text"/>
    <w:basedOn w:val="Normal"/>
    <w:link w:val="FootnoteTextChar1"/>
    <w:uiPriority w:val="99"/>
    <w:rsid w:val="004559F4"/>
    <w:pPr>
      <w:widowControl w:val="0"/>
      <w:autoSpaceDE w:val="0"/>
      <w:autoSpaceDN w:val="0"/>
      <w:adjustRightInd w:val="0"/>
      <w:ind w:firstLine="567"/>
      <w:jc w:val="both"/>
    </w:pPr>
    <w:rPr>
      <w:sz w:val="20"/>
      <w:szCs w:val="20"/>
    </w:rPr>
  </w:style>
  <w:style w:type="character" w:customStyle="1" w:styleId="FootnoteTextChar1">
    <w:name w:val="Footnote Text Char1"/>
    <w:basedOn w:val="DefaultParagraphFont"/>
    <w:link w:val="FootnoteText"/>
    <w:uiPriority w:val="99"/>
    <w:semiHidden/>
    <w:locked/>
    <w:rPr>
      <w:rFonts w:cs="Times New Roman"/>
      <w:sz w:val="20"/>
      <w:szCs w:val="20"/>
    </w:rPr>
  </w:style>
  <w:style w:type="character" w:customStyle="1" w:styleId="CommentTextChar">
    <w:name w:val="Comment Text Char"/>
    <w:link w:val="CommentText"/>
    <w:uiPriority w:val="99"/>
    <w:locked/>
    <w:rsid w:val="004559F4"/>
    <w:rPr>
      <w:rFonts w:cs="Times New Roman"/>
      <w:lang w:val="ru-RU" w:eastAsia="ru-RU" w:bidi="ar-SA"/>
    </w:rPr>
  </w:style>
  <w:style w:type="paragraph" w:styleId="CommentText">
    <w:name w:val="annotation text"/>
    <w:basedOn w:val="Normal"/>
    <w:link w:val="CommentTextChar1"/>
    <w:uiPriority w:val="99"/>
    <w:rsid w:val="004559F4"/>
    <w:pPr>
      <w:widowControl w:val="0"/>
      <w:autoSpaceDE w:val="0"/>
      <w:autoSpaceDN w:val="0"/>
      <w:adjustRightInd w:val="0"/>
      <w:ind w:firstLine="567"/>
      <w:jc w:val="both"/>
    </w:pPr>
    <w:rPr>
      <w:sz w:val="20"/>
      <w:szCs w:val="20"/>
    </w:rPr>
  </w:style>
  <w:style w:type="character" w:customStyle="1" w:styleId="CommentTextChar1">
    <w:name w:val="Comment Text Char1"/>
    <w:basedOn w:val="DefaultParagraphFont"/>
    <w:link w:val="CommentText"/>
    <w:uiPriority w:val="99"/>
    <w:semiHidden/>
    <w:locked/>
    <w:rPr>
      <w:rFonts w:cs="Times New Roman"/>
      <w:sz w:val="20"/>
      <w:szCs w:val="20"/>
    </w:rPr>
  </w:style>
  <w:style w:type="character" w:customStyle="1" w:styleId="FooterChar">
    <w:name w:val="Footer Char"/>
    <w:link w:val="Footer"/>
    <w:uiPriority w:val="99"/>
    <w:locked/>
    <w:rsid w:val="004559F4"/>
    <w:rPr>
      <w:rFonts w:cs="Times New Roman"/>
      <w:sz w:val="24"/>
      <w:szCs w:val="24"/>
      <w:lang w:val="ru-RU" w:eastAsia="ru-RU" w:bidi="ar-SA"/>
    </w:rPr>
  </w:style>
  <w:style w:type="paragraph" w:styleId="Footer">
    <w:name w:val="footer"/>
    <w:basedOn w:val="Normal"/>
    <w:link w:val="FooterChar1"/>
    <w:uiPriority w:val="99"/>
    <w:rsid w:val="004559F4"/>
    <w:pPr>
      <w:widowControl w:val="0"/>
      <w:tabs>
        <w:tab w:val="center" w:pos="4677"/>
        <w:tab w:val="right" w:pos="9355"/>
      </w:tabs>
      <w:autoSpaceDE w:val="0"/>
      <w:autoSpaceDN w:val="0"/>
      <w:adjustRightInd w:val="0"/>
      <w:ind w:firstLine="567"/>
      <w:jc w:val="both"/>
    </w:pPr>
  </w:style>
  <w:style w:type="character" w:customStyle="1" w:styleId="FooterChar1">
    <w:name w:val="Footer Char1"/>
    <w:basedOn w:val="DefaultParagraphFont"/>
    <w:link w:val="Footer"/>
    <w:uiPriority w:val="99"/>
    <w:semiHidden/>
    <w:locked/>
    <w:rPr>
      <w:rFonts w:cs="Times New Roman"/>
      <w:sz w:val="24"/>
      <w:szCs w:val="24"/>
    </w:rPr>
  </w:style>
  <w:style w:type="character" w:customStyle="1" w:styleId="TitleChar">
    <w:name w:val="Title Char"/>
    <w:link w:val="Title"/>
    <w:uiPriority w:val="99"/>
    <w:locked/>
    <w:rsid w:val="004559F4"/>
    <w:rPr>
      <w:rFonts w:cs="Times New Roman"/>
      <w:b/>
      <w:sz w:val="24"/>
      <w:lang w:eastAsia="ru-RU" w:bidi="ar-SA"/>
    </w:rPr>
  </w:style>
  <w:style w:type="paragraph" w:styleId="Title">
    <w:name w:val="Title"/>
    <w:basedOn w:val="Normal"/>
    <w:link w:val="TitleChar1"/>
    <w:uiPriority w:val="99"/>
    <w:qFormat/>
    <w:rsid w:val="004559F4"/>
    <w:pPr>
      <w:jc w:val="center"/>
    </w:pPr>
    <w:rPr>
      <w:b/>
      <w:szCs w:val="20"/>
    </w:rPr>
  </w:style>
  <w:style w:type="character" w:customStyle="1" w:styleId="TitleChar1">
    <w:name w:val="Title Char1"/>
    <w:basedOn w:val="DefaultParagraphFont"/>
    <w:link w:val="Title"/>
    <w:uiPriority w:val="99"/>
    <w:locked/>
    <w:rPr>
      <w:rFonts w:ascii="Cambria" w:hAnsi="Cambria" w:cs="Times New Roman"/>
      <w:b/>
      <w:bCs/>
      <w:kern w:val="28"/>
      <w:sz w:val="32"/>
      <w:szCs w:val="32"/>
    </w:rPr>
  </w:style>
  <w:style w:type="paragraph" w:styleId="BodyText">
    <w:name w:val="Body Text"/>
    <w:basedOn w:val="Normal"/>
    <w:link w:val="BodyTextChar"/>
    <w:uiPriority w:val="99"/>
    <w:rsid w:val="004559F4"/>
    <w:pPr>
      <w:widowControl w:val="0"/>
      <w:autoSpaceDE w:val="0"/>
      <w:autoSpaceDN w:val="0"/>
      <w:adjustRightInd w:val="0"/>
      <w:spacing w:after="120"/>
      <w:ind w:firstLine="567"/>
      <w:jc w:val="both"/>
    </w:pPr>
  </w:style>
  <w:style w:type="character" w:customStyle="1" w:styleId="BodyTextChar">
    <w:name w:val="Body Text Char"/>
    <w:basedOn w:val="DefaultParagraphFont"/>
    <w:link w:val="BodyText"/>
    <w:uiPriority w:val="99"/>
    <w:semiHidden/>
    <w:locked/>
    <w:rPr>
      <w:rFonts w:cs="Times New Roman"/>
      <w:sz w:val="24"/>
      <w:szCs w:val="24"/>
    </w:rPr>
  </w:style>
  <w:style w:type="character" w:customStyle="1" w:styleId="BodyTextIndentChar">
    <w:name w:val="Body Text Indent Char"/>
    <w:link w:val="BodyTextIndent"/>
    <w:uiPriority w:val="99"/>
    <w:locked/>
    <w:rsid w:val="004559F4"/>
    <w:rPr>
      <w:i/>
      <w:sz w:val="24"/>
    </w:rPr>
  </w:style>
  <w:style w:type="paragraph" w:styleId="BodyTextIndent">
    <w:name w:val="Body Text Indent"/>
    <w:basedOn w:val="Normal"/>
    <w:link w:val="BodyTextIndentChar1"/>
    <w:uiPriority w:val="99"/>
    <w:rsid w:val="004559F4"/>
    <w:pPr>
      <w:ind w:firstLine="709"/>
      <w:jc w:val="both"/>
    </w:pPr>
    <w:rPr>
      <w:i/>
      <w:szCs w:val="20"/>
    </w:rPr>
  </w:style>
  <w:style w:type="character" w:customStyle="1" w:styleId="BodyTextIndentChar1">
    <w:name w:val="Body Text Indent Char1"/>
    <w:basedOn w:val="DefaultParagraphFont"/>
    <w:link w:val="BodyTextIndent"/>
    <w:uiPriority w:val="99"/>
    <w:semiHidden/>
    <w:locked/>
    <w:rPr>
      <w:rFonts w:cs="Times New Roman"/>
      <w:sz w:val="24"/>
      <w:szCs w:val="24"/>
    </w:rPr>
  </w:style>
  <w:style w:type="character" w:customStyle="1" w:styleId="SubtitleChar">
    <w:name w:val="Subtitle Char"/>
    <w:link w:val="Subtitle"/>
    <w:uiPriority w:val="99"/>
    <w:locked/>
    <w:rsid w:val="004559F4"/>
    <w:rPr>
      <w:b/>
      <w:sz w:val="24"/>
    </w:rPr>
  </w:style>
  <w:style w:type="paragraph" w:styleId="Subtitle">
    <w:name w:val="Subtitle"/>
    <w:basedOn w:val="Normal"/>
    <w:link w:val="SubtitleChar1"/>
    <w:uiPriority w:val="99"/>
    <w:qFormat/>
    <w:rsid w:val="004559F4"/>
    <w:pPr>
      <w:spacing w:before="60" w:after="60" w:line="360" w:lineRule="auto"/>
      <w:ind w:left="567"/>
    </w:pPr>
    <w:rPr>
      <w:b/>
      <w:szCs w:val="20"/>
    </w:rPr>
  </w:style>
  <w:style w:type="character" w:customStyle="1" w:styleId="SubtitleChar1">
    <w:name w:val="Subtitle Char1"/>
    <w:basedOn w:val="DefaultParagraphFont"/>
    <w:link w:val="Subtitle"/>
    <w:uiPriority w:val="99"/>
    <w:locked/>
    <w:rPr>
      <w:rFonts w:ascii="Cambria" w:hAnsi="Cambria" w:cs="Times New Roman"/>
      <w:sz w:val="24"/>
      <w:szCs w:val="24"/>
    </w:rPr>
  </w:style>
  <w:style w:type="character" w:customStyle="1" w:styleId="BodyText2Char">
    <w:name w:val="Body Text 2 Char"/>
    <w:link w:val="BodyText2"/>
    <w:uiPriority w:val="99"/>
    <w:locked/>
    <w:rsid w:val="004559F4"/>
    <w:rPr>
      <w:sz w:val="24"/>
    </w:rPr>
  </w:style>
  <w:style w:type="paragraph" w:styleId="BodyText2">
    <w:name w:val="Body Text 2"/>
    <w:basedOn w:val="Normal"/>
    <w:link w:val="BodyText2Char1"/>
    <w:uiPriority w:val="99"/>
    <w:rsid w:val="004559F4"/>
    <w:pPr>
      <w:spacing w:after="120" w:line="480" w:lineRule="auto"/>
    </w:pPr>
    <w:rPr>
      <w:szCs w:val="20"/>
    </w:rPr>
  </w:style>
  <w:style w:type="character" w:customStyle="1" w:styleId="BodyText2Char1">
    <w:name w:val="Body Text 2 Char1"/>
    <w:basedOn w:val="DefaultParagraphFont"/>
    <w:link w:val="BodyText2"/>
    <w:uiPriority w:val="99"/>
    <w:semiHidden/>
    <w:locked/>
    <w:rPr>
      <w:rFonts w:cs="Times New Roman"/>
      <w:sz w:val="24"/>
      <w:szCs w:val="24"/>
    </w:rPr>
  </w:style>
  <w:style w:type="character" w:customStyle="1" w:styleId="BodyTextIndent2Char">
    <w:name w:val="Body Text Indent 2 Char"/>
    <w:link w:val="BodyTextIndent2"/>
    <w:uiPriority w:val="99"/>
    <w:locked/>
    <w:rsid w:val="004559F4"/>
    <w:rPr>
      <w:sz w:val="24"/>
    </w:rPr>
  </w:style>
  <w:style w:type="paragraph" w:styleId="BodyTextIndent2">
    <w:name w:val="Body Text Indent 2"/>
    <w:basedOn w:val="Normal"/>
    <w:link w:val="BodyTextIndent2Char1"/>
    <w:uiPriority w:val="99"/>
    <w:rsid w:val="004559F4"/>
    <w:pPr>
      <w:widowControl w:val="0"/>
      <w:autoSpaceDE w:val="0"/>
      <w:autoSpaceDN w:val="0"/>
      <w:adjustRightInd w:val="0"/>
      <w:spacing w:after="120" w:line="480" w:lineRule="auto"/>
      <w:ind w:left="283" w:firstLine="567"/>
      <w:jc w:val="both"/>
    </w:pPr>
    <w:rPr>
      <w:szCs w:val="20"/>
    </w:rPr>
  </w:style>
  <w:style w:type="character" w:customStyle="1" w:styleId="BodyTextIndent2Char1">
    <w:name w:val="Body Text Indent 2 Char1"/>
    <w:basedOn w:val="DefaultParagraphFont"/>
    <w:link w:val="BodyTextIndent2"/>
    <w:uiPriority w:val="99"/>
    <w:semiHidden/>
    <w:locked/>
    <w:rPr>
      <w:rFonts w:cs="Times New Roman"/>
      <w:sz w:val="24"/>
      <w:szCs w:val="24"/>
    </w:rPr>
  </w:style>
  <w:style w:type="character" w:customStyle="1" w:styleId="BodyTextIndent3Char">
    <w:name w:val="Body Text Indent 3 Char"/>
    <w:link w:val="BodyTextIndent3"/>
    <w:uiPriority w:val="99"/>
    <w:locked/>
    <w:rsid w:val="004559F4"/>
    <w:rPr>
      <w:rFonts w:ascii="Calibri" w:hAnsi="Calibri" w:cs="Times New Roman"/>
      <w:sz w:val="16"/>
      <w:szCs w:val="16"/>
      <w:lang w:val="ru-RU" w:eastAsia="ru-RU" w:bidi="ar-SA"/>
    </w:rPr>
  </w:style>
  <w:style w:type="paragraph" w:styleId="BodyTextIndent3">
    <w:name w:val="Body Text Indent 3"/>
    <w:basedOn w:val="Normal"/>
    <w:link w:val="BodyTextIndent3Char1"/>
    <w:uiPriority w:val="99"/>
    <w:semiHidden/>
    <w:rsid w:val="004559F4"/>
    <w:pPr>
      <w:widowControl w:val="0"/>
      <w:autoSpaceDE w:val="0"/>
      <w:autoSpaceDN w:val="0"/>
      <w:adjustRightInd w:val="0"/>
      <w:spacing w:after="120"/>
      <w:ind w:left="283" w:firstLine="567"/>
      <w:jc w:val="both"/>
    </w:pPr>
    <w:rPr>
      <w:rFonts w:ascii="Calibri" w:hAnsi="Calibri"/>
      <w:sz w:val="16"/>
      <w:szCs w:val="16"/>
    </w:rPr>
  </w:style>
  <w:style w:type="character" w:customStyle="1" w:styleId="BodyTextIndent3Char1">
    <w:name w:val="Body Text Indent 3 Char1"/>
    <w:basedOn w:val="DefaultParagraphFont"/>
    <w:link w:val="BodyTextIndent3"/>
    <w:uiPriority w:val="99"/>
    <w:semiHidden/>
    <w:locked/>
    <w:rPr>
      <w:rFonts w:cs="Times New Roman"/>
      <w:sz w:val="16"/>
      <w:szCs w:val="16"/>
    </w:rPr>
  </w:style>
  <w:style w:type="character" w:customStyle="1" w:styleId="PlainTextChar">
    <w:name w:val="Plain Text Char"/>
    <w:link w:val="PlainText"/>
    <w:uiPriority w:val="99"/>
    <w:locked/>
    <w:rsid w:val="004559F4"/>
    <w:rPr>
      <w:rFonts w:ascii="Courier New" w:hAnsi="Courier New" w:cs="Courier New"/>
      <w:lang w:eastAsia="ru-RU" w:bidi="ar-SA"/>
    </w:rPr>
  </w:style>
  <w:style w:type="paragraph" w:styleId="PlainText">
    <w:name w:val="Plain Text"/>
    <w:basedOn w:val="Normal"/>
    <w:link w:val="PlainTextChar1"/>
    <w:uiPriority w:val="99"/>
    <w:rsid w:val="004559F4"/>
    <w:rPr>
      <w:rFonts w:ascii="Courier New" w:hAnsi="Courier New" w:cs="Courier New"/>
      <w:sz w:val="20"/>
      <w:szCs w:val="20"/>
    </w:rPr>
  </w:style>
  <w:style w:type="character" w:customStyle="1" w:styleId="PlainTextChar1">
    <w:name w:val="Plain Text Char1"/>
    <w:basedOn w:val="DefaultParagraphFont"/>
    <w:link w:val="PlainText"/>
    <w:uiPriority w:val="99"/>
    <w:semiHidden/>
    <w:locked/>
    <w:rPr>
      <w:rFonts w:ascii="Courier New" w:hAnsi="Courier New" w:cs="Courier New"/>
      <w:sz w:val="20"/>
      <w:szCs w:val="20"/>
    </w:rPr>
  </w:style>
  <w:style w:type="character" w:customStyle="1" w:styleId="CommentSubjectChar">
    <w:name w:val="Comment Subject Char"/>
    <w:link w:val="CommentSubject"/>
    <w:uiPriority w:val="99"/>
    <w:locked/>
    <w:rsid w:val="004559F4"/>
    <w:rPr>
      <w:b/>
    </w:rPr>
  </w:style>
  <w:style w:type="paragraph" w:styleId="CommentSubject">
    <w:name w:val="annotation subject"/>
    <w:basedOn w:val="CommentText"/>
    <w:next w:val="CommentText"/>
    <w:link w:val="CommentSubjectChar1"/>
    <w:uiPriority w:val="99"/>
    <w:rsid w:val="004559F4"/>
    <w:rPr>
      <w:b/>
    </w:rPr>
  </w:style>
  <w:style w:type="character" w:customStyle="1" w:styleId="CommentSubjectChar1">
    <w:name w:val="Comment Subject Char1"/>
    <w:basedOn w:val="CommentTextChar"/>
    <w:link w:val="CommentSubject"/>
    <w:uiPriority w:val="99"/>
    <w:semiHidden/>
    <w:locked/>
    <w:rPr>
      <w:b/>
      <w:bCs/>
      <w:sz w:val="20"/>
      <w:szCs w:val="20"/>
    </w:rPr>
  </w:style>
  <w:style w:type="character" w:customStyle="1" w:styleId="BalloonTextChar">
    <w:name w:val="Balloon Text Char"/>
    <w:link w:val="BalloonText"/>
    <w:uiPriority w:val="99"/>
    <w:semiHidden/>
    <w:locked/>
    <w:rsid w:val="004559F4"/>
    <w:rPr>
      <w:rFonts w:ascii="Tahoma" w:hAnsi="Tahoma" w:cs="Tahoma"/>
      <w:sz w:val="16"/>
      <w:szCs w:val="16"/>
      <w:lang w:val="ru-RU" w:eastAsia="ru-RU" w:bidi="ar-SA"/>
    </w:rPr>
  </w:style>
  <w:style w:type="paragraph" w:styleId="BalloonText">
    <w:name w:val="Balloon Text"/>
    <w:basedOn w:val="Normal"/>
    <w:link w:val="BalloonTextChar1"/>
    <w:uiPriority w:val="99"/>
    <w:semiHidden/>
    <w:rsid w:val="004559F4"/>
    <w:pPr>
      <w:widowControl w:val="0"/>
      <w:autoSpaceDE w:val="0"/>
      <w:autoSpaceDN w:val="0"/>
      <w:adjustRightInd w:val="0"/>
      <w:ind w:firstLine="567"/>
      <w:jc w:val="both"/>
    </w:pPr>
    <w:rPr>
      <w:rFonts w:ascii="Tahoma" w:hAnsi="Tahoma" w:cs="Tahoma"/>
      <w:sz w:val="16"/>
      <w:szCs w:val="16"/>
    </w:rPr>
  </w:style>
  <w:style w:type="character" w:customStyle="1" w:styleId="BalloonTextChar1">
    <w:name w:val="Balloon Text Char1"/>
    <w:basedOn w:val="DefaultParagraphFont"/>
    <w:link w:val="BalloonText"/>
    <w:uiPriority w:val="99"/>
    <w:semiHidden/>
    <w:locked/>
    <w:rPr>
      <w:rFonts w:cs="Times New Roman"/>
      <w:sz w:val="2"/>
    </w:rPr>
  </w:style>
  <w:style w:type="paragraph" w:customStyle="1" w:styleId="Style4">
    <w:name w:val="Style4"/>
    <w:basedOn w:val="Normal"/>
    <w:uiPriority w:val="99"/>
    <w:rsid w:val="004559F4"/>
    <w:pPr>
      <w:widowControl w:val="0"/>
      <w:autoSpaceDE w:val="0"/>
      <w:autoSpaceDN w:val="0"/>
      <w:adjustRightInd w:val="0"/>
      <w:ind w:firstLine="567"/>
      <w:jc w:val="both"/>
    </w:pPr>
  </w:style>
  <w:style w:type="paragraph" w:customStyle="1" w:styleId="Style8">
    <w:name w:val="Style8"/>
    <w:basedOn w:val="Normal"/>
    <w:uiPriority w:val="99"/>
    <w:rsid w:val="004559F4"/>
    <w:pPr>
      <w:widowControl w:val="0"/>
      <w:autoSpaceDE w:val="0"/>
      <w:autoSpaceDN w:val="0"/>
      <w:adjustRightInd w:val="0"/>
      <w:ind w:firstLine="567"/>
      <w:jc w:val="both"/>
    </w:pPr>
  </w:style>
  <w:style w:type="paragraph" w:customStyle="1" w:styleId="Style10">
    <w:name w:val="Style10"/>
    <w:basedOn w:val="Normal"/>
    <w:uiPriority w:val="99"/>
    <w:rsid w:val="004559F4"/>
    <w:pPr>
      <w:widowControl w:val="0"/>
      <w:autoSpaceDE w:val="0"/>
      <w:autoSpaceDN w:val="0"/>
      <w:adjustRightInd w:val="0"/>
      <w:ind w:firstLine="567"/>
      <w:jc w:val="both"/>
    </w:pPr>
  </w:style>
  <w:style w:type="paragraph" w:customStyle="1" w:styleId="Style13">
    <w:name w:val="Style13"/>
    <w:basedOn w:val="Normal"/>
    <w:uiPriority w:val="99"/>
    <w:rsid w:val="004559F4"/>
    <w:pPr>
      <w:widowControl w:val="0"/>
      <w:autoSpaceDE w:val="0"/>
      <w:autoSpaceDN w:val="0"/>
      <w:adjustRightInd w:val="0"/>
      <w:ind w:firstLine="567"/>
      <w:jc w:val="both"/>
    </w:pPr>
  </w:style>
  <w:style w:type="paragraph" w:customStyle="1" w:styleId="Style14">
    <w:name w:val="Style14"/>
    <w:basedOn w:val="Normal"/>
    <w:uiPriority w:val="99"/>
    <w:rsid w:val="004559F4"/>
    <w:pPr>
      <w:widowControl w:val="0"/>
      <w:autoSpaceDE w:val="0"/>
      <w:autoSpaceDN w:val="0"/>
      <w:adjustRightInd w:val="0"/>
      <w:ind w:firstLine="567"/>
      <w:jc w:val="both"/>
    </w:pPr>
  </w:style>
  <w:style w:type="paragraph" w:styleId="ListParagraph">
    <w:name w:val="List Paragraph"/>
    <w:basedOn w:val="Normal"/>
    <w:uiPriority w:val="99"/>
    <w:qFormat/>
    <w:rsid w:val="004559F4"/>
    <w:pPr>
      <w:spacing w:line="276" w:lineRule="auto"/>
      <w:ind w:left="720" w:firstLine="709"/>
      <w:contextualSpacing/>
      <w:jc w:val="both"/>
    </w:pPr>
    <w:rPr>
      <w:szCs w:val="22"/>
      <w:lang w:val="en-US" w:eastAsia="en-US"/>
    </w:rPr>
  </w:style>
  <w:style w:type="paragraph" w:customStyle="1" w:styleId="ListParagraph1">
    <w:name w:val="List Paragraph1"/>
    <w:basedOn w:val="Normal"/>
    <w:uiPriority w:val="99"/>
    <w:rsid w:val="004559F4"/>
    <w:pPr>
      <w:spacing w:line="276" w:lineRule="auto"/>
      <w:ind w:left="720" w:firstLine="709"/>
      <w:contextualSpacing/>
      <w:jc w:val="both"/>
    </w:pPr>
    <w:rPr>
      <w:szCs w:val="22"/>
      <w:lang w:val="en-US" w:eastAsia="en-US"/>
    </w:rPr>
  </w:style>
  <w:style w:type="paragraph" w:customStyle="1" w:styleId="21">
    <w:name w:val="Основной текст 21"/>
    <w:basedOn w:val="Normal"/>
    <w:uiPriority w:val="99"/>
    <w:rsid w:val="004559F4"/>
    <w:pPr>
      <w:spacing w:after="120" w:line="480" w:lineRule="auto"/>
    </w:pPr>
    <w:rPr>
      <w:lang w:eastAsia="ar-SA"/>
    </w:rPr>
  </w:style>
  <w:style w:type="paragraph" w:customStyle="1" w:styleId="msonormalcxspmiddle">
    <w:name w:val="msonormalcxspmiddle"/>
    <w:basedOn w:val="Normal"/>
    <w:uiPriority w:val="99"/>
    <w:rsid w:val="004559F4"/>
    <w:pPr>
      <w:spacing w:before="100" w:beforeAutospacing="1" w:after="100" w:afterAutospacing="1" w:line="360" w:lineRule="auto"/>
      <w:ind w:firstLine="567"/>
      <w:jc w:val="both"/>
    </w:pPr>
    <w:rPr>
      <w:sz w:val="20"/>
    </w:rPr>
  </w:style>
  <w:style w:type="paragraph" w:customStyle="1" w:styleId="msonormalcxsplast">
    <w:name w:val="msonormalcxsplast"/>
    <w:basedOn w:val="Normal"/>
    <w:uiPriority w:val="99"/>
    <w:rsid w:val="004559F4"/>
    <w:pPr>
      <w:spacing w:before="100" w:beforeAutospacing="1" w:after="100" w:afterAutospacing="1" w:line="360" w:lineRule="auto"/>
      <w:ind w:firstLine="567"/>
      <w:jc w:val="both"/>
    </w:pPr>
    <w:rPr>
      <w:sz w:val="20"/>
    </w:rPr>
  </w:style>
  <w:style w:type="character" w:customStyle="1" w:styleId="FontStyle18">
    <w:name w:val="Font Style18"/>
    <w:uiPriority w:val="99"/>
    <w:rsid w:val="004559F4"/>
    <w:rPr>
      <w:rFonts w:ascii="Times New Roman" w:hAnsi="Times New Roman"/>
      <w:b/>
      <w:sz w:val="10"/>
    </w:rPr>
  </w:style>
  <w:style w:type="character" w:customStyle="1" w:styleId="FontStyle20">
    <w:name w:val="Font Style20"/>
    <w:uiPriority w:val="99"/>
    <w:rsid w:val="004559F4"/>
    <w:rPr>
      <w:rFonts w:ascii="Georgia" w:hAnsi="Georgia"/>
      <w:sz w:val="12"/>
    </w:rPr>
  </w:style>
  <w:style w:type="character" w:customStyle="1" w:styleId="FontStyle21">
    <w:name w:val="Font Style21"/>
    <w:uiPriority w:val="99"/>
    <w:rsid w:val="004559F4"/>
    <w:rPr>
      <w:rFonts w:ascii="Times New Roman" w:hAnsi="Times New Roman"/>
      <w:sz w:val="12"/>
    </w:rPr>
  </w:style>
  <w:style w:type="character" w:customStyle="1" w:styleId="FontStyle22">
    <w:name w:val="Font Style22"/>
    <w:uiPriority w:val="99"/>
    <w:rsid w:val="004559F4"/>
    <w:rPr>
      <w:rFonts w:ascii="Times New Roman" w:hAnsi="Times New Roman"/>
      <w:sz w:val="20"/>
    </w:rPr>
  </w:style>
  <w:style w:type="character" w:customStyle="1" w:styleId="FontStyle25">
    <w:name w:val="Font Style25"/>
    <w:uiPriority w:val="99"/>
    <w:rsid w:val="004559F4"/>
    <w:rPr>
      <w:rFonts w:ascii="Times New Roman" w:hAnsi="Times New Roman"/>
      <w:i/>
      <w:sz w:val="12"/>
    </w:rPr>
  </w:style>
  <w:style w:type="character" w:customStyle="1" w:styleId="FontStyle31">
    <w:name w:val="Font Style31"/>
    <w:uiPriority w:val="99"/>
    <w:rsid w:val="004559F4"/>
    <w:rPr>
      <w:rFonts w:ascii="Georgia" w:hAnsi="Georgia"/>
      <w:sz w:val="12"/>
    </w:rPr>
  </w:style>
  <w:style w:type="character" w:customStyle="1" w:styleId="FontStyle32">
    <w:name w:val="Font Style32"/>
    <w:uiPriority w:val="99"/>
    <w:rsid w:val="004559F4"/>
    <w:rPr>
      <w:rFonts w:ascii="Times New Roman" w:hAnsi="Times New Roman"/>
      <w:i/>
      <w:sz w:val="12"/>
    </w:rPr>
  </w:style>
  <w:style w:type="character" w:styleId="Emphasis">
    <w:name w:val="Emphasis"/>
    <w:basedOn w:val="DefaultParagraphFont"/>
    <w:uiPriority w:val="99"/>
    <w:qFormat/>
    <w:rsid w:val="004559F4"/>
    <w:rPr>
      <w:rFonts w:cs="Times New Roman"/>
      <w:i/>
      <w:iCs/>
    </w:rPr>
  </w:style>
  <w:style w:type="paragraph" w:styleId="TOC3">
    <w:name w:val="toc 3"/>
    <w:basedOn w:val="Normal"/>
    <w:next w:val="Normal"/>
    <w:autoRedefine/>
    <w:uiPriority w:val="99"/>
    <w:semiHidden/>
    <w:rsid w:val="004559F4"/>
    <w:pPr>
      <w:widowControl w:val="0"/>
      <w:autoSpaceDE w:val="0"/>
      <w:autoSpaceDN w:val="0"/>
      <w:adjustRightInd w:val="0"/>
      <w:ind w:left="400"/>
    </w:pPr>
    <w:rPr>
      <w:b/>
    </w:rPr>
  </w:style>
  <w:style w:type="paragraph" w:customStyle="1" w:styleId="Style2">
    <w:name w:val="Style2"/>
    <w:basedOn w:val="Normal"/>
    <w:uiPriority w:val="99"/>
    <w:rsid w:val="004559F4"/>
    <w:pPr>
      <w:widowControl w:val="0"/>
      <w:autoSpaceDE w:val="0"/>
      <w:autoSpaceDN w:val="0"/>
      <w:adjustRightInd w:val="0"/>
      <w:ind w:firstLine="567"/>
      <w:jc w:val="both"/>
    </w:pPr>
  </w:style>
  <w:style w:type="character" w:customStyle="1" w:styleId="FontStyle11">
    <w:name w:val="Font Style11"/>
    <w:uiPriority w:val="99"/>
    <w:rsid w:val="004559F4"/>
    <w:rPr>
      <w:rFonts w:ascii="Times New Roman" w:hAnsi="Times New Roman"/>
      <w:sz w:val="10"/>
    </w:rPr>
  </w:style>
  <w:style w:type="character" w:customStyle="1" w:styleId="FontStyle14">
    <w:name w:val="Font Style14"/>
    <w:uiPriority w:val="99"/>
    <w:rsid w:val="00E76461"/>
    <w:rPr>
      <w:rFonts w:ascii="Times New Roman" w:hAnsi="Times New Roman"/>
      <w:b/>
      <w:sz w:val="14"/>
    </w:rPr>
  </w:style>
  <w:style w:type="character" w:customStyle="1" w:styleId="FontStyle15">
    <w:name w:val="Font Style15"/>
    <w:uiPriority w:val="99"/>
    <w:rsid w:val="00E76461"/>
    <w:rPr>
      <w:rFonts w:ascii="Times New Roman" w:hAnsi="Times New Roman"/>
      <w:b/>
      <w:sz w:val="18"/>
    </w:rPr>
  </w:style>
</w:styles>
</file>

<file path=word/webSettings.xml><?xml version="1.0" encoding="utf-8"?>
<w:webSettings xmlns:r="http://schemas.openxmlformats.org/officeDocument/2006/relationships" xmlns:w="http://schemas.openxmlformats.org/wordprocessingml/2006/main">
  <w:divs>
    <w:div w:id="14859730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istant.magtu.ru/mod/glossary/showentry.php?eid=49479&amp;displayformat=dictionary" TargetMode="External"/><Relationship Id="rId18" Type="http://schemas.openxmlformats.org/officeDocument/2006/relationships/hyperlink" Target="http://distant.magtu.ru/mod/glossary/showentry.php?eid=49601&amp;displayformat=dictionary" TargetMode="External"/><Relationship Id="rId26" Type="http://schemas.openxmlformats.org/officeDocument/2006/relationships/hyperlink" Target="http://distant.magtu.ru/mod/glossary/showentry.php?eid=49518&amp;displayformat=dictionary" TargetMode="External"/><Relationship Id="rId39" Type="http://schemas.openxmlformats.org/officeDocument/2006/relationships/hyperlink" Target="http://distant.magtu.ru/mod/glossary/showentry.php?eid=49479&amp;displayformat=dictionary" TargetMode="External"/><Relationship Id="rId21" Type="http://schemas.openxmlformats.org/officeDocument/2006/relationships/hyperlink" Target="http://distant.magtu.ru/mod/glossary/showentry.php?eid=49518&amp;displayformat=dictionary" TargetMode="External"/><Relationship Id="rId34" Type="http://schemas.openxmlformats.org/officeDocument/2006/relationships/hyperlink" Target="http://distant.magtu.ru/mod/glossary/showentry.php?eid=49479&amp;displayformat=dictionary" TargetMode="External"/><Relationship Id="rId42" Type="http://schemas.openxmlformats.org/officeDocument/2006/relationships/hyperlink" Target="http://distant.magtu.ru/mod/glossary/showentry.php?eid=49601&amp;displayformat=dictionary" TargetMode="External"/><Relationship Id="rId47" Type="http://schemas.openxmlformats.org/officeDocument/2006/relationships/hyperlink" Target="http://distant.magtu.ru/mod/glossary/showentry.php?eid=49479&amp;displayformat=dictionary" TargetMode="External"/><Relationship Id="rId50" Type="http://schemas.openxmlformats.org/officeDocument/2006/relationships/hyperlink" Target="http://distant.magtu.ru/mod/glossary/showentry.php?eid=49518&amp;displayformat=dictionary" TargetMode="External"/><Relationship Id="rId55" Type="http://schemas.openxmlformats.org/officeDocument/2006/relationships/hyperlink" Target="http://distant.magtu.ru/mod/glossary/showentry.php?eid=49518&amp;displayformat=dictionary" TargetMode="External"/><Relationship Id="rId63" Type="http://schemas.openxmlformats.org/officeDocument/2006/relationships/hyperlink" Target="https://znanium.com/read?id=347103" TargetMode="External"/><Relationship Id="rId68" Type="http://schemas.openxmlformats.org/officeDocument/2006/relationships/hyperlink" Target="http://scopus.com/" TargetMode="External"/><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hyperlink" Target="https://www.rsl.ru/ru/4readers/catalogues/" TargetMode="External"/><Relationship Id="rId2" Type="http://schemas.openxmlformats.org/officeDocument/2006/relationships/styles" Target="styles.xml"/><Relationship Id="rId16" Type="http://schemas.openxmlformats.org/officeDocument/2006/relationships/hyperlink" Target="http://distant.magtu.ru/mod/glossary/showentry.php?eid=49479&amp;displayformat=dictionary" TargetMode="External"/><Relationship Id="rId29" Type="http://schemas.openxmlformats.org/officeDocument/2006/relationships/hyperlink" Target="http://distant.magtu.ru/mod/glossary/showentry.php?eid=49518&amp;displayformat=dictionary" TargetMode="External"/><Relationship Id="rId11" Type="http://schemas.openxmlformats.org/officeDocument/2006/relationships/hyperlink" Target="http://distant.magtu.ru/mod/glossary/showentry.php?eid=49601&amp;displayformat=dictionary" TargetMode="External"/><Relationship Id="rId24" Type="http://schemas.openxmlformats.org/officeDocument/2006/relationships/hyperlink" Target="http://distant.magtu.ru/mod/glossary/showentry.php?eid=49479&amp;displayformat=dictionary" TargetMode="External"/><Relationship Id="rId32" Type="http://schemas.openxmlformats.org/officeDocument/2006/relationships/hyperlink" Target="http://distant.magtu.ru/mod/glossary/showentry.php?eid=49565&amp;displayformat=dictionary" TargetMode="External"/><Relationship Id="rId37" Type="http://schemas.openxmlformats.org/officeDocument/2006/relationships/hyperlink" Target="http://distant.magtu.ru/mod/glossary/showentry.php?eid=49479&amp;displayformat=dictionary" TargetMode="External"/><Relationship Id="rId40" Type="http://schemas.openxmlformats.org/officeDocument/2006/relationships/hyperlink" Target="http://distant.magtu.ru/mod/glossary/showentry.php?eid=49479&amp;displayformat=dictionary" TargetMode="External"/><Relationship Id="rId45" Type="http://schemas.openxmlformats.org/officeDocument/2006/relationships/hyperlink" Target="http://distant.magtu.ru/mod/glossary/showentry.php?eid=49518&amp;displayformat=dictionary" TargetMode="External"/><Relationship Id="rId53" Type="http://schemas.openxmlformats.org/officeDocument/2006/relationships/hyperlink" Target="http://distant.magtu.ru/mod/glossary/showentry.php?eid=49518&amp;displayformat=dictionary" TargetMode="External"/><Relationship Id="rId58" Type="http://schemas.openxmlformats.org/officeDocument/2006/relationships/hyperlink" Target="https://magtu.informsystema.ru/uploader/fileUpload?name=3069.pdf&amp;show=dcatalogues/1/1135247/3069.pdf&amp;view=true" TargetMode="External"/><Relationship Id="rId66" Type="http://schemas.openxmlformats.org/officeDocument/2006/relationships/hyperlink" Target="http://www.springer.com/references" TargetMode="External"/><Relationship Id="rId74" Type="http://schemas.openxmlformats.org/officeDocument/2006/relationships/hyperlink" Target="https://dlib.eastview.com/" TargetMode="External"/><Relationship Id="rId5" Type="http://schemas.openxmlformats.org/officeDocument/2006/relationships/image" Target="media/image1.png"/><Relationship Id="rId15" Type="http://schemas.openxmlformats.org/officeDocument/2006/relationships/hyperlink" Target="http://distant.magtu.ru/mod/glossary/showentry.php?eid=49479&amp;displayformat=dictionary" TargetMode="External"/><Relationship Id="rId23" Type="http://schemas.openxmlformats.org/officeDocument/2006/relationships/hyperlink" Target="http://distant.magtu.ru/mod/glossary/showentry.php?eid=49479&amp;displayformat=dictionary" TargetMode="External"/><Relationship Id="rId28" Type="http://schemas.openxmlformats.org/officeDocument/2006/relationships/hyperlink" Target="http://distant.magtu.ru/mod/glossary/showentry.php?eid=49479&amp;displayformat=dictionary" TargetMode="External"/><Relationship Id="rId36" Type="http://schemas.openxmlformats.org/officeDocument/2006/relationships/hyperlink" Target="http://distant.magtu.ru/mod/glossary/showentry.php?eid=49479&amp;displayformat=dictionary" TargetMode="External"/><Relationship Id="rId49" Type="http://schemas.openxmlformats.org/officeDocument/2006/relationships/hyperlink" Target="http://distant.magtu.ru/mod/glossary/showentry.php?eid=49479&amp;displayformat=dictionary" TargetMode="External"/><Relationship Id="rId57" Type="http://schemas.openxmlformats.org/officeDocument/2006/relationships/hyperlink" Target="https://znanium.com/read?id=347064" TargetMode="External"/><Relationship Id="rId61" Type="http://schemas.openxmlformats.org/officeDocument/2006/relationships/hyperlink" Target="https://znanium.com/read?id=303080" TargetMode="External"/><Relationship Id="rId10" Type="http://schemas.openxmlformats.org/officeDocument/2006/relationships/hyperlink" Target="http://distant.magtu.ru/mod/glossary/showentry.php?eid=49479&amp;displayformat=dictionary" TargetMode="External"/><Relationship Id="rId19" Type="http://schemas.openxmlformats.org/officeDocument/2006/relationships/hyperlink" Target="http://distant.magtu.ru/mod/glossary/showentry.php?eid=49565&amp;displayformat=dictionary" TargetMode="External"/><Relationship Id="rId31" Type="http://schemas.openxmlformats.org/officeDocument/2006/relationships/hyperlink" Target="http://distant.magtu.ru/mod/glossary/showentry.php?eid=49518&amp;displayformat=dictionary" TargetMode="External"/><Relationship Id="rId44" Type="http://schemas.openxmlformats.org/officeDocument/2006/relationships/hyperlink" Target="http://distant.magtu.ru/mod/glossary/showentry.php?eid=49601&amp;displayformat=dictionary" TargetMode="External"/><Relationship Id="rId52" Type="http://schemas.openxmlformats.org/officeDocument/2006/relationships/hyperlink" Target="http://distant.magtu.ru/mod/glossary/showentry.php?eid=49479&amp;displayformat=dictionary" TargetMode="External"/><Relationship Id="rId60" Type="http://schemas.openxmlformats.org/officeDocument/2006/relationships/hyperlink" Target="https://znanium.com/read?id=354738" TargetMode="External"/><Relationship Id="rId65" Type="http://schemas.openxmlformats.org/officeDocument/2006/relationships/hyperlink" Target="http://link.springer.com/" TargetMode="External"/><Relationship Id="rId73" Type="http://schemas.openxmlformats.org/officeDocument/2006/relationships/hyperlink" Target="http://ecsocman.hse.ru/" TargetMode="External"/><Relationship Id="rId4" Type="http://schemas.openxmlformats.org/officeDocument/2006/relationships/webSettings" Target="webSettings.xml"/><Relationship Id="rId9" Type="http://schemas.openxmlformats.org/officeDocument/2006/relationships/hyperlink" Target="http://distant.magtu.ru/mod/glossary/showentry.php?eid=49479&amp;displayformat=dictionary" TargetMode="External"/><Relationship Id="rId14" Type="http://schemas.openxmlformats.org/officeDocument/2006/relationships/hyperlink" Target="http://distant.magtu.ru/mod/glossary/showentry.php?eid=49518&amp;displayformat=dictionary" TargetMode="External"/><Relationship Id="rId22" Type="http://schemas.openxmlformats.org/officeDocument/2006/relationships/hyperlink" Target="http://distant.magtu.ru/mod/glossary/showentry.php?eid=49479&amp;displayformat=dictionary" TargetMode="External"/><Relationship Id="rId27" Type="http://schemas.openxmlformats.org/officeDocument/2006/relationships/hyperlink" Target="http://distant.magtu.ru/mod/glossary/showentry.php?eid=49479&amp;displayformat=dictionary" TargetMode="External"/><Relationship Id="rId30" Type="http://schemas.openxmlformats.org/officeDocument/2006/relationships/hyperlink" Target="http://distant.magtu.ru/mod/glossary/showentry.php?eid=49601&amp;displayformat=dictionary" TargetMode="External"/><Relationship Id="rId35" Type="http://schemas.openxmlformats.org/officeDocument/2006/relationships/hyperlink" Target="http://distant.magtu.ru/mod/glossary/showentry.php?eid=49601&amp;displayformat=dictionary" TargetMode="External"/><Relationship Id="rId43" Type="http://schemas.openxmlformats.org/officeDocument/2006/relationships/hyperlink" Target="http://distant.magtu.ru/mod/glossary/showentry.php?eid=49565&amp;displayformat=dictionary" TargetMode="External"/><Relationship Id="rId48" Type="http://schemas.openxmlformats.org/officeDocument/2006/relationships/hyperlink" Target="http://distant.magtu.ru/mod/glossary/showentry.php?eid=49479&amp;displayformat=dictionary" TargetMode="External"/><Relationship Id="rId56" Type="http://schemas.openxmlformats.org/officeDocument/2006/relationships/hyperlink" Target="https://znanium.com/read?id=354047" TargetMode="External"/><Relationship Id="rId64" Type="http://schemas.openxmlformats.org/officeDocument/2006/relationships/hyperlink" Target="http://window.edu.ru/" TargetMode="External"/><Relationship Id="rId69" Type="http://schemas.openxmlformats.org/officeDocument/2006/relationships/hyperlink" Target="https://elibrary.ru/project_risc.asp" TargetMode="External"/><Relationship Id="rId77" Type="http://schemas.openxmlformats.org/officeDocument/2006/relationships/theme" Target="theme/theme1.xml"/><Relationship Id="rId8" Type="http://schemas.openxmlformats.org/officeDocument/2006/relationships/hyperlink" Target="http://distant.magtu.ru/mod/glossary/showentry.php?eid=49565&amp;displayformat=dictionary" TargetMode="External"/><Relationship Id="rId51" Type="http://schemas.openxmlformats.org/officeDocument/2006/relationships/hyperlink" Target="http://distant.magtu.ru/mod/glossary/showentry.php?eid=49479&amp;displayformat=dictionary" TargetMode="External"/><Relationship Id="rId72" Type="http://schemas.openxmlformats.org/officeDocument/2006/relationships/hyperlink" Target="https://uisrussia.msu.ru/" TargetMode="External"/><Relationship Id="rId3" Type="http://schemas.openxmlformats.org/officeDocument/2006/relationships/settings" Target="settings.xml"/><Relationship Id="rId12" Type="http://schemas.openxmlformats.org/officeDocument/2006/relationships/hyperlink" Target="http://distant.magtu.ru/mod/glossary/showentry.php?eid=49479&amp;displayformat=dictionary" TargetMode="External"/><Relationship Id="rId17" Type="http://schemas.openxmlformats.org/officeDocument/2006/relationships/hyperlink" Target="http://distant.magtu.ru/mod/glossary/showentry.php?eid=49518&amp;displayformat=dictionary" TargetMode="External"/><Relationship Id="rId25" Type="http://schemas.openxmlformats.org/officeDocument/2006/relationships/hyperlink" Target="http://distant.magtu.ru/mod/glossary/showentry.php?eid=49479&amp;displayformat=dictionary" TargetMode="External"/><Relationship Id="rId33" Type="http://schemas.openxmlformats.org/officeDocument/2006/relationships/hyperlink" Target="http://distant.magtu.ru/mod/glossary/showentry.php?eid=49479&amp;displayformat=dictionary" TargetMode="External"/><Relationship Id="rId38" Type="http://schemas.openxmlformats.org/officeDocument/2006/relationships/hyperlink" Target="http://distant.magtu.ru/mod/glossary/showentry.php?eid=49518&amp;displayformat=dictionary" TargetMode="External"/><Relationship Id="rId46" Type="http://schemas.openxmlformats.org/officeDocument/2006/relationships/hyperlink" Target="http://distant.magtu.ru/mod/glossary/showentry.php?eid=49479&amp;displayformat=dictionary" TargetMode="External"/><Relationship Id="rId59" Type="http://schemas.openxmlformats.org/officeDocument/2006/relationships/hyperlink" Target="https://znanium.com/read?id=344847" TargetMode="External"/><Relationship Id="rId67" Type="http://schemas.openxmlformats.org/officeDocument/2006/relationships/hyperlink" Target="http://webofscience.com/" TargetMode="External"/><Relationship Id="rId20" Type="http://schemas.openxmlformats.org/officeDocument/2006/relationships/hyperlink" Target="http://distant.magtu.ru/mod/glossary/showentry.php?eid=49601&amp;displayformat=dictionary" TargetMode="External"/><Relationship Id="rId41" Type="http://schemas.openxmlformats.org/officeDocument/2006/relationships/hyperlink" Target="http://distant.magtu.ru/mod/glossary/showentry.php?eid=49518&amp;displayformat=dictionary" TargetMode="External"/><Relationship Id="rId54" Type="http://schemas.openxmlformats.org/officeDocument/2006/relationships/hyperlink" Target="http://distant.magtu.ru/mod/glossary/showentry.php?eid=49601&amp;displayformat=dictionary" TargetMode="External"/><Relationship Id="rId62" Type="http://schemas.openxmlformats.org/officeDocument/2006/relationships/hyperlink" Target="https://magtu.informsystema.ru/uploader/fileUpload?name=3073.pdf&amp;show=dcatalogues/1/1135267/3073.pdf&amp;view=true" TargetMode="External"/><Relationship Id="rId70" Type="http://schemas.openxmlformats.org/officeDocument/2006/relationships/hyperlink" Target="https://scholar.google.ru/" TargetMode="External"/><Relationship Id="rId75" Type="http://schemas.openxmlformats.org/officeDocument/2006/relationships/hyperlink" Target="http://magtu.ru:8085/marcweb2/Default.asp"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80</Pages>
  <Words>26948</Words>
  <Characters>-32766</Characters>
  <Application>Microsoft Office Outlook</Application>
  <DocSecurity>0</DocSecurity>
  <Lines>0</Lines>
  <Paragraphs>0</Paragraphs>
  <ScaleCrop>false</ScaleCrop>
  <Company>MoBIL GROUP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dc:creator>
  <cp:keywords/>
  <dc:description/>
  <cp:lastModifiedBy>Lera</cp:lastModifiedBy>
  <cp:revision>4</cp:revision>
  <dcterms:created xsi:type="dcterms:W3CDTF">2019-10-25T08:46:00Z</dcterms:created>
  <dcterms:modified xsi:type="dcterms:W3CDTF">2020-10-24T03:58:00Z</dcterms:modified>
</cp:coreProperties>
</file>