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976" w:rsidRPr="00983ADB" w:rsidRDefault="00DB0976" w:rsidP="00520FD4">
      <w:pPr>
        <w:pStyle w:val="Style9"/>
        <w:widowControl/>
        <w:ind w:firstLine="0"/>
        <w:jc w:val="center"/>
        <w:rPr>
          <w:rStyle w:val="FontStyle22"/>
          <w:sz w:val="24"/>
          <w:szCs w:val="24"/>
        </w:rPr>
      </w:pPr>
      <w:r w:rsidRPr="00983ADB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DB0976" w:rsidRPr="00983ADB" w:rsidRDefault="00DB0976" w:rsidP="00520FD4">
      <w:pPr>
        <w:pStyle w:val="Style10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983ADB">
        <w:rPr>
          <w:rStyle w:val="FontStyle16"/>
          <w:b w:val="0"/>
          <w:bCs w:val="0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DB0976" w:rsidRPr="00983ADB" w:rsidRDefault="00DB0976" w:rsidP="00520FD4">
      <w:pPr>
        <w:pStyle w:val="Style10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983ADB">
        <w:rPr>
          <w:rStyle w:val="FontStyle16"/>
          <w:b w:val="0"/>
          <w:bCs w:val="0"/>
          <w:sz w:val="24"/>
          <w:szCs w:val="24"/>
        </w:rPr>
        <w:t>высшего профессионального образования</w:t>
      </w:r>
    </w:p>
    <w:p w:rsidR="00DB0976" w:rsidRPr="00983ADB" w:rsidRDefault="00DB0976" w:rsidP="00520FD4">
      <w:pPr>
        <w:pStyle w:val="Style10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983ADB">
        <w:rPr>
          <w:rStyle w:val="FontStyle16"/>
          <w:b w:val="0"/>
          <w:bCs w:val="0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DB0976" w:rsidRPr="00983ADB" w:rsidRDefault="00DB0976" w:rsidP="00520FD4">
      <w:pPr>
        <w:pStyle w:val="Style10"/>
        <w:widowControl/>
        <w:jc w:val="center"/>
        <w:rPr>
          <w:rStyle w:val="FontStyle16"/>
          <w:b w:val="0"/>
          <w:bCs w:val="0"/>
          <w:sz w:val="24"/>
          <w:szCs w:val="24"/>
        </w:rPr>
      </w:pPr>
    </w:p>
    <w:p w:rsidR="00DB0976" w:rsidRPr="00983ADB" w:rsidRDefault="00DB0976" w:rsidP="00520FD4">
      <w:pPr>
        <w:pStyle w:val="Style5"/>
        <w:widowControl/>
        <w:ind w:firstLine="0"/>
        <w:jc w:val="center"/>
        <w:rPr>
          <w:rStyle w:val="FontStyle21"/>
          <w:b/>
          <w:bCs/>
          <w:sz w:val="32"/>
          <w:szCs w:val="32"/>
        </w:rPr>
      </w:pPr>
    </w:p>
    <w:p w:rsidR="00DB0976" w:rsidRPr="00983ADB" w:rsidRDefault="00DB0976" w:rsidP="00520FD4">
      <w:pPr>
        <w:pStyle w:val="Style5"/>
        <w:widowControl/>
        <w:ind w:firstLine="0"/>
        <w:jc w:val="center"/>
        <w:rPr>
          <w:rStyle w:val="FontStyle21"/>
          <w:b/>
          <w:bCs/>
          <w:sz w:val="32"/>
          <w:szCs w:val="32"/>
        </w:rPr>
      </w:pPr>
    </w:p>
    <w:p w:rsidR="00DB0976" w:rsidRPr="00983ADB" w:rsidRDefault="00DB0976" w:rsidP="00520FD4">
      <w:pPr>
        <w:pStyle w:val="Style5"/>
        <w:widowControl/>
        <w:ind w:firstLine="0"/>
        <w:jc w:val="right"/>
        <w:rPr>
          <w:rStyle w:val="FontStyle21"/>
          <w:b/>
          <w:bCs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297pt;margin-top:-47.6pt;width:181.55pt;height:108pt;z-index:251658240;visibility:visible">
            <v:imagedata r:id="rId7" o:title="" croptop="9389f" cropbottom="44035f" cropleft="33495f" cropright="2526f" gain="74473f"/>
          </v:shape>
        </w:pict>
      </w:r>
    </w:p>
    <w:p w:rsidR="00DB0976" w:rsidRPr="00983ADB" w:rsidRDefault="00DB0976" w:rsidP="00520FD4">
      <w:pPr>
        <w:pStyle w:val="Style5"/>
        <w:widowControl/>
        <w:ind w:firstLine="0"/>
        <w:jc w:val="center"/>
        <w:rPr>
          <w:rStyle w:val="FontStyle21"/>
          <w:b/>
          <w:bCs/>
          <w:sz w:val="32"/>
          <w:szCs w:val="32"/>
        </w:rPr>
      </w:pPr>
    </w:p>
    <w:p w:rsidR="00DB0976" w:rsidRPr="00983ADB" w:rsidRDefault="00DB0976" w:rsidP="00520FD4">
      <w:pPr>
        <w:pStyle w:val="Style5"/>
        <w:widowControl/>
        <w:ind w:firstLine="0"/>
        <w:jc w:val="center"/>
        <w:rPr>
          <w:rStyle w:val="FontStyle21"/>
          <w:b/>
          <w:bCs/>
          <w:sz w:val="32"/>
          <w:szCs w:val="32"/>
        </w:rPr>
      </w:pPr>
    </w:p>
    <w:p w:rsidR="00DB0976" w:rsidRDefault="00DB0976" w:rsidP="00520FD4">
      <w:pPr>
        <w:pStyle w:val="Style5"/>
        <w:widowControl/>
        <w:ind w:firstLine="0"/>
        <w:jc w:val="center"/>
        <w:rPr>
          <w:rStyle w:val="FontStyle21"/>
          <w:b/>
          <w:bCs/>
          <w:sz w:val="32"/>
          <w:szCs w:val="32"/>
        </w:rPr>
      </w:pPr>
    </w:p>
    <w:p w:rsidR="00DB0976" w:rsidRDefault="00DB0976" w:rsidP="00520FD4">
      <w:pPr>
        <w:pStyle w:val="Style5"/>
        <w:widowControl/>
        <w:ind w:firstLine="0"/>
        <w:jc w:val="center"/>
        <w:rPr>
          <w:rStyle w:val="FontStyle21"/>
          <w:b/>
          <w:bCs/>
          <w:sz w:val="32"/>
          <w:szCs w:val="32"/>
        </w:rPr>
      </w:pPr>
    </w:p>
    <w:p w:rsidR="00DB0976" w:rsidRPr="00983ADB" w:rsidRDefault="00DB0976" w:rsidP="00520FD4">
      <w:pPr>
        <w:pStyle w:val="Style5"/>
        <w:widowControl/>
        <w:ind w:firstLine="0"/>
        <w:jc w:val="center"/>
        <w:rPr>
          <w:rStyle w:val="FontStyle21"/>
          <w:b/>
          <w:bCs/>
          <w:sz w:val="32"/>
          <w:szCs w:val="32"/>
        </w:rPr>
      </w:pPr>
      <w:r w:rsidRPr="00983ADB">
        <w:rPr>
          <w:rStyle w:val="FontStyle21"/>
          <w:b/>
          <w:bCs/>
          <w:sz w:val="32"/>
          <w:szCs w:val="32"/>
        </w:rPr>
        <w:t>РАБОЧАЯ ПРОГРАММА ДИСЦИПЛИНЫ</w:t>
      </w:r>
    </w:p>
    <w:p w:rsidR="00DB0976" w:rsidRPr="00983ADB" w:rsidRDefault="00DB0976" w:rsidP="00520FD4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</w:p>
    <w:p w:rsidR="00DB0976" w:rsidRPr="00983ADB" w:rsidRDefault="00DB0976" w:rsidP="00520FD4">
      <w:pPr>
        <w:tabs>
          <w:tab w:val="left" w:leader="underscore" w:pos="9072"/>
        </w:tabs>
        <w:ind w:firstLine="0"/>
        <w:jc w:val="center"/>
        <w:rPr>
          <w:b/>
          <w:bCs/>
        </w:rPr>
      </w:pPr>
      <w:r w:rsidRPr="00983ADB">
        <w:rPr>
          <w:b/>
          <w:bCs/>
        </w:rPr>
        <w:t>ПРОДВИЖЕНИЕ НАУЧНОЙ ПРОДУКЦИИ</w:t>
      </w:r>
    </w:p>
    <w:p w:rsidR="00DB0976" w:rsidRPr="00983ADB" w:rsidRDefault="00DB0976" w:rsidP="00520FD4">
      <w:pPr>
        <w:tabs>
          <w:tab w:val="left" w:leader="underscore" w:pos="9072"/>
        </w:tabs>
        <w:jc w:val="center"/>
      </w:pPr>
    </w:p>
    <w:p w:rsidR="00DB0976" w:rsidRPr="00983ADB" w:rsidRDefault="00DB0976" w:rsidP="00520FD4">
      <w:pPr>
        <w:tabs>
          <w:tab w:val="left" w:leader="underscore" w:pos="9072"/>
        </w:tabs>
        <w:jc w:val="center"/>
      </w:pPr>
    </w:p>
    <w:p w:rsidR="00DB0976" w:rsidRPr="00983ADB" w:rsidRDefault="00DB0976" w:rsidP="00520FD4">
      <w:pPr>
        <w:suppressAutoHyphens/>
        <w:ind w:hanging="120"/>
        <w:jc w:val="center"/>
      </w:pPr>
      <w:r w:rsidRPr="00983ADB">
        <w:t>Направление подготовки</w:t>
      </w:r>
    </w:p>
    <w:p w:rsidR="00DB0976" w:rsidRPr="00983ADB" w:rsidRDefault="00DB0976" w:rsidP="00520FD4">
      <w:pPr>
        <w:suppressAutoHyphens/>
        <w:ind w:hanging="120"/>
        <w:jc w:val="center"/>
        <w:rPr>
          <w:b/>
          <w:bCs/>
        </w:rPr>
      </w:pPr>
      <w:r w:rsidRPr="00983ADB">
        <w:rPr>
          <w:b/>
          <w:bCs/>
        </w:rPr>
        <w:t xml:space="preserve">38.03.01 Экономика </w:t>
      </w:r>
    </w:p>
    <w:p w:rsidR="00DB0976" w:rsidRPr="00983ADB" w:rsidRDefault="00DB0976" w:rsidP="00520FD4">
      <w:pPr>
        <w:pStyle w:val="Style4"/>
        <w:widowControl/>
        <w:jc w:val="center"/>
      </w:pPr>
    </w:p>
    <w:p w:rsidR="00DB0976" w:rsidRPr="00983ADB" w:rsidRDefault="00DB0976" w:rsidP="00520FD4">
      <w:pPr>
        <w:pStyle w:val="Style4"/>
        <w:widowControl/>
        <w:jc w:val="center"/>
      </w:pPr>
      <w:r w:rsidRPr="00983ADB">
        <w:t xml:space="preserve">Профиль подготовки </w:t>
      </w:r>
    </w:p>
    <w:p w:rsidR="00DB0976" w:rsidRPr="00983ADB" w:rsidRDefault="00DB0976" w:rsidP="00520FD4">
      <w:pPr>
        <w:pStyle w:val="Style4"/>
        <w:widowControl/>
        <w:ind w:firstLine="0"/>
        <w:jc w:val="center"/>
        <w:rPr>
          <w:b/>
          <w:bCs/>
        </w:rPr>
      </w:pPr>
      <w:r w:rsidRPr="00983ADB">
        <w:rPr>
          <w:b/>
          <w:bCs/>
        </w:rPr>
        <w:t>«Экономика предприятий и организаций»</w:t>
      </w:r>
    </w:p>
    <w:p w:rsidR="00DB0976" w:rsidRPr="00983ADB" w:rsidRDefault="00DB0976" w:rsidP="00520FD4">
      <w:pPr>
        <w:pStyle w:val="Style4"/>
        <w:widowControl/>
        <w:ind w:firstLine="0"/>
        <w:jc w:val="center"/>
      </w:pPr>
    </w:p>
    <w:p w:rsidR="00DB0976" w:rsidRPr="00983ADB" w:rsidRDefault="00DB0976" w:rsidP="00520FD4">
      <w:pPr>
        <w:pStyle w:val="Style4"/>
        <w:widowControl/>
        <w:ind w:left="1701"/>
      </w:pPr>
    </w:p>
    <w:p w:rsidR="00DB0976" w:rsidRPr="00983ADB" w:rsidRDefault="00DB0976" w:rsidP="00520FD4">
      <w:pPr>
        <w:pStyle w:val="Style4"/>
        <w:widowControl/>
        <w:ind w:left="1701"/>
      </w:pPr>
    </w:p>
    <w:p w:rsidR="00DB0976" w:rsidRPr="00983ADB" w:rsidRDefault="00DB0976" w:rsidP="00520FD4">
      <w:pPr>
        <w:pStyle w:val="Style4"/>
        <w:widowControl/>
        <w:ind w:firstLine="0"/>
        <w:jc w:val="center"/>
        <w:rPr>
          <w:rStyle w:val="FontStyle21"/>
          <w:sz w:val="24"/>
          <w:szCs w:val="24"/>
        </w:rPr>
      </w:pPr>
      <w:r w:rsidRPr="00983ADB">
        <w:rPr>
          <w:rStyle w:val="FontStyle21"/>
          <w:sz w:val="24"/>
          <w:szCs w:val="24"/>
        </w:rPr>
        <w:t>Уровень высшего образования –  бакалавриат</w:t>
      </w:r>
    </w:p>
    <w:p w:rsidR="00DB0976" w:rsidRPr="00983ADB" w:rsidRDefault="00DB0976" w:rsidP="00520FD4">
      <w:pPr>
        <w:pStyle w:val="Style4"/>
        <w:widowControl/>
        <w:ind w:firstLine="0"/>
        <w:jc w:val="center"/>
        <w:rPr>
          <w:rStyle w:val="FontStyle16"/>
          <w:b w:val="0"/>
          <w:bCs w:val="0"/>
        </w:rPr>
      </w:pPr>
      <w:r w:rsidRPr="00983ADB">
        <w:rPr>
          <w:rStyle w:val="FontStyle21"/>
          <w:sz w:val="24"/>
          <w:szCs w:val="24"/>
        </w:rPr>
        <w:t>Программа подготовки – академический бакалавриат</w:t>
      </w:r>
    </w:p>
    <w:p w:rsidR="00DB0976" w:rsidRPr="00983ADB" w:rsidRDefault="00DB0976" w:rsidP="00520FD4">
      <w:pPr>
        <w:tabs>
          <w:tab w:val="left" w:leader="underscore" w:pos="9072"/>
        </w:tabs>
        <w:ind w:right="-7" w:firstLine="0"/>
        <w:jc w:val="center"/>
        <w:rPr>
          <w:b/>
          <w:bCs/>
        </w:rPr>
      </w:pPr>
      <w:r w:rsidRPr="00983ADB">
        <w:rPr>
          <w:rStyle w:val="FontStyle16"/>
          <w:b w:val="0"/>
          <w:bCs w:val="0"/>
          <w:sz w:val="24"/>
          <w:szCs w:val="24"/>
        </w:rPr>
        <w:t xml:space="preserve">Форма обучения – </w:t>
      </w:r>
      <w:r w:rsidRPr="00983ADB">
        <w:t xml:space="preserve"> заочная</w:t>
      </w:r>
    </w:p>
    <w:p w:rsidR="00DB0976" w:rsidRPr="00983ADB" w:rsidRDefault="00DB0976" w:rsidP="00520FD4">
      <w:pPr>
        <w:pStyle w:val="Style4"/>
        <w:widowControl/>
        <w:jc w:val="center"/>
        <w:rPr>
          <w:b/>
          <w:bCs/>
        </w:rPr>
      </w:pPr>
    </w:p>
    <w:p w:rsidR="00DB0976" w:rsidRPr="00983ADB" w:rsidRDefault="00DB0976" w:rsidP="00520FD4">
      <w:pPr>
        <w:pStyle w:val="Style4"/>
        <w:widowControl/>
        <w:jc w:val="center"/>
        <w:rPr>
          <w:rStyle w:val="FontStyle16"/>
          <w:b w:val="0"/>
          <w:bCs w:val="0"/>
        </w:rPr>
      </w:pPr>
    </w:p>
    <w:p w:rsidR="00DB0976" w:rsidRPr="00983ADB" w:rsidRDefault="00DB0976" w:rsidP="00520FD4">
      <w:pPr>
        <w:tabs>
          <w:tab w:val="left" w:leader="underscore" w:pos="9072"/>
        </w:tabs>
        <w:ind w:right="-7"/>
      </w:pPr>
    </w:p>
    <w:p w:rsidR="00DB0976" w:rsidRPr="00983ADB" w:rsidRDefault="00DB0976" w:rsidP="00520FD4">
      <w:pPr>
        <w:tabs>
          <w:tab w:val="left" w:leader="underscore" w:pos="9072"/>
        </w:tabs>
        <w:ind w:right="-7"/>
      </w:pPr>
    </w:p>
    <w:p w:rsidR="00DB0976" w:rsidRPr="00983ADB" w:rsidRDefault="00DB0976" w:rsidP="00520FD4">
      <w:pPr>
        <w:tabs>
          <w:tab w:val="left" w:leader="underscore" w:pos="9072"/>
        </w:tabs>
        <w:ind w:right="-7"/>
      </w:pPr>
    </w:p>
    <w:p w:rsidR="00DB0976" w:rsidRPr="00983ADB" w:rsidRDefault="00DB0976" w:rsidP="00520FD4">
      <w:pPr>
        <w:tabs>
          <w:tab w:val="left" w:leader="underscore" w:pos="9072"/>
        </w:tabs>
        <w:ind w:right="-7"/>
      </w:pPr>
    </w:p>
    <w:tbl>
      <w:tblPr>
        <w:tblW w:w="0" w:type="auto"/>
        <w:tblInd w:w="-106" w:type="dxa"/>
        <w:tblLook w:val="00A0"/>
      </w:tblPr>
      <w:tblGrid>
        <w:gridCol w:w="3065"/>
        <w:gridCol w:w="6329"/>
      </w:tblGrid>
      <w:tr w:rsidR="00DB0976" w:rsidRPr="00983ADB">
        <w:tc>
          <w:tcPr>
            <w:tcW w:w="3085" w:type="dxa"/>
          </w:tcPr>
          <w:p w:rsidR="00DB0976" w:rsidRPr="00983ADB" w:rsidRDefault="00DB0976" w:rsidP="003B0CA8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983ADB">
              <w:rPr>
                <w:rStyle w:val="FontStyle17"/>
                <w:b w:val="0"/>
                <w:bCs w:val="0"/>
                <w:sz w:val="24"/>
                <w:szCs w:val="24"/>
              </w:rPr>
              <w:t>Факультет или институт</w:t>
            </w:r>
          </w:p>
        </w:tc>
        <w:tc>
          <w:tcPr>
            <w:tcW w:w="6379" w:type="dxa"/>
          </w:tcPr>
          <w:p w:rsidR="00DB0976" w:rsidRPr="00983ADB" w:rsidRDefault="00DB0976" w:rsidP="009A3549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>
              <w:rPr>
                <w:rStyle w:val="FontStyle17"/>
                <w:b w:val="0"/>
                <w:bCs w:val="0"/>
                <w:sz w:val="24"/>
                <w:szCs w:val="24"/>
              </w:rPr>
              <w:t>Институт гуманитарного образования</w:t>
            </w:r>
          </w:p>
        </w:tc>
      </w:tr>
      <w:tr w:rsidR="00DB0976" w:rsidRPr="00983ADB">
        <w:tc>
          <w:tcPr>
            <w:tcW w:w="3085" w:type="dxa"/>
          </w:tcPr>
          <w:p w:rsidR="00DB0976" w:rsidRPr="00983ADB" w:rsidRDefault="00DB0976" w:rsidP="003B0CA8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983ADB">
              <w:rPr>
                <w:rStyle w:val="FontStyle17"/>
                <w:b w:val="0"/>
                <w:bCs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</w:tcPr>
          <w:p w:rsidR="00DB0976" w:rsidRPr="00983ADB" w:rsidRDefault="00DB0976" w:rsidP="009A3549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>
              <w:rPr>
                <w:rStyle w:val="FontStyle17"/>
                <w:b w:val="0"/>
                <w:bCs w:val="0"/>
                <w:sz w:val="24"/>
                <w:szCs w:val="24"/>
              </w:rPr>
              <w:t>Русского языка, общего языкознания и массовой коммун</w:t>
            </w:r>
            <w:r>
              <w:rPr>
                <w:rStyle w:val="FontStyle17"/>
                <w:b w:val="0"/>
                <w:bCs w:val="0"/>
                <w:sz w:val="24"/>
                <w:szCs w:val="24"/>
              </w:rPr>
              <w:t>и</w:t>
            </w:r>
            <w:r>
              <w:rPr>
                <w:rStyle w:val="FontStyle17"/>
                <w:b w:val="0"/>
                <w:bCs w:val="0"/>
                <w:sz w:val="24"/>
                <w:szCs w:val="24"/>
              </w:rPr>
              <w:t>кации</w:t>
            </w:r>
          </w:p>
        </w:tc>
      </w:tr>
      <w:tr w:rsidR="00DB0976" w:rsidRPr="00983ADB">
        <w:tc>
          <w:tcPr>
            <w:tcW w:w="3085" w:type="dxa"/>
          </w:tcPr>
          <w:p w:rsidR="00DB0976" w:rsidRPr="00983ADB" w:rsidRDefault="00DB0976" w:rsidP="003B0CA8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983ADB">
              <w:rPr>
                <w:rStyle w:val="FontStyle17"/>
                <w:b w:val="0"/>
                <w:bCs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</w:tcPr>
          <w:p w:rsidR="00DB0976" w:rsidRPr="00983ADB" w:rsidRDefault="00DB0976" w:rsidP="003B0CA8">
            <w:pPr>
              <w:pStyle w:val="Style1"/>
              <w:widowControl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983ADB">
              <w:rPr>
                <w:rStyle w:val="FontStyle17"/>
                <w:b w:val="0"/>
                <w:bCs w:val="0"/>
                <w:sz w:val="24"/>
                <w:szCs w:val="24"/>
              </w:rPr>
              <w:t>3</w:t>
            </w:r>
          </w:p>
        </w:tc>
      </w:tr>
    </w:tbl>
    <w:p w:rsidR="00DB0976" w:rsidRPr="00983ADB" w:rsidRDefault="00DB0976" w:rsidP="00520FD4">
      <w:pPr>
        <w:tabs>
          <w:tab w:val="left" w:leader="underscore" w:pos="9072"/>
        </w:tabs>
        <w:ind w:right="-7"/>
      </w:pPr>
    </w:p>
    <w:p w:rsidR="00DB0976" w:rsidRPr="00983ADB" w:rsidRDefault="00DB0976" w:rsidP="00520FD4">
      <w:pPr>
        <w:tabs>
          <w:tab w:val="left" w:leader="underscore" w:pos="9072"/>
        </w:tabs>
        <w:ind w:right="-7"/>
      </w:pPr>
    </w:p>
    <w:p w:rsidR="00DB0976" w:rsidRPr="00983ADB" w:rsidRDefault="00DB0976" w:rsidP="00520FD4">
      <w:pPr>
        <w:pStyle w:val="Style6"/>
        <w:widowControl/>
        <w:rPr>
          <w:rStyle w:val="FontStyle16"/>
          <w:b w:val="0"/>
          <w:bCs w:val="0"/>
        </w:rPr>
      </w:pPr>
    </w:p>
    <w:p w:rsidR="00DB0976" w:rsidRPr="00983ADB" w:rsidRDefault="00DB0976" w:rsidP="00520FD4">
      <w:pPr>
        <w:pStyle w:val="Style6"/>
        <w:widowControl/>
        <w:rPr>
          <w:rStyle w:val="FontStyle16"/>
          <w:b w:val="0"/>
          <w:bCs w:val="0"/>
        </w:rPr>
      </w:pPr>
    </w:p>
    <w:p w:rsidR="00DB0976" w:rsidRPr="009A3549" w:rsidRDefault="00DB0976" w:rsidP="009A3549">
      <w:pPr>
        <w:pStyle w:val="Style6"/>
        <w:widowControl/>
        <w:ind w:firstLine="0"/>
        <w:jc w:val="center"/>
        <w:rPr>
          <w:rStyle w:val="FontStyle17"/>
          <w:b w:val="0"/>
          <w:bCs w:val="0"/>
          <w:sz w:val="24"/>
          <w:szCs w:val="24"/>
        </w:rPr>
      </w:pPr>
      <w:r w:rsidRPr="009A3549">
        <w:rPr>
          <w:rStyle w:val="FontStyle17"/>
          <w:b w:val="0"/>
          <w:bCs w:val="0"/>
          <w:sz w:val="24"/>
          <w:szCs w:val="24"/>
        </w:rPr>
        <w:t>Магнитогорск 2016</w:t>
      </w:r>
    </w:p>
    <w:p w:rsidR="00DB0976" w:rsidRPr="00983ADB" w:rsidRDefault="00DB0976" w:rsidP="00520FD4">
      <w:pPr>
        <w:pStyle w:val="Style6"/>
        <w:widowControl/>
        <w:rPr>
          <w:rStyle w:val="FontStyle16"/>
          <w:b w:val="0"/>
          <w:bCs w:val="0"/>
        </w:rPr>
      </w:pPr>
    </w:p>
    <w:p w:rsidR="00DB0976" w:rsidRPr="00983ADB" w:rsidRDefault="00DB0976" w:rsidP="00520FD4">
      <w:pPr>
        <w:pStyle w:val="Style6"/>
        <w:widowControl/>
        <w:ind w:hanging="120"/>
        <w:jc w:val="center"/>
        <w:rPr>
          <w:rStyle w:val="FontStyle16"/>
          <w:b w:val="0"/>
          <w:bCs w:val="0"/>
          <w:sz w:val="24"/>
          <w:szCs w:val="24"/>
        </w:rPr>
      </w:pPr>
    </w:p>
    <w:p w:rsidR="00DB0976" w:rsidRPr="00983ADB" w:rsidRDefault="00DB0976" w:rsidP="00520FD4">
      <w:pPr>
        <w:pStyle w:val="Style10"/>
        <w:widowControl/>
        <w:jc w:val="right"/>
        <w:rPr>
          <w:rStyle w:val="FontStyle16"/>
        </w:rPr>
      </w:pPr>
    </w:p>
    <w:p w:rsidR="00DB0976" w:rsidRPr="00983ADB" w:rsidRDefault="00DB0976" w:rsidP="00520FD4">
      <w:pPr>
        <w:pStyle w:val="Style10"/>
        <w:widowControl/>
        <w:rPr>
          <w:rStyle w:val="FontStyle16"/>
          <w:b w:val="0"/>
          <w:bCs w:val="0"/>
          <w:sz w:val="24"/>
          <w:szCs w:val="24"/>
        </w:rPr>
      </w:pPr>
    </w:p>
    <w:p w:rsidR="00DB0976" w:rsidRDefault="00DB0976">
      <w:pPr>
        <w:widowControl/>
        <w:autoSpaceDE/>
        <w:autoSpaceDN/>
        <w:adjustRightInd/>
        <w:ind w:firstLine="0"/>
        <w:jc w:val="left"/>
        <w:rPr>
          <w:b/>
          <w:bCs/>
        </w:rPr>
      </w:pPr>
    </w:p>
    <w:p w:rsidR="00DB0976" w:rsidRDefault="00DB0976">
      <w:pPr>
        <w:widowControl/>
        <w:autoSpaceDE/>
        <w:autoSpaceDN/>
        <w:adjustRightInd/>
        <w:ind w:firstLine="0"/>
        <w:jc w:val="left"/>
        <w:rPr>
          <w:b/>
          <w:bCs/>
        </w:rPr>
      </w:pPr>
    </w:p>
    <w:p w:rsidR="00DB0976" w:rsidRDefault="00DB0976">
      <w:pPr>
        <w:widowControl/>
        <w:autoSpaceDE/>
        <w:autoSpaceDN/>
        <w:adjustRightInd/>
        <w:ind w:firstLine="0"/>
        <w:jc w:val="left"/>
        <w:rPr>
          <w:b/>
          <w:bCs/>
        </w:rPr>
      </w:pPr>
    </w:p>
    <w:p w:rsidR="00DB0976" w:rsidRDefault="00DB0976">
      <w:pPr>
        <w:widowControl/>
        <w:autoSpaceDE/>
        <w:autoSpaceDN/>
        <w:adjustRightInd/>
        <w:ind w:firstLine="0"/>
        <w:jc w:val="left"/>
        <w:rPr>
          <w:b/>
          <w:bCs/>
        </w:rPr>
      </w:pPr>
    </w:p>
    <w:p w:rsidR="00DB0976" w:rsidRPr="00983ADB" w:rsidRDefault="00DB0976" w:rsidP="009A3549">
      <w:pPr>
        <w:spacing w:after="200"/>
        <w:ind w:firstLine="0"/>
        <w:rPr>
          <w:rStyle w:val="FontStyle16"/>
          <w:b w:val="0"/>
          <w:bCs w:val="0"/>
          <w:sz w:val="24"/>
          <w:szCs w:val="24"/>
        </w:rPr>
      </w:pPr>
      <w:r w:rsidRPr="009D0F36">
        <w:rPr>
          <w:noProof/>
          <w:sz w:val="16"/>
          <w:szCs w:val="16"/>
        </w:rPr>
        <w:pict>
          <v:shape id="_x0000_i1025" type="#_x0000_t75" style="width:409.5pt;height:579pt">
            <v:imagedata r:id="rId8" o:title=""/>
          </v:shape>
        </w:pict>
      </w:r>
      <w:r w:rsidRPr="00331171">
        <w:rPr>
          <w:noProof/>
          <w:sz w:val="16"/>
          <w:szCs w:val="16"/>
        </w:rPr>
        <w:pict>
          <v:shape id="Рисунок 4" o:spid="_x0000_i1026" type="#_x0000_t75" style="width:465pt;height:639.75pt;visibility:visible">
            <v:imagedata r:id="rId9" o:title=""/>
          </v:shape>
        </w:pict>
      </w:r>
      <w:r w:rsidRPr="00983ADB">
        <w:rPr>
          <w:rStyle w:val="FontStyle16"/>
          <w:b w:val="0"/>
          <w:bCs w:val="0"/>
          <w:sz w:val="24"/>
          <w:szCs w:val="24"/>
        </w:rPr>
        <w:br w:type="page"/>
      </w:r>
      <w:r w:rsidRPr="00A237F9">
        <w:rPr>
          <w:rStyle w:val="FontStyle16"/>
          <w:bCs w:val="0"/>
          <w:sz w:val="24"/>
          <w:szCs w:val="24"/>
        </w:rPr>
        <w:t>1 Цели освоения дисциплины</w:t>
      </w:r>
    </w:p>
    <w:p w:rsidR="00DB0976" w:rsidRPr="00983ADB" w:rsidRDefault="00DB0976" w:rsidP="002A720F">
      <w:pPr>
        <w:rPr>
          <w:rStyle w:val="FontStyle17"/>
          <w:b w:val="0"/>
          <w:bCs w:val="0"/>
          <w:sz w:val="24"/>
          <w:szCs w:val="24"/>
        </w:rPr>
      </w:pPr>
      <w:r w:rsidRPr="00983ADB">
        <w:rPr>
          <w:rStyle w:val="FontStyle16"/>
          <w:b w:val="0"/>
          <w:bCs w:val="0"/>
          <w:sz w:val="24"/>
          <w:szCs w:val="24"/>
        </w:rPr>
        <w:t xml:space="preserve">Целями освоения дисциплины «Продвижение научной продукции» являются: </w:t>
      </w:r>
    </w:p>
    <w:p w:rsidR="00DB0976" w:rsidRPr="00983ADB" w:rsidRDefault="00DB0976" w:rsidP="00F45FF5">
      <w:pPr>
        <w:pStyle w:val="Heading1"/>
        <w:spacing w:before="0" w:after="0"/>
        <w:ind w:left="0"/>
        <w:rPr>
          <w:i/>
          <w:iCs/>
          <w:color w:val="C00000"/>
          <w:highlight w:val="yellow"/>
        </w:rPr>
      </w:pPr>
      <w:r w:rsidRPr="00983ADB">
        <w:rPr>
          <w:b w:val="0"/>
          <w:bCs w:val="0"/>
        </w:rPr>
        <w:t>-развитие у студентов личностных качеств, а также формирование общекультурных и профессиональных компетенций в соответствии с требованиями ФГОС ВО по напра</w:t>
      </w:r>
      <w:r w:rsidRPr="00983ADB">
        <w:rPr>
          <w:b w:val="0"/>
          <w:bCs w:val="0"/>
        </w:rPr>
        <w:t>в</w:t>
      </w:r>
      <w:r w:rsidRPr="00983ADB">
        <w:rPr>
          <w:b w:val="0"/>
          <w:bCs w:val="0"/>
        </w:rPr>
        <w:t>лению подготовки38.03.01 Экономика;</w:t>
      </w:r>
    </w:p>
    <w:p w:rsidR="00DB0976" w:rsidRPr="00983ADB" w:rsidRDefault="00DB0976" w:rsidP="00F45FF5">
      <w:pPr>
        <w:pStyle w:val="Heading1"/>
        <w:spacing w:before="0" w:after="0"/>
        <w:ind w:left="0"/>
        <w:rPr>
          <w:b w:val="0"/>
          <w:bCs w:val="0"/>
        </w:rPr>
      </w:pPr>
      <w:r w:rsidRPr="00983ADB">
        <w:rPr>
          <w:b w:val="0"/>
          <w:bCs w:val="0"/>
        </w:rPr>
        <w:t>- формирование у студентов представлений о видах научной продукции и путях пр</w:t>
      </w:r>
      <w:r w:rsidRPr="00983ADB">
        <w:rPr>
          <w:b w:val="0"/>
          <w:bCs w:val="0"/>
        </w:rPr>
        <w:t>о</w:t>
      </w:r>
      <w:r w:rsidRPr="00983ADB">
        <w:rPr>
          <w:b w:val="0"/>
          <w:bCs w:val="0"/>
        </w:rPr>
        <w:t>движения ее на рынок, получение комплекса знаний о системе государственной по</w:t>
      </w:r>
      <w:r w:rsidRPr="00983ADB">
        <w:rPr>
          <w:b w:val="0"/>
          <w:bCs w:val="0"/>
        </w:rPr>
        <w:t>д</w:t>
      </w:r>
      <w:r w:rsidRPr="00983ADB">
        <w:rPr>
          <w:b w:val="0"/>
          <w:bCs w:val="0"/>
        </w:rPr>
        <w:t>держки, грантах, фондах и оформлении конкурсной документации;</w:t>
      </w:r>
    </w:p>
    <w:p w:rsidR="00DB0976" w:rsidRDefault="00DB0976" w:rsidP="00A237F9">
      <w:pPr>
        <w:pStyle w:val="Heading1"/>
        <w:spacing w:before="0" w:after="0"/>
        <w:ind w:left="0"/>
        <w:rPr>
          <w:b w:val="0"/>
          <w:bCs w:val="0"/>
        </w:rPr>
      </w:pPr>
      <w:r w:rsidRPr="00983ADB">
        <w:rPr>
          <w:b w:val="0"/>
          <w:bCs w:val="0"/>
        </w:rPr>
        <w:t>- освоение студентами навыков проведения патентного поиска, оформления патентной документации</w:t>
      </w:r>
    </w:p>
    <w:p w:rsidR="00DB0976" w:rsidRPr="00A237F9" w:rsidRDefault="00DB0976" w:rsidP="00A237F9"/>
    <w:p w:rsidR="00DB0976" w:rsidRPr="00A237F9" w:rsidRDefault="00DB0976" w:rsidP="00A237F9">
      <w:pPr>
        <w:pStyle w:val="Heading1"/>
        <w:spacing w:before="0" w:after="200"/>
        <w:ind w:left="0"/>
        <w:rPr>
          <w:rStyle w:val="FontStyle16"/>
          <w:sz w:val="24"/>
          <w:szCs w:val="24"/>
        </w:rPr>
      </w:pPr>
      <w:r w:rsidRPr="00983ADB">
        <w:rPr>
          <w:rStyle w:val="FontStyle21"/>
          <w:sz w:val="24"/>
          <w:szCs w:val="24"/>
        </w:rPr>
        <w:t>2 Место дисциплины в структуре образовательной программы</w:t>
      </w:r>
      <w:r w:rsidRPr="00983ADB">
        <w:rPr>
          <w:rStyle w:val="FontStyle21"/>
          <w:sz w:val="24"/>
          <w:szCs w:val="24"/>
        </w:rPr>
        <w:br/>
        <w:t>подготовки бакалавра</w:t>
      </w:r>
    </w:p>
    <w:p w:rsidR="00DB0976" w:rsidRPr="00983ADB" w:rsidRDefault="00DB0976" w:rsidP="002A720F">
      <w:pPr>
        <w:rPr>
          <w:rStyle w:val="FontStyle16"/>
          <w:b w:val="0"/>
          <w:bCs w:val="0"/>
          <w:sz w:val="24"/>
          <w:szCs w:val="24"/>
        </w:rPr>
      </w:pPr>
      <w:r w:rsidRPr="00983ADB">
        <w:rPr>
          <w:rStyle w:val="FontStyle16"/>
          <w:b w:val="0"/>
          <w:bCs w:val="0"/>
          <w:sz w:val="24"/>
          <w:szCs w:val="24"/>
        </w:rPr>
        <w:t>Дисциплина «Продвижение научной продукции» входит в вариативную часть блока 1 образовательной программы (Б1.В.04).</w:t>
      </w:r>
    </w:p>
    <w:p w:rsidR="00DB0976" w:rsidRPr="00983ADB" w:rsidRDefault="00DB0976" w:rsidP="002A720F">
      <w:pPr>
        <w:rPr>
          <w:rStyle w:val="FontStyle16"/>
          <w:b w:val="0"/>
          <w:bCs w:val="0"/>
          <w:sz w:val="24"/>
          <w:szCs w:val="24"/>
        </w:rPr>
      </w:pPr>
      <w:r w:rsidRPr="00983ADB">
        <w:rPr>
          <w:rStyle w:val="FontStyle16"/>
          <w:b w:val="0"/>
          <w:bCs w:val="0"/>
          <w:sz w:val="24"/>
          <w:szCs w:val="24"/>
        </w:rPr>
        <w:t>Для изучения дисциплины необходимы знания (умения, владения), сформирова</w:t>
      </w:r>
      <w:r w:rsidRPr="00983ADB">
        <w:rPr>
          <w:rStyle w:val="FontStyle16"/>
          <w:b w:val="0"/>
          <w:bCs w:val="0"/>
          <w:sz w:val="24"/>
          <w:szCs w:val="24"/>
        </w:rPr>
        <w:t>н</w:t>
      </w:r>
      <w:r w:rsidRPr="00983ADB">
        <w:rPr>
          <w:rStyle w:val="FontStyle16"/>
          <w:b w:val="0"/>
          <w:bCs w:val="0"/>
          <w:sz w:val="24"/>
          <w:szCs w:val="24"/>
        </w:rPr>
        <w:t>ные в результате изучения</w:t>
      </w:r>
      <w:r>
        <w:rPr>
          <w:rStyle w:val="FontStyle16"/>
          <w:b w:val="0"/>
          <w:bCs w:val="0"/>
          <w:sz w:val="24"/>
          <w:szCs w:val="24"/>
        </w:rPr>
        <w:t>: Истории, П</w:t>
      </w:r>
      <w:r w:rsidRPr="00983ADB">
        <w:rPr>
          <w:rStyle w:val="FontStyle16"/>
          <w:b w:val="0"/>
          <w:bCs w:val="0"/>
          <w:sz w:val="24"/>
          <w:szCs w:val="24"/>
        </w:rPr>
        <w:t>равоведения.</w:t>
      </w:r>
    </w:p>
    <w:p w:rsidR="00DB0976" w:rsidRDefault="00DB0976" w:rsidP="00A237F9">
      <w:pPr>
        <w:rPr>
          <w:rStyle w:val="FontStyle16"/>
          <w:b w:val="0"/>
          <w:bCs w:val="0"/>
          <w:sz w:val="24"/>
          <w:szCs w:val="24"/>
        </w:rPr>
      </w:pPr>
      <w:r w:rsidRPr="00983ADB">
        <w:rPr>
          <w:rStyle w:val="FontStyle16"/>
          <w:b w:val="0"/>
          <w:bCs w:val="0"/>
          <w:sz w:val="24"/>
          <w:szCs w:val="24"/>
        </w:rPr>
        <w:t>Знания и умения студентов, полученные при изучении дисциплины «Продвиж</w:t>
      </w:r>
      <w:r w:rsidRPr="00983ADB">
        <w:rPr>
          <w:rStyle w:val="FontStyle16"/>
          <w:b w:val="0"/>
          <w:bCs w:val="0"/>
          <w:sz w:val="24"/>
          <w:szCs w:val="24"/>
        </w:rPr>
        <w:t>е</w:t>
      </w:r>
      <w:r w:rsidRPr="00983ADB">
        <w:rPr>
          <w:rStyle w:val="FontStyle16"/>
          <w:b w:val="0"/>
          <w:bCs w:val="0"/>
          <w:sz w:val="24"/>
          <w:szCs w:val="24"/>
        </w:rPr>
        <w:t>ние научной продукции» будут необходимы им при дальнейшей подготовке к ГИА</w:t>
      </w:r>
    </w:p>
    <w:p w:rsidR="00DB0976" w:rsidRDefault="00DB0976" w:rsidP="00A237F9">
      <w:pPr>
        <w:rPr>
          <w:rStyle w:val="FontStyle16"/>
          <w:b w:val="0"/>
          <w:bCs w:val="0"/>
          <w:sz w:val="24"/>
          <w:szCs w:val="24"/>
        </w:rPr>
      </w:pPr>
    </w:p>
    <w:p w:rsidR="00DB0976" w:rsidRPr="00A237F9" w:rsidRDefault="00DB0976" w:rsidP="00A237F9">
      <w:pPr>
        <w:spacing w:after="200"/>
        <w:rPr>
          <w:rStyle w:val="FontStyle16"/>
          <w:bCs w:val="0"/>
          <w:sz w:val="24"/>
          <w:szCs w:val="24"/>
        </w:rPr>
      </w:pPr>
      <w:r w:rsidRPr="00A237F9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  <w:r w:rsidRPr="00A237F9">
        <w:rPr>
          <w:rStyle w:val="FontStyle21"/>
          <w:b/>
          <w:sz w:val="24"/>
          <w:szCs w:val="24"/>
        </w:rPr>
        <w:br/>
        <w:t>дисциплины и планируемые результаты обучения</w:t>
      </w:r>
    </w:p>
    <w:p w:rsidR="00DB0976" w:rsidRPr="00983ADB" w:rsidRDefault="00DB0976" w:rsidP="00C5451F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983ADB">
        <w:rPr>
          <w:rStyle w:val="FontStyle16"/>
          <w:b w:val="0"/>
          <w:bCs w:val="0"/>
          <w:sz w:val="24"/>
          <w:szCs w:val="24"/>
        </w:rPr>
        <w:t>В результате освоения дисциплины «Продвижение научной продукции» обуча</w:t>
      </w:r>
      <w:r w:rsidRPr="00983ADB">
        <w:rPr>
          <w:rStyle w:val="FontStyle16"/>
          <w:b w:val="0"/>
          <w:bCs w:val="0"/>
          <w:sz w:val="24"/>
          <w:szCs w:val="24"/>
        </w:rPr>
        <w:t>ю</w:t>
      </w:r>
      <w:r w:rsidRPr="00983ADB">
        <w:rPr>
          <w:rStyle w:val="FontStyle16"/>
          <w:b w:val="0"/>
          <w:bCs w:val="0"/>
          <w:sz w:val="24"/>
          <w:szCs w:val="24"/>
        </w:rPr>
        <w:t>щийся должен обладать следующими компетенциями:</w:t>
      </w:r>
    </w:p>
    <w:p w:rsidR="00DB0976" w:rsidRPr="00983ADB" w:rsidRDefault="00DB0976" w:rsidP="00C5451F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28"/>
        <w:gridCol w:w="6166"/>
      </w:tblGrid>
      <w:tr w:rsidR="00DB0976" w:rsidRPr="00983ADB">
        <w:trPr>
          <w:tblHeader/>
        </w:trPr>
        <w:tc>
          <w:tcPr>
            <w:tcW w:w="2924" w:type="dxa"/>
            <w:vAlign w:val="center"/>
          </w:tcPr>
          <w:p w:rsidR="00DB0976" w:rsidRPr="00983ADB" w:rsidRDefault="00DB0976" w:rsidP="004F7FFB">
            <w:pPr>
              <w:ind w:firstLine="0"/>
              <w:jc w:val="center"/>
            </w:pPr>
            <w:r w:rsidRPr="00983ADB">
              <w:t>Структурный элемент ко</w:t>
            </w:r>
            <w:r w:rsidRPr="00983ADB">
              <w:t>м</w:t>
            </w:r>
            <w:r w:rsidRPr="00983ADB">
              <w:t>петенции</w:t>
            </w:r>
          </w:p>
        </w:tc>
        <w:tc>
          <w:tcPr>
            <w:tcW w:w="6364" w:type="dxa"/>
            <w:vAlign w:val="center"/>
          </w:tcPr>
          <w:p w:rsidR="00DB0976" w:rsidRPr="00983ADB" w:rsidRDefault="00DB0976" w:rsidP="003B0CA8">
            <w:pPr>
              <w:ind w:firstLine="0"/>
              <w:jc w:val="center"/>
            </w:pPr>
            <w:r w:rsidRPr="00983ADB">
              <w:t xml:space="preserve">Планируемые результаты обучения </w:t>
            </w:r>
          </w:p>
        </w:tc>
      </w:tr>
      <w:tr w:rsidR="00DB0976" w:rsidRPr="00983ADB">
        <w:tc>
          <w:tcPr>
            <w:tcW w:w="0" w:type="auto"/>
            <w:gridSpan w:val="2"/>
          </w:tcPr>
          <w:p w:rsidR="00DB0976" w:rsidRPr="00983ADB" w:rsidRDefault="00DB0976" w:rsidP="00751A55">
            <w:pPr>
              <w:ind w:firstLine="0"/>
            </w:pPr>
            <w:r w:rsidRPr="00983ADB">
              <w:rPr>
                <w:b/>
                <w:bCs/>
              </w:rPr>
              <w:t>ОК – 6: способностью использовать основы правовых знаний в различных сферах деятельности</w:t>
            </w:r>
          </w:p>
        </w:tc>
      </w:tr>
      <w:tr w:rsidR="00DB0976" w:rsidRPr="00983ADB">
        <w:tc>
          <w:tcPr>
            <w:tcW w:w="2924" w:type="dxa"/>
          </w:tcPr>
          <w:p w:rsidR="00DB0976" w:rsidRPr="00983ADB" w:rsidRDefault="00DB0976" w:rsidP="000332A6">
            <w:pPr>
              <w:ind w:firstLine="0"/>
              <w:jc w:val="left"/>
            </w:pPr>
            <w:r w:rsidRPr="00983ADB">
              <w:t>Знать</w:t>
            </w:r>
          </w:p>
        </w:tc>
        <w:tc>
          <w:tcPr>
            <w:tcW w:w="6364" w:type="dxa"/>
          </w:tcPr>
          <w:p w:rsidR="00DB0976" w:rsidRPr="00983ADB" w:rsidRDefault="00DB0976" w:rsidP="007035F5">
            <w:pPr>
              <w:ind w:firstLine="0"/>
            </w:pPr>
            <w:r w:rsidRPr="00983ADB">
              <w:t>- основные понятия и определения федерального закона «О науке и государственной научно-технической пол</w:t>
            </w:r>
            <w:r w:rsidRPr="00983ADB">
              <w:t>и</w:t>
            </w:r>
            <w:r w:rsidRPr="00983ADB">
              <w:t xml:space="preserve">тике»; </w:t>
            </w:r>
          </w:p>
          <w:p w:rsidR="00DB0976" w:rsidRPr="00983ADB" w:rsidRDefault="00DB0976" w:rsidP="007035F5">
            <w:pPr>
              <w:ind w:firstLine="0"/>
            </w:pPr>
            <w:r w:rsidRPr="00983ADB">
              <w:t>- основные понятия и определения федерального закона об инновационной деятельности и о государственной и</w:t>
            </w:r>
            <w:r w:rsidRPr="00983ADB">
              <w:t>н</w:t>
            </w:r>
            <w:r w:rsidRPr="00983ADB">
              <w:t>новационной политике;</w:t>
            </w:r>
          </w:p>
          <w:p w:rsidR="00DB0976" w:rsidRPr="00983ADB" w:rsidRDefault="00DB0976" w:rsidP="001B3E9A">
            <w:pPr>
              <w:ind w:firstLine="0"/>
            </w:pPr>
            <w:r w:rsidRPr="00983ADB">
              <w:t xml:space="preserve">- систему финансирования инновационной деятельности. 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Порядок и особенности выполнения научно- исследов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тельских работ по государственным контрактам.</w:t>
            </w:r>
          </w:p>
        </w:tc>
      </w:tr>
      <w:tr w:rsidR="00DB0976" w:rsidRPr="00983ADB">
        <w:tc>
          <w:tcPr>
            <w:tcW w:w="2924" w:type="dxa"/>
          </w:tcPr>
          <w:p w:rsidR="00DB0976" w:rsidRPr="00983ADB" w:rsidRDefault="00DB0976" w:rsidP="00226B27">
            <w:pPr>
              <w:ind w:firstLine="0"/>
            </w:pPr>
            <w:r w:rsidRPr="00983ADB">
              <w:t>Уметь:</w:t>
            </w:r>
          </w:p>
        </w:tc>
        <w:tc>
          <w:tcPr>
            <w:tcW w:w="6364" w:type="dxa"/>
          </w:tcPr>
          <w:p w:rsidR="00DB0976" w:rsidRPr="00983ADB" w:rsidRDefault="00DB0976" w:rsidP="00BE1AF8">
            <w:pPr>
              <w:ind w:firstLine="0"/>
            </w:pPr>
            <w:r w:rsidRPr="00983ADB">
              <w:t xml:space="preserve">- приобретать знания в области продвижения научной продукции; </w:t>
            </w:r>
          </w:p>
          <w:p w:rsidR="00DB0976" w:rsidRPr="00983ADB" w:rsidRDefault="00DB0976" w:rsidP="00BE1AF8">
            <w:pPr>
              <w:ind w:firstLine="0"/>
              <w:rPr>
                <w:spacing w:val="-4"/>
              </w:rPr>
            </w:pPr>
            <w:r w:rsidRPr="00983ADB">
              <w:rPr>
                <w:spacing w:val="-4"/>
              </w:rPr>
              <w:t xml:space="preserve">- выделять особенности </w:t>
            </w:r>
            <w:r w:rsidRPr="00983ADB">
              <w:rPr>
                <w:rStyle w:val="FontStyle20"/>
                <w:rFonts w:ascii="Times New Roman" w:hAnsi="Times New Roman" w:cs="Times New Roman"/>
                <w:spacing w:val="-4"/>
                <w:sz w:val="24"/>
                <w:szCs w:val="24"/>
              </w:rPr>
              <w:t>продвижения товара и пути его с</w:t>
            </w:r>
            <w:r w:rsidRPr="00983ADB">
              <w:rPr>
                <w:rStyle w:val="FontStyle20"/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983ADB">
              <w:rPr>
                <w:rStyle w:val="FontStyle20"/>
                <w:rFonts w:ascii="Times New Roman" w:hAnsi="Times New Roman" w:cs="Times New Roman"/>
                <w:spacing w:val="-4"/>
                <w:sz w:val="24"/>
                <w:szCs w:val="24"/>
              </w:rPr>
              <w:t>вершенствования в условиях Российского рынка научной продукции;</w:t>
            </w:r>
            <w:r w:rsidRPr="00983ADB">
              <w:rPr>
                <w:spacing w:val="-4"/>
              </w:rPr>
              <w:t xml:space="preserve"> </w:t>
            </w:r>
          </w:p>
          <w:p w:rsidR="00DB0976" w:rsidRPr="00983ADB" w:rsidRDefault="00DB0976" w:rsidP="00BE1AF8">
            <w:pPr>
              <w:ind w:firstLine="0"/>
            </w:pPr>
            <w:r w:rsidRPr="00983ADB">
              <w:t>- определять эффективные пути продвижения научной продукции с применением современных информацио</w:t>
            </w:r>
            <w:r w:rsidRPr="00983ADB">
              <w:t>н</w:t>
            </w:r>
            <w:r w:rsidRPr="00983ADB">
              <w:t>но-коммуникационных технологий, глобальный инфо</w:t>
            </w:r>
            <w:r w:rsidRPr="00983ADB">
              <w:t>р</w:t>
            </w:r>
            <w:r w:rsidRPr="00983ADB">
              <w:t>мационный ресурсов.</w:t>
            </w:r>
          </w:p>
        </w:tc>
      </w:tr>
      <w:tr w:rsidR="00DB0976" w:rsidRPr="00983ADB">
        <w:tc>
          <w:tcPr>
            <w:tcW w:w="2924" w:type="dxa"/>
          </w:tcPr>
          <w:p w:rsidR="00DB0976" w:rsidRPr="00983ADB" w:rsidRDefault="00DB0976" w:rsidP="00226B27">
            <w:pPr>
              <w:ind w:firstLine="0"/>
            </w:pPr>
            <w:r w:rsidRPr="00983ADB">
              <w:t>Владеть:</w:t>
            </w:r>
          </w:p>
        </w:tc>
        <w:tc>
          <w:tcPr>
            <w:tcW w:w="6364" w:type="dxa"/>
          </w:tcPr>
          <w:p w:rsidR="00DB0976" w:rsidRPr="00983ADB" w:rsidRDefault="00DB0976" w:rsidP="000332A6">
            <w:pPr>
              <w:ind w:firstLine="0"/>
            </w:pPr>
            <w:r w:rsidRPr="00983ADB">
              <w:t>- классификацией научно-технической продукции, пр</w:t>
            </w:r>
            <w:r w:rsidRPr="00983ADB">
              <w:t>о</w:t>
            </w:r>
            <w:r w:rsidRPr="00983ADB">
              <w:t xml:space="preserve">фессиональным языком предметной области знания; </w:t>
            </w:r>
          </w:p>
          <w:p w:rsidR="00DB0976" w:rsidRPr="00983ADB" w:rsidRDefault="00DB0976" w:rsidP="000332A6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83ADB">
              <w:t>- практическими навыками оценки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качества для научно-технической продукции, навыками составления конкур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ной документации;</w:t>
            </w:r>
          </w:p>
          <w:p w:rsidR="00DB0976" w:rsidRPr="00983ADB" w:rsidRDefault="00DB0976" w:rsidP="00BE1AF8">
            <w:pPr>
              <w:ind w:firstLine="0"/>
            </w:pPr>
            <w:r w:rsidRPr="00983ADB">
              <w:t>- методами стимулирования сбыта продукции, способами оценивания значимости и практической пригодности и</w:t>
            </w:r>
            <w:r w:rsidRPr="00983ADB">
              <w:t>н</w:t>
            </w:r>
            <w:r w:rsidRPr="00983ADB">
              <w:t>новационной продукции.</w:t>
            </w:r>
          </w:p>
        </w:tc>
      </w:tr>
      <w:tr w:rsidR="00DB0976" w:rsidRPr="00983ADB">
        <w:tc>
          <w:tcPr>
            <w:tcW w:w="0" w:type="auto"/>
            <w:gridSpan w:val="2"/>
          </w:tcPr>
          <w:p w:rsidR="00DB0976" w:rsidRPr="00983ADB" w:rsidRDefault="00DB0976" w:rsidP="000B0037">
            <w:pPr>
              <w:ind w:firstLine="0"/>
              <w:rPr>
                <w:b/>
                <w:bCs/>
              </w:rPr>
            </w:pPr>
            <w:r w:rsidRPr="00983ADB">
              <w:rPr>
                <w:b/>
                <w:bCs/>
              </w:rPr>
              <w:t>ПК – 7: способностью, используя отечественные и зарубежные источники инфо</w:t>
            </w:r>
            <w:r w:rsidRPr="00983ADB">
              <w:rPr>
                <w:b/>
                <w:bCs/>
              </w:rPr>
              <w:t>р</w:t>
            </w:r>
            <w:r w:rsidRPr="00983ADB">
              <w:rPr>
                <w:b/>
                <w:bCs/>
              </w:rPr>
              <w:t>мации, собрать необходимые данные проанализировать их и подготовить инфо</w:t>
            </w:r>
            <w:r w:rsidRPr="00983ADB">
              <w:rPr>
                <w:b/>
                <w:bCs/>
              </w:rPr>
              <w:t>р</w:t>
            </w:r>
            <w:r w:rsidRPr="00983ADB">
              <w:rPr>
                <w:b/>
                <w:bCs/>
              </w:rPr>
              <w:t>мационный обзор и/или аналитический отчет</w:t>
            </w:r>
          </w:p>
        </w:tc>
      </w:tr>
      <w:tr w:rsidR="00DB0976" w:rsidRPr="00983ADB">
        <w:tc>
          <w:tcPr>
            <w:tcW w:w="2924" w:type="dxa"/>
          </w:tcPr>
          <w:p w:rsidR="00DB0976" w:rsidRPr="00983ADB" w:rsidRDefault="00DB0976" w:rsidP="0035681F">
            <w:pPr>
              <w:ind w:firstLine="0"/>
            </w:pPr>
            <w:r w:rsidRPr="00983ADB">
              <w:t>Знать</w:t>
            </w:r>
          </w:p>
        </w:tc>
        <w:tc>
          <w:tcPr>
            <w:tcW w:w="6364" w:type="dxa"/>
          </w:tcPr>
          <w:p w:rsidR="00DB0976" w:rsidRPr="00983ADB" w:rsidRDefault="00DB0976" w:rsidP="00F77032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 средства и методы стимулирования сбыта продукции. Виды охранных документов интеллектуальной собстве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ности;</w:t>
            </w:r>
          </w:p>
          <w:p w:rsidR="00DB0976" w:rsidRPr="00983ADB" w:rsidRDefault="00DB0976" w:rsidP="003B0CA8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83ADB">
              <w:t>- основные шаги и правила государственной системы р</w:t>
            </w:r>
            <w:r w:rsidRPr="00983ADB">
              <w:t>е</w:t>
            </w:r>
            <w:r w:rsidRPr="00983ADB">
              <w:t>гистрации результатов научной деятельности;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B0976" w:rsidRPr="00983ADB" w:rsidRDefault="00DB0976" w:rsidP="000332A6">
            <w:pPr>
              <w:ind w:firstLine="0"/>
            </w:pP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 формы государственной поддержки инновационной деятельности в России. Принципы, формы и методы ф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нансирования научно-технической продукции.</w:t>
            </w:r>
          </w:p>
        </w:tc>
      </w:tr>
      <w:tr w:rsidR="00DB0976" w:rsidRPr="00983ADB">
        <w:tc>
          <w:tcPr>
            <w:tcW w:w="2924" w:type="dxa"/>
          </w:tcPr>
          <w:p w:rsidR="00DB0976" w:rsidRPr="00983ADB" w:rsidRDefault="00DB0976" w:rsidP="0035681F">
            <w:pPr>
              <w:ind w:firstLine="0"/>
            </w:pPr>
            <w:r w:rsidRPr="00983ADB">
              <w:t>Уметь</w:t>
            </w:r>
          </w:p>
        </w:tc>
        <w:tc>
          <w:tcPr>
            <w:tcW w:w="6364" w:type="dxa"/>
          </w:tcPr>
          <w:p w:rsidR="00DB0976" w:rsidRPr="00983ADB" w:rsidRDefault="00DB0976" w:rsidP="00BE1AF8">
            <w:pPr>
              <w:ind w:firstLine="0"/>
            </w:pPr>
            <w:r w:rsidRPr="00983ADB">
              <w:t xml:space="preserve">- анализировать рынок научно-технической продукции; </w:t>
            </w:r>
          </w:p>
          <w:p w:rsidR="00DB0976" w:rsidRPr="00983ADB" w:rsidRDefault="00DB0976" w:rsidP="00BE1AF8">
            <w:pPr>
              <w:ind w:firstLine="0"/>
            </w:pPr>
            <w:r w:rsidRPr="00983ADB">
              <w:t>- составлять пакет документов для регистрации програ</w:t>
            </w:r>
            <w:r w:rsidRPr="00983ADB">
              <w:t>м</w:t>
            </w:r>
            <w:r w:rsidRPr="00983ADB">
              <w:t>мы ЭВМ;</w:t>
            </w:r>
          </w:p>
          <w:p w:rsidR="00DB0976" w:rsidRPr="00983ADB" w:rsidRDefault="00DB0976" w:rsidP="000332A6">
            <w:pPr>
              <w:ind w:firstLine="0"/>
            </w:pPr>
            <w:r w:rsidRPr="00983ADB">
              <w:t>- составлять пакет документов для регистрации изобр</w:t>
            </w:r>
            <w:r w:rsidRPr="00983ADB">
              <w:t>е</w:t>
            </w:r>
            <w:r w:rsidRPr="00983ADB">
              <w:t>тения или полезной модели</w:t>
            </w:r>
          </w:p>
        </w:tc>
      </w:tr>
      <w:tr w:rsidR="00DB0976" w:rsidRPr="00983ADB">
        <w:tc>
          <w:tcPr>
            <w:tcW w:w="2924" w:type="dxa"/>
          </w:tcPr>
          <w:p w:rsidR="00DB0976" w:rsidRPr="00983ADB" w:rsidRDefault="00DB0976" w:rsidP="0035681F">
            <w:pPr>
              <w:ind w:firstLine="0"/>
            </w:pPr>
            <w:r w:rsidRPr="00983ADB">
              <w:t>Владеть</w:t>
            </w:r>
          </w:p>
        </w:tc>
        <w:tc>
          <w:tcPr>
            <w:tcW w:w="6364" w:type="dxa"/>
          </w:tcPr>
          <w:p w:rsidR="00DB0976" w:rsidRPr="00983ADB" w:rsidRDefault="00DB0976" w:rsidP="00D37A3B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83ADB">
              <w:t>- знаниями о н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аучно-технической политики России;</w:t>
            </w:r>
          </w:p>
          <w:p w:rsidR="00DB0976" w:rsidRPr="00983ADB" w:rsidRDefault="00DB0976" w:rsidP="00D37A3B">
            <w:pPr>
              <w:ind w:firstLine="0"/>
            </w:pP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83ADB">
              <w:t>способами анализа патентной документации и провед</w:t>
            </w:r>
            <w:r w:rsidRPr="00983ADB">
              <w:t>е</w:t>
            </w:r>
            <w:r w:rsidRPr="00983ADB">
              <w:t>ния патентного поиска;</w:t>
            </w:r>
          </w:p>
          <w:p w:rsidR="00DB0976" w:rsidRPr="00983ADB" w:rsidRDefault="00DB0976" w:rsidP="00BE1AF8">
            <w:pPr>
              <w:ind w:firstLine="0"/>
            </w:pPr>
            <w:r w:rsidRPr="00983ADB">
              <w:t>- способами совершенствования профессиональных зн</w:t>
            </w:r>
            <w:r w:rsidRPr="00983ADB">
              <w:t>а</w:t>
            </w:r>
            <w:r w:rsidRPr="00983ADB">
              <w:t>ний и умений путем использования возможностей и</w:t>
            </w:r>
            <w:r w:rsidRPr="00983ADB">
              <w:t>н</w:t>
            </w:r>
            <w:r w:rsidRPr="00983ADB">
              <w:t>формационной среды</w:t>
            </w:r>
          </w:p>
        </w:tc>
      </w:tr>
    </w:tbl>
    <w:p w:rsidR="00DB0976" w:rsidRPr="00983ADB" w:rsidRDefault="00DB0976" w:rsidP="00D21C33">
      <w:pPr>
        <w:pStyle w:val="Heading1"/>
        <w:rPr>
          <w:rStyle w:val="FontStyle18"/>
          <w:b/>
          <w:bCs/>
          <w:i/>
          <w:iCs/>
          <w:color w:val="C00000"/>
          <w:sz w:val="24"/>
          <w:szCs w:val="24"/>
        </w:rPr>
      </w:pPr>
      <w:r w:rsidRPr="00983ADB">
        <w:rPr>
          <w:rStyle w:val="FontStyle18"/>
          <w:b/>
          <w:bCs/>
          <w:sz w:val="24"/>
          <w:szCs w:val="24"/>
        </w:rPr>
        <w:t xml:space="preserve">4 Структура и содержание дисциплины </w:t>
      </w:r>
    </w:p>
    <w:p w:rsidR="00DB0976" w:rsidRPr="00983ADB" w:rsidRDefault="00DB0976" w:rsidP="002A720F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983ADB">
        <w:rPr>
          <w:rStyle w:val="FontStyle18"/>
          <w:b w:val="0"/>
          <w:bCs w:val="0"/>
          <w:sz w:val="24"/>
          <w:szCs w:val="24"/>
        </w:rPr>
        <w:t>Общая трудоемкость дисциплины составляет 3 единицы, 108 часов:</w:t>
      </w:r>
    </w:p>
    <w:p w:rsidR="00DB0976" w:rsidRPr="00983ADB" w:rsidRDefault="00DB0976" w:rsidP="00070AD4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983ADB">
        <w:rPr>
          <w:rStyle w:val="FontStyle18"/>
          <w:b w:val="0"/>
          <w:bCs w:val="0"/>
          <w:sz w:val="24"/>
          <w:szCs w:val="24"/>
        </w:rPr>
        <w:tab/>
        <w:t>–</w:t>
      </w:r>
      <w:r w:rsidRPr="00983ADB">
        <w:rPr>
          <w:rStyle w:val="FontStyle18"/>
          <w:b w:val="0"/>
          <w:bCs w:val="0"/>
          <w:sz w:val="24"/>
          <w:szCs w:val="24"/>
        </w:rPr>
        <w:tab/>
        <w:t xml:space="preserve">контактная работа – </w:t>
      </w:r>
      <w:r w:rsidRPr="00983A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983ADB">
        <w:rPr>
          <w:rStyle w:val="FontStyle18"/>
          <w:b w:val="0"/>
          <w:bCs w:val="0"/>
          <w:sz w:val="24"/>
          <w:szCs w:val="24"/>
          <w:u w:val="single"/>
        </w:rPr>
        <w:tab/>
        <w:t>8,7</w:t>
      </w:r>
      <w:r w:rsidRPr="00983A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983ADB">
        <w:rPr>
          <w:rStyle w:val="FontStyle18"/>
          <w:b w:val="0"/>
          <w:bCs w:val="0"/>
          <w:sz w:val="24"/>
          <w:szCs w:val="24"/>
        </w:rPr>
        <w:t xml:space="preserve"> акад. часов:</w:t>
      </w:r>
    </w:p>
    <w:p w:rsidR="00DB0976" w:rsidRPr="00983ADB" w:rsidRDefault="00DB0976" w:rsidP="002A720F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983ADB">
        <w:rPr>
          <w:rStyle w:val="FontStyle18"/>
          <w:b w:val="0"/>
          <w:bCs w:val="0"/>
          <w:sz w:val="24"/>
          <w:szCs w:val="24"/>
        </w:rPr>
        <w:t>–</w:t>
      </w:r>
      <w:r w:rsidRPr="00983ADB">
        <w:rPr>
          <w:rStyle w:val="FontStyle18"/>
          <w:b w:val="0"/>
          <w:bCs w:val="0"/>
          <w:sz w:val="24"/>
          <w:szCs w:val="24"/>
        </w:rPr>
        <w:tab/>
        <w:t xml:space="preserve">аудиторная работа – </w:t>
      </w:r>
      <w:r w:rsidRPr="00983ADB">
        <w:rPr>
          <w:rStyle w:val="FontStyle18"/>
          <w:b w:val="0"/>
          <w:bCs w:val="0"/>
          <w:sz w:val="24"/>
          <w:szCs w:val="24"/>
          <w:u w:val="single"/>
        </w:rPr>
        <w:tab/>
        <w:t>8</w:t>
      </w:r>
      <w:r w:rsidRPr="00983A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983ADB">
        <w:rPr>
          <w:rStyle w:val="FontStyle18"/>
          <w:b w:val="0"/>
          <w:bCs w:val="0"/>
          <w:sz w:val="24"/>
          <w:szCs w:val="24"/>
        </w:rPr>
        <w:t xml:space="preserve"> часов;</w:t>
      </w:r>
    </w:p>
    <w:p w:rsidR="00DB0976" w:rsidRPr="00983ADB" w:rsidRDefault="00DB0976" w:rsidP="00070AD4">
      <w:pPr>
        <w:tabs>
          <w:tab w:val="left" w:pos="851"/>
          <w:tab w:val="left" w:pos="1134"/>
        </w:tabs>
        <w:rPr>
          <w:rStyle w:val="FontStyle18"/>
          <w:b w:val="0"/>
          <w:bCs w:val="0"/>
          <w:sz w:val="24"/>
          <w:szCs w:val="24"/>
        </w:rPr>
      </w:pPr>
      <w:r w:rsidRPr="00983ADB">
        <w:rPr>
          <w:rStyle w:val="FontStyle18"/>
          <w:b w:val="0"/>
          <w:bCs w:val="0"/>
          <w:sz w:val="24"/>
          <w:szCs w:val="24"/>
        </w:rPr>
        <w:tab/>
        <w:t>–</w:t>
      </w:r>
      <w:r w:rsidRPr="00983ADB">
        <w:rPr>
          <w:rStyle w:val="FontStyle18"/>
          <w:b w:val="0"/>
          <w:bCs w:val="0"/>
          <w:sz w:val="24"/>
          <w:szCs w:val="24"/>
        </w:rPr>
        <w:tab/>
        <w:t xml:space="preserve">внеаудиторная – </w:t>
      </w:r>
      <w:r w:rsidRPr="00983ADB">
        <w:rPr>
          <w:rStyle w:val="FontStyle18"/>
          <w:b w:val="0"/>
          <w:bCs w:val="0"/>
          <w:sz w:val="24"/>
          <w:szCs w:val="24"/>
          <w:u w:val="single"/>
        </w:rPr>
        <w:tab/>
        <w:t>0,7</w:t>
      </w:r>
      <w:r w:rsidRPr="00983A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983ADB">
        <w:rPr>
          <w:rStyle w:val="FontStyle18"/>
          <w:b w:val="0"/>
          <w:bCs w:val="0"/>
          <w:sz w:val="24"/>
          <w:szCs w:val="24"/>
        </w:rPr>
        <w:t xml:space="preserve"> акад. час; </w:t>
      </w:r>
    </w:p>
    <w:p w:rsidR="00DB0976" w:rsidRPr="00983ADB" w:rsidRDefault="00DB0976" w:rsidP="002A720F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983ADB">
        <w:rPr>
          <w:rStyle w:val="FontStyle18"/>
          <w:b w:val="0"/>
          <w:bCs w:val="0"/>
          <w:sz w:val="24"/>
          <w:szCs w:val="24"/>
        </w:rPr>
        <w:t>–</w:t>
      </w:r>
      <w:r w:rsidRPr="00983ADB">
        <w:rPr>
          <w:rStyle w:val="FontStyle18"/>
          <w:b w:val="0"/>
          <w:bCs w:val="0"/>
          <w:sz w:val="24"/>
          <w:szCs w:val="24"/>
        </w:rPr>
        <w:tab/>
        <w:t xml:space="preserve">самостоятельная работа – </w:t>
      </w:r>
      <w:r w:rsidRPr="00983A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983ADB">
        <w:rPr>
          <w:rStyle w:val="FontStyle18"/>
          <w:b w:val="0"/>
          <w:bCs w:val="0"/>
          <w:sz w:val="24"/>
          <w:szCs w:val="24"/>
          <w:u w:val="single"/>
        </w:rPr>
        <w:tab/>
        <w:t>95,4</w:t>
      </w:r>
      <w:r w:rsidRPr="00983A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983ADB">
        <w:rPr>
          <w:rStyle w:val="FontStyle18"/>
          <w:b w:val="0"/>
          <w:bCs w:val="0"/>
          <w:sz w:val="24"/>
          <w:szCs w:val="24"/>
        </w:rPr>
        <w:t xml:space="preserve"> часа;</w:t>
      </w:r>
    </w:p>
    <w:tbl>
      <w:tblPr>
        <w:tblW w:w="5193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147"/>
        <w:gridCol w:w="435"/>
        <w:gridCol w:w="506"/>
        <w:gridCol w:w="668"/>
        <w:gridCol w:w="508"/>
        <w:gridCol w:w="669"/>
        <w:gridCol w:w="2340"/>
        <w:gridCol w:w="1232"/>
      </w:tblGrid>
      <w:tr w:rsidR="00DB0976" w:rsidRPr="00983ADB">
        <w:trPr>
          <w:cantSplit/>
          <w:trHeight w:val="962"/>
          <w:tblHeader/>
        </w:trPr>
        <w:tc>
          <w:tcPr>
            <w:tcW w:w="1655" w:type="pct"/>
            <w:vMerge w:val="restart"/>
            <w:vAlign w:val="center"/>
          </w:tcPr>
          <w:p w:rsidR="00DB0976" w:rsidRPr="00983ADB" w:rsidRDefault="00DB0976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A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B0976" w:rsidRPr="00983ADB" w:rsidRDefault="00DB0976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A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29" w:type="pct"/>
            <w:vMerge w:val="restart"/>
            <w:textDirection w:val="btLr"/>
            <w:vAlign w:val="center"/>
          </w:tcPr>
          <w:p w:rsidR="00DB0976" w:rsidRPr="00983ADB" w:rsidRDefault="00DB0976" w:rsidP="000E4DD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 w:val="0"/>
                <w:sz w:val="24"/>
                <w:szCs w:val="24"/>
              </w:rPr>
            </w:pPr>
            <w:r w:rsidRPr="00983ADB">
              <w:rPr>
                <w:rStyle w:val="FontStyle25"/>
                <w:i w:val="0"/>
                <w:iCs w:val="0"/>
                <w:sz w:val="24"/>
                <w:szCs w:val="24"/>
              </w:rPr>
              <w:t>курс</w:t>
            </w:r>
          </w:p>
        </w:tc>
        <w:tc>
          <w:tcPr>
            <w:tcW w:w="1236" w:type="pct"/>
            <w:gridSpan w:val="4"/>
            <w:vAlign w:val="center"/>
          </w:tcPr>
          <w:p w:rsidR="00DB0976" w:rsidRPr="00983ADB" w:rsidRDefault="00DB0976" w:rsidP="0035681F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A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</w:t>
            </w:r>
            <w:r w:rsidRPr="00983A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A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ты, </w:t>
            </w:r>
            <w:r w:rsidRPr="00983A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983ADB">
              <w:rPr>
                <w:rStyle w:val="FontStyle18"/>
                <w:b w:val="0"/>
                <w:bCs w:val="0"/>
                <w:sz w:val="24"/>
                <w:szCs w:val="24"/>
              </w:rPr>
              <w:t>м</w:t>
            </w:r>
            <w:r w:rsidRPr="00983ADB">
              <w:rPr>
                <w:rStyle w:val="FontStyle23"/>
                <w:b w:val="0"/>
                <w:bCs w:val="0"/>
                <w:sz w:val="24"/>
                <w:szCs w:val="24"/>
              </w:rPr>
              <w:t>ост</w:t>
            </w:r>
            <w:r w:rsidRPr="00983A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A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983A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тельную работу ст</w:t>
            </w:r>
            <w:r w:rsidRPr="00983A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983A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дентов и</w:t>
            </w:r>
            <w:r w:rsidRPr="00983ADB">
              <w:rPr>
                <w:rStyle w:val="FontStyle23"/>
                <w:b w:val="0"/>
                <w:bCs w:val="0"/>
                <w:sz w:val="24"/>
                <w:szCs w:val="24"/>
              </w:rPr>
              <w:br/>
            </w:r>
            <w:r w:rsidRPr="00983A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</w:t>
            </w:r>
            <w:r w:rsidRPr="00983A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A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231" w:type="pct"/>
            <w:vMerge w:val="restart"/>
            <w:vAlign w:val="center"/>
          </w:tcPr>
          <w:p w:rsidR="00DB0976" w:rsidRPr="00983ADB" w:rsidRDefault="00DB0976" w:rsidP="0035681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83A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983A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983A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</w:t>
            </w:r>
            <w:r w:rsidRPr="00983A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A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648" w:type="pct"/>
            <w:vMerge w:val="restart"/>
            <w:textDirection w:val="btLr"/>
            <w:vAlign w:val="center"/>
          </w:tcPr>
          <w:p w:rsidR="00DB0976" w:rsidRPr="00983ADB" w:rsidRDefault="00DB0976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AD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структу</w:t>
            </w:r>
            <w:r w:rsidRPr="00983AD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</w:t>
            </w:r>
            <w:r w:rsidRPr="00983AD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ный </w:t>
            </w:r>
            <w:r w:rsidRPr="00983AD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элемент компете</w:t>
            </w:r>
            <w:r w:rsidRPr="00983AD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</w:t>
            </w:r>
            <w:r w:rsidRPr="00983AD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ции</w:t>
            </w:r>
          </w:p>
        </w:tc>
      </w:tr>
      <w:tr w:rsidR="00DB0976" w:rsidRPr="00983ADB">
        <w:trPr>
          <w:cantSplit/>
          <w:trHeight w:val="1134"/>
          <w:tblHeader/>
        </w:trPr>
        <w:tc>
          <w:tcPr>
            <w:tcW w:w="1655" w:type="pct"/>
            <w:vMerge/>
          </w:tcPr>
          <w:p w:rsidR="00DB0976" w:rsidRPr="00983ADB" w:rsidRDefault="00DB0976" w:rsidP="00624F44">
            <w:pPr>
              <w:pStyle w:val="Style14"/>
              <w:widowControl/>
              <w:jc w:val="center"/>
            </w:pPr>
          </w:p>
        </w:tc>
        <w:tc>
          <w:tcPr>
            <w:tcW w:w="229" w:type="pct"/>
            <w:vMerge/>
          </w:tcPr>
          <w:p w:rsidR="00DB0976" w:rsidRPr="00983ADB" w:rsidRDefault="00DB0976" w:rsidP="00624F44">
            <w:pPr>
              <w:pStyle w:val="Style14"/>
              <w:widowControl/>
              <w:jc w:val="center"/>
            </w:pPr>
          </w:p>
        </w:tc>
        <w:tc>
          <w:tcPr>
            <w:tcW w:w="266" w:type="pct"/>
            <w:textDirection w:val="btLr"/>
            <w:vAlign w:val="center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лекции</w:t>
            </w:r>
          </w:p>
        </w:tc>
        <w:tc>
          <w:tcPr>
            <w:tcW w:w="351" w:type="pct"/>
            <w:textDirection w:val="btLr"/>
            <w:vAlign w:val="center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л</w:t>
            </w:r>
            <w:r w:rsidRPr="00983ADB">
              <w:t>а</w:t>
            </w:r>
            <w:r w:rsidRPr="00983ADB">
              <w:t>б</w:t>
            </w:r>
            <w:r w:rsidRPr="00983ADB">
              <w:t>о</w:t>
            </w:r>
            <w:r w:rsidRPr="00983ADB">
              <w:t>рат.</w:t>
            </w:r>
          </w:p>
          <w:p w:rsidR="00DB0976" w:rsidRPr="00983ADB" w:rsidRDefault="00DB0976" w:rsidP="00066036">
            <w:pPr>
              <w:pStyle w:val="Style14"/>
              <w:widowControl/>
              <w:ind w:firstLine="0"/>
            </w:pPr>
            <w:r w:rsidRPr="00983ADB">
              <w:t>зан</w:t>
            </w:r>
            <w:r w:rsidRPr="00983ADB">
              <w:t>я</w:t>
            </w:r>
            <w:r w:rsidRPr="00983ADB">
              <w:t>тия</w:t>
            </w:r>
          </w:p>
        </w:tc>
        <w:tc>
          <w:tcPr>
            <w:tcW w:w="267" w:type="pct"/>
            <w:textDirection w:val="btLr"/>
            <w:vAlign w:val="center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практич. з</w:t>
            </w:r>
            <w:r w:rsidRPr="00983ADB">
              <w:t>а</w:t>
            </w:r>
            <w:r w:rsidRPr="00983ADB">
              <w:t>н</w:t>
            </w:r>
            <w:r w:rsidRPr="00983ADB">
              <w:t>я</w:t>
            </w:r>
            <w:r w:rsidRPr="00983ADB">
              <w:t>тия</w:t>
            </w:r>
          </w:p>
        </w:tc>
        <w:tc>
          <w:tcPr>
            <w:tcW w:w="351" w:type="pct"/>
            <w:textDirection w:val="btLr"/>
            <w:vAlign w:val="center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с</w:t>
            </w:r>
            <w:r w:rsidRPr="00983ADB">
              <w:t>а</w:t>
            </w:r>
            <w:r w:rsidRPr="00983ADB">
              <w:t>мост.</w:t>
            </w:r>
          </w:p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раб.</w:t>
            </w:r>
          </w:p>
        </w:tc>
        <w:tc>
          <w:tcPr>
            <w:tcW w:w="1231" w:type="pct"/>
            <w:vMerge/>
            <w:textDirection w:val="btLr"/>
            <w:vAlign w:val="center"/>
          </w:tcPr>
          <w:p w:rsidR="00DB0976" w:rsidRPr="00983ADB" w:rsidRDefault="00DB0976" w:rsidP="00624F44">
            <w:pPr>
              <w:pStyle w:val="Style14"/>
              <w:widowControl/>
              <w:jc w:val="center"/>
            </w:pPr>
          </w:p>
        </w:tc>
        <w:tc>
          <w:tcPr>
            <w:tcW w:w="648" w:type="pct"/>
            <w:vMerge/>
            <w:textDirection w:val="btLr"/>
          </w:tcPr>
          <w:p w:rsidR="00DB0976" w:rsidRPr="00983ADB" w:rsidRDefault="00DB0976" w:rsidP="00624F44">
            <w:pPr>
              <w:pStyle w:val="Style14"/>
              <w:widowControl/>
              <w:jc w:val="center"/>
            </w:pPr>
          </w:p>
        </w:tc>
      </w:tr>
      <w:tr w:rsidR="00DB0976" w:rsidRPr="00983ADB">
        <w:trPr>
          <w:trHeight w:val="268"/>
        </w:trPr>
        <w:tc>
          <w:tcPr>
            <w:tcW w:w="1655" w:type="pct"/>
          </w:tcPr>
          <w:p w:rsidR="00DB0976" w:rsidRPr="00983ADB" w:rsidRDefault="00DB0976" w:rsidP="009F1D5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83ADB">
              <w:t>1. Понятие научной проду</w:t>
            </w:r>
            <w:r w:rsidRPr="00983ADB">
              <w:t>к</w:t>
            </w:r>
            <w:r w:rsidRPr="00983ADB">
              <w:t>ции</w:t>
            </w:r>
          </w:p>
        </w:tc>
        <w:tc>
          <w:tcPr>
            <w:tcW w:w="229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3</w:t>
            </w:r>
          </w:p>
        </w:tc>
        <w:tc>
          <w:tcPr>
            <w:tcW w:w="266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1</w:t>
            </w:r>
          </w:p>
        </w:tc>
        <w:tc>
          <w:tcPr>
            <w:tcW w:w="351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7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1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12</w:t>
            </w:r>
          </w:p>
        </w:tc>
        <w:tc>
          <w:tcPr>
            <w:tcW w:w="1231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648" w:type="pct"/>
          </w:tcPr>
          <w:p w:rsidR="00DB0976" w:rsidRPr="00983ADB" w:rsidRDefault="00DB0976" w:rsidP="000E4DDE">
            <w:pPr>
              <w:pStyle w:val="Style14"/>
              <w:widowControl/>
              <w:ind w:firstLine="0"/>
              <w:jc w:val="left"/>
            </w:pPr>
            <w:r w:rsidRPr="00983ADB">
              <w:t>ОК-6 - зу</w:t>
            </w:r>
          </w:p>
        </w:tc>
      </w:tr>
      <w:tr w:rsidR="00DB0976" w:rsidRPr="00983ADB">
        <w:trPr>
          <w:trHeight w:val="422"/>
        </w:trPr>
        <w:tc>
          <w:tcPr>
            <w:tcW w:w="1655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</w:pPr>
            <w:r w:rsidRPr="00983ADB">
              <w:t>2. Виды научной продукции</w:t>
            </w:r>
          </w:p>
        </w:tc>
        <w:tc>
          <w:tcPr>
            <w:tcW w:w="229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3</w:t>
            </w:r>
          </w:p>
        </w:tc>
        <w:tc>
          <w:tcPr>
            <w:tcW w:w="266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1</w:t>
            </w:r>
          </w:p>
        </w:tc>
        <w:tc>
          <w:tcPr>
            <w:tcW w:w="351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7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1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12</w:t>
            </w:r>
          </w:p>
        </w:tc>
        <w:tc>
          <w:tcPr>
            <w:tcW w:w="1231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648" w:type="pct"/>
          </w:tcPr>
          <w:p w:rsidR="00DB0976" w:rsidRPr="00983ADB" w:rsidRDefault="00DB0976" w:rsidP="000E4DDE">
            <w:pPr>
              <w:pStyle w:val="Style14"/>
              <w:widowControl/>
              <w:ind w:firstLine="0"/>
              <w:jc w:val="left"/>
            </w:pPr>
            <w:r w:rsidRPr="00983ADB">
              <w:t>ОК-6 - зу</w:t>
            </w:r>
          </w:p>
          <w:p w:rsidR="00DB0976" w:rsidRPr="00983ADB" w:rsidRDefault="00DB0976" w:rsidP="000E4D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ADB">
              <w:t>ПК-7 – зу</w:t>
            </w:r>
          </w:p>
        </w:tc>
      </w:tr>
      <w:tr w:rsidR="00DB0976" w:rsidRPr="00983ADB">
        <w:trPr>
          <w:trHeight w:val="422"/>
        </w:trPr>
        <w:tc>
          <w:tcPr>
            <w:tcW w:w="1655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</w:pPr>
            <w:r w:rsidRPr="00983ADB">
              <w:t>3. Регистрация различных видов научной продукции</w:t>
            </w:r>
          </w:p>
        </w:tc>
        <w:tc>
          <w:tcPr>
            <w:tcW w:w="229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3</w:t>
            </w:r>
          </w:p>
        </w:tc>
        <w:tc>
          <w:tcPr>
            <w:tcW w:w="266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1</w:t>
            </w:r>
          </w:p>
        </w:tc>
        <w:tc>
          <w:tcPr>
            <w:tcW w:w="351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7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1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12</w:t>
            </w:r>
          </w:p>
        </w:tc>
        <w:tc>
          <w:tcPr>
            <w:tcW w:w="1231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left"/>
            </w:pPr>
            <w:r w:rsidRPr="00983ADB">
              <w:t>Защита практических работ</w:t>
            </w:r>
          </w:p>
        </w:tc>
        <w:tc>
          <w:tcPr>
            <w:tcW w:w="648" w:type="pct"/>
          </w:tcPr>
          <w:p w:rsidR="00DB0976" w:rsidRPr="00983ADB" w:rsidRDefault="00DB0976" w:rsidP="000E4D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ADB">
              <w:t>ПК-7 – зв</w:t>
            </w:r>
          </w:p>
        </w:tc>
      </w:tr>
      <w:tr w:rsidR="00DB0976" w:rsidRPr="00983ADB">
        <w:trPr>
          <w:trHeight w:val="499"/>
        </w:trPr>
        <w:tc>
          <w:tcPr>
            <w:tcW w:w="1655" w:type="pct"/>
          </w:tcPr>
          <w:p w:rsidR="00DB0976" w:rsidRPr="00983ADB" w:rsidRDefault="00DB0976" w:rsidP="00F77032">
            <w:pPr>
              <w:pStyle w:val="Style14"/>
              <w:widowControl/>
              <w:ind w:firstLine="0"/>
            </w:pPr>
            <w:r w:rsidRPr="00983ADB">
              <w:t>4. Пути продвижения на р</w:t>
            </w:r>
            <w:r w:rsidRPr="00983ADB">
              <w:t>ы</w:t>
            </w:r>
            <w:r w:rsidRPr="00983ADB">
              <w:t>нок</w:t>
            </w:r>
          </w:p>
        </w:tc>
        <w:tc>
          <w:tcPr>
            <w:tcW w:w="229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3</w:t>
            </w:r>
          </w:p>
        </w:tc>
        <w:tc>
          <w:tcPr>
            <w:tcW w:w="266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1</w:t>
            </w:r>
          </w:p>
        </w:tc>
        <w:tc>
          <w:tcPr>
            <w:tcW w:w="351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7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1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12</w:t>
            </w:r>
          </w:p>
        </w:tc>
        <w:tc>
          <w:tcPr>
            <w:tcW w:w="1231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648" w:type="pct"/>
          </w:tcPr>
          <w:p w:rsidR="00DB0976" w:rsidRPr="00983ADB" w:rsidRDefault="00DB0976" w:rsidP="000E4DDE">
            <w:pPr>
              <w:pStyle w:val="Style14"/>
              <w:widowControl/>
              <w:ind w:firstLine="0"/>
              <w:jc w:val="left"/>
            </w:pPr>
            <w:r w:rsidRPr="00983ADB">
              <w:t>ОК-6 - зу</w:t>
            </w:r>
          </w:p>
          <w:p w:rsidR="00DB0976" w:rsidRPr="00983ADB" w:rsidRDefault="00DB0976" w:rsidP="000E4DDE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  <w:r w:rsidRPr="00983ADB">
              <w:t>ПК-7 – зу</w:t>
            </w:r>
          </w:p>
        </w:tc>
      </w:tr>
      <w:tr w:rsidR="00DB0976" w:rsidRPr="00983ADB">
        <w:trPr>
          <w:trHeight w:val="70"/>
        </w:trPr>
        <w:tc>
          <w:tcPr>
            <w:tcW w:w="1655" w:type="pct"/>
          </w:tcPr>
          <w:p w:rsidR="00DB0976" w:rsidRPr="00983ADB" w:rsidRDefault="00DB0976" w:rsidP="00F77032">
            <w:pPr>
              <w:pStyle w:val="Style14"/>
              <w:widowControl/>
              <w:ind w:firstLine="0"/>
            </w:pPr>
            <w:r w:rsidRPr="00983ADB">
              <w:t>5. Системы финансирования</w:t>
            </w:r>
          </w:p>
        </w:tc>
        <w:tc>
          <w:tcPr>
            <w:tcW w:w="229" w:type="pct"/>
          </w:tcPr>
          <w:p w:rsidR="00DB0976" w:rsidRPr="00983ADB" w:rsidRDefault="00DB0976" w:rsidP="005D285C">
            <w:pPr>
              <w:pStyle w:val="Style14"/>
              <w:widowControl/>
              <w:ind w:firstLine="0"/>
              <w:jc w:val="center"/>
            </w:pPr>
            <w:r w:rsidRPr="00983ADB">
              <w:t>3</w:t>
            </w:r>
          </w:p>
        </w:tc>
        <w:tc>
          <w:tcPr>
            <w:tcW w:w="266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1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7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1</w:t>
            </w:r>
          </w:p>
        </w:tc>
        <w:tc>
          <w:tcPr>
            <w:tcW w:w="351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12</w:t>
            </w:r>
          </w:p>
        </w:tc>
        <w:tc>
          <w:tcPr>
            <w:tcW w:w="1231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left"/>
            </w:pP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648" w:type="pct"/>
          </w:tcPr>
          <w:p w:rsidR="00DB0976" w:rsidRPr="00983ADB" w:rsidRDefault="00DB0976" w:rsidP="000E4DDE">
            <w:pPr>
              <w:pStyle w:val="Style14"/>
              <w:widowControl/>
              <w:ind w:firstLine="0"/>
              <w:jc w:val="left"/>
            </w:pPr>
            <w:r w:rsidRPr="00983ADB">
              <w:t>ОК-6 - зув</w:t>
            </w:r>
          </w:p>
          <w:p w:rsidR="00DB0976" w:rsidRPr="00983ADB" w:rsidRDefault="00DB0976" w:rsidP="000E4DDE">
            <w:pPr>
              <w:pStyle w:val="Style14"/>
              <w:widowControl/>
              <w:ind w:firstLine="0"/>
              <w:jc w:val="left"/>
            </w:pPr>
            <w:r w:rsidRPr="00983ADB">
              <w:t>ПК-7 – зув</w:t>
            </w:r>
          </w:p>
        </w:tc>
      </w:tr>
      <w:tr w:rsidR="00DB0976" w:rsidRPr="00983ADB">
        <w:trPr>
          <w:trHeight w:val="499"/>
        </w:trPr>
        <w:tc>
          <w:tcPr>
            <w:tcW w:w="1655" w:type="pct"/>
          </w:tcPr>
          <w:p w:rsidR="00DB0976" w:rsidRPr="00983ADB" w:rsidRDefault="00DB0976" w:rsidP="00F77032">
            <w:pPr>
              <w:pStyle w:val="Style14"/>
              <w:widowControl/>
              <w:ind w:firstLine="0"/>
            </w:pPr>
            <w:r w:rsidRPr="00983ADB">
              <w:t>6. Системы государственной поддержки</w:t>
            </w:r>
          </w:p>
        </w:tc>
        <w:tc>
          <w:tcPr>
            <w:tcW w:w="229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3</w:t>
            </w:r>
          </w:p>
        </w:tc>
        <w:tc>
          <w:tcPr>
            <w:tcW w:w="266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1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7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1</w:t>
            </w:r>
          </w:p>
        </w:tc>
        <w:tc>
          <w:tcPr>
            <w:tcW w:w="351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12</w:t>
            </w:r>
          </w:p>
        </w:tc>
        <w:tc>
          <w:tcPr>
            <w:tcW w:w="1231" w:type="pct"/>
          </w:tcPr>
          <w:p w:rsidR="00DB0976" w:rsidRPr="00983ADB" w:rsidRDefault="00DB0976" w:rsidP="00AA0E6B">
            <w:pPr>
              <w:ind w:firstLine="0"/>
            </w:pP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648" w:type="pct"/>
          </w:tcPr>
          <w:p w:rsidR="00DB0976" w:rsidRPr="00983ADB" w:rsidRDefault="00DB0976" w:rsidP="000E4DDE">
            <w:pPr>
              <w:pStyle w:val="Style14"/>
              <w:widowControl/>
              <w:ind w:firstLine="0"/>
              <w:jc w:val="left"/>
            </w:pPr>
            <w:r w:rsidRPr="00983ADB">
              <w:t>ОК-6 - зув</w:t>
            </w:r>
          </w:p>
          <w:p w:rsidR="00DB0976" w:rsidRPr="00983ADB" w:rsidRDefault="00DB0976" w:rsidP="000E4DD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ADB">
              <w:t>ПК-7 – зув</w:t>
            </w:r>
          </w:p>
        </w:tc>
      </w:tr>
      <w:tr w:rsidR="00DB0976" w:rsidRPr="00983ADB">
        <w:trPr>
          <w:trHeight w:val="499"/>
        </w:trPr>
        <w:tc>
          <w:tcPr>
            <w:tcW w:w="1655" w:type="pct"/>
          </w:tcPr>
          <w:p w:rsidR="00DB0976" w:rsidRPr="00983ADB" w:rsidRDefault="00DB0976" w:rsidP="00F77032">
            <w:pPr>
              <w:pStyle w:val="Style14"/>
              <w:widowControl/>
              <w:ind w:firstLine="0"/>
            </w:pPr>
            <w:r w:rsidRPr="00983ADB">
              <w:t>7. Принципы взаимодействия с промышленными предпр</w:t>
            </w:r>
            <w:r w:rsidRPr="00983ADB">
              <w:t>и</w:t>
            </w:r>
            <w:r w:rsidRPr="00983ADB">
              <w:t>ятиями</w:t>
            </w:r>
          </w:p>
        </w:tc>
        <w:tc>
          <w:tcPr>
            <w:tcW w:w="229" w:type="pct"/>
          </w:tcPr>
          <w:p w:rsidR="00DB0976" w:rsidRPr="00983ADB" w:rsidRDefault="00DB0976" w:rsidP="0043604C">
            <w:pPr>
              <w:pStyle w:val="Style14"/>
              <w:widowControl/>
              <w:tabs>
                <w:tab w:val="center" w:pos="178"/>
              </w:tabs>
              <w:ind w:firstLine="0"/>
            </w:pPr>
            <w:r w:rsidRPr="00983ADB">
              <w:tab/>
              <w:t>3</w:t>
            </w:r>
          </w:p>
        </w:tc>
        <w:tc>
          <w:tcPr>
            <w:tcW w:w="266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1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7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1</w:t>
            </w:r>
          </w:p>
        </w:tc>
        <w:tc>
          <w:tcPr>
            <w:tcW w:w="351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12</w:t>
            </w:r>
          </w:p>
        </w:tc>
        <w:tc>
          <w:tcPr>
            <w:tcW w:w="1231" w:type="pct"/>
          </w:tcPr>
          <w:p w:rsidR="00DB0976" w:rsidRPr="00983ADB" w:rsidRDefault="00DB0976" w:rsidP="00AA0E6B">
            <w:pPr>
              <w:ind w:firstLine="0"/>
            </w:pPr>
            <w:r w:rsidRPr="00983ADB">
              <w:t>Реферат</w:t>
            </w:r>
          </w:p>
        </w:tc>
        <w:tc>
          <w:tcPr>
            <w:tcW w:w="648" w:type="pct"/>
          </w:tcPr>
          <w:p w:rsidR="00DB0976" w:rsidRPr="00983ADB" w:rsidRDefault="00DB0976" w:rsidP="000E4DDE">
            <w:pPr>
              <w:pStyle w:val="Style14"/>
              <w:widowControl/>
              <w:ind w:firstLine="0"/>
              <w:jc w:val="left"/>
            </w:pPr>
            <w:r w:rsidRPr="00983ADB">
              <w:t>ОК-6 - зув</w:t>
            </w:r>
          </w:p>
          <w:p w:rsidR="00DB0976" w:rsidRPr="00983ADB" w:rsidRDefault="00DB0976" w:rsidP="000E4DD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ADB">
              <w:t>ПК-7 – зув</w:t>
            </w:r>
          </w:p>
        </w:tc>
      </w:tr>
      <w:tr w:rsidR="00DB0976" w:rsidRPr="00983ADB">
        <w:trPr>
          <w:trHeight w:val="499"/>
        </w:trPr>
        <w:tc>
          <w:tcPr>
            <w:tcW w:w="1655" w:type="pct"/>
          </w:tcPr>
          <w:p w:rsidR="00DB0976" w:rsidRPr="00983ADB" w:rsidRDefault="00DB0976" w:rsidP="00F77032">
            <w:pPr>
              <w:pStyle w:val="Style14"/>
              <w:widowControl/>
              <w:ind w:firstLine="0"/>
            </w:pPr>
            <w:r w:rsidRPr="00983ADB">
              <w:t>8. Конкурсная документация и ее оформление</w:t>
            </w:r>
          </w:p>
        </w:tc>
        <w:tc>
          <w:tcPr>
            <w:tcW w:w="229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3</w:t>
            </w:r>
          </w:p>
        </w:tc>
        <w:tc>
          <w:tcPr>
            <w:tcW w:w="266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1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7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1</w:t>
            </w:r>
          </w:p>
        </w:tc>
        <w:tc>
          <w:tcPr>
            <w:tcW w:w="351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</w:pPr>
            <w:r w:rsidRPr="00983ADB">
              <w:t>11,4</w:t>
            </w:r>
          </w:p>
        </w:tc>
        <w:tc>
          <w:tcPr>
            <w:tcW w:w="1231" w:type="pct"/>
          </w:tcPr>
          <w:p w:rsidR="00DB0976" w:rsidRPr="00983ADB" w:rsidRDefault="00DB0976" w:rsidP="000E4DDE">
            <w:pPr>
              <w:pStyle w:val="Style14"/>
              <w:widowControl/>
              <w:ind w:firstLine="0"/>
              <w:jc w:val="left"/>
            </w:pPr>
            <w:r w:rsidRPr="00983ADB">
              <w:t>Устный опрос</w:t>
            </w:r>
          </w:p>
        </w:tc>
        <w:tc>
          <w:tcPr>
            <w:tcW w:w="648" w:type="pct"/>
          </w:tcPr>
          <w:p w:rsidR="00DB0976" w:rsidRPr="00983ADB" w:rsidRDefault="00DB0976" w:rsidP="000E4DDE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  <w:r w:rsidRPr="00983ADB">
              <w:t>ПК-7 – зу</w:t>
            </w:r>
          </w:p>
        </w:tc>
      </w:tr>
      <w:tr w:rsidR="00DB0976" w:rsidRPr="00983ADB">
        <w:trPr>
          <w:trHeight w:val="499"/>
        </w:trPr>
        <w:tc>
          <w:tcPr>
            <w:tcW w:w="1655" w:type="pct"/>
          </w:tcPr>
          <w:p w:rsidR="00DB0976" w:rsidRPr="00983ADB" w:rsidRDefault="00DB0976" w:rsidP="009D26EA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983ADB">
              <w:rPr>
                <w:b/>
                <w:bCs/>
              </w:rPr>
              <w:t xml:space="preserve">Итого по дисциплине </w:t>
            </w:r>
          </w:p>
        </w:tc>
        <w:tc>
          <w:tcPr>
            <w:tcW w:w="229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66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983ADB">
              <w:rPr>
                <w:b/>
                <w:bCs/>
              </w:rPr>
              <w:t>4</w:t>
            </w:r>
          </w:p>
        </w:tc>
        <w:tc>
          <w:tcPr>
            <w:tcW w:w="351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67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983ADB">
              <w:rPr>
                <w:b/>
                <w:bCs/>
              </w:rPr>
              <w:t>4</w:t>
            </w:r>
          </w:p>
        </w:tc>
        <w:tc>
          <w:tcPr>
            <w:tcW w:w="351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983ADB">
              <w:rPr>
                <w:b/>
                <w:bCs/>
              </w:rPr>
              <w:t>95,4</w:t>
            </w:r>
          </w:p>
        </w:tc>
        <w:tc>
          <w:tcPr>
            <w:tcW w:w="1231" w:type="pct"/>
          </w:tcPr>
          <w:p w:rsidR="00DB0976" w:rsidRPr="00983ADB" w:rsidRDefault="00DB0976" w:rsidP="00066036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  <w:r w:rsidRPr="00983ADB">
              <w:rPr>
                <w:b/>
                <w:bCs/>
              </w:rPr>
              <w:t>Зачет</w:t>
            </w:r>
          </w:p>
        </w:tc>
        <w:tc>
          <w:tcPr>
            <w:tcW w:w="648" w:type="pct"/>
          </w:tcPr>
          <w:p w:rsidR="00DB0976" w:rsidRPr="00983ADB" w:rsidRDefault="00DB0976" w:rsidP="00D94FAF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  <w:r w:rsidRPr="00983ADB">
              <w:rPr>
                <w:b/>
                <w:bCs/>
              </w:rPr>
              <w:t>ОК-6 - зув</w:t>
            </w:r>
          </w:p>
          <w:p w:rsidR="00DB0976" w:rsidRPr="00983ADB" w:rsidRDefault="00DB0976" w:rsidP="00D94FAF">
            <w:pPr>
              <w:ind w:firstLine="0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3ADB">
              <w:rPr>
                <w:b/>
                <w:bCs/>
              </w:rPr>
              <w:t>ПК-7 – зув</w:t>
            </w:r>
          </w:p>
        </w:tc>
      </w:tr>
    </w:tbl>
    <w:p w:rsidR="00DB0976" w:rsidRPr="00983ADB" w:rsidRDefault="00DB0976" w:rsidP="002A720F">
      <w:pPr>
        <w:rPr>
          <w:rStyle w:val="FontStyle20"/>
          <w:rFonts w:ascii="Times New Roman" w:hAnsi="Times New Roman" w:cs="Times New Roman"/>
          <w:i/>
          <w:iCs/>
          <w:color w:val="C00000"/>
          <w:sz w:val="24"/>
          <w:szCs w:val="24"/>
        </w:rPr>
      </w:pPr>
    </w:p>
    <w:p w:rsidR="00DB0976" w:rsidRPr="00983ADB" w:rsidRDefault="00DB0976" w:rsidP="00D21C33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983ADB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DB0976" w:rsidRPr="00983ADB" w:rsidRDefault="00DB0976" w:rsidP="000E4DDE">
      <w:pPr>
        <w:pStyle w:val="Heading1"/>
        <w:spacing w:before="0" w:after="0"/>
        <w:ind w:left="0" w:firstLine="567"/>
        <w:rPr>
          <w:b w:val="0"/>
          <w:bCs w:val="0"/>
        </w:rPr>
      </w:pPr>
      <w:r w:rsidRPr="00983ADB">
        <w:rPr>
          <w:b w:val="0"/>
          <w:bCs w:val="0"/>
        </w:rPr>
        <w:t xml:space="preserve">Для усвоения студентами знаний по дисциплине </w:t>
      </w:r>
      <w:r w:rsidRPr="00983ADB">
        <w:t>«</w:t>
      </w:r>
      <w:r w:rsidRPr="00983ADB">
        <w:rPr>
          <w:rStyle w:val="FontStyle16"/>
          <w:sz w:val="24"/>
          <w:szCs w:val="24"/>
        </w:rPr>
        <w:t>Продвижение научной проду</w:t>
      </w:r>
      <w:r w:rsidRPr="00983ADB">
        <w:rPr>
          <w:rStyle w:val="FontStyle16"/>
          <w:sz w:val="24"/>
          <w:szCs w:val="24"/>
        </w:rPr>
        <w:t>к</w:t>
      </w:r>
      <w:r w:rsidRPr="00983ADB">
        <w:rPr>
          <w:rStyle w:val="FontStyle16"/>
          <w:sz w:val="24"/>
          <w:szCs w:val="24"/>
        </w:rPr>
        <w:t>ции</w:t>
      </w:r>
      <w:r w:rsidRPr="00983ADB">
        <w:t>»</w:t>
      </w:r>
      <w:r w:rsidRPr="00983ADB">
        <w:rPr>
          <w:b w:val="0"/>
          <w:bCs w:val="0"/>
        </w:rPr>
        <w:t xml:space="preserve"> применяются традиционная и компетентностно-модульная технологии обучения, включающие в себя объяснения преподавателя на лекциях, самостоятельную работу с учебной и справочной литературой по дисциплине, работу на практических занятиях и т.п.</w:t>
      </w:r>
    </w:p>
    <w:p w:rsidR="00DB0976" w:rsidRPr="00983ADB" w:rsidRDefault="00DB0976" w:rsidP="000E4DDE">
      <w:pPr>
        <w:pStyle w:val="Heading1"/>
        <w:spacing w:before="0" w:after="0"/>
        <w:ind w:left="0" w:firstLine="567"/>
        <w:rPr>
          <w:b w:val="0"/>
          <w:bCs w:val="0"/>
        </w:rPr>
      </w:pPr>
      <w:r w:rsidRPr="00983ADB">
        <w:rPr>
          <w:b w:val="0"/>
          <w:bCs w:val="0"/>
        </w:rPr>
        <w:t>В ходе изложения лекционного материала используются презентации, плакаты по теме занятий, наглядные пособия. На занятиях студенты выполняют задания на изуч</w:t>
      </w:r>
      <w:r w:rsidRPr="00983ADB">
        <w:rPr>
          <w:b w:val="0"/>
          <w:bCs w:val="0"/>
        </w:rPr>
        <w:t>е</w:t>
      </w:r>
      <w:r w:rsidRPr="00983ADB">
        <w:rPr>
          <w:b w:val="0"/>
          <w:bCs w:val="0"/>
        </w:rPr>
        <w:t>ние в рамках программы курса тем и проблем, не выносимых на лекции и практические занятия; заполняют вслед за преподавателем схемы, таблицы по изучаемой тематике; приводят собственные примеры, очевидно подтверждающие излагаемый материал.</w:t>
      </w:r>
    </w:p>
    <w:p w:rsidR="00DB0976" w:rsidRPr="00983ADB" w:rsidRDefault="00DB0976" w:rsidP="000E4DDE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983ADB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DB0976" w:rsidRPr="00983ADB" w:rsidRDefault="00DB0976" w:rsidP="00522FCB">
      <w:pPr>
        <w:pStyle w:val="Title"/>
        <w:jc w:val="both"/>
        <w:rPr>
          <w:b/>
          <w:bCs/>
          <w:highlight w:val="yellow"/>
        </w:rPr>
      </w:pPr>
      <w:r w:rsidRPr="00983ADB">
        <w:rPr>
          <w:b/>
          <w:bCs/>
        </w:rPr>
        <w:t>Тема 1 «Понятие научной продукции»</w:t>
      </w:r>
    </w:p>
    <w:p w:rsidR="00DB0976" w:rsidRPr="00983ADB" w:rsidRDefault="00DB0976" w:rsidP="00522FCB">
      <w:pPr>
        <w:pStyle w:val="Title"/>
        <w:ind w:firstLine="851"/>
        <w:jc w:val="both"/>
        <w:rPr>
          <w:b/>
          <w:bCs/>
        </w:rPr>
      </w:pPr>
    </w:p>
    <w:p w:rsidR="00DB0976" w:rsidRPr="00983ADB" w:rsidRDefault="00DB0976" w:rsidP="00522FCB">
      <w:pPr>
        <w:pStyle w:val="Heading1"/>
        <w:spacing w:before="0" w:after="0"/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</w:pPr>
      <w:r w:rsidRPr="00983ADB">
        <w:t xml:space="preserve">Задание 1: </w:t>
      </w:r>
      <w:r w:rsidRPr="00983ADB">
        <w:rPr>
          <w:b w:val="0"/>
          <w:bCs w:val="0"/>
        </w:rPr>
        <w:t xml:space="preserve">Опишите </w:t>
      </w:r>
      <w:r w:rsidRPr="00983ADB"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  <w:t>основное содержание Федерального закона о науке и гос</w:t>
      </w:r>
      <w:r w:rsidRPr="00983ADB"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  <w:t>у</w:t>
      </w:r>
      <w:r w:rsidRPr="00983ADB"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  <w:t xml:space="preserve">дарственной научно-технической политике </w:t>
      </w:r>
      <w:r w:rsidRPr="00983ADB">
        <w:rPr>
          <w:b w:val="0"/>
          <w:bCs w:val="0"/>
        </w:rPr>
        <w:t>от 23.08.1996 N 127-ФЗ</w:t>
      </w:r>
    </w:p>
    <w:p w:rsidR="00DB0976" w:rsidRPr="00983ADB" w:rsidRDefault="00DB0976" w:rsidP="00522FCB">
      <w:r w:rsidRPr="00983ADB">
        <w:rPr>
          <w:b/>
          <w:bCs/>
        </w:rPr>
        <w:t xml:space="preserve">Задание 2: </w:t>
      </w:r>
      <w:r w:rsidRPr="00983ADB">
        <w:t>Дайте определения: научной, научно-технической продукции, научно-исследовательской деятельности</w:t>
      </w:r>
    </w:p>
    <w:p w:rsidR="00DB0976" w:rsidRPr="00983ADB" w:rsidRDefault="00DB0976" w:rsidP="00522FCB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b/>
          <w:bCs/>
        </w:rPr>
        <w:t xml:space="preserve">Задание 3: </w:t>
      </w:r>
      <w:r w:rsidRPr="00983ADB">
        <w:t xml:space="preserve">Дайте характеристику </w:t>
      </w: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особенностям оценки качества для научной и научно-технической продукции.</w:t>
      </w:r>
    </w:p>
    <w:p w:rsidR="00DB0976" w:rsidRPr="00983ADB" w:rsidRDefault="00DB0976" w:rsidP="00522FCB">
      <w:pPr>
        <w:rPr>
          <w:b/>
          <w:bCs/>
          <w:highlight w:val="yellow"/>
        </w:rPr>
      </w:pPr>
    </w:p>
    <w:p w:rsidR="00DB0976" w:rsidRPr="00983ADB" w:rsidRDefault="00DB0976" w:rsidP="00522FCB">
      <w:pPr>
        <w:rPr>
          <w:b/>
          <w:bCs/>
        </w:rPr>
      </w:pPr>
      <w:r w:rsidRPr="00983ADB">
        <w:rPr>
          <w:b/>
          <w:bCs/>
        </w:rPr>
        <w:t>Тема 2 «Виды научной продукции»</w:t>
      </w:r>
    </w:p>
    <w:p w:rsidR="00DB0976" w:rsidRPr="00983ADB" w:rsidRDefault="00DB0976" w:rsidP="00522FCB">
      <w:pPr>
        <w:rPr>
          <w:b/>
          <w:bCs/>
        </w:rPr>
      </w:pPr>
    </w:p>
    <w:p w:rsidR="00DB0976" w:rsidRPr="00983ADB" w:rsidRDefault="00DB0976" w:rsidP="00522FCB">
      <w:pPr>
        <w:pStyle w:val="Heading1"/>
        <w:spacing w:before="0" w:after="0"/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</w:pPr>
      <w:r w:rsidRPr="00983ADB">
        <w:t>Задание 1:</w:t>
      </w:r>
      <w:r w:rsidRPr="00983ADB">
        <w:rPr>
          <w:b w:val="0"/>
          <w:bCs w:val="0"/>
        </w:rPr>
        <w:t xml:space="preserve"> Охарактеризуйте основные виды научной продукции</w:t>
      </w:r>
    </w:p>
    <w:p w:rsidR="00DB0976" w:rsidRPr="00983ADB" w:rsidRDefault="00DB0976" w:rsidP="00522FCB">
      <w:pPr>
        <w:tabs>
          <w:tab w:val="left" w:pos="851"/>
        </w:tabs>
      </w:pPr>
      <w:r w:rsidRPr="00983ADB">
        <w:rPr>
          <w:b/>
          <w:bCs/>
        </w:rPr>
        <w:t xml:space="preserve">Задание 2:  </w:t>
      </w:r>
      <w:r w:rsidRPr="00983ADB">
        <w:t>Опишите</w:t>
      </w:r>
      <w:r w:rsidRPr="00983ADB">
        <w:rPr>
          <w:b/>
          <w:bCs/>
        </w:rPr>
        <w:t xml:space="preserve"> </w:t>
      </w: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процесс  создания,  реализации  и  использования  научной  продукции.</w:t>
      </w:r>
    </w:p>
    <w:p w:rsidR="00DB0976" w:rsidRPr="00983ADB" w:rsidRDefault="00DB0976" w:rsidP="00522FCB">
      <w:pPr>
        <w:rPr>
          <w:b/>
          <w:bCs/>
        </w:rPr>
      </w:pPr>
    </w:p>
    <w:p w:rsidR="00DB0976" w:rsidRPr="00983ADB" w:rsidRDefault="00DB0976" w:rsidP="00522FCB">
      <w:pPr>
        <w:rPr>
          <w:b/>
          <w:bCs/>
        </w:rPr>
      </w:pPr>
      <w:r w:rsidRPr="00983ADB">
        <w:rPr>
          <w:b/>
          <w:bCs/>
        </w:rPr>
        <w:t>Тема 3 «Регистрация различных видов научной продукции»</w:t>
      </w:r>
    </w:p>
    <w:p w:rsidR="00DB0976" w:rsidRPr="00983ADB" w:rsidRDefault="00DB0976" w:rsidP="00522FCB">
      <w:pPr>
        <w:rPr>
          <w:b/>
          <w:bCs/>
        </w:rPr>
      </w:pPr>
    </w:p>
    <w:p w:rsidR="00DB0976" w:rsidRPr="00983ADB" w:rsidRDefault="00DB0976" w:rsidP="00522FCB">
      <w:pPr>
        <w:rPr>
          <w:b/>
          <w:bCs/>
        </w:rPr>
      </w:pPr>
      <w:r w:rsidRPr="00983ADB">
        <w:rPr>
          <w:b/>
          <w:bCs/>
        </w:rPr>
        <w:t xml:space="preserve">Задание 1: </w:t>
      </w:r>
      <w:r w:rsidRPr="00983ADB">
        <w:t>Решите кейс-задачу «Описание рисков реализации научной и научно-технической продукции»</w:t>
      </w:r>
    </w:p>
    <w:p w:rsidR="00DB0976" w:rsidRPr="00983ADB" w:rsidRDefault="00DB0976" w:rsidP="00522FCB">
      <w:pPr>
        <w:tabs>
          <w:tab w:val="left" w:pos="851"/>
        </w:tabs>
      </w:pPr>
      <w:r w:rsidRPr="00983ADB">
        <w:rPr>
          <w:b/>
          <w:bCs/>
        </w:rPr>
        <w:t xml:space="preserve">Задание 2: </w:t>
      </w:r>
      <w:r w:rsidRPr="00983ADB">
        <w:t>Решите кейс-задачу «Разработка и представление алгоритма разрабо</w:t>
      </w:r>
      <w:r w:rsidRPr="00983ADB">
        <w:t>т</w:t>
      </w:r>
      <w:r w:rsidRPr="00983ADB">
        <w:t>ки календарного плана проекта продвижения научной продукции».</w:t>
      </w:r>
    </w:p>
    <w:p w:rsidR="00DB0976" w:rsidRPr="00983ADB" w:rsidRDefault="00DB0976" w:rsidP="00522FCB">
      <w:pPr>
        <w:rPr>
          <w:b/>
          <w:bCs/>
        </w:rPr>
      </w:pPr>
    </w:p>
    <w:p w:rsidR="00DB0976" w:rsidRPr="00983ADB" w:rsidRDefault="00DB0976" w:rsidP="00522FCB">
      <w:pPr>
        <w:rPr>
          <w:b/>
          <w:bCs/>
        </w:rPr>
      </w:pPr>
      <w:r w:rsidRPr="00983ADB">
        <w:rPr>
          <w:b/>
          <w:bCs/>
        </w:rPr>
        <w:t>Тема 4 «Пути продвижения на рынок»</w:t>
      </w:r>
    </w:p>
    <w:p w:rsidR="00DB0976" w:rsidRPr="00983ADB" w:rsidRDefault="00DB0976" w:rsidP="00522FCB">
      <w:pPr>
        <w:rPr>
          <w:b/>
          <w:bCs/>
        </w:rPr>
      </w:pPr>
    </w:p>
    <w:p w:rsidR="00DB0976" w:rsidRPr="00983ADB" w:rsidRDefault="00DB0976" w:rsidP="00522FCB">
      <w:r w:rsidRPr="00983ADB">
        <w:rPr>
          <w:b/>
          <w:bCs/>
        </w:rPr>
        <w:t xml:space="preserve">Задание 1: </w:t>
      </w:r>
      <w:r w:rsidRPr="00983ADB">
        <w:t>Проанализируйте особенности рынка научной и  научно-технической продукции в России</w:t>
      </w:r>
    </w:p>
    <w:p w:rsidR="00DB0976" w:rsidRPr="00983ADB" w:rsidRDefault="00DB0976" w:rsidP="00522FCB">
      <w:r w:rsidRPr="00983ADB">
        <w:rPr>
          <w:b/>
          <w:bCs/>
        </w:rPr>
        <w:t>Задание 2:</w:t>
      </w:r>
      <w:r w:rsidRPr="00983ADB">
        <w:t xml:space="preserve"> Дайте характеристику источников информации о научной и научно-технической продукции.</w:t>
      </w:r>
    </w:p>
    <w:p w:rsidR="00DB0976" w:rsidRPr="00983ADB" w:rsidRDefault="00DB0976" w:rsidP="00522FCB">
      <w:pPr>
        <w:rPr>
          <w:b/>
          <w:bCs/>
        </w:rPr>
      </w:pPr>
    </w:p>
    <w:p w:rsidR="00DB0976" w:rsidRPr="00983ADB" w:rsidRDefault="00DB0976" w:rsidP="00522FCB">
      <w:pPr>
        <w:rPr>
          <w:b/>
          <w:bCs/>
        </w:rPr>
      </w:pPr>
      <w:r w:rsidRPr="00983ADB">
        <w:rPr>
          <w:b/>
          <w:bCs/>
        </w:rPr>
        <w:t>Тема 5 «Системы финансирования»</w:t>
      </w:r>
    </w:p>
    <w:p w:rsidR="00DB0976" w:rsidRPr="00983ADB" w:rsidRDefault="00DB0976" w:rsidP="00522FCB">
      <w:pPr>
        <w:rPr>
          <w:b/>
          <w:bCs/>
        </w:rPr>
      </w:pPr>
    </w:p>
    <w:p w:rsidR="00DB0976" w:rsidRPr="00983ADB" w:rsidRDefault="00DB0976" w:rsidP="00522FCB">
      <w:r w:rsidRPr="00983ADB">
        <w:rPr>
          <w:b/>
          <w:bCs/>
        </w:rPr>
        <w:t xml:space="preserve">Задание 1:  </w:t>
      </w:r>
      <w:r w:rsidRPr="00983ADB">
        <w:t>Опишите принципы, формы и методы финансирования научной и н</w:t>
      </w:r>
      <w:r w:rsidRPr="00983ADB">
        <w:t>а</w:t>
      </w:r>
      <w:r w:rsidRPr="00983ADB">
        <w:t>учно-технической продукции</w:t>
      </w:r>
    </w:p>
    <w:p w:rsidR="00DB0976" w:rsidRPr="00983ADB" w:rsidRDefault="00DB0976" w:rsidP="00522FCB">
      <w:pPr>
        <w:rPr>
          <w:b/>
          <w:bCs/>
          <w:highlight w:val="yellow"/>
        </w:rPr>
      </w:pPr>
    </w:p>
    <w:p w:rsidR="00DB0976" w:rsidRPr="00983ADB" w:rsidRDefault="00DB0976" w:rsidP="00522FCB">
      <w:pPr>
        <w:rPr>
          <w:b/>
          <w:bCs/>
        </w:rPr>
      </w:pPr>
      <w:r w:rsidRPr="00983ADB">
        <w:rPr>
          <w:b/>
          <w:bCs/>
        </w:rPr>
        <w:t>Тема 6 «Системы государственной поддержки»</w:t>
      </w:r>
    </w:p>
    <w:p w:rsidR="00DB0976" w:rsidRPr="00983ADB" w:rsidRDefault="00DB0976" w:rsidP="00522FCB">
      <w:pPr>
        <w:rPr>
          <w:b/>
          <w:bCs/>
        </w:rPr>
      </w:pPr>
    </w:p>
    <w:p w:rsidR="00DB0976" w:rsidRPr="00983ADB" w:rsidRDefault="00DB0976" w:rsidP="00522FCB">
      <w:r w:rsidRPr="00983ADB">
        <w:rPr>
          <w:b/>
          <w:bCs/>
        </w:rPr>
        <w:t>Задание 1:</w:t>
      </w:r>
      <w:r w:rsidRPr="00983ADB">
        <w:t xml:space="preserve"> Охарактеризуйте основные принципы работы государственного фонда фундаментальных исследований. </w:t>
      </w:r>
    </w:p>
    <w:p w:rsidR="00DB0976" w:rsidRPr="00983ADB" w:rsidRDefault="00DB0976" w:rsidP="00522FCB">
      <w:pPr>
        <w:rPr>
          <w:b/>
          <w:bCs/>
        </w:rPr>
      </w:pPr>
    </w:p>
    <w:p w:rsidR="00DB0976" w:rsidRPr="00983ADB" w:rsidRDefault="00DB0976" w:rsidP="00522FCB">
      <w:pPr>
        <w:rPr>
          <w:b/>
          <w:bCs/>
        </w:rPr>
      </w:pPr>
      <w:r w:rsidRPr="00983ADB">
        <w:rPr>
          <w:b/>
          <w:bCs/>
        </w:rPr>
        <w:t>Тема 7 «Принципы взаимодействия с научно-исследовательскими инстит</w:t>
      </w:r>
      <w:r w:rsidRPr="00983ADB">
        <w:rPr>
          <w:b/>
          <w:bCs/>
        </w:rPr>
        <w:t>у</w:t>
      </w:r>
      <w:r w:rsidRPr="00983ADB">
        <w:rPr>
          <w:b/>
          <w:bCs/>
        </w:rPr>
        <w:t>тами РАН»</w:t>
      </w:r>
    </w:p>
    <w:p w:rsidR="00DB0976" w:rsidRPr="00983ADB" w:rsidRDefault="00DB0976" w:rsidP="00522FCB">
      <w:pPr>
        <w:rPr>
          <w:b/>
          <w:bCs/>
        </w:rPr>
      </w:pPr>
    </w:p>
    <w:p w:rsidR="00DB0976" w:rsidRPr="00983ADB" w:rsidRDefault="00DB0976" w:rsidP="00522FCB">
      <w:r w:rsidRPr="00983ADB">
        <w:rPr>
          <w:b/>
          <w:bCs/>
        </w:rPr>
        <w:t xml:space="preserve">Задание 1: </w:t>
      </w:r>
      <w:r w:rsidRPr="00983ADB">
        <w:t>Опишите порядок и особенности выполнения  научно-исследовательских работ по государственным контрактам</w:t>
      </w:r>
    </w:p>
    <w:p w:rsidR="00DB0976" w:rsidRPr="00983ADB" w:rsidRDefault="00DB0976" w:rsidP="00522FCB">
      <w:pPr>
        <w:rPr>
          <w:b/>
          <w:bCs/>
        </w:rPr>
      </w:pPr>
    </w:p>
    <w:p w:rsidR="00DB0976" w:rsidRPr="00983ADB" w:rsidRDefault="00DB0976" w:rsidP="00522FCB">
      <w:pPr>
        <w:rPr>
          <w:b/>
          <w:bCs/>
        </w:rPr>
      </w:pPr>
      <w:r w:rsidRPr="00983ADB">
        <w:rPr>
          <w:b/>
          <w:bCs/>
        </w:rPr>
        <w:t>Тема 8 «Конкурсная документация и ее оформление»</w:t>
      </w:r>
    </w:p>
    <w:p w:rsidR="00DB0976" w:rsidRPr="00983ADB" w:rsidRDefault="00DB0976" w:rsidP="00522FCB">
      <w:pPr>
        <w:tabs>
          <w:tab w:val="left" w:pos="851"/>
        </w:tabs>
      </w:pPr>
    </w:p>
    <w:p w:rsidR="00DB0976" w:rsidRPr="00983ADB" w:rsidRDefault="00DB0976" w:rsidP="00522FCB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iCs/>
          <w:color w:val="C00000"/>
          <w:sz w:val="24"/>
          <w:szCs w:val="24"/>
        </w:rPr>
      </w:pPr>
      <w:r w:rsidRPr="00983ADB">
        <w:rPr>
          <w:b/>
          <w:bCs/>
        </w:rPr>
        <w:t>Задание1:</w:t>
      </w:r>
      <w:r w:rsidRPr="00983ADB">
        <w:t xml:space="preserve"> Решите кейс-задачу «Анализ механизмов контроля и отчетности по н</w:t>
      </w:r>
      <w:r w:rsidRPr="00983ADB">
        <w:t>а</w:t>
      </w:r>
      <w:r w:rsidRPr="00983ADB">
        <w:t>учному проекту по времени, затратам, показателям, ресурсам</w:t>
      </w:r>
    </w:p>
    <w:p w:rsidR="00DB0976" w:rsidRPr="00983ADB" w:rsidRDefault="00DB0976" w:rsidP="002A720F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iCs/>
          <w:color w:val="C00000"/>
          <w:sz w:val="24"/>
          <w:szCs w:val="24"/>
        </w:rPr>
      </w:pPr>
    </w:p>
    <w:p w:rsidR="00DB0976" w:rsidRPr="00983ADB" w:rsidRDefault="00DB0976" w:rsidP="0090004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 xml:space="preserve">Примерный перечень тем </w:t>
      </w:r>
      <w:r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рефератов</w:t>
      </w:r>
      <w:r w:rsidRPr="00983ADB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:</w:t>
      </w:r>
    </w:p>
    <w:p w:rsidR="00DB0976" w:rsidRPr="00983ADB" w:rsidRDefault="00DB0976" w:rsidP="0090004A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DB0976" w:rsidRPr="00983ADB" w:rsidRDefault="00DB0976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1) Научно-техническая продукция: понятие, виды.</w:t>
      </w:r>
    </w:p>
    <w:p w:rsidR="00DB0976" w:rsidRPr="00983ADB" w:rsidRDefault="00DB0976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2) Понятие научной деятельности, показатели ее характеризующие, источники финансирования.</w:t>
      </w:r>
    </w:p>
    <w:p w:rsidR="00DB0976" w:rsidRPr="00983ADB" w:rsidRDefault="00DB0976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3) Особенности оценки качества для научно-технической продукции.</w:t>
      </w:r>
    </w:p>
    <w:p w:rsidR="00DB0976" w:rsidRPr="00983ADB" w:rsidRDefault="00DB0976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4) Проблемы анализа рынка научно-технической продукции.</w:t>
      </w:r>
    </w:p>
    <w:p w:rsidR="00DB0976" w:rsidRPr="00983ADB" w:rsidRDefault="00DB0976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5) Научно-техническая продукция как товар особого рода.</w:t>
      </w:r>
    </w:p>
    <w:p w:rsidR="00DB0976" w:rsidRPr="00983ADB" w:rsidRDefault="00DB0976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6) Процесс  производства,  реализации  и  использования  научно-технической продукции.</w:t>
      </w:r>
    </w:p>
    <w:p w:rsidR="00DB0976" w:rsidRPr="00983ADB" w:rsidRDefault="00DB0976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7) Жизненный цикл нововведений. Научно-производственный цикл.</w:t>
      </w:r>
    </w:p>
    <w:p w:rsidR="00DB0976" w:rsidRPr="00983ADB" w:rsidRDefault="00DB0976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8) Классификация научно-технической продукции.</w:t>
      </w:r>
    </w:p>
    <w:p w:rsidR="00DB0976" w:rsidRPr="00983ADB" w:rsidRDefault="00DB0976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9) Организация и планирование продвижения товара и пути его совершенств</w:t>
      </w: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о</w:t>
      </w: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вания.</w:t>
      </w:r>
    </w:p>
    <w:p w:rsidR="00DB0976" w:rsidRPr="00983ADB" w:rsidRDefault="00DB0976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10) Средства и методы стимулирования сбыта продукции.</w:t>
      </w:r>
    </w:p>
    <w:p w:rsidR="00DB0976" w:rsidRPr="00983ADB" w:rsidRDefault="00DB0976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11) Принципы, формы и методы финансирования научно-технической проду</w:t>
      </w: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к</w:t>
      </w: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ции.</w:t>
      </w:r>
    </w:p>
    <w:p w:rsidR="00DB0976" w:rsidRPr="00983ADB" w:rsidRDefault="00DB0976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12) Источники финансирования научной, научно-технической и инновационной деятельности.</w:t>
      </w:r>
    </w:p>
    <w:p w:rsidR="00DB0976" w:rsidRPr="00983ADB" w:rsidRDefault="00DB0976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13) Формы государственной поддержки инновационной деятельности в России.</w:t>
      </w:r>
    </w:p>
    <w:p w:rsidR="00DB0976" w:rsidRPr="00983ADB" w:rsidRDefault="00DB0976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14) Научно-техническая политика России.</w:t>
      </w:r>
    </w:p>
    <w:p w:rsidR="00DB0976" w:rsidRPr="00983ADB" w:rsidRDefault="00DB0976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15) Производственный процесс и основные принципы его организации.</w:t>
      </w:r>
    </w:p>
    <w:p w:rsidR="00DB0976" w:rsidRPr="00983ADB" w:rsidRDefault="00DB0976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16) Разработка конкурсной документации.</w:t>
      </w:r>
    </w:p>
    <w:p w:rsidR="00DB0976" w:rsidRPr="00983ADB" w:rsidRDefault="00DB0976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17) Порядок и особенности выполнения научно-исследовательских работ по г</w:t>
      </w: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о</w:t>
      </w: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сударственным контрактам.</w:t>
      </w:r>
    </w:p>
    <w:p w:rsidR="00DB0976" w:rsidRPr="00983ADB" w:rsidRDefault="00DB0976" w:rsidP="002A720F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iCs/>
          <w:color w:val="C00000"/>
          <w:sz w:val="24"/>
          <w:szCs w:val="24"/>
        </w:rPr>
      </w:pPr>
    </w:p>
    <w:p w:rsidR="00DB0976" w:rsidRPr="00983ADB" w:rsidRDefault="00DB0976" w:rsidP="002A720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Рефераты оформляются в соответствии с принятой системой менеджмента кач</w:t>
      </w: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е</w:t>
      </w: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ства МГТУ им. Г.И. Носова. Представление рефератов осуществляется на практических занятиях в виде докладов с обсуждением основных положений.</w:t>
      </w:r>
    </w:p>
    <w:p w:rsidR="00DB0976" w:rsidRDefault="00DB0976" w:rsidP="0079022C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DB0976" w:rsidRPr="00100474" w:rsidRDefault="00DB0976" w:rsidP="00983ADB">
      <w:pPr>
        <w:rPr>
          <w:i/>
          <w:iCs/>
        </w:rPr>
      </w:pPr>
      <w:r w:rsidRPr="00100474">
        <w:rPr>
          <w:i/>
          <w:iCs/>
        </w:rPr>
        <w:t xml:space="preserve">Промежуточная аттестация по дисциплине </w:t>
      </w:r>
      <w:r>
        <w:rPr>
          <w:i/>
          <w:iCs/>
        </w:rPr>
        <w:t>«Продвижение научной продукции»</w:t>
      </w:r>
      <w:r w:rsidRPr="00100474">
        <w:rPr>
          <w:i/>
          <w:iCs/>
        </w:rPr>
        <w:t xml:space="preserve"> в </w:t>
      </w:r>
      <w:r>
        <w:rPr>
          <w:i/>
          <w:iCs/>
        </w:rPr>
        <w:t>4</w:t>
      </w:r>
      <w:r w:rsidRPr="00100474">
        <w:rPr>
          <w:i/>
          <w:iCs/>
        </w:rPr>
        <w:t xml:space="preserve"> семестре проводится в форме зачета </w:t>
      </w:r>
    </w:p>
    <w:p w:rsidR="00DB0976" w:rsidRPr="007073DE" w:rsidRDefault="00DB0976" w:rsidP="00983ADB">
      <w:pPr>
        <w:rPr>
          <w:i/>
          <w:iCs/>
          <w:highlight w:val="yellow"/>
        </w:rPr>
      </w:pPr>
    </w:p>
    <w:p w:rsidR="00DB0976" w:rsidRPr="00100474" w:rsidRDefault="00DB0976" w:rsidP="00983ADB">
      <w:pPr>
        <w:rPr>
          <w:b/>
          <w:bCs/>
        </w:rPr>
      </w:pPr>
      <w:r w:rsidRPr="00100474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:rsidR="00DB0976" w:rsidRPr="00983ADB" w:rsidRDefault="00DB0976" w:rsidP="00983ADB"/>
    <w:tbl>
      <w:tblPr>
        <w:tblW w:w="970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"/>
        <w:gridCol w:w="1307"/>
        <w:gridCol w:w="2998"/>
        <w:gridCol w:w="5389"/>
      </w:tblGrid>
      <w:tr w:rsidR="00DB0976" w:rsidRPr="00983ADB" w:rsidTr="00A237F9">
        <w:trPr>
          <w:tblHeader/>
        </w:trPr>
        <w:tc>
          <w:tcPr>
            <w:tcW w:w="1308" w:type="dxa"/>
            <w:gridSpan w:val="2"/>
            <w:vAlign w:val="center"/>
          </w:tcPr>
          <w:p w:rsidR="00DB0976" w:rsidRPr="00983ADB" w:rsidRDefault="00DB0976" w:rsidP="00F07D03">
            <w:pPr>
              <w:ind w:firstLine="0"/>
              <w:jc w:val="center"/>
            </w:pPr>
            <w:r w:rsidRPr="00983ADB">
              <w:t>Структу</w:t>
            </w:r>
            <w:r w:rsidRPr="00983ADB">
              <w:t>р</w:t>
            </w:r>
            <w:r w:rsidRPr="00983ADB">
              <w:t>ный эл</w:t>
            </w:r>
            <w:r w:rsidRPr="00983ADB">
              <w:t>е</w:t>
            </w:r>
            <w:r w:rsidRPr="00983ADB">
              <w:t>мент ко</w:t>
            </w:r>
            <w:r w:rsidRPr="00983ADB">
              <w:t>м</w:t>
            </w:r>
            <w:r w:rsidRPr="00983ADB">
              <w:t>петенции</w:t>
            </w:r>
          </w:p>
        </w:tc>
        <w:tc>
          <w:tcPr>
            <w:tcW w:w="3000" w:type="dxa"/>
            <w:vAlign w:val="center"/>
          </w:tcPr>
          <w:p w:rsidR="00DB0976" w:rsidRPr="00983ADB" w:rsidRDefault="00DB0976" w:rsidP="00F07D03">
            <w:pPr>
              <w:ind w:firstLine="0"/>
              <w:jc w:val="center"/>
            </w:pPr>
            <w:r w:rsidRPr="00983ADB">
              <w:t xml:space="preserve">Планируемые результаты обучения </w:t>
            </w:r>
          </w:p>
        </w:tc>
        <w:tc>
          <w:tcPr>
            <w:tcW w:w="5392" w:type="dxa"/>
            <w:vAlign w:val="center"/>
          </w:tcPr>
          <w:p w:rsidR="00DB0976" w:rsidRPr="00EE4A68" w:rsidRDefault="00DB0976" w:rsidP="00F07D03">
            <w:pPr>
              <w:ind w:firstLine="0"/>
              <w:jc w:val="center"/>
            </w:pPr>
            <w:r w:rsidRPr="00EE4A68">
              <w:t>Оценочные средства</w:t>
            </w:r>
          </w:p>
        </w:tc>
      </w:tr>
      <w:tr w:rsidR="00DB0976" w:rsidRPr="00983ADB" w:rsidTr="00A237F9">
        <w:tc>
          <w:tcPr>
            <w:tcW w:w="9700" w:type="dxa"/>
            <w:gridSpan w:val="4"/>
          </w:tcPr>
          <w:p w:rsidR="00DB0976" w:rsidRPr="00983ADB" w:rsidRDefault="00DB0976" w:rsidP="00F07D03">
            <w:pPr>
              <w:ind w:firstLine="0"/>
              <w:rPr>
                <w:b/>
                <w:bCs/>
              </w:rPr>
            </w:pPr>
            <w:r w:rsidRPr="00983ADB">
              <w:rPr>
                <w:b/>
                <w:bCs/>
              </w:rPr>
              <w:t>ОК – 6: способностью использовать основы правовых знаний в различных сферах деятельности</w:t>
            </w:r>
          </w:p>
        </w:tc>
      </w:tr>
      <w:tr w:rsidR="00DB0976" w:rsidRPr="00983ADB" w:rsidTr="00A237F9">
        <w:tc>
          <w:tcPr>
            <w:tcW w:w="1308" w:type="dxa"/>
            <w:gridSpan w:val="2"/>
          </w:tcPr>
          <w:p w:rsidR="00DB0976" w:rsidRPr="00983ADB" w:rsidRDefault="00DB0976" w:rsidP="00F07D03">
            <w:pPr>
              <w:ind w:firstLine="0"/>
              <w:jc w:val="left"/>
            </w:pPr>
            <w:r w:rsidRPr="00983ADB">
              <w:t>Знать</w:t>
            </w:r>
          </w:p>
        </w:tc>
        <w:tc>
          <w:tcPr>
            <w:tcW w:w="3000" w:type="dxa"/>
          </w:tcPr>
          <w:p w:rsidR="00DB0976" w:rsidRPr="00983ADB" w:rsidRDefault="00DB0976" w:rsidP="00F07D03">
            <w:pPr>
              <w:ind w:firstLine="0"/>
            </w:pPr>
            <w:r w:rsidRPr="00983ADB">
              <w:t>- основные понятия и о</w:t>
            </w:r>
            <w:r w:rsidRPr="00983ADB">
              <w:t>п</w:t>
            </w:r>
            <w:r w:rsidRPr="00983ADB">
              <w:t>ределения федерального закона «О науке и гос</w:t>
            </w:r>
            <w:r w:rsidRPr="00983ADB">
              <w:t>у</w:t>
            </w:r>
            <w:r w:rsidRPr="00983ADB">
              <w:t xml:space="preserve">дарственной научно-технической политике»; </w:t>
            </w:r>
          </w:p>
          <w:p w:rsidR="00DB0976" w:rsidRPr="00983ADB" w:rsidRDefault="00DB0976" w:rsidP="00F07D03">
            <w:pPr>
              <w:ind w:firstLine="0"/>
            </w:pPr>
            <w:r w:rsidRPr="00983ADB">
              <w:t>- основные понятия и о</w:t>
            </w:r>
            <w:r w:rsidRPr="00983ADB">
              <w:t>п</w:t>
            </w:r>
            <w:r w:rsidRPr="00983ADB">
              <w:t>ределения федерального закона об инновационной деятельности и о госуда</w:t>
            </w:r>
            <w:r w:rsidRPr="00983ADB">
              <w:t>р</w:t>
            </w:r>
            <w:r w:rsidRPr="00983ADB">
              <w:t>ственной инновационной политике;</w:t>
            </w:r>
          </w:p>
          <w:p w:rsidR="00DB0976" w:rsidRPr="00983ADB" w:rsidRDefault="00DB0976" w:rsidP="00F07D03">
            <w:pPr>
              <w:ind w:firstLine="0"/>
            </w:pPr>
            <w:r w:rsidRPr="00983ADB">
              <w:t>- систему финансирования инновационной деятел</w:t>
            </w:r>
            <w:r w:rsidRPr="00983ADB">
              <w:t>ь</w:t>
            </w:r>
            <w:r w:rsidRPr="00983ADB">
              <w:t xml:space="preserve">ности. 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Порядок и особе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ности выполнения научно- исследовательских работ по государственным ко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трактам.</w:t>
            </w:r>
          </w:p>
        </w:tc>
        <w:tc>
          <w:tcPr>
            <w:tcW w:w="5392" w:type="dxa"/>
          </w:tcPr>
          <w:p w:rsidR="00DB0976" w:rsidRPr="004954A1" w:rsidRDefault="00DB0976" w:rsidP="00980037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bCs/>
              </w:rPr>
            </w:pPr>
            <w:r w:rsidRPr="004954A1">
              <w:rPr>
                <w:b/>
                <w:bCs/>
              </w:rPr>
              <w:t>Перечень вопросов к зачету по курсу:</w:t>
            </w:r>
          </w:p>
          <w:p w:rsidR="00DB0976" w:rsidRPr="004954A1" w:rsidRDefault="00DB0976" w:rsidP="00980037">
            <w:pPr>
              <w:tabs>
                <w:tab w:val="left" w:pos="851"/>
              </w:tabs>
              <w:ind w:firstLine="0"/>
            </w:pPr>
            <w:r w:rsidRPr="004954A1">
              <w:t>1.Понятие и правовое содержание результатов научной и научно-технической деятельности.</w:t>
            </w:r>
          </w:p>
          <w:p w:rsidR="00DB0976" w:rsidRPr="004954A1" w:rsidRDefault="00DB0976" w:rsidP="00980037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</w:t>
            </w:r>
            <w:r w:rsidRPr="004954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Показатели, характеризующие научную деятельность.</w:t>
            </w:r>
          </w:p>
          <w:p w:rsidR="00DB0976" w:rsidRPr="004954A1" w:rsidRDefault="00DB0976" w:rsidP="00980037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3. Классификация научно-технической проду</w:t>
            </w:r>
            <w:r w:rsidRPr="004954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</w:t>
            </w:r>
            <w:r w:rsidRPr="004954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ции.</w:t>
            </w:r>
          </w:p>
          <w:p w:rsidR="00DB0976" w:rsidRPr="004954A1" w:rsidRDefault="00DB0976" w:rsidP="00980037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4. Виды продвижения научной продукции на рынке.</w:t>
            </w:r>
          </w:p>
          <w:p w:rsidR="00DB0976" w:rsidRPr="004954A1" w:rsidRDefault="00DB0976" w:rsidP="00980037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5. Виды охранных документов интеллектуальной собственности.</w:t>
            </w:r>
          </w:p>
          <w:p w:rsidR="00DB0976" w:rsidRPr="004954A1" w:rsidRDefault="00DB0976" w:rsidP="00980037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6. Виды научно-технических услуг.</w:t>
            </w:r>
          </w:p>
          <w:p w:rsidR="00DB0976" w:rsidRPr="004954A1" w:rsidRDefault="00DB0976" w:rsidP="00980037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7. Изобретательство. Изобретение.</w:t>
            </w:r>
          </w:p>
          <w:p w:rsidR="00DB0976" w:rsidRPr="004954A1" w:rsidRDefault="00DB0976" w:rsidP="00980037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8. Изобретательство. Полезная модель.</w:t>
            </w:r>
          </w:p>
          <w:p w:rsidR="00DB0976" w:rsidRPr="004954A1" w:rsidRDefault="00DB0976" w:rsidP="00980037">
            <w:pPr>
              <w:tabs>
                <w:tab w:val="left" w:pos="851"/>
              </w:tabs>
              <w:ind w:firstLine="0"/>
            </w:pPr>
            <w:r w:rsidRPr="004954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4954A1">
              <w:t>Государственная регистрация научных резул</w:t>
            </w:r>
            <w:r w:rsidRPr="004954A1">
              <w:t>ь</w:t>
            </w:r>
            <w:r w:rsidRPr="004954A1">
              <w:t>татов.</w:t>
            </w:r>
          </w:p>
          <w:p w:rsidR="00DB0976" w:rsidRPr="004954A1" w:rsidRDefault="00DB0976" w:rsidP="00980037">
            <w:pPr>
              <w:tabs>
                <w:tab w:val="left" w:pos="851"/>
              </w:tabs>
              <w:ind w:firstLine="0"/>
            </w:pPr>
            <w:r w:rsidRPr="004954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4954A1">
              <w:t>Основные цели и принципы государственной политики в области науки.</w:t>
            </w:r>
          </w:p>
          <w:p w:rsidR="00DB0976" w:rsidRPr="004954A1" w:rsidRDefault="00DB0976" w:rsidP="00980037">
            <w:pPr>
              <w:tabs>
                <w:tab w:val="left" w:pos="851"/>
              </w:tabs>
              <w:ind w:firstLine="0"/>
            </w:pPr>
            <w:r w:rsidRPr="004954A1">
              <w:t>11. Источниками финансирования инновацио</w:t>
            </w:r>
            <w:r w:rsidRPr="004954A1">
              <w:t>н</w:t>
            </w:r>
            <w:r w:rsidRPr="004954A1">
              <w:t>ных проектов.</w:t>
            </w:r>
          </w:p>
          <w:p w:rsidR="00DB0976" w:rsidRPr="004954A1" w:rsidRDefault="00DB0976" w:rsidP="00980037">
            <w:pPr>
              <w:tabs>
                <w:tab w:val="left" w:pos="851"/>
              </w:tabs>
              <w:ind w:firstLine="0"/>
            </w:pPr>
            <w:r w:rsidRPr="004954A1">
              <w:t>12. Формы финансирования инновационной де</w:t>
            </w:r>
            <w:r w:rsidRPr="004954A1">
              <w:t>я</w:t>
            </w:r>
            <w:r w:rsidRPr="004954A1">
              <w:t>тельности.</w:t>
            </w:r>
          </w:p>
          <w:p w:rsidR="00DB0976" w:rsidRPr="004954A1" w:rsidRDefault="00DB0976" w:rsidP="00980037">
            <w:pPr>
              <w:tabs>
                <w:tab w:val="left" w:pos="851"/>
              </w:tabs>
              <w:ind w:firstLine="0"/>
            </w:pPr>
            <w:r w:rsidRPr="004954A1">
              <w:t>13. Формы государственной поддержки иннов</w:t>
            </w:r>
            <w:r w:rsidRPr="004954A1">
              <w:t>а</w:t>
            </w:r>
            <w:r w:rsidRPr="004954A1">
              <w:t>ционной деятельности.</w:t>
            </w:r>
          </w:p>
          <w:p w:rsidR="00DB0976" w:rsidRPr="00983ADB" w:rsidRDefault="00DB0976" w:rsidP="00980037">
            <w:pPr>
              <w:ind w:firstLine="0"/>
            </w:pPr>
            <w:r w:rsidRPr="004954A1">
              <w:t>14. Нетрадиционные меры государственной по</w:t>
            </w:r>
            <w:r w:rsidRPr="004954A1">
              <w:t>д</w:t>
            </w:r>
            <w:r w:rsidRPr="004954A1">
              <w:t>держки.</w:t>
            </w:r>
          </w:p>
        </w:tc>
      </w:tr>
      <w:tr w:rsidR="00DB0976" w:rsidRPr="00983ADB" w:rsidTr="00A237F9">
        <w:tc>
          <w:tcPr>
            <w:tcW w:w="1308" w:type="dxa"/>
            <w:gridSpan w:val="2"/>
          </w:tcPr>
          <w:p w:rsidR="00DB0976" w:rsidRPr="00983ADB" w:rsidRDefault="00DB0976" w:rsidP="00F07D03">
            <w:pPr>
              <w:ind w:firstLine="0"/>
            </w:pPr>
            <w:r w:rsidRPr="00983ADB">
              <w:t>Уметь:</w:t>
            </w:r>
          </w:p>
        </w:tc>
        <w:tc>
          <w:tcPr>
            <w:tcW w:w="3000" w:type="dxa"/>
          </w:tcPr>
          <w:p w:rsidR="00DB0976" w:rsidRPr="00983ADB" w:rsidRDefault="00DB0976" w:rsidP="00F07D03">
            <w:pPr>
              <w:ind w:firstLine="0"/>
            </w:pPr>
            <w:r w:rsidRPr="00983ADB">
              <w:t>- приобретать знания в о</w:t>
            </w:r>
            <w:r w:rsidRPr="00983ADB">
              <w:t>б</w:t>
            </w:r>
            <w:r w:rsidRPr="00983ADB">
              <w:t>ласти продвижения нау</w:t>
            </w:r>
            <w:r w:rsidRPr="00983ADB">
              <w:t>ч</w:t>
            </w:r>
            <w:r w:rsidRPr="00983ADB">
              <w:t xml:space="preserve">ной продукции; </w:t>
            </w:r>
          </w:p>
          <w:p w:rsidR="00DB0976" w:rsidRPr="00983ADB" w:rsidRDefault="00DB0976" w:rsidP="00F07D03">
            <w:pPr>
              <w:ind w:firstLine="0"/>
              <w:rPr>
                <w:spacing w:val="-4"/>
              </w:rPr>
            </w:pPr>
            <w:r w:rsidRPr="00983ADB">
              <w:rPr>
                <w:spacing w:val="-4"/>
              </w:rPr>
              <w:t xml:space="preserve">- выделять особенности </w:t>
            </w:r>
            <w:r w:rsidRPr="00983ADB">
              <w:rPr>
                <w:rStyle w:val="FontStyle20"/>
                <w:rFonts w:ascii="Times New Roman" w:hAnsi="Times New Roman" w:cs="Times New Roman"/>
                <w:spacing w:val="-4"/>
                <w:sz w:val="24"/>
                <w:szCs w:val="24"/>
              </w:rPr>
              <w:t>продвижения товара и пути его совершенствования в условиях Российского ры</w:t>
            </w:r>
            <w:r w:rsidRPr="00983ADB">
              <w:rPr>
                <w:rStyle w:val="FontStyle20"/>
                <w:rFonts w:ascii="Times New Roman" w:hAnsi="Times New Roman" w:cs="Times New Roman"/>
                <w:spacing w:val="-4"/>
                <w:sz w:val="24"/>
                <w:szCs w:val="24"/>
              </w:rPr>
              <w:t>н</w:t>
            </w:r>
            <w:r w:rsidRPr="00983ADB">
              <w:rPr>
                <w:rStyle w:val="FontStyle20"/>
                <w:rFonts w:ascii="Times New Roman" w:hAnsi="Times New Roman" w:cs="Times New Roman"/>
                <w:spacing w:val="-4"/>
                <w:sz w:val="24"/>
                <w:szCs w:val="24"/>
              </w:rPr>
              <w:t>ка научной продукции;</w:t>
            </w:r>
            <w:r w:rsidRPr="00983ADB">
              <w:rPr>
                <w:spacing w:val="-4"/>
              </w:rPr>
              <w:t xml:space="preserve"> </w:t>
            </w:r>
          </w:p>
          <w:p w:rsidR="00DB0976" w:rsidRPr="00983ADB" w:rsidRDefault="00DB0976" w:rsidP="00F07D03">
            <w:pPr>
              <w:ind w:firstLine="0"/>
            </w:pPr>
            <w:r w:rsidRPr="00983ADB">
              <w:t>- определять эффективные пути продвижения нау</w:t>
            </w:r>
            <w:r w:rsidRPr="00983ADB">
              <w:t>ч</w:t>
            </w:r>
            <w:r w:rsidRPr="00983ADB">
              <w:t>ной продукции с примен</w:t>
            </w:r>
            <w:r w:rsidRPr="00983ADB">
              <w:t>е</w:t>
            </w:r>
            <w:r w:rsidRPr="00983ADB">
              <w:t>нием современных и</w:t>
            </w:r>
            <w:r w:rsidRPr="00983ADB">
              <w:t>н</w:t>
            </w:r>
            <w:r w:rsidRPr="00983ADB">
              <w:t>формационно-коммуникационных те</w:t>
            </w:r>
            <w:r w:rsidRPr="00983ADB">
              <w:t>х</w:t>
            </w:r>
            <w:r w:rsidRPr="00983ADB">
              <w:t>нологий, глобальный и</w:t>
            </w:r>
            <w:r w:rsidRPr="00983ADB">
              <w:t>н</w:t>
            </w:r>
            <w:r w:rsidRPr="00983ADB">
              <w:t>формационный ресурсов.</w:t>
            </w:r>
          </w:p>
        </w:tc>
        <w:tc>
          <w:tcPr>
            <w:tcW w:w="5392" w:type="dxa"/>
          </w:tcPr>
          <w:p w:rsidR="00DB0976" w:rsidRPr="00983ADB" w:rsidRDefault="00DB0976" w:rsidP="00F07D03">
            <w:pPr>
              <w:ind w:firstLine="0"/>
            </w:pPr>
            <w:r w:rsidRPr="004954A1">
              <w:rPr>
                <w:b/>
                <w:bCs/>
              </w:rPr>
              <w:t>Задание:</w:t>
            </w:r>
            <w:r w:rsidRPr="004954A1">
              <w:rPr>
                <w:rStyle w:val="FontStyle22"/>
                <w:sz w:val="24"/>
                <w:szCs w:val="24"/>
              </w:rPr>
              <w:t xml:space="preserve">  Разработайте концепцию рекламы для продвижения научной продукции на междун</w:t>
            </w:r>
            <w:r w:rsidRPr="004954A1">
              <w:rPr>
                <w:rStyle w:val="FontStyle22"/>
                <w:sz w:val="24"/>
                <w:szCs w:val="24"/>
              </w:rPr>
              <w:t>а</w:t>
            </w:r>
            <w:r w:rsidRPr="004954A1">
              <w:rPr>
                <w:rStyle w:val="FontStyle22"/>
                <w:sz w:val="24"/>
                <w:szCs w:val="24"/>
              </w:rPr>
              <w:t>родный рынок.</w:t>
            </w:r>
          </w:p>
        </w:tc>
      </w:tr>
      <w:tr w:rsidR="00DB0976" w:rsidRPr="00983ADB" w:rsidTr="00A237F9">
        <w:tc>
          <w:tcPr>
            <w:tcW w:w="1308" w:type="dxa"/>
            <w:gridSpan w:val="2"/>
          </w:tcPr>
          <w:p w:rsidR="00DB0976" w:rsidRPr="00983ADB" w:rsidRDefault="00DB0976" w:rsidP="00F07D03">
            <w:pPr>
              <w:ind w:firstLine="0"/>
            </w:pPr>
            <w:r w:rsidRPr="00983ADB">
              <w:t>Владеть:</w:t>
            </w:r>
          </w:p>
        </w:tc>
        <w:tc>
          <w:tcPr>
            <w:tcW w:w="3000" w:type="dxa"/>
          </w:tcPr>
          <w:p w:rsidR="00DB0976" w:rsidRPr="00983ADB" w:rsidRDefault="00DB0976" w:rsidP="00F07D03">
            <w:pPr>
              <w:ind w:firstLine="0"/>
            </w:pPr>
            <w:r w:rsidRPr="00983ADB">
              <w:t>- классификацией научно-технической продукции, профессиональным яз</w:t>
            </w:r>
            <w:r w:rsidRPr="00983ADB">
              <w:t>ы</w:t>
            </w:r>
            <w:r w:rsidRPr="00983ADB">
              <w:t xml:space="preserve">ком предметной области знания; </w:t>
            </w:r>
          </w:p>
          <w:p w:rsidR="00DB0976" w:rsidRPr="00983ADB" w:rsidRDefault="00DB0976" w:rsidP="00F07D03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83ADB">
              <w:t>- практическими навыками оценки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качества для нау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но-технической проду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ции, навыками составл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ния конкурсной докуме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тации;</w:t>
            </w:r>
          </w:p>
          <w:p w:rsidR="00DB0976" w:rsidRPr="00983ADB" w:rsidRDefault="00DB0976" w:rsidP="00F07D03">
            <w:pPr>
              <w:ind w:firstLine="0"/>
            </w:pPr>
            <w:r w:rsidRPr="00983ADB">
              <w:t>- методами стимулиров</w:t>
            </w:r>
            <w:r w:rsidRPr="00983ADB">
              <w:t>а</w:t>
            </w:r>
            <w:r w:rsidRPr="00983ADB">
              <w:t>ния сбыта продукции, способами оценивания значимости и практич</w:t>
            </w:r>
            <w:r w:rsidRPr="00983ADB">
              <w:t>е</w:t>
            </w:r>
            <w:r w:rsidRPr="00983ADB">
              <w:t>ской пригодности иннов</w:t>
            </w:r>
            <w:r w:rsidRPr="00983ADB">
              <w:t>а</w:t>
            </w:r>
            <w:r w:rsidRPr="00983ADB">
              <w:t>ционной продукции.</w:t>
            </w:r>
          </w:p>
        </w:tc>
        <w:tc>
          <w:tcPr>
            <w:tcW w:w="5392" w:type="dxa"/>
          </w:tcPr>
          <w:p w:rsidR="00DB0976" w:rsidRPr="004954A1" w:rsidRDefault="00DB0976" w:rsidP="00980037">
            <w:pPr>
              <w:widowControl/>
              <w:autoSpaceDE/>
              <w:autoSpaceDN/>
              <w:adjustRightInd/>
              <w:ind w:left="38" w:firstLine="0"/>
              <w:rPr>
                <w:b/>
                <w:bCs/>
              </w:rPr>
            </w:pPr>
            <w:r w:rsidRPr="004954A1">
              <w:rPr>
                <w:b/>
                <w:bCs/>
              </w:rPr>
              <w:t xml:space="preserve">Задание: </w:t>
            </w:r>
            <w:r w:rsidRPr="004954A1">
              <w:t>Создайте</w:t>
            </w:r>
            <w:r w:rsidRPr="004954A1">
              <w:rPr>
                <w:b/>
                <w:bCs/>
              </w:rPr>
              <w:t xml:space="preserve"> </w:t>
            </w:r>
            <w:r w:rsidRPr="004954A1">
              <w:t>план стимулирования сбыта научной продукции.</w:t>
            </w:r>
          </w:p>
          <w:p w:rsidR="00DB0976" w:rsidRPr="00983ADB" w:rsidRDefault="00DB0976" w:rsidP="00F07D03">
            <w:pPr>
              <w:ind w:firstLine="0"/>
            </w:pPr>
          </w:p>
        </w:tc>
      </w:tr>
      <w:tr w:rsidR="00DB0976" w:rsidRPr="00983ADB" w:rsidTr="00A237F9">
        <w:tc>
          <w:tcPr>
            <w:tcW w:w="9700" w:type="dxa"/>
            <w:gridSpan w:val="4"/>
          </w:tcPr>
          <w:p w:rsidR="00DB0976" w:rsidRPr="00983ADB" w:rsidRDefault="00DB0976" w:rsidP="00F07D03">
            <w:pPr>
              <w:ind w:firstLine="0"/>
              <w:rPr>
                <w:b/>
                <w:bCs/>
              </w:rPr>
            </w:pPr>
            <w:r w:rsidRPr="00983ADB">
              <w:rPr>
                <w:b/>
                <w:bCs/>
              </w:rPr>
              <w:t>ПК – 7: способностью, используя отечественные и зарубежные источники информ</w:t>
            </w:r>
            <w:r w:rsidRPr="00983ADB">
              <w:rPr>
                <w:b/>
                <w:bCs/>
              </w:rPr>
              <w:t>а</w:t>
            </w:r>
            <w:r w:rsidRPr="00983ADB">
              <w:rPr>
                <w:b/>
                <w:bCs/>
              </w:rPr>
              <w:t>ции, собрать необходимые данные проанализировать их и подготовить информац</w:t>
            </w:r>
            <w:r w:rsidRPr="00983ADB">
              <w:rPr>
                <w:b/>
                <w:bCs/>
              </w:rPr>
              <w:t>и</w:t>
            </w:r>
            <w:r w:rsidRPr="00983ADB">
              <w:rPr>
                <w:b/>
                <w:bCs/>
              </w:rPr>
              <w:t>онный обзор и/или аналитический отчет</w:t>
            </w:r>
          </w:p>
        </w:tc>
      </w:tr>
      <w:tr w:rsidR="00DB0976" w:rsidRPr="00983ADB" w:rsidTr="00A237F9">
        <w:tc>
          <w:tcPr>
            <w:tcW w:w="1308" w:type="dxa"/>
            <w:gridSpan w:val="2"/>
          </w:tcPr>
          <w:p w:rsidR="00DB0976" w:rsidRPr="00983ADB" w:rsidRDefault="00DB0976" w:rsidP="00F07D03">
            <w:pPr>
              <w:ind w:firstLine="0"/>
            </w:pPr>
            <w:r w:rsidRPr="00983ADB">
              <w:t>Знать</w:t>
            </w:r>
          </w:p>
        </w:tc>
        <w:tc>
          <w:tcPr>
            <w:tcW w:w="3000" w:type="dxa"/>
          </w:tcPr>
          <w:p w:rsidR="00DB0976" w:rsidRPr="00983ADB" w:rsidRDefault="00DB0976" w:rsidP="00F07D03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 средства и методы ст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мулирования сбыта пр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дукции. Виды охранных документов интеллект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альной собственности;</w:t>
            </w:r>
          </w:p>
          <w:p w:rsidR="00DB0976" w:rsidRPr="00983ADB" w:rsidRDefault="00DB0976" w:rsidP="00F07D03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83ADB">
              <w:t>- основные шаги и правила государственной системы регистрации результатов научной деятельности;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B0976" w:rsidRPr="00983ADB" w:rsidRDefault="00DB0976" w:rsidP="00F07D03">
            <w:pPr>
              <w:ind w:firstLine="0"/>
            </w:pP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 формы государственной поддержки инновацио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ной деятельности в Ро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сии. Принципы, формы и методы финансирования научно-технической пр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дукции.</w:t>
            </w:r>
          </w:p>
        </w:tc>
        <w:tc>
          <w:tcPr>
            <w:tcW w:w="5392" w:type="dxa"/>
          </w:tcPr>
          <w:p w:rsidR="00DB0976" w:rsidRPr="004954A1" w:rsidRDefault="00DB0976" w:rsidP="00A30E67">
            <w:pPr>
              <w:ind w:firstLine="0"/>
              <w:rPr>
                <w:b/>
                <w:bCs/>
              </w:rPr>
            </w:pPr>
            <w:r w:rsidRPr="004954A1">
              <w:rPr>
                <w:b/>
                <w:bCs/>
              </w:rPr>
              <w:t>Тест: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1. Как можно охарактеризовать потребность м</w:t>
            </w:r>
            <w:r w:rsidRPr="004954A1">
              <w:rPr>
                <w:lang w:val="ru-RU"/>
              </w:rPr>
              <w:t>и</w:t>
            </w:r>
            <w:r w:rsidRPr="004954A1">
              <w:rPr>
                <w:lang w:val="ru-RU"/>
              </w:rPr>
              <w:t>рового рынка в научной продукции.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А) Спрос на научную продукцию в мире пост</w:t>
            </w:r>
            <w:r w:rsidRPr="004954A1">
              <w:rPr>
                <w:lang w:val="ru-RU"/>
              </w:rPr>
              <w:t>о</w:t>
            </w:r>
            <w:r w:rsidRPr="004954A1">
              <w:rPr>
                <w:lang w:val="ru-RU"/>
              </w:rPr>
              <w:t>янно растет.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Б) Спрос на научною продукцию в мире постоя</w:t>
            </w:r>
            <w:r w:rsidRPr="004954A1">
              <w:rPr>
                <w:lang w:val="ru-RU"/>
              </w:rPr>
              <w:t>н</w:t>
            </w:r>
            <w:r w:rsidRPr="004954A1">
              <w:rPr>
                <w:lang w:val="ru-RU"/>
              </w:rPr>
              <w:t>но падает.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В) Спрос на научную продукцию в мире стаб</w:t>
            </w:r>
            <w:r w:rsidRPr="004954A1">
              <w:rPr>
                <w:lang w:val="ru-RU"/>
              </w:rPr>
              <w:t>и</w:t>
            </w:r>
            <w:r w:rsidRPr="004954A1">
              <w:rPr>
                <w:lang w:val="ru-RU"/>
              </w:rPr>
              <w:t>лен.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2. Что такое рынок научной и научно-технической продукции?</w:t>
            </w:r>
            <w:r w:rsidRPr="004954A1">
              <w:t> 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А) Рынок научной и научно-технической проду</w:t>
            </w:r>
            <w:r w:rsidRPr="004954A1">
              <w:rPr>
                <w:lang w:val="ru-RU"/>
              </w:rPr>
              <w:t>к</w:t>
            </w:r>
            <w:r w:rsidRPr="004954A1">
              <w:rPr>
                <w:lang w:val="ru-RU"/>
              </w:rPr>
              <w:t>ции</w:t>
            </w:r>
            <w:r w:rsidRPr="004954A1">
              <w:t> </w:t>
            </w:r>
            <w:r w:rsidRPr="004954A1">
              <w:rPr>
                <w:lang w:val="ru-RU"/>
              </w:rPr>
              <w:t>– это необходимый элемент ускоренной д</w:t>
            </w:r>
            <w:r w:rsidRPr="004954A1">
              <w:rPr>
                <w:lang w:val="ru-RU"/>
              </w:rPr>
              <w:t>и</w:t>
            </w:r>
            <w:r w:rsidRPr="004954A1">
              <w:rPr>
                <w:lang w:val="ru-RU"/>
              </w:rPr>
              <w:t>намики экономического роста государств – уч</w:t>
            </w:r>
            <w:r w:rsidRPr="004954A1">
              <w:rPr>
                <w:lang w:val="ru-RU"/>
              </w:rPr>
              <w:t>а</w:t>
            </w:r>
            <w:r w:rsidRPr="004954A1">
              <w:rPr>
                <w:lang w:val="ru-RU"/>
              </w:rPr>
              <w:t>стников.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Б) Рынок научной и научно-технической проду</w:t>
            </w:r>
            <w:r w:rsidRPr="004954A1">
              <w:rPr>
                <w:lang w:val="ru-RU"/>
              </w:rPr>
              <w:t>к</w:t>
            </w:r>
            <w:r w:rsidRPr="004954A1">
              <w:rPr>
                <w:lang w:val="ru-RU"/>
              </w:rPr>
              <w:t>ции</w:t>
            </w:r>
            <w:r w:rsidRPr="004954A1">
              <w:t> </w:t>
            </w:r>
            <w:r w:rsidRPr="004954A1">
              <w:rPr>
                <w:lang w:val="ru-RU"/>
              </w:rPr>
              <w:t>– это сфера экономических отношений между ее производителями и покупателями, в результате которых происходит обмен платежеспособного спроса на потребительскую ценность посредс</w:t>
            </w:r>
            <w:r w:rsidRPr="004954A1">
              <w:rPr>
                <w:lang w:val="ru-RU"/>
              </w:rPr>
              <w:t>т</w:t>
            </w:r>
            <w:r w:rsidRPr="004954A1">
              <w:rPr>
                <w:lang w:val="ru-RU"/>
              </w:rPr>
              <w:t>вом передачи прав на интеллектуальную собс</w:t>
            </w:r>
            <w:r w:rsidRPr="004954A1">
              <w:rPr>
                <w:lang w:val="ru-RU"/>
              </w:rPr>
              <w:t>т</w:t>
            </w:r>
            <w:r w:rsidRPr="004954A1">
              <w:rPr>
                <w:lang w:val="ru-RU"/>
              </w:rPr>
              <w:t>венность</w:t>
            </w:r>
            <w:r w:rsidRPr="004954A1">
              <w:rPr>
                <w:shd w:val="clear" w:color="auto" w:fill="FFFFFF"/>
                <w:lang w:val="ru-RU"/>
              </w:rPr>
              <w:t>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В) Рынок научной и научно-технической проду</w:t>
            </w:r>
            <w:r w:rsidRPr="004954A1">
              <w:rPr>
                <w:lang w:val="ru-RU"/>
              </w:rPr>
              <w:t>к</w:t>
            </w:r>
            <w:r w:rsidRPr="004954A1">
              <w:rPr>
                <w:lang w:val="ru-RU"/>
              </w:rPr>
              <w:t>ции</w:t>
            </w:r>
            <w:r w:rsidRPr="004954A1">
              <w:t> </w:t>
            </w:r>
            <w:r w:rsidRPr="004954A1">
              <w:rPr>
                <w:lang w:val="ru-RU"/>
              </w:rPr>
              <w:t>– это совокупность социально-экономических отношений, возникающих в пр</w:t>
            </w:r>
            <w:r w:rsidRPr="004954A1">
              <w:rPr>
                <w:lang w:val="ru-RU"/>
              </w:rPr>
              <w:t>о</w:t>
            </w:r>
            <w:r w:rsidRPr="004954A1">
              <w:rPr>
                <w:lang w:val="ru-RU"/>
              </w:rPr>
              <w:t>цессе обмена результатами инновационной де</w:t>
            </w:r>
            <w:r w:rsidRPr="004954A1">
              <w:rPr>
                <w:lang w:val="ru-RU"/>
              </w:rPr>
              <w:t>я</w:t>
            </w:r>
            <w:r w:rsidRPr="004954A1">
              <w:rPr>
                <w:lang w:val="ru-RU"/>
              </w:rPr>
              <w:t>тельности.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3. Какой из вариантов ответа не относится к У</w:t>
            </w:r>
            <w:r w:rsidRPr="004954A1">
              <w:rPr>
                <w:lang w:val="ru-RU"/>
              </w:rPr>
              <w:t>с</w:t>
            </w:r>
            <w:r w:rsidRPr="004954A1">
              <w:rPr>
                <w:lang w:val="ru-RU"/>
              </w:rPr>
              <w:t>ловиям реализации научной и научно-технической продукции?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А) Наличие продавца и покупателя.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Б) Наличие потребительной стоимости и сущес</w:t>
            </w:r>
            <w:r w:rsidRPr="004954A1">
              <w:rPr>
                <w:lang w:val="ru-RU"/>
              </w:rPr>
              <w:t>т</w:t>
            </w:r>
            <w:r w:rsidRPr="004954A1">
              <w:rPr>
                <w:lang w:val="ru-RU"/>
              </w:rPr>
              <w:t>венной полезности.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В) Лояльное отношение органов государственн</w:t>
            </w:r>
            <w:r w:rsidRPr="004954A1">
              <w:rPr>
                <w:lang w:val="ru-RU"/>
              </w:rPr>
              <w:t>о</w:t>
            </w:r>
            <w:r w:rsidRPr="004954A1">
              <w:rPr>
                <w:lang w:val="ru-RU"/>
              </w:rPr>
              <w:t>го управления к свободному обращению научно-технической продукции.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Г) Наличие права собственности или исключ</w:t>
            </w:r>
            <w:r w:rsidRPr="004954A1">
              <w:rPr>
                <w:lang w:val="ru-RU"/>
              </w:rPr>
              <w:t>и</w:t>
            </w:r>
            <w:r w:rsidRPr="004954A1">
              <w:rPr>
                <w:lang w:val="ru-RU"/>
              </w:rPr>
              <w:t>тельного права использования.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Д) В научной сфере трудом ученых и специал</w:t>
            </w:r>
            <w:r w:rsidRPr="004954A1">
              <w:rPr>
                <w:lang w:val="ru-RU"/>
              </w:rPr>
              <w:t>и</w:t>
            </w:r>
            <w:r w:rsidRPr="004954A1">
              <w:rPr>
                <w:lang w:val="ru-RU"/>
              </w:rPr>
              <w:t>стов создается продукция, обладающая потреб</w:t>
            </w:r>
            <w:r w:rsidRPr="004954A1">
              <w:rPr>
                <w:lang w:val="ru-RU"/>
              </w:rPr>
              <w:t>и</w:t>
            </w:r>
            <w:r w:rsidRPr="004954A1">
              <w:rPr>
                <w:lang w:val="ru-RU"/>
              </w:rPr>
              <w:t>тельной стоимостью, полезностью и стоимостью. Она может быть товаром, покупаться и прод</w:t>
            </w:r>
            <w:r w:rsidRPr="004954A1">
              <w:rPr>
                <w:lang w:val="ru-RU"/>
              </w:rPr>
              <w:t>а</w:t>
            </w:r>
            <w:r w:rsidRPr="004954A1">
              <w:rPr>
                <w:lang w:val="ru-RU"/>
              </w:rPr>
              <w:t>ваться.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4. К субъектам инновационной деятельности не относятся:</w:t>
            </w:r>
          </w:p>
          <w:p w:rsidR="00DB0976" w:rsidRPr="004954A1" w:rsidRDefault="00DB0976" w:rsidP="00A30E67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</w:pPr>
            <w:r w:rsidRPr="004954A1">
              <w:t xml:space="preserve">А) Научные и научно-технические работники. </w:t>
            </w:r>
          </w:p>
          <w:p w:rsidR="00DB0976" w:rsidRPr="004954A1" w:rsidRDefault="00DB0976" w:rsidP="00A30E67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</w:pPr>
            <w:r w:rsidRPr="004954A1">
              <w:t xml:space="preserve">Б) Исследовательские и инновационные фирмы. </w:t>
            </w:r>
          </w:p>
          <w:p w:rsidR="00DB0976" w:rsidRPr="004954A1" w:rsidRDefault="00DB0976" w:rsidP="00A30E67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</w:pPr>
            <w:r w:rsidRPr="004954A1">
              <w:t>В) Фонды.</w:t>
            </w:r>
          </w:p>
          <w:p w:rsidR="00DB0976" w:rsidRPr="004954A1" w:rsidRDefault="00DB0976" w:rsidP="00A30E67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</w:pPr>
            <w:r w:rsidRPr="004954A1">
              <w:t xml:space="preserve">Г) Транснациональные компании. </w:t>
            </w:r>
          </w:p>
          <w:p w:rsidR="00DB0976" w:rsidRPr="004954A1" w:rsidRDefault="00DB0976" w:rsidP="00A30E67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</w:pPr>
            <w:r w:rsidRPr="004954A1">
              <w:t>Д) Университеты.</w:t>
            </w:r>
          </w:p>
          <w:p w:rsidR="00DB0976" w:rsidRPr="004954A1" w:rsidRDefault="00DB0976" w:rsidP="00A30E67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</w:pPr>
            <w:r w:rsidRPr="004954A1">
              <w:t>З) Лаборатории.</w:t>
            </w:r>
          </w:p>
          <w:p w:rsidR="00DB0976" w:rsidRPr="004954A1" w:rsidRDefault="00DB0976" w:rsidP="00A30E67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</w:pPr>
            <w:r w:rsidRPr="004954A1">
              <w:t xml:space="preserve">И) Инжиниринговые, консалтинговые фирмы. </w:t>
            </w:r>
          </w:p>
          <w:p w:rsidR="00DB0976" w:rsidRPr="004954A1" w:rsidRDefault="00DB0976" w:rsidP="00A30E67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</w:pPr>
            <w:r w:rsidRPr="004954A1">
              <w:t>К) Технопарки. Технополисы.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Л) Государство.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5. Объекты инновационного рынка</w:t>
            </w:r>
            <w:r w:rsidRPr="004954A1">
              <w:t> </w:t>
            </w:r>
            <w:r w:rsidRPr="004954A1">
              <w:rPr>
                <w:lang w:val="ru-RU"/>
              </w:rPr>
              <w:t>– это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А) Оборудование, агрегаты, опытные установки, инструменты, технологические линии и т. д.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Б) Данные научно-исследовательских работ в в</w:t>
            </w:r>
            <w:r w:rsidRPr="004954A1">
              <w:rPr>
                <w:lang w:val="ru-RU"/>
              </w:rPr>
              <w:t>и</w:t>
            </w:r>
            <w:r w:rsidRPr="004954A1">
              <w:rPr>
                <w:lang w:val="ru-RU"/>
              </w:rPr>
              <w:t>де аналитического отчета, описания способа, ко</w:t>
            </w:r>
            <w:r w:rsidRPr="004954A1">
              <w:rPr>
                <w:lang w:val="ru-RU"/>
              </w:rPr>
              <w:t>н</w:t>
            </w:r>
            <w:r w:rsidRPr="004954A1">
              <w:rPr>
                <w:lang w:val="ru-RU"/>
              </w:rPr>
              <w:t>структорской и технической документации.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В) Консультирование в сфере консалтинга, ма</w:t>
            </w:r>
            <w:r w:rsidRPr="004954A1">
              <w:rPr>
                <w:lang w:val="ru-RU"/>
              </w:rPr>
              <w:t>р</w:t>
            </w:r>
            <w:r w:rsidRPr="004954A1">
              <w:rPr>
                <w:lang w:val="ru-RU"/>
              </w:rPr>
              <w:t>кетинга, проектного управления, инжиниринга и других научно-практических услуг, связанных с сопровождением и обслуживанием инновацио</w:t>
            </w:r>
            <w:r w:rsidRPr="004954A1">
              <w:rPr>
                <w:lang w:val="ru-RU"/>
              </w:rPr>
              <w:t>н</w:t>
            </w:r>
            <w:r w:rsidRPr="004954A1">
              <w:rPr>
                <w:lang w:val="ru-RU"/>
              </w:rPr>
              <w:t>ной деятельности.</w:t>
            </w:r>
          </w:p>
          <w:p w:rsidR="00DB0976" w:rsidRPr="00A30E67" w:rsidRDefault="00DB0976" w:rsidP="00A30E67">
            <w:pPr>
              <w:pStyle w:val="10"/>
              <w:spacing w:line="240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0E67">
              <w:rPr>
                <w:lang w:val="ru-RU"/>
              </w:rPr>
              <w:t>Г) Это результаты интеллектуальной деятельн</w:t>
            </w:r>
            <w:r w:rsidRPr="00A30E67">
              <w:rPr>
                <w:lang w:val="ru-RU"/>
              </w:rPr>
              <w:t>о</w:t>
            </w:r>
            <w:r w:rsidRPr="00A30E67">
              <w:rPr>
                <w:lang w:val="ru-RU"/>
              </w:rPr>
              <w:t>сти, представленные в: овеществленной и неов</w:t>
            </w:r>
            <w:r w:rsidRPr="00A30E67">
              <w:rPr>
                <w:lang w:val="ru-RU"/>
              </w:rPr>
              <w:t>е</w:t>
            </w:r>
            <w:r w:rsidRPr="00A30E67">
              <w:rPr>
                <w:lang w:val="ru-RU"/>
              </w:rPr>
              <w:t>ществленной форме.</w:t>
            </w:r>
          </w:p>
        </w:tc>
      </w:tr>
      <w:tr w:rsidR="00DB0976" w:rsidRPr="00983ADB" w:rsidTr="00A237F9">
        <w:tc>
          <w:tcPr>
            <w:tcW w:w="1308" w:type="dxa"/>
            <w:gridSpan w:val="2"/>
          </w:tcPr>
          <w:p w:rsidR="00DB0976" w:rsidRPr="00983ADB" w:rsidRDefault="00DB0976" w:rsidP="00F07D03">
            <w:pPr>
              <w:ind w:firstLine="0"/>
            </w:pPr>
            <w:r w:rsidRPr="00983ADB">
              <w:t>Уметь</w:t>
            </w:r>
          </w:p>
        </w:tc>
        <w:tc>
          <w:tcPr>
            <w:tcW w:w="3000" w:type="dxa"/>
          </w:tcPr>
          <w:p w:rsidR="00DB0976" w:rsidRPr="00983ADB" w:rsidRDefault="00DB0976" w:rsidP="00F07D03">
            <w:pPr>
              <w:ind w:firstLine="0"/>
            </w:pPr>
            <w:r w:rsidRPr="00983ADB">
              <w:t>- анализировать рынок н</w:t>
            </w:r>
            <w:r w:rsidRPr="00983ADB">
              <w:t>а</w:t>
            </w:r>
            <w:r w:rsidRPr="00983ADB">
              <w:t>учно-технической проду</w:t>
            </w:r>
            <w:r w:rsidRPr="00983ADB">
              <w:t>к</w:t>
            </w:r>
            <w:r w:rsidRPr="00983ADB">
              <w:t xml:space="preserve">ции; </w:t>
            </w:r>
          </w:p>
          <w:p w:rsidR="00DB0976" w:rsidRPr="00983ADB" w:rsidRDefault="00DB0976" w:rsidP="00F07D03">
            <w:pPr>
              <w:ind w:firstLine="0"/>
            </w:pPr>
            <w:r w:rsidRPr="00983ADB">
              <w:t>- составлять пакет док</w:t>
            </w:r>
            <w:r w:rsidRPr="00983ADB">
              <w:t>у</w:t>
            </w:r>
            <w:r w:rsidRPr="00983ADB">
              <w:t>ментов для регистрации программы ЭВМ;</w:t>
            </w:r>
          </w:p>
          <w:p w:rsidR="00DB0976" w:rsidRPr="00983ADB" w:rsidRDefault="00DB0976" w:rsidP="00F07D03">
            <w:pPr>
              <w:ind w:firstLine="0"/>
            </w:pPr>
            <w:r w:rsidRPr="00983ADB">
              <w:t>- составлять пакет док</w:t>
            </w:r>
            <w:r w:rsidRPr="00983ADB">
              <w:t>у</w:t>
            </w:r>
            <w:r w:rsidRPr="00983ADB">
              <w:t>ментов для регистрации изобретения или полезной модели</w:t>
            </w:r>
          </w:p>
        </w:tc>
        <w:tc>
          <w:tcPr>
            <w:tcW w:w="5392" w:type="dxa"/>
          </w:tcPr>
          <w:p w:rsidR="00DB0976" w:rsidRPr="00983ADB" w:rsidRDefault="00DB0976" w:rsidP="00F07D03">
            <w:pPr>
              <w:ind w:firstLine="0"/>
            </w:pPr>
            <w:r w:rsidRPr="004954A1">
              <w:rPr>
                <w:b/>
                <w:bCs/>
              </w:rPr>
              <w:t>Задание 1:</w:t>
            </w:r>
            <w:r w:rsidRPr="004954A1">
              <w:t xml:space="preserve"> Разработайте свой собственный нау</w:t>
            </w:r>
            <w:r w:rsidRPr="004954A1">
              <w:t>ч</w:t>
            </w:r>
            <w:r w:rsidRPr="004954A1">
              <w:t>ный проект, опишите  его цели и задачи</w:t>
            </w:r>
            <w:r>
              <w:t>.</w:t>
            </w:r>
          </w:p>
        </w:tc>
      </w:tr>
      <w:tr w:rsidR="00DB0976" w:rsidRPr="00983ADB" w:rsidTr="00A237F9">
        <w:trPr>
          <w:gridBefore w:val="1"/>
        </w:trPr>
        <w:tc>
          <w:tcPr>
            <w:tcW w:w="1308" w:type="dxa"/>
          </w:tcPr>
          <w:p w:rsidR="00DB0976" w:rsidRPr="00983ADB" w:rsidRDefault="00DB0976" w:rsidP="00F07D03">
            <w:pPr>
              <w:ind w:firstLine="0"/>
            </w:pPr>
            <w:r w:rsidRPr="00983ADB">
              <w:t>Владеть</w:t>
            </w:r>
          </w:p>
        </w:tc>
        <w:tc>
          <w:tcPr>
            <w:tcW w:w="3000" w:type="dxa"/>
          </w:tcPr>
          <w:p w:rsidR="00DB0976" w:rsidRPr="00983ADB" w:rsidRDefault="00DB0976" w:rsidP="00F07D03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83ADB">
              <w:t>- знаниями о н</w:t>
            </w: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аучно-технической политики России;</w:t>
            </w:r>
          </w:p>
          <w:p w:rsidR="00DB0976" w:rsidRPr="00983ADB" w:rsidRDefault="00DB0976" w:rsidP="00F07D03">
            <w:pPr>
              <w:ind w:firstLine="0"/>
            </w:pPr>
            <w:r w:rsidRPr="00983A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83ADB">
              <w:t>способами анализа п</w:t>
            </w:r>
            <w:r w:rsidRPr="00983ADB">
              <w:t>а</w:t>
            </w:r>
            <w:r w:rsidRPr="00983ADB">
              <w:t>тентной документации и проведения патентного поиска;</w:t>
            </w:r>
          </w:p>
          <w:p w:rsidR="00DB0976" w:rsidRPr="00983ADB" w:rsidRDefault="00DB0976" w:rsidP="00F07D03">
            <w:pPr>
              <w:ind w:firstLine="0"/>
            </w:pPr>
            <w:r w:rsidRPr="00983ADB">
              <w:t>- способами совершенс</w:t>
            </w:r>
            <w:r w:rsidRPr="00983ADB">
              <w:t>т</w:t>
            </w:r>
            <w:r w:rsidRPr="00983ADB">
              <w:t>вования профессионал</w:t>
            </w:r>
            <w:r w:rsidRPr="00983ADB">
              <w:t>ь</w:t>
            </w:r>
            <w:r w:rsidRPr="00983ADB">
              <w:t>ных знаний и умений п</w:t>
            </w:r>
            <w:r w:rsidRPr="00983ADB">
              <w:t>у</w:t>
            </w:r>
            <w:r w:rsidRPr="00983ADB">
              <w:t>тем использования во</w:t>
            </w:r>
            <w:r w:rsidRPr="00983ADB">
              <w:t>з</w:t>
            </w:r>
            <w:r w:rsidRPr="00983ADB">
              <w:t>можностей информацио</w:t>
            </w:r>
            <w:r w:rsidRPr="00983ADB">
              <w:t>н</w:t>
            </w:r>
            <w:r w:rsidRPr="00983ADB">
              <w:t>ной среды</w:t>
            </w:r>
          </w:p>
        </w:tc>
        <w:tc>
          <w:tcPr>
            <w:tcW w:w="5392" w:type="dxa"/>
          </w:tcPr>
          <w:p w:rsidR="00DB0976" w:rsidRPr="004954A1" w:rsidRDefault="00DB0976" w:rsidP="00A30E67">
            <w:pPr>
              <w:ind w:firstLine="0"/>
              <w:rPr>
                <w:b/>
                <w:bCs/>
              </w:rPr>
            </w:pPr>
            <w:r w:rsidRPr="004954A1">
              <w:rPr>
                <w:b/>
                <w:bCs/>
              </w:rPr>
              <w:t>Задание 2:</w:t>
            </w:r>
            <w:r w:rsidRPr="004954A1">
              <w:t xml:space="preserve">  Представьте усовершенствованный вариант известного вам научного проекта с оп</w:t>
            </w:r>
            <w:r w:rsidRPr="004954A1">
              <w:t>и</w:t>
            </w:r>
            <w:r w:rsidRPr="004954A1">
              <w:t>санием изменений.</w:t>
            </w:r>
          </w:p>
          <w:p w:rsidR="00DB0976" w:rsidRPr="004954A1" w:rsidRDefault="00DB0976" w:rsidP="00A30E67">
            <w:pPr>
              <w:tabs>
                <w:tab w:val="left" w:pos="321"/>
              </w:tabs>
              <w:ind w:firstLine="0"/>
              <w:rPr>
                <w:b/>
                <w:bCs/>
              </w:rPr>
            </w:pPr>
            <w:r w:rsidRPr="004954A1">
              <w:rPr>
                <w:b/>
                <w:bCs/>
              </w:rPr>
              <w:t xml:space="preserve">Тест: 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1. Что такое изобретение?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А) Изобретение</w:t>
            </w:r>
            <w:r w:rsidRPr="004954A1">
              <w:t> </w:t>
            </w:r>
            <w:r w:rsidRPr="004954A1">
              <w:rPr>
                <w:lang w:val="ru-RU"/>
              </w:rPr>
              <w:t>– техническое решение, обл</w:t>
            </w:r>
            <w:r w:rsidRPr="004954A1">
              <w:rPr>
                <w:lang w:val="ru-RU"/>
              </w:rPr>
              <w:t>а</w:t>
            </w:r>
            <w:r w:rsidRPr="004954A1">
              <w:rPr>
                <w:lang w:val="ru-RU"/>
              </w:rPr>
              <w:t>дающее новизной, практической применимостью, полезностью для хозяйственной деятельности.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Б) Изобретение</w:t>
            </w:r>
            <w:r w:rsidRPr="004954A1">
              <w:t> </w:t>
            </w:r>
            <w:r w:rsidRPr="004954A1">
              <w:rPr>
                <w:lang w:val="ru-RU"/>
              </w:rPr>
              <w:t>– это научная находка, результат труда научного коллектива или одного талантл</w:t>
            </w:r>
            <w:r w:rsidRPr="004954A1">
              <w:rPr>
                <w:lang w:val="ru-RU"/>
              </w:rPr>
              <w:t>и</w:t>
            </w:r>
            <w:r w:rsidRPr="004954A1">
              <w:rPr>
                <w:lang w:val="ru-RU"/>
              </w:rPr>
              <w:t>вого ученого.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i/>
                <w:iCs/>
                <w:lang w:val="ru-RU"/>
              </w:rPr>
            </w:pPr>
            <w:r w:rsidRPr="004954A1">
              <w:rPr>
                <w:lang w:val="ru-RU"/>
              </w:rPr>
              <w:t>В) Изобретение</w:t>
            </w:r>
            <w:r w:rsidRPr="004954A1">
              <w:t> </w:t>
            </w:r>
            <w:r w:rsidRPr="004954A1">
              <w:rPr>
                <w:lang w:val="ru-RU"/>
              </w:rPr>
              <w:t>– это решение технической зад</w:t>
            </w:r>
            <w:r w:rsidRPr="004954A1">
              <w:rPr>
                <w:lang w:val="ru-RU"/>
              </w:rPr>
              <w:t>а</w:t>
            </w:r>
            <w:r w:rsidRPr="004954A1">
              <w:rPr>
                <w:lang w:val="ru-RU"/>
              </w:rPr>
              <w:t>чи, относящееся к материальному объекту, или процессу осуществления действий над матер</w:t>
            </w:r>
            <w:r w:rsidRPr="004954A1">
              <w:rPr>
                <w:lang w:val="ru-RU"/>
              </w:rPr>
              <w:t>и</w:t>
            </w:r>
            <w:r w:rsidRPr="004954A1">
              <w:rPr>
                <w:lang w:val="ru-RU"/>
              </w:rPr>
              <w:t>альным объектом.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i/>
                <w:iCs/>
                <w:lang w:val="ru-RU"/>
              </w:rPr>
            </w:pPr>
            <w:r w:rsidRPr="004954A1">
              <w:rPr>
                <w:lang w:val="ru-RU"/>
              </w:rPr>
              <w:t>2</w:t>
            </w:r>
            <w:r w:rsidRPr="004954A1">
              <w:rPr>
                <w:i/>
                <w:iCs/>
                <w:lang w:val="ru-RU"/>
              </w:rPr>
              <w:t xml:space="preserve">. </w:t>
            </w:r>
            <w:r w:rsidRPr="004954A1">
              <w:rPr>
                <w:lang w:val="ru-RU"/>
              </w:rPr>
              <w:t>Что такое инновация, нововведение?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А) Это любое новшество, нововведение в прои</w:t>
            </w:r>
            <w:r w:rsidRPr="004954A1">
              <w:rPr>
                <w:lang w:val="ru-RU"/>
              </w:rPr>
              <w:t>з</w:t>
            </w:r>
            <w:r w:rsidRPr="004954A1">
              <w:rPr>
                <w:lang w:val="ru-RU"/>
              </w:rPr>
              <w:t>водственной сфере.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Б) Это максимально эффективная технология.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rStyle w:val="w"/>
                <w:lang w:val="ru-RU"/>
              </w:rPr>
            </w:pPr>
            <w:r w:rsidRPr="004954A1">
              <w:rPr>
                <w:rStyle w:val="w"/>
                <w:shd w:val="clear" w:color="auto" w:fill="FFFFFF"/>
                <w:lang w:val="ru-RU"/>
              </w:rPr>
              <w:t>В) Это</w:t>
            </w:r>
            <w:r w:rsidRPr="004954A1">
              <w:rPr>
                <w:rStyle w:val="w"/>
                <w:lang w:val="ru-RU"/>
              </w:rPr>
              <w:t xml:space="preserve"> </w:t>
            </w:r>
            <w:r w:rsidRPr="004954A1">
              <w:rPr>
                <w:rStyle w:val="w"/>
                <w:shd w:val="clear" w:color="auto" w:fill="FFFFFF"/>
                <w:lang w:val="ru-RU"/>
              </w:rPr>
              <w:t>внедрённое</w:t>
            </w:r>
            <w:r w:rsidRPr="004954A1">
              <w:rPr>
                <w:rStyle w:val="w"/>
                <w:lang w:val="ru-RU"/>
              </w:rPr>
              <w:t xml:space="preserve"> </w:t>
            </w:r>
            <w:r w:rsidRPr="004954A1">
              <w:rPr>
                <w:rStyle w:val="w"/>
                <w:shd w:val="clear" w:color="auto" w:fill="FFFFFF"/>
                <w:lang w:val="ru-RU"/>
              </w:rPr>
              <w:t>новшество</w:t>
            </w:r>
            <w:r w:rsidRPr="004954A1">
              <w:rPr>
                <w:rStyle w:val="w"/>
                <w:lang w:val="ru-RU"/>
              </w:rPr>
              <w:t xml:space="preserve">, </w:t>
            </w:r>
            <w:r w:rsidRPr="004954A1">
              <w:rPr>
                <w:rStyle w:val="w"/>
                <w:shd w:val="clear" w:color="auto" w:fill="FFFFFF"/>
                <w:lang w:val="ru-RU"/>
              </w:rPr>
              <w:t>обеспечивающее</w:t>
            </w:r>
            <w:r w:rsidRPr="004954A1">
              <w:rPr>
                <w:rStyle w:val="w"/>
                <w:lang w:val="ru-RU"/>
              </w:rPr>
              <w:t xml:space="preserve"> </w:t>
            </w:r>
            <w:r w:rsidRPr="004954A1">
              <w:rPr>
                <w:rStyle w:val="w"/>
                <w:shd w:val="clear" w:color="auto" w:fill="FFFFFF"/>
                <w:lang w:val="ru-RU"/>
              </w:rPr>
              <w:t>качественный рост</w:t>
            </w:r>
            <w:r w:rsidRPr="004954A1">
              <w:rPr>
                <w:rStyle w:val="w"/>
                <w:lang w:val="ru-RU"/>
              </w:rPr>
              <w:t xml:space="preserve"> </w:t>
            </w:r>
            <w:r w:rsidRPr="004954A1">
              <w:rPr>
                <w:rStyle w:val="w"/>
                <w:shd w:val="clear" w:color="auto" w:fill="FFFFFF"/>
                <w:lang w:val="ru-RU"/>
              </w:rPr>
              <w:t>эффективности процессов</w:t>
            </w:r>
            <w:r w:rsidRPr="004954A1">
              <w:rPr>
                <w:rStyle w:val="w"/>
                <w:lang w:val="ru-RU"/>
              </w:rPr>
              <w:t xml:space="preserve"> </w:t>
            </w:r>
            <w:r w:rsidRPr="004954A1">
              <w:rPr>
                <w:rStyle w:val="w"/>
                <w:shd w:val="clear" w:color="auto" w:fill="FFFFFF"/>
                <w:lang w:val="ru-RU"/>
              </w:rPr>
              <w:t>или</w:t>
            </w:r>
            <w:r w:rsidRPr="004954A1">
              <w:rPr>
                <w:rStyle w:val="w"/>
                <w:lang w:val="ru-RU"/>
              </w:rPr>
              <w:t xml:space="preserve"> </w:t>
            </w:r>
            <w:r w:rsidRPr="004954A1">
              <w:rPr>
                <w:rStyle w:val="w"/>
                <w:shd w:val="clear" w:color="auto" w:fill="FFFFFF"/>
                <w:lang w:val="ru-RU"/>
              </w:rPr>
              <w:t>продукции</w:t>
            </w:r>
            <w:r w:rsidRPr="004954A1">
              <w:rPr>
                <w:rStyle w:val="w"/>
                <w:lang w:val="ru-RU"/>
              </w:rPr>
              <w:t xml:space="preserve">, </w:t>
            </w:r>
            <w:r w:rsidRPr="004954A1">
              <w:rPr>
                <w:rStyle w:val="w"/>
                <w:shd w:val="clear" w:color="auto" w:fill="FFFFFF"/>
                <w:lang w:val="ru-RU"/>
              </w:rPr>
              <w:t>востребованное</w:t>
            </w:r>
            <w:r w:rsidRPr="004954A1">
              <w:rPr>
                <w:rStyle w:val="w"/>
                <w:lang w:val="ru-RU"/>
              </w:rPr>
              <w:t xml:space="preserve"> </w:t>
            </w:r>
            <w:r w:rsidRPr="004954A1">
              <w:rPr>
                <w:rStyle w:val="w"/>
                <w:shd w:val="clear" w:color="auto" w:fill="FFFFFF"/>
                <w:lang w:val="ru-RU"/>
              </w:rPr>
              <w:t>рынком</w:t>
            </w:r>
            <w:r w:rsidRPr="004954A1">
              <w:rPr>
                <w:rStyle w:val="w"/>
                <w:lang w:val="ru-RU"/>
              </w:rPr>
              <w:t>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3. Выберите верное утверждение.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А) Российский рынок научно-технической пр</w:t>
            </w:r>
            <w:r w:rsidRPr="004954A1">
              <w:rPr>
                <w:lang w:val="ru-RU"/>
              </w:rPr>
              <w:t>о</w:t>
            </w:r>
            <w:r w:rsidRPr="004954A1">
              <w:rPr>
                <w:lang w:val="ru-RU"/>
              </w:rPr>
              <w:t>дукции во многом отстает от динамично разв</w:t>
            </w:r>
            <w:r w:rsidRPr="004954A1">
              <w:rPr>
                <w:lang w:val="ru-RU"/>
              </w:rPr>
              <w:t>и</w:t>
            </w:r>
            <w:r w:rsidRPr="004954A1">
              <w:rPr>
                <w:lang w:val="ru-RU"/>
              </w:rPr>
              <w:t>вающегося мирового рынка.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Б) Российский рынок научно-технической пр</w:t>
            </w:r>
            <w:r w:rsidRPr="004954A1">
              <w:rPr>
                <w:lang w:val="ru-RU"/>
              </w:rPr>
              <w:t>о</w:t>
            </w:r>
            <w:r w:rsidRPr="004954A1">
              <w:rPr>
                <w:lang w:val="ru-RU"/>
              </w:rPr>
              <w:t>дукции развивается теми же темпами, что и з</w:t>
            </w:r>
            <w:r w:rsidRPr="004954A1">
              <w:rPr>
                <w:lang w:val="ru-RU"/>
              </w:rPr>
              <w:t>а</w:t>
            </w:r>
            <w:r w:rsidRPr="004954A1">
              <w:rPr>
                <w:lang w:val="ru-RU"/>
              </w:rPr>
              <w:t>падные рынки.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В) Российский рынок научно-технической пр</w:t>
            </w:r>
            <w:r w:rsidRPr="004954A1">
              <w:rPr>
                <w:lang w:val="ru-RU"/>
              </w:rPr>
              <w:t>о</w:t>
            </w:r>
            <w:r w:rsidRPr="004954A1">
              <w:rPr>
                <w:lang w:val="ru-RU"/>
              </w:rPr>
              <w:t>дукции значительно опережает в темпах развития рынок стран Восточной Европы.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>4. Выберите неверное утверждение.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 xml:space="preserve">А) В начале </w:t>
            </w:r>
            <w:r w:rsidRPr="004954A1">
              <w:t>XXI</w:t>
            </w:r>
            <w:r w:rsidRPr="004954A1">
              <w:rPr>
                <w:lang w:val="ru-RU"/>
              </w:rPr>
              <w:t xml:space="preserve"> века определяющим фактором социального и экономического развития стран и мира в целом является уровень развития гуман</w:t>
            </w:r>
            <w:r w:rsidRPr="004954A1">
              <w:rPr>
                <w:lang w:val="ru-RU"/>
              </w:rPr>
              <w:t>и</w:t>
            </w:r>
            <w:r w:rsidRPr="004954A1">
              <w:rPr>
                <w:lang w:val="ru-RU"/>
              </w:rPr>
              <w:t>тарных наук, которые посредством морали сде</w:t>
            </w:r>
            <w:r w:rsidRPr="004954A1">
              <w:rPr>
                <w:lang w:val="ru-RU"/>
              </w:rPr>
              <w:t>р</w:t>
            </w:r>
            <w:r w:rsidRPr="004954A1">
              <w:rPr>
                <w:lang w:val="ru-RU"/>
              </w:rPr>
              <w:t>живают развитие технических наук в нежел</w:t>
            </w:r>
            <w:r w:rsidRPr="004954A1">
              <w:rPr>
                <w:lang w:val="ru-RU"/>
              </w:rPr>
              <w:t>а</w:t>
            </w:r>
            <w:r w:rsidRPr="004954A1">
              <w:rPr>
                <w:lang w:val="ru-RU"/>
              </w:rPr>
              <w:t>тельном для человечества направлении.</w:t>
            </w:r>
          </w:p>
          <w:p w:rsidR="00DB0976" w:rsidRPr="004954A1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4954A1">
              <w:rPr>
                <w:lang w:val="ru-RU"/>
              </w:rPr>
              <w:t xml:space="preserve">Б) В начале </w:t>
            </w:r>
            <w:r w:rsidRPr="004954A1">
              <w:t>XXI</w:t>
            </w:r>
            <w:r w:rsidRPr="004954A1">
              <w:rPr>
                <w:lang w:val="ru-RU"/>
              </w:rPr>
              <w:t xml:space="preserve"> века определяющим фактором социального и экономического развития стран и мира в целом является уровень развития науки, технологий и техники.</w:t>
            </w:r>
          </w:p>
          <w:p w:rsidR="00DB0976" w:rsidRDefault="00DB0976" w:rsidP="00A30E67">
            <w:pPr>
              <w:pStyle w:val="10"/>
              <w:spacing w:line="240" w:lineRule="auto"/>
              <w:ind w:left="0" w:firstLine="0"/>
              <w:rPr>
                <w:lang w:val="ru-RU"/>
              </w:rPr>
            </w:pPr>
            <w:r w:rsidRPr="00A30E67">
              <w:rPr>
                <w:lang w:val="ru-RU"/>
              </w:rPr>
              <w:t>В) Чем более совершенен рыночный механизм передачи-привлечения новейших разработок, тем более эффективно распределение этого фактора производства в обществе.</w:t>
            </w:r>
          </w:p>
          <w:p w:rsidR="00DB0976" w:rsidRDefault="00DB0976" w:rsidP="00A30E67">
            <w:pPr>
              <w:ind w:firstLine="0"/>
            </w:pPr>
            <w:r w:rsidRPr="004954A1">
              <w:rPr>
                <w:b/>
                <w:bCs/>
              </w:rPr>
              <w:t>Задание:</w:t>
            </w:r>
            <w:r w:rsidRPr="004954A1">
              <w:t xml:space="preserve"> Разработайте бизнес-план  научного проекта, проведите экспертизу на предмет соо</w:t>
            </w:r>
            <w:r w:rsidRPr="004954A1">
              <w:t>т</w:t>
            </w:r>
            <w:r w:rsidRPr="004954A1">
              <w:t>ветствия основным положениям закона об инн</w:t>
            </w:r>
            <w:r w:rsidRPr="004954A1">
              <w:t>о</w:t>
            </w:r>
            <w:r w:rsidRPr="004954A1">
              <w:t>вационной деятельности и о государственной и</w:t>
            </w:r>
            <w:r w:rsidRPr="004954A1">
              <w:t>н</w:t>
            </w:r>
            <w:r w:rsidRPr="004954A1">
              <w:t>новационной политике</w:t>
            </w:r>
            <w:r>
              <w:t>.</w:t>
            </w:r>
          </w:p>
          <w:p w:rsidR="00DB0976" w:rsidRPr="00A30E67" w:rsidRDefault="00DB0976" w:rsidP="00A30E67">
            <w:pPr>
              <w:ind w:firstLine="0"/>
              <w:rPr>
                <w:b/>
                <w:bCs/>
                <w:spacing w:val="-4"/>
              </w:rPr>
            </w:pPr>
            <w:r w:rsidRPr="00A30E67">
              <w:rPr>
                <w:b/>
                <w:bCs/>
                <w:spacing w:val="-4"/>
              </w:rPr>
              <w:t xml:space="preserve">Задание: </w:t>
            </w:r>
            <w:r w:rsidRPr="00A30E67">
              <w:rPr>
                <w:spacing w:val="-4"/>
              </w:rPr>
              <w:t>Составьте заявку на конкурс грантов н</w:t>
            </w:r>
            <w:r w:rsidRPr="00A30E67">
              <w:rPr>
                <w:spacing w:val="-4"/>
              </w:rPr>
              <w:t>а</w:t>
            </w:r>
            <w:r w:rsidRPr="00A30E67">
              <w:rPr>
                <w:spacing w:val="-4"/>
              </w:rPr>
              <w:t>учно-исследовательских проектов по экономике.</w:t>
            </w:r>
          </w:p>
        </w:tc>
      </w:tr>
    </w:tbl>
    <w:p w:rsidR="00DB0976" w:rsidRPr="00983ADB" w:rsidRDefault="00DB0976" w:rsidP="00983ADB">
      <w:pPr>
        <w:ind w:firstLine="0"/>
      </w:pPr>
    </w:p>
    <w:p w:rsidR="00DB0976" w:rsidRPr="00546443" w:rsidRDefault="00DB0976" w:rsidP="000332A6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546443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Перечень тем и заданий для подготовки к зачету:</w:t>
      </w:r>
    </w:p>
    <w:p w:rsidR="00DB0976" w:rsidRPr="00983ADB" w:rsidRDefault="00DB0976" w:rsidP="002B6CD1">
      <w:pPr>
        <w:tabs>
          <w:tab w:val="left" w:pos="851"/>
        </w:tabs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Pr="00983ADB">
        <w:t>Понятие и правовое содержание результатов научной и научно-технической деятельности.</w:t>
      </w:r>
    </w:p>
    <w:p w:rsidR="00DB0976" w:rsidRPr="00983ADB" w:rsidRDefault="00DB0976" w:rsidP="000332A6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ab/>
        <w:t>Показатели, характеризующие научную деятельность.</w:t>
      </w:r>
    </w:p>
    <w:p w:rsidR="00DB0976" w:rsidRPr="00983ADB" w:rsidRDefault="00DB0976" w:rsidP="000332A6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3. Классификация научно-технической продукции.</w:t>
      </w:r>
    </w:p>
    <w:p w:rsidR="00DB0976" w:rsidRPr="00983ADB" w:rsidRDefault="00DB0976" w:rsidP="000332A6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4. Виды продвижения научной продукции на рынке.</w:t>
      </w:r>
    </w:p>
    <w:p w:rsidR="00DB0976" w:rsidRPr="00983ADB" w:rsidRDefault="00DB0976" w:rsidP="000332A6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5. Виды охранных документов интеллектуальной собственности.</w:t>
      </w:r>
    </w:p>
    <w:p w:rsidR="00DB0976" w:rsidRPr="00983ADB" w:rsidRDefault="00DB0976" w:rsidP="000332A6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6. Виды научно-технических услуг.</w:t>
      </w:r>
    </w:p>
    <w:p w:rsidR="00DB0976" w:rsidRPr="00983ADB" w:rsidRDefault="00DB0976" w:rsidP="00DF36B0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7. Изобретательство. Изобретение.</w:t>
      </w:r>
    </w:p>
    <w:p w:rsidR="00DB0976" w:rsidRPr="00983ADB" w:rsidRDefault="00DB0976" w:rsidP="00DF36B0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>8. Изобретательство. Полезная модель.</w:t>
      </w:r>
    </w:p>
    <w:p w:rsidR="00DB0976" w:rsidRPr="00983ADB" w:rsidRDefault="00DB0976" w:rsidP="00DF36B0">
      <w:pPr>
        <w:tabs>
          <w:tab w:val="left" w:pos="851"/>
        </w:tabs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 xml:space="preserve">9. </w:t>
      </w:r>
      <w:r w:rsidRPr="00983ADB">
        <w:t>Государственная регистрация научных результатов.</w:t>
      </w:r>
    </w:p>
    <w:p w:rsidR="00DB0976" w:rsidRPr="00983ADB" w:rsidRDefault="00DB0976" w:rsidP="00DF36B0">
      <w:pPr>
        <w:tabs>
          <w:tab w:val="left" w:pos="851"/>
        </w:tabs>
      </w:pPr>
      <w:r w:rsidRPr="00983ADB">
        <w:rPr>
          <w:rStyle w:val="FontStyle20"/>
          <w:rFonts w:ascii="Times New Roman" w:hAnsi="Times New Roman" w:cs="Times New Roman"/>
          <w:sz w:val="24"/>
          <w:szCs w:val="24"/>
        </w:rPr>
        <w:t xml:space="preserve">10. </w:t>
      </w:r>
      <w:r w:rsidRPr="00983ADB">
        <w:t>Основные цели и принципы государственной научно-технической политики.</w:t>
      </w:r>
    </w:p>
    <w:p w:rsidR="00DB0976" w:rsidRPr="00983ADB" w:rsidRDefault="00DB0976" w:rsidP="00DF36B0">
      <w:pPr>
        <w:tabs>
          <w:tab w:val="left" w:pos="851"/>
        </w:tabs>
      </w:pPr>
      <w:r w:rsidRPr="00983ADB">
        <w:t>11. Источниками финансирования инновационных проектов.</w:t>
      </w:r>
    </w:p>
    <w:p w:rsidR="00DB0976" w:rsidRPr="00983ADB" w:rsidRDefault="00DB0976" w:rsidP="00DF36B0">
      <w:pPr>
        <w:tabs>
          <w:tab w:val="left" w:pos="851"/>
        </w:tabs>
      </w:pPr>
      <w:r w:rsidRPr="00983ADB">
        <w:t>12. Формы финансирования инновационной деятельности.</w:t>
      </w:r>
    </w:p>
    <w:p w:rsidR="00DB0976" w:rsidRPr="00983ADB" w:rsidRDefault="00DB0976" w:rsidP="00DF36B0">
      <w:pPr>
        <w:tabs>
          <w:tab w:val="left" w:pos="851"/>
        </w:tabs>
      </w:pPr>
      <w:r w:rsidRPr="00983ADB">
        <w:t>13. Формы государственной поддержки инновационной деятельности.</w:t>
      </w:r>
    </w:p>
    <w:p w:rsidR="00DB0976" w:rsidRPr="00983ADB" w:rsidRDefault="00DB0976" w:rsidP="00474271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83ADB">
        <w:t>14. Нетрадиционные меры государственной поддержки.</w:t>
      </w:r>
    </w:p>
    <w:p w:rsidR="00DB0976" w:rsidRPr="00983ADB" w:rsidRDefault="00DB0976" w:rsidP="000332A6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iCs/>
          <w:color w:val="C00000"/>
          <w:sz w:val="24"/>
          <w:szCs w:val="24"/>
        </w:rPr>
      </w:pPr>
    </w:p>
    <w:p w:rsidR="00DB0976" w:rsidRPr="00983ADB" w:rsidRDefault="00DB0976" w:rsidP="003A12B6">
      <w:pPr>
        <w:tabs>
          <w:tab w:val="left" w:pos="851"/>
        </w:tabs>
      </w:pPr>
      <w:r w:rsidRPr="00983ADB">
        <w:t>Критерии оценки (в соответствии с формируемыми компетенциями и планиру</w:t>
      </w:r>
      <w:r w:rsidRPr="00983ADB">
        <w:t>е</w:t>
      </w:r>
      <w:r w:rsidRPr="00983ADB">
        <w:t>мыми результатами обучения):</w:t>
      </w:r>
    </w:p>
    <w:p w:rsidR="00DB0976" w:rsidRPr="00983ADB" w:rsidRDefault="00DB0976" w:rsidP="003A12B6">
      <w:pPr>
        <w:tabs>
          <w:tab w:val="left" w:pos="851"/>
        </w:tabs>
      </w:pPr>
      <w:r w:rsidRPr="00AD49F3">
        <w:rPr>
          <w:b/>
        </w:rPr>
        <w:t>оценка «зачтено</w:t>
      </w:r>
      <w:r w:rsidRPr="00983ADB">
        <w:t>» ставится в случае овладения студентом всего объема учебного материала, активной работы на занятиях, выполнения и успешной сдачи всех практич</w:t>
      </w:r>
      <w:r w:rsidRPr="00983ADB">
        <w:t>е</w:t>
      </w:r>
      <w:r w:rsidRPr="00983ADB">
        <w:t>ских работ и предоставления реферата.</w:t>
      </w:r>
    </w:p>
    <w:p w:rsidR="00DB0976" w:rsidRPr="00983ADB" w:rsidRDefault="00DB0976" w:rsidP="003A12B6">
      <w:pPr>
        <w:tabs>
          <w:tab w:val="left" w:pos="851"/>
        </w:tabs>
      </w:pPr>
      <w:r w:rsidRPr="00AD49F3">
        <w:rPr>
          <w:b/>
        </w:rPr>
        <w:t>оценка «не зачтено»</w:t>
      </w:r>
      <w:r w:rsidRPr="00983ADB">
        <w:t xml:space="preserve"> ставится в случае невыпо</w:t>
      </w:r>
      <w:r>
        <w:t>л</w:t>
      </w:r>
      <w:r w:rsidRPr="00983ADB">
        <w:t>нения студентом практических работ, низком уровне знаний по вопросам к зачету.</w:t>
      </w:r>
    </w:p>
    <w:p w:rsidR="00DB0976" w:rsidRPr="00983ADB" w:rsidRDefault="00DB0976" w:rsidP="003A12B6">
      <w:pPr>
        <w:tabs>
          <w:tab w:val="left" w:pos="851"/>
        </w:tabs>
        <w:rPr>
          <w:highlight w:val="yellow"/>
        </w:rPr>
      </w:pPr>
      <w:r w:rsidRPr="00983ADB">
        <w:t>Для получения зачета по дисциплине обучающийся должен сдать практические работы, иметь знания по всем вопросам к зачету.</w:t>
      </w:r>
    </w:p>
    <w:p w:rsidR="00DB0976" w:rsidRPr="00983ADB" w:rsidRDefault="00DB0976" w:rsidP="00900E33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iCs/>
          <w:color w:val="C00000"/>
          <w:sz w:val="24"/>
          <w:szCs w:val="24"/>
        </w:rPr>
      </w:pPr>
    </w:p>
    <w:p w:rsidR="00DB0976" w:rsidRPr="00983ADB" w:rsidRDefault="00DB0976" w:rsidP="00D21C33">
      <w:pPr>
        <w:pStyle w:val="Heading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983ADB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983AD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DB0976" w:rsidRPr="00B41535" w:rsidRDefault="00DB0976" w:rsidP="00A237F9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18"/>
          <w:sz w:val="24"/>
          <w:szCs w:val="24"/>
        </w:rPr>
        <w:t xml:space="preserve">а) </w:t>
      </w:r>
      <w:r w:rsidRPr="00B41535">
        <w:rPr>
          <w:rStyle w:val="FontStyle18"/>
          <w:sz w:val="24"/>
          <w:szCs w:val="24"/>
        </w:rPr>
        <w:t xml:space="preserve">Основная </w:t>
      </w:r>
      <w:r w:rsidRPr="00B41535">
        <w:rPr>
          <w:rStyle w:val="FontStyle22"/>
          <w:b/>
          <w:sz w:val="24"/>
          <w:szCs w:val="24"/>
        </w:rPr>
        <w:t>литература:</w:t>
      </w:r>
      <w:r w:rsidRPr="00B41535">
        <w:rPr>
          <w:rStyle w:val="FontStyle22"/>
          <w:sz w:val="24"/>
          <w:szCs w:val="24"/>
        </w:rPr>
        <w:t xml:space="preserve"> </w:t>
      </w:r>
    </w:p>
    <w:p w:rsidR="00DB0976" w:rsidRDefault="00DB0976" w:rsidP="00A237F9">
      <w:pPr>
        <w:pStyle w:val="Style10"/>
        <w:widowControl/>
      </w:pPr>
      <w:r w:rsidRPr="009A6558">
        <w:t>1</w:t>
      </w:r>
      <w:r>
        <w:t xml:space="preserve">. </w:t>
      </w:r>
      <w:r w:rsidRPr="00D25327">
        <w:rPr>
          <w:bCs/>
        </w:rPr>
        <w:t>Алексеев, Г.В.</w:t>
      </w:r>
      <w:r w:rsidRPr="007D508F">
        <w:t xml:space="preserve"> Основы защиты интеллектуальной собственности. Создание, коммерциализация, защита / Г.В. Алексеев, А.Г. Леу. </w:t>
      </w:r>
      <w:bookmarkStart w:id="0" w:name="_Hlk23779203"/>
      <w:r>
        <w:t>– Санкт-Петербург: Лань, 2018. –</w:t>
      </w:r>
      <w:r w:rsidRPr="007D508F">
        <w:t xml:space="preserve"> </w:t>
      </w:r>
      <w:bookmarkEnd w:id="0"/>
      <w:r w:rsidRPr="007D508F">
        <w:t>388 с.</w:t>
      </w:r>
      <w:r>
        <w:t> –</w:t>
      </w:r>
      <w:r w:rsidRPr="007D508F">
        <w:t xml:space="preserve"> ISBN 978-5-8114-2745-1. </w:t>
      </w:r>
      <w:r>
        <w:t>– Текст</w:t>
      </w:r>
      <w:r w:rsidRPr="007D508F">
        <w:t>: электронный // Электронно-библиотечная система «Ла</w:t>
      </w:r>
      <w:r>
        <w:t>нь»</w:t>
      </w:r>
      <w:r w:rsidRPr="007D508F">
        <w:t xml:space="preserve">: [сайт]. </w:t>
      </w:r>
      <w:r>
        <w:t>–</w:t>
      </w:r>
      <w:r w:rsidRPr="007D508F">
        <w:t xml:space="preserve"> URL: </w:t>
      </w:r>
      <w:hyperlink r:id="rId10" w:history="1">
        <w:r w:rsidRPr="001B0239">
          <w:rPr>
            <w:rStyle w:val="Hyperlink"/>
          </w:rPr>
          <w:t>https://e.lanbook.com/book/102582</w:t>
        </w:r>
      </w:hyperlink>
      <w:r w:rsidRPr="007D508F">
        <w:t xml:space="preserve"> </w:t>
      </w:r>
      <w:r w:rsidRPr="003008F6">
        <w:rPr>
          <w:color w:val="000000"/>
        </w:rPr>
        <w:t>(дата</w:t>
      </w:r>
      <w:r w:rsidRPr="003008F6">
        <w:t xml:space="preserve"> </w:t>
      </w:r>
      <w:r w:rsidRPr="003008F6">
        <w:rPr>
          <w:color w:val="000000"/>
        </w:rPr>
        <w:t>обращения:</w:t>
      </w:r>
      <w:r w:rsidRPr="003008F6">
        <w:t xml:space="preserve"> </w:t>
      </w:r>
      <w:r>
        <w:rPr>
          <w:color w:val="000000"/>
        </w:rPr>
        <w:t>01</w:t>
      </w:r>
      <w:r w:rsidRPr="003008F6">
        <w:rPr>
          <w:color w:val="000000"/>
        </w:rPr>
        <w:t>.09.2020)</w:t>
      </w:r>
    </w:p>
    <w:p w:rsidR="00DB0976" w:rsidRPr="003008F6" w:rsidRDefault="00DB0976" w:rsidP="00A237F9">
      <w:r>
        <w:rPr>
          <w:color w:val="000000"/>
        </w:rPr>
        <w:t>2</w:t>
      </w:r>
      <w:r w:rsidRPr="003008F6">
        <w:rPr>
          <w:color w:val="000000"/>
        </w:rPr>
        <w:t>.</w:t>
      </w:r>
      <w:r w:rsidRPr="003008F6">
        <w:t xml:space="preserve"> </w:t>
      </w:r>
      <w:r w:rsidRPr="003008F6">
        <w:rPr>
          <w:color w:val="000000"/>
        </w:rPr>
        <w:t>Метод</w:t>
      </w:r>
      <w:r w:rsidRPr="003008F6">
        <w:t xml:space="preserve"> </w:t>
      </w:r>
      <w:r w:rsidRPr="003008F6">
        <w:rPr>
          <w:color w:val="000000"/>
        </w:rPr>
        <w:t>проектов</w:t>
      </w:r>
      <w:r w:rsidRPr="003008F6">
        <w:t xml:space="preserve"> </w:t>
      </w:r>
      <w:r w:rsidRPr="003008F6">
        <w:rPr>
          <w:color w:val="000000"/>
        </w:rPr>
        <w:t>и</w:t>
      </w:r>
      <w:r w:rsidRPr="003008F6">
        <w:t xml:space="preserve"> </w:t>
      </w:r>
      <w:r w:rsidRPr="003008F6">
        <w:rPr>
          <w:color w:val="000000"/>
        </w:rPr>
        <w:t>продвижение</w:t>
      </w:r>
      <w:r w:rsidRPr="003008F6">
        <w:t xml:space="preserve"> </w:t>
      </w:r>
      <w:r w:rsidRPr="003008F6">
        <w:rPr>
          <w:color w:val="000000"/>
        </w:rPr>
        <w:t>научной</w:t>
      </w:r>
      <w:r w:rsidRPr="003008F6">
        <w:t xml:space="preserve"> </w:t>
      </w:r>
      <w:r w:rsidRPr="003008F6">
        <w:rPr>
          <w:color w:val="000000"/>
        </w:rPr>
        <w:t>продукции:</w:t>
      </w:r>
      <w:r w:rsidRPr="003008F6">
        <w:t xml:space="preserve"> </w:t>
      </w:r>
      <w:r w:rsidRPr="003008F6">
        <w:rPr>
          <w:color w:val="000000"/>
        </w:rPr>
        <w:t>учебное</w:t>
      </w:r>
      <w:r w:rsidRPr="003008F6">
        <w:t xml:space="preserve"> </w:t>
      </w:r>
      <w:r w:rsidRPr="003008F6">
        <w:rPr>
          <w:color w:val="000000"/>
        </w:rPr>
        <w:t>пособие</w:t>
      </w:r>
      <w:r w:rsidRPr="003008F6">
        <w:t xml:space="preserve"> </w:t>
      </w:r>
      <w:r w:rsidRPr="003008F6">
        <w:rPr>
          <w:color w:val="000000"/>
        </w:rPr>
        <w:t>/</w:t>
      </w:r>
      <w:r w:rsidRPr="003008F6">
        <w:t xml:space="preserve"> </w:t>
      </w:r>
      <w:r w:rsidRPr="003008F6">
        <w:rPr>
          <w:color w:val="000000"/>
        </w:rPr>
        <w:t>М.</w:t>
      </w:r>
      <w:r w:rsidRPr="003008F6">
        <w:t xml:space="preserve"> </w:t>
      </w:r>
      <w:r w:rsidRPr="003008F6">
        <w:rPr>
          <w:color w:val="000000"/>
        </w:rPr>
        <w:t>А.</w:t>
      </w:r>
      <w:r w:rsidRPr="003008F6">
        <w:t xml:space="preserve"> </w:t>
      </w:r>
      <w:r w:rsidRPr="003008F6">
        <w:rPr>
          <w:color w:val="000000"/>
        </w:rPr>
        <w:t>Полякова,</w:t>
      </w:r>
      <w:r w:rsidRPr="003008F6">
        <w:t xml:space="preserve"> </w:t>
      </w:r>
      <w:r w:rsidRPr="003008F6">
        <w:rPr>
          <w:color w:val="000000"/>
        </w:rPr>
        <w:t>Э.</w:t>
      </w:r>
      <w:r w:rsidRPr="003008F6">
        <w:t xml:space="preserve"> </w:t>
      </w:r>
      <w:r w:rsidRPr="003008F6">
        <w:rPr>
          <w:color w:val="000000"/>
        </w:rPr>
        <w:t>М.</w:t>
      </w:r>
      <w:r w:rsidRPr="003008F6">
        <w:t xml:space="preserve"> </w:t>
      </w:r>
      <w:r w:rsidRPr="003008F6">
        <w:rPr>
          <w:color w:val="000000"/>
        </w:rPr>
        <w:t>Голубчик,</w:t>
      </w:r>
      <w:r w:rsidRPr="003008F6">
        <w:t xml:space="preserve"> </w:t>
      </w:r>
      <w:r w:rsidRPr="003008F6">
        <w:rPr>
          <w:color w:val="000000"/>
        </w:rPr>
        <w:t>Д.</w:t>
      </w:r>
      <w:r w:rsidRPr="003008F6">
        <w:t xml:space="preserve"> </w:t>
      </w:r>
      <w:r w:rsidRPr="003008F6">
        <w:rPr>
          <w:color w:val="000000"/>
        </w:rPr>
        <w:t>Н.</w:t>
      </w:r>
      <w:r w:rsidRPr="003008F6">
        <w:t xml:space="preserve"> </w:t>
      </w:r>
      <w:r w:rsidRPr="003008F6">
        <w:rPr>
          <w:color w:val="000000"/>
        </w:rPr>
        <w:t>Чикишев,</w:t>
      </w:r>
      <w:r w:rsidRPr="003008F6">
        <w:t xml:space="preserve"> </w:t>
      </w:r>
      <w:r w:rsidRPr="003008F6">
        <w:rPr>
          <w:color w:val="000000"/>
        </w:rPr>
        <w:t>А.</w:t>
      </w:r>
      <w:r w:rsidRPr="003008F6">
        <w:t xml:space="preserve"> </w:t>
      </w:r>
      <w:r w:rsidRPr="003008F6">
        <w:rPr>
          <w:color w:val="000000"/>
        </w:rPr>
        <w:t>Е.</w:t>
      </w:r>
      <w:r w:rsidRPr="003008F6">
        <w:t xml:space="preserve"> </w:t>
      </w:r>
      <w:r w:rsidRPr="003008F6">
        <w:rPr>
          <w:color w:val="000000"/>
        </w:rPr>
        <w:t>Гулин;</w:t>
      </w:r>
      <w:r w:rsidRPr="003008F6">
        <w:t xml:space="preserve"> </w:t>
      </w:r>
      <w:r w:rsidRPr="003008F6">
        <w:rPr>
          <w:color w:val="000000"/>
        </w:rPr>
        <w:t>МГТУ.</w:t>
      </w:r>
      <w:r w:rsidRPr="003008F6">
        <w:t xml:space="preserve"> </w:t>
      </w:r>
      <w:r w:rsidRPr="003008F6">
        <w:rPr>
          <w:color w:val="000000"/>
        </w:rPr>
        <w:t>-</w:t>
      </w:r>
      <w:r w:rsidRPr="003008F6">
        <w:t xml:space="preserve"> </w:t>
      </w:r>
      <w:r w:rsidRPr="003008F6">
        <w:rPr>
          <w:color w:val="000000"/>
        </w:rPr>
        <w:t>Магнитогорск</w:t>
      </w:r>
      <w:r w:rsidRPr="003008F6">
        <w:t xml:space="preserve"> </w:t>
      </w:r>
      <w:r w:rsidRPr="003008F6">
        <w:rPr>
          <w:color w:val="000000"/>
        </w:rPr>
        <w:t>:</w:t>
      </w:r>
      <w:r w:rsidRPr="003008F6">
        <w:t xml:space="preserve"> </w:t>
      </w:r>
      <w:r w:rsidRPr="003008F6">
        <w:rPr>
          <w:color w:val="000000"/>
        </w:rPr>
        <w:t>МГТУ,</w:t>
      </w:r>
      <w:r w:rsidRPr="003008F6">
        <w:t xml:space="preserve"> </w:t>
      </w:r>
      <w:r w:rsidRPr="003008F6">
        <w:rPr>
          <w:color w:val="000000"/>
        </w:rPr>
        <w:t>2018.</w:t>
      </w:r>
      <w:r w:rsidRPr="003008F6">
        <w:t xml:space="preserve"> </w:t>
      </w:r>
      <w:r w:rsidRPr="003008F6">
        <w:rPr>
          <w:color w:val="000000"/>
        </w:rPr>
        <w:t>-</w:t>
      </w:r>
      <w:r w:rsidRPr="003008F6">
        <w:t xml:space="preserve"> </w:t>
      </w:r>
      <w:r w:rsidRPr="003008F6">
        <w:rPr>
          <w:color w:val="000000"/>
        </w:rPr>
        <w:t>1</w:t>
      </w:r>
      <w:r w:rsidRPr="003008F6">
        <w:t xml:space="preserve"> </w:t>
      </w:r>
      <w:r w:rsidRPr="003008F6">
        <w:rPr>
          <w:color w:val="000000"/>
        </w:rPr>
        <w:t>электрон.</w:t>
      </w:r>
      <w:r w:rsidRPr="003008F6">
        <w:t xml:space="preserve"> </w:t>
      </w:r>
      <w:r w:rsidRPr="003008F6">
        <w:rPr>
          <w:color w:val="000000"/>
        </w:rPr>
        <w:t>опт.</w:t>
      </w:r>
      <w:r w:rsidRPr="003008F6">
        <w:t xml:space="preserve"> </w:t>
      </w:r>
      <w:r w:rsidRPr="003008F6">
        <w:rPr>
          <w:color w:val="000000"/>
        </w:rPr>
        <w:t>диск</w:t>
      </w:r>
      <w:r w:rsidRPr="003008F6">
        <w:t xml:space="preserve"> </w:t>
      </w:r>
      <w:r w:rsidRPr="003008F6">
        <w:rPr>
          <w:color w:val="000000"/>
        </w:rPr>
        <w:t>(CD-ROM).</w:t>
      </w:r>
      <w:r w:rsidRPr="003008F6">
        <w:t xml:space="preserve"> </w:t>
      </w:r>
      <w:r w:rsidRPr="003008F6">
        <w:rPr>
          <w:color w:val="000000"/>
        </w:rPr>
        <w:t>-</w:t>
      </w:r>
      <w:r w:rsidRPr="003008F6">
        <w:t xml:space="preserve"> </w:t>
      </w:r>
      <w:r w:rsidRPr="003008F6">
        <w:rPr>
          <w:color w:val="000000"/>
        </w:rPr>
        <w:t>Загл.</w:t>
      </w:r>
      <w:r w:rsidRPr="003008F6">
        <w:t xml:space="preserve"> </w:t>
      </w:r>
      <w:r w:rsidRPr="003008F6">
        <w:rPr>
          <w:color w:val="000000"/>
        </w:rPr>
        <w:t>с</w:t>
      </w:r>
      <w:r w:rsidRPr="003008F6">
        <w:t xml:space="preserve"> </w:t>
      </w:r>
      <w:r w:rsidRPr="003008F6">
        <w:rPr>
          <w:color w:val="000000"/>
        </w:rPr>
        <w:t>титул.</w:t>
      </w:r>
      <w:r w:rsidRPr="003008F6">
        <w:t xml:space="preserve"> </w:t>
      </w:r>
      <w:r w:rsidRPr="003008F6">
        <w:rPr>
          <w:color w:val="000000"/>
        </w:rPr>
        <w:t>экрана.</w:t>
      </w:r>
      <w:r w:rsidRPr="003008F6">
        <w:t xml:space="preserve"> </w:t>
      </w:r>
      <w:r w:rsidRPr="003008F6">
        <w:rPr>
          <w:color w:val="000000"/>
        </w:rPr>
        <w:t>-</w:t>
      </w:r>
      <w:r w:rsidRPr="003008F6">
        <w:t xml:space="preserve"> </w:t>
      </w:r>
      <w:r w:rsidRPr="003008F6">
        <w:rPr>
          <w:color w:val="000000"/>
        </w:rPr>
        <w:t>URL:</w:t>
      </w:r>
      <w:r w:rsidRPr="003008F6">
        <w:t xml:space="preserve"> </w:t>
      </w:r>
      <w:hyperlink r:id="rId11" w:history="1">
        <w:r w:rsidRPr="003008F6">
          <w:rPr>
            <w:rStyle w:val="Hyperlink"/>
          </w:rPr>
          <w:t>https://magtu.informsystema.ru/uploader/fileUpload?name=3601.pdf&amp;show=dcatalogues/1/1524567/3601.pdf&amp;view=true</w:t>
        </w:r>
      </w:hyperlink>
      <w:r w:rsidRPr="003008F6">
        <w:t xml:space="preserve"> </w:t>
      </w:r>
      <w:r w:rsidRPr="003008F6">
        <w:rPr>
          <w:color w:val="000000"/>
        </w:rPr>
        <w:t>(дата</w:t>
      </w:r>
      <w:r w:rsidRPr="003008F6">
        <w:t xml:space="preserve"> </w:t>
      </w:r>
      <w:r w:rsidRPr="003008F6">
        <w:rPr>
          <w:color w:val="000000"/>
        </w:rPr>
        <w:t>обращения:</w:t>
      </w:r>
      <w:r w:rsidRPr="003008F6">
        <w:t xml:space="preserve"> </w:t>
      </w:r>
      <w:r>
        <w:rPr>
          <w:color w:val="000000"/>
        </w:rPr>
        <w:t>01</w:t>
      </w:r>
      <w:r w:rsidRPr="003008F6">
        <w:rPr>
          <w:color w:val="000000"/>
        </w:rPr>
        <w:t>.09.2020).</w:t>
      </w:r>
      <w:r w:rsidRPr="003008F6">
        <w:t xml:space="preserve"> </w:t>
      </w:r>
      <w:r w:rsidRPr="003008F6">
        <w:rPr>
          <w:color w:val="000000"/>
        </w:rPr>
        <w:t>-</w:t>
      </w:r>
      <w:r w:rsidRPr="003008F6">
        <w:t xml:space="preserve"> </w:t>
      </w:r>
      <w:r w:rsidRPr="003008F6">
        <w:rPr>
          <w:color w:val="000000"/>
        </w:rPr>
        <w:t>Макрообъект.</w:t>
      </w:r>
      <w:r w:rsidRPr="003008F6">
        <w:t xml:space="preserve"> </w:t>
      </w:r>
      <w:r w:rsidRPr="003008F6">
        <w:rPr>
          <w:color w:val="000000"/>
        </w:rPr>
        <w:t>-</w:t>
      </w:r>
      <w:r w:rsidRPr="003008F6">
        <w:t xml:space="preserve"> </w:t>
      </w:r>
      <w:r w:rsidRPr="003008F6">
        <w:rPr>
          <w:color w:val="000000"/>
        </w:rPr>
        <w:t>Текст:</w:t>
      </w:r>
      <w:r w:rsidRPr="003008F6">
        <w:t xml:space="preserve"> </w:t>
      </w:r>
      <w:r w:rsidRPr="003008F6">
        <w:rPr>
          <w:color w:val="000000"/>
        </w:rPr>
        <w:t>эле</w:t>
      </w:r>
      <w:r w:rsidRPr="003008F6">
        <w:rPr>
          <w:color w:val="000000"/>
        </w:rPr>
        <w:t>к</w:t>
      </w:r>
      <w:r w:rsidRPr="003008F6">
        <w:rPr>
          <w:color w:val="000000"/>
        </w:rPr>
        <w:t>тронный.</w:t>
      </w:r>
      <w:r w:rsidRPr="003008F6">
        <w:t xml:space="preserve"> </w:t>
      </w:r>
      <w:r w:rsidRPr="003008F6">
        <w:rPr>
          <w:color w:val="000000"/>
        </w:rPr>
        <w:t>-</w:t>
      </w:r>
      <w:r w:rsidRPr="003008F6">
        <w:t xml:space="preserve"> </w:t>
      </w:r>
      <w:r w:rsidRPr="003008F6">
        <w:rPr>
          <w:color w:val="000000"/>
        </w:rPr>
        <w:t>ISBN</w:t>
      </w:r>
      <w:r w:rsidRPr="003008F6">
        <w:t xml:space="preserve"> </w:t>
      </w:r>
      <w:r w:rsidRPr="003008F6">
        <w:rPr>
          <w:color w:val="000000"/>
        </w:rPr>
        <w:t>978-5-9967-1248-9.</w:t>
      </w:r>
      <w:r w:rsidRPr="003008F6">
        <w:t xml:space="preserve"> </w:t>
      </w:r>
      <w:r w:rsidRPr="003008F6">
        <w:rPr>
          <w:color w:val="000000"/>
        </w:rPr>
        <w:t>-</w:t>
      </w:r>
      <w:r w:rsidRPr="003008F6">
        <w:t xml:space="preserve"> </w:t>
      </w:r>
      <w:r w:rsidRPr="003008F6">
        <w:rPr>
          <w:color w:val="000000"/>
        </w:rPr>
        <w:t>Сведения</w:t>
      </w:r>
      <w:r w:rsidRPr="003008F6">
        <w:t xml:space="preserve"> </w:t>
      </w:r>
      <w:r w:rsidRPr="003008F6">
        <w:rPr>
          <w:color w:val="000000"/>
        </w:rPr>
        <w:t>доступны</w:t>
      </w:r>
      <w:r w:rsidRPr="003008F6">
        <w:t xml:space="preserve"> </w:t>
      </w:r>
      <w:r w:rsidRPr="003008F6">
        <w:rPr>
          <w:color w:val="000000"/>
        </w:rPr>
        <w:t>также</w:t>
      </w:r>
      <w:r w:rsidRPr="003008F6">
        <w:t xml:space="preserve"> </w:t>
      </w:r>
      <w:r w:rsidRPr="003008F6">
        <w:rPr>
          <w:color w:val="000000"/>
        </w:rPr>
        <w:t>на</w:t>
      </w:r>
      <w:r w:rsidRPr="003008F6">
        <w:t xml:space="preserve"> </w:t>
      </w:r>
      <w:r w:rsidRPr="003008F6">
        <w:rPr>
          <w:color w:val="000000"/>
        </w:rPr>
        <w:t>CD-ROM.</w:t>
      </w:r>
      <w:r w:rsidRPr="003008F6">
        <w:t xml:space="preserve"> </w:t>
      </w:r>
    </w:p>
    <w:p w:rsidR="00DB0976" w:rsidRDefault="00DB0976" w:rsidP="00A237F9">
      <w:pPr>
        <w:pStyle w:val="Style10"/>
        <w:widowControl/>
        <w:tabs>
          <w:tab w:val="left" w:pos="1200"/>
        </w:tabs>
        <w:rPr>
          <w:rStyle w:val="FontStyle22"/>
          <w:b/>
          <w:sz w:val="24"/>
          <w:szCs w:val="24"/>
        </w:rPr>
      </w:pPr>
    </w:p>
    <w:p w:rsidR="00DB0976" w:rsidRPr="00B41535" w:rsidRDefault="00DB0976" w:rsidP="00A237F9">
      <w:pPr>
        <w:pStyle w:val="Style10"/>
        <w:widowControl/>
        <w:tabs>
          <w:tab w:val="left" w:pos="1200"/>
        </w:tabs>
        <w:rPr>
          <w:rStyle w:val="FontStyle22"/>
          <w:b/>
          <w:sz w:val="24"/>
          <w:szCs w:val="24"/>
        </w:rPr>
      </w:pPr>
      <w:r w:rsidRPr="00B4153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DB0976" w:rsidRDefault="00DB0976" w:rsidP="00A237F9">
      <w:pPr>
        <w:pStyle w:val="Style10"/>
        <w:widowControl/>
        <w:rPr>
          <w:color w:val="000000"/>
        </w:rPr>
      </w:pPr>
      <w:r>
        <w:t>1.</w:t>
      </w:r>
      <w:r>
        <w:tab/>
      </w:r>
      <w:r w:rsidRPr="00D25327">
        <w:rPr>
          <w:bCs/>
          <w:shd w:val="clear" w:color="auto" w:fill="FFFFFF"/>
        </w:rPr>
        <w:t>Медынский, В.Г</w:t>
      </w:r>
      <w:r w:rsidRPr="00245AC6">
        <w:rPr>
          <w:b/>
          <w:bCs/>
          <w:shd w:val="clear" w:color="auto" w:fill="FFFFFF"/>
        </w:rPr>
        <w:t>.</w:t>
      </w:r>
      <w:r w:rsidRPr="00660F72">
        <w:rPr>
          <w:shd w:val="clear" w:color="auto" w:fill="FFFFFF"/>
        </w:rPr>
        <w:t xml:space="preserve"> Инновацион</w:t>
      </w:r>
      <w:r>
        <w:rPr>
          <w:shd w:val="clear" w:color="auto" w:fill="FFFFFF"/>
        </w:rPr>
        <w:t>ный менеджмент: учебник / В.Г. </w:t>
      </w:r>
      <w:r w:rsidRPr="00660F72">
        <w:rPr>
          <w:shd w:val="clear" w:color="auto" w:fill="FFFFFF"/>
        </w:rPr>
        <w:t>Медын</w:t>
      </w:r>
      <w:r>
        <w:rPr>
          <w:shd w:val="clear" w:color="auto" w:fill="FFFFFF"/>
        </w:rPr>
        <w:t>ский. –</w:t>
      </w:r>
      <w:r w:rsidRPr="00660F72">
        <w:rPr>
          <w:shd w:val="clear" w:color="auto" w:fill="FFFFFF"/>
        </w:rPr>
        <w:t xml:space="preserve"> Москва: ИНФРА-М, 2017. </w:t>
      </w:r>
      <w:r>
        <w:rPr>
          <w:shd w:val="clear" w:color="auto" w:fill="FFFFFF"/>
        </w:rPr>
        <w:t>–</w:t>
      </w:r>
      <w:r w:rsidRPr="00660F72">
        <w:rPr>
          <w:shd w:val="clear" w:color="auto" w:fill="FFFFFF"/>
        </w:rPr>
        <w:t xml:space="preserve"> 295 с. </w:t>
      </w:r>
      <w:r>
        <w:rPr>
          <w:shd w:val="clear" w:color="auto" w:fill="FFFFFF"/>
        </w:rPr>
        <w:t>–</w:t>
      </w:r>
      <w:r w:rsidRPr="00660F72">
        <w:rPr>
          <w:shd w:val="clear" w:color="auto" w:fill="FFFFFF"/>
        </w:rPr>
        <w:t xml:space="preserve"> (Высшее образование: </w:t>
      </w:r>
      <w:r w:rsidRPr="00245AC6">
        <w:rPr>
          <w:shd w:val="clear" w:color="auto" w:fill="FFFFFF"/>
        </w:rPr>
        <w:t>Бакала</w:t>
      </w:r>
      <w:r w:rsidRPr="00245AC6">
        <w:rPr>
          <w:shd w:val="clear" w:color="auto" w:fill="FFFFFF"/>
        </w:rPr>
        <w:t>в</w:t>
      </w:r>
      <w:r w:rsidRPr="00245AC6">
        <w:rPr>
          <w:shd w:val="clear" w:color="auto" w:fill="FFFFFF"/>
        </w:rPr>
        <w:t>риат).</w:t>
      </w:r>
      <w:r>
        <w:rPr>
          <w:shd w:val="clear" w:color="auto" w:fill="FFFFFF"/>
        </w:rPr>
        <w:t> –</w:t>
      </w:r>
      <w:r w:rsidRPr="00245AC6">
        <w:rPr>
          <w:shd w:val="clear" w:color="auto" w:fill="FFFFFF"/>
        </w:rPr>
        <w:t xml:space="preserve"> URL: </w:t>
      </w:r>
      <w:hyperlink r:id="rId12" w:history="1">
        <w:r w:rsidRPr="00245E46">
          <w:rPr>
            <w:rStyle w:val="Hyperlink"/>
          </w:rPr>
          <w:t>https://new.znanium.com/read?id=165585</w:t>
        </w:r>
      </w:hyperlink>
      <w:r>
        <w:t xml:space="preserve"> </w:t>
      </w:r>
      <w:r w:rsidRPr="003008F6">
        <w:rPr>
          <w:color w:val="000000"/>
        </w:rPr>
        <w:t>(дата</w:t>
      </w:r>
      <w:r w:rsidRPr="003008F6">
        <w:t xml:space="preserve"> </w:t>
      </w:r>
      <w:r w:rsidRPr="003008F6">
        <w:rPr>
          <w:color w:val="000000"/>
        </w:rPr>
        <w:t>обращения:</w:t>
      </w:r>
      <w:r w:rsidRPr="003008F6">
        <w:t xml:space="preserve"> </w:t>
      </w:r>
      <w:r>
        <w:rPr>
          <w:color w:val="000000"/>
        </w:rPr>
        <w:t>01</w:t>
      </w:r>
      <w:r w:rsidRPr="003008F6">
        <w:rPr>
          <w:color w:val="000000"/>
        </w:rPr>
        <w:t>.09.2020)</w:t>
      </w:r>
    </w:p>
    <w:p w:rsidR="00DB0976" w:rsidRPr="0076495B" w:rsidRDefault="00DB0976" w:rsidP="00A237F9">
      <w:pPr>
        <w:pStyle w:val="Style10"/>
        <w:widowControl/>
      </w:pPr>
      <w:r w:rsidRPr="0076495B">
        <w:rPr>
          <w:bCs/>
          <w:color w:val="001329"/>
          <w:shd w:val="clear" w:color="auto" w:fill="FFFFFF"/>
        </w:rPr>
        <w:t xml:space="preserve">2. </w:t>
      </w:r>
      <w:r w:rsidRPr="00D25327">
        <w:rPr>
          <w:bCs/>
          <w:color w:val="001329"/>
          <w:shd w:val="clear" w:color="auto" w:fill="FFFFFF"/>
        </w:rPr>
        <w:t>Лапыгин, Ю.Н.</w:t>
      </w:r>
      <w:r w:rsidRPr="0076495B">
        <w:rPr>
          <w:color w:val="001329"/>
          <w:shd w:val="clear" w:color="auto" w:fill="FFFFFF"/>
        </w:rPr>
        <w:t xml:space="preserve"> Инновационный мен</w:t>
      </w:r>
      <w:r>
        <w:rPr>
          <w:color w:val="001329"/>
          <w:shd w:val="clear" w:color="auto" w:fill="FFFFFF"/>
        </w:rPr>
        <w:t>еджмент / Лапыгин Ю.Н. – Москва</w:t>
      </w:r>
      <w:r w:rsidRPr="0076495B">
        <w:rPr>
          <w:color w:val="001329"/>
          <w:shd w:val="clear" w:color="auto" w:fill="FFFFFF"/>
        </w:rPr>
        <w:t>:</w:t>
      </w:r>
      <w:r>
        <w:rPr>
          <w:color w:val="001329"/>
          <w:shd w:val="clear" w:color="auto" w:fill="FFFFFF"/>
        </w:rPr>
        <w:t xml:space="preserve"> </w:t>
      </w:r>
      <w:r w:rsidRPr="0076495B">
        <w:rPr>
          <w:color w:val="001329"/>
          <w:shd w:val="clear" w:color="auto" w:fill="FFFFFF"/>
        </w:rPr>
        <w:t xml:space="preserve">НИЦ ИНФРА-М, 2016. – 266 с. – </w:t>
      </w:r>
      <w:r w:rsidRPr="0076495B">
        <w:t>Текст: электронный.</w:t>
      </w:r>
      <w:r w:rsidRPr="0076495B">
        <w:rPr>
          <w:color w:val="001329"/>
          <w:shd w:val="clear" w:color="auto" w:fill="FFFFFF"/>
        </w:rPr>
        <w:t xml:space="preserve"> ISBN 978-5-16-105133-7. – URL: </w:t>
      </w:r>
      <w:hyperlink r:id="rId13" w:history="1">
        <w:r w:rsidRPr="0076495B">
          <w:rPr>
            <w:rStyle w:val="Hyperlink"/>
          </w:rPr>
          <w:t>https://new.znanium.com/read?id=49078</w:t>
        </w:r>
      </w:hyperlink>
      <w:r>
        <w:t xml:space="preserve"> </w:t>
      </w:r>
      <w:r w:rsidRPr="003008F6">
        <w:rPr>
          <w:color w:val="000000"/>
        </w:rPr>
        <w:t>(дата</w:t>
      </w:r>
      <w:r w:rsidRPr="003008F6">
        <w:t xml:space="preserve"> </w:t>
      </w:r>
      <w:r w:rsidRPr="003008F6">
        <w:rPr>
          <w:color w:val="000000"/>
        </w:rPr>
        <w:t>обращения:</w:t>
      </w:r>
      <w:r w:rsidRPr="003008F6">
        <w:t xml:space="preserve"> </w:t>
      </w:r>
      <w:r>
        <w:rPr>
          <w:color w:val="000000"/>
        </w:rPr>
        <w:t>01</w:t>
      </w:r>
      <w:r w:rsidRPr="003008F6">
        <w:rPr>
          <w:color w:val="000000"/>
        </w:rPr>
        <w:t>.09.2020)</w:t>
      </w:r>
    </w:p>
    <w:p w:rsidR="00DB0976" w:rsidRPr="00A237F9" w:rsidRDefault="00DB0976" w:rsidP="00A237F9">
      <w:pPr>
        <w:pStyle w:val="NormalWeb"/>
        <w:shd w:val="clear" w:color="auto" w:fill="FFFFFF"/>
        <w:tabs>
          <w:tab w:val="left" w:pos="1200"/>
        </w:tabs>
        <w:spacing w:before="0" w:beforeAutospacing="0" w:after="0" w:afterAutospacing="0"/>
        <w:ind w:firstLine="600"/>
      </w:pPr>
      <w:r>
        <w:t xml:space="preserve"> </w:t>
      </w:r>
      <w:r w:rsidRPr="0076495B">
        <w:t xml:space="preserve"> </w:t>
      </w:r>
    </w:p>
    <w:p w:rsidR="00DB0976" w:rsidRPr="00B41535" w:rsidRDefault="00DB0976" w:rsidP="00A237F9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в)</w:t>
      </w:r>
      <w:r w:rsidRPr="00B41535">
        <w:rPr>
          <w:rStyle w:val="FontStyle15"/>
          <w:b w:val="0"/>
          <w:sz w:val="24"/>
          <w:szCs w:val="24"/>
        </w:rPr>
        <w:t xml:space="preserve"> </w:t>
      </w:r>
      <w:r w:rsidRPr="00B4153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DB0976" w:rsidRPr="00C656E8" w:rsidRDefault="00DB0976" w:rsidP="00A237F9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1.Управление проектами</w:t>
      </w:r>
      <w:r w:rsidRPr="00C656E8">
        <w:rPr>
          <w:color w:val="000000"/>
          <w:shd w:val="clear" w:color="auto" w:fill="FFFFFF"/>
        </w:rPr>
        <w:t>: учебник и практикум для вузов / А. И. Балашов, Е. М. Рогова,</w:t>
      </w:r>
      <w:r>
        <w:rPr>
          <w:color w:val="000000"/>
          <w:shd w:val="clear" w:color="auto" w:fill="FFFFFF"/>
        </w:rPr>
        <w:t xml:space="preserve"> М. В. Тихонова, Е. А. Ткаченко</w:t>
      </w:r>
      <w:r w:rsidRPr="00C656E8">
        <w:rPr>
          <w:color w:val="000000"/>
          <w:shd w:val="clear" w:color="auto" w:fill="FFFFFF"/>
        </w:rPr>
        <w:t>; под общей ре</w:t>
      </w:r>
      <w:r>
        <w:rPr>
          <w:color w:val="000000"/>
          <w:shd w:val="clear" w:color="auto" w:fill="FFFFFF"/>
        </w:rPr>
        <w:t>дакцией Е. М. Роговой. — Москва</w:t>
      </w:r>
      <w:r w:rsidRPr="00C656E8">
        <w:rPr>
          <w:color w:val="000000"/>
          <w:shd w:val="clear" w:color="auto" w:fill="FFFFFF"/>
        </w:rPr>
        <w:t xml:space="preserve">: Издательство Юрайт, 2020. — 383 с. — (Высшее образование). — </w:t>
      </w:r>
      <w:r>
        <w:rPr>
          <w:color w:val="000000"/>
          <w:shd w:val="clear" w:color="auto" w:fill="FFFFFF"/>
        </w:rPr>
        <w:t>ISBN 978-5-534-00436-6. — Текст</w:t>
      </w:r>
      <w:r w:rsidRPr="00C656E8">
        <w:rPr>
          <w:color w:val="000000"/>
          <w:shd w:val="clear" w:color="auto" w:fill="FFFFFF"/>
        </w:rPr>
        <w:t>: электронный // ЭБС Юрайт [сайт]. — URL: </w:t>
      </w:r>
      <w:hyperlink r:id="rId14" w:tgtFrame="_blank" w:history="1">
        <w:r w:rsidRPr="00C656E8">
          <w:rPr>
            <w:rStyle w:val="Hyperlink"/>
            <w:color w:val="486C97"/>
            <w:shd w:val="clear" w:color="auto" w:fill="FFFFFF"/>
          </w:rPr>
          <w:t>https://urait.ru/bcode/449791</w:t>
        </w:r>
      </w:hyperlink>
      <w:r w:rsidRPr="00C656E8">
        <w:rPr>
          <w:color w:val="000000"/>
          <w:shd w:val="clear" w:color="auto" w:fill="FFFFFF"/>
        </w:rPr>
        <w:t xml:space="preserve"> (дата обращения: </w:t>
      </w:r>
      <w:r>
        <w:rPr>
          <w:color w:val="000000"/>
        </w:rPr>
        <w:t>01</w:t>
      </w:r>
      <w:r w:rsidRPr="003008F6">
        <w:rPr>
          <w:color w:val="000000"/>
        </w:rPr>
        <w:t>.09.2020</w:t>
      </w:r>
      <w:r w:rsidRPr="00C656E8">
        <w:rPr>
          <w:color w:val="000000"/>
          <w:shd w:val="clear" w:color="auto" w:fill="FFFFFF"/>
        </w:rPr>
        <w:t>).</w:t>
      </w:r>
    </w:p>
    <w:p w:rsidR="00DB0976" w:rsidRPr="002B76F8" w:rsidRDefault="00DB0976" w:rsidP="00A237F9">
      <w:pPr>
        <w:pStyle w:val="Style10"/>
        <w:widowControl/>
        <w:ind w:firstLine="600"/>
        <w:rPr>
          <w:color w:val="001329"/>
          <w:shd w:val="clear" w:color="auto" w:fill="FFFFFF"/>
        </w:rPr>
      </w:pPr>
      <w:r>
        <w:rPr>
          <w:b/>
          <w:color w:val="000000"/>
        </w:rPr>
        <w:t>2</w:t>
      </w:r>
      <w:r w:rsidRPr="00701BE2">
        <w:rPr>
          <w:b/>
          <w:color w:val="000000"/>
        </w:rPr>
        <w:t>.</w:t>
      </w:r>
      <w:r w:rsidRPr="00701BE2">
        <w:rPr>
          <w:b/>
        </w:rPr>
        <w:t xml:space="preserve"> </w:t>
      </w:r>
      <w:r w:rsidRPr="00701BE2">
        <w:rPr>
          <w:color w:val="000000"/>
        </w:rPr>
        <w:t>Тарасюк,</w:t>
      </w:r>
      <w:r w:rsidRPr="00701BE2">
        <w:t xml:space="preserve"> </w:t>
      </w:r>
      <w:r w:rsidRPr="00701BE2">
        <w:rPr>
          <w:color w:val="000000"/>
        </w:rPr>
        <w:t>Е.</w:t>
      </w:r>
      <w:r w:rsidRPr="00701BE2">
        <w:t xml:space="preserve"> </w:t>
      </w:r>
      <w:r w:rsidRPr="00701BE2">
        <w:rPr>
          <w:color w:val="000000"/>
        </w:rPr>
        <w:t>В.</w:t>
      </w:r>
      <w:r w:rsidRPr="00701BE2">
        <w:t xml:space="preserve"> </w:t>
      </w:r>
      <w:r w:rsidRPr="00701BE2">
        <w:rPr>
          <w:color w:val="000000"/>
        </w:rPr>
        <w:t>Проектная</w:t>
      </w:r>
      <w:r w:rsidRPr="00701BE2">
        <w:t xml:space="preserve"> </w:t>
      </w:r>
      <w:r w:rsidRPr="00701BE2">
        <w:rPr>
          <w:color w:val="000000"/>
        </w:rPr>
        <w:t>деятельность:</w:t>
      </w:r>
      <w:r w:rsidRPr="00701BE2">
        <w:t xml:space="preserve"> </w:t>
      </w:r>
      <w:r w:rsidRPr="00701BE2">
        <w:rPr>
          <w:color w:val="000000"/>
        </w:rPr>
        <w:t>практикум</w:t>
      </w:r>
      <w:r w:rsidRPr="00701BE2">
        <w:t xml:space="preserve"> </w:t>
      </w:r>
      <w:r w:rsidRPr="00701BE2">
        <w:rPr>
          <w:color w:val="000000"/>
        </w:rPr>
        <w:t>/</w:t>
      </w:r>
      <w:r w:rsidRPr="00701BE2">
        <w:t xml:space="preserve"> </w:t>
      </w:r>
      <w:r w:rsidRPr="00701BE2">
        <w:rPr>
          <w:color w:val="000000"/>
        </w:rPr>
        <w:t>Е.</w:t>
      </w:r>
      <w:r w:rsidRPr="00701BE2">
        <w:t xml:space="preserve"> </w:t>
      </w:r>
      <w:r w:rsidRPr="00701BE2">
        <w:rPr>
          <w:color w:val="000000"/>
        </w:rPr>
        <w:t>В.</w:t>
      </w:r>
      <w:r w:rsidRPr="00701BE2">
        <w:t xml:space="preserve"> </w:t>
      </w:r>
      <w:r w:rsidRPr="00701BE2">
        <w:rPr>
          <w:color w:val="000000"/>
        </w:rPr>
        <w:t>Тарасюк,</w:t>
      </w:r>
      <w:r w:rsidRPr="00701BE2">
        <w:t xml:space="preserve"> </w:t>
      </w:r>
      <w:r w:rsidRPr="00701BE2">
        <w:rPr>
          <w:color w:val="000000"/>
        </w:rPr>
        <w:t>А.</w:t>
      </w:r>
      <w:r w:rsidRPr="00701BE2">
        <w:t xml:space="preserve"> </w:t>
      </w:r>
      <w:r w:rsidRPr="00701BE2">
        <w:rPr>
          <w:color w:val="000000"/>
        </w:rPr>
        <w:t xml:space="preserve">П. </w:t>
      </w:r>
      <w:r w:rsidRPr="003008F6">
        <w:rPr>
          <w:color w:val="000000"/>
        </w:rPr>
        <w:t>П</w:t>
      </w:r>
      <w:r w:rsidRPr="003008F6">
        <w:rPr>
          <w:color w:val="000000"/>
        </w:rPr>
        <w:t>о</w:t>
      </w:r>
      <w:r w:rsidRPr="003008F6">
        <w:rPr>
          <w:color w:val="000000"/>
        </w:rPr>
        <w:t>номарев,</w:t>
      </w:r>
      <w:r w:rsidRPr="003008F6">
        <w:t xml:space="preserve"> </w:t>
      </w:r>
      <w:r w:rsidRPr="003008F6">
        <w:rPr>
          <w:color w:val="000000"/>
        </w:rPr>
        <w:t>А.</w:t>
      </w:r>
      <w:r w:rsidRPr="003008F6">
        <w:t xml:space="preserve"> </w:t>
      </w:r>
      <w:r w:rsidRPr="003008F6">
        <w:rPr>
          <w:color w:val="000000"/>
        </w:rPr>
        <w:t>В.</w:t>
      </w:r>
      <w:r w:rsidRPr="003008F6">
        <w:t xml:space="preserve"> </w:t>
      </w:r>
      <w:r w:rsidRPr="003008F6">
        <w:rPr>
          <w:color w:val="000000"/>
        </w:rPr>
        <w:t>Смирнова;</w:t>
      </w:r>
      <w:r w:rsidRPr="003008F6">
        <w:t xml:space="preserve"> </w:t>
      </w:r>
      <w:r w:rsidRPr="003008F6">
        <w:rPr>
          <w:color w:val="000000"/>
        </w:rPr>
        <w:t>Магнитогорский</w:t>
      </w:r>
      <w:r w:rsidRPr="003008F6">
        <w:t xml:space="preserve"> </w:t>
      </w:r>
      <w:r w:rsidRPr="003008F6">
        <w:rPr>
          <w:color w:val="000000"/>
        </w:rPr>
        <w:t>гос.</w:t>
      </w:r>
      <w:r w:rsidRPr="003008F6">
        <w:t xml:space="preserve"> </w:t>
      </w:r>
      <w:r w:rsidRPr="003008F6">
        <w:rPr>
          <w:color w:val="000000"/>
        </w:rPr>
        <w:t>технический</w:t>
      </w:r>
      <w:r w:rsidRPr="003008F6">
        <w:t xml:space="preserve"> </w:t>
      </w:r>
      <w:r w:rsidRPr="003008F6">
        <w:rPr>
          <w:color w:val="000000"/>
        </w:rPr>
        <w:t>ун-т</w:t>
      </w:r>
      <w:r w:rsidRPr="003008F6">
        <w:t xml:space="preserve"> </w:t>
      </w:r>
      <w:r w:rsidRPr="003008F6">
        <w:rPr>
          <w:color w:val="000000"/>
        </w:rPr>
        <w:t>им.</w:t>
      </w:r>
      <w:r w:rsidRPr="003008F6">
        <w:t xml:space="preserve"> </w:t>
      </w:r>
      <w:r w:rsidRPr="003008F6">
        <w:rPr>
          <w:color w:val="000000"/>
        </w:rPr>
        <w:t>Г.</w:t>
      </w:r>
      <w:r w:rsidRPr="003008F6">
        <w:t xml:space="preserve"> </w:t>
      </w:r>
      <w:r w:rsidRPr="003008F6">
        <w:rPr>
          <w:color w:val="000000"/>
        </w:rPr>
        <w:t>И.</w:t>
      </w:r>
      <w:r w:rsidRPr="003008F6">
        <w:t xml:space="preserve"> </w:t>
      </w:r>
      <w:r w:rsidRPr="003008F6">
        <w:rPr>
          <w:color w:val="000000"/>
        </w:rPr>
        <w:t>Носова.</w:t>
      </w:r>
      <w:r w:rsidRPr="003008F6">
        <w:t xml:space="preserve"> </w:t>
      </w:r>
      <w:r w:rsidRPr="003008F6">
        <w:rPr>
          <w:color w:val="000000"/>
        </w:rPr>
        <w:t>-</w:t>
      </w:r>
      <w:r w:rsidRPr="003008F6">
        <w:t xml:space="preserve"> </w:t>
      </w:r>
      <w:r w:rsidRPr="003008F6">
        <w:rPr>
          <w:color w:val="000000"/>
        </w:rPr>
        <w:t>Магнитогорск:</w:t>
      </w:r>
      <w:r w:rsidRPr="003008F6">
        <w:t xml:space="preserve"> </w:t>
      </w:r>
      <w:r w:rsidRPr="003008F6">
        <w:rPr>
          <w:color w:val="000000"/>
        </w:rPr>
        <w:t>МГТУ</w:t>
      </w:r>
      <w:r w:rsidRPr="003008F6">
        <w:t xml:space="preserve"> </w:t>
      </w:r>
      <w:r w:rsidRPr="003008F6">
        <w:rPr>
          <w:color w:val="000000"/>
        </w:rPr>
        <w:t>им.</w:t>
      </w:r>
      <w:r w:rsidRPr="003008F6">
        <w:t xml:space="preserve"> </w:t>
      </w:r>
      <w:r w:rsidRPr="003008F6">
        <w:rPr>
          <w:color w:val="000000"/>
        </w:rPr>
        <w:t>Г.</w:t>
      </w:r>
      <w:r w:rsidRPr="003008F6">
        <w:t xml:space="preserve"> </w:t>
      </w:r>
      <w:r w:rsidRPr="003008F6">
        <w:rPr>
          <w:color w:val="000000"/>
        </w:rPr>
        <w:t>И.</w:t>
      </w:r>
      <w:r w:rsidRPr="003008F6">
        <w:t xml:space="preserve"> </w:t>
      </w:r>
      <w:r w:rsidRPr="003008F6">
        <w:rPr>
          <w:color w:val="000000"/>
        </w:rPr>
        <w:t>Носова,</w:t>
      </w:r>
      <w:r w:rsidRPr="003008F6">
        <w:t xml:space="preserve"> </w:t>
      </w:r>
      <w:r w:rsidRPr="003008F6">
        <w:rPr>
          <w:color w:val="000000"/>
        </w:rPr>
        <w:t>2019.</w:t>
      </w:r>
      <w:r w:rsidRPr="003008F6">
        <w:t xml:space="preserve"> </w:t>
      </w:r>
      <w:r w:rsidRPr="003008F6">
        <w:rPr>
          <w:color w:val="000000"/>
        </w:rPr>
        <w:t>-</w:t>
      </w:r>
      <w:r w:rsidRPr="003008F6">
        <w:t xml:space="preserve"> </w:t>
      </w:r>
      <w:r w:rsidRPr="003008F6">
        <w:rPr>
          <w:color w:val="000000"/>
        </w:rPr>
        <w:t>1</w:t>
      </w:r>
      <w:r w:rsidRPr="003008F6">
        <w:t xml:space="preserve"> </w:t>
      </w:r>
      <w:r w:rsidRPr="003008F6">
        <w:rPr>
          <w:color w:val="000000"/>
        </w:rPr>
        <w:t>CD-ROM.</w:t>
      </w:r>
      <w:r w:rsidRPr="003008F6">
        <w:t xml:space="preserve"> </w:t>
      </w:r>
      <w:r w:rsidRPr="003008F6">
        <w:rPr>
          <w:color w:val="000000"/>
        </w:rPr>
        <w:t>-</w:t>
      </w:r>
      <w:r w:rsidRPr="003008F6">
        <w:t xml:space="preserve"> </w:t>
      </w:r>
      <w:r w:rsidRPr="003008F6">
        <w:rPr>
          <w:color w:val="000000"/>
        </w:rPr>
        <w:t>Загл.</w:t>
      </w:r>
      <w:r w:rsidRPr="003008F6">
        <w:t xml:space="preserve"> </w:t>
      </w:r>
      <w:r w:rsidRPr="003008F6">
        <w:rPr>
          <w:color w:val="000000"/>
        </w:rPr>
        <w:t>с</w:t>
      </w:r>
      <w:r w:rsidRPr="003008F6">
        <w:t xml:space="preserve"> </w:t>
      </w:r>
      <w:r w:rsidRPr="003008F6">
        <w:rPr>
          <w:color w:val="000000"/>
        </w:rPr>
        <w:t>титул.</w:t>
      </w:r>
      <w:r w:rsidRPr="003008F6">
        <w:t xml:space="preserve"> </w:t>
      </w:r>
      <w:r w:rsidRPr="003008F6">
        <w:rPr>
          <w:color w:val="000000"/>
        </w:rPr>
        <w:t>экрана.</w:t>
      </w:r>
      <w:r w:rsidRPr="003008F6">
        <w:t xml:space="preserve"> </w:t>
      </w:r>
      <w:r w:rsidRPr="003008F6">
        <w:rPr>
          <w:color w:val="000000"/>
        </w:rPr>
        <w:t>-</w:t>
      </w:r>
      <w:r w:rsidRPr="003008F6">
        <w:t xml:space="preserve"> </w:t>
      </w:r>
      <w:r w:rsidRPr="003008F6">
        <w:rPr>
          <w:color w:val="000000"/>
        </w:rPr>
        <w:t>URL:</w:t>
      </w:r>
      <w:r w:rsidRPr="003008F6">
        <w:t xml:space="preserve"> </w:t>
      </w:r>
      <w:hyperlink r:id="rId15" w:history="1">
        <w:r w:rsidRPr="003008F6">
          <w:rPr>
            <w:rStyle w:val="Hyperlink"/>
          </w:rPr>
          <w:t>https://magtu.informsystema.ru/uploader/fileUpload?name=4020.pdf&amp;show=dcatalogues/1/1532649/4020.pdf&amp;view=true</w:t>
        </w:r>
      </w:hyperlink>
      <w:r w:rsidRPr="003008F6">
        <w:t xml:space="preserve"> </w:t>
      </w:r>
      <w:r w:rsidRPr="003008F6">
        <w:rPr>
          <w:color w:val="000000"/>
        </w:rPr>
        <w:t>(дата</w:t>
      </w:r>
      <w:r w:rsidRPr="003008F6">
        <w:t xml:space="preserve"> </w:t>
      </w:r>
      <w:r w:rsidRPr="003008F6">
        <w:rPr>
          <w:color w:val="000000"/>
        </w:rPr>
        <w:t>обращения:</w:t>
      </w:r>
      <w:r w:rsidRPr="003008F6">
        <w:t xml:space="preserve"> </w:t>
      </w:r>
      <w:r>
        <w:rPr>
          <w:color w:val="000000"/>
        </w:rPr>
        <w:t>01</w:t>
      </w:r>
      <w:r w:rsidRPr="003008F6">
        <w:rPr>
          <w:color w:val="000000"/>
        </w:rPr>
        <w:t>.09.202</w:t>
      </w:r>
      <w:bookmarkStart w:id="1" w:name="_GoBack"/>
      <w:bookmarkEnd w:id="1"/>
      <w:r w:rsidRPr="003008F6">
        <w:rPr>
          <w:color w:val="000000"/>
        </w:rPr>
        <w:t>0).</w:t>
      </w:r>
      <w:r w:rsidRPr="003008F6">
        <w:t xml:space="preserve"> </w:t>
      </w:r>
      <w:r w:rsidRPr="003008F6">
        <w:rPr>
          <w:color w:val="000000"/>
        </w:rPr>
        <w:t>-</w:t>
      </w:r>
      <w:r w:rsidRPr="003008F6">
        <w:t xml:space="preserve"> </w:t>
      </w:r>
      <w:r w:rsidRPr="003008F6">
        <w:rPr>
          <w:color w:val="000000"/>
        </w:rPr>
        <w:t>Макрообъект.</w:t>
      </w:r>
      <w:r w:rsidRPr="003008F6">
        <w:t xml:space="preserve"> </w:t>
      </w:r>
      <w:r w:rsidRPr="003008F6">
        <w:rPr>
          <w:color w:val="000000"/>
        </w:rPr>
        <w:t>-</w:t>
      </w:r>
      <w:r w:rsidRPr="003008F6">
        <w:t xml:space="preserve"> </w:t>
      </w:r>
      <w:r w:rsidRPr="003008F6">
        <w:rPr>
          <w:color w:val="000000"/>
        </w:rPr>
        <w:t>Текст:</w:t>
      </w:r>
      <w:r w:rsidRPr="003008F6">
        <w:t xml:space="preserve"> </w:t>
      </w:r>
      <w:r w:rsidRPr="003008F6">
        <w:rPr>
          <w:color w:val="000000"/>
        </w:rPr>
        <w:t>эле</w:t>
      </w:r>
      <w:r w:rsidRPr="003008F6">
        <w:rPr>
          <w:color w:val="000000"/>
        </w:rPr>
        <w:t>к</w:t>
      </w:r>
      <w:r w:rsidRPr="003008F6">
        <w:rPr>
          <w:color w:val="000000"/>
        </w:rPr>
        <w:t>тронный.</w:t>
      </w:r>
      <w:r w:rsidRPr="003008F6">
        <w:t xml:space="preserve"> </w:t>
      </w:r>
      <w:r w:rsidRPr="003008F6">
        <w:rPr>
          <w:color w:val="000000"/>
        </w:rPr>
        <w:t>-</w:t>
      </w:r>
      <w:r w:rsidRPr="003008F6">
        <w:t xml:space="preserve"> </w:t>
      </w:r>
      <w:r w:rsidRPr="003008F6">
        <w:rPr>
          <w:color w:val="000000"/>
        </w:rPr>
        <w:t>Сведения</w:t>
      </w:r>
      <w:r w:rsidRPr="003008F6">
        <w:t xml:space="preserve"> </w:t>
      </w:r>
      <w:r w:rsidRPr="003008F6">
        <w:rPr>
          <w:color w:val="000000"/>
        </w:rPr>
        <w:t>доступны</w:t>
      </w:r>
      <w:r w:rsidRPr="003008F6">
        <w:t xml:space="preserve"> </w:t>
      </w:r>
      <w:r w:rsidRPr="003008F6">
        <w:rPr>
          <w:color w:val="000000"/>
        </w:rPr>
        <w:t>также</w:t>
      </w:r>
      <w:r w:rsidRPr="003008F6">
        <w:t xml:space="preserve"> </w:t>
      </w:r>
      <w:r w:rsidRPr="003008F6">
        <w:rPr>
          <w:color w:val="000000"/>
        </w:rPr>
        <w:t>на</w:t>
      </w:r>
      <w:r w:rsidRPr="003008F6">
        <w:t xml:space="preserve"> </w:t>
      </w:r>
      <w:r w:rsidRPr="003008F6">
        <w:rPr>
          <w:color w:val="000000"/>
        </w:rPr>
        <w:t>CD-ROM.</w:t>
      </w:r>
      <w:r w:rsidRPr="002B76F8">
        <w:tab/>
      </w:r>
    </w:p>
    <w:p w:rsidR="00DB0976" w:rsidRPr="002B76F8" w:rsidRDefault="00DB0976" w:rsidP="002B76F8">
      <w:pPr>
        <w:pStyle w:val="Style10"/>
        <w:widowControl/>
        <w:rPr>
          <w:color w:val="C00000"/>
        </w:rPr>
      </w:pPr>
    </w:p>
    <w:p w:rsidR="00DB0976" w:rsidRPr="001451FD" w:rsidRDefault="00DB0976" w:rsidP="002B76F8">
      <w:pPr>
        <w:pStyle w:val="Style8"/>
        <w:ind w:left="709" w:firstLine="0"/>
        <w:rPr>
          <w:b/>
          <w:bCs/>
        </w:rPr>
      </w:pPr>
      <w:r w:rsidRPr="001451FD">
        <w:rPr>
          <w:b/>
          <w:bCs/>
        </w:rPr>
        <w:t>г)</w:t>
      </w:r>
      <w:r w:rsidRPr="001451FD">
        <w:t xml:space="preserve"> </w:t>
      </w:r>
      <w:r w:rsidRPr="001451FD">
        <w:rPr>
          <w:b/>
          <w:bCs/>
        </w:rPr>
        <w:t xml:space="preserve">Программное обеспечение и Интернет-ресурсы: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20"/>
        <w:gridCol w:w="3530"/>
        <w:gridCol w:w="2943"/>
      </w:tblGrid>
      <w:tr w:rsidR="00DB0976" w:rsidRPr="00334FC9" w:rsidTr="00C579D1">
        <w:trPr>
          <w:trHeight w:val="537"/>
        </w:trPr>
        <w:tc>
          <w:tcPr>
            <w:tcW w:w="2820" w:type="dxa"/>
            <w:vAlign w:val="center"/>
          </w:tcPr>
          <w:p w:rsidR="00DB0976" w:rsidRPr="00334FC9" w:rsidRDefault="00DB0976" w:rsidP="00C579D1">
            <w:pPr>
              <w:ind w:firstLine="5"/>
              <w:contextualSpacing/>
              <w:jc w:val="center"/>
            </w:pPr>
            <w:r w:rsidRPr="00334FC9">
              <w:t>Наименование ПО</w:t>
            </w:r>
          </w:p>
        </w:tc>
        <w:tc>
          <w:tcPr>
            <w:tcW w:w="3530" w:type="dxa"/>
            <w:vAlign w:val="center"/>
          </w:tcPr>
          <w:p w:rsidR="00DB0976" w:rsidRPr="00334FC9" w:rsidRDefault="00DB0976" w:rsidP="00C579D1">
            <w:pPr>
              <w:ind w:firstLine="5"/>
              <w:contextualSpacing/>
              <w:jc w:val="center"/>
            </w:pPr>
            <w:r w:rsidRPr="00334FC9">
              <w:t>№ договора</w:t>
            </w:r>
          </w:p>
        </w:tc>
        <w:tc>
          <w:tcPr>
            <w:tcW w:w="2943" w:type="dxa"/>
            <w:vAlign w:val="center"/>
          </w:tcPr>
          <w:p w:rsidR="00DB0976" w:rsidRPr="00334FC9" w:rsidRDefault="00DB0976" w:rsidP="00C579D1">
            <w:pPr>
              <w:ind w:firstLine="5"/>
              <w:contextualSpacing/>
              <w:jc w:val="center"/>
            </w:pPr>
            <w:r w:rsidRPr="00334FC9">
              <w:t>Срок действия лицензии</w:t>
            </w:r>
          </w:p>
        </w:tc>
      </w:tr>
      <w:tr w:rsidR="00DB0976" w:rsidRPr="00334FC9" w:rsidTr="00C579D1">
        <w:tc>
          <w:tcPr>
            <w:tcW w:w="2820" w:type="dxa"/>
            <w:vAlign w:val="center"/>
          </w:tcPr>
          <w:p w:rsidR="00DB0976" w:rsidRPr="00334FC9" w:rsidRDefault="00DB0976" w:rsidP="00C579D1">
            <w:pPr>
              <w:contextualSpacing/>
              <w:jc w:val="left"/>
            </w:pPr>
            <w:r w:rsidRPr="00334FC9">
              <w:t>MS Windows 7</w:t>
            </w:r>
          </w:p>
        </w:tc>
        <w:tc>
          <w:tcPr>
            <w:tcW w:w="3530" w:type="dxa"/>
            <w:vAlign w:val="center"/>
          </w:tcPr>
          <w:p w:rsidR="00DB0976" w:rsidRPr="003175E6" w:rsidRDefault="00DB0976" w:rsidP="00C579D1">
            <w:pPr>
              <w:ind w:firstLine="20"/>
              <w:contextualSpacing/>
              <w:jc w:val="left"/>
            </w:pPr>
            <w:r w:rsidRPr="003175E6">
              <w:t>Д-1227 от 08.10.2018</w:t>
            </w:r>
          </w:p>
          <w:p w:rsidR="00DB0976" w:rsidRDefault="00DB0976" w:rsidP="00C579D1">
            <w:pPr>
              <w:ind w:firstLine="20"/>
              <w:contextualSpacing/>
              <w:jc w:val="left"/>
            </w:pPr>
            <w:r w:rsidRPr="003175E6">
              <w:t xml:space="preserve">Д-757-17 от 27.06.2017 </w:t>
            </w:r>
          </w:p>
          <w:p w:rsidR="00DB0976" w:rsidRPr="003175E6" w:rsidRDefault="00DB0976" w:rsidP="00C579D1">
            <w:pPr>
              <w:ind w:firstLine="20"/>
              <w:contextualSpacing/>
              <w:jc w:val="left"/>
            </w:pPr>
            <w:r w:rsidRPr="003175E6">
              <w:t>Д-593-16 от 20.05.2016</w:t>
            </w:r>
          </w:p>
        </w:tc>
        <w:tc>
          <w:tcPr>
            <w:tcW w:w="2943" w:type="dxa"/>
          </w:tcPr>
          <w:p w:rsidR="00DB0976" w:rsidRPr="00334FC9" w:rsidRDefault="00DB0976" w:rsidP="00C579D1">
            <w:pPr>
              <w:ind w:firstLine="743"/>
              <w:contextualSpacing/>
            </w:pPr>
            <w:r w:rsidRPr="00334FC9">
              <w:t>11.10.2021</w:t>
            </w:r>
          </w:p>
          <w:p w:rsidR="00DB0976" w:rsidRPr="00334FC9" w:rsidRDefault="00DB0976" w:rsidP="00C579D1">
            <w:pPr>
              <w:ind w:firstLine="743"/>
              <w:contextualSpacing/>
            </w:pPr>
            <w:r w:rsidRPr="00334FC9">
              <w:t>27.07.2018</w:t>
            </w:r>
          </w:p>
          <w:p w:rsidR="00DB0976" w:rsidRPr="00334FC9" w:rsidRDefault="00DB0976" w:rsidP="00C579D1">
            <w:pPr>
              <w:ind w:firstLine="743"/>
              <w:contextualSpacing/>
            </w:pPr>
            <w:r w:rsidRPr="00334FC9">
              <w:t>20.05.2017</w:t>
            </w:r>
          </w:p>
        </w:tc>
      </w:tr>
      <w:tr w:rsidR="00DB0976" w:rsidRPr="00334FC9" w:rsidTr="00C579D1">
        <w:tc>
          <w:tcPr>
            <w:tcW w:w="2820" w:type="dxa"/>
            <w:vAlign w:val="center"/>
          </w:tcPr>
          <w:p w:rsidR="00DB0976" w:rsidRPr="00334FC9" w:rsidRDefault="00DB0976" w:rsidP="00C579D1">
            <w:pPr>
              <w:contextualSpacing/>
              <w:jc w:val="left"/>
            </w:pPr>
            <w:r w:rsidRPr="00334FC9">
              <w:t>MS Office 2007</w:t>
            </w:r>
          </w:p>
        </w:tc>
        <w:tc>
          <w:tcPr>
            <w:tcW w:w="3530" w:type="dxa"/>
            <w:vAlign w:val="center"/>
          </w:tcPr>
          <w:p w:rsidR="00DB0976" w:rsidRPr="00334FC9" w:rsidRDefault="00DB0976" w:rsidP="00C579D1">
            <w:pPr>
              <w:ind w:firstLine="20"/>
              <w:contextualSpacing/>
              <w:jc w:val="left"/>
            </w:pPr>
            <w:r w:rsidRPr="00334FC9">
              <w:t>№ 135 от 17.09.2007</w:t>
            </w:r>
          </w:p>
        </w:tc>
        <w:tc>
          <w:tcPr>
            <w:tcW w:w="2943" w:type="dxa"/>
          </w:tcPr>
          <w:p w:rsidR="00DB0976" w:rsidRPr="00334FC9" w:rsidRDefault="00DB0976" w:rsidP="00C579D1">
            <w:pPr>
              <w:ind w:firstLine="743"/>
              <w:contextualSpacing/>
            </w:pPr>
            <w:r w:rsidRPr="00334FC9">
              <w:t>бессрочно</w:t>
            </w:r>
          </w:p>
        </w:tc>
      </w:tr>
      <w:tr w:rsidR="00DB0976" w:rsidRPr="00334FC9" w:rsidTr="00C579D1">
        <w:tc>
          <w:tcPr>
            <w:tcW w:w="2820" w:type="dxa"/>
            <w:vAlign w:val="center"/>
          </w:tcPr>
          <w:p w:rsidR="00DB0976" w:rsidRPr="00334FC9" w:rsidRDefault="00DB0976" w:rsidP="00C579D1">
            <w:pPr>
              <w:jc w:val="left"/>
            </w:pPr>
            <w:r w:rsidRPr="00334FC9">
              <w:t>FAR Manager</w:t>
            </w:r>
          </w:p>
        </w:tc>
        <w:tc>
          <w:tcPr>
            <w:tcW w:w="3530" w:type="dxa"/>
            <w:vAlign w:val="center"/>
          </w:tcPr>
          <w:p w:rsidR="00DB0976" w:rsidRPr="00334FC9" w:rsidRDefault="00DB0976" w:rsidP="00C579D1">
            <w:pPr>
              <w:ind w:firstLine="20"/>
              <w:jc w:val="left"/>
            </w:pPr>
            <w:r w:rsidRPr="00334FC9">
              <w:t>свободно распространяемое</w:t>
            </w:r>
          </w:p>
        </w:tc>
        <w:tc>
          <w:tcPr>
            <w:tcW w:w="2943" w:type="dxa"/>
          </w:tcPr>
          <w:p w:rsidR="00DB0976" w:rsidRPr="00334FC9" w:rsidRDefault="00DB0976" w:rsidP="00C579D1">
            <w:pPr>
              <w:ind w:firstLine="743"/>
            </w:pPr>
            <w:r w:rsidRPr="00334FC9">
              <w:t>бессрочно</w:t>
            </w:r>
          </w:p>
        </w:tc>
      </w:tr>
      <w:tr w:rsidR="00DB0976" w:rsidRPr="00334FC9" w:rsidTr="00C579D1">
        <w:tc>
          <w:tcPr>
            <w:tcW w:w="2820" w:type="dxa"/>
            <w:vAlign w:val="center"/>
          </w:tcPr>
          <w:p w:rsidR="00DB0976" w:rsidRPr="00334FC9" w:rsidRDefault="00DB0976" w:rsidP="00C579D1">
            <w:pPr>
              <w:contextualSpacing/>
              <w:jc w:val="left"/>
            </w:pPr>
            <w:r w:rsidRPr="00334FC9">
              <w:t>7Zip</w:t>
            </w:r>
          </w:p>
        </w:tc>
        <w:tc>
          <w:tcPr>
            <w:tcW w:w="3530" w:type="dxa"/>
            <w:vAlign w:val="center"/>
          </w:tcPr>
          <w:p w:rsidR="00DB0976" w:rsidRPr="00334FC9" w:rsidRDefault="00DB0976" w:rsidP="00C579D1">
            <w:pPr>
              <w:ind w:firstLine="20"/>
              <w:contextualSpacing/>
              <w:jc w:val="left"/>
            </w:pPr>
            <w:r w:rsidRPr="00334FC9">
              <w:t>свободно распространяемое</w:t>
            </w:r>
          </w:p>
        </w:tc>
        <w:tc>
          <w:tcPr>
            <w:tcW w:w="2943" w:type="dxa"/>
          </w:tcPr>
          <w:p w:rsidR="00DB0976" w:rsidRPr="00334FC9" w:rsidRDefault="00DB0976" w:rsidP="00C579D1">
            <w:pPr>
              <w:ind w:firstLine="743"/>
              <w:contextualSpacing/>
            </w:pPr>
            <w:r w:rsidRPr="00334FC9">
              <w:t>бессрочно</w:t>
            </w:r>
          </w:p>
        </w:tc>
      </w:tr>
    </w:tbl>
    <w:p w:rsidR="00DB0976" w:rsidRPr="009C000F" w:rsidRDefault="00DB0976" w:rsidP="002B76F8">
      <w:pPr>
        <w:pStyle w:val="NormalWeb"/>
        <w:spacing w:before="0" w:beforeAutospacing="0" w:after="0" w:afterAutospacing="0"/>
        <w:rPr>
          <w:b/>
          <w:bCs/>
        </w:rPr>
      </w:pPr>
    </w:p>
    <w:p w:rsidR="00DB0976" w:rsidRDefault="00DB0976" w:rsidP="00A237F9">
      <w:pPr>
        <w:pStyle w:val="Style8"/>
        <w:widowControl/>
        <w:tabs>
          <w:tab w:val="left" w:pos="993"/>
        </w:tabs>
        <w:ind w:firstLine="0"/>
        <w:rPr>
          <w:rStyle w:val="FontStyle21"/>
          <w:b/>
          <w:color w:val="000000"/>
          <w:sz w:val="24"/>
          <w:szCs w:val="24"/>
        </w:rPr>
      </w:pPr>
      <w:r w:rsidRPr="00D310C8">
        <w:rPr>
          <w:rStyle w:val="FontStyle21"/>
          <w:b/>
          <w:color w:val="000000"/>
          <w:sz w:val="24"/>
          <w:szCs w:val="24"/>
        </w:rPr>
        <w:t>Интернет ресурсы</w:t>
      </w:r>
      <w:r>
        <w:rPr>
          <w:rStyle w:val="FontStyle21"/>
          <w:b/>
          <w:color w:val="000000"/>
          <w:sz w:val="24"/>
          <w:szCs w:val="24"/>
        </w:rPr>
        <w:t>:</w:t>
      </w:r>
    </w:p>
    <w:p w:rsidR="00DB0976" w:rsidRPr="00A237F9" w:rsidRDefault="00DB0976" w:rsidP="00A237F9">
      <w:pPr>
        <w:pStyle w:val="ListParagraph"/>
        <w:numPr>
          <w:ilvl w:val="0"/>
          <w:numId w:val="20"/>
        </w:numPr>
        <w:tabs>
          <w:tab w:val="left" w:pos="142"/>
        </w:tabs>
        <w:spacing w:line="240" w:lineRule="auto"/>
        <w:ind w:left="284" w:firstLine="567"/>
        <w:contextualSpacing/>
        <w:rPr>
          <w:bCs/>
          <w:lang w:val="ru-RU"/>
        </w:rPr>
      </w:pPr>
      <w:r w:rsidRPr="00A237F9">
        <w:rPr>
          <w:bCs/>
          <w:lang w:val="ru-RU"/>
        </w:rPr>
        <w:t>Информационная система - Единое окно доступа к информационным р</w:t>
      </w:r>
      <w:r w:rsidRPr="00A237F9">
        <w:rPr>
          <w:bCs/>
          <w:lang w:val="ru-RU"/>
        </w:rPr>
        <w:t>е</w:t>
      </w:r>
      <w:r w:rsidRPr="00A237F9">
        <w:rPr>
          <w:bCs/>
          <w:lang w:val="ru-RU"/>
        </w:rPr>
        <w:t xml:space="preserve">сурсам. - </w:t>
      </w:r>
      <w:r w:rsidRPr="00763288">
        <w:rPr>
          <w:bCs/>
        </w:rPr>
        <w:t>URL</w:t>
      </w:r>
      <w:r w:rsidRPr="00A237F9">
        <w:rPr>
          <w:bCs/>
          <w:lang w:val="ru-RU"/>
        </w:rPr>
        <w:t xml:space="preserve">: </w:t>
      </w:r>
      <w:hyperlink r:id="rId16" w:history="1">
        <w:r w:rsidRPr="00763288">
          <w:rPr>
            <w:rStyle w:val="Hyperlink"/>
          </w:rPr>
          <w:t>http</w:t>
        </w:r>
        <w:r w:rsidRPr="00A237F9">
          <w:rPr>
            <w:rStyle w:val="Hyperlink"/>
            <w:lang w:val="ru-RU"/>
          </w:rPr>
          <w:t>://</w:t>
        </w:r>
        <w:r w:rsidRPr="00763288">
          <w:rPr>
            <w:rStyle w:val="Hyperlink"/>
          </w:rPr>
          <w:t>window</w:t>
        </w:r>
        <w:r w:rsidRPr="00A237F9">
          <w:rPr>
            <w:rStyle w:val="Hyperlink"/>
            <w:lang w:val="ru-RU"/>
          </w:rPr>
          <w:t>.</w:t>
        </w:r>
        <w:r w:rsidRPr="00763288">
          <w:rPr>
            <w:rStyle w:val="Hyperlink"/>
          </w:rPr>
          <w:t>edu</w:t>
        </w:r>
        <w:r w:rsidRPr="00A237F9">
          <w:rPr>
            <w:rStyle w:val="Hyperlink"/>
            <w:lang w:val="ru-RU"/>
          </w:rPr>
          <w:t>.</w:t>
        </w:r>
        <w:r w:rsidRPr="00763288">
          <w:rPr>
            <w:rStyle w:val="Hyperlink"/>
          </w:rPr>
          <w:t>ru</w:t>
        </w:r>
        <w:r w:rsidRPr="00A237F9">
          <w:rPr>
            <w:rStyle w:val="Hyperlink"/>
            <w:lang w:val="ru-RU"/>
          </w:rPr>
          <w:t>/</w:t>
        </w:r>
      </w:hyperlink>
      <w:r w:rsidRPr="00A237F9">
        <w:rPr>
          <w:bCs/>
          <w:lang w:val="ru-RU"/>
        </w:rPr>
        <w:t>, свободный доступ</w:t>
      </w:r>
    </w:p>
    <w:p w:rsidR="00DB0976" w:rsidRPr="00A237F9" w:rsidRDefault="00DB0976" w:rsidP="00A237F9">
      <w:pPr>
        <w:pStyle w:val="ListParagraph"/>
        <w:numPr>
          <w:ilvl w:val="0"/>
          <w:numId w:val="20"/>
        </w:numPr>
        <w:tabs>
          <w:tab w:val="left" w:pos="142"/>
        </w:tabs>
        <w:spacing w:line="240" w:lineRule="auto"/>
        <w:ind w:left="284" w:firstLine="567"/>
        <w:contextualSpacing/>
        <w:rPr>
          <w:bCs/>
          <w:lang w:val="ru-RU"/>
        </w:rPr>
      </w:pPr>
      <w:r w:rsidRPr="00A237F9">
        <w:rPr>
          <w:bCs/>
          <w:lang w:val="ru-RU"/>
        </w:rPr>
        <w:t xml:space="preserve">Международная база полнотекстовых журналов </w:t>
      </w:r>
      <w:r w:rsidRPr="00763288">
        <w:rPr>
          <w:bCs/>
        </w:rPr>
        <w:t>Springer</w:t>
      </w:r>
      <w:r w:rsidRPr="00A237F9">
        <w:rPr>
          <w:bCs/>
          <w:lang w:val="ru-RU"/>
        </w:rPr>
        <w:t xml:space="preserve"> </w:t>
      </w:r>
      <w:r w:rsidRPr="00763288">
        <w:rPr>
          <w:bCs/>
        </w:rPr>
        <w:t>Journals</w:t>
      </w:r>
      <w:r w:rsidRPr="00A237F9">
        <w:rPr>
          <w:bCs/>
          <w:lang w:val="ru-RU"/>
        </w:rPr>
        <w:t>. – Р</w:t>
      </w:r>
      <w:r w:rsidRPr="00A237F9">
        <w:rPr>
          <w:bCs/>
          <w:lang w:val="ru-RU"/>
        </w:rPr>
        <w:t>е</w:t>
      </w:r>
      <w:r w:rsidRPr="00A237F9">
        <w:rPr>
          <w:bCs/>
          <w:lang w:val="ru-RU"/>
        </w:rPr>
        <w:t xml:space="preserve">жим доступа: </w:t>
      </w:r>
      <w:hyperlink r:id="rId17" w:history="1">
        <w:r w:rsidRPr="00763288">
          <w:rPr>
            <w:rStyle w:val="Hyperlink"/>
          </w:rPr>
          <w:t>http</w:t>
        </w:r>
        <w:r w:rsidRPr="00A237F9">
          <w:rPr>
            <w:rStyle w:val="Hyperlink"/>
            <w:lang w:val="ru-RU"/>
          </w:rPr>
          <w:t>://</w:t>
        </w:r>
        <w:r w:rsidRPr="00763288">
          <w:rPr>
            <w:rStyle w:val="Hyperlink"/>
          </w:rPr>
          <w:t>link</w:t>
        </w:r>
        <w:r w:rsidRPr="00A237F9">
          <w:rPr>
            <w:rStyle w:val="Hyperlink"/>
            <w:lang w:val="ru-RU"/>
          </w:rPr>
          <w:t>.</w:t>
        </w:r>
        <w:r w:rsidRPr="00763288">
          <w:rPr>
            <w:rStyle w:val="Hyperlink"/>
          </w:rPr>
          <w:t>springer</w:t>
        </w:r>
        <w:r w:rsidRPr="00A237F9">
          <w:rPr>
            <w:rStyle w:val="Hyperlink"/>
            <w:lang w:val="ru-RU"/>
          </w:rPr>
          <w:t>.</w:t>
        </w:r>
        <w:r w:rsidRPr="00763288">
          <w:rPr>
            <w:rStyle w:val="Hyperlink"/>
          </w:rPr>
          <w:t>com</w:t>
        </w:r>
        <w:r w:rsidRPr="00A237F9">
          <w:rPr>
            <w:rStyle w:val="Hyperlink"/>
            <w:lang w:val="ru-RU"/>
          </w:rPr>
          <w:t>/</w:t>
        </w:r>
      </w:hyperlink>
      <w:r w:rsidRPr="00A237F9">
        <w:rPr>
          <w:bCs/>
          <w:lang w:val="ru-RU"/>
        </w:rPr>
        <w:t xml:space="preserve">, вход по </w:t>
      </w:r>
      <w:r w:rsidRPr="00763288">
        <w:rPr>
          <w:bCs/>
        </w:rPr>
        <w:t>IP</w:t>
      </w:r>
      <w:r w:rsidRPr="00A237F9">
        <w:rPr>
          <w:bCs/>
          <w:lang w:val="ru-RU"/>
        </w:rPr>
        <w:t>-адресам вуза</w:t>
      </w:r>
    </w:p>
    <w:p w:rsidR="00DB0976" w:rsidRPr="00A237F9" w:rsidRDefault="00DB0976" w:rsidP="00A237F9">
      <w:pPr>
        <w:pStyle w:val="ListParagraph"/>
        <w:numPr>
          <w:ilvl w:val="0"/>
          <w:numId w:val="20"/>
        </w:numPr>
        <w:tabs>
          <w:tab w:val="left" w:pos="142"/>
        </w:tabs>
        <w:spacing w:line="240" w:lineRule="auto"/>
        <w:ind w:left="284" w:firstLine="567"/>
        <w:contextualSpacing/>
        <w:rPr>
          <w:bCs/>
          <w:lang w:val="ru-RU"/>
        </w:rPr>
      </w:pPr>
      <w:r w:rsidRPr="00A237F9">
        <w:rPr>
          <w:bCs/>
          <w:lang w:val="ru-RU"/>
        </w:rPr>
        <w:t xml:space="preserve">Международная база справочных изданий по всем отраслям знаний </w:t>
      </w:r>
      <w:r w:rsidRPr="00763288">
        <w:rPr>
          <w:bCs/>
        </w:rPr>
        <w:t>SpringerReference</w:t>
      </w:r>
      <w:r w:rsidRPr="00A237F9">
        <w:rPr>
          <w:bCs/>
          <w:lang w:val="ru-RU"/>
        </w:rPr>
        <w:t xml:space="preserve">. – Режим доступа: </w:t>
      </w:r>
      <w:hyperlink r:id="rId18" w:history="1">
        <w:r w:rsidRPr="00763288">
          <w:rPr>
            <w:rStyle w:val="Hyperlink"/>
          </w:rPr>
          <w:t>http</w:t>
        </w:r>
        <w:r w:rsidRPr="00A237F9">
          <w:rPr>
            <w:rStyle w:val="Hyperlink"/>
            <w:lang w:val="ru-RU"/>
          </w:rPr>
          <w:t>://</w:t>
        </w:r>
        <w:r w:rsidRPr="00763288">
          <w:rPr>
            <w:rStyle w:val="Hyperlink"/>
          </w:rPr>
          <w:t>www</w:t>
        </w:r>
        <w:r w:rsidRPr="00A237F9">
          <w:rPr>
            <w:rStyle w:val="Hyperlink"/>
            <w:lang w:val="ru-RU"/>
          </w:rPr>
          <w:t>.</w:t>
        </w:r>
        <w:r w:rsidRPr="00763288">
          <w:rPr>
            <w:rStyle w:val="Hyperlink"/>
          </w:rPr>
          <w:t>springer</w:t>
        </w:r>
        <w:r w:rsidRPr="00A237F9">
          <w:rPr>
            <w:rStyle w:val="Hyperlink"/>
            <w:lang w:val="ru-RU"/>
          </w:rPr>
          <w:t>.</w:t>
        </w:r>
        <w:r w:rsidRPr="00763288">
          <w:rPr>
            <w:rStyle w:val="Hyperlink"/>
          </w:rPr>
          <w:t>com</w:t>
        </w:r>
        <w:r w:rsidRPr="00A237F9">
          <w:rPr>
            <w:rStyle w:val="Hyperlink"/>
            <w:lang w:val="ru-RU"/>
          </w:rPr>
          <w:t>/</w:t>
        </w:r>
        <w:r w:rsidRPr="00763288">
          <w:rPr>
            <w:rStyle w:val="Hyperlink"/>
          </w:rPr>
          <w:t>references</w:t>
        </w:r>
      </w:hyperlink>
      <w:r w:rsidRPr="00A237F9">
        <w:rPr>
          <w:bCs/>
          <w:lang w:val="ru-RU"/>
        </w:rPr>
        <w:t xml:space="preserve">, вход по </w:t>
      </w:r>
      <w:r w:rsidRPr="00763288">
        <w:rPr>
          <w:bCs/>
        </w:rPr>
        <w:t>IP</w:t>
      </w:r>
      <w:r w:rsidRPr="00A237F9">
        <w:rPr>
          <w:bCs/>
          <w:lang w:val="ru-RU"/>
        </w:rPr>
        <w:t>-адресам вуза</w:t>
      </w:r>
    </w:p>
    <w:p w:rsidR="00DB0976" w:rsidRPr="00A237F9" w:rsidRDefault="00DB0976" w:rsidP="00A237F9">
      <w:pPr>
        <w:pStyle w:val="ListParagraph"/>
        <w:numPr>
          <w:ilvl w:val="0"/>
          <w:numId w:val="20"/>
        </w:numPr>
        <w:tabs>
          <w:tab w:val="left" w:pos="142"/>
        </w:tabs>
        <w:spacing w:line="240" w:lineRule="auto"/>
        <w:ind w:left="284" w:firstLine="567"/>
        <w:contextualSpacing/>
        <w:rPr>
          <w:bCs/>
          <w:lang w:val="ru-RU"/>
        </w:rPr>
      </w:pPr>
      <w:r w:rsidRPr="00A237F9">
        <w:rPr>
          <w:bCs/>
          <w:lang w:val="ru-RU"/>
        </w:rPr>
        <w:t>Международная наукометрическая реферативная и полнотекстовая база данных научных изданий «</w:t>
      </w:r>
      <w:r w:rsidRPr="00763288">
        <w:rPr>
          <w:bCs/>
        </w:rPr>
        <w:t>Web</w:t>
      </w:r>
      <w:r w:rsidRPr="00A237F9">
        <w:rPr>
          <w:bCs/>
          <w:lang w:val="ru-RU"/>
        </w:rPr>
        <w:t xml:space="preserve"> </w:t>
      </w:r>
      <w:r w:rsidRPr="00763288">
        <w:rPr>
          <w:bCs/>
        </w:rPr>
        <w:t>of</w:t>
      </w:r>
      <w:r w:rsidRPr="00A237F9">
        <w:rPr>
          <w:bCs/>
          <w:lang w:val="ru-RU"/>
        </w:rPr>
        <w:t xml:space="preserve"> </w:t>
      </w:r>
      <w:r w:rsidRPr="00763288">
        <w:rPr>
          <w:bCs/>
        </w:rPr>
        <w:t>science</w:t>
      </w:r>
      <w:r w:rsidRPr="00A237F9">
        <w:rPr>
          <w:bCs/>
          <w:lang w:val="ru-RU"/>
        </w:rPr>
        <w:t xml:space="preserve">». – Режим доступа: </w:t>
      </w:r>
      <w:hyperlink r:id="rId19" w:history="1">
        <w:r w:rsidRPr="00763288">
          <w:rPr>
            <w:rStyle w:val="Hyperlink"/>
          </w:rPr>
          <w:t>http</w:t>
        </w:r>
        <w:r w:rsidRPr="00A237F9">
          <w:rPr>
            <w:rStyle w:val="Hyperlink"/>
            <w:lang w:val="ru-RU"/>
          </w:rPr>
          <w:t>://</w:t>
        </w:r>
        <w:r w:rsidRPr="00763288">
          <w:rPr>
            <w:rStyle w:val="Hyperlink"/>
          </w:rPr>
          <w:t>webofscience</w:t>
        </w:r>
        <w:r w:rsidRPr="00A237F9">
          <w:rPr>
            <w:rStyle w:val="Hyperlink"/>
            <w:lang w:val="ru-RU"/>
          </w:rPr>
          <w:t>.</w:t>
        </w:r>
        <w:r w:rsidRPr="00763288">
          <w:rPr>
            <w:rStyle w:val="Hyperlink"/>
          </w:rPr>
          <w:t>com</w:t>
        </w:r>
      </w:hyperlink>
      <w:r w:rsidRPr="00A237F9">
        <w:rPr>
          <w:bCs/>
          <w:lang w:val="ru-RU"/>
        </w:rPr>
        <w:t xml:space="preserve">, вход по </w:t>
      </w:r>
      <w:r w:rsidRPr="00763288">
        <w:rPr>
          <w:bCs/>
        </w:rPr>
        <w:t>IP</w:t>
      </w:r>
      <w:r w:rsidRPr="00A237F9">
        <w:rPr>
          <w:bCs/>
          <w:lang w:val="ru-RU"/>
        </w:rPr>
        <w:t>-адресам вуза</w:t>
      </w:r>
    </w:p>
    <w:p w:rsidR="00DB0976" w:rsidRPr="00A237F9" w:rsidRDefault="00DB0976" w:rsidP="00A237F9">
      <w:pPr>
        <w:pStyle w:val="ListParagraph"/>
        <w:numPr>
          <w:ilvl w:val="0"/>
          <w:numId w:val="20"/>
        </w:numPr>
        <w:tabs>
          <w:tab w:val="left" w:pos="142"/>
        </w:tabs>
        <w:spacing w:line="240" w:lineRule="auto"/>
        <w:ind w:left="284" w:firstLine="567"/>
        <w:contextualSpacing/>
        <w:rPr>
          <w:bCs/>
          <w:lang w:val="ru-RU"/>
        </w:rPr>
      </w:pPr>
      <w:r w:rsidRPr="00A237F9">
        <w:rPr>
          <w:bCs/>
          <w:lang w:val="ru-RU"/>
        </w:rPr>
        <w:t>Международная реферативная и полнотекстовая справочная база данных научных изданий «</w:t>
      </w:r>
      <w:r w:rsidRPr="00763288">
        <w:rPr>
          <w:bCs/>
        </w:rPr>
        <w:t>Scopus</w:t>
      </w:r>
      <w:r w:rsidRPr="00A237F9">
        <w:rPr>
          <w:bCs/>
          <w:lang w:val="ru-RU"/>
        </w:rPr>
        <w:t xml:space="preserve">». – Режим доступа: </w:t>
      </w:r>
      <w:hyperlink r:id="rId20" w:history="1">
        <w:r w:rsidRPr="00763288">
          <w:rPr>
            <w:rStyle w:val="Hyperlink"/>
          </w:rPr>
          <w:t>http</w:t>
        </w:r>
        <w:r w:rsidRPr="00A237F9">
          <w:rPr>
            <w:rStyle w:val="Hyperlink"/>
            <w:lang w:val="ru-RU"/>
          </w:rPr>
          <w:t>://</w:t>
        </w:r>
        <w:r w:rsidRPr="00763288">
          <w:rPr>
            <w:rStyle w:val="Hyperlink"/>
          </w:rPr>
          <w:t>scopus</w:t>
        </w:r>
        <w:r w:rsidRPr="00A237F9">
          <w:rPr>
            <w:rStyle w:val="Hyperlink"/>
            <w:lang w:val="ru-RU"/>
          </w:rPr>
          <w:t>.</w:t>
        </w:r>
        <w:r w:rsidRPr="00763288">
          <w:rPr>
            <w:rStyle w:val="Hyperlink"/>
          </w:rPr>
          <w:t>com</w:t>
        </w:r>
      </w:hyperlink>
      <w:r w:rsidRPr="00A237F9">
        <w:rPr>
          <w:bCs/>
          <w:lang w:val="ru-RU"/>
        </w:rPr>
        <w:t xml:space="preserve">, вход по </w:t>
      </w:r>
      <w:r w:rsidRPr="00763288">
        <w:rPr>
          <w:bCs/>
        </w:rPr>
        <w:t>IP</w:t>
      </w:r>
      <w:r w:rsidRPr="00A237F9">
        <w:rPr>
          <w:bCs/>
          <w:lang w:val="ru-RU"/>
        </w:rPr>
        <w:t>-адресам вуза</w:t>
      </w:r>
    </w:p>
    <w:p w:rsidR="00DB0976" w:rsidRPr="00A237F9" w:rsidRDefault="00DB0976" w:rsidP="00A237F9">
      <w:pPr>
        <w:pStyle w:val="ListParagraph"/>
        <w:numPr>
          <w:ilvl w:val="0"/>
          <w:numId w:val="20"/>
        </w:numPr>
        <w:tabs>
          <w:tab w:val="left" w:pos="142"/>
        </w:tabs>
        <w:spacing w:line="240" w:lineRule="auto"/>
        <w:ind w:left="284" w:firstLine="567"/>
        <w:contextualSpacing/>
        <w:rPr>
          <w:bCs/>
          <w:lang w:val="ru-RU"/>
        </w:rPr>
      </w:pPr>
      <w:r w:rsidRPr="00A237F9">
        <w:rPr>
          <w:bCs/>
          <w:lang w:val="ru-RU"/>
        </w:rPr>
        <w:t>Национальная информационно-аналитическая система – Российский и</w:t>
      </w:r>
      <w:r w:rsidRPr="00A237F9">
        <w:rPr>
          <w:bCs/>
          <w:lang w:val="ru-RU"/>
        </w:rPr>
        <w:t>н</w:t>
      </w:r>
      <w:r w:rsidRPr="00A237F9">
        <w:rPr>
          <w:bCs/>
          <w:lang w:val="ru-RU"/>
        </w:rPr>
        <w:t xml:space="preserve">декс научного цитирования (РИНЦ). – Режим доступа: </w:t>
      </w:r>
      <w:hyperlink r:id="rId21" w:history="1">
        <w:r w:rsidRPr="00763288">
          <w:rPr>
            <w:rStyle w:val="Hyperlink"/>
          </w:rPr>
          <w:t>https</w:t>
        </w:r>
        <w:r w:rsidRPr="00A237F9">
          <w:rPr>
            <w:rStyle w:val="Hyperlink"/>
            <w:lang w:val="ru-RU"/>
          </w:rPr>
          <w:t>://</w:t>
        </w:r>
        <w:r w:rsidRPr="00763288">
          <w:rPr>
            <w:rStyle w:val="Hyperlink"/>
          </w:rPr>
          <w:t>elibrary</w:t>
        </w:r>
        <w:r w:rsidRPr="00A237F9">
          <w:rPr>
            <w:rStyle w:val="Hyperlink"/>
            <w:lang w:val="ru-RU"/>
          </w:rPr>
          <w:t>.</w:t>
        </w:r>
        <w:r w:rsidRPr="00763288">
          <w:rPr>
            <w:rStyle w:val="Hyperlink"/>
          </w:rPr>
          <w:t>ru</w:t>
        </w:r>
        <w:r w:rsidRPr="00A237F9">
          <w:rPr>
            <w:rStyle w:val="Hyperlink"/>
            <w:lang w:val="ru-RU"/>
          </w:rPr>
          <w:t>/</w:t>
        </w:r>
        <w:r w:rsidRPr="00763288">
          <w:rPr>
            <w:rStyle w:val="Hyperlink"/>
          </w:rPr>
          <w:t>project</w:t>
        </w:r>
        <w:r w:rsidRPr="00A237F9">
          <w:rPr>
            <w:rStyle w:val="Hyperlink"/>
            <w:lang w:val="ru-RU"/>
          </w:rPr>
          <w:t>_</w:t>
        </w:r>
        <w:r w:rsidRPr="00763288">
          <w:rPr>
            <w:rStyle w:val="Hyperlink"/>
          </w:rPr>
          <w:t>risc</w:t>
        </w:r>
        <w:r w:rsidRPr="00A237F9">
          <w:rPr>
            <w:rStyle w:val="Hyperlink"/>
            <w:lang w:val="ru-RU"/>
          </w:rPr>
          <w:t>.</w:t>
        </w:r>
        <w:r w:rsidRPr="00763288">
          <w:rPr>
            <w:rStyle w:val="Hyperlink"/>
          </w:rPr>
          <w:t>asp</w:t>
        </w:r>
      </w:hyperlink>
      <w:r w:rsidRPr="00A237F9">
        <w:rPr>
          <w:bCs/>
          <w:lang w:val="ru-RU"/>
        </w:rPr>
        <w:t xml:space="preserve"> , регистрация по логину и паролю</w:t>
      </w:r>
    </w:p>
    <w:p w:rsidR="00DB0976" w:rsidRPr="00A237F9" w:rsidRDefault="00DB0976" w:rsidP="00A237F9">
      <w:pPr>
        <w:pStyle w:val="ListParagraph"/>
        <w:numPr>
          <w:ilvl w:val="0"/>
          <w:numId w:val="20"/>
        </w:numPr>
        <w:tabs>
          <w:tab w:val="left" w:pos="142"/>
        </w:tabs>
        <w:spacing w:line="240" w:lineRule="auto"/>
        <w:ind w:left="284" w:firstLine="567"/>
        <w:contextualSpacing/>
        <w:rPr>
          <w:bCs/>
          <w:lang w:val="ru-RU"/>
        </w:rPr>
      </w:pPr>
      <w:r w:rsidRPr="00A237F9">
        <w:rPr>
          <w:bCs/>
          <w:lang w:val="ru-RU"/>
        </w:rPr>
        <w:t xml:space="preserve">Поисковая система Академия </w:t>
      </w:r>
      <w:r w:rsidRPr="00763288">
        <w:rPr>
          <w:bCs/>
        </w:rPr>
        <w:t>Google</w:t>
      </w:r>
      <w:r w:rsidRPr="00A237F9">
        <w:rPr>
          <w:bCs/>
          <w:lang w:val="ru-RU"/>
        </w:rPr>
        <w:t xml:space="preserve"> (</w:t>
      </w:r>
      <w:r w:rsidRPr="00763288">
        <w:rPr>
          <w:bCs/>
        </w:rPr>
        <w:t>Google</w:t>
      </w:r>
      <w:r w:rsidRPr="00A237F9">
        <w:rPr>
          <w:bCs/>
          <w:lang w:val="ru-RU"/>
        </w:rPr>
        <w:t xml:space="preserve"> </w:t>
      </w:r>
      <w:r w:rsidRPr="00763288">
        <w:rPr>
          <w:bCs/>
        </w:rPr>
        <w:t>Scholar</w:t>
      </w:r>
      <w:r w:rsidRPr="00A237F9">
        <w:rPr>
          <w:bCs/>
          <w:lang w:val="ru-RU"/>
        </w:rPr>
        <w:t xml:space="preserve">). - </w:t>
      </w:r>
      <w:r w:rsidRPr="00763288">
        <w:rPr>
          <w:bCs/>
        </w:rPr>
        <w:t>URL</w:t>
      </w:r>
      <w:r w:rsidRPr="00A237F9">
        <w:rPr>
          <w:bCs/>
          <w:lang w:val="ru-RU"/>
        </w:rPr>
        <w:t xml:space="preserve">: </w:t>
      </w:r>
      <w:hyperlink r:id="rId22" w:history="1">
        <w:r w:rsidRPr="00763288">
          <w:rPr>
            <w:rStyle w:val="Hyperlink"/>
          </w:rPr>
          <w:t>https</w:t>
        </w:r>
        <w:r w:rsidRPr="00A237F9">
          <w:rPr>
            <w:rStyle w:val="Hyperlink"/>
            <w:lang w:val="ru-RU"/>
          </w:rPr>
          <w:t>://</w:t>
        </w:r>
        <w:r w:rsidRPr="00763288">
          <w:rPr>
            <w:rStyle w:val="Hyperlink"/>
          </w:rPr>
          <w:t>scholar</w:t>
        </w:r>
        <w:r w:rsidRPr="00A237F9">
          <w:rPr>
            <w:rStyle w:val="Hyperlink"/>
            <w:lang w:val="ru-RU"/>
          </w:rPr>
          <w:t>.</w:t>
        </w:r>
        <w:r w:rsidRPr="00763288">
          <w:rPr>
            <w:rStyle w:val="Hyperlink"/>
          </w:rPr>
          <w:t>google</w:t>
        </w:r>
        <w:r w:rsidRPr="00A237F9">
          <w:rPr>
            <w:rStyle w:val="Hyperlink"/>
            <w:lang w:val="ru-RU"/>
          </w:rPr>
          <w:t>.</w:t>
        </w:r>
        <w:r w:rsidRPr="00763288">
          <w:rPr>
            <w:rStyle w:val="Hyperlink"/>
          </w:rPr>
          <w:t>ru</w:t>
        </w:r>
        <w:r w:rsidRPr="00A237F9">
          <w:rPr>
            <w:rStyle w:val="Hyperlink"/>
            <w:lang w:val="ru-RU"/>
          </w:rPr>
          <w:t>/</w:t>
        </w:r>
      </w:hyperlink>
      <w:r w:rsidRPr="00A237F9">
        <w:rPr>
          <w:bCs/>
          <w:lang w:val="ru-RU"/>
        </w:rPr>
        <w:t xml:space="preserve">  </w:t>
      </w:r>
      <w:r w:rsidRPr="00A237F9">
        <w:rPr>
          <w:bCs/>
          <w:lang w:val="ru-RU"/>
        </w:rPr>
        <w:tab/>
      </w:r>
    </w:p>
    <w:p w:rsidR="00DB0976" w:rsidRPr="00A237F9" w:rsidRDefault="00DB0976" w:rsidP="00A237F9">
      <w:pPr>
        <w:pStyle w:val="ListParagraph"/>
        <w:numPr>
          <w:ilvl w:val="0"/>
          <w:numId w:val="20"/>
        </w:numPr>
        <w:tabs>
          <w:tab w:val="left" w:pos="142"/>
        </w:tabs>
        <w:spacing w:line="240" w:lineRule="auto"/>
        <w:ind w:left="284" w:firstLine="567"/>
        <w:contextualSpacing/>
        <w:rPr>
          <w:bCs/>
          <w:lang w:val="ru-RU"/>
        </w:rPr>
      </w:pPr>
      <w:r w:rsidRPr="00A237F9">
        <w:rPr>
          <w:bCs/>
          <w:lang w:val="ru-RU"/>
        </w:rPr>
        <w:t xml:space="preserve">Российская Государственная библиотека. Каталоги. – Режим обращения: </w:t>
      </w:r>
      <w:hyperlink r:id="rId23" w:history="1">
        <w:r w:rsidRPr="0071342A">
          <w:rPr>
            <w:rStyle w:val="Hyperlink"/>
          </w:rPr>
          <w:t>https</w:t>
        </w:r>
        <w:r w:rsidRPr="00A237F9">
          <w:rPr>
            <w:rStyle w:val="Hyperlink"/>
            <w:lang w:val="ru-RU"/>
          </w:rPr>
          <w:t>://</w:t>
        </w:r>
        <w:r w:rsidRPr="0071342A">
          <w:rPr>
            <w:rStyle w:val="Hyperlink"/>
          </w:rPr>
          <w:t>www</w:t>
        </w:r>
        <w:r w:rsidRPr="00A237F9">
          <w:rPr>
            <w:rStyle w:val="Hyperlink"/>
            <w:lang w:val="ru-RU"/>
          </w:rPr>
          <w:t>.</w:t>
        </w:r>
        <w:r w:rsidRPr="0071342A">
          <w:rPr>
            <w:rStyle w:val="Hyperlink"/>
          </w:rPr>
          <w:t>rsl</w:t>
        </w:r>
        <w:r w:rsidRPr="00A237F9">
          <w:rPr>
            <w:rStyle w:val="Hyperlink"/>
            <w:lang w:val="ru-RU"/>
          </w:rPr>
          <w:t>.</w:t>
        </w:r>
        <w:r w:rsidRPr="0071342A">
          <w:rPr>
            <w:rStyle w:val="Hyperlink"/>
          </w:rPr>
          <w:t>ru</w:t>
        </w:r>
        <w:r w:rsidRPr="00A237F9">
          <w:rPr>
            <w:rStyle w:val="Hyperlink"/>
            <w:lang w:val="ru-RU"/>
          </w:rPr>
          <w:t>/</w:t>
        </w:r>
        <w:r w:rsidRPr="0071342A">
          <w:rPr>
            <w:rStyle w:val="Hyperlink"/>
          </w:rPr>
          <w:t>ru</w:t>
        </w:r>
        <w:r w:rsidRPr="00A237F9">
          <w:rPr>
            <w:rStyle w:val="Hyperlink"/>
            <w:lang w:val="ru-RU"/>
          </w:rPr>
          <w:t>/4</w:t>
        </w:r>
        <w:r w:rsidRPr="0071342A">
          <w:rPr>
            <w:rStyle w:val="Hyperlink"/>
          </w:rPr>
          <w:t>readers</w:t>
        </w:r>
        <w:r w:rsidRPr="00A237F9">
          <w:rPr>
            <w:rStyle w:val="Hyperlink"/>
            <w:lang w:val="ru-RU"/>
          </w:rPr>
          <w:t>/</w:t>
        </w:r>
        <w:r w:rsidRPr="0071342A">
          <w:rPr>
            <w:rStyle w:val="Hyperlink"/>
          </w:rPr>
          <w:t>catalogues</w:t>
        </w:r>
        <w:r w:rsidRPr="00A237F9">
          <w:rPr>
            <w:rStyle w:val="Hyperlink"/>
            <w:lang w:val="ru-RU"/>
          </w:rPr>
          <w:t>/</w:t>
        </w:r>
      </w:hyperlink>
      <w:r w:rsidRPr="00A237F9">
        <w:rPr>
          <w:bCs/>
          <w:lang w:val="ru-RU"/>
        </w:rPr>
        <w:t xml:space="preserve"> , свободный доступ</w:t>
      </w:r>
    </w:p>
    <w:p w:rsidR="00DB0976" w:rsidRPr="00A237F9" w:rsidRDefault="00DB0976" w:rsidP="00A237F9">
      <w:pPr>
        <w:pStyle w:val="ListParagraph"/>
        <w:numPr>
          <w:ilvl w:val="0"/>
          <w:numId w:val="20"/>
        </w:numPr>
        <w:tabs>
          <w:tab w:val="left" w:pos="142"/>
        </w:tabs>
        <w:spacing w:line="240" w:lineRule="auto"/>
        <w:ind w:left="284" w:firstLine="567"/>
        <w:contextualSpacing/>
        <w:rPr>
          <w:bCs/>
          <w:lang w:val="ru-RU"/>
        </w:rPr>
      </w:pPr>
      <w:r w:rsidRPr="00A237F9">
        <w:rPr>
          <w:bCs/>
          <w:lang w:val="ru-RU"/>
        </w:rPr>
        <w:t xml:space="preserve">Университетская информационная система РОССИЯ. – Режим доступа: </w:t>
      </w:r>
      <w:hyperlink r:id="rId24" w:history="1">
        <w:r w:rsidRPr="00763288">
          <w:rPr>
            <w:rStyle w:val="Hyperlink"/>
          </w:rPr>
          <w:t>https</w:t>
        </w:r>
        <w:r w:rsidRPr="00A237F9">
          <w:rPr>
            <w:rStyle w:val="Hyperlink"/>
            <w:lang w:val="ru-RU"/>
          </w:rPr>
          <w:t>://</w:t>
        </w:r>
        <w:r w:rsidRPr="00763288">
          <w:rPr>
            <w:rStyle w:val="Hyperlink"/>
          </w:rPr>
          <w:t>uisrussia</w:t>
        </w:r>
        <w:r w:rsidRPr="00A237F9">
          <w:rPr>
            <w:rStyle w:val="Hyperlink"/>
            <w:lang w:val="ru-RU"/>
          </w:rPr>
          <w:t>.</w:t>
        </w:r>
        <w:r w:rsidRPr="00763288">
          <w:rPr>
            <w:rStyle w:val="Hyperlink"/>
          </w:rPr>
          <w:t>msu</w:t>
        </w:r>
        <w:r w:rsidRPr="00A237F9">
          <w:rPr>
            <w:rStyle w:val="Hyperlink"/>
            <w:lang w:val="ru-RU"/>
          </w:rPr>
          <w:t>.</w:t>
        </w:r>
        <w:r w:rsidRPr="00763288">
          <w:rPr>
            <w:rStyle w:val="Hyperlink"/>
          </w:rPr>
          <w:t>ru</w:t>
        </w:r>
      </w:hyperlink>
      <w:r w:rsidRPr="00A237F9">
        <w:rPr>
          <w:bCs/>
          <w:lang w:val="ru-RU"/>
        </w:rPr>
        <w:t>, свободный доступ</w:t>
      </w:r>
    </w:p>
    <w:p w:rsidR="00DB0976" w:rsidRPr="00A237F9" w:rsidRDefault="00DB0976" w:rsidP="00A237F9">
      <w:pPr>
        <w:pStyle w:val="ListParagraph"/>
        <w:numPr>
          <w:ilvl w:val="0"/>
          <w:numId w:val="20"/>
        </w:numPr>
        <w:tabs>
          <w:tab w:val="left" w:pos="142"/>
          <w:tab w:val="left" w:pos="993"/>
        </w:tabs>
        <w:spacing w:line="240" w:lineRule="auto"/>
        <w:ind w:left="284" w:firstLine="567"/>
        <w:contextualSpacing/>
        <w:rPr>
          <w:bCs/>
          <w:lang w:val="ru-RU"/>
        </w:rPr>
      </w:pPr>
      <w:r w:rsidRPr="00A237F9">
        <w:rPr>
          <w:bCs/>
          <w:lang w:val="ru-RU"/>
        </w:rPr>
        <w:t>Федеральный образовательный портал – Экономика. Социология.  М</w:t>
      </w:r>
      <w:r w:rsidRPr="00A237F9">
        <w:rPr>
          <w:bCs/>
          <w:lang w:val="ru-RU"/>
        </w:rPr>
        <w:t>е</w:t>
      </w:r>
      <w:r w:rsidRPr="00A237F9">
        <w:rPr>
          <w:bCs/>
          <w:lang w:val="ru-RU"/>
        </w:rPr>
        <w:t xml:space="preserve">неджмент. – Режим доступа: </w:t>
      </w:r>
      <w:hyperlink r:id="rId25" w:history="1">
        <w:r w:rsidRPr="00763288">
          <w:rPr>
            <w:rStyle w:val="Hyperlink"/>
          </w:rPr>
          <w:t>http</w:t>
        </w:r>
        <w:r w:rsidRPr="00A237F9">
          <w:rPr>
            <w:rStyle w:val="Hyperlink"/>
            <w:lang w:val="ru-RU"/>
          </w:rPr>
          <w:t>://</w:t>
        </w:r>
        <w:r w:rsidRPr="00763288">
          <w:rPr>
            <w:rStyle w:val="Hyperlink"/>
          </w:rPr>
          <w:t>ecsocman</w:t>
        </w:r>
        <w:r w:rsidRPr="00A237F9">
          <w:rPr>
            <w:rStyle w:val="Hyperlink"/>
            <w:lang w:val="ru-RU"/>
          </w:rPr>
          <w:t>.</w:t>
        </w:r>
        <w:r w:rsidRPr="00763288">
          <w:rPr>
            <w:rStyle w:val="Hyperlink"/>
          </w:rPr>
          <w:t>hse</w:t>
        </w:r>
        <w:r w:rsidRPr="00A237F9">
          <w:rPr>
            <w:rStyle w:val="Hyperlink"/>
            <w:lang w:val="ru-RU"/>
          </w:rPr>
          <w:t>.</w:t>
        </w:r>
        <w:r w:rsidRPr="00763288">
          <w:rPr>
            <w:rStyle w:val="Hyperlink"/>
          </w:rPr>
          <w:t>ru</w:t>
        </w:r>
      </w:hyperlink>
      <w:r w:rsidRPr="00A237F9">
        <w:rPr>
          <w:bCs/>
          <w:lang w:val="ru-RU"/>
        </w:rPr>
        <w:t>, свободный доступ</w:t>
      </w:r>
    </w:p>
    <w:p w:rsidR="00DB0976" w:rsidRPr="00A237F9" w:rsidRDefault="00DB0976" w:rsidP="00A237F9">
      <w:pPr>
        <w:pStyle w:val="ListParagraph"/>
        <w:numPr>
          <w:ilvl w:val="0"/>
          <w:numId w:val="20"/>
        </w:numPr>
        <w:tabs>
          <w:tab w:val="left" w:pos="142"/>
          <w:tab w:val="left" w:pos="993"/>
        </w:tabs>
        <w:spacing w:line="240" w:lineRule="auto"/>
        <w:ind w:left="284" w:firstLine="567"/>
        <w:contextualSpacing/>
        <w:rPr>
          <w:bCs/>
          <w:lang w:val="ru-RU"/>
        </w:rPr>
      </w:pPr>
      <w:r w:rsidRPr="00A237F9">
        <w:rPr>
          <w:bCs/>
          <w:lang w:val="ru-RU"/>
        </w:rPr>
        <w:t xml:space="preserve">Электронная база периодических изданий </w:t>
      </w:r>
      <w:r w:rsidRPr="00763288">
        <w:rPr>
          <w:bCs/>
        </w:rPr>
        <w:t>East</w:t>
      </w:r>
      <w:r w:rsidRPr="00A237F9">
        <w:rPr>
          <w:bCs/>
          <w:lang w:val="ru-RU"/>
        </w:rPr>
        <w:t xml:space="preserve"> </w:t>
      </w:r>
      <w:r w:rsidRPr="00763288">
        <w:rPr>
          <w:bCs/>
        </w:rPr>
        <w:t>View</w:t>
      </w:r>
      <w:r w:rsidRPr="00A237F9">
        <w:rPr>
          <w:bCs/>
          <w:lang w:val="ru-RU"/>
        </w:rPr>
        <w:t xml:space="preserve"> </w:t>
      </w:r>
      <w:r w:rsidRPr="00763288">
        <w:rPr>
          <w:bCs/>
        </w:rPr>
        <w:t>Information</w:t>
      </w:r>
      <w:r w:rsidRPr="00A237F9">
        <w:rPr>
          <w:bCs/>
          <w:lang w:val="ru-RU"/>
        </w:rPr>
        <w:t xml:space="preserve"> </w:t>
      </w:r>
      <w:r w:rsidRPr="00763288">
        <w:rPr>
          <w:bCs/>
        </w:rPr>
        <w:t>Services</w:t>
      </w:r>
      <w:r w:rsidRPr="00A237F9">
        <w:rPr>
          <w:bCs/>
          <w:lang w:val="ru-RU"/>
        </w:rPr>
        <w:t xml:space="preserve">, ООО «ИВИС». – Режим доступа: </w:t>
      </w:r>
      <w:hyperlink r:id="rId26" w:history="1">
        <w:r w:rsidRPr="0071342A">
          <w:rPr>
            <w:rStyle w:val="Hyperlink"/>
          </w:rPr>
          <w:t>https</w:t>
        </w:r>
        <w:r w:rsidRPr="00A237F9">
          <w:rPr>
            <w:rStyle w:val="Hyperlink"/>
            <w:lang w:val="ru-RU"/>
          </w:rPr>
          <w:t>://</w:t>
        </w:r>
        <w:r w:rsidRPr="0071342A">
          <w:rPr>
            <w:rStyle w:val="Hyperlink"/>
          </w:rPr>
          <w:t>dlib</w:t>
        </w:r>
        <w:r w:rsidRPr="00A237F9">
          <w:rPr>
            <w:rStyle w:val="Hyperlink"/>
            <w:lang w:val="ru-RU"/>
          </w:rPr>
          <w:t>.</w:t>
        </w:r>
        <w:r w:rsidRPr="0071342A">
          <w:rPr>
            <w:rStyle w:val="Hyperlink"/>
          </w:rPr>
          <w:t>eastview</w:t>
        </w:r>
        <w:r w:rsidRPr="00A237F9">
          <w:rPr>
            <w:rStyle w:val="Hyperlink"/>
            <w:lang w:val="ru-RU"/>
          </w:rPr>
          <w:t>.</w:t>
        </w:r>
        <w:r w:rsidRPr="0071342A">
          <w:rPr>
            <w:rStyle w:val="Hyperlink"/>
          </w:rPr>
          <w:t>com</w:t>
        </w:r>
        <w:r w:rsidRPr="00A237F9">
          <w:rPr>
            <w:rStyle w:val="Hyperlink"/>
            <w:lang w:val="ru-RU"/>
          </w:rPr>
          <w:t>/</w:t>
        </w:r>
      </w:hyperlink>
      <w:r w:rsidRPr="00A237F9">
        <w:rPr>
          <w:bCs/>
          <w:lang w:val="ru-RU"/>
        </w:rPr>
        <w:t xml:space="preserve"> , вход по </w:t>
      </w:r>
      <w:r w:rsidRPr="00763288">
        <w:rPr>
          <w:bCs/>
        </w:rPr>
        <w:t>IP</w:t>
      </w:r>
      <w:r w:rsidRPr="00A237F9">
        <w:rPr>
          <w:bCs/>
          <w:lang w:val="ru-RU"/>
        </w:rPr>
        <w:t>-адресам вуза, с внешней сети по логину и паролю</w:t>
      </w:r>
    </w:p>
    <w:p w:rsidR="00DB0976" w:rsidRPr="002E551D" w:rsidRDefault="00DB0976" w:rsidP="00A237F9">
      <w:pPr>
        <w:pStyle w:val="Style10"/>
        <w:widowControl/>
        <w:numPr>
          <w:ilvl w:val="0"/>
          <w:numId w:val="20"/>
        </w:numPr>
        <w:tabs>
          <w:tab w:val="left" w:pos="142"/>
        </w:tabs>
        <w:ind w:left="284" w:firstLine="567"/>
      </w:pPr>
      <w:r w:rsidRPr="00763288">
        <w:rPr>
          <w:bCs/>
        </w:rPr>
        <w:t xml:space="preserve">Электронные ресурсы </w:t>
      </w:r>
      <w:r>
        <w:rPr>
          <w:bCs/>
        </w:rPr>
        <w:t>библиотеки МГТУ им. Г.И. Носова. – Режим о</w:t>
      </w:r>
      <w:r>
        <w:rPr>
          <w:bCs/>
        </w:rPr>
        <w:t>б</w:t>
      </w:r>
      <w:r>
        <w:rPr>
          <w:bCs/>
        </w:rPr>
        <w:t xml:space="preserve">ращения: </w:t>
      </w:r>
      <w:hyperlink r:id="rId27" w:history="1">
        <w:r w:rsidRPr="0071342A">
          <w:rPr>
            <w:rStyle w:val="Hyperlink"/>
          </w:rPr>
          <w:t>http://magtu.ru:8085/marcweb2/Default.asp</w:t>
        </w:r>
      </w:hyperlink>
      <w:r>
        <w:rPr>
          <w:bCs/>
        </w:rPr>
        <w:t>, вход с внешней сети по логину и паролю</w:t>
      </w:r>
      <w:r w:rsidRPr="002E551D">
        <w:t>.</w:t>
      </w:r>
    </w:p>
    <w:p w:rsidR="00DB0976" w:rsidRPr="00983ADB" w:rsidRDefault="00DB0976" w:rsidP="00D21C33">
      <w:pPr>
        <w:pStyle w:val="Heading1"/>
        <w:rPr>
          <w:rStyle w:val="FontStyle14"/>
          <w:b/>
          <w:bCs/>
          <w:sz w:val="24"/>
          <w:szCs w:val="24"/>
        </w:rPr>
      </w:pPr>
      <w:r w:rsidRPr="00983ADB">
        <w:rPr>
          <w:rStyle w:val="FontStyle14"/>
          <w:b/>
          <w:bCs/>
          <w:sz w:val="24"/>
          <w:szCs w:val="24"/>
        </w:rPr>
        <w:t>9 Материально-техническое обеспечение дисциплины</w:t>
      </w:r>
    </w:p>
    <w:p w:rsidR="00DB0976" w:rsidRPr="00983ADB" w:rsidRDefault="00DB0976" w:rsidP="00E26511">
      <w:r w:rsidRPr="00983ADB">
        <w:t>Материально-техническое обеспечение дисциплины включает: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81"/>
        <w:gridCol w:w="5707"/>
      </w:tblGrid>
      <w:tr w:rsidR="00DB0976" w:rsidRPr="00983ADB">
        <w:trPr>
          <w:tblHeader/>
        </w:trPr>
        <w:tc>
          <w:tcPr>
            <w:tcW w:w="1928" w:type="pct"/>
            <w:vAlign w:val="center"/>
          </w:tcPr>
          <w:p w:rsidR="00DB0976" w:rsidRPr="00983ADB" w:rsidRDefault="00DB0976" w:rsidP="005E0E68">
            <w:pPr>
              <w:ind w:firstLine="0"/>
              <w:jc w:val="center"/>
            </w:pPr>
            <w:r w:rsidRPr="00983AD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B0976" w:rsidRPr="00983ADB" w:rsidRDefault="00DB0976" w:rsidP="005E0E68">
            <w:pPr>
              <w:ind w:firstLine="0"/>
              <w:jc w:val="center"/>
            </w:pPr>
            <w:r w:rsidRPr="00983ADB">
              <w:t>Оснащение аудитории</w:t>
            </w:r>
          </w:p>
        </w:tc>
      </w:tr>
      <w:tr w:rsidR="00DB0976" w:rsidRPr="00983ADB">
        <w:tc>
          <w:tcPr>
            <w:tcW w:w="1928" w:type="pct"/>
          </w:tcPr>
          <w:p w:rsidR="00DB0976" w:rsidRPr="00983ADB" w:rsidRDefault="00DB0976" w:rsidP="005E0E68">
            <w:pPr>
              <w:ind w:firstLine="0"/>
              <w:jc w:val="left"/>
            </w:pPr>
            <w:r w:rsidRPr="00983ADB">
              <w:t>Лекционная аудитория</w:t>
            </w:r>
          </w:p>
        </w:tc>
        <w:tc>
          <w:tcPr>
            <w:tcW w:w="3072" w:type="pct"/>
          </w:tcPr>
          <w:p w:rsidR="00DB0976" w:rsidRPr="00983ADB" w:rsidRDefault="00DB0976" w:rsidP="005E0E68">
            <w:pPr>
              <w:ind w:firstLine="0"/>
              <w:jc w:val="left"/>
            </w:pPr>
            <w:r w:rsidRPr="00983ADB">
              <w:t>Мультимедийные средства хранения, передачи  и представления информации</w:t>
            </w:r>
          </w:p>
        </w:tc>
      </w:tr>
      <w:tr w:rsidR="00DB0976" w:rsidRPr="00983ADB">
        <w:tc>
          <w:tcPr>
            <w:tcW w:w="1928" w:type="pct"/>
          </w:tcPr>
          <w:p w:rsidR="00DB0976" w:rsidRPr="00983ADB" w:rsidRDefault="00DB0976" w:rsidP="00600ED8">
            <w:pPr>
              <w:ind w:firstLine="0"/>
            </w:pPr>
            <w:r w:rsidRPr="00983ADB">
              <w:t>Аудитории для проведения практических занятий и сам</w:t>
            </w:r>
            <w:r w:rsidRPr="00983ADB">
              <w:t>о</w:t>
            </w:r>
            <w:r w:rsidRPr="00983ADB">
              <w:t>стоятельной работы: компь</w:t>
            </w:r>
            <w:r w:rsidRPr="00983ADB">
              <w:t>ю</w:t>
            </w:r>
            <w:r w:rsidRPr="00983ADB">
              <w:t>терные классы; читальные залы библиотеки</w:t>
            </w:r>
          </w:p>
        </w:tc>
        <w:tc>
          <w:tcPr>
            <w:tcW w:w="3072" w:type="pct"/>
          </w:tcPr>
          <w:p w:rsidR="00DB0976" w:rsidRPr="00983ADB" w:rsidRDefault="00DB0976" w:rsidP="00B0401C">
            <w:pPr>
              <w:ind w:firstLine="0"/>
              <w:jc w:val="left"/>
            </w:pPr>
            <w:r w:rsidRPr="00983ADB">
              <w:t xml:space="preserve">Персональные компьютеры с пакетом </w:t>
            </w:r>
            <w:r w:rsidRPr="00983ADB">
              <w:rPr>
                <w:lang w:val="en-US"/>
              </w:rPr>
              <w:t>MSOffice</w:t>
            </w:r>
            <w:r w:rsidRPr="00983ADB">
              <w:t>, в</w:t>
            </w:r>
            <w:r w:rsidRPr="00983ADB">
              <w:t>ы</w:t>
            </w:r>
            <w:r w:rsidRPr="00983ADB">
              <w:t>ходом в Интернет и с доступом в электронную и</w:t>
            </w:r>
            <w:r w:rsidRPr="00983ADB">
              <w:t>н</w:t>
            </w:r>
            <w:r w:rsidRPr="00983ADB">
              <w:t xml:space="preserve">формационно-образовательную среду университета </w:t>
            </w:r>
          </w:p>
          <w:p w:rsidR="00DB0976" w:rsidRPr="00983ADB" w:rsidRDefault="00DB0976" w:rsidP="00B0401C">
            <w:pPr>
              <w:ind w:firstLine="0"/>
              <w:jc w:val="left"/>
            </w:pPr>
          </w:p>
        </w:tc>
      </w:tr>
      <w:tr w:rsidR="00DB0976" w:rsidRPr="00983ADB">
        <w:tc>
          <w:tcPr>
            <w:tcW w:w="1928" w:type="pct"/>
          </w:tcPr>
          <w:p w:rsidR="00DB0976" w:rsidRPr="00983ADB" w:rsidRDefault="00DB0976" w:rsidP="00600ED8">
            <w:pPr>
              <w:ind w:firstLine="0"/>
            </w:pPr>
            <w:r w:rsidRPr="00983ADB">
              <w:rPr>
                <w:rStyle w:val="FontStyle17"/>
                <w:b w:val="0"/>
                <w:bCs w:val="0"/>
                <w:sz w:val="24"/>
                <w:szCs w:val="24"/>
              </w:rPr>
              <w:t>Кафедра экономики и финансов</w:t>
            </w:r>
          </w:p>
        </w:tc>
        <w:tc>
          <w:tcPr>
            <w:tcW w:w="3072" w:type="pct"/>
          </w:tcPr>
          <w:p w:rsidR="00DB0976" w:rsidRPr="00983ADB" w:rsidRDefault="00DB0976" w:rsidP="00B0401C">
            <w:pPr>
              <w:ind w:firstLine="0"/>
              <w:jc w:val="left"/>
            </w:pPr>
            <w:r w:rsidRPr="00983ADB">
              <w:t>Научно-учебный фонд кафедры</w:t>
            </w:r>
          </w:p>
        </w:tc>
      </w:tr>
    </w:tbl>
    <w:p w:rsidR="00DB0976" w:rsidRPr="00983ADB" w:rsidRDefault="00DB0976" w:rsidP="002A720F">
      <w:pPr>
        <w:rPr>
          <w:rStyle w:val="FontStyle15"/>
          <w:b w:val="0"/>
          <w:bCs w:val="0"/>
          <w:i/>
          <w:iCs/>
          <w:sz w:val="24"/>
          <w:szCs w:val="24"/>
        </w:rPr>
      </w:pPr>
    </w:p>
    <w:sectPr w:rsidR="00DB0976" w:rsidRPr="00983ADB" w:rsidSect="00153190">
      <w:footerReference w:type="default" r:id="rId28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976" w:rsidRDefault="00DB0976">
      <w:r>
        <w:separator/>
      </w:r>
    </w:p>
  </w:endnote>
  <w:endnote w:type="continuationSeparator" w:id="0">
    <w:p w:rsidR="00DB0976" w:rsidRDefault="00DB09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976" w:rsidRDefault="00DB0976" w:rsidP="0087519F">
    <w:pPr>
      <w:pStyle w:val="Footer"/>
      <w:framePr w:wrap="auto" w:vAnchor="text" w:hAnchor="margin" w:xAlign="right" w:y="1"/>
      <w:rPr>
        <w:rStyle w:val="PageNumber"/>
      </w:rPr>
    </w:pPr>
  </w:p>
  <w:p w:rsidR="00DB0976" w:rsidRDefault="00DB0976" w:rsidP="009D0F3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976" w:rsidRDefault="00DB0976">
      <w:r>
        <w:separator/>
      </w:r>
    </w:p>
  </w:footnote>
  <w:footnote w:type="continuationSeparator" w:id="0">
    <w:p w:rsidR="00DB0976" w:rsidRDefault="00DB09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">
    <w:nsid w:val="07D40CB7"/>
    <w:multiLevelType w:val="hybridMultilevel"/>
    <w:tmpl w:val="90FED6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1D6B09"/>
    <w:multiLevelType w:val="hybridMultilevel"/>
    <w:tmpl w:val="23C6CF48"/>
    <w:lvl w:ilvl="0" w:tplc="044C462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000000"/>
        <w:u w:val="none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3C9E3052"/>
    <w:multiLevelType w:val="multilevel"/>
    <w:tmpl w:val="4D4AA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D8604C7"/>
    <w:multiLevelType w:val="multilevel"/>
    <w:tmpl w:val="4D4AA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54AE70AF"/>
    <w:multiLevelType w:val="multilevel"/>
    <w:tmpl w:val="4D4AA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6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4"/>
  </w:num>
  <w:num w:numId="5">
    <w:abstractNumId w:val="19"/>
  </w:num>
  <w:num w:numId="6">
    <w:abstractNumId w:val="20"/>
  </w:num>
  <w:num w:numId="7">
    <w:abstractNumId w:val="13"/>
  </w:num>
  <w:num w:numId="8">
    <w:abstractNumId w:val="17"/>
  </w:num>
  <w:num w:numId="9">
    <w:abstractNumId w:val="6"/>
  </w:num>
  <w:num w:numId="10">
    <w:abstractNumId w:val="2"/>
  </w:num>
  <w:num w:numId="11">
    <w:abstractNumId w:val="12"/>
  </w:num>
  <w:num w:numId="12">
    <w:abstractNumId w:val="7"/>
  </w:num>
  <w:num w:numId="13">
    <w:abstractNumId w:val="18"/>
  </w:num>
  <w:num w:numId="14">
    <w:abstractNumId w:val="5"/>
  </w:num>
  <w:num w:numId="15">
    <w:abstractNumId w:val="1"/>
  </w:num>
  <w:num w:numId="16">
    <w:abstractNumId w:val="10"/>
  </w:num>
  <w:num w:numId="17">
    <w:abstractNumId w:val="15"/>
  </w:num>
  <w:num w:numId="18">
    <w:abstractNumId w:val="9"/>
  </w:num>
  <w:num w:numId="19">
    <w:abstractNumId w:val="8"/>
  </w:num>
  <w:num w:numId="20">
    <w:abstractNumId w:val="11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23054"/>
    <w:rsid w:val="000306DD"/>
    <w:rsid w:val="0003145C"/>
    <w:rsid w:val="000332A6"/>
    <w:rsid w:val="0003443F"/>
    <w:rsid w:val="00035BE7"/>
    <w:rsid w:val="00036D6F"/>
    <w:rsid w:val="000430D3"/>
    <w:rsid w:val="00053B8F"/>
    <w:rsid w:val="00054FE2"/>
    <w:rsid w:val="00055516"/>
    <w:rsid w:val="00063D00"/>
    <w:rsid w:val="00064AD3"/>
    <w:rsid w:val="00066036"/>
    <w:rsid w:val="00070AD4"/>
    <w:rsid w:val="00072104"/>
    <w:rsid w:val="0008161B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C01F8"/>
    <w:rsid w:val="000C127D"/>
    <w:rsid w:val="000E219C"/>
    <w:rsid w:val="000E4DDE"/>
    <w:rsid w:val="000F10A7"/>
    <w:rsid w:val="000F3228"/>
    <w:rsid w:val="0010038D"/>
    <w:rsid w:val="00100474"/>
    <w:rsid w:val="001013BB"/>
    <w:rsid w:val="00113E76"/>
    <w:rsid w:val="00117951"/>
    <w:rsid w:val="0012639D"/>
    <w:rsid w:val="0013405F"/>
    <w:rsid w:val="00135DEA"/>
    <w:rsid w:val="001451FD"/>
    <w:rsid w:val="00152163"/>
    <w:rsid w:val="00153190"/>
    <w:rsid w:val="00166648"/>
    <w:rsid w:val="00173672"/>
    <w:rsid w:val="00173E53"/>
    <w:rsid w:val="00196A06"/>
    <w:rsid w:val="001A182E"/>
    <w:rsid w:val="001A4E6B"/>
    <w:rsid w:val="001B0239"/>
    <w:rsid w:val="001B3E9A"/>
    <w:rsid w:val="001D0914"/>
    <w:rsid w:val="001D4471"/>
    <w:rsid w:val="001D6DFA"/>
    <w:rsid w:val="001E2737"/>
    <w:rsid w:val="001E5ECB"/>
    <w:rsid w:val="001F027A"/>
    <w:rsid w:val="001F0CBE"/>
    <w:rsid w:val="001F0E72"/>
    <w:rsid w:val="001F597A"/>
    <w:rsid w:val="001F6E8B"/>
    <w:rsid w:val="00203809"/>
    <w:rsid w:val="002049FA"/>
    <w:rsid w:val="00205B6B"/>
    <w:rsid w:val="00207DB8"/>
    <w:rsid w:val="002152B1"/>
    <w:rsid w:val="00217581"/>
    <w:rsid w:val="00217A9E"/>
    <w:rsid w:val="00220733"/>
    <w:rsid w:val="00224A52"/>
    <w:rsid w:val="00224D9E"/>
    <w:rsid w:val="00226996"/>
    <w:rsid w:val="00226B27"/>
    <w:rsid w:val="0024127C"/>
    <w:rsid w:val="0024270B"/>
    <w:rsid w:val="00243DE6"/>
    <w:rsid w:val="00245AC6"/>
    <w:rsid w:val="00245E46"/>
    <w:rsid w:val="002461A8"/>
    <w:rsid w:val="00253E5C"/>
    <w:rsid w:val="002637CD"/>
    <w:rsid w:val="002773CC"/>
    <w:rsid w:val="00277AD1"/>
    <w:rsid w:val="002A010E"/>
    <w:rsid w:val="002A01D0"/>
    <w:rsid w:val="002A40E2"/>
    <w:rsid w:val="002A720F"/>
    <w:rsid w:val="002B0CF6"/>
    <w:rsid w:val="002B4BF8"/>
    <w:rsid w:val="002B6CD1"/>
    <w:rsid w:val="002B76F8"/>
    <w:rsid w:val="002C0376"/>
    <w:rsid w:val="002C1F2B"/>
    <w:rsid w:val="002C32F3"/>
    <w:rsid w:val="002D162A"/>
    <w:rsid w:val="002E102E"/>
    <w:rsid w:val="002E4F95"/>
    <w:rsid w:val="002E551D"/>
    <w:rsid w:val="002E61E7"/>
    <w:rsid w:val="002F3881"/>
    <w:rsid w:val="003008F6"/>
    <w:rsid w:val="003175E6"/>
    <w:rsid w:val="0032470F"/>
    <w:rsid w:val="00331171"/>
    <w:rsid w:val="00334745"/>
    <w:rsid w:val="00334FC9"/>
    <w:rsid w:val="00342188"/>
    <w:rsid w:val="00343D1A"/>
    <w:rsid w:val="003500F2"/>
    <w:rsid w:val="003523DE"/>
    <w:rsid w:val="00355826"/>
    <w:rsid w:val="0035681F"/>
    <w:rsid w:val="00357401"/>
    <w:rsid w:val="0036544D"/>
    <w:rsid w:val="003672B3"/>
    <w:rsid w:val="00373275"/>
    <w:rsid w:val="00376D35"/>
    <w:rsid w:val="003832A5"/>
    <w:rsid w:val="00386A49"/>
    <w:rsid w:val="0039211A"/>
    <w:rsid w:val="0039465A"/>
    <w:rsid w:val="003A12B6"/>
    <w:rsid w:val="003A7E32"/>
    <w:rsid w:val="003B0CA8"/>
    <w:rsid w:val="003B71FE"/>
    <w:rsid w:val="003D2D66"/>
    <w:rsid w:val="003E31A0"/>
    <w:rsid w:val="003F2E3A"/>
    <w:rsid w:val="003F3DBA"/>
    <w:rsid w:val="003F5BA4"/>
    <w:rsid w:val="004016E9"/>
    <w:rsid w:val="004074B3"/>
    <w:rsid w:val="00407964"/>
    <w:rsid w:val="00415337"/>
    <w:rsid w:val="004168E1"/>
    <w:rsid w:val="00423A38"/>
    <w:rsid w:val="004329F5"/>
    <w:rsid w:val="00435A44"/>
    <w:rsid w:val="0043604C"/>
    <w:rsid w:val="00443188"/>
    <w:rsid w:val="00444DCE"/>
    <w:rsid w:val="00447347"/>
    <w:rsid w:val="00454DA6"/>
    <w:rsid w:val="00463E04"/>
    <w:rsid w:val="00471D05"/>
    <w:rsid w:val="00474271"/>
    <w:rsid w:val="004858B9"/>
    <w:rsid w:val="00486759"/>
    <w:rsid w:val="00486FD1"/>
    <w:rsid w:val="0048775E"/>
    <w:rsid w:val="00490534"/>
    <w:rsid w:val="0049080C"/>
    <w:rsid w:val="00491BE4"/>
    <w:rsid w:val="0049261A"/>
    <w:rsid w:val="0049314C"/>
    <w:rsid w:val="00493F3B"/>
    <w:rsid w:val="004954A1"/>
    <w:rsid w:val="004A7849"/>
    <w:rsid w:val="004B2897"/>
    <w:rsid w:val="004C33DF"/>
    <w:rsid w:val="004C7673"/>
    <w:rsid w:val="004D3C48"/>
    <w:rsid w:val="004D556B"/>
    <w:rsid w:val="004E1422"/>
    <w:rsid w:val="004F032A"/>
    <w:rsid w:val="004F458C"/>
    <w:rsid w:val="004F65FC"/>
    <w:rsid w:val="004F7FFB"/>
    <w:rsid w:val="005203AA"/>
    <w:rsid w:val="00520FD4"/>
    <w:rsid w:val="00521F5C"/>
    <w:rsid w:val="0052275B"/>
    <w:rsid w:val="00522FCB"/>
    <w:rsid w:val="00526C4C"/>
    <w:rsid w:val="005300A0"/>
    <w:rsid w:val="005374CE"/>
    <w:rsid w:val="005461FC"/>
    <w:rsid w:val="00546443"/>
    <w:rsid w:val="00550EFD"/>
    <w:rsid w:val="00551238"/>
    <w:rsid w:val="00552641"/>
    <w:rsid w:val="00557370"/>
    <w:rsid w:val="005574D1"/>
    <w:rsid w:val="00565E8F"/>
    <w:rsid w:val="005672B3"/>
    <w:rsid w:val="005678A2"/>
    <w:rsid w:val="0057672B"/>
    <w:rsid w:val="0057770F"/>
    <w:rsid w:val="00584079"/>
    <w:rsid w:val="0059774E"/>
    <w:rsid w:val="005A1D91"/>
    <w:rsid w:val="005B2551"/>
    <w:rsid w:val="005C0012"/>
    <w:rsid w:val="005C4DE7"/>
    <w:rsid w:val="005C7864"/>
    <w:rsid w:val="005D285C"/>
    <w:rsid w:val="005E00BC"/>
    <w:rsid w:val="005E0E68"/>
    <w:rsid w:val="005E0FCA"/>
    <w:rsid w:val="005F0291"/>
    <w:rsid w:val="005F20DC"/>
    <w:rsid w:val="005F24BE"/>
    <w:rsid w:val="005F3C26"/>
    <w:rsid w:val="005F619C"/>
    <w:rsid w:val="0060079E"/>
    <w:rsid w:val="00600ED8"/>
    <w:rsid w:val="00605E1D"/>
    <w:rsid w:val="0061481F"/>
    <w:rsid w:val="00624F44"/>
    <w:rsid w:val="00625FC3"/>
    <w:rsid w:val="00636EF5"/>
    <w:rsid w:val="0063790E"/>
    <w:rsid w:val="00640170"/>
    <w:rsid w:val="00653A71"/>
    <w:rsid w:val="00653B49"/>
    <w:rsid w:val="00660F72"/>
    <w:rsid w:val="00680812"/>
    <w:rsid w:val="00681815"/>
    <w:rsid w:val="00687EB9"/>
    <w:rsid w:val="006912D1"/>
    <w:rsid w:val="006916E0"/>
    <w:rsid w:val="0069436C"/>
    <w:rsid w:val="006973C0"/>
    <w:rsid w:val="006B28B4"/>
    <w:rsid w:val="006C1369"/>
    <w:rsid w:val="006C3A50"/>
    <w:rsid w:val="006C60F4"/>
    <w:rsid w:val="006D047C"/>
    <w:rsid w:val="006D04A6"/>
    <w:rsid w:val="006D33BA"/>
    <w:rsid w:val="006E6C1C"/>
    <w:rsid w:val="006F5C9E"/>
    <w:rsid w:val="006F65CD"/>
    <w:rsid w:val="00701BE2"/>
    <w:rsid w:val="007035F5"/>
    <w:rsid w:val="007073DE"/>
    <w:rsid w:val="0071342A"/>
    <w:rsid w:val="00720775"/>
    <w:rsid w:val="007226F7"/>
    <w:rsid w:val="00724C48"/>
    <w:rsid w:val="00727B5C"/>
    <w:rsid w:val="00731C4E"/>
    <w:rsid w:val="007356CF"/>
    <w:rsid w:val="00735795"/>
    <w:rsid w:val="00735B87"/>
    <w:rsid w:val="007424B9"/>
    <w:rsid w:val="00750095"/>
    <w:rsid w:val="00751A55"/>
    <w:rsid w:val="00753955"/>
    <w:rsid w:val="00756D53"/>
    <w:rsid w:val="00761603"/>
    <w:rsid w:val="00763288"/>
    <w:rsid w:val="0076495B"/>
    <w:rsid w:val="00767409"/>
    <w:rsid w:val="00773127"/>
    <w:rsid w:val="007754E4"/>
    <w:rsid w:val="00775BCB"/>
    <w:rsid w:val="00777CC9"/>
    <w:rsid w:val="00780577"/>
    <w:rsid w:val="0078599E"/>
    <w:rsid w:val="0078669B"/>
    <w:rsid w:val="00787748"/>
    <w:rsid w:val="0079022C"/>
    <w:rsid w:val="0079685A"/>
    <w:rsid w:val="007A00F2"/>
    <w:rsid w:val="007B5F82"/>
    <w:rsid w:val="007C088E"/>
    <w:rsid w:val="007C2DC7"/>
    <w:rsid w:val="007D508F"/>
    <w:rsid w:val="007E1965"/>
    <w:rsid w:val="007F12E6"/>
    <w:rsid w:val="007F2D2B"/>
    <w:rsid w:val="007F60C9"/>
    <w:rsid w:val="007F6C0C"/>
    <w:rsid w:val="007F7A6A"/>
    <w:rsid w:val="00806CC2"/>
    <w:rsid w:val="00815833"/>
    <w:rsid w:val="008177F1"/>
    <w:rsid w:val="00827CFA"/>
    <w:rsid w:val="00831197"/>
    <w:rsid w:val="00834280"/>
    <w:rsid w:val="00835104"/>
    <w:rsid w:val="00836478"/>
    <w:rsid w:val="00837622"/>
    <w:rsid w:val="008439AC"/>
    <w:rsid w:val="008443AF"/>
    <w:rsid w:val="0084563C"/>
    <w:rsid w:val="008531ED"/>
    <w:rsid w:val="00861B1B"/>
    <w:rsid w:val="00862E4E"/>
    <w:rsid w:val="0086361D"/>
    <w:rsid w:val="0086698D"/>
    <w:rsid w:val="0087519F"/>
    <w:rsid w:val="0087759C"/>
    <w:rsid w:val="0088236C"/>
    <w:rsid w:val="008A1E40"/>
    <w:rsid w:val="008A20F0"/>
    <w:rsid w:val="008A2C40"/>
    <w:rsid w:val="008A668D"/>
    <w:rsid w:val="008B56EB"/>
    <w:rsid w:val="008B76E0"/>
    <w:rsid w:val="008C6843"/>
    <w:rsid w:val="008E55CC"/>
    <w:rsid w:val="008E590B"/>
    <w:rsid w:val="008E6EE6"/>
    <w:rsid w:val="008F7C09"/>
    <w:rsid w:val="0090004A"/>
    <w:rsid w:val="00900E33"/>
    <w:rsid w:val="00910AD0"/>
    <w:rsid w:val="009125BE"/>
    <w:rsid w:val="009345C6"/>
    <w:rsid w:val="009357BB"/>
    <w:rsid w:val="0095033F"/>
    <w:rsid w:val="009726D7"/>
    <w:rsid w:val="0097412A"/>
    <w:rsid w:val="00974FA5"/>
    <w:rsid w:val="00980037"/>
    <w:rsid w:val="009801F2"/>
    <w:rsid w:val="00983ADB"/>
    <w:rsid w:val="0098421C"/>
    <w:rsid w:val="00986340"/>
    <w:rsid w:val="00994A36"/>
    <w:rsid w:val="009A3549"/>
    <w:rsid w:val="009A6558"/>
    <w:rsid w:val="009B070C"/>
    <w:rsid w:val="009C000F"/>
    <w:rsid w:val="009C15E7"/>
    <w:rsid w:val="009C6AA8"/>
    <w:rsid w:val="009D0F36"/>
    <w:rsid w:val="009D26EA"/>
    <w:rsid w:val="009D2F6D"/>
    <w:rsid w:val="009F09AA"/>
    <w:rsid w:val="009F1C3F"/>
    <w:rsid w:val="009F1D51"/>
    <w:rsid w:val="009F30D6"/>
    <w:rsid w:val="009F6D80"/>
    <w:rsid w:val="00A01651"/>
    <w:rsid w:val="00A02EA0"/>
    <w:rsid w:val="00A03DBB"/>
    <w:rsid w:val="00A13A2E"/>
    <w:rsid w:val="00A16B54"/>
    <w:rsid w:val="00A16C34"/>
    <w:rsid w:val="00A21351"/>
    <w:rsid w:val="00A21C93"/>
    <w:rsid w:val="00A237F9"/>
    <w:rsid w:val="00A3084F"/>
    <w:rsid w:val="00A30E67"/>
    <w:rsid w:val="00A34587"/>
    <w:rsid w:val="00A37599"/>
    <w:rsid w:val="00A40900"/>
    <w:rsid w:val="00A4611A"/>
    <w:rsid w:val="00A51A98"/>
    <w:rsid w:val="00A5411E"/>
    <w:rsid w:val="00A5741F"/>
    <w:rsid w:val="00A63AFE"/>
    <w:rsid w:val="00A668FB"/>
    <w:rsid w:val="00A92EA7"/>
    <w:rsid w:val="00AA0E6B"/>
    <w:rsid w:val="00AA14D4"/>
    <w:rsid w:val="00AA2CF9"/>
    <w:rsid w:val="00AA7B25"/>
    <w:rsid w:val="00AB1E5B"/>
    <w:rsid w:val="00AB54CC"/>
    <w:rsid w:val="00AC0B07"/>
    <w:rsid w:val="00AC6A0F"/>
    <w:rsid w:val="00AD384F"/>
    <w:rsid w:val="00AD3AA8"/>
    <w:rsid w:val="00AD49F3"/>
    <w:rsid w:val="00AD55AC"/>
    <w:rsid w:val="00AE381E"/>
    <w:rsid w:val="00AE43C5"/>
    <w:rsid w:val="00AE65C8"/>
    <w:rsid w:val="00AE757A"/>
    <w:rsid w:val="00AF2BB2"/>
    <w:rsid w:val="00B03F6C"/>
    <w:rsid w:val="00B0401C"/>
    <w:rsid w:val="00B072AC"/>
    <w:rsid w:val="00B13781"/>
    <w:rsid w:val="00B2038C"/>
    <w:rsid w:val="00B23837"/>
    <w:rsid w:val="00B25681"/>
    <w:rsid w:val="00B37581"/>
    <w:rsid w:val="00B401FA"/>
    <w:rsid w:val="00B41535"/>
    <w:rsid w:val="00B56311"/>
    <w:rsid w:val="00B67105"/>
    <w:rsid w:val="00B72C01"/>
    <w:rsid w:val="00B82F70"/>
    <w:rsid w:val="00B91227"/>
    <w:rsid w:val="00B93B6E"/>
    <w:rsid w:val="00B954D3"/>
    <w:rsid w:val="00BA462D"/>
    <w:rsid w:val="00BA5579"/>
    <w:rsid w:val="00BA69BE"/>
    <w:rsid w:val="00BB5031"/>
    <w:rsid w:val="00BC05F4"/>
    <w:rsid w:val="00BC1ACA"/>
    <w:rsid w:val="00BC639A"/>
    <w:rsid w:val="00BD51D2"/>
    <w:rsid w:val="00BD7EEF"/>
    <w:rsid w:val="00BE0769"/>
    <w:rsid w:val="00BE1AF8"/>
    <w:rsid w:val="00BE31AD"/>
    <w:rsid w:val="00BE66EE"/>
    <w:rsid w:val="00BF164E"/>
    <w:rsid w:val="00BF42C2"/>
    <w:rsid w:val="00C0251B"/>
    <w:rsid w:val="00C12C91"/>
    <w:rsid w:val="00C15BB4"/>
    <w:rsid w:val="00C2235B"/>
    <w:rsid w:val="00C256CA"/>
    <w:rsid w:val="00C27E10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579D1"/>
    <w:rsid w:val="00C6259B"/>
    <w:rsid w:val="00C656E8"/>
    <w:rsid w:val="00C7103F"/>
    <w:rsid w:val="00C73D3C"/>
    <w:rsid w:val="00C75090"/>
    <w:rsid w:val="00C777A9"/>
    <w:rsid w:val="00C81030"/>
    <w:rsid w:val="00C8359C"/>
    <w:rsid w:val="00C84B9F"/>
    <w:rsid w:val="00CA09F5"/>
    <w:rsid w:val="00CB23B2"/>
    <w:rsid w:val="00CC2813"/>
    <w:rsid w:val="00CC4A57"/>
    <w:rsid w:val="00CD3BBD"/>
    <w:rsid w:val="00CD5830"/>
    <w:rsid w:val="00CE11D9"/>
    <w:rsid w:val="00CE450F"/>
    <w:rsid w:val="00CE56E3"/>
    <w:rsid w:val="00D01D8E"/>
    <w:rsid w:val="00D02146"/>
    <w:rsid w:val="00D05B95"/>
    <w:rsid w:val="00D20748"/>
    <w:rsid w:val="00D21C33"/>
    <w:rsid w:val="00D25327"/>
    <w:rsid w:val="00D310C8"/>
    <w:rsid w:val="00D33718"/>
    <w:rsid w:val="00D37A3B"/>
    <w:rsid w:val="00D40C06"/>
    <w:rsid w:val="00D441E6"/>
    <w:rsid w:val="00D563F1"/>
    <w:rsid w:val="00D656D8"/>
    <w:rsid w:val="00D65E1A"/>
    <w:rsid w:val="00D67FAA"/>
    <w:rsid w:val="00D707CB"/>
    <w:rsid w:val="00D736E5"/>
    <w:rsid w:val="00D75CF7"/>
    <w:rsid w:val="00D91B8E"/>
    <w:rsid w:val="00D94FAF"/>
    <w:rsid w:val="00DA4F9B"/>
    <w:rsid w:val="00DB0976"/>
    <w:rsid w:val="00DB1A71"/>
    <w:rsid w:val="00DC11D5"/>
    <w:rsid w:val="00DD3721"/>
    <w:rsid w:val="00DE367E"/>
    <w:rsid w:val="00DE41B0"/>
    <w:rsid w:val="00DE495F"/>
    <w:rsid w:val="00DF3236"/>
    <w:rsid w:val="00DF36B0"/>
    <w:rsid w:val="00DF67CF"/>
    <w:rsid w:val="00E022FE"/>
    <w:rsid w:val="00E14A3F"/>
    <w:rsid w:val="00E207CD"/>
    <w:rsid w:val="00E20CB0"/>
    <w:rsid w:val="00E251BD"/>
    <w:rsid w:val="00E26511"/>
    <w:rsid w:val="00E3775D"/>
    <w:rsid w:val="00E41338"/>
    <w:rsid w:val="00E51396"/>
    <w:rsid w:val="00E55F41"/>
    <w:rsid w:val="00E633D6"/>
    <w:rsid w:val="00E72421"/>
    <w:rsid w:val="00E725DA"/>
    <w:rsid w:val="00E7432D"/>
    <w:rsid w:val="00E80F75"/>
    <w:rsid w:val="00E95DD8"/>
    <w:rsid w:val="00E9746F"/>
    <w:rsid w:val="00E978A0"/>
    <w:rsid w:val="00EA5D5C"/>
    <w:rsid w:val="00EB036B"/>
    <w:rsid w:val="00EB1160"/>
    <w:rsid w:val="00EB4E2F"/>
    <w:rsid w:val="00EB6BBF"/>
    <w:rsid w:val="00EC14A7"/>
    <w:rsid w:val="00EC24CD"/>
    <w:rsid w:val="00EC2AC6"/>
    <w:rsid w:val="00ED3631"/>
    <w:rsid w:val="00EE0A0B"/>
    <w:rsid w:val="00EE4A68"/>
    <w:rsid w:val="00EF11D8"/>
    <w:rsid w:val="00EF1946"/>
    <w:rsid w:val="00F046DF"/>
    <w:rsid w:val="00F07D03"/>
    <w:rsid w:val="00F13A84"/>
    <w:rsid w:val="00F25530"/>
    <w:rsid w:val="00F27ABF"/>
    <w:rsid w:val="00F3141D"/>
    <w:rsid w:val="00F34B47"/>
    <w:rsid w:val="00F34F57"/>
    <w:rsid w:val="00F41523"/>
    <w:rsid w:val="00F4291F"/>
    <w:rsid w:val="00F43886"/>
    <w:rsid w:val="00F45FF5"/>
    <w:rsid w:val="00F5544D"/>
    <w:rsid w:val="00F637F1"/>
    <w:rsid w:val="00F648B9"/>
    <w:rsid w:val="00F655DC"/>
    <w:rsid w:val="00F73C90"/>
    <w:rsid w:val="00F7428F"/>
    <w:rsid w:val="00F75D07"/>
    <w:rsid w:val="00F76695"/>
    <w:rsid w:val="00F77032"/>
    <w:rsid w:val="00F77DB6"/>
    <w:rsid w:val="00FA2123"/>
    <w:rsid w:val="00FA32AF"/>
    <w:rsid w:val="00FA4406"/>
    <w:rsid w:val="00FB0979"/>
    <w:rsid w:val="00FC0760"/>
    <w:rsid w:val="00FC6196"/>
    <w:rsid w:val="00FD32EB"/>
    <w:rsid w:val="00FE1877"/>
    <w:rsid w:val="00FE24AC"/>
    <w:rsid w:val="00FE6C50"/>
    <w:rsid w:val="00FF1EDB"/>
    <w:rsid w:val="00FF20BD"/>
    <w:rsid w:val="00FF48EE"/>
    <w:rsid w:val="00FF493E"/>
    <w:rsid w:val="00FF504A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i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63AFE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63AFE"/>
    <w:rPr>
      <w:rFonts w:ascii="Cambria" w:hAnsi="Cambria" w:cs="Cambria"/>
      <w:b/>
      <w:bCs/>
      <w:i/>
      <w:iCs/>
      <w:sz w:val="28"/>
      <w:szCs w:val="28"/>
    </w:rPr>
  </w:style>
  <w:style w:type="paragraph" w:customStyle="1" w:styleId="Style1">
    <w:name w:val="Style1"/>
    <w:basedOn w:val="Normal"/>
    <w:uiPriority w:val="99"/>
    <w:rsid w:val="004A7849"/>
  </w:style>
  <w:style w:type="paragraph" w:customStyle="1" w:styleId="Style2">
    <w:name w:val="Style2"/>
    <w:basedOn w:val="Normal"/>
    <w:uiPriority w:val="99"/>
    <w:rsid w:val="004A7849"/>
  </w:style>
  <w:style w:type="paragraph" w:customStyle="1" w:styleId="Style3">
    <w:name w:val="Style3"/>
    <w:basedOn w:val="Normal"/>
    <w:uiPriority w:val="99"/>
    <w:rsid w:val="004A7849"/>
  </w:style>
  <w:style w:type="paragraph" w:customStyle="1" w:styleId="Style4">
    <w:name w:val="Style4"/>
    <w:basedOn w:val="Normal"/>
    <w:uiPriority w:val="99"/>
    <w:rsid w:val="004A7849"/>
  </w:style>
  <w:style w:type="paragraph" w:customStyle="1" w:styleId="Style5">
    <w:name w:val="Style5"/>
    <w:basedOn w:val="Normal"/>
    <w:uiPriority w:val="99"/>
    <w:rsid w:val="004A7849"/>
  </w:style>
  <w:style w:type="paragraph" w:customStyle="1" w:styleId="Style6">
    <w:name w:val="Style6"/>
    <w:basedOn w:val="Normal"/>
    <w:uiPriority w:val="99"/>
    <w:rsid w:val="004A7849"/>
  </w:style>
  <w:style w:type="paragraph" w:customStyle="1" w:styleId="Style7">
    <w:name w:val="Style7"/>
    <w:basedOn w:val="Normal"/>
    <w:uiPriority w:val="99"/>
    <w:rsid w:val="004A7849"/>
  </w:style>
  <w:style w:type="paragraph" w:customStyle="1" w:styleId="Style8">
    <w:name w:val="Style8"/>
    <w:basedOn w:val="Normal"/>
    <w:uiPriority w:val="99"/>
    <w:rsid w:val="004A7849"/>
  </w:style>
  <w:style w:type="character" w:customStyle="1" w:styleId="FontStyle11">
    <w:name w:val="Font Style11"/>
    <w:basedOn w:val="DefaultParagraphFont"/>
    <w:uiPriority w:val="99"/>
    <w:rsid w:val="004A784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DefaultParagraphFont"/>
    <w:uiPriority w:val="99"/>
    <w:rsid w:val="004A784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DefaultParagraphFont"/>
    <w:uiPriority w:val="99"/>
    <w:rsid w:val="004A78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DefaultParagraphFont"/>
    <w:uiPriority w:val="99"/>
    <w:rsid w:val="004A784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DefaultParagraphFont"/>
    <w:uiPriority w:val="99"/>
    <w:rsid w:val="004A784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DefaultParagraphFont"/>
    <w:uiPriority w:val="99"/>
    <w:rsid w:val="004A78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DefaultParagraphFont"/>
    <w:uiPriority w:val="99"/>
    <w:rsid w:val="004A78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4A78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DefaultParagraphFont"/>
    <w:uiPriority w:val="99"/>
    <w:rsid w:val="004A784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DefaultParagraphFont"/>
    <w:uiPriority w:val="99"/>
    <w:rsid w:val="004A784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4A784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4A784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4A78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DefaultParagraphFont"/>
    <w:uiPriority w:val="99"/>
    <w:rsid w:val="004A78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DefaultParagraphFont"/>
    <w:uiPriority w:val="99"/>
    <w:rsid w:val="004A784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DefaultParagraphFont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DefaultParagraphFont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DefaultParagraphFont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DefaultParagraphFont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DefaultParagraphFont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basedOn w:val="DefaultParagraphFont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DefaultParagraphFont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DefaultParagraphFont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DefaultParagraphFont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basedOn w:val="DefaultParagraphFont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DefaultParagraphFont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DefaultParagraphFont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DefaultParagraphFont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DefaultParagraphFont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DefaultParagraphFont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DefaultParagraphFont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DefaultParagraphFont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DefaultParagraphFont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DefaultParagraphFont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DefaultParagraphFont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63AFE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basedOn w:val="DefaultParagraphFont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DefaultParagraphFont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DefaultParagraphFont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DefaultParagraphFont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DefaultParagraphFont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63AFE"/>
    <w:rPr>
      <w:rFonts w:cs="Times New Roman"/>
      <w:sz w:val="2"/>
      <w:szCs w:val="2"/>
    </w:rPr>
  </w:style>
  <w:style w:type="paragraph" w:styleId="Header">
    <w:name w:val="header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53190"/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E4133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semiHidden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07210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Title">
    <w:name w:val="Title"/>
    <w:basedOn w:val="Normal"/>
    <w:link w:val="TitleChar"/>
    <w:uiPriority w:val="99"/>
    <w:qFormat/>
    <w:locked/>
    <w:rsid w:val="00522FCB"/>
    <w:pPr>
      <w:widowControl/>
      <w:autoSpaceDE/>
      <w:autoSpaceDN/>
      <w:adjustRightInd/>
      <w:ind w:firstLine="0"/>
      <w:jc w:val="center"/>
    </w:pPr>
  </w:style>
  <w:style w:type="character" w:customStyle="1" w:styleId="TitleChar">
    <w:name w:val="Title Char"/>
    <w:basedOn w:val="DefaultParagraphFont"/>
    <w:link w:val="Title"/>
    <w:uiPriority w:val="99"/>
    <w:locked/>
    <w:rsid w:val="005F24BE"/>
    <w:rPr>
      <w:rFonts w:ascii="Cambria" w:hAnsi="Cambria" w:cs="Cambria"/>
      <w:b/>
      <w:bCs/>
      <w:kern w:val="28"/>
      <w:sz w:val="32"/>
      <w:szCs w:val="32"/>
    </w:rPr>
  </w:style>
  <w:style w:type="character" w:customStyle="1" w:styleId="9">
    <w:name w:val="Знак Знак9"/>
    <w:uiPriority w:val="99"/>
    <w:rsid w:val="00522FCB"/>
    <w:rPr>
      <w:b/>
      <w:sz w:val="24"/>
      <w:lang w:val="ru-RU" w:eastAsia="ru-RU"/>
    </w:rPr>
  </w:style>
  <w:style w:type="paragraph" w:customStyle="1" w:styleId="10">
    <w:name w:val="Абзац списка1"/>
    <w:basedOn w:val="Normal"/>
    <w:uiPriority w:val="99"/>
    <w:rsid w:val="00A30E67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character" w:customStyle="1" w:styleId="w">
    <w:name w:val="w"/>
    <w:basedOn w:val="DefaultParagraphFont"/>
    <w:uiPriority w:val="99"/>
    <w:rsid w:val="00A30E67"/>
    <w:rPr>
      <w:rFonts w:cs="Times New Roman"/>
    </w:rPr>
  </w:style>
  <w:style w:type="character" w:styleId="Hyperlink">
    <w:name w:val="Hyperlink"/>
    <w:basedOn w:val="DefaultParagraphFont"/>
    <w:uiPriority w:val="99"/>
    <w:rsid w:val="002B76F8"/>
    <w:rPr>
      <w:rFonts w:cs="Times New Roman"/>
      <w:color w:val="0000FF"/>
      <w:u w:val="single"/>
    </w:rPr>
  </w:style>
  <w:style w:type="paragraph" w:customStyle="1" w:styleId="1739f356ec3057e4style8">
    <w:name w:val="1739f356ec3057e4style8"/>
    <w:basedOn w:val="Normal"/>
    <w:uiPriority w:val="99"/>
    <w:rsid w:val="002B76F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044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new.znanium.com/read?id=49078%20" TargetMode="External"/><Relationship Id="rId18" Type="http://schemas.openxmlformats.org/officeDocument/2006/relationships/hyperlink" Target="http://www.springer.com/references" TargetMode="External"/><Relationship Id="rId26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new.znanium.com/read?id=165585" TargetMode="External"/><Relationship Id="rId17" Type="http://schemas.openxmlformats.org/officeDocument/2006/relationships/hyperlink" Target="http://link.springer.com/" TargetMode="External"/><Relationship Id="rId25" Type="http://schemas.openxmlformats.org/officeDocument/2006/relationships/hyperlink" Target="http://ecsocman.hse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://scopus.com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3601.pdf&amp;show=dcatalogues/1/1524567/3601.pdf&amp;view=true" TargetMode="External"/><Relationship Id="rId24" Type="http://schemas.openxmlformats.org/officeDocument/2006/relationships/hyperlink" Target="https://uisrussia.msu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4020.pdf&amp;show=dcatalogues/1/1532649/4020.pdf&amp;view=true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e.lanbook.com/book/102582%20" TargetMode="External"/><Relationship Id="rId19" Type="http://schemas.openxmlformats.org/officeDocument/2006/relationships/hyperlink" Target="http://webofscience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rait.ru/bcode/449791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magtu.ru:8085/marcweb2/Default.asp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14</Pages>
  <Words>3667</Words>
  <Characters>20908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Lera</cp:lastModifiedBy>
  <cp:revision>6</cp:revision>
  <cp:lastPrinted>2015-02-06T08:12:00Z</cp:lastPrinted>
  <dcterms:created xsi:type="dcterms:W3CDTF">2020-12-11T14:36:00Z</dcterms:created>
  <dcterms:modified xsi:type="dcterms:W3CDTF">2020-12-19T07:07:00Z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  <property fmtid="{D5CDD505-2E9C-101B-9397-08002B2CF9AE}" pid="6" name="ContentTypeId">
    <vt:lpwstr>0x010100587D6BCA731B6944A6449ABE9B985168</vt:lpwstr>
  </property>
</Properties>
</file>