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081" w:rsidRDefault="00AE3081" w:rsidP="00B979B4">
      <w:pPr>
        <w:widowControl/>
        <w:ind w:firstLine="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6" type="#_x0000_t75" style="position:absolute;left:0;text-align:left;margin-left:3.15pt;margin-top:0;width:489.7pt;height:649.75pt;z-index:251658240;visibility:visible;mso-wrap-distance-left:0;mso-wrap-distance-right:0">
            <v:imagedata r:id="rId5" o:title=""/>
            <w10:wrap type="square" side="largest"/>
          </v:shape>
        </w:pict>
      </w:r>
    </w:p>
    <w:p w:rsidR="00AE3081" w:rsidRDefault="00AE3081" w:rsidP="00B979B4">
      <w:pPr>
        <w:widowControl/>
        <w:ind w:firstLine="0"/>
        <w:jc w:val="center"/>
      </w:pPr>
    </w:p>
    <w:p w:rsidR="00AE3081" w:rsidRDefault="00AE3081" w:rsidP="00B979B4">
      <w:pPr>
        <w:widowControl/>
        <w:ind w:firstLine="0"/>
        <w:jc w:val="center"/>
      </w:pPr>
    </w:p>
    <w:p w:rsidR="00AE3081" w:rsidRDefault="00AE3081" w:rsidP="00B979B4">
      <w:pPr>
        <w:widowControl/>
        <w:ind w:firstLine="0"/>
        <w:jc w:val="center"/>
      </w:pPr>
    </w:p>
    <w:p w:rsidR="00AE3081" w:rsidRDefault="00AE3081" w:rsidP="00B979B4">
      <w:pPr>
        <w:widowControl/>
        <w:ind w:firstLine="0"/>
        <w:jc w:val="center"/>
      </w:pPr>
    </w:p>
    <w:p w:rsidR="00AE3081" w:rsidRDefault="00AE3081" w:rsidP="00B979B4">
      <w:pPr>
        <w:widowControl/>
        <w:ind w:firstLine="0"/>
        <w:jc w:val="center"/>
      </w:pPr>
    </w:p>
    <w:p w:rsidR="00AE3081" w:rsidRDefault="00AE3081" w:rsidP="00B979B4">
      <w:pPr>
        <w:widowControl/>
        <w:ind w:firstLine="0"/>
        <w:jc w:val="center"/>
      </w:pPr>
      <w:r>
        <w:rPr>
          <w:noProof/>
        </w:rPr>
        <w:pict>
          <v:shape id="_x0000_s1027" type="#_x0000_t75" style="position:absolute;left:0;text-align:left;margin-left:21.3pt;margin-top:0;width:453.45pt;height:604.6pt;z-index:251659264;visibility:visible;mso-wrap-distance-left:0;mso-wrap-distance-right:0">
            <v:imagedata r:id="rId6" o:title=""/>
            <w10:wrap type="square" side="largest"/>
          </v:shape>
        </w:pict>
      </w:r>
    </w:p>
    <w:p w:rsidR="00AE3081" w:rsidRDefault="00AE3081" w:rsidP="00B979B4">
      <w:pPr>
        <w:widowControl/>
        <w:ind w:firstLine="0"/>
        <w:jc w:val="center"/>
      </w:pPr>
    </w:p>
    <w:p w:rsidR="00AE3081" w:rsidRDefault="00AE3081" w:rsidP="00B979B4">
      <w:pPr>
        <w:widowControl/>
        <w:ind w:firstLine="0"/>
        <w:jc w:val="center"/>
      </w:pPr>
    </w:p>
    <w:p w:rsidR="00AE3081" w:rsidRDefault="00AE3081" w:rsidP="00B979B4">
      <w:pPr>
        <w:widowControl/>
        <w:ind w:firstLine="0"/>
        <w:jc w:val="center"/>
      </w:pPr>
    </w:p>
    <w:p w:rsidR="00AE3081" w:rsidRDefault="00AE3081" w:rsidP="00B979B4">
      <w:pPr>
        <w:widowControl/>
        <w:ind w:firstLine="0"/>
        <w:jc w:val="center"/>
      </w:pPr>
    </w:p>
    <w:p w:rsidR="00AE3081" w:rsidRDefault="00AE3081" w:rsidP="00B979B4">
      <w:pPr>
        <w:widowControl/>
        <w:ind w:firstLine="0"/>
        <w:jc w:val="center"/>
      </w:pPr>
    </w:p>
    <w:p w:rsidR="00AE3081" w:rsidRDefault="00AE3081" w:rsidP="00B979B4">
      <w:pPr>
        <w:widowControl/>
        <w:ind w:firstLine="0"/>
        <w:jc w:val="center"/>
      </w:pPr>
    </w:p>
    <w:p w:rsidR="00AE3081" w:rsidRDefault="00AE3081" w:rsidP="00B979B4">
      <w:pPr>
        <w:widowControl/>
        <w:ind w:firstLine="0"/>
        <w:jc w:val="center"/>
      </w:pPr>
    </w:p>
    <w:p w:rsidR="00AE3081" w:rsidRDefault="00AE3081" w:rsidP="00B979B4">
      <w:pPr>
        <w:widowControl/>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spacing w:after="200"/>
        <w:ind w:firstLine="0"/>
        <w:jc w:val="center"/>
      </w:pPr>
    </w:p>
    <w:p w:rsidR="00AE3081" w:rsidRDefault="00AE3081" w:rsidP="00B979B4">
      <w:pPr>
        <w:widowControl/>
        <w:spacing w:before="60" w:after="60"/>
        <w:rPr>
          <w:b/>
          <w:sz w:val="28"/>
          <w:szCs w:val="28"/>
        </w:rPr>
      </w:pPr>
    </w:p>
    <w:p w:rsidR="00AE3081" w:rsidRDefault="00AE3081" w:rsidP="003E549A">
      <w:pPr>
        <w:ind w:firstLine="0"/>
      </w:pPr>
      <w:r>
        <w:pict>
          <v:shape id="_x0000_i1025" type="#_x0000_t75" style="width:465pt;height:657.75pt">
            <v:imagedata r:id="rId7" o:title=""/>
          </v:shape>
        </w:pict>
      </w:r>
    </w:p>
    <w:p w:rsidR="00AE3081" w:rsidRDefault="00AE3081"/>
    <w:p w:rsidR="00AE3081" w:rsidRDefault="00AE3081">
      <w:pPr>
        <w:rPr>
          <w:lang w:val="en-US"/>
        </w:rPr>
      </w:pPr>
    </w:p>
    <w:p w:rsidR="00AE3081" w:rsidRPr="003E549A" w:rsidRDefault="00AE3081">
      <w:pPr>
        <w:rPr>
          <w:lang w:val="en-US"/>
        </w:rPr>
      </w:pPr>
    </w:p>
    <w:p w:rsidR="00AE3081" w:rsidRDefault="00AE3081"/>
    <w:p w:rsidR="00AE3081" w:rsidRPr="00B979B4" w:rsidRDefault="00AE3081" w:rsidP="00B979B4">
      <w:pPr>
        <w:keepNext/>
        <w:suppressAutoHyphens w:val="0"/>
        <w:spacing w:before="240" w:after="120" w:line="240" w:lineRule="auto"/>
        <w:ind w:firstLine="0"/>
        <w:outlineLvl w:val="0"/>
        <w:rPr>
          <w:b/>
          <w:iCs/>
          <w:color w:val="auto"/>
        </w:rPr>
      </w:pPr>
      <w:r w:rsidRPr="00B979B4">
        <w:rPr>
          <w:b/>
          <w:iCs/>
          <w:color w:val="auto"/>
        </w:rPr>
        <w:t xml:space="preserve">1 Цели освоения дисциплины </w:t>
      </w:r>
    </w:p>
    <w:p w:rsidR="00AE3081" w:rsidRPr="00B979B4" w:rsidRDefault="00AE3081" w:rsidP="00B979B4">
      <w:pPr>
        <w:suppressAutoHyphens w:val="0"/>
        <w:autoSpaceDE w:val="0"/>
        <w:autoSpaceDN w:val="0"/>
        <w:adjustRightInd w:val="0"/>
        <w:spacing w:line="240" w:lineRule="auto"/>
        <w:ind w:firstLine="0"/>
        <w:rPr>
          <w:bCs/>
          <w:color w:val="auto"/>
        </w:rPr>
      </w:pPr>
      <w:r w:rsidRPr="00B979B4">
        <w:rPr>
          <w:bCs/>
          <w:color w:val="auto"/>
        </w:rPr>
        <w:t>Целями освоения дисциплины «Оценка стоимости предприятия (организации)» предполагается достижение следующих целей в области обучения, воспитания и развития, соответствующих целям ОП:</w:t>
      </w:r>
    </w:p>
    <w:p w:rsidR="00AE3081" w:rsidRPr="00B979B4" w:rsidRDefault="00AE3081" w:rsidP="00B979B4">
      <w:pPr>
        <w:ind w:firstLine="0"/>
        <w:rPr>
          <w:bCs/>
          <w:color w:val="auto"/>
        </w:rPr>
      </w:pPr>
      <w:r w:rsidRPr="00B979B4">
        <w:rPr>
          <w:bCs/>
          <w:color w:val="auto"/>
        </w:rPr>
        <w:t xml:space="preserve">1. выпускник образовательной программы будет подготовлен к осуществлению </w:t>
      </w:r>
      <w:r w:rsidRPr="00B979B4">
        <w:t>основных принципов оценки стоимости различных объектов, позволит бакалавру экономики приобрести знания, умения и практический опыт в анализе и оценки стоимости компаний при их слияниях и поглощениях</w:t>
      </w:r>
      <w:r w:rsidRPr="00B979B4">
        <w:rPr>
          <w:bCs/>
          <w:color w:val="auto"/>
        </w:rPr>
        <w:t>;</w:t>
      </w:r>
    </w:p>
    <w:p w:rsidR="00AE3081" w:rsidRPr="00B979B4" w:rsidRDefault="00AE3081" w:rsidP="00B979B4">
      <w:pPr>
        <w:suppressAutoHyphens w:val="0"/>
        <w:autoSpaceDE w:val="0"/>
        <w:autoSpaceDN w:val="0"/>
        <w:adjustRightInd w:val="0"/>
        <w:spacing w:line="240" w:lineRule="auto"/>
        <w:ind w:firstLine="0"/>
        <w:rPr>
          <w:bCs/>
          <w:color w:val="auto"/>
        </w:rPr>
      </w:pPr>
      <w:r w:rsidRPr="00B979B4">
        <w:rPr>
          <w:bCs/>
          <w:color w:val="auto"/>
        </w:rPr>
        <w:t>2. выпускник образовательной программы на основе знаний, умений, навыков, приобретенных компетенций готовится к организационно-управленческой деятельности при выполнении работ по реализации конкретных экономических проектов, участии в выработке решений по совершенствованию деятельности экономических служб и подразделений предприятий различных форм собственности, организаций, ведомств с учетом рисков и социально-экономических последствий принимаемых решений, а так же правовых, административных и других ограничений.</w:t>
      </w:r>
    </w:p>
    <w:p w:rsidR="00AE3081" w:rsidRPr="00B979B4" w:rsidRDefault="00AE3081" w:rsidP="00B979B4">
      <w:pPr>
        <w:keepNext/>
        <w:suppressAutoHyphens w:val="0"/>
        <w:spacing w:before="240" w:after="120" w:line="240" w:lineRule="auto"/>
        <w:ind w:firstLine="0"/>
        <w:jc w:val="left"/>
        <w:outlineLvl w:val="0"/>
        <w:rPr>
          <w:b/>
          <w:iCs/>
          <w:color w:val="auto"/>
        </w:rPr>
      </w:pPr>
      <w:r w:rsidRPr="00B979B4">
        <w:rPr>
          <w:b/>
          <w:iCs/>
          <w:color w:val="auto"/>
        </w:rPr>
        <w:t xml:space="preserve">2 Место дисциплины (модуля) в структуре образовательной программы </w:t>
      </w:r>
      <w:r w:rsidRPr="00B979B4">
        <w:rPr>
          <w:b/>
          <w:iCs/>
          <w:color w:val="auto"/>
        </w:rPr>
        <w:br/>
        <w:t>подготовки бакалавра (магистра, специалиста)</w:t>
      </w:r>
    </w:p>
    <w:p w:rsidR="00AE3081" w:rsidRPr="00B979B4" w:rsidRDefault="00AE3081" w:rsidP="00B979B4">
      <w:pPr>
        <w:suppressAutoHyphens w:val="0"/>
        <w:autoSpaceDE w:val="0"/>
        <w:autoSpaceDN w:val="0"/>
        <w:adjustRightInd w:val="0"/>
        <w:spacing w:line="240" w:lineRule="auto"/>
        <w:ind w:firstLine="0"/>
        <w:rPr>
          <w:bCs/>
          <w:color w:val="auto"/>
        </w:rPr>
      </w:pPr>
      <w:r w:rsidRPr="00B979B4">
        <w:rPr>
          <w:bCs/>
          <w:color w:val="auto"/>
        </w:rPr>
        <w:t>Дисциплина «Оценка стоимости предприятия (организации)» входит в вариативную часть программы.</w:t>
      </w:r>
    </w:p>
    <w:p w:rsidR="00AE3081" w:rsidRPr="00B979B4" w:rsidRDefault="00AE3081" w:rsidP="00B979B4">
      <w:pPr>
        <w:widowControl/>
        <w:suppressAutoHyphens w:val="0"/>
        <w:spacing w:line="240" w:lineRule="auto"/>
        <w:ind w:firstLine="0"/>
        <w:jc w:val="left"/>
        <w:rPr>
          <w:bCs/>
          <w:color w:val="auto"/>
        </w:rPr>
      </w:pPr>
      <w:r w:rsidRPr="00B979B4">
        <w:rPr>
          <w:bCs/>
          <w:color w:val="auto"/>
        </w:rPr>
        <w:t xml:space="preserve">Для изучения дисциплины необходимы знания (умения, владения), сформированные в результате изучения: </w:t>
      </w:r>
    </w:p>
    <w:p w:rsidR="00AE3081" w:rsidRPr="002A523D" w:rsidRDefault="00AE3081" w:rsidP="00B979B4">
      <w:pPr>
        <w:widowControl/>
        <w:suppressAutoHyphens w:val="0"/>
        <w:spacing w:line="240" w:lineRule="auto"/>
        <w:ind w:firstLine="0"/>
        <w:jc w:val="left"/>
        <w:rPr>
          <w:bCs/>
          <w:color w:val="auto"/>
        </w:rPr>
      </w:pPr>
      <w:r w:rsidRPr="002A523D">
        <w:rPr>
          <w:bCs/>
          <w:color w:val="auto"/>
        </w:rPr>
        <w:t>Б1.Б.10</w:t>
      </w:r>
      <w:r w:rsidRPr="002A523D">
        <w:rPr>
          <w:bCs/>
          <w:color w:val="auto"/>
        </w:rPr>
        <w:tab/>
        <w:t>Математика</w:t>
      </w:r>
    </w:p>
    <w:p w:rsidR="00AE3081" w:rsidRPr="002A523D" w:rsidRDefault="00AE3081" w:rsidP="00B979B4">
      <w:pPr>
        <w:widowControl/>
        <w:suppressAutoHyphens w:val="0"/>
        <w:spacing w:line="240" w:lineRule="auto"/>
        <w:ind w:firstLine="0"/>
        <w:jc w:val="left"/>
        <w:rPr>
          <w:bCs/>
          <w:color w:val="auto"/>
        </w:rPr>
      </w:pPr>
      <w:r w:rsidRPr="002A523D">
        <w:rPr>
          <w:bCs/>
          <w:color w:val="auto"/>
        </w:rPr>
        <w:t>Б1.Б.11</w:t>
      </w:r>
      <w:r w:rsidRPr="002A523D">
        <w:rPr>
          <w:bCs/>
          <w:color w:val="auto"/>
        </w:rPr>
        <w:tab/>
        <w:t>Экономическая теория</w:t>
      </w:r>
    </w:p>
    <w:p w:rsidR="00AE3081" w:rsidRPr="002A523D" w:rsidRDefault="00AE3081" w:rsidP="00B979B4">
      <w:pPr>
        <w:widowControl/>
        <w:suppressAutoHyphens w:val="0"/>
        <w:spacing w:line="240" w:lineRule="auto"/>
        <w:ind w:firstLine="0"/>
        <w:jc w:val="left"/>
        <w:rPr>
          <w:bCs/>
          <w:color w:val="auto"/>
        </w:rPr>
      </w:pPr>
      <w:r w:rsidRPr="002A523D">
        <w:rPr>
          <w:bCs/>
          <w:color w:val="auto"/>
        </w:rPr>
        <w:t>Б1.Б.13</w:t>
      </w:r>
      <w:r w:rsidRPr="002A523D">
        <w:rPr>
          <w:bCs/>
          <w:color w:val="auto"/>
        </w:rPr>
        <w:tab/>
        <w:t>Методы принятия управленческих решений</w:t>
      </w:r>
    </w:p>
    <w:p w:rsidR="00AE3081" w:rsidRPr="002A523D" w:rsidRDefault="00AE3081" w:rsidP="00B979B4">
      <w:pPr>
        <w:widowControl/>
        <w:suppressAutoHyphens w:val="0"/>
        <w:spacing w:line="240" w:lineRule="auto"/>
        <w:ind w:firstLine="0"/>
        <w:jc w:val="left"/>
        <w:rPr>
          <w:bCs/>
          <w:color w:val="auto"/>
        </w:rPr>
      </w:pPr>
      <w:r w:rsidRPr="002A523D">
        <w:rPr>
          <w:bCs/>
          <w:color w:val="auto"/>
        </w:rPr>
        <w:t>Б1.Б.19</w:t>
      </w:r>
      <w:r w:rsidRPr="002A523D">
        <w:rPr>
          <w:bCs/>
          <w:color w:val="auto"/>
        </w:rPr>
        <w:tab/>
        <w:t>Бухгалтерский учет</w:t>
      </w:r>
    </w:p>
    <w:p w:rsidR="00AE3081" w:rsidRPr="002A523D" w:rsidRDefault="00AE3081" w:rsidP="00B979B4">
      <w:pPr>
        <w:widowControl/>
        <w:suppressAutoHyphens w:val="0"/>
        <w:spacing w:line="240" w:lineRule="auto"/>
        <w:ind w:firstLine="0"/>
        <w:jc w:val="left"/>
        <w:rPr>
          <w:bCs/>
          <w:color w:val="auto"/>
        </w:rPr>
      </w:pPr>
      <w:r w:rsidRPr="002A523D">
        <w:rPr>
          <w:bCs/>
          <w:color w:val="auto"/>
        </w:rPr>
        <w:t>Б1.Б.22</w:t>
      </w:r>
      <w:r w:rsidRPr="002A523D">
        <w:rPr>
          <w:bCs/>
          <w:color w:val="auto"/>
        </w:rPr>
        <w:tab/>
        <w:t>Экономика организации</w:t>
      </w:r>
    </w:p>
    <w:p w:rsidR="00AE3081" w:rsidRPr="002A523D" w:rsidRDefault="00AE3081" w:rsidP="00B979B4">
      <w:pPr>
        <w:suppressAutoHyphens w:val="0"/>
        <w:autoSpaceDE w:val="0"/>
        <w:autoSpaceDN w:val="0"/>
        <w:adjustRightInd w:val="0"/>
        <w:spacing w:line="240" w:lineRule="auto"/>
        <w:ind w:firstLine="0"/>
        <w:rPr>
          <w:bCs/>
          <w:color w:val="auto"/>
        </w:rPr>
      </w:pPr>
      <w:r w:rsidRPr="002A523D">
        <w:rPr>
          <w:bCs/>
          <w:color w:val="auto"/>
        </w:rPr>
        <w:t>Знания (умения, владения), полученные при изучении данной дисциплины будут необходимы:</w:t>
      </w:r>
    </w:p>
    <w:p w:rsidR="00AE3081" w:rsidRPr="002A523D" w:rsidRDefault="00AE3081" w:rsidP="00B979B4">
      <w:pPr>
        <w:suppressAutoHyphens w:val="0"/>
        <w:autoSpaceDE w:val="0"/>
        <w:autoSpaceDN w:val="0"/>
        <w:adjustRightInd w:val="0"/>
        <w:spacing w:line="240" w:lineRule="auto"/>
        <w:ind w:firstLine="0"/>
        <w:rPr>
          <w:bCs/>
          <w:color w:val="auto"/>
        </w:rPr>
      </w:pPr>
      <w:r w:rsidRPr="002A523D">
        <w:rPr>
          <w:bCs/>
          <w:color w:val="auto"/>
        </w:rPr>
        <w:t>Б1.В.11</w:t>
      </w:r>
      <w:r w:rsidRPr="002A523D">
        <w:rPr>
          <w:bCs/>
          <w:color w:val="auto"/>
        </w:rPr>
        <w:tab/>
        <w:t>Оценка и управление затратами предприятия (организации)</w:t>
      </w:r>
    </w:p>
    <w:p w:rsidR="00AE3081" w:rsidRPr="002A523D" w:rsidRDefault="00AE3081" w:rsidP="00B979B4">
      <w:pPr>
        <w:suppressAutoHyphens w:val="0"/>
        <w:autoSpaceDE w:val="0"/>
        <w:autoSpaceDN w:val="0"/>
        <w:adjustRightInd w:val="0"/>
        <w:spacing w:line="240" w:lineRule="auto"/>
        <w:ind w:firstLine="0"/>
        <w:rPr>
          <w:bCs/>
          <w:color w:val="auto"/>
        </w:rPr>
      </w:pPr>
      <w:r w:rsidRPr="002A523D">
        <w:rPr>
          <w:bCs/>
          <w:color w:val="auto"/>
        </w:rPr>
        <w:t>Б1.В.16</w:t>
      </w:r>
      <w:r w:rsidRPr="002A523D">
        <w:rPr>
          <w:bCs/>
          <w:color w:val="auto"/>
        </w:rPr>
        <w:tab/>
        <w:t>Экономика и организация инновационной деятельности предприятия (организаций)</w:t>
      </w:r>
    </w:p>
    <w:p w:rsidR="00AE3081" w:rsidRPr="002A523D" w:rsidRDefault="00AE3081" w:rsidP="00B979B4">
      <w:pPr>
        <w:suppressAutoHyphens w:val="0"/>
        <w:autoSpaceDE w:val="0"/>
        <w:autoSpaceDN w:val="0"/>
        <w:adjustRightInd w:val="0"/>
        <w:spacing w:line="240" w:lineRule="auto"/>
        <w:ind w:firstLine="0"/>
        <w:rPr>
          <w:bCs/>
          <w:color w:val="auto"/>
        </w:rPr>
      </w:pPr>
      <w:r w:rsidRPr="002A523D">
        <w:rPr>
          <w:bCs/>
          <w:color w:val="auto"/>
        </w:rPr>
        <w:t>Б3.Б.01</w:t>
      </w:r>
      <w:r w:rsidRPr="002A523D">
        <w:rPr>
          <w:bCs/>
          <w:color w:val="auto"/>
        </w:rPr>
        <w:tab/>
        <w:t>Подготовка к сдаче и сдача государственного экзамена</w:t>
      </w:r>
    </w:p>
    <w:p w:rsidR="00AE3081" w:rsidRPr="00B979B4" w:rsidRDefault="00AE3081" w:rsidP="00B979B4">
      <w:pPr>
        <w:suppressAutoHyphens w:val="0"/>
        <w:autoSpaceDE w:val="0"/>
        <w:autoSpaceDN w:val="0"/>
        <w:adjustRightInd w:val="0"/>
        <w:spacing w:line="240" w:lineRule="auto"/>
        <w:ind w:firstLine="0"/>
        <w:rPr>
          <w:bCs/>
          <w:color w:val="auto"/>
        </w:rPr>
      </w:pPr>
      <w:r w:rsidRPr="002A523D">
        <w:rPr>
          <w:bCs/>
          <w:color w:val="auto"/>
        </w:rPr>
        <w:t>Б3.Б.02</w:t>
      </w:r>
      <w:r w:rsidRPr="002A523D">
        <w:rPr>
          <w:bCs/>
          <w:color w:val="auto"/>
        </w:rPr>
        <w:tab/>
        <w:t>Подготовка к защите и защита выпускной квалификационной работы</w:t>
      </w:r>
    </w:p>
    <w:p w:rsidR="00AE3081" w:rsidRPr="00B979B4" w:rsidRDefault="00AE3081" w:rsidP="00B979B4">
      <w:pPr>
        <w:keepNext/>
        <w:suppressAutoHyphens w:val="0"/>
        <w:spacing w:before="240" w:after="120" w:line="240" w:lineRule="auto"/>
        <w:ind w:firstLine="0"/>
        <w:jc w:val="left"/>
        <w:outlineLvl w:val="0"/>
        <w:rPr>
          <w:b/>
          <w:iCs/>
          <w:color w:val="auto"/>
        </w:rPr>
      </w:pPr>
      <w:r w:rsidRPr="00B979B4">
        <w:rPr>
          <w:b/>
          <w:iCs/>
          <w:color w:val="auto"/>
        </w:rPr>
        <w:t xml:space="preserve">3 Компетенции обучающегося, формируемые в результате освоения </w:t>
      </w:r>
      <w:r w:rsidRPr="00B979B4">
        <w:rPr>
          <w:b/>
          <w:iCs/>
          <w:color w:val="auto"/>
        </w:rPr>
        <w:br/>
        <w:t>дисциплины (модуля) и планируемые результаты обучения</w:t>
      </w:r>
    </w:p>
    <w:p w:rsidR="00AE3081" w:rsidRPr="00B979B4" w:rsidRDefault="00AE3081" w:rsidP="00B979B4">
      <w:pPr>
        <w:tabs>
          <w:tab w:val="left" w:pos="851"/>
        </w:tabs>
        <w:suppressAutoHyphens w:val="0"/>
        <w:autoSpaceDE w:val="0"/>
        <w:autoSpaceDN w:val="0"/>
        <w:adjustRightInd w:val="0"/>
        <w:spacing w:line="240" w:lineRule="auto"/>
        <w:ind w:firstLine="0"/>
        <w:rPr>
          <w:bCs/>
          <w:color w:val="auto"/>
        </w:rPr>
      </w:pPr>
      <w:r w:rsidRPr="00B979B4">
        <w:rPr>
          <w:bCs/>
          <w:color w:val="auto"/>
        </w:rPr>
        <w:t>В результате освоения дисциплины «Оценка стоимости предприятия (организации)» обучающийся должен обладать следующими компетенциями:</w:t>
      </w:r>
    </w:p>
    <w:p w:rsidR="00AE3081" w:rsidRPr="00B979B4" w:rsidRDefault="00AE3081" w:rsidP="00B979B4">
      <w:pPr>
        <w:tabs>
          <w:tab w:val="left" w:pos="851"/>
        </w:tabs>
        <w:suppressAutoHyphens w:val="0"/>
        <w:autoSpaceDE w:val="0"/>
        <w:autoSpaceDN w:val="0"/>
        <w:adjustRightInd w:val="0"/>
        <w:spacing w:line="240" w:lineRule="auto"/>
        <w:ind w:firstLine="0"/>
        <w:rPr>
          <w:bCs/>
          <w:color w:val="auto"/>
          <w:highlight w:val="yellow"/>
        </w:rPr>
      </w:pPr>
    </w:p>
    <w:tbl>
      <w:tblPr>
        <w:tblW w:w="5000" w:type="pct"/>
        <w:tblCellMar>
          <w:left w:w="0" w:type="dxa"/>
          <w:right w:w="0" w:type="dxa"/>
        </w:tblCellMar>
        <w:tblLook w:val="00A0"/>
      </w:tblPr>
      <w:tblGrid>
        <w:gridCol w:w="1678"/>
        <w:gridCol w:w="7837"/>
      </w:tblGrid>
      <w:tr w:rsidR="00AE3081" w:rsidRPr="00B979B4" w:rsidTr="00271D05">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E3081" w:rsidRPr="00B979B4" w:rsidRDefault="00AE3081" w:rsidP="00B979B4">
            <w:pPr>
              <w:suppressAutoHyphens w:val="0"/>
              <w:autoSpaceDE w:val="0"/>
              <w:autoSpaceDN w:val="0"/>
              <w:adjustRightInd w:val="0"/>
              <w:spacing w:line="240" w:lineRule="auto"/>
              <w:ind w:firstLine="0"/>
              <w:jc w:val="center"/>
              <w:rPr>
                <w:color w:val="auto"/>
              </w:rPr>
            </w:pPr>
            <w:r w:rsidRPr="00B979B4">
              <w:rPr>
                <w:color w:val="auto"/>
              </w:rPr>
              <w:t xml:space="preserve">Структурный </w:t>
            </w:r>
            <w:r w:rsidRPr="00B979B4">
              <w:rPr>
                <w:color w:val="auto"/>
              </w:rPr>
              <w:br/>
              <w:t xml:space="preserve">элемент </w:t>
            </w:r>
            <w:r w:rsidRPr="00B979B4">
              <w:rPr>
                <w:color w:val="auto"/>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E3081" w:rsidRPr="00B979B4" w:rsidRDefault="00AE3081" w:rsidP="00B979B4">
            <w:pPr>
              <w:suppressAutoHyphens w:val="0"/>
              <w:autoSpaceDE w:val="0"/>
              <w:autoSpaceDN w:val="0"/>
              <w:adjustRightInd w:val="0"/>
              <w:spacing w:line="240" w:lineRule="auto"/>
              <w:ind w:firstLine="0"/>
              <w:jc w:val="center"/>
              <w:rPr>
                <w:color w:val="auto"/>
              </w:rPr>
            </w:pPr>
            <w:r w:rsidRPr="00B979B4">
              <w:rPr>
                <w:bCs/>
                <w:color w:val="auto"/>
              </w:rPr>
              <w:t xml:space="preserve">Планируемые результаты обучения </w:t>
            </w:r>
          </w:p>
        </w:tc>
      </w:tr>
      <w:tr w:rsidR="00AE3081" w:rsidRPr="00B979B4" w:rsidTr="00271D05">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E3081" w:rsidRPr="00B979B4" w:rsidRDefault="00AE3081" w:rsidP="00B979B4">
            <w:pPr>
              <w:widowControl/>
              <w:suppressAutoHyphens w:val="0"/>
              <w:spacing w:line="240" w:lineRule="auto"/>
              <w:ind w:firstLine="0"/>
              <w:rPr>
                <w:i/>
                <w:iCs/>
                <w:color w:val="000000"/>
                <w:lang w:eastAsia="en-US"/>
              </w:rPr>
            </w:pPr>
            <w:r w:rsidRPr="00B979B4">
              <w:rPr>
                <w:b/>
                <w:color w:val="000000"/>
                <w:lang w:eastAsia="en-US"/>
              </w:rPr>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AE3081" w:rsidRPr="00B979B4" w:rsidTr="00271D05">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E3081" w:rsidRPr="00B979B4" w:rsidRDefault="00AE3081" w:rsidP="001E541E">
            <w:pPr>
              <w:widowControl/>
              <w:numPr>
                <w:ilvl w:val="0"/>
                <w:numId w:val="1"/>
              </w:numPr>
              <w:tabs>
                <w:tab w:val="left" w:pos="356"/>
                <w:tab w:val="left" w:pos="851"/>
              </w:tabs>
              <w:suppressAutoHyphens w:val="0"/>
              <w:spacing w:line="240" w:lineRule="auto"/>
              <w:ind w:left="388" w:hanging="284"/>
              <w:jc w:val="left"/>
              <w:rPr>
                <w:color w:val="000000"/>
                <w:lang w:eastAsia="en-US"/>
              </w:rPr>
            </w:pPr>
            <w:r w:rsidRPr="00B979B4">
              <w:rPr>
                <w:color w:val="000000"/>
                <w:lang w:eastAsia="en-US"/>
              </w:rPr>
              <w:t>основные определения и понятия, характеризующие деятельность хозяйствующих субъектов;</w:t>
            </w:r>
          </w:p>
          <w:p w:rsidR="00AE3081" w:rsidRPr="00B979B4" w:rsidRDefault="00AE3081" w:rsidP="001E541E">
            <w:pPr>
              <w:widowControl/>
              <w:numPr>
                <w:ilvl w:val="0"/>
                <w:numId w:val="1"/>
              </w:numPr>
              <w:tabs>
                <w:tab w:val="left" w:pos="356"/>
                <w:tab w:val="left" w:pos="851"/>
              </w:tabs>
              <w:suppressAutoHyphens w:val="0"/>
              <w:spacing w:line="240" w:lineRule="auto"/>
              <w:ind w:left="388" w:hanging="284"/>
              <w:jc w:val="left"/>
              <w:rPr>
                <w:color w:val="000000"/>
                <w:lang w:eastAsia="en-US"/>
              </w:rPr>
            </w:pPr>
            <w:r w:rsidRPr="00B979B4">
              <w:rPr>
                <w:color w:val="000000"/>
                <w:lang w:eastAsia="en-US"/>
              </w:rPr>
              <w:t xml:space="preserve">основные методы исследований, используемых при расчёте </w:t>
            </w:r>
            <w:r w:rsidRPr="00B979B4">
              <w:rPr>
                <w:color w:val="auto"/>
                <w:lang w:eastAsia="en-US"/>
              </w:rPr>
              <w:t xml:space="preserve">экономических и социально-экономических показателей, характеризующих деятельность хозяйствующих субъектов; </w:t>
            </w:r>
          </w:p>
          <w:p w:rsidR="00AE3081" w:rsidRPr="00B979B4" w:rsidRDefault="00AE3081" w:rsidP="001E541E">
            <w:pPr>
              <w:widowControl/>
              <w:numPr>
                <w:ilvl w:val="0"/>
                <w:numId w:val="1"/>
              </w:numPr>
              <w:tabs>
                <w:tab w:val="left" w:pos="356"/>
                <w:tab w:val="left" w:pos="851"/>
              </w:tabs>
              <w:suppressAutoHyphens w:val="0"/>
              <w:spacing w:line="240" w:lineRule="auto"/>
              <w:ind w:left="388" w:hanging="284"/>
              <w:jc w:val="left"/>
              <w:rPr>
                <w:color w:val="000000"/>
                <w:lang w:eastAsia="en-US"/>
              </w:rPr>
            </w:pPr>
            <w:r w:rsidRPr="00B979B4">
              <w:rPr>
                <w:color w:val="000000"/>
                <w:lang w:eastAsia="en-US"/>
              </w:rPr>
              <w:t xml:space="preserve">основные типовые методики, позволяющие рассчитать </w:t>
            </w:r>
            <w:r w:rsidRPr="00B979B4">
              <w:rPr>
                <w:color w:val="auto"/>
                <w:lang w:eastAsia="en-US"/>
              </w:rPr>
              <w:t>экономические и социально-экономические показатели, характеризующих деятельность хозяйствующих субъектов;</w:t>
            </w:r>
          </w:p>
        </w:tc>
      </w:tr>
      <w:tr w:rsidR="00AE3081" w:rsidRPr="00B979B4" w:rsidTr="00271D05">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E3081" w:rsidRPr="00B979B4" w:rsidRDefault="00AE3081" w:rsidP="001E541E">
            <w:pPr>
              <w:widowControl/>
              <w:numPr>
                <w:ilvl w:val="0"/>
                <w:numId w:val="1"/>
              </w:numPr>
              <w:tabs>
                <w:tab w:val="left" w:pos="356"/>
                <w:tab w:val="left" w:pos="851"/>
              </w:tabs>
              <w:suppressAutoHyphens w:val="0"/>
              <w:spacing w:line="240" w:lineRule="auto"/>
              <w:ind w:left="388" w:hanging="284"/>
              <w:jc w:val="left"/>
              <w:rPr>
                <w:color w:val="000000"/>
                <w:lang w:eastAsia="en-US"/>
              </w:rPr>
            </w:pPr>
            <w:r w:rsidRPr="00B979B4">
              <w:rPr>
                <w:color w:val="000000"/>
                <w:lang w:eastAsia="en-US"/>
              </w:rPr>
              <w:t xml:space="preserve">выделять группы необходимых </w:t>
            </w:r>
            <w:r w:rsidRPr="00B979B4">
              <w:rPr>
                <w:color w:val="auto"/>
                <w:lang w:eastAsia="en-US"/>
              </w:rPr>
              <w:t xml:space="preserve">экономических и социально-экономических показателей, характеризующих деятельность хозяйствующих субъектов; </w:t>
            </w:r>
          </w:p>
          <w:p w:rsidR="00AE3081" w:rsidRPr="00B979B4" w:rsidRDefault="00AE3081" w:rsidP="001E541E">
            <w:pPr>
              <w:widowControl/>
              <w:numPr>
                <w:ilvl w:val="0"/>
                <w:numId w:val="1"/>
              </w:numPr>
              <w:tabs>
                <w:tab w:val="left" w:pos="356"/>
                <w:tab w:val="left" w:pos="851"/>
              </w:tabs>
              <w:suppressAutoHyphens w:val="0"/>
              <w:autoSpaceDE w:val="0"/>
              <w:autoSpaceDN w:val="0"/>
              <w:adjustRightInd w:val="0"/>
              <w:spacing w:line="240" w:lineRule="auto"/>
              <w:ind w:left="388" w:hanging="284"/>
              <w:jc w:val="left"/>
              <w:rPr>
                <w:color w:val="000000"/>
                <w:lang w:eastAsia="en-US"/>
              </w:rPr>
            </w:pPr>
            <w:r w:rsidRPr="00B979B4">
              <w:rPr>
                <w:color w:val="000000"/>
                <w:lang w:eastAsia="en-US"/>
              </w:rPr>
              <w:t xml:space="preserve">на основе рассчитанных </w:t>
            </w:r>
            <w:r w:rsidRPr="00B979B4">
              <w:rPr>
                <w:color w:val="auto"/>
                <w:lang w:eastAsia="en-US"/>
              </w:rPr>
              <w:t>экономических и социально-экономических показателей</w:t>
            </w:r>
            <w:r w:rsidRPr="00B979B4">
              <w:rPr>
                <w:color w:val="000000"/>
                <w:lang w:eastAsia="en-US"/>
              </w:rPr>
              <w:t xml:space="preserve"> распознавать эффективное решение от неэффективного;</w:t>
            </w:r>
          </w:p>
          <w:p w:rsidR="00AE3081" w:rsidRPr="00B979B4" w:rsidRDefault="00AE3081" w:rsidP="001E541E">
            <w:pPr>
              <w:widowControl/>
              <w:numPr>
                <w:ilvl w:val="0"/>
                <w:numId w:val="1"/>
              </w:numPr>
              <w:tabs>
                <w:tab w:val="left" w:pos="356"/>
                <w:tab w:val="left" w:pos="851"/>
              </w:tabs>
              <w:suppressAutoHyphens w:val="0"/>
              <w:autoSpaceDE w:val="0"/>
              <w:autoSpaceDN w:val="0"/>
              <w:adjustRightInd w:val="0"/>
              <w:spacing w:line="240" w:lineRule="auto"/>
              <w:ind w:left="388" w:hanging="284"/>
              <w:jc w:val="left"/>
              <w:rPr>
                <w:color w:val="000000"/>
                <w:lang w:eastAsia="en-US"/>
              </w:rPr>
            </w:pPr>
            <w:r w:rsidRPr="00B979B4">
              <w:rPr>
                <w:color w:val="000000"/>
                <w:lang w:eastAsia="en-US"/>
              </w:rPr>
              <w:t>применять полученные знания в профессиональной деятельности; использовать их на междисциплинарном уровне;</w:t>
            </w:r>
          </w:p>
          <w:p w:rsidR="00AE3081" w:rsidRPr="00B979B4" w:rsidRDefault="00AE3081" w:rsidP="001E541E">
            <w:pPr>
              <w:widowControl/>
              <w:numPr>
                <w:ilvl w:val="0"/>
                <w:numId w:val="1"/>
              </w:numPr>
              <w:tabs>
                <w:tab w:val="left" w:pos="356"/>
                <w:tab w:val="left" w:pos="851"/>
              </w:tabs>
              <w:suppressAutoHyphens w:val="0"/>
              <w:autoSpaceDE w:val="0"/>
              <w:autoSpaceDN w:val="0"/>
              <w:adjustRightInd w:val="0"/>
              <w:spacing w:line="240" w:lineRule="auto"/>
              <w:ind w:left="388" w:hanging="284"/>
              <w:jc w:val="left"/>
              <w:rPr>
                <w:color w:val="000000"/>
                <w:lang w:eastAsia="en-US"/>
              </w:rPr>
            </w:pPr>
            <w:r w:rsidRPr="00B979B4">
              <w:rPr>
                <w:color w:val="000000"/>
                <w:lang w:eastAsia="en-US"/>
              </w:rPr>
              <w:t>корректно выражать и аргументированно обосновывать положения предметной области знания;</w:t>
            </w:r>
          </w:p>
        </w:tc>
      </w:tr>
      <w:tr w:rsidR="00AE3081" w:rsidRPr="00B979B4" w:rsidTr="00271D05">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E3081" w:rsidRPr="00B979B4" w:rsidRDefault="00AE3081" w:rsidP="001E541E">
            <w:pPr>
              <w:widowControl/>
              <w:numPr>
                <w:ilvl w:val="0"/>
                <w:numId w:val="1"/>
              </w:numPr>
              <w:tabs>
                <w:tab w:val="left" w:pos="356"/>
                <w:tab w:val="left" w:pos="851"/>
              </w:tabs>
              <w:suppressAutoHyphens w:val="0"/>
              <w:spacing w:line="240" w:lineRule="auto"/>
              <w:ind w:left="388" w:hanging="284"/>
              <w:jc w:val="left"/>
              <w:rPr>
                <w:color w:val="000000"/>
                <w:lang w:eastAsia="en-US"/>
              </w:rPr>
            </w:pPr>
            <w:r w:rsidRPr="00B979B4">
              <w:rPr>
                <w:color w:val="000000"/>
                <w:lang w:eastAsia="en-US"/>
              </w:rPr>
              <w:t xml:space="preserve">методами расчёта </w:t>
            </w:r>
            <w:r w:rsidRPr="00B979B4">
              <w:rPr>
                <w:color w:val="auto"/>
                <w:lang w:eastAsia="en-US"/>
              </w:rPr>
              <w:t xml:space="preserve">экономических и социально-экономических показателей, характеризующих деятельность хозяйствующих субъектов; </w:t>
            </w:r>
          </w:p>
          <w:p w:rsidR="00AE3081" w:rsidRPr="00B979B4" w:rsidRDefault="00AE3081" w:rsidP="001E541E">
            <w:pPr>
              <w:widowControl/>
              <w:numPr>
                <w:ilvl w:val="0"/>
                <w:numId w:val="1"/>
              </w:numPr>
              <w:tabs>
                <w:tab w:val="left" w:pos="356"/>
                <w:tab w:val="left" w:pos="851"/>
              </w:tabs>
              <w:suppressAutoHyphens w:val="0"/>
              <w:spacing w:line="240" w:lineRule="auto"/>
              <w:ind w:left="388" w:hanging="284"/>
              <w:jc w:val="left"/>
              <w:rPr>
                <w:color w:val="000000"/>
              </w:rPr>
            </w:pPr>
            <w:r w:rsidRPr="00B979B4">
              <w:rPr>
                <w:color w:val="000000"/>
              </w:rPr>
              <w:t xml:space="preserve">способами демонстрации умения анализировать ситуацию на основе рассчитанных </w:t>
            </w:r>
            <w:r w:rsidRPr="00B979B4">
              <w:rPr>
                <w:color w:val="auto"/>
              </w:rPr>
              <w:t>экономических и социально-экономических показателей</w:t>
            </w:r>
            <w:r w:rsidRPr="00B979B4">
              <w:rPr>
                <w:color w:val="000000"/>
              </w:rPr>
              <w:t>;</w:t>
            </w:r>
          </w:p>
          <w:p w:rsidR="00AE3081" w:rsidRPr="00B979B4" w:rsidRDefault="00AE3081" w:rsidP="001E541E">
            <w:pPr>
              <w:widowControl/>
              <w:numPr>
                <w:ilvl w:val="0"/>
                <w:numId w:val="1"/>
              </w:numPr>
              <w:tabs>
                <w:tab w:val="left" w:pos="356"/>
                <w:tab w:val="left" w:pos="851"/>
              </w:tabs>
              <w:suppressAutoHyphens w:val="0"/>
              <w:spacing w:line="240" w:lineRule="auto"/>
              <w:ind w:left="388" w:hanging="284"/>
              <w:jc w:val="left"/>
              <w:rPr>
                <w:color w:val="000000"/>
              </w:rPr>
            </w:pPr>
            <w:r w:rsidRPr="00B979B4">
              <w:rPr>
                <w:color w:val="000000"/>
              </w:rPr>
              <w:t>навыками и методиками обобщения результатов полученного решения;</w:t>
            </w:r>
          </w:p>
          <w:p w:rsidR="00AE3081" w:rsidRPr="00B979B4" w:rsidRDefault="00AE3081" w:rsidP="001E541E">
            <w:pPr>
              <w:widowControl/>
              <w:numPr>
                <w:ilvl w:val="0"/>
                <w:numId w:val="1"/>
              </w:numPr>
              <w:tabs>
                <w:tab w:val="left" w:pos="356"/>
                <w:tab w:val="left" w:pos="851"/>
              </w:tabs>
              <w:suppressAutoHyphens w:val="0"/>
              <w:spacing w:line="240" w:lineRule="auto"/>
              <w:ind w:left="388" w:hanging="284"/>
              <w:jc w:val="left"/>
              <w:rPr>
                <w:color w:val="000000"/>
              </w:rPr>
            </w:pPr>
            <w:r w:rsidRPr="00B979B4">
              <w:rPr>
                <w:color w:val="000000"/>
              </w:rPr>
              <w:t>способами оценивания значимости и практической пригодности полученных результатов расчёта;</w:t>
            </w:r>
          </w:p>
          <w:p w:rsidR="00AE3081" w:rsidRPr="00B979B4" w:rsidRDefault="00AE3081" w:rsidP="001E541E">
            <w:pPr>
              <w:widowControl/>
              <w:numPr>
                <w:ilvl w:val="0"/>
                <w:numId w:val="1"/>
              </w:numPr>
              <w:tabs>
                <w:tab w:val="left" w:pos="356"/>
                <w:tab w:val="left" w:pos="851"/>
              </w:tabs>
              <w:suppressAutoHyphens w:val="0"/>
              <w:spacing w:line="240" w:lineRule="auto"/>
              <w:ind w:left="388" w:hanging="284"/>
              <w:jc w:val="left"/>
              <w:rPr>
                <w:color w:val="000000"/>
              </w:rPr>
            </w:pPr>
            <w:r w:rsidRPr="00B979B4">
              <w:rPr>
                <w:color w:val="000000"/>
              </w:rPr>
              <w:t xml:space="preserve">возможностью междисциплинарного применения результатов расчёта </w:t>
            </w:r>
            <w:r w:rsidRPr="00B979B4">
              <w:rPr>
                <w:color w:val="auto"/>
              </w:rPr>
              <w:t>экономических и социально-экономических показателей</w:t>
            </w:r>
            <w:r w:rsidRPr="00B979B4">
              <w:rPr>
                <w:color w:val="000000"/>
              </w:rPr>
              <w:t>;</w:t>
            </w:r>
          </w:p>
          <w:p w:rsidR="00AE3081" w:rsidRPr="00B979B4" w:rsidRDefault="00AE3081" w:rsidP="001E541E">
            <w:pPr>
              <w:widowControl/>
              <w:numPr>
                <w:ilvl w:val="0"/>
                <w:numId w:val="1"/>
              </w:numPr>
              <w:shd w:val="clear" w:color="auto" w:fill="FFFFFF"/>
              <w:tabs>
                <w:tab w:val="left" w:pos="356"/>
                <w:tab w:val="left" w:pos="851"/>
              </w:tabs>
              <w:suppressAutoHyphens w:val="0"/>
              <w:autoSpaceDE w:val="0"/>
              <w:autoSpaceDN w:val="0"/>
              <w:adjustRightInd w:val="0"/>
              <w:spacing w:line="240" w:lineRule="auto"/>
              <w:ind w:left="388" w:hanging="284"/>
              <w:jc w:val="left"/>
              <w:rPr>
                <w:color w:val="000000"/>
                <w:lang w:eastAsia="en-US"/>
              </w:rPr>
            </w:pPr>
            <w:r w:rsidRPr="00B979B4">
              <w:rPr>
                <w:color w:val="000000"/>
                <w:lang w:eastAsia="en-US"/>
              </w:rPr>
              <w:t xml:space="preserve">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AE3081" w:rsidRPr="00B979B4" w:rsidRDefault="00AE3081" w:rsidP="001E541E">
            <w:pPr>
              <w:widowControl/>
              <w:numPr>
                <w:ilvl w:val="0"/>
                <w:numId w:val="1"/>
              </w:numPr>
              <w:shd w:val="clear" w:color="auto" w:fill="FFFFFF"/>
              <w:tabs>
                <w:tab w:val="left" w:pos="356"/>
                <w:tab w:val="left" w:pos="851"/>
              </w:tabs>
              <w:suppressAutoHyphens w:val="0"/>
              <w:autoSpaceDE w:val="0"/>
              <w:autoSpaceDN w:val="0"/>
              <w:adjustRightInd w:val="0"/>
              <w:spacing w:line="240" w:lineRule="auto"/>
              <w:ind w:left="388" w:hanging="284"/>
              <w:jc w:val="left"/>
              <w:rPr>
                <w:color w:val="000000"/>
                <w:lang w:eastAsia="en-US"/>
              </w:rPr>
            </w:pPr>
            <w:r w:rsidRPr="00B979B4">
              <w:rPr>
                <w:color w:val="000000"/>
                <w:lang w:eastAsia="en-US"/>
              </w:rPr>
              <w:t>профессиональным языком предметной области знания;</w:t>
            </w:r>
          </w:p>
          <w:p w:rsidR="00AE3081" w:rsidRPr="00B979B4" w:rsidRDefault="00AE3081" w:rsidP="001E541E">
            <w:pPr>
              <w:widowControl/>
              <w:numPr>
                <w:ilvl w:val="0"/>
                <w:numId w:val="1"/>
              </w:numPr>
              <w:tabs>
                <w:tab w:val="left" w:pos="356"/>
                <w:tab w:val="left" w:pos="851"/>
              </w:tabs>
              <w:suppressAutoHyphens w:val="0"/>
              <w:autoSpaceDE w:val="0"/>
              <w:autoSpaceDN w:val="0"/>
              <w:adjustRightInd w:val="0"/>
              <w:spacing w:line="240" w:lineRule="auto"/>
              <w:ind w:left="388" w:hanging="284"/>
              <w:jc w:val="left"/>
              <w:rPr>
                <w:i/>
                <w:color w:val="auto"/>
              </w:rPr>
            </w:pPr>
            <w:r w:rsidRPr="00B979B4">
              <w:rPr>
                <w:color w:val="000000"/>
                <w:lang w:eastAsia="en-US"/>
              </w:rPr>
              <w:t>способами совершенствования профессиональных знаний и умений путем использования возможностей информационной среды;</w:t>
            </w:r>
          </w:p>
        </w:tc>
      </w:tr>
      <w:tr w:rsidR="00AE3081" w:rsidRPr="00B979B4" w:rsidTr="00271D05">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E3081" w:rsidRPr="00B979B4" w:rsidRDefault="00AE3081" w:rsidP="00B979B4">
            <w:pPr>
              <w:widowControl/>
              <w:suppressAutoHyphens w:val="0"/>
              <w:spacing w:line="240" w:lineRule="auto"/>
              <w:ind w:firstLine="0"/>
              <w:rPr>
                <w:i/>
                <w:iCs/>
                <w:color w:val="auto"/>
                <w:highlight w:val="yellow"/>
                <w:lang w:eastAsia="en-US"/>
              </w:rPr>
            </w:pPr>
            <w:r w:rsidRPr="00B979B4">
              <w:rPr>
                <w:b/>
                <w:color w:val="000000"/>
                <w:lang w:eastAsia="en-US"/>
              </w:rPr>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AE3081" w:rsidRPr="00B979B4" w:rsidTr="00271D05">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E3081" w:rsidRPr="00B979B4" w:rsidRDefault="00AE3081" w:rsidP="00B979B4">
            <w:pPr>
              <w:widowControl/>
              <w:tabs>
                <w:tab w:val="left" w:pos="356"/>
                <w:tab w:val="left" w:pos="851"/>
              </w:tabs>
              <w:suppressAutoHyphens w:val="0"/>
              <w:spacing w:line="240" w:lineRule="auto"/>
              <w:ind w:firstLine="0"/>
              <w:rPr>
                <w:color w:val="auto"/>
                <w:lang w:eastAsia="en-US"/>
              </w:rPr>
            </w:pPr>
            <w:r w:rsidRPr="00B979B4">
              <w:rPr>
                <w:color w:val="auto"/>
                <w:lang w:eastAsia="en-US"/>
              </w:rPr>
              <w:t>– 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AE3081" w:rsidRPr="00B979B4" w:rsidRDefault="00AE3081" w:rsidP="00B979B4">
            <w:pPr>
              <w:widowControl/>
              <w:tabs>
                <w:tab w:val="left" w:pos="356"/>
                <w:tab w:val="left" w:pos="851"/>
              </w:tabs>
              <w:suppressAutoHyphens w:val="0"/>
              <w:spacing w:line="240" w:lineRule="auto"/>
              <w:ind w:firstLine="0"/>
              <w:rPr>
                <w:color w:val="auto"/>
                <w:lang w:eastAsia="en-US"/>
              </w:rPr>
            </w:pPr>
            <w:r w:rsidRPr="00B979B4">
              <w:rPr>
                <w:color w:val="auto"/>
                <w:lang w:eastAsia="en-US"/>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AE3081" w:rsidRPr="00B979B4" w:rsidRDefault="00AE3081" w:rsidP="00B979B4">
            <w:pPr>
              <w:widowControl/>
              <w:tabs>
                <w:tab w:val="left" w:pos="356"/>
                <w:tab w:val="left" w:pos="851"/>
              </w:tabs>
              <w:suppressAutoHyphens w:val="0"/>
              <w:spacing w:line="240" w:lineRule="auto"/>
              <w:ind w:firstLine="0"/>
              <w:rPr>
                <w:i/>
                <w:color w:val="000000"/>
                <w:lang w:eastAsia="en-US"/>
              </w:rPr>
            </w:pPr>
            <w:r w:rsidRPr="00B979B4">
              <w:rPr>
                <w:color w:val="auto"/>
                <w:lang w:eastAsia="en-US"/>
              </w:rPr>
              <w:t xml:space="preserve"> –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r>
      <w:tr w:rsidR="00AE3081" w:rsidRPr="00B979B4" w:rsidTr="00271D05">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E3081" w:rsidRPr="00B979B4" w:rsidRDefault="00AE3081" w:rsidP="00B979B4">
            <w:pPr>
              <w:widowControl/>
              <w:tabs>
                <w:tab w:val="left" w:pos="356"/>
                <w:tab w:val="left" w:pos="851"/>
              </w:tabs>
              <w:suppressAutoHyphens w:val="0"/>
              <w:spacing w:line="240" w:lineRule="auto"/>
              <w:ind w:firstLine="0"/>
              <w:rPr>
                <w:color w:val="auto"/>
                <w:lang w:eastAsia="en-US"/>
              </w:rPr>
            </w:pPr>
            <w:r w:rsidRPr="00B979B4">
              <w:rPr>
                <w:color w:val="auto"/>
                <w:lang w:eastAsia="en-US"/>
              </w:rPr>
              <w:t>– 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AE3081" w:rsidRPr="00B979B4" w:rsidRDefault="00AE3081" w:rsidP="00B979B4">
            <w:pPr>
              <w:widowControl/>
              <w:tabs>
                <w:tab w:val="left" w:pos="356"/>
                <w:tab w:val="left" w:pos="851"/>
              </w:tabs>
              <w:suppressAutoHyphens w:val="0"/>
              <w:spacing w:line="240" w:lineRule="auto"/>
              <w:ind w:firstLine="0"/>
              <w:rPr>
                <w:color w:val="auto"/>
                <w:lang w:eastAsia="en-US"/>
              </w:rPr>
            </w:pPr>
            <w:r w:rsidRPr="00B979B4">
              <w:rPr>
                <w:color w:val="auto"/>
                <w:lang w:eastAsia="en-US"/>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AE3081" w:rsidRPr="00B979B4" w:rsidRDefault="00AE3081" w:rsidP="00B979B4">
            <w:pPr>
              <w:widowControl/>
              <w:tabs>
                <w:tab w:val="left" w:pos="356"/>
                <w:tab w:val="left" w:pos="851"/>
              </w:tabs>
              <w:suppressAutoHyphens w:val="0"/>
              <w:spacing w:line="240" w:lineRule="auto"/>
              <w:ind w:firstLine="0"/>
              <w:rPr>
                <w:i/>
                <w:color w:val="000000"/>
                <w:lang w:eastAsia="en-US"/>
              </w:rPr>
            </w:pPr>
            <w:r w:rsidRPr="00B979B4">
              <w:rPr>
                <w:color w:val="auto"/>
                <w:lang w:eastAsia="en-US"/>
              </w:rPr>
              <w:t>– проводить анализ сильных и слабых сторон решения, взвешивать и анализировать возможности и риски;</w:t>
            </w:r>
          </w:p>
        </w:tc>
      </w:tr>
      <w:tr w:rsidR="00AE3081" w:rsidRPr="00B979B4" w:rsidTr="00271D05">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E3081" w:rsidRPr="00B979B4" w:rsidRDefault="00AE3081" w:rsidP="00B979B4">
            <w:pPr>
              <w:widowControl/>
              <w:tabs>
                <w:tab w:val="left" w:pos="356"/>
                <w:tab w:val="left" w:pos="851"/>
              </w:tabs>
              <w:suppressAutoHyphens w:val="0"/>
              <w:spacing w:line="240" w:lineRule="auto"/>
              <w:ind w:firstLine="0"/>
              <w:rPr>
                <w:color w:val="auto"/>
              </w:rPr>
            </w:pPr>
            <w:r w:rsidRPr="00B979B4">
              <w:rPr>
                <w:color w:val="auto"/>
              </w:rPr>
              <w:t>– способами поиска и анализа экономической информации, содержащейся в отчетности предприятий различных форм собственности;</w:t>
            </w:r>
          </w:p>
          <w:p w:rsidR="00AE3081" w:rsidRPr="00B979B4" w:rsidRDefault="00AE3081" w:rsidP="00B979B4">
            <w:pPr>
              <w:widowControl/>
              <w:tabs>
                <w:tab w:val="left" w:pos="356"/>
                <w:tab w:val="left" w:pos="851"/>
              </w:tabs>
              <w:suppressAutoHyphens w:val="0"/>
              <w:spacing w:line="240" w:lineRule="auto"/>
              <w:ind w:firstLine="0"/>
              <w:rPr>
                <w:color w:val="auto"/>
              </w:rPr>
            </w:pPr>
            <w:r w:rsidRPr="00B979B4">
              <w:rPr>
                <w:color w:val="auto"/>
              </w:rPr>
              <w:t>– технологией использования информации экономического содержания при осуществлении профессиональной деятельности;</w:t>
            </w:r>
          </w:p>
          <w:p w:rsidR="00AE3081" w:rsidRPr="00B979B4" w:rsidRDefault="00AE3081" w:rsidP="00B979B4">
            <w:pPr>
              <w:widowControl/>
              <w:tabs>
                <w:tab w:val="left" w:pos="356"/>
                <w:tab w:val="left" w:pos="851"/>
              </w:tabs>
              <w:suppressAutoHyphens w:val="0"/>
              <w:spacing w:line="240" w:lineRule="auto"/>
              <w:ind w:firstLine="0"/>
              <w:rPr>
                <w:i/>
                <w:color w:val="000000"/>
              </w:rPr>
            </w:pPr>
            <w:r w:rsidRPr="00B979B4">
              <w:rPr>
                <w:color w:val="auto"/>
              </w:rPr>
              <w:t>– навыками разработки организационно-управленческих решений, оценки эффективности принятых решений;</w:t>
            </w:r>
          </w:p>
        </w:tc>
      </w:tr>
    </w:tbl>
    <w:p w:rsidR="00AE3081" w:rsidRPr="00B979B4" w:rsidRDefault="00AE3081" w:rsidP="00B979B4">
      <w:pPr>
        <w:tabs>
          <w:tab w:val="left" w:pos="851"/>
        </w:tabs>
        <w:suppressAutoHyphens w:val="0"/>
        <w:autoSpaceDE w:val="0"/>
        <w:autoSpaceDN w:val="0"/>
        <w:adjustRightInd w:val="0"/>
        <w:spacing w:line="240" w:lineRule="auto"/>
        <w:ind w:firstLine="0"/>
        <w:rPr>
          <w:bCs/>
          <w:color w:val="auto"/>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pPr>
    </w:p>
    <w:p w:rsidR="00AE3081" w:rsidRPr="00B979B4" w:rsidRDefault="00AE3081" w:rsidP="00B979B4">
      <w:pPr>
        <w:widowControl/>
        <w:suppressAutoHyphens w:val="0"/>
        <w:spacing w:after="160"/>
        <w:ind w:firstLine="0"/>
        <w:jc w:val="left"/>
        <w:rPr>
          <w:rFonts w:ascii="Calibri" w:hAnsi="Calibri"/>
          <w:color w:val="auto"/>
          <w:sz w:val="22"/>
          <w:szCs w:val="22"/>
          <w:lang w:eastAsia="en-US"/>
        </w:rPr>
        <w:sectPr w:rsidR="00AE3081" w:rsidRPr="00B979B4">
          <w:pgSz w:w="11906" w:h="16838"/>
          <w:pgMar w:top="1134" w:right="850" w:bottom="1134" w:left="1701" w:header="708" w:footer="708" w:gutter="0"/>
          <w:cols w:space="708"/>
          <w:docGrid w:linePitch="360"/>
        </w:sectPr>
      </w:pPr>
    </w:p>
    <w:p w:rsidR="00AE3081" w:rsidRPr="00B979B4" w:rsidRDefault="00AE3081" w:rsidP="00B979B4">
      <w:pPr>
        <w:keepNext/>
        <w:suppressAutoHyphens w:val="0"/>
        <w:spacing w:before="240" w:after="120" w:line="240" w:lineRule="auto"/>
        <w:ind w:firstLine="0"/>
        <w:outlineLvl w:val="0"/>
        <w:rPr>
          <w:b/>
          <w:bCs/>
          <w:iCs/>
          <w:color w:val="auto"/>
        </w:rPr>
      </w:pPr>
      <w:r w:rsidRPr="00B979B4">
        <w:rPr>
          <w:b/>
          <w:bCs/>
          <w:iCs/>
          <w:color w:val="auto"/>
        </w:rPr>
        <w:t xml:space="preserve">4 Структура и содержание дисциплины (модуля) </w:t>
      </w:r>
    </w:p>
    <w:p w:rsidR="00AE3081" w:rsidRPr="00B979B4" w:rsidRDefault="00AE3081" w:rsidP="00B979B4">
      <w:pPr>
        <w:tabs>
          <w:tab w:val="left" w:pos="851"/>
        </w:tabs>
        <w:suppressAutoHyphens w:val="0"/>
        <w:autoSpaceDE w:val="0"/>
        <w:autoSpaceDN w:val="0"/>
        <w:adjustRightInd w:val="0"/>
        <w:spacing w:line="240" w:lineRule="auto"/>
        <w:ind w:firstLine="0"/>
        <w:rPr>
          <w:bCs/>
          <w:color w:val="auto"/>
        </w:rPr>
      </w:pPr>
      <w:r w:rsidRPr="00B979B4">
        <w:rPr>
          <w:bCs/>
          <w:color w:val="auto"/>
        </w:rPr>
        <w:t>Общая трудоемкость дисциплины составляет __</w:t>
      </w:r>
      <w:r w:rsidRPr="0080306C">
        <w:rPr>
          <w:bCs/>
          <w:color w:val="auto"/>
        </w:rPr>
        <w:t>4</w:t>
      </w:r>
      <w:r w:rsidRPr="00B979B4">
        <w:rPr>
          <w:bCs/>
          <w:color w:val="auto"/>
        </w:rPr>
        <w:t>_ зачетных единиц _144_ акад. часов, в том числе:</w:t>
      </w:r>
    </w:p>
    <w:p w:rsidR="00AE3081" w:rsidRPr="00B979B4" w:rsidRDefault="00AE3081" w:rsidP="00B979B4">
      <w:pPr>
        <w:tabs>
          <w:tab w:val="left" w:pos="851"/>
        </w:tabs>
        <w:suppressAutoHyphens w:val="0"/>
        <w:autoSpaceDE w:val="0"/>
        <w:autoSpaceDN w:val="0"/>
        <w:adjustRightInd w:val="0"/>
        <w:spacing w:line="240" w:lineRule="auto"/>
        <w:ind w:firstLine="0"/>
        <w:rPr>
          <w:bCs/>
          <w:color w:val="auto"/>
        </w:rPr>
      </w:pPr>
      <w:r w:rsidRPr="00B979B4">
        <w:rPr>
          <w:bCs/>
          <w:color w:val="auto"/>
        </w:rPr>
        <w:t>–</w:t>
      </w:r>
      <w:r w:rsidRPr="00B979B4">
        <w:rPr>
          <w:bCs/>
          <w:color w:val="auto"/>
        </w:rPr>
        <w:tab/>
        <w:t>контактная работа – _</w:t>
      </w:r>
      <w:r w:rsidRPr="00271D05">
        <w:rPr>
          <w:bCs/>
          <w:color w:val="auto"/>
        </w:rPr>
        <w:t>17_</w:t>
      </w:r>
      <w:r w:rsidRPr="00B979B4">
        <w:rPr>
          <w:bCs/>
          <w:color w:val="auto"/>
        </w:rPr>
        <w:t>_ акад. часов:</w:t>
      </w:r>
    </w:p>
    <w:p w:rsidR="00AE3081" w:rsidRPr="00B979B4" w:rsidRDefault="00AE3081" w:rsidP="00B979B4">
      <w:pPr>
        <w:tabs>
          <w:tab w:val="left" w:pos="851"/>
          <w:tab w:val="left" w:pos="1134"/>
        </w:tabs>
        <w:suppressAutoHyphens w:val="0"/>
        <w:autoSpaceDE w:val="0"/>
        <w:autoSpaceDN w:val="0"/>
        <w:adjustRightInd w:val="0"/>
        <w:spacing w:line="240" w:lineRule="auto"/>
        <w:ind w:firstLine="0"/>
        <w:rPr>
          <w:bCs/>
          <w:color w:val="auto"/>
        </w:rPr>
      </w:pPr>
      <w:r w:rsidRPr="00B979B4">
        <w:rPr>
          <w:bCs/>
          <w:color w:val="auto"/>
        </w:rPr>
        <w:tab/>
        <w:t>–</w:t>
      </w:r>
      <w:r w:rsidRPr="00B979B4">
        <w:rPr>
          <w:bCs/>
          <w:color w:val="auto"/>
        </w:rPr>
        <w:tab/>
        <w:t>аудиторная – __</w:t>
      </w:r>
      <w:r w:rsidRPr="00271D05">
        <w:rPr>
          <w:bCs/>
          <w:color w:val="auto"/>
        </w:rPr>
        <w:t>16</w:t>
      </w:r>
      <w:r w:rsidRPr="00B979B4">
        <w:rPr>
          <w:bCs/>
          <w:color w:val="auto"/>
        </w:rPr>
        <w:t xml:space="preserve"> акад. часов;</w:t>
      </w:r>
    </w:p>
    <w:p w:rsidR="00AE3081" w:rsidRPr="00B979B4" w:rsidRDefault="00AE3081" w:rsidP="00B979B4">
      <w:pPr>
        <w:tabs>
          <w:tab w:val="left" w:pos="851"/>
          <w:tab w:val="left" w:pos="1134"/>
        </w:tabs>
        <w:suppressAutoHyphens w:val="0"/>
        <w:autoSpaceDE w:val="0"/>
        <w:autoSpaceDN w:val="0"/>
        <w:adjustRightInd w:val="0"/>
        <w:spacing w:line="240" w:lineRule="auto"/>
        <w:ind w:firstLine="0"/>
        <w:rPr>
          <w:bCs/>
          <w:color w:val="auto"/>
        </w:rPr>
      </w:pPr>
      <w:r w:rsidRPr="00B979B4">
        <w:rPr>
          <w:bCs/>
          <w:color w:val="auto"/>
        </w:rPr>
        <w:tab/>
        <w:t>–</w:t>
      </w:r>
      <w:r w:rsidRPr="00B979B4">
        <w:rPr>
          <w:bCs/>
          <w:color w:val="auto"/>
        </w:rPr>
        <w:tab/>
        <w:t>внеаудиторная – __</w:t>
      </w:r>
      <w:r w:rsidRPr="00271D05">
        <w:rPr>
          <w:bCs/>
          <w:color w:val="auto"/>
        </w:rPr>
        <w:t>1__</w:t>
      </w:r>
      <w:r w:rsidRPr="00B979B4">
        <w:rPr>
          <w:bCs/>
          <w:color w:val="auto"/>
        </w:rPr>
        <w:t xml:space="preserve"> акад. часов </w:t>
      </w:r>
    </w:p>
    <w:p w:rsidR="00AE3081" w:rsidRPr="00B979B4" w:rsidRDefault="00AE3081" w:rsidP="00B979B4">
      <w:pPr>
        <w:tabs>
          <w:tab w:val="left" w:pos="851"/>
          <w:tab w:val="left" w:pos="1134"/>
        </w:tabs>
        <w:suppressAutoHyphens w:val="0"/>
        <w:autoSpaceDE w:val="0"/>
        <w:autoSpaceDN w:val="0"/>
        <w:adjustRightInd w:val="0"/>
        <w:spacing w:line="240" w:lineRule="auto"/>
        <w:ind w:firstLine="0"/>
        <w:rPr>
          <w:bCs/>
          <w:color w:val="auto"/>
        </w:rPr>
      </w:pPr>
      <w:r w:rsidRPr="00B979B4">
        <w:rPr>
          <w:bCs/>
          <w:color w:val="auto"/>
        </w:rPr>
        <w:t>–</w:t>
      </w:r>
      <w:r w:rsidRPr="00B979B4">
        <w:rPr>
          <w:bCs/>
          <w:color w:val="auto"/>
        </w:rPr>
        <w:tab/>
        <w:t>самостоятельная работа – _1</w:t>
      </w:r>
      <w:r>
        <w:rPr>
          <w:bCs/>
          <w:color w:val="auto"/>
        </w:rPr>
        <w:t>2</w:t>
      </w:r>
      <w:r w:rsidRPr="00B979B4">
        <w:rPr>
          <w:bCs/>
          <w:color w:val="auto"/>
        </w:rPr>
        <w:t>3</w:t>
      </w:r>
      <w:r>
        <w:rPr>
          <w:bCs/>
          <w:color w:val="auto"/>
        </w:rPr>
        <w:t>,</w:t>
      </w:r>
      <w:r w:rsidRPr="00B979B4">
        <w:rPr>
          <w:bCs/>
          <w:color w:val="auto"/>
        </w:rPr>
        <w:t>1__ акад. часов;</w:t>
      </w:r>
    </w:p>
    <w:p w:rsidR="00AE3081" w:rsidRPr="00B979B4" w:rsidRDefault="00AE3081" w:rsidP="00B979B4">
      <w:pPr>
        <w:tabs>
          <w:tab w:val="left" w:pos="851"/>
        </w:tabs>
        <w:suppressAutoHyphens w:val="0"/>
        <w:autoSpaceDE w:val="0"/>
        <w:autoSpaceDN w:val="0"/>
        <w:adjustRightInd w:val="0"/>
        <w:spacing w:line="240" w:lineRule="auto"/>
        <w:ind w:firstLine="0"/>
        <w:rPr>
          <w:bCs/>
          <w:color w:val="auto"/>
        </w:rPr>
      </w:pPr>
      <w:r w:rsidRPr="00B979B4">
        <w:rPr>
          <w:bCs/>
          <w:color w:val="auto"/>
        </w:rPr>
        <w:t>–</w:t>
      </w:r>
      <w:r w:rsidRPr="00B979B4">
        <w:rPr>
          <w:bCs/>
          <w:color w:val="auto"/>
        </w:rPr>
        <w:tab/>
        <w:t xml:space="preserve">подготовка к зачету </w:t>
      </w:r>
      <w:r>
        <w:rPr>
          <w:bCs/>
          <w:color w:val="auto"/>
        </w:rPr>
        <w:t>с оценкой</w:t>
      </w:r>
      <w:r w:rsidRPr="00B979B4">
        <w:rPr>
          <w:bCs/>
          <w:color w:val="auto"/>
        </w:rPr>
        <w:t>– 3,9 акад.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93"/>
        <w:gridCol w:w="581"/>
        <w:gridCol w:w="606"/>
        <w:gridCol w:w="688"/>
        <w:gridCol w:w="745"/>
        <w:gridCol w:w="1042"/>
        <w:gridCol w:w="3391"/>
        <w:gridCol w:w="3072"/>
        <w:gridCol w:w="1168"/>
      </w:tblGrid>
      <w:tr w:rsidR="00AE3081" w:rsidRPr="00B979B4" w:rsidTr="00271D05">
        <w:trPr>
          <w:cantSplit/>
          <w:trHeight w:val="1156"/>
          <w:tblHeader/>
        </w:trPr>
        <w:tc>
          <w:tcPr>
            <w:tcW w:w="1423" w:type="pct"/>
            <w:vMerge w:val="restart"/>
            <w:vAlign w:val="center"/>
          </w:tcPr>
          <w:p w:rsidR="00AE3081" w:rsidRPr="00B979B4" w:rsidRDefault="00AE3081" w:rsidP="00B979B4">
            <w:pPr>
              <w:widowControl/>
              <w:suppressAutoHyphens w:val="0"/>
              <w:autoSpaceDE w:val="0"/>
              <w:autoSpaceDN w:val="0"/>
              <w:adjustRightInd w:val="0"/>
              <w:spacing w:line="240" w:lineRule="auto"/>
              <w:ind w:firstLine="0"/>
              <w:jc w:val="center"/>
              <w:rPr>
                <w:rFonts w:cs="Georgia"/>
                <w:color w:val="auto"/>
              </w:rPr>
            </w:pPr>
            <w:r w:rsidRPr="00B979B4">
              <w:rPr>
                <w:rFonts w:cs="Georgia"/>
                <w:color w:val="auto"/>
              </w:rPr>
              <w:t>Раздел/ тема</w:t>
            </w:r>
          </w:p>
          <w:p w:rsidR="00AE3081" w:rsidRPr="00B979B4" w:rsidRDefault="00AE3081" w:rsidP="00B979B4">
            <w:pPr>
              <w:widowControl/>
              <w:suppressAutoHyphens w:val="0"/>
              <w:autoSpaceDE w:val="0"/>
              <w:autoSpaceDN w:val="0"/>
              <w:adjustRightInd w:val="0"/>
              <w:spacing w:line="240" w:lineRule="auto"/>
              <w:ind w:firstLine="0"/>
              <w:jc w:val="center"/>
              <w:rPr>
                <w:rFonts w:cs="Georgia"/>
                <w:color w:val="auto"/>
              </w:rPr>
            </w:pPr>
            <w:r w:rsidRPr="00B979B4">
              <w:rPr>
                <w:rFonts w:cs="Georgia"/>
                <w:color w:val="auto"/>
              </w:rPr>
              <w:t>дисциплины</w:t>
            </w:r>
          </w:p>
        </w:tc>
        <w:tc>
          <w:tcPr>
            <w:tcW w:w="184" w:type="pct"/>
            <w:vMerge w:val="restart"/>
            <w:textDirection w:val="btLr"/>
            <w:vAlign w:val="center"/>
          </w:tcPr>
          <w:p w:rsidR="00AE3081" w:rsidRPr="00B979B4" w:rsidRDefault="00AE3081" w:rsidP="00B979B4">
            <w:pPr>
              <w:widowControl/>
              <w:suppressAutoHyphens w:val="0"/>
              <w:autoSpaceDE w:val="0"/>
              <w:autoSpaceDN w:val="0"/>
              <w:adjustRightInd w:val="0"/>
              <w:spacing w:line="240" w:lineRule="auto"/>
              <w:ind w:right="113" w:firstLine="0"/>
              <w:jc w:val="center"/>
              <w:rPr>
                <w:iCs/>
                <w:color w:val="auto"/>
              </w:rPr>
            </w:pPr>
            <w:r w:rsidRPr="00B979B4">
              <w:rPr>
                <w:iCs/>
                <w:color w:val="auto"/>
              </w:rPr>
              <w:t>Курс</w:t>
            </w:r>
          </w:p>
        </w:tc>
        <w:tc>
          <w:tcPr>
            <w:tcW w:w="646" w:type="pct"/>
            <w:gridSpan w:val="3"/>
            <w:vAlign w:val="center"/>
          </w:tcPr>
          <w:p w:rsidR="00AE3081" w:rsidRPr="00B979B4" w:rsidRDefault="00AE3081" w:rsidP="00B979B4">
            <w:pPr>
              <w:suppressAutoHyphens w:val="0"/>
              <w:autoSpaceDE w:val="0"/>
              <w:autoSpaceDN w:val="0"/>
              <w:adjustRightInd w:val="0"/>
              <w:spacing w:line="240" w:lineRule="auto"/>
              <w:ind w:firstLine="0"/>
              <w:jc w:val="center"/>
              <w:rPr>
                <w:rFonts w:cs="Georgia"/>
                <w:color w:val="auto"/>
              </w:rPr>
            </w:pPr>
            <w:r w:rsidRPr="00B979B4">
              <w:rPr>
                <w:rFonts w:cs="Georgia"/>
                <w:color w:val="auto"/>
              </w:rPr>
              <w:t xml:space="preserve">Аудиторная </w:t>
            </w:r>
            <w:r w:rsidRPr="00B979B4">
              <w:rPr>
                <w:rFonts w:cs="Georgia"/>
                <w:color w:val="auto"/>
              </w:rPr>
              <w:br/>
              <w:t xml:space="preserve">контактная работа </w:t>
            </w:r>
            <w:r w:rsidRPr="00B979B4">
              <w:rPr>
                <w:rFonts w:cs="Georgia"/>
                <w:color w:val="auto"/>
              </w:rPr>
              <w:br/>
              <w:t>(в акад. часах)</w:t>
            </w:r>
          </w:p>
        </w:tc>
        <w:tc>
          <w:tcPr>
            <w:tcW w:w="330" w:type="pct"/>
            <w:vMerge w:val="restart"/>
            <w:textDirection w:val="btLr"/>
            <w:vAlign w:val="center"/>
          </w:tcPr>
          <w:p w:rsidR="00AE3081" w:rsidRPr="00B979B4" w:rsidRDefault="00AE3081" w:rsidP="00B979B4">
            <w:pPr>
              <w:widowControl/>
              <w:suppressAutoHyphens w:val="0"/>
              <w:autoSpaceDE w:val="0"/>
              <w:autoSpaceDN w:val="0"/>
              <w:adjustRightInd w:val="0"/>
              <w:spacing w:line="240" w:lineRule="auto"/>
              <w:ind w:right="113" w:firstLine="0"/>
              <w:jc w:val="center"/>
              <w:rPr>
                <w:rFonts w:cs="Georgia"/>
                <w:color w:val="auto"/>
              </w:rPr>
            </w:pPr>
            <w:r w:rsidRPr="00B979B4">
              <w:rPr>
                <w:rFonts w:cs="Georgia"/>
                <w:color w:val="auto"/>
              </w:rPr>
              <w:t>Самостоятельная работа (в акад. часах)</w:t>
            </w:r>
          </w:p>
        </w:tc>
        <w:tc>
          <w:tcPr>
            <w:tcW w:w="1074" w:type="pct"/>
            <w:vMerge w:val="restart"/>
            <w:vAlign w:val="center"/>
          </w:tcPr>
          <w:p w:rsidR="00AE3081" w:rsidRPr="00B979B4" w:rsidRDefault="00AE3081" w:rsidP="00B979B4">
            <w:pPr>
              <w:widowControl/>
              <w:suppressAutoHyphens w:val="0"/>
              <w:autoSpaceDE w:val="0"/>
              <w:autoSpaceDN w:val="0"/>
              <w:adjustRightInd w:val="0"/>
              <w:spacing w:line="240" w:lineRule="auto"/>
              <w:ind w:firstLine="0"/>
              <w:jc w:val="center"/>
              <w:rPr>
                <w:rFonts w:cs="Georgia"/>
                <w:color w:val="auto"/>
              </w:rPr>
            </w:pPr>
            <w:r w:rsidRPr="00B979B4">
              <w:rPr>
                <w:rFonts w:cs="Georgia"/>
                <w:color w:val="auto"/>
              </w:rPr>
              <w:t xml:space="preserve">Вид самостоятельной </w:t>
            </w:r>
            <w:r w:rsidRPr="00B979B4">
              <w:rPr>
                <w:rFonts w:cs="Georgia"/>
                <w:color w:val="auto"/>
              </w:rPr>
              <w:br/>
              <w:t>работы</w:t>
            </w:r>
          </w:p>
        </w:tc>
        <w:tc>
          <w:tcPr>
            <w:tcW w:w="973" w:type="pct"/>
            <w:vMerge w:val="restart"/>
            <w:vAlign w:val="center"/>
          </w:tcPr>
          <w:p w:rsidR="00AE3081" w:rsidRPr="00B979B4" w:rsidRDefault="00AE3081" w:rsidP="00B979B4">
            <w:pPr>
              <w:widowControl/>
              <w:suppressAutoHyphens w:val="0"/>
              <w:autoSpaceDE w:val="0"/>
              <w:autoSpaceDN w:val="0"/>
              <w:adjustRightInd w:val="0"/>
              <w:spacing w:line="240" w:lineRule="auto"/>
              <w:ind w:firstLine="0"/>
              <w:jc w:val="center"/>
              <w:rPr>
                <w:rFonts w:cs="Georgia"/>
                <w:color w:val="auto"/>
              </w:rPr>
            </w:pPr>
            <w:r w:rsidRPr="00B979B4">
              <w:rPr>
                <w:rFonts w:cs="Georgia"/>
                <w:color w:val="auto"/>
              </w:rPr>
              <w:t xml:space="preserve">Форма текущего контроля успеваемости и </w:t>
            </w:r>
            <w:r w:rsidRPr="00B979B4">
              <w:rPr>
                <w:rFonts w:cs="Georgia"/>
                <w:color w:val="auto"/>
              </w:rPr>
              <w:br/>
              <w:t>промежуточной аттестации</w:t>
            </w:r>
          </w:p>
        </w:tc>
        <w:tc>
          <w:tcPr>
            <w:tcW w:w="370" w:type="pct"/>
            <w:vMerge w:val="restart"/>
            <w:textDirection w:val="btLr"/>
            <w:vAlign w:val="center"/>
          </w:tcPr>
          <w:p w:rsidR="00AE3081" w:rsidRPr="00B979B4" w:rsidRDefault="00AE3081" w:rsidP="00B979B4">
            <w:pPr>
              <w:widowControl/>
              <w:suppressAutoHyphens w:val="0"/>
              <w:autoSpaceDE w:val="0"/>
              <w:autoSpaceDN w:val="0"/>
              <w:adjustRightInd w:val="0"/>
              <w:spacing w:line="240" w:lineRule="auto"/>
              <w:ind w:right="113" w:firstLine="0"/>
              <w:jc w:val="center"/>
              <w:rPr>
                <w:rFonts w:cs="Georgia"/>
                <w:color w:val="auto"/>
              </w:rPr>
            </w:pPr>
            <w:r w:rsidRPr="00B979B4">
              <w:rPr>
                <w:rFonts w:ascii="Georgia" w:hAnsi="Georgia" w:cs="Georgia"/>
                <w:color w:val="auto"/>
                <w:sz w:val="22"/>
                <w:szCs w:val="22"/>
              </w:rPr>
              <w:t xml:space="preserve">Код и структурный </w:t>
            </w:r>
            <w:r w:rsidRPr="00B979B4">
              <w:rPr>
                <w:rFonts w:ascii="Georgia" w:hAnsi="Georgia" w:cs="Georgia"/>
                <w:color w:val="auto"/>
                <w:sz w:val="22"/>
                <w:szCs w:val="22"/>
              </w:rPr>
              <w:br/>
              <w:t xml:space="preserve">элемент </w:t>
            </w:r>
            <w:r w:rsidRPr="00B979B4">
              <w:rPr>
                <w:rFonts w:ascii="Georgia" w:hAnsi="Georgia" w:cs="Georgia"/>
                <w:color w:val="auto"/>
                <w:sz w:val="22"/>
                <w:szCs w:val="22"/>
              </w:rPr>
              <w:br/>
              <w:t>компетенции</w:t>
            </w:r>
          </w:p>
        </w:tc>
      </w:tr>
      <w:tr w:rsidR="00AE3081" w:rsidRPr="00B979B4" w:rsidTr="00271D05">
        <w:trPr>
          <w:cantSplit/>
          <w:trHeight w:val="1134"/>
          <w:tblHeader/>
        </w:trPr>
        <w:tc>
          <w:tcPr>
            <w:tcW w:w="1423" w:type="pct"/>
            <w:vMerge/>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184" w:type="pct"/>
            <w:vMerge/>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192" w:type="pct"/>
            <w:textDirection w:val="btLr"/>
            <w:vAlign w:val="center"/>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лекции</w:t>
            </w:r>
          </w:p>
        </w:tc>
        <w:tc>
          <w:tcPr>
            <w:tcW w:w="218" w:type="pct"/>
            <w:textDirection w:val="btLr"/>
            <w:vAlign w:val="center"/>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лаборат.</w:t>
            </w:r>
          </w:p>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занятия</w:t>
            </w:r>
          </w:p>
        </w:tc>
        <w:tc>
          <w:tcPr>
            <w:tcW w:w="236" w:type="pct"/>
            <w:textDirection w:val="btLr"/>
            <w:vAlign w:val="center"/>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практич. занятия</w:t>
            </w:r>
          </w:p>
        </w:tc>
        <w:tc>
          <w:tcPr>
            <w:tcW w:w="330" w:type="pct"/>
            <w:vMerge/>
            <w:textDirection w:val="btLr"/>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1074" w:type="pct"/>
            <w:vMerge/>
            <w:textDirection w:val="btLr"/>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973" w:type="pct"/>
            <w:vMerge/>
            <w:textDirection w:val="btLr"/>
            <w:vAlign w:val="center"/>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370" w:type="pct"/>
            <w:vMerge/>
            <w:textDirection w:val="btLr"/>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r>
      <w:tr w:rsidR="00AE3081" w:rsidRPr="00B979B4" w:rsidTr="00271D05">
        <w:trPr>
          <w:trHeight w:val="268"/>
        </w:trPr>
        <w:tc>
          <w:tcPr>
            <w:tcW w:w="1423" w:type="pct"/>
          </w:tcPr>
          <w:p w:rsidR="00AE3081" w:rsidRPr="00B979B4" w:rsidRDefault="00AE3081" w:rsidP="00B979B4">
            <w:pPr>
              <w:widowControl/>
              <w:numPr>
                <w:ilvl w:val="0"/>
                <w:numId w:val="3"/>
              </w:numPr>
              <w:tabs>
                <w:tab w:val="left" w:pos="0"/>
                <w:tab w:val="left" w:pos="241"/>
              </w:tabs>
              <w:suppressAutoHyphens w:val="0"/>
              <w:autoSpaceDE w:val="0"/>
              <w:autoSpaceDN w:val="0"/>
              <w:adjustRightInd w:val="0"/>
              <w:spacing w:after="160" w:line="240" w:lineRule="auto"/>
              <w:ind w:left="239" w:hanging="295"/>
              <w:contextualSpacing/>
              <w:jc w:val="left"/>
              <w:rPr>
                <w:color w:val="auto"/>
              </w:rPr>
            </w:pPr>
            <w:r w:rsidRPr="00B979B4">
              <w:rPr>
                <w:color w:val="auto"/>
                <w:u w:val="single"/>
              </w:rPr>
              <w:t>Раздел. Оценочная деятельность в РФ</w:t>
            </w:r>
          </w:p>
          <w:p w:rsidR="00AE3081" w:rsidRPr="00B979B4" w:rsidRDefault="00AE3081" w:rsidP="00B979B4">
            <w:pPr>
              <w:tabs>
                <w:tab w:val="left" w:pos="0"/>
                <w:tab w:val="left" w:pos="241"/>
              </w:tabs>
              <w:suppressAutoHyphens w:val="0"/>
              <w:autoSpaceDE w:val="0"/>
              <w:autoSpaceDN w:val="0"/>
              <w:adjustRightInd w:val="0"/>
              <w:spacing w:line="240" w:lineRule="auto"/>
              <w:ind w:firstLine="0"/>
              <w:contextualSpacing/>
              <w:jc w:val="left"/>
              <w:rPr>
                <w:color w:val="auto"/>
              </w:rPr>
            </w:pPr>
            <w:r w:rsidRPr="00B979B4">
              <w:rPr>
                <w:color w:val="auto"/>
                <w:u w:val="single"/>
              </w:rPr>
              <w:t xml:space="preserve"> </w:t>
            </w: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236"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330"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1074"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c>
          <w:tcPr>
            <w:tcW w:w="370"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r>
      <w:tr w:rsidR="00AE3081" w:rsidRPr="00B979B4" w:rsidTr="00271D05">
        <w:trPr>
          <w:trHeight w:val="422"/>
        </w:trPr>
        <w:tc>
          <w:tcPr>
            <w:tcW w:w="1423" w:type="pct"/>
          </w:tcPr>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 xml:space="preserve">1.1 Тема </w:t>
            </w:r>
            <w:r w:rsidRPr="00B979B4">
              <w:rPr>
                <w:color w:val="auto"/>
                <w:lang w:eastAsia="en-US"/>
              </w:rPr>
              <w:t>Организация оценочной деятельности в РФ</w:t>
            </w:r>
            <w:r w:rsidRPr="00B979B4">
              <w:rPr>
                <w:color w:val="auto"/>
              </w:rPr>
              <w:t xml:space="preserve"> </w:t>
            </w: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3</w:t>
            </w: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1</w:t>
            </w: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w:t>
            </w:r>
          </w:p>
        </w:tc>
        <w:tc>
          <w:tcPr>
            <w:tcW w:w="236"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p w:rsidR="00AE3081" w:rsidRPr="00B979B4" w:rsidRDefault="00AE3081" w:rsidP="00CC1E7E">
            <w:pPr>
              <w:widowControl/>
              <w:suppressAutoHyphens w:val="0"/>
              <w:autoSpaceDE w:val="0"/>
              <w:autoSpaceDN w:val="0"/>
              <w:adjustRightInd w:val="0"/>
              <w:spacing w:line="240" w:lineRule="auto"/>
              <w:ind w:firstLine="0"/>
              <w:jc w:val="center"/>
              <w:rPr>
                <w:color w:val="auto"/>
              </w:rPr>
            </w:pPr>
            <w:r>
              <w:rPr>
                <w:color w:val="auto"/>
              </w:rPr>
              <w:t>1</w:t>
            </w:r>
            <w:r w:rsidRPr="00B979B4">
              <w:rPr>
                <w:color w:val="auto"/>
              </w:rPr>
              <w:t>/1И</w:t>
            </w:r>
          </w:p>
        </w:tc>
        <w:tc>
          <w:tcPr>
            <w:tcW w:w="330"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10</w:t>
            </w:r>
          </w:p>
        </w:tc>
        <w:tc>
          <w:tcPr>
            <w:tcW w:w="1074"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bCs/>
                <w:iCs/>
                <w:color w:val="auto"/>
              </w:rPr>
              <w:t>Подготовка к семинарскому</w:t>
            </w: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color w:val="auto"/>
              </w:rPr>
              <w:t>Семинарские занятия</w:t>
            </w:r>
          </w:p>
        </w:tc>
        <w:tc>
          <w:tcPr>
            <w:tcW w:w="370" w:type="pct"/>
          </w:tcPr>
          <w:p w:rsidR="00AE3081" w:rsidRPr="00B979B4" w:rsidRDefault="00AE3081" w:rsidP="00B979B4">
            <w:pPr>
              <w:widowControl/>
              <w:suppressAutoHyphens w:val="0"/>
              <w:autoSpaceDE w:val="0"/>
              <w:autoSpaceDN w:val="0"/>
              <w:adjustRightInd w:val="0"/>
              <w:spacing w:line="240" w:lineRule="auto"/>
              <w:ind w:firstLine="0"/>
              <w:jc w:val="left"/>
              <w:rPr>
                <w:i/>
                <w:color w:val="auto"/>
              </w:rPr>
            </w:pPr>
            <w:r w:rsidRPr="00B979B4">
              <w:rPr>
                <w:i/>
                <w:color w:val="auto"/>
              </w:rPr>
              <w:t>ПК-2,5-з</w:t>
            </w:r>
          </w:p>
        </w:tc>
      </w:tr>
      <w:tr w:rsidR="00AE3081" w:rsidRPr="00B979B4" w:rsidTr="00271D05">
        <w:trPr>
          <w:trHeight w:val="422"/>
        </w:trPr>
        <w:tc>
          <w:tcPr>
            <w:tcW w:w="1423" w:type="pct"/>
          </w:tcPr>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 xml:space="preserve">1.2. Тема </w:t>
            </w:r>
            <w:r w:rsidRPr="00B979B4">
              <w:rPr>
                <w:color w:val="auto"/>
                <w:lang w:eastAsia="en-US"/>
              </w:rPr>
              <w:t>Цели и принципы оценки стоимости компании (бизнеса)</w:t>
            </w: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3</w:t>
            </w: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1</w:t>
            </w: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w:t>
            </w:r>
          </w:p>
        </w:tc>
        <w:tc>
          <w:tcPr>
            <w:tcW w:w="236"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1</w:t>
            </w:r>
          </w:p>
        </w:tc>
        <w:tc>
          <w:tcPr>
            <w:tcW w:w="330"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10</w:t>
            </w:r>
          </w:p>
        </w:tc>
        <w:tc>
          <w:tcPr>
            <w:tcW w:w="1074" w:type="pct"/>
          </w:tcPr>
          <w:p w:rsidR="00AE3081" w:rsidRPr="00B979B4" w:rsidRDefault="00AE3081" w:rsidP="00B979B4">
            <w:pPr>
              <w:tabs>
                <w:tab w:val="left" w:pos="361"/>
              </w:tabs>
              <w:suppressAutoHyphens w:val="0"/>
              <w:autoSpaceDE w:val="0"/>
              <w:autoSpaceDN w:val="0"/>
              <w:adjustRightInd w:val="0"/>
              <w:spacing w:line="240" w:lineRule="auto"/>
              <w:ind w:firstLine="0"/>
              <w:jc w:val="left"/>
              <w:rPr>
                <w:bCs/>
                <w:iCs/>
                <w:color w:val="auto"/>
              </w:rPr>
            </w:pPr>
            <w:r w:rsidRPr="00B979B4">
              <w:rPr>
                <w:bCs/>
                <w:iCs/>
                <w:color w:val="auto"/>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AE3081" w:rsidRPr="00B979B4" w:rsidRDefault="00AE3081" w:rsidP="00B979B4">
            <w:pPr>
              <w:widowControl/>
              <w:suppressAutoHyphens w:val="0"/>
              <w:autoSpaceDE w:val="0"/>
              <w:autoSpaceDN w:val="0"/>
              <w:adjustRightInd w:val="0"/>
              <w:spacing w:line="240" w:lineRule="auto"/>
              <w:ind w:firstLine="0"/>
              <w:jc w:val="left"/>
              <w:rPr>
                <w:bCs/>
                <w:iCs/>
                <w:color w:val="auto"/>
              </w:rPr>
            </w:pP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color w:val="auto"/>
              </w:rPr>
              <w:t>Самоотчеты</w:t>
            </w:r>
          </w:p>
        </w:tc>
        <w:tc>
          <w:tcPr>
            <w:tcW w:w="370" w:type="pct"/>
          </w:tcPr>
          <w:p w:rsidR="00AE3081" w:rsidRPr="00B979B4" w:rsidRDefault="00AE3081" w:rsidP="00B979B4">
            <w:pPr>
              <w:widowControl/>
              <w:suppressAutoHyphens w:val="0"/>
              <w:autoSpaceDE w:val="0"/>
              <w:autoSpaceDN w:val="0"/>
              <w:adjustRightInd w:val="0"/>
              <w:spacing w:line="240" w:lineRule="auto"/>
              <w:ind w:firstLine="0"/>
              <w:jc w:val="left"/>
              <w:rPr>
                <w:i/>
                <w:color w:val="auto"/>
              </w:rPr>
            </w:pPr>
            <w:r w:rsidRPr="00B979B4">
              <w:rPr>
                <w:i/>
                <w:color w:val="auto"/>
              </w:rPr>
              <w:t>ПК-2,5-з</w:t>
            </w:r>
          </w:p>
        </w:tc>
      </w:tr>
      <w:tr w:rsidR="00AE3081" w:rsidRPr="00B979B4" w:rsidTr="00271D05">
        <w:trPr>
          <w:trHeight w:val="499"/>
        </w:trPr>
        <w:tc>
          <w:tcPr>
            <w:tcW w:w="1423" w:type="pct"/>
          </w:tcPr>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Итого по разделу</w:t>
            </w: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3</w:t>
            </w: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2</w:t>
            </w: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w:t>
            </w:r>
          </w:p>
        </w:tc>
        <w:tc>
          <w:tcPr>
            <w:tcW w:w="236"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2</w:t>
            </w:r>
            <w:r w:rsidRPr="00B979B4">
              <w:rPr>
                <w:color w:val="auto"/>
              </w:rPr>
              <w:t>/1И</w:t>
            </w:r>
          </w:p>
        </w:tc>
        <w:tc>
          <w:tcPr>
            <w:tcW w:w="330" w:type="pct"/>
          </w:tcPr>
          <w:p w:rsidR="00AE3081" w:rsidRPr="00B979B4" w:rsidRDefault="00AE3081" w:rsidP="00CC1E7E">
            <w:pPr>
              <w:widowControl/>
              <w:suppressAutoHyphens w:val="0"/>
              <w:autoSpaceDE w:val="0"/>
              <w:autoSpaceDN w:val="0"/>
              <w:adjustRightInd w:val="0"/>
              <w:spacing w:line="240" w:lineRule="auto"/>
              <w:ind w:firstLine="0"/>
              <w:jc w:val="center"/>
              <w:rPr>
                <w:color w:val="auto"/>
              </w:rPr>
            </w:pPr>
            <w:r w:rsidRPr="00B979B4">
              <w:rPr>
                <w:color w:val="auto"/>
              </w:rPr>
              <w:t>2</w:t>
            </w:r>
            <w:r>
              <w:rPr>
                <w:color w:val="auto"/>
              </w:rPr>
              <w:t>0</w:t>
            </w:r>
          </w:p>
        </w:tc>
        <w:tc>
          <w:tcPr>
            <w:tcW w:w="1074" w:type="pct"/>
          </w:tcPr>
          <w:p w:rsidR="00AE3081" w:rsidRPr="00B979B4" w:rsidRDefault="00AE3081" w:rsidP="00B979B4">
            <w:pPr>
              <w:tabs>
                <w:tab w:val="left" w:pos="361"/>
              </w:tabs>
              <w:suppressAutoHyphens w:val="0"/>
              <w:autoSpaceDE w:val="0"/>
              <w:autoSpaceDN w:val="0"/>
              <w:adjustRightInd w:val="0"/>
              <w:spacing w:line="240" w:lineRule="auto"/>
              <w:ind w:firstLine="0"/>
              <w:rPr>
                <w:bCs/>
                <w:iCs/>
                <w:color w:val="auto"/>
              </w:rPr>
            </w:pPr>
            <w:r w:rsidRPr="00B979B4">
              <w:rPr>
                <w:bCs/>
                <w:iCs/>
                <w:color w:val="auto"/>
              </w:rPr>
              <w:t>Работа с компьютерными обучающими программами, электронными учебниками, тренажерами, тестовыми системами.</w:t>
            </w:r>
          </w:p>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color w:val="auto"/>
              </w:rPr>
              <w:t>Тестирование</w:t>
            </w:r>
          </w:p>
        </w:tc>
        <w:tc>
          <w:tcPr>
            <w:tcW w:w="370"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r>
      <w:tr w:rsidR="00AE3081" w:rsidRPr="00B979B4" w:rsidTr="00271D05">
        <w:trPr>
          <w:trHeight w:val="70"/>
        </w:trPr>
        <w:tc>
          <w:tcPr>
            <w:tcW w:w="1423" w:type="pct"/>
          </w:tcPr>
          <w:p w:rsidR="00AE3081" w:rsidRPr="00B979B4" w:rsidRDefault="00AE3081" w:rsidP="00B979B4">
            <w:pPr>
              <w:widowControl/>
              <w:numPr>
                <w:ilvl w:val="0"/>
                <w:numId w:val="3"/>
              </w:numPr>
              <w:tabs>
                <w:tab w:val="left" w:pos="239"/>
              </w:tabs>
              <w:suppressAutoHyphens w:val="0"/>
              <w:autoSpaceDE w:val="0"/>
              <w:autoSpaceDN w:val="0"/>
              <w:adjustRightInd w:val="0"/>
              <w:spacing w:after="160" w:line="240" w:lineRule="auto"/>
              <w:ind w:left="381" w:hanging="381"/>
              <w:contextualSpacing/>
              <w:jc w:val="left"/>
              <w:rPr>
                <w:color w:val="auto"/>
                <w:lang w:eastAsia="en-US"/>
              </w:rPr>
            </w:pPr>
            <w:r w:rsidRPr="00B979B4">
              <w:rPr>
                <w:color w:val="auto"/>
                <w:u w:val="single"/>
              </w:rPr>
              <w:t>Раздел П</w:t>
            </w:r>
            <w:r w:rsidRPr="00B979B4">
              <w:rPr>
                <w:color w:val="auto"/>
                <w:u w:val="single"/>
                <w:lang w:eastAsia="en-US"/>
              </w:rPr>
              <w:t>одходы в оценке бизнеса</w:t>
            </w:r>
          </w:p>
          <w:p w:rsidR="00AE3081" w:rsidRPr="00B979B4" w:rsidRDefault="00AE3081" w:rsidP="00B979B4">
            <w:pPr>
              <w:suppressAutoHyphens w:val="0"/>
              <w:autoSpaceDE w:val="0"/>
              <w:autoSpaceDN w:val="0"/>
              <w:adjustRightInd w:val="0"/>
              <w:spacing w:line="240" w:lineRule="auto"/>
              <w:ind w:firstLine="0"/>
              <w:contextualSpacing/>
              <w:rPr>
                <w:color w:val="auto"/>
              </w:rPr>
            </w:pP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b/>
                <w:color w:val="auto"/>
              </w:rPr>
            </w:pP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236"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330"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1074"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c>
          <w:tcPr>
            <w:tcW w:w="370"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r>
      <w:tr w:rsidR="00AE3081" w:rsidRPr="00B979B4" w:rsidTr="00271D05">
        <w:trPr>
          <w:trHeight w:val="499"/>
        </w:trPr>
        <w:tc>
          <w:tcPr>
            <w:tcW w:w="1423" w:type="pct"/>
          </w:tcPr>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 xml:space="preserve">2.1. Тема </w:t>
            </w:r>
            <w:r w:rsidRPr="00B979B4">
              <w:rPr>
                <w:color w:val="auto"/>
                <w:lang w:eastAsia="en-US"/>
              </w:rPr>
              <w:t>Доходный подход в оценке бизнеса</w:t>
            </w: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3</w:t>
            </w: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1</w:t>
            </w: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w:t>
            </w:r>
          </w:p>
        </w:tc>
        <w:tc>
          <w:tcPr>
            <w:tcW w:w="236"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1</w:t>
            </w:r>
            <w:r>
              <w:rPr>
                <w:color w:val="auto"/>
              </w:rPr>
              <w:t>/1И</w:t>
            </w:r>
          </w:p>
        </w:tc>
        <w:tc>
          <w:tcPr>
            <w:tcW w:w="330" w:type="pct"/>
          </w:tcPr>
          <w:p w:rsidR="00AE3081" w:rsidRPr="00B979B4" w:rsidRDefault="00AE3081" w:rsidP="00CC1E7E">
            <w:pPr>
              <w:widowControl/>
              <w:suppressAutoHyphens w:val="0"/>
              <w:autoSpaceDE w:val="0"/>
              <w:autoSpaceDN w:val="0"/>
              <w:adjustRightInd w:val="0"/>
              <w:spacing w:line="240" w:lineRule="auto"/>
              <w:ind w:firstLine="0"/>
              <w:jc w:val="center"/>
              <w:rPr>
                <w:color w:val="auto"/>
              </w:rPr>
            </w:pPr>
            <w:r>
              <w:rPr>
                <w:color w:val="auto"/>
              </w:rPr>
              <w:t>16</w:t>
            </w:r>
          </w:p>
        </w:tc>
        <w:tc>
          <w:tcPr>
            <w:tcW w:w="1074"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bCs/>
                <w:iCs/>
                <w:color w:val="auto"/>
              </w:rPr>
              <w:t>Выполнение практических работ (решение задач)</w:t>
            </w: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color w:val="auto"/>
              </w:rPr>
              <w:t>Проверка индивидуальных заданий</w:t>
            </w:r>
          </w:p>
        </w:tc>
        <w:tc>
          <w:tcPr>
            <w:tcW w:w="370"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i/>
                <w:color w:val="auto"/>
              </w:rPr>
              <w:t>ПК-2,5-зув</w:t>
            </w:r>
          </w:p>
        </w:tc>
      </w:tr>
      <w:tr w:rsidR="00AE3081" w:rsidRPr="00B979B4" w:rsidTr="00271D05">
        <w:trPr>
          <w:trHeight w:val="499"/>
        </w:trPr>
        <w:tc>
          <w:tcPr>
            <w:tcW w:w="1423" w:type="pct"/>
          </w:tcPr>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 xml:space="preserve">2.2. Тема. </w:t>
            </w:r>
            <w:r w:rsidRPr="00B979B4">
              <w:rPr>
                <w:color w:val="auto"/>
                <w:lang w:eastAsia="en-US"/>
              </w:rPr>
              <w:t>Имущественный подход к оценке бизнеса</w:t>
            </w:r>
          </w:p>
          <w:p w:rsidR="00AE3081" w:rsidRPr="00B979B4" w:rsidRDefault="00AE3081" w:rsidP="00B979B4">
            <w:pPr>
              <w:widowControl/>
              <w:suppressAutoHyphens w:val="0"/>
              <w:autoSpaceDE w:val="0"/>
              <w:autoSpaceDN w:val="0"/>
              <w:adjustRightInd w:val="0"/>
              <w:spacing w:line="240" w:lineRule="auto"/>
              <w:ind w:firstLine="0"/>
              <w:rPr>
                <w:color w:val="auto"/>
              </w:rPr>
            </w:pP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3</w:t>
            </w: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1</w:t>
            </w: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w:t>
            </w:r>
          </w:p>
        </w:tc>
        <w:tc>
          <w:tcPr>
            <w:tcW w:w="236"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1</w:t>
            </w:r>
          </w:p>
        </w:tc>
        <w:tc>
          <w:tcPr>
            <w:tcW w:w="330" w:type="pct"/>
          </w:tcPr>
          <w:p w:rsidR="00AE3081" w:rsidRPr="00B979B4" w:rsidRDefault="00AE3081" w:rsidP="00CC1E7E">
            <w:pPr>
              <w:widowControl/>
              <w:suppressAutoHyphens w:val="0"/>
              <w:autoSpaceDE w:val="0"/>
              <w:autoSpaceDN w:val="0"/>
              <w:adjustRightInd w:val="0"/>
              <w:spacing w:line="240" w:lineRule="auto"/>
              <w:ind w:firstLine="0"/>
              <w:jc w:val="center"/>
              <w:rPr>
                <w:color w:val="auto"/>
              </w:rPr>
            </w:pPr>
            <w:r w:rsidRPr="00B979B4">
              <w:rPr>
                <w:color w:val="auto"/>
              </w:rPr>
              <w:t>1</w:t>
            </w:r>
            <w:r>
              <w:rPr>
                <w:color w:val="auto"/>
              </w:rPr>
              <w:t>6</w:t>
            </w:r>
          </w:p>
        </w:tc>
        <w:tc>
          <w:tcPr>
            <w:tcW w:w="1074"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bCs/>
                <w:iCs/>
                <w:color w:val="auto"/>
              </w:rPr>
              <w:t>Выполнение практических работ (решение задач)</w:t>
            </w: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color w:val="auto"/>
              </w:rPr>
              <w:t>Проверка индивидуальных заданий</w:t>
            </w:r>
          </w:p>
        </w:tc>
        <w:tc>
          <w:tcPr>
            <w:tcW w:w="370"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i/>
                <w:color w:val="auto"/>
              </w:rPr>
              <w:t>ПК-2,5- зув</w:t>
            </w:r>
          </w:p>
        </w:tc>
      </w:tr>
      <w:tr w:rsidR="00AE3081" w:rsidRPr="00B979B4" w:rsidTr="00271D05">
        <w:trPr>
          <w:trHeight w:val="499"/>
        </w:trPr>
        <w:tc>
          <w:tcPr>
            <w:tcW w:w="1423" w:type="pct"/>
          </w:tcPr>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Итого по разделу</w:t>
            </w: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2</w:t>
            </w: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w:t>
            </w:r>
          </w:p>
        </w:tc>
        <w:tc>
          <w:tcPr>
            <w:tcW w:w="236"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2</w:t>
            </w:r>
            <w:r>
              <w:rPr>
                <w:color w:val="auto"/>
              </w:rPr>
              <w:t>/1И</w:t>
            </w:r>
          </w:p>
        </w:tc>
        <w:tc>
          <w:tcPr>
            <w:tcW w:w="330" w:type="pct"/>
          </w:tcPr>
          <w:p w:rsidR="00AE3081" w:rsidRPr="00B979B4" w:rsidRDefault="00AE3081" w:rsidP="00CC1E7E">
            <w:pPr>
              <w:widowControl/>
              <w:suppressAutoHyphens w:val="0"/>
              <w:autoSpaceDE w:val="0"/>
              <w:autoSpaceDN w:val="0"/>
              <w:adjustRightInd w:val="0"/>
              <w:spacing w:line="240" w:lineRule="auto"/>
              <w:ind w:firstLine="0"/>
              <w:jc w:val="center"/>
              <w:rPr>
                <w:color w:val="auto"/>
              </w:rPr>
            </w:pPr>
            <w:r w:rsidRPr="00B979B4">
              <w:rPr>
                <w:color w:val="auto"/>
              </w:rPr>
              <w:t>3</w:t>
            </w:r>
            <w:r>
              <w:rPr>
                <w:color w:val="auto"/>
              </w:rPr>
              <w:t>2</w:t>
            </w:r>
          </w:p>
        </w:tc>
        <w:tc>
          <w:tcPr>
            <w:tcW w:w="1074" w:type="pct"/>
          </w:tcPr>
          <w:p w:rsidR="00AE3081" w:rsidRPr="00B979B4" w:rsidRDefault="00AE3081" w:rsidP="00B979B4">
            <w:pPr>
              <w:tabs>
                <w:tab w:val="left" w:pos="361"/>
              </w:tabs>
              <w:suppressAutoHyphens w:val="0"/>
              <w:autoSpaceDE w:val="0"/>
              <w:autoSpaceDN w:val="0"/>
              <w:adjustRightInd w:val="0"/>
              <w:spacing w:line="240" w:lineRule="auto"/>
              <w:ind w:firstLine="0"/>
              <w:rPr>
                <w:bCs/>
                <w:iCs/>
                <w:color w:val="auto"/>
              </w:rPr>
            </w:pPr>
            <w:r w:rsidRPr="00B979B4">
              <w:rPr>
                <w:bCs/>
                <w:iCs/>
                <w:color w:val="auto"/>
              </w:rPr>
              <w:t>Работа с компьютерными обучающими программами, электронными учебниками, тренажерами, тестовыми системами.</w:t>
            </w:r>
          </w:p>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color w:val="auto"/>
              </w:rPr>
              <w:t>Тестирование</w:t>
            </w:r>
          </w:p>
        </w:tc>
        <w:tc>
          <w:tcPr>
            <w:tcW w:w="370"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r>
      <w:tr w:rsidR="00AE3081" w:rsidRPr="00B979B4" w:rsidTr="00271D05">
        <w:trPr>
          <w:trHeight w:val="499"/>
        </w:trPr>
        <w:tc>
          <w:tcPr>
            <w:tcW w:w="1423" w:type="pct"/>
          </w:tcPr>
          <w:p w:rsidR="00AE3081" w:rsidRPr="00B979B4" w:rsidRDefault="00AE3081" w:rsidP="00B979B4">
            <w:pPr>
              <w:widowControl/>
              <w:numPr>
                <w:ilvl w:val="0"/>
                <w:numId w:val="3"/>
              </w:numPr>
              <w:tabs>
                <w:tab w:val="left" w:pos="239"/>
              </w:tabs>
              <w:suppressAutoHyphens w:val="0"/>
              <w:autoSpaceDE w:val="0"/>
              <w:autoSpaceDN w:val="0"/>
              <w:adjustRightInd w:val="0"/>
              <w:spacing w:after="160" w:line="240" w:lineRule="auto"/>
              <w:ind w:left="-45"/>
              <w:contextualSpacing/>
              <w:jc w:val="left"/>
              <w:rPr>
                <w:color w:val="auto"/>
                <w:u w:val="single"/>
                <w:lang w:eastAsia="en-US"/>
              </w:rPr>
            </w:pPr>
            <w:r w:rsidRPr="00B979B4">
              <w:rPr>
                <w:color w:val="auto"/>
                <w:u w:val="single"/>
              </w:rPr>
              <w:t xml:space="preserve">3. Раздел </w:t>
            </w:r>
            <w:r w:rsidRPr="00B979B4">
              <w:rPr>
                <w:color w:val="auto"/>
                <w:u w:val="single"/>
                <w:lang w:eastAsia="en-US"/>
              </w:rPr>
              <w:t>Оценка стоимости компании (бизнеса)</w:t>
            </w:r>
          </w:p>
          <w:p w:rsidR="00AE3081" w:rsidRPr="00B979B4" w:rsidRDefault="00AE3081" w:rsidP="00B979B4">
            <w:pPr>
              <w:suppressAutoHyphens w:val="0"/>
              <w:autoSpaceDE w:val="0"/>
              <w:autoSpaceDN w:val="0"/>
              <w:adjustRightInd w:val="0"/>
              <w:spacing w:line="240" w:lineRule="auto"/>
              <w:ind w:firstLine="0"/>
              <w:contextualSpacing/>
              <w:jc w:val="left"/>
              <w:rPr>
                <w:color w:val="auto"/>
              </w:rPr>
            </w:pP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236"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330"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1074"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c>
          <w:tcPr>
            <w:tcW w:w="370"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r>
      <w:tr w:rsidR="00AE3081" w:rsidRPr="00B979B4" w:rsidTr="00271D05">
        <w:trPr>
          <w:trHeight w:val="268"/>
        </w:trPr>
        <w:tc>
          <w:tcPr>
            <w:tcW w:w="1423" w:type="pct"/>
          </w:tcPr>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 xml:space="preserve">3.1. Тема. </w:t>
            </w:r>
            <w:r w:rsidRPr="00B979B4">
              <w:rPr>
                <w:color w:val="auto"/>
                <w:lang w:eastAsia="en-US"/>
              </w:rPr>
              <w:t>Оценка стоимости компании (бизнеса) на основе экономической прибыли.</w:t>
            </w: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3</w:t>
            </w: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0,5</w:t>
            </w: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w:t>
            </w:r>
          </w:p>
        </w:tc>
        <w:tc>
          <w:tcPr>
            <w:tcW w:w="236"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2</w:t>
            </w:r>
          </w:p>
        </w:tc>
        <w:tc>
          <w:tcPr>
            <w:tcW w:w="330"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18</w:t>
            </w:r>
          </w:p>
        </w:tc>
        <w:tc>
          <w:tcPr>
            <w:tcW w:w="1074"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bCs/>
                <w:iCs/>
                <w:color w:val="auto"/>
              </w:rPr>
              <w:t>Выполнение практических работ (решение задач)</w:t>
            </w: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color w:val="auto"/>
              </w:rPr>
              <w:t>Проверка индивидуальных заданий</w:t>
            </w:r>
          </w:p>
        </w:tc>
        <w:tc>
          <w:tcPr>
            <w:tcW w:w="370"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i/>
                <w:color w:val="auto"/>
              </w:rPr>
              <w:t>ПК-2,5-з,у</w:t>
            </w:r>
          </w:p>
        </w:tc>
      </w:tr>
      <w:tr w:rsidR="00AE3081" w:rsidRPr="00B979B4" w:rsidTr="00271D05">
        <w:trPr>
          <w:trHeight w:val="422"/>
        </w:trPr>
        <w:tc>
          <w:tcPr>
            <w:tcW w:w="1423" w:type="pct"/>
          </w:tcPr>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 xml:space="preserve">3.2. Тема </w:t>
            </w:r>
            <w:r w:rsidRPr="00B979B4">
              <w:rPr>
                <w:color w:val="auto"/>
                <w:lang w:eastAsia="en-US"/>
              </w:rPr>
              <w:t>Оценка стоимости компании (бизнеса) на основе метода реальных опционов.</w:t>
            </w: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3</w:t>
            </w: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0,5</w:t>
            </w: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w:t>
            </w:r>
          </w:p>
        </w:tc>
        <w:tc>
          <w:tcPr>
            <w:tcW w:w="236"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2</w:t>
            </w:r>
          </w:p>
        </w:tc>
        <w:tc>
          <w:tcPr>
            <w:tcW w:w="330"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17</w:t>
            </w:r>
          </w:p>
        </w:tc>
        <w:tc>
          <w:tcPr>
            <w:tcW w:w="1074"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bCs/>
                <w:iCs/>
                <w:color w:val="auto"/>
              </w:rPr>
              <w:t>Выполнение практических работ (решение задач)</w:t>
            </w: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color w:val="auto"/>
              </w:rPr>
              <w:t>Проверка индивидуальных заданий</w:t>
            </w:r>
          </w:p>
        </w:tc>
        <w:tc>
          <w:tcPr>
            <w:tcW w:w="370" w:type="pct"/>
          </w:tcPr>
          <w:p w:rsidR="00AE3081" w:rsidRPr="00B979B4" w:rsidRDefault="00AE3081" w:rsidP="00B979B4">
            <w:pPr>
              <w:widowControl/>
              <w:suppressAutoHyphens w:val="0"/>
              <w:spacing w:after="160"/>
              <w:ind w:firstLine="0"/>
              <w:jc w:val="left"/>
              <w:rPr>
                <w:rFonts w:ascii="Calibri" w:hAnsi="Calibri"/>
                <w:color w:val="auto"/>
                <w:lang w:eastAsia="en-US"/>
              </w:rPr>
            </w:pPr>
            <w:r w:rsidRPr="00B979B4">
              <w:rPr>
                <w:i/>
                <w:color w:val="auto"/>
              </w:rPr>
              <w:t>ПК-2,5-з,у</w:t>
            </w:r>
          </w:p>
        </w:tc>
      </w:tr>
      <w:tr w:rsidR="00AE3081" w:rsidRPr="00B979B4" w:rsidTr="00271D05">
        <w:trPr>
          <w:trHeight w:val="422"/>
        </w:trPr>
        <w:tc>
          <w:tcPr>
            <w:tcW w:w="1423" w:type="pct"/>
          </w:tcPr>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 xml:space="preserve">3.3. Тема </w:t>
            </w:r>
            <w:r w:rsidRPr="00B979B4">
              <w:rPr>
                <w:color w:val="auto"/>
                <w:lang w:eastAsia="en-US"/>
              </w:rPr>
              <w:t>Оценка бизнеса в процессе реструктуризации</w:t>
            </w:r>
            <w:r w:rsidRPr="00B979B4">
              <w:rPr>
                <w:color w:val="auto"/>
              </w:rPr>
              <w:t xml:space="preserve"> </w:t>
            </w: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3</w:t>
            </w: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0,5</w:t>
            </w: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w:t>
            </w:r>
          </w:p>
        </w:tc>
        <w:tc>
          <w:tcPr>
            <w:tcW w:w="236" w:type="pct"/>
          </w:tcPr>
          <w:p w:rsidR="00AE3081" w:rsidRPr="00B979B4" w:rsidRDefault="00AE3081" w:rsidP="00CC1E7E">
            <w:pPr>
              <w:widowControl/>
              <w:suppressAutoHyphens w:val="0"/>
              <w:autoSpaceDE w:val="0"/>
              <w:autoSpaceDN w:val="0"/>
              <w:adjustRightInd w:val="0"/>
              <w:spacing w:line="240" w:lineRule="auto"/>
              <w:ind w:firstLine="0"/>
              <w:jc w:val="center"/>
              <w:rPr>
                <w:color w:val="auto"/>
              </w:rPr>
            </w:pPr>
            <w:r>
              <w:rPr>
                <w:color w:val="auto"/>
              </w:rPr>
              <w:t>1/1И</w:t>
            </w:r>
          </w:p>
        </w:tc>
        <w:tc>
          <w:tcPr>
            <w:tcW w:w="330"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18</w:t>
            </w:r>
          </w:p>
        </w:tc>
        <w:tc>
          <w:tcPr>
            <w:tcW w:w="1074" w:type="pct"/>
          </w:tcPr>
          <w:p w:rsidR="00AE3081" w:rsidRPr="00B979B4" w:rsidRDefault="00AE3081" w:rsidP="00B979B4">
            <w:pPr>
              <w:tabs>
                <w:tab w:val="left" w:pos="361"/>
              </w:tabs>
              <w:suppressAutoHyphens w:val="0"/>
              <w:autoSpaceDE w:val="0"/>
              <w:autoSpaceDN w:val="0"/>
              <w:adjustRightInd w:val="0"/>
              <w:spacing w:line="240" w:lineRule="auto"/>
              <w:ind w:firstLine="0"/>
              <w:jc w:val="left"/>
              <w:rPr>
                <w:bCs/>
                <w:iCs/>
                <w:color w:val="auto"/>
              </w:rPr>
            </w:pPr>
            <w:r w:rsidRPr="00B979B4">
              <w:rPr>
                <w:bCs/>
                <w:iCs/>
                <w:color w:val="auto"/>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AE3081" w:rsidRPr="00B979B4" w:rsidRDefault="00AE3081" w:rsidP="00B979B4">
            <w:pPr>
              <w:widowControl/>
              <w:suppressAutoHyphens w:val="0"/>
              <w:autoSpaceDE w:val="0"/>
              <w:autoSpaceDN w:val="0"/>
              <w:adjustRightInd w:val="0"/>
              <w:spacing w:line="240" w:lineRule="auto"/>
              <w:ind w:firstLine="0"/>
              <w:jc w:val="left"/>
              <w:rPr>
                <w:bCs/>
                <w:iCs/>
                <w:color w:val="auto"/>
              </w:rPr>
            </w:pP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color w:val="auto"/>
              </w:rPr>
              <w:t>Самоотчеты</w:t>
            </w:r>
          </w:p>
        </w:tc>
        <w:tc>
          <w:tcPr>
            <w:tcW w:w="370" w:type="pct"/>
          </w:tcPr>
          <w:p w:rsidR="00AE3081" w:rsidRPr="00B979B4" w:rsidRDefault="00AE3081" w:rsidP="00B979B4">
            <w:pPr>
              <w:widowControl/>
              <w:suppressAutoHyphens w:val="0"/>
              <w:spacing w:after="160"/>
              <w:ind w:firstLine="0"/>
              <w:jc w:val="left"/>
              <w:rPr>
                <w:rFonts w:ascii="Calibri" w:hAnsi="Calibri"/>
                <w:color w:val="auto"/>
                <w:lang w:eastAsia="en-US"/>
              </w:rPr>
            </w:pPr>
            <w:r w:rsidRPr="00B979B4">
              <w:rPr>
                <w:i/>
                <w:color w:val="auto"/>
              </w:rPr>
              <w:t>ПК-2,5-з,у</w:t>
            </w:r>
          </w:p>
        </w:tc>
      </w:tr>
      <w:tr w:rsidR="00AE3081" w:rsidRPr="00B979B4" w:rsidTr="00271D05">
        <w:trPr>
          <w:trHeight w:val="499"/>
        </w:trPr>
        <w:tc>
          <w:tcPr>
            <w:tcW w:w="1423" w:type="pct"/>
          </w:tcPr>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 xml:space="preserve">3.4. Тема </w:t>
            </w:r>
            <w:r w:rsidRPr="00B979B4">
              <w:rPr>
                <w:color w:val="auto"/>
                <w:lang w:eastAsia="en-US"/>
              </w:rPr>
              <w:t>Оценка бизнеса в системе антикризисного управления</w:t>
            </w: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0,5</w:t>
            </w: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w:t>
            </w:r>
          </w:p>
        </w:tc>
        <w:tc>
          <w:tcPr>
            <w:tcW w:w="236" w:type="pct"/>
          </w:tcPr>
          <w:p w:rsidR="00AE3081" w:rsidRPr="00B979B4" w:rsidRDefault="00AE3081" w:rsidP="00CC1E7E">
            <w:pPr>
              <w:widowControl/>
              <w:suppressAutoHyphens w:val="0"/>
              <w:autoSpaceDE w:val="0"/>
              <w:autoSpaceDN w:val="0"/>
              <w:adjustRightInd w:val="0"/>
              <w:spacing w:line="240" w:lineRule="auto"/>
              <w:ind w:firstLine="0"/>
              <w:jc w:val="center"/>
              <w:rPr>
                <w:color w:val="auto"/>
              </w:rPr>
            </w:pPr>
            <w:r>
              <w:rPr>
                <w:color w:val="auto"/>
              </w:rPr>
              <w:t>1/1И</w:t>
            </w:r>
          </w:p>
        </w:tc>
        <w:tc>
          <w:tcPr>
            <w:tcW w:w="330" w:type="pct"/>
          </w:tcPr>
          <w:p w:rsidR="00AE3081" w:rsidRPr="00B979B4" w:rsidRDefault="00AE3081" w:rsidP="00CC1E7E">
            <w:pPr>
              <w:widowControl/>
              <w:suppressAutoHyphens w:val="0"/>
              <w:autoSpaceDE w:val="0"/>
              <w:autoSpaceDN w:val="0"/>
              <w:adjustRightInd w:val="0"/>
              <w:spacing w:line="240" w:lineRule="auto"/>
              <w:ind w:firstLine="0"/>
              <w:jc w:val="center"/>
              <w:rPr>
                <w:color w:val="auto"/>
              </w:rPr>
            </w:pPr>
            <w:r w:rsidRPr="00B979B4">
              <w:rPr>
                <w:color w:val="auto"/>
              </w:rPr>
              <w:t>18,</w:t>
            </w:r>
            <w:r>
              <w:rPr>
                <w:color w:val="auto"/>
              </w:rPr>
              <w:t>1</w:t>
            </w:r>
          </w:p>
        </w:tc>
        <w:tc>
          <w:tcPr>
            <w:tcW w:w="1074" w:type="pct"/>
          </w:tcPr>
          <w:p w:rsidR="00AE3081" w:rsidRPr="00B979B4" w:rsidRDefault="00AE3081" w:rsidP="00B979B4">
            <w:pPr>
              <w:tabs>
                <w:tab w:val="left" w:pos="361"/>
              </w:tabs>
              <w:suppressAutoHyphens w:val="0"/>
              <w:autoSpaceDE w:val="0"/>
              <w:autoSpaceDN w:val="0"/>
              <w:adjustRightInd w:val="0"/>
              <w:spacing w:line="240" w:lineRule="auto"/>
              <w:ind w:firstLine="0"/>
              <w:jc w:val="left"/>
              <w:rPr>
                <w:bCs/>
                <w:iCs/>
                <w:color w:val="auto"/>
              </w:rPr>
            </w:pPr>
            <w:r w:rsidRPr="00B979B4">
              <w:rPr>
                <w:bCs/>
                <w:iCs/>
                <w:color w:val="auto"/>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AE3081" w:rsidRPr="00B979B4" w:rsidRDefault="00AE3081" w:rsidP="00B979B4">
            <w:pPr>
              <w:widowControl/>
              <w:suppressAutoHyphens w:val="0"/>
              <w:autoSpaceDE w:val="0"/>
              <w:autoSpaceDN w:val="0"/>
              <w:adjustRightInd w:val="0"/>
              <w:spacing w:line="240" w:lineRule="auto"/>
              <w:ind w:firstLine="0"/>
              <w:jc w:val="left"/>
              <w:rPr>
                <w:bCs/>
                <w:iCs/>
                <w:color w:val="auto"/>
              </w:rPr>
            </w:pP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color w:val="auto"/>
              </w:rPr>
              <w:t>Самоотчеты</w:t>
            </w:r>
          </w:p>
        </w:tc>
        <w:tc>
          <w:tcPr>
            <w:tcW w:w="370" w:type="pct"/>
          </w:tcPr>
          <w:p w:rsidR="00AE3081" w:rsidRPr="00B979B4" w:rsidRDefault="00AE3081" w:rsidP="00B979B4">
            <w:pPr>
              <w:widowControl/>
              <w:suppressAutoHyphens w:val="0"/>
              <w:spacing w:after="160"/>
              <w:ind w:firstLine="0"/>
              <w:jc w:val="left"/>
              <w:rPr>
                <w:rFonts w:ascii="Calibri" w:hAnsi="Calibri"/>
                <w:color w:val="auto"/>
                <w:lang w:eastAsia="en-US"/>
              </w:rPr>
            </w:pPr>
            <w:r w:rsidRPr="00B979B4">
              <w:rPr>
                <w:i/>
                <w:color w:val="auto"/>
              </w:rPr>
              <w:t>ПК-2,5-з,у</w:t>
            </w:r>
          </w:p>
        </w:tc>
      </w:tr>
      <w:tr w:rsidR="00AE3081" w:rsidRPr="00B979B4" w:rsidTr="00271D05">
        <w:trPr>
          <w:trHeight w:val="70"/>
        </w:trPr>
        <w:tc>
          <w:tcPr>
            <w:tcW w:w="1423" w:type="pct"/>
          </w:tcPr>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Итого по разделу</w:t>
            </w: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3</w:t>
            </w: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Pr>
                <w:color w:val="auto"/>
              </w:rPr>
              <w:t>2</w:t>
            </w: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w:t>
            </w:r>
          </w:p>
        </w:tc>
        <w:tc>
          <w:tcPr>
            <w:tcW w:w="236" w:type="pct"/>
          </w:tcPr>
          <w:p w:rsidR="00AE3081" w:rsidRPr="00B979B4" w:rsidRDefault="00AE3081" w:rsidP="00CC1E7E">
            <w:pPr>
              <w:widowControl/>
              <w:suppressAutoHyphens w:val="0"/>
              <w:autoSpaceDE w:val="0"/>
              <w:autoSpaceDN w:val="0"/>
              <w:adjustRightInd w:val="0"/>
              <w:spacing w:line="240" w:lineRule="auto"/>
              <w:ind w:firstLine="0"/>
              <w:jc w:val="center"/>
              <w:rPr>
                <w:color w:val="auto"/>
              </w:rPr>
            </w:pPr>
            <w:r>
              <w:rPr>
                <w:color w:val="auto"/>
              </w:rPr>
              <w:t>6</w:t>
            </w:r>
            <w:r w:rsidRPr="00B979B4">
              <w:rPr>
                <w:color w:val="auto"/>
              </w:rPr>
              <w:t>/</w:t>
            </w:r>
            <w:r>
              <w:rPr>
                <w:color w:val="auto"/>
              </w:rPr>
              <w:t>2</w:t>
            </w:r>
            <w:r w:rsidRPr="00B979B4">
              <w:rPr>
                <w:color w:val="auto"/>
              </w:rPr>
              <w:t>И</w:t>
            </w:r>
          </w:p>
        </w:tc>
        <w:tc>
          <w:tcPr>
            <w:tcW w:w="330" w:type="pct"/>
          </w:tcPr>
          <w:p w:rsidR="00AE3081" w:rsidRPr="00B979B4" w:rsidRDefault="00AE3081" w:rsidP="00CC1E7E">
            <w:pPr>
              <w:widowControl/>
              <w:suppressAutoHyphens w:val="0"/>
              <w:autoSpaceDE w:val="0"/>
              <w:autoSpaceDN w:val="0"/>
              <w:adjustRightInd w:val="0"/>
              <w:spacing w:line="240" w:lineRule="auto"/>
              <w:ind w:firstLine="0"/>
              <w:jc w:val="center"/>
              <w:rPr>
                <w:color w:val="auto"/>
              </w:rPr>
            </w:pPr>
            <w:r w:rsidRPr="00B979B4">
              <w:rPr>
                <w:color w:val="auto"/>
              </w:rPr>
              <w:t>71,</w:t>
            </w:r>
            <w:r>
              <w:rPr>
                <w:color w:val="auto"/>
              </w:rPr>
              <w:t>1</w:t>
            </w:r>
          </w:p>
        </w:tc>
        <w:tc>
          <w:tcPr>
            <w:tcW w:w="1074" w:type="pct"/>
          </w:tcPr>
          <w:p w:rsidR="00AE3081" w:rsidRPr="00B979B4" w:rsidRDefault="00AE3081" w:rsidP="00B979B4">
            <w:pPr>
              <w:tabs>
                <w:tab w:val="left" w:pos="361"/>
              </w:tabs>
              <w:suppressAutoHyphens w:val="0"/>
              <w:autoSpaceDE w:val="0"/>
              <w:autoSpaceDN w:val="0"/>
              <w:adjustRightInd w:val="0"/>
              <w:spacing w:line="240" w:lineRule="auto"/>
              <w:ind w:firstLine="0"/>
              <w:rPr>
                <w:bCs/>
                <w:iCs/>
                <w:color w:val="auto"/>
              </w:rPr>
            </w:pPr>
            <w:r w:rsidRPr="00B979B4">
              <w:rPr>
                <w:bCs/>
                <w:iCs/>
                <w:color w:val="auto"/>
              </w:rPr>
              <w:t>Работа с компьютерными обучающими программами, электронными учебниками, тренажерами, тестовыми системами.</w:t>
            </w:r>
          </w:p>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r w:rsidRPr="00B979B4">
              <w:rPr>
                <w:color w:val="auto"/>
              </w:rPr>
              <w:t>Тестирование</w:t>
            </w:r>
          </w:p>
        </w:tc>
        <w:tc>
          <w:tcPr>
            <w:tcW w:w="370" w:type="pct"/>
          </w:tcPr>
          <w:p w:rsidR="00AE3081" w:rsidRPr="00B979B4" w:rsidRDefault="00AE3081" w:rsidP="00B979B4">
            <w:pPr>
              <w:widowControl/>
              <w:suppressAutoHyphens w:val="0"/>
              <w:autoSpaceDE w:val="0"/>
              <w:autoSpaceDN w:val="0"/>
              <w:adjustRightInd w:val="0"/>
              <w:spacing w:line="240" w:lineRule="auto"/>
              <w:ind w:firstLine="0"/>
              <w:jc w:val="left"/>
              <w:rPr>
                <w:i/>
                <w:color w:val="auto"/>
              </w:rPr>
            </w:pPr>
            <w:r w:rsidRPr="00B979B4">
              <w:rPr>
                <w:i/>
                <w:color w:val="auto"/>
              </w:rPr>
              <w:t>ПК-2,5-з,у,в</w:t>
            </w:r>
          </w:p>
        </w:tc>
      </w:tr>
      <w:tr w:rsidR="00AE3081" w:rsidRPr="00B979B4" w:rsidTr="00271D05">
        <w:trPr>
          <w:trHeight w:val="499"/>
        </w:trPr>
        <w:tc>
          <w:tcPr>
            <w:tcW w:w="1423" w:type="pct"/>
          </w:tcPr>
          <w:p w:rsidR="00AE3081" w:rsidRPr="00B979B4" w:rsidRDefault="00AE3081" w:rsidP="00B979B4">
            <w:pPr>
              <w:widowControl/>
              <w:suppressAutoHyphens w:val="0"/>
              <w:autoSpaceDE w:val="0"/>
              <w:autoSpaceDN w:val="0"/>
              <w:adjustRightInd w:val="0"/>
              <w:spacing w:line="240" w:lineRule="auto"/>
              <w:ind w:firstLine="0"/>
              <w:rPr>
                <w:b/>
                <w:color w:val="auto"/>
              </w:rPr>
            </w:pPr>
            <w:r w:rsidRPr="00B979B4">
              <w:rPr>
                <w:b/>
                <w:color w:val="auto"/>
              </w:rPr>
              <w:t>Итого за семестр</w:t>
            </w: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3</w:t>
            </w: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b/>
                <w:color w:val="auto"/>
              </w:rPr>
            </w:pPr>
            <w:r>
              <w:rPr>
                <w:b/>
                <w:color w:val="auto"/>
              </w:rPr>
              <w:t>6</w:t>
            </w: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b/>
                <w:color w:val="auto"/>
              </w:rPr>
            </w:pPr>
            <w:r w:rsidRPr="00B979B4">
              <w:rPr>
                <w:b/>
                <w:color w:val="auto"/>
              </w:rPr>
              <w:t>-</w:t>
            </w:r>
          </w:p>
        </w:tc>
        <w:tc>
          <w:tcPr>
            <w:tcW w:w="236" w:type="pct"/>
          </w:tcPr>
          <w:p w:rsidR="00AE3081" w:rsidRPr="00B979B4" w:rsidRDefault="00AE3081" w:rsidP="00CC1E7E">
            <w:pPr>
              <w:widowControl/>
              <w:suppressAutoHyphens w:val="0"/>
              <w:autoSpaceDE w:val="0"/>
              <w:autoSpaceDN w:val="0"/>
              <w:adjustRightInd w:val="0"/>
              <w:spacing w:line="240" w:lineRule="auto"/>
              <w:ind w:firstLine="0"/>
              <w:jc w:val="center"/>
              <w:rPr>
                <w:b/>
                <w:color w:val="auto"/>
              </w:rPr>
            </w:pPr>
            <w:r>
              <w:rPr>
                <w:b/>
                <w:color w:val="auto"/>
              </w:rPr>
              <w:t>10</w:t>
            </w:r>
            <w:r w:rsidRPr="00B979B4">
              <w:rPr>
                <w:b/>
                <w:color w:val="auto"/>
              </w:rPr>
              <w:t>/</w:t>
            </w:r>
            <w:r>
              <w:rPr>
                <w:b/>
                <w:color w:val="auto"/>
              </w:rPr>
              <w:t>4</w:t>
            </w:r>
            <w:r w:rsidRPr="00B979B4">
              <w:rPr>
                <w:b/>
                <w:color w:val="auto"/>
              </w:rPr>
              <w:t>И</w:t>
            </w:r>
          </w:p>
        </w:tc>
        <w:tc>
          <w:tcPr>
            <w:tcW w:w="330" w:type="pct"/>
          </w:tcPr>
          <w:p w:rsidR="00AE3081" w:rsidRPr="00B979B4" w:rsidRDefault="00AE3081" w:rsidP="00CC1E7E">
            <w:pPr>
              <w:widowControl/>
              <w:suppressAutoHyphens w:val="0"/>
              <w:autoSpaceDE w:val="0"/>
              <w:autoSpaceDN w:val="0"/>
              <w:adjustRightInd w:val="0"/>
              <w:spacing w:line="240" w:lineRule="auto"/>
              <w:ind w:firstLine="0"/>
              <w:jc w:val="center"/>
              <w:rPr>
                <w:b/>
                <w:color w:val="auto"/>
              </w:rPr>
            </w:pPr>
            <w:r w:rsidRPr="00B979B4">
              <w:rPr>
                <w:b/>
                <w:color w:val="auto"/>
              </w:rPr>
              <w:t>1</w:t>
            </w:r>
            <w:r>
              <w:rPr>
                <w:b/>
                <w:color w:val="auto"/>
              </w:rPr>
              <w:t>2</w:t>
            </w:r>
            <w:r w:rsidRPr="00B979B4">
              <w:rPr>
                <w:b/>
                <w:color w:val="auto"/>
              </w:rPr>
              <w:t>3</w:t>
            </w:r>
            <w:r>
              <w:rPr>
                <w:b/>
                <w:color w:val="auto"/>
              </w:rPr>
              <w:t>,</w:t>
            </w:r>
            <w:r w:rsidRPr="00B979B4">
              <w:rPr>
                <w:b/>
                <w:color w:val="auto"/>
              </w:rPr>
              <w:t>1</w:t>
            </w:r>
          </w:p>
        </w:tc>
        <w:tc>
          <w:tcPr>
            <w:tcW w:w="1074" w:type="pct"/>
          </w:tcPr>
          <w:p w:rsidR="00AE3081" w:rsidRPr="00B979B4" w:rsidRDefault="00AE3081" w:rsidP="00B979B4">
            <w:pPr>
              <w:widowControl/>
              <w:suppressAutoHyphens w:val="0"/>
              <w:autoSpaceDE w:val="0"/>
              <w:autoSpaceDN w:val="0"/>
              <w:adjustRightInd w:val="0"/>
              <w:spacing w:line="240" w:lineRule="auto"/>
              <w:ind w:firstLine="0"/>
              <w:jc w:val="left"/>
              <w:rPr>
                <w:b/>
                <w:color w:val="auto"/>
              </w:rPr>
            </w:pP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left"/>
              <w:rPr>
                <w:b/>
                <w:color w:val="auto"/>
              </w:rPr>
            </w:pPr>
          </w:p>
        </w:tc>
        <w:tc>
          <w:tcPr>
            <w:tcW w:w="370" w:type="pct"/>
          </w:tcPr>
          <w:p w:rsidR="00AE3081" w:rsidRPr="00B979B4" w:rsidRDefault="00AE3081" w:rsidP="00B979B4">
            <w:pPr>
              <w:widowControl/>
              <w:suppressAutoHyphens w:val="0"/>
              <w:autoSpaceDE w:val="0"/>
              <w:autoSpaceDN w:val="0"/>
              <w:adjustRightInd w:val="0"/>
              <w:spacing w:line="240" w:lineRule="auto"/>
              <w:ind w:firstLine="0"/>
              <w:jc w:val="left"/>
              <w:rPr>
                <w:b/>
                <w:color w:val="auto"/>
              </w:rPr>
            </w:pPr>
          </w:p>
        </w:tc>
      </w:tr>
      <w:tr w:rsidR="00AE3081" w:rsidRPr="00B979B4" w:rsidTr="00271D05">
        <w:trPr>
          <w:trHeight w:val="499"/>
        </w:trPr>
        <w:tc>
          <w:tcPr>
            <w:tcW w:w="1423" w:type="pct"/>
          </w:tcPr>
          <w:p w:rsidR="00AE3081" w:rsidRPr="00B979B4" w:rsidRDefault="00AE3081" w:rsidP="00B979B4">
            <w:pPr>
              <w:widowControl/>
              <w:suppressAutoHyphens w:val="0"/>
              <w:autoSpaceDE w:val="0"/>
              <w:autoSpaceDN w:val="0"/>
              <w:adjustRightInd w:val="0"/>
              <w:spacing w:line="240" w:lineRule="auto"/>
              <w:ind w:firstLine="0"/>
              <w:rPr>
                <w:b/>
                <w:color w:val="auto"/>
              </w:rPr>
            </w:pPr>
            <w:r w:rsidRPr="00B979B4">
              <w:rPr>
                <w:b/>
                <w:color w:val="auto"/>
              </w:rPr>
              <w:t>Итого по дисциплине</w:t>
            </w:r>
          </w:p>
        </w:tc>
        <w:tc>
          <w:tcPr>
            <w:tcW w:w="184" w:type="pct"/>
          </w:tcPr>
          <w:p w:rsidR="00AE3081" w:rsidRPr="00B979B4" w:rsidRDefault="00AE3081" w:rsidP="00B979B4">
            <w:pPr>
              <w:widowControl/>
              <w:suppressAutoHyphens w:val="0"/>
              <w:autoSpaceDE w:val="0"/>
              <w:autoSpaceDN w:val="0"/>
              <w:adjustRightInd w:val="0"/>
              <w:spacing w:line="240" w:lineRule="auto"/>
              <w:ind w:firstLine="0"/>
              <w:jc w:val="center"/>
              <w:rPr>
                <w:color w:val="auto"/>
              </w:rPr>
            </w:pPr>
            <w:r w:rsidRPr="00B979B4">
              <w:rPr>
                <w:color w:val="auto"/>
              </w:rPr>
              <w:t>3</w:t>
            </w:r>
          </w:p>
        </w:tc>
        <w:tc>
          <w:tcPr>
            <w:tcW w:w="192" w:type="pct"/>
          </w:tcPr>
          <w:p w:rsidR="00AE3081" w:rsidRPr="00B979B4" w:rsidRDefault="00AE3081" w:rsidP="00B979B4">
            <w:pPr>
              <w:widowControl/>
              <w:suppressAutoHyphens w:val="0"/>
              <w:autoSpaceDE w:val="0"/>
              <w:autoSpaceDN w:val="0"/>
              <w:adjustRightInd w:val="0"/>
              <w:spacing w:line="240" w:lineRule="auto"/>
              <w:ind w:firstLine="0"/>
              <w:jc w:val="center"/>
              <w:rPr>
                <w:b/>
                <w:color w:val="auto"/>
              </w:rPr>
            </w:pPr>
            <w:r>
              <w:rPr>
                <w:b/>
                <w:color w:val="auto"/>
              </w:rPr>
              <w:t>6</w:t>
            </w:r>
          </w:p>
        </w:tc>
        <w:tc>
          <w:tcPr>
            <w:tcW w:w="218" w:type="pct"/>
          </w:tcPr>
          <w:p w:rsidR="00AE3081" w:rsidRPr="00B979B4" w:rsidRDefault="00AE3081" w:rsidP="00B979B4">
            <w:pPr>
              <w:widowControl/>
              <w:suppressAutoHyphens w:val="0"/>
              <w:autoSpaceDE w:val="0"/>
              <w:autoSpaceDN w:val="0"/>
              <w:adjustRightInd w:val="0"/>
              <w:spacing w:line="240" w:lineRule="auto"/>
              <w:ind w:firstLine="0"/>
              <w:jc w:val="center"/>
              <w:rPr>
                <w:b/>
                <w:color w:val="auto"/>
              </w:rPr>
            </w:pPr>
            <w:r w:rsidRPr="00B979B4">
              <w:rPr>
                <w:b/>
                <w:color w:val="auto"/>
              </w:rPr>
              <w:t>-</w:t>
            </w:r>
          </w:p>
        </w:tc>
        <w:tc>
          <w:tcPr>
            <w:tcW w:w="236" w:type="pct"/>
          </w:tcPr>
          <w:p w:rsidR="00AE3081" w:rsidRPr="00B979B4" w:rsidRDefault="00AE3081" w:rsidP="00CC1E7E">
            <w:pPr>
              <w:widowControl/>
              <w:suppressAutoHyphens w:val="0"/>
              <w:autoSpaceDE w:val="0"/>
              <w:autoSpaceDN w:val="0"/>
              <w:adjustRightInd w:val="0"/>
              <w:spacing w:line="240" w:lineRule="auto"/>
              <w:ind w:firstLine="0"/>
              <w:jc w:val="center"/>
              <w:rPr>
                <w:b/>
                <w:color w:val="auto"/>
              </w:rPr>
            </w:pPr>
            <w:r>
              <w:rPr>
                <w:b/>
                <w:color w:val="auto"/>
              </w:rPr>
              <w:t>10</w:t>
            </w:r>
            <w:r w:rsidRPr="00B979B4">
              <w:rPr>
                <w:b/>
                <w:color w:val="auto"/>
              </w:rPr>
              <w:t>/</w:t>
            </w:r>
            <w:r>
              <w:rPr>
                <w:b/>
                <w:color w:val="auto"/>
              </w:rPr>
              <w:t>4</w:t>
            </w:r>
            <w:r w:rsidRPr="00B979B4">
              <w:rPr>
                <w:b/>
                <w:color w:val="auto"/>
              </w:rPr>
              <w:t>И</w:t>
            </w:r>
          </w:p>
        </w:tc>
        <w:tc>
          <w:tcPr>
            <w:tcW w:w="330" w:type="pct"/>
          </w:tcPr>
          <w:p w:rsidR="00AE3081" w:rsidRPr="00B979B4" w:rsidRDefault="00AE3081" w:rsidP="00CC1E7E">
            <w:pPr>
              <w:widowControl/>
              <w:suppressAutoHyphens w:val="0"/>
              <w:autoSpaceDE w:val="0"/>
              <w:autoSpaceDN w:val="0"/>
              <w:adjustRightInd w:val="0"/>
              <w:spacing w:line="240" w:lineRule="auto"/>
              <w:ind w:firstLine="0"/>
              <w:jc w:val="center"/>
              <w:rPr>
                <w:b/>
                <w:color w:val="auto"/>
              </w:rPr>
            </w:pPr>
            <w:r w:rsidRPr="00B979B4">
              <w:rPr>
                <w:b/>
                <w:color w:val="auto"/>
              </w:rPr>
              <w:t>1</w:t>
            </w:r>
            <w:r>
              <w:rPr>
                <w:b/>
                <w:color w:val="auto"/>
              </w:rPr>
              <w:t>2</w:t>
            </w:r>
            <w:r w:rsidRPr="00B979B4">
              <w:rPr>
                <w:b/>
                <w:color w:val="auto"/>
              </w:rPr>
              <w:t>3</w:t>
            </w:r>
            <w:r>
              <w:rPr>
                <w:b/>
                <w:color w:val="auto"/>
              </w:rPr>
              <w:t>,</w:t>
            </w:r>
            <w:r w:rsidRPr="00B979B4">
              <w:rPr>
                <w:b/>
                <w:color w:val="auto"/>
              </w:rPr>
              <w:t>1</w:t>
            </w:r>
          </w:p>
        </w:tc>
        <w:tc>
          <w:tcPr>
            <w:tcW w:w="1074"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c>
          <w:tcPr>
            <w:tcW w:w="973" w:type="pct"/>
          </w:tcPr>
          <w:p w:rsidR="00AE3081" w:rsidRPr="00B979B4" w:rsidRDefault="00AE3081" w:rsidP="00B979B4">
            <w:pPr>
              <w:widowControl/>
              <w:suppressAutoHyphens w:val="0"/>
              <w:autoSpaceDE w:val="0"/>
              <w:autoSpaceDN w:val="0"/>
              <w:adjustRightInd w:val="0"/>
              <w:spacing w:line="240" w:lineRule="auto"/>
              <w:ind w:firstLine="0"/>
              <w:jc w:val="center"/>
              <w:rPr>
                <w:b/>
                <w:color w:val="auto"/>
              </w:rPr>
            </w:pPr>
            <w:r w:rsidRPr="00B979B4">
              <w:rPr>
                <w:b/>
                <w:color w:val="auto"/>
              </w:rPr>
              <w:t>Промежуточный контроль</w:t>
            </w:r>
          </w:p>
          <w:p w:rsidR="00AE3081" w:rsidRPr="00B979B4" w:rsidRDefault="00AE3081" w:rsidP="00B979B4">
            <w:pPr>
              <w:widowControl/>
              <w:suppressAutoHyphens w:val="0"/>
              <w:autoSpaceDE w:val="0"/>
              <w:autoSpaceDN w:val="0"/>
              <w:adjustRightInd w:val="0"/>
              <w:spacing w:line="240" w:lineRule="auto"/>
              <w:ind w:firstLine="0"/>
              <w:jc w:val="left"/>
              <w:rPr>
                <w:b/>
                <w:color w:val="auto"/>
              </w:rPr>
            </w:pPr>
            <w:r w:rsidRPr="00B979B4">
              <w:rPr>
                <w:b/>
                <w:color w:val="auto"/>
              </w:rPr>
              <w:t>Зачет с оценкой</w:t>
            </w:r>
          </w:p>
        </w:tc>
        <w:tc>
          <w:tcPr>
            <w:tcW w:w="370" w:type="pct"/>
          </w:tcPr>
          <w:p w:rsidR="00AE3081" w:rsidRPr="00B979B4" w:rsidRDefault="00AE3081" w:rsidP="00B979B4">
            <w:pPr>
              <w:widowControl/>
              <w:suppressAutoHyphens w:val="0"/>
              <w:autoSpaceDE w:val="0"/>
              <w:autoSpaceDN w:val="0"/>
              <w:adjustRightInd w:val="0"/>
              <w:spacing w:line="240" w:lineRule="auto"/>
              <w:ind w:firstLine="0"/>
              <w:jc w:val="left"/>
              <w:rPr>
                <w:color w:val="auto"/>
              </w:rPr>
            </w:pPr>
          </w:p>
        </w:tc>
      </w:tr>
    </w:tbl>
    <w:p w:rsidR="00AE3081" w:rsidRPr="00B979B4" w:rsidRDefault="00AE3081" w:rsidP="00B979B4">
      <w:pPr>
        <w:suppressAutoHyphens w:val="0"/>
        <w:autoSpaceDE w:val="0"/>
        <w:autoSpaceDN w:val="0"/>
        <w:adjustRightInd w:val="0"/>
        <w:spacing w:line="240" w:lineRule="auto"/>
        <w:ind w:firstLine="0"/>
        <w:jc w:val="center"/>
        <w:rPr>
          <w:i/>
          <w:color w:val="auto"/>
          <w:szCs w:val="20"/>
        </w:rPr>
      </w:pPr>
    </w:p>
    <w:p w:rsidR="00AE3081" w:rsidRPr="00B979B4" w:rsidRDefault="00AE3081" w:rsidP="00B979B4">
      <w:pPr>
        <w:keepNext/>
        <w:suppressAutoHyphens w:val="0"/>
        <w:spacing w:before="240" w:after="120" w:line="240" w:lineRule="auto"/>
        <w:ind w:firstLine="0"/>
        <w:outlineLvl w:val="0"/>
        <w:rPr>
          <w:rFonts w:cs="Georgia"/>
          <w:b/>
          <w:iCs/>
          <w:color w:val="auto"/>
        </w:rPr>
        <w:sectPr w:rsidR="00AE3081" w:rsidRPr="00B979B4" w:rsidSect="00271D05">
          <w:pgSz w:w="16840" w:h="11907" w:orient="landscape" w:code="9"/>
          <w:pgMar w:top="1134" w:right="567" w:bottom="851" w:left="567" w:header="720" w:footer="720" w:gutter="0"/>
          <w:cols w:space="720"/>
          <w:noEndnote/>
          <w:titlePg/>
          <w:docGrid w:linePitch="326"/>
        </w:sectPr>
      </w:pPr>
    </w:p>
    <w:p w:rsidR="00AE3081" w:rsidRPr="00B979B4" w:rsidRDefault="00AE3081" w:rsidP="00B979B4">
      <w:pPr>
        <w:keepNext/>
        <w:suppressAutoHyphens w:val="0"/>
        <w:spacing w:before="240" w:after="120" w:line="240" w:lineRule="auto"/>
        <w:ind w:firstLine="0"/>
        <w:outlineLvl w:val="0"/>
        <w:rPr>
          <w:rFonts w:cs="Georgia"/>
          <w:b/>
          <w:iCs/>
          <w:color w:val="auto"/>
        </w:rPr>
      </w:pPr>
      <w:r w:rsidRPr="00B979B4">
        <w:rPr>
          <w:rFonts w:cs="Georgia"/>
          <w:b/>
          <w:iCs/>
          <w:color w:val="auto"/>
        </w:rPr>
        <w:t>5 Образовательные и информационные технологии</w:t>
      </w:r>
    </w:p>
    <w:p w:rsidR="00AE3081" w:rsidRPr="00B979B4" w:rsidRDefault="00AE3081" w:rsidP="00B979B4">
      <w:pPr>
        <w:suppressAutoHyphens w:val="0"/>
        <w:autoSpaceDE w:val="0"/>
        <w:autoSpaceDN w:val="0"/>
        <w:adjustRightInd w:val="0"/>
        <w:spacing w:line="240" w:lineRule="auto"/>
        <w:ind w:firstLine="0"/>
        <w:rPr>
          <w:bCs/>
          <w:color w:val="auto"/>
        </w:rPr>
      </w:pPr>
      <w:r w:rsidRPr="00B979B4">
        <w:rPr>
          <w:bCs/>
          <w:color w:val="auto"/>
        </w:rPr>
        <w:t>Реализации предусмотренных видов учебной работы в качестве образовательных технологий в преподавании дисциплины «Оценка стоимости предприятия (организации)» используется традиционная и и</w:t>
      </w:r>
      <w:r w:rsidRPr="00B979B4">
        <w:rPr>
          <w:color w:val="auto"/>
        </w:rPr>
        <w:t>нформационно-коммуникационные образовательные технологии.</w:t>
      </w:r>
    </w:p>
    <w:p w:rsidR="00AE3081" w:rsidRPr="00B979B4" w:rsidRDefault="00AE3081" w:rsidP="00B979B4">
      <w:pPr>
        <w:suppressAutoHyphens w:val="0"/>
        <w:autoSpaceDE w:val="0"/>
        <w:autoSpaceDN w:val="0"/>
        <w:adjustRightInd w:val="0"/>
        <w:spacing w:line="240" w:lineRule="auto"/>
        <w:ind w:firstLine="0"/>
        <w:rPr>
          <w:bCs/>
          <w:color w:val="auto"/>
        </w:rPr>
      </w:pPr>
      <w:r w:rsidRPr="00B979B4">
        <w:rPr>
          <w:bCs/>
          <w:color w:val="auto"/>
        </w:rPr>
        <w:t>Передача необходимых теоретических знаний и формирование основных представлений по курсу «Оценка стоимости предприятия (организации)» происходит с использованием мультимедийного оборудования.</w:t>
      </w:r>
    </w:p>
    <w:p w:rsidR="00AE3081" w:rsidRPr="00B979B4" w:rsidRDefault="00AE3081" w:rsidP="00B979B4">
      <w:pPr>
        <w:suppressAutoHyphens w:val="0"/>
        <w:autoSpaceDE w:val="0"/>
        <w:autoSpaceDN w:val="0"/>
        <w:adjustRightInd w:val="0"/>
        <w:spacing w:line="240" w:lineRule="auto"/>
        <w:ind w:firstLine="0"/>
        <w:rPr>
          <w:bCs/>
          <w:color w:val="auto"/>
        </w:rPr>
      </w:pPr>
      <w:r w:rsidRPr="00B979B4">
        <w:rPr>
          <w:bCs/>
          <w:color w:val="auto"/>
        </w:rPr>
        <w:t>Лекции проходят в традиционной форме, форме проблемных лекций.</w:t>
      </w:r>
    </w:p>
    <w:p w:rsidR="00AE3081" w:rsidRPr="00B979B4" w:rsidRDefault="00AE3081" w:rsidP="00B979B4">
      <w:pPr>
        <w:suppressAutoHyphens w:val="0"/>
        <w:autoSpaceDE w:val="0"/>
        <w:autoSpaceDN w:val="0"/>
        <w:adjustRightInd w:val="0"/>
        <w:spacing w:line="240" w:lineRule="auto"/>
        <w:ind w:firstLine="0"/>
        <w:rPr>
          <w:bCs/>
          <w:color w:val="auto"/>
        </w:rPr>
      </w:pPr>
      <w:r w:rsidRPr="00B979B4">
        <w:rPr>
          <w:bCs/>
          <w:color w:val="auto"/>
        </w:rPr>
        <w:t>Теоретический материал на проблемных лекциях является результатом усвоения полученной информации посредством постановки проблемного вопроса и путей его решения.</w:t>
      </w:r>
    </w:p>
    <w:p w:rsidR="00AE3081" w:rsidRPr="00B979B4" w:rsidRDefault="00AE3081" w:rsidP="00B979B4">
      <w:pPr>
        <w:suppressAutoHyphens w:val="0"/>
        <w:autoSpaceDE w:val="0"/>
        <w:autoSpaceDN w:val="0"/>
        <w:adjustRightInd w:val="0"/>
        <w:spacing w:line="240" w:lineRule="auto"/>
        <w:ind w:firstLine="0"/>
        <w:rPr>
          <w:color w:val="auto"/>
        </w:rPr>
      </w:pPr>
      <w:r w:rsidRPr="00B979B4">
        <w:rPr>
          <w:b/>
          <w:color w:val="auto"/>
        </w:rPr>
        <w:t xml:space="preserve">Традиционные образовательные технологии </w:t>
      </w:r>
      <w:r w:rsidRPr="00B979B4">
        <w:rPr>
          <w:color w:val="auto"/>
        </w:rPr>
        <w:t>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w:t>
      </w:r>
    </w:p>
    <w:p w:rsidR="00AE3081" w:rsidRPr="00B979B4" w:rsidRDefault="00AE3081" w:rsidP="00B979B4">
      <w:pPr>
        <w:suppressAutoHyphens w:val="0"/>
        <w:autoSpaceDE w:val="0"/>
        <w:autoSpaceDN w:val="0"/>
        <w:adjustRightInd w:val="0"/>
        <w:spacing w:line="240" w:lineRule="auto"/>
        <w:ind w:firstLine="0"/>
        <w:rPr>
          <w:i/>
          <w:color w:val="auto"/>
        </w:rPr>
      </w:pPr>
      <w:r w:rsidRPr="00B979B4">
        <w:rPr>
          <w:b/>
          <w:i/>
          <w:color w:val="auto"/>
        </w:rPr>
        <w:t>Формы учебных занятий с использованием традиционных технологий:</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Практическое занятие, посвященное освоению конкретных умений и навыков по предложенному алгоритму.</w:t>
      </w:r>
    </w:p>
    <w:p w:rsidR="00AE3081" w:rsidRPr="00B979B4" w:rsidRDefault="00AE3081" w:rsidP="00B979B4">
      <w:pPr>
        <w:suppressAutoHyphens w:val="0"/>
        <w:autoSpaceDE w:val="0"/>
        <w:autoSpaceDN w:val="0"/>
        <w:adjustRightInd w:val="0"/>
        <w:spacing w:line="240" w:lineRule="auto"/>
        <w:ind w:firstLine="0"/>
        <w:rPr>
          <w:color w:val="auto"/>
        </w:rPr>
      </w:pPr>
      <w:r w:rsidRPr="00B979B4">
        <w:rPr>
          <w:b/>
          <w:i/>
          <w:color w:val="auto"/>
        </w:rPr>
        <w:t xml:space="preserve">Технологии проблемного обучения </w:t>
      </w:r>
      <w:r w:rsidRPr="00B979B4">
        <w:rPr>
          <w:i/>
          <w:color w:val="auto"/>
        </w:rPr>
        <w:t>–</w:t>
      </w:r>
      <w:r w:rsidRPr="00B979B4">
        <w:rPr>
          <w:color w:val="auto"/>
        </w:rPr>
        <w:t xml:space="preserve">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AE3081" w:rsidRPr="00B979B4" w:rsidRDefault="00AE3081" w:rsidP="00B979B4">
      <w:pPr>
        <w:suppressAutoHyphens w:val="0"/>
        <w:autoSpaceDE w:val="0"/>
        <w:autoSpaceDN w:val="0"/>
        <w:adjustRightInd w:val="0"/>
        <w:spacing w:line="240" w:lineRule="auto"/>
        <w:ind w:firstLine="0"/>
        <w:rPr>
          <w:b/>
          <w:color w:val="auto"/>
        </w:rPr>
      </w:pPr>
      <w:r w:rsidRPr="00B979B4">
        <w:rPr>
          <w:b/>
          <w:color w:val="auto"/>
        </w:rPr>
        <w:t>Формы учебных занятий с использованием технологий проблемного обучения:</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AE3081" w:rsidRPr="00B979B4" w:rsidRDefault="00AE3081" w:rsidP="00B979B4">
      <w:pPr>
        <w:suppressAutoHyphens w:val="0"/>
        <w:autoSpaceDE w:val="0"/>
        <w:autoSpaceDN w:val="0"/>
        <w:adjustRightInd w:val="0"/>
        <w:spacing w:line="240" w:lineRule="auto"/>
        <w:ind w:firstLine="0"/>
        <w:rPr>
          <w:color w:val="auto"/>
        </w:rPr>
      </w:pPr>
      <w:r w:rsidRPr="00B979B4">
        <w:rPr>
          <w:b/>
          <w:i/>
          <w:color w:val="auto"/>
        </w:rPr>
        <w:t xml:space="preserve">Интерактивные технологии </w:t>
      </w:r>
      <w:r w:rsidRPr="00B979B4">
        <w:rPr>
          <w:color w:val="auto"/>
        </w:rPr>
        <w:t>–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b/>
          <w:color w:val="auto"/>
        </w:rPr>
        <w:t xml:space="preserve">Информационно-коммуникационные образовательные технологии </w:t>
      </w:r>
      <w:r w:rsidRPr="00B979B4">
        <w:rPr>
          <w:color w:val="auto"/>
        </w:rPr>
        <w:t>–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Формы учебных занятий с использованием информационно-коммуникационных технологий:</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AE3081" w:rsidRPr="00B979B4" w:rsidRDefault="00AE3081" w:rsidP="00B979B4">
      <w:pPr>
        <w:keepNext/>
        <w:suppressAutoHyphens w:val="0"/>
        <w:spacing w:before="240" w:after="120" w:line="240" w:lineRule="auto"/>
        <w:ind w:firstLine="0"/>
        <w:outlineLvl w:val="0"/>
        <w:rPr>
          <w:b/>
          <w:iCs/>
          <w:color w:val="auto"/>
        </w:rPr>
      </w:pPr>
      <w:r w:rsidRPr="00B979B4">
        <w:rPr>
          <w:b/>
          <w:iCs/>
          <w:color w:val="auto"/>
        </w:rPr>
        <w:t>6 Учебно-методическое обеспечение самостоятельной работы обучающихся</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 xml:space="preserve">По дисциплине </w:t>
      </w:r>
      <w:r w:rsidRPr="00B979B4">
        <w:rPr>
          <w:bCs/>
          <w:color w:val="auto"/>
        </w:rPr>
        <w:t>«Оценка стоимости предприятия (организации)»</w:t>
      </w:r>
      <w:r w:rsidRPr="00B979B4">
        <w:rPr>
          <w:color w:val="auto"/>
        </w:rPr>
        <w:t xml:space="preserve"> предусмотрена аудиторная и внеаудиторная самостоятельная работа обучающихся. </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 xml:space="preserve">Аудиторная самостоятельная работа студентов предполагает решение задач на практических занятиях и семинарских занятий. </w:t>
      </w:r>
    </w:p>
    <w:p w:rsidR="00AE3081" w:rsidRPr="00B979B4" w:rsidRDefault="00AE3081" w:rsidP="00B979B4">
      <w:pPr>
        <w:widowControl/>
        <w:suppressAutoHyphens w:val="0"/>
        <w:autoSpaceDE w:val="0"/>
        <w:autoSpaceDN w:val="0"/>
        <w:adjustRightInd w:val="0"/>
        <w:spacing w:before="120" w:after="120" w:line="240" w:lineRule="auto"/>
        <w:ind w:firstLine="0"/>
        <w:rPr>
          <w:b/>
          <w:i/>
          <w:color w:val="auto"/>
        </w:rPr>
      </w:pPr>
      <w:r w:rsidRPr="00B979B4">
        <w:rPr>
          <w:b/>
          <w:i/>
          <w:color w:val="auto"/>
        </w:rPr>
        <w:t>Тема 1.1 «</w:t>
      </w:r>
      <w:r w:rsidRPr="00B979B4">
        <w:rPr>
          <w:b/>
          <w:i/>
          <w:color w:val="auto"/>
          <w:lang w:eastAsia="en-US"/>
        </w:rPr>
        <w:t>Организация оценочной деятельности в РФ</w:t>
      </w:r>
      <w:r w:rsidRPr="00B979B4">
        <w:rPr>
          <w:b/>
          <w:i/>
          <w:color w:val="auto"/>
        </w:rPr>
        <w:t>»</w:t>
      </w:r>
    </w:p>
    <w:p w:rsidR="00AE3081" w:rsidRPr="00B979B4" w:rsidRDefault="00AE3081" w:rsidP="00B979B4">
      <w:pPr>
        <w:widowControl/>
        <w:suppressAutoHyphens w:val="0"/>
        <w:autoSpaceDE w:val="0"/>
        <w:autoSpaceDN w:val="0"/>
        <w:adjustRightInd w:val="0"/>
        <w:spacing w:line="240" w:lineRule="auto"/>
        <w:ind w:firstLine="0"/>
        <w:rPr>
          <w:b/>
          <w:i/>
          <w:color w:val="auto"/>
        </w:rPr>
      </w:pPr>
      <w:r w:rsidRPr="00B979B4">
        <w:rPr>
          <w:b/>
          <w:i/>
          <w:color w:val="auto"/>
        </w:rPr>
        <w:t>Темы самостоятельной работы</w:t>
      </w:r>
    </w:p>
    <w:p w:rsidR="00AE3081" w:rsidRPr="00B979B4" w:rsidRDefault="00AE3081" w:rsidP="00B979B4">
      <w:pPr>
        <w:widowControl/>
        <w:suppressAutoHyphens w:val="0"/>
        <w:spacing w:line="240" w:lineRule="auto"/>
        <w:ind w:firstLine="0"/>
        <w:rPr>
          <w:color w:val="000000"/>
        </w:rPr>
      </w:pPr>
      <w:r w:rsidRPr="00B979B4">
        <w:rPr>
          <w:color w:val="000000"/>
        </w:rPr>
        <w:t>1. Основное содержание и назначение регулирования оценочной деятельности?</w:t>
      </w:r>
    </w:p>
    <w:p w:rsidR="00AE3081" w:rsidRPr="00B979B4" w:rsidRDefault="00AE3081" w:rsidP="00B979B4">
      <w:pPr>
        <w:widowControl/>
        <w:suppressAutoHyphens w:val="0"/>
        <w:spacing w:line="240" w:lineRule="auto"/>
        <w:ind w:firstLine="0"/>
        <w:rPr>
          <w:color w:val="000000"/>
        </w:rPr>
      </w:pPr>
      <w:r w:rsidRPr="00B979B4">
        <w:rPr>
          <w:color w:val="000000"/>
        </w:rPr>
        <w:t>2. Какие применяются формы регулирования оценочной деятельности</w:t>
      </w:r>
    </w:p>
    <w:p w:rsidR="00AE3081" w:rsidRPr="00B979B4" w:rsidRDefault="00AE3081" w:rsidP="00B979B4">
      <w:pPr>
        <w:widowControl/>
        <w:suppressAutoHyphens w:val="0"/>
        <w:spacing w:line="240" w:lineRule="auto"/>
        <w:ind w:firstLine="0"/>
        <w:rPr>
          <w:color w:val="000000"/>
        </w:rPr>
      </w:pPr>
      <w:r w:rsidRPr="00B979B4">
        <w:rPr>
          <w:color w:val="000000"/>
        </w:rPr>
        <w:t>3. Какие нормативно-правовые документы существуют для регулирования оценочной деятельности в России?</w:t>
      </w:r>
    </w:p>
    <w:p w:rsidR="00AE3081" w:rsidRPr="00B979B4" w:rsidRDefault="00AE3081" w:rsidP="00B979B4">
      <w:pPr>
        <w:widowControl/>
        <w:tabs>
          <w:tab w:val="left" w:pos="142"/>
        </w:tabs>
        <w:suppressAutoHyphens w:val="0"/>
        <w:spacing w:line="240" w:lineRule="auto"/>
        <w:ind w:firstLine="0"/>
        <w:rPr>
          <w:color w:val="000000"/>
        </w:rPr>
      </w:pPr>
      <w:r w:rsidRPr="00B979B4">
        <w:rPr>
          <w:color w:val="000000"/>
        </w:rPr>
        <w:t>4. Какие документы существуют для регулирования оценочной деятельности на международном уровне? Имеет ли Россия право их использовать?</w:t>
      </w:r>
    </w:p>
    <w:p w:rsidR="00AE3081" w:rsidRPr="00B979B4" w:rsidRDefault="00AE3081" w:rsidP="00B979B4">
      <w:pPr>
        <w:widowControl/>
        <w:suppressAutoHyphens w:val="0"/>
        <w:spacing w:line="240" w:lineRule="auto"/>
        <w:ind w:firstLine="0"/>
        <w:rPr>
          <w:color w:val="000000"/>
        </w:rPr>
      </w:pPr>
      <w:r w:rsidRPr="00B979B4">
        <w:rPr>
          <w:color w:val="000000"/>
        </w:rPr>
        <w:t>5. В каких формах проходит процесс государственного регулирования оценочной деятельности в России?</w:t>
      </w:r>
    </w:p>
    <w:p w:rsidR="00AE3081" w:rsidRPr="00B979B4" w:rsidRDefault="00AE3081" w:rsidP="00B979B4">
      <w:pPr>
        <w:widowControl/>
        <w:suppressAutoHyphens w:val="0"/>
        <w:spacing w:line="240" w:lineRule="auto"/>
        <w:ind w:firstLine="0"/>
        <w:rPr>
          <w:color w:val="000000"/>
        </w:rPr>
      </w:pPr>
      <w:r w:rsidRPr="00B979B4">
        <w:rPr>
          <w:color w:val="000000"/>
        </w:rPr>
        <w:t>6. Каким образом осуществляется саморегулирование оценочной деятельности в России?</w:t>
      </w:r>
    </w:p>
    <w:p w:rsidR="00AE3081" w:rsidRPr="00B979B4" w:rsidRDefault="00AE3081" w:rsidP="00B979B4">
      <w:pPr>
        <w:widowControl/>
        <w:suppressAutoHyphens w:val="0"/>
        <w:spacing w:line="240" w:lineRule="auto"/>
        <w:ind w:firstLine="0"/>
        <w:rPr>
          <w:color w:val="000000"/>
        </w:rPr>
      </w:pPr>
      <w:r w:rsidRPr="00B979B4">
        <w:rPr>
          <w:color w:val="000000"/>
        </w:rPr>
        <w:t>7. Какие стандарты приняты на европейском уровне и в чем заключается их практическая значимость?</w:t>
      </w:r>
    </w:p>
    <w:p w:rsidR="00AE3081" w:rsidRPr="00B979B4" w:rsidRDefault="00AE3081" w:rsidP="00B979B4">
      <w:pPr>
        <w:widowControl/>
        <w:suppressAutoHyphens w:val="0"/>
        <w:spacing w:line="240" w:lineRule="auto"/>
        <w:ind w:firstLine="0"/>
        <w:rPr>
          <w:color w:val="000000"/>
        </w:rPr>
      </w:pPr>
      <w:r w:rsidRPr="00B979B4">
        <w:rPr>
          <w:color w:val="000000"/>
        </w:rPr>
        <w:t>8. Какие стандарты могут применяться при проведении оценки различных видов имущества?</w:t>
      </w:r>
    </w:p>
    <w:p w:rsidR="00AE3081" w:rsidRPr="00B979B4" w:rsidRDefault="00AE3081" w:rsidP="00B979B4">
      <w:pPr>
        <w:widowControl/>
        <w:suppressAutoHyphens w:val="0"/>
        <w:autoSpaceDE w:val="0"/>
        <w:autoSpaceDN w:val="0"/>
        <w:adjustRightInd w:val="0"/>
        <w:spacing w:before="120" w:after="120" w:line="240" w:lineRule="auto"/>
        <w:ind w:firstLine="0"/>
        <w:contextualSpacing/>
        <w:rPr>
          <w:b/>
          <w:i/>
          <w:color w:val="auto"/>
        </w:rPr>
      </w:pPr>
      <w:r w:rsidRPr="00B979B4">
        <w:rPr>
          <w:b/>
          <w:i/>
          <w:color w:val="auto"/>
        </w:rPr>
        <w:t>Тема 1.2 «</w:t>
      </w:r>
      <w:r w:rsidRPr="00B979B4">
        <w:rPr>
          <w:b/>
          <w:i/>
          <w:color w:val="auto"/>
          <w:lang w:eastAsia="en-US"/>
        </w:rPr>
        <w:t>Цели и принципы оценки стоимости компании (бизнеса)</w:t>
      </w:r>
      <w:r w:rsidRPr="00B979B4">
        <w:rPr>
          <w:b/>
          <w:i/>
          <w:color w:val="auto"/>
        </w:rPr>
        <w:t>»</w:t>
      </w:r>
    </w:p>
    <w:p w:rsidR="00AE3081" w:rsidRPr="00B979B4" w:rsidRDefault="00AE3081" w:rsidP="00B979B4">
      <w:pPr>
        <w:widowControl/>
        <w:suppressAutoHyphens w:val="0"/>
        <w:autoSpaceDE w:val="0"/>
        <w:autoSpaceDN w:val="0"/>
        <w:adjustRightInd w:val="0"/>
        <w:spacing w:line="240" w:lineRule="auto"/>
        <w:ind w:firstLine="0"/>
        <w:contextualSpacing/>
        <w:rPr>
          <w:b/>
          <w:i/>
          <w:color w:val="auto"/>
        </w:rPr>
      </w:pPr>
      <w:r w:rsidRPr="00B979B4">
        <w:rPr>
          <w:b/>
          <w:i/>
          <w:color w:val="auto"/>
        </w:rPr>
        <w:t>Темы самостоятельной работы</w:t>
      </w:r>
    </w:p>
    <w:p w:rsidR="00AE3081" w:rsidRPr="00B979B4" w:rsidRDefault="00AE3081" w:rsidP="00B979B4">
      <w:pPr>
        <w:widowControl/>
        <w:numPr>
          <w:ilvl w:val="0"/>
          <w:numId w:val="6"/>
        </w:numPr>
        <w:tabs>
          <w:tab w:val="left" w:pos="284"/>
        </w:tabs>
        <w:suppressAutoHyphens w:val="0"/>
        <w:spacing w:after="160" w:line="240" w:lineRule="auto"/>
        <w:ind w:left="284" w:hanging="284"/>
        <w:contextualSpacing/>
        <w:jc w:val="left"/>
        <w:rPr>
          <w:color w:val="000000"/>
        </w:rPr>
      </w:pPr>
      <w:r w:rsidRPr="00B979B4">
        <w:rPr>
          <w:color w:val="000000"/>
        </w:rPr>
        <w:t>Имеет ли рыночную стоимость право хозяйственного ведения или оперативного управления на имущественный комплекс?</w:t>
      </w:r>
    </w:p>
    <w:p w:rsidR="00AE3081" w:rsidRPr="00B979B4" w:rsidRDefault="00AE3081" w:rsidP="00B979B4">
      <w:pPr>
        <w:widowControl/>
        <w:numPr>
          <w:ilvl w:val="0"/>
          <w:numId w:val="6"/>
        </w:numPr>
        <w:tabs>
          <w:tab w:val="left" w:pos="284"/>
        </w:tabs>
        <w:suppressAutoHyphens w:val="0"/>
        <w:spacing w:after="160" w:line="240" w:lineRule="auto"/>
        <w:ind w:left="284" w:hanging="284"/>
        <w:contextualSpacing/>
        <w:jc w:val="left"/>
        <w:rPr>
          <w:color w:val="000000"/>
        </w:rPr>
      </w:pPr>
      <w:r w:rsidRPr="00B979B4">
        <w:rPr>
          <w:color w:val="000000"/>
        </w:rPr>
        <w:t>Какие виды стоимости перечислены в ФСО №2?</w:t>
      </w:r>
    </w:p>
    <w:p w:rsidR="00AE3081" w:rsidRPr="00B979B4" w:rsidRDefault="00AE3081" w:rsidP="00B979B4">
      <w:pPr>
        <w:widowControl/>
        <w:numPr>
          <w:ilvl w:val="0"/>
          <w:numId w:val="6"/>
        </w:numPr>
        <w:tabs>
          <w:tab w:val="left" w:pos="284"/>
        </w:tabs>
        <w:suppressAutoHyphens w:val="0"/>
        <w:spacing w:after="160" w:line="240" w:lineRule="auto"/>
        <w:ind w:left="284" w:hanging="284"/>
        <w:contextualSpacing/>
        <w:jc w:val="left"/>
        <w:rPr>
          <w:color w:val="000000"/>
        </w:rPr>
      </w:pPr>
      <w:r w:rsidRPr="00B979B4">
        <w:rPr>
          <w:color w:val="000000"/>
        </w:rPr>
        <w:t>Какие виды стоимости и почему применимы к оценке предприятия как имущественного комплекса?</w:t>
      </w:r>
    </w:p>
    <w:p w:rsidR="00AE3081" w:rsidRPr="00B979B4" w:rsidRDefault="00AE3081" w:rsidP="00B979B4">
      <w:pPr>
        <w:widowControl/>
        <w:numPr>
          <w:ilvl w:val="0"/>
          <w:numId w:val="6"/>
        </w:numPr>
        <w:tabs>
          <w:tab w:val="left" w:pos="284"/>
        </w:tabs>
        <w:suppressAutoHyphens w:val="0"/>
        <w:spacing w:after="160" w:line="240" w:lineRule="auto"/>
        <w:ind w:left="284" w:hanging="284"/>
        <w:contextualSpacing/>
        <w:jc w:val="left"/>
        <w:rPr>
          <w:color w:val="000000"/>
        </w:rPr>
      </w:pPr>
      <w:r w:rsidRPr="00B979B4">
        <w:rPr>
          <w:color w:val="000000"/>
        </w:rPr>
        <w:t>Какие виды стоимости и почему применимы к оценке бизнеса?</w:t>
      </w:r>
    </w:p>
    <w:p w:rsidR="00AE3081" w:rsidRPr="00B979B4" w:rsidRDefault="00AE3081" w:rsidP="00B979B4">
      <w:pPr>
        <w:widowControl/>
        <w:suppressAutoHyphens w:val="0"/>
        <w:spacing w:line="240" w:lineRule="auto"/>
        <w:ind w:firstLine="0"/>
        <w:jc w:val="left"/>
        <w:rPr>
          <w:color w:val="000000"/>
        </w:rPr>
      </w:pPr>
      <w:r w:rsidRPr="00B979B4">
        <w:rPr>
          <w:color w:val="000000"/>
        </w:rPr>
        <w:t>6. Насколько применим принцип ННЭИ к оценке бизнеса?</w:t>
      </w:r>
    </w:p>
    <w:p w:rsidR="00AE3081" w:rsidRPr="00B979B4" w:rsidRDefault="00AE3081" w:rsidP="00B979B4">
      <w:pPr>
        <w:widowControl/>
        <w:suppressAutoHyphens w:val="0"/>
        <w:spacing w:line="240" w:lineRule="auto"/>
        <w:ind w:firstLine="0"/>
        <w:jc w:val="left"/>
        <w:rPr>
          <w:color w:val="000000"/>
        </w:rPr>
      </w:pPr>
      <w:r w:rsidRPr="00B979B4">
        <w:rPr>
          <w:color w:val="000000"/>
        </w:rPr>
        <w:t>7. Каковы принципы и цели оценки стоимости предприятия?</w:t>
      </w:r>
    </w:p>
    <w:p w:rsidR="00AE3081" w:rsidRPr="00B979B4" w:rsidRDefault="00AE3081" w:rsidP="00B979B4">
      <w:pPr>
        <w:widowControl/>
        <w:suppressAutoHyphens w:val="0"/>
        <w:spacing w:line="240" w:lineRule="auto"/>
        <w:ind w:firstLine="0"/>
        <w:jc w:val="left"/>
        <w:rPr>
          <w:color w:val="000000"/>
        </w:rPr>
      </w:pPr>
      <w:r w:rsidRPr="00B979B4">
        <w:rPr>
          <w:color w:val="000000"/>
        </w:rPr>
        <w:t>8. В чем сущность затратного метода оценки стоимости предприятия?</w:t>
      </w:r>
    </w:p>
    <w:p w:rsidR="00AE3081" w:rsidRPr="00B979B4" w:rsidRDefault="00AE3081" w:rsidP="00B979B4">
      <w:pPr>
        <w:widowControl/>
        <w:suppressAutoHyphens w:val="0"/>
        <w:spacing w:line="240" w:lineRule="auto"/>
        <w:ind w:firstLine="0"/>
        <w:jc w:val="left"/>
        <w:rPr>
          <w:color w:val="000000"/>
        </w:rPr>
      </w:pPr>
      <w:r w:rsidRPr="00B979B4">
        <w:rPr>
          <w:color w:val="000000"/>
        </w:rPr>
        <w:t>9. На чем базируется сравнительный подход оценки стоимости фирмы?</w:t>
      </w:r>
    </w:p>
    <w:p w:rsidR="00AE3081" w:rsidRPr="00B979B4" w:rsidRDefault="00AE3081" w:rsidP="00B979B4">
      <w:pPr>
        <w:widowControl/>
        <w:suppressAutoHyphens w:val="0"/>
        <w:spacing w:line="240" w:lineRule="auto"/>
        <w:ind w:firstLine="0"/>
        <w:jc w:val="left"/>
        <w:rPr>
          <w:color w:val="000000"/>
        </w:rPr>
      </w:pPr>
      <w:r w:rsidRPr="00B979B4">
        <w:rPr>
          <w:color w:val="000000"/>
        </w:rPr>
        <w:t>10. Какие методы используются при доходном подходе оценки стоимости предприятия?</w:t>
      </w:r>
    </w:p>
    <w:p w:rsidR="00AE3081" w:rsidRPr="00B979B4" w:rsidRDefault="00AE3081" w:rsidP="00B979B4">
      <w:pPr>
        <w:widowControl/>
        <w:suppressAutoHyphens w:val="0"/>
        <w:autoSpaceDE w:val="0"/>
        <w:autoSpaceDN w:val="0"/>
        <w:adjustRightInd w:val="0"/>
        <w:spacing w:before="120" w:after="120" w:line="240" w:lineRule="auto"/>
        <w:ind w:firstLine="0"/>
        <w:contextualSpacing/>
        <w:rPr>
          <w:b/>
          <w:i/>
          <w:color w:val="auto"/>
        </w:rPr>
      </w:pPr>
    </w:p>
    <w:p w:rsidR="00AE3081" w:rsidRPr="00B979B4" w:rsidRDefault="00AE3081" w:rsidP="00B979B4">
      <w:pPr>
        <w:suppressAutoHyphens w:val="0"/>
        <w:autoSpaceDE w:val="0"/>
        <w:autoSpaceDN w:val="0"/>
        <w:adjustRightInd w:val="0"/>
        <w:spacing w:line="240" w:lineRule="auto"/>
        <w:ind w:firstLine="0"/>
        <w:rPr>
          <w:b/>
          <w:i/>
          <w:color w:val="auto"/>
        </w:rPr>
      </w:pPr>
      <w:r w:rsidRPr="00B979B4">
        <w:rPr>
          <w:b/>
          <w:i/>
          <w:color w:val="auto"/>
        </w:rPr>
        <w:t>Тема 2.1 «</w:t>
      </w:r>
      <w:r w:rsidRPr="00B979B4">
        <w:rPr>
          <w:b/>
          <w:i/>
          <w:color w:val="auto"/>
          <w:lang w:eastAsia="en-US"/>
        </w:rPr>
        <w:t>Доходный подход в оценке бизнеса:</w:t>
      </w:r>
      <w:r w:rsidRPr="00B979B4">
        <w:rPr>
          <w:b/>
          <w:i/>
          <w:color w:val="auto"/>
        </w:rPr>
        <w:t>»</w:t>
      </w:r>
    </w:p>
    <w:p w:rsidR="00AE3081" w:rsidRPr="00B979B4" w:rsidRDefault="00AE3081" w:rsidP="00B979B4">
      <w:pPr>
        <w:widowControl/>
        <w:suppressAutoHyphens w:val="0"/>
        <w:autoSpaceDE w:val="0"/>
        <w:autoSpaceDN w:val="0"/>
        <w:adjustRightInd w:val="0"/>
        <w:spacing w:after="160" w:line="240" w:lineRule="auto"/>
        <w:ind w:firstLine="0"/>
        <w:contextualSpacing/>
        <w:jc w:val="left"/>
        <w:rPr>
          <w:b/>
          <w:i/>
          <w:color w:val="auto"/>
          <w:sz w:val="22"/>
          <w:szCs w:val="22"/>
        </w:rPr>
      </w:pPr>
      <w:r w:rsidRPr="00B979B4">
        <w:rPr>
          <w:b/>
          <w:i/>
          <w:color w:val="auto"/>
          <w:sz w:val="22"/>
          <w:szCs w:val="22"/>
        </w:rPr>
        <w:t>Практические задания</w:t>
      </w:r>
    </w:p>
    <w:p w:rsidR="00AE3081" w:rsidRPr="00B979B4" w:rsidRDefault="00AE3081" w:rsidP="00B979B4">
      <w:pPr>
        <w:widowControl/>
        <w:tabs>
          <w:tab w:val="left" w:pos="284"/>
        </w:tabs>
        <w:suppressAutoHyphens w:val="0"/>
        <w:autoSpaceDE w:val="0"/>
        <w:autoSpaceDN w:val="0"/>
        <w:adjustRightInd w:val="0"/>
        <w:spacing w:line="240" w:lineRule="auto"/>
        <w:ind w:firstLine="0"/>
        <w:contextualSpacing/>
        <w:rPr>
          <w:color w:val="000000"/>
          <w:lang w:eastAsia="en-US"/>
        </w:rPr>
      </w:pPr>
      <w:r w:rsidRPr="00B979B4">
        <w:rPr>
          <w:color w:val="000000"/>
          <w:lang w:eastAsia="en-US"/>
        </w:rPr>
        <w:t>№1 Определите норму дохода для инвестиций отечественного резидента в покупку акций закрытой компании с численностью занятых 300 человек, если известно, что: доходность государственных облигаций в реальном выражении равна 3% (r), индекс инфляции - 10% (s); среднерыночная доходность на фондовом рынке - 20% (R</w:t>
      </w:r>
      <w:r w:rsidRPr="00B979B4">
        <w:rPr>
          <w:color w:val="000000"/>
          <w:vertAlign w:val="subscript"/>
          <w:lang w:eastAsia="en-US"/>
        </w:rPr>
        <w:t>m</w:t>
      </w:r>
      <w:r w:rsidRPr="00B979B4">
        <w:rPr>
          <w:color w:val="000000"/>
          <w:lang w:eastAsia="en-US"/>
        </w:rPr>
        <w:t>); дополнительная премия за страновой риск - 8% (S</w:t>
      </w:r>
      <w:r w:rsidRPr="00B979B4">
        <w:rPr>
          <w:color w:val="000000"/>
          <w:vertAlign w:val="subscript"/>
          <w:lang w:eastAsia="en-US"/>
        </w:rPr>
        <w:t>3</w:t>
      </w:r>
      <w:r w:rsidRPr="00B979B4">
        <w:rPr>
          <w:color w:val="000000"/>
          <w:lang w:eastAsia="en-US"/>
        </w:rPr>
        <w:t>); дополнительная премия за закрытость компании (S</w:t>
      </w:r>
      <w:r w:rsidRPr="00B979B4">
        <w:rPr>
          <w:color w:val="000000"/>
          <w:vertAlign w:val="subscript"/>
          <w:lang w:eastAsia="en-US"/>
        </w:rPr>
        <w:t>2</w:t>
      </w:r>
      <w:r w:rsidRPr="00B979B4">
        <w:rPr>
          <w:color w:val="000000"/>
          <w:lang w:eastAsia="en-US"/>
        </w:rPr>
        <w:t>) - на уровне международно принятой аналогичной премии - (5/6 от R); дополнительная премия за инвестиции в малый бизнес - 8% (S</w:t>
      </w:r>
      <w:r w:rsidRPr="00B979B4">
        <w:rPr>
          <w:color w:val="000000"/>
          <w:vertAlign w:val="subscript"/>
          <w:lang w:eastAsia="en-US"/>
        </w:rPr>
        <w:t>1</w:t>
      </w:r>
      <w:r w:rsidRPr="00B979B4">
        <w:rPr>
          <w:color w:val="000000"/>
          <w:lang w:eastAsia="en-US"/>
        </w:rPr>
        <w:t>); текущая доходность акций рассматриваемой компании за прошлый год в среднем колебалась относительно своей средней величины на 5%; текущая среднерыночная доходность на фондовом рынке в прошлом году колебалась относительно своей средней величины на 2 %.</w:t>
      </w:r>
    </w:p>
    <w:p w:rsidR="00AE3081" w:rsidRPr="00B979B4" w:rsidRDefault="00AE3081" w:rsidP="00B979B4">
      <w:pPr>
        <w:widowControl/>
        <w:tabs>
          <w:tab w:val="left" w:pos="284"/>
        </w:tabs>
        <w:suppressAutoHyphens w:val="0"/>
        <w:autoSpaceDE w:val="0"/>
        <w:autoSpaceDN w:val="0"/>
        <w:adjustRightInd w:val="0"/>
        <w:spacing w:line="240" w:lineRule="auto"/>
        <w:ind w:firstLine="0"/>
        <w:contextualSpacing/>
        <w:rPr>
          <w:i/>
          <w:color w:val="auto"/>
        </w:rPr>
      </w:pPr>
    </w:p>
    <w:p w:rsidR="00AE3081" w:rsidRPr="00B979B4" w:rsidRDefault="00AE3081" w:rsidP="00B979B4">
      <w:pPr>
        <w:widowControl/>
        <w:tabs>
          <w:tab w:val="left" w:pos="142"/>
          <w:tab w:val="left" w:pos="284"/>
        </w:tabs>
        <w:suppressAutoHyphens w:val="0"/>
        <w:autoSpaceDE w:val="0"/>
        <w:autoSpaceDN w:val="0"/>
        <w:adjustRightInd w:val="0"/>
        <w:spacing w:line="240" w:lineRule="auto"/>
        <w:ind w:firstLine="0"/>
        <w:contextualSpacing/>
        <w:rPr>
          <w:i/>
          <w:color w:val="auto"/>
        </w:rPr>
      </w:pPr>
      <w:r w:rsidRPr="00B979B4">
        <w:rPr>
          <w:color w:val="000000"/>
          <w:lang w:eastAsia="en-US"/>
        </w:rPr>
        <w:t>№2 Средняя чистая прибыль предприятия, намеревающегося сделать инвестиции в расширение производства ранее освоенной продукции, составила в год в реальном выражении 380 000 руб. Остаточная балансовая стоимость активов предприятия равняется 1 530 000 руб. Первоначальная балансовая стоимость активов предприятия составила 2 230 0000 руб. Какую учитывающую риски бизнеса ставку дисконта можно применить для дисконтирования доходов, ожидаемых от расширения производства?</w:t>
      </w:r>
    </w:p>
    <w:p w:rsidR="00AE3081" w:rsidRPr="00B979B4" w:rsidRDefault="00AE3081" w:rsidP="00B979B4">
      <w:pPr>
        <w:widowControl/>
        <w:tabs>
          <w:tab w:val="left" w:pos="142"/>
          <w:tab w:val="left" w:pos="284"/>
        </w:tabs>
        <w:suppressAutoHyphens w:val="0"/>
        <w:autoSpaceDE w:val="0"/>
        <w:autoSpaceDN w:val="0"/>
        <w:adjustRightInd w:val="0"/>
        <w:spacing w:line="240" w:lineRule="auto"/>
        <w:ind w:firstLine="0"/>
        <w:contextualSpacing/>
        <w:rPr>
          <w:i/>
          <w:color w:val="auto"/>
        </w:rPr>
      </w:pPr>
    </w:p>
    <w:p w:rsidR="00AE3081" w:rsidRPr="00B979B4" w:rsidRDefault="00AE3081" w:rsidP="00B979B4">
      <w:pPr>
        <w:suppressAutoHyphens w:val="0"/>
        <w:autoSpaceDE w:val="0"/>
        <w:autoSpaceDN w:val="0"/>
        <w:adjustRightInd w:val="0"/>
        <w:spacing w:line="240" w:lineRule="auto"/>
        <w:ind w:firstLine="0"/>
        <w:rPr>
          <w:b/>
          <w:i/>
          <w:color w:val="auto"/>
        </w:rPr>
      </w:pPr>
      <w:r w:rsidRPr="00B979B4">
        <w:rPr>
          <w:b/>
          <w:i/>
          <w:color w:val="auto"/>
        </w:rPr>
        <w:t>Тема 2.2. «</w:t>
      </w:r>
      <w:r w:rsidRPr="00B979B4">
        <w:rPr>
          <w:b/>
          <w:i/>
          <w:color w:val="auto"/>
          <w:lang w:eastAsia="en-US"/>
        </w:rPr>
        <w:t>Имущественный подход к оценке бизнеса</w:t>
      </w:r>
      <w:r w:rsidRPr="00B979B4">
        <w:rPr>
          <w:b/>
          <w:i/>
          <w:color w:val="auto"/>
        </w:rPr>
        <w:t>»</w:t>
      </w:r>
    </w:p>
    <w:p w:rsidR="00AE3081" w:rsidRPr="00B979B4" w:rsidRDefault="00AE3081" w:rsidP="00B979B4">
      <w:pPr>
        <w:widowControl/>
        <w:suppressAutoHyphens w:val="0"/>
        <w:autoSpaceDE w:val="0"/>
        <w:autoSpaceDN w:val="0"/>
        <w:adjustRightInd w:val="0"/>
        <w:spacing w:line="240" w:lineRule="auto"/>
        <w:ind w:firstLine="0"/>
        <w:contextualSpacing/>
        <w:jc w:val="left"/>
        <w:rPr>
          <w:b/>
          <w:i/>
          <w:color w:val="auto"/>
          <w:sz w:val="22"/>
          <w:szCs w:val="22"/>
        </w:rPr>
      </w:pPr>
      <w:r w:rsidRPr="00B979B4">
        <w:rPr>
          <w:b/>
          <w:i/>
          <w:color w:val="auto"/>
          <w:sz w:val="22"/>
          <w:szCs w:val="22"/>
        </w:rPr>
        <w:t>Практические задания</w:t>
      </w:r>
    </w:p>
    <w:p w:rsidR="00AE3081" w:rsidRPr="00B979B4" w:rsidRDefault="00AE3081" w:rsidP="00B979B4">
      <w:pPr>
        <w:widowControl/>
        <w:suppressAutoHyphens w:val="0"/>
        <w:spacing w:after="160"/>
        <w:ind w:firstLine="0"/>
        <w:rPr>
          <w:color w:val="auto"/>
          <w:lang w:eastAsia="en-US"/>
        </w:rPr>
      </w:pPr>
      <w:r w:rsidRPr="00B979B4">
        <w:rPr>
          <w:color w:val="auto"/>
        </w:rPr>
        <w:t xml:space="preserve">№1 </w:t>
      </w:r>
      <w:r w:rsidRPr="00B979B4">
        <w:rPr>
          <w:color w:val="auto"/>
          <w:shd w:val="clear" w:color="auto" w:fill="FFFFFF"/>
          <w:lang w:eastAsia="en-US"/>
        </w:rPr>
        <w:t>Оценивается предприятие со следующими данными по балансу: n основные средства – 4500, n запасы – 1300, n дебиторская задолженность – 1800, n денежные средства – 550, n долговые обязательства – 2300. Согласно заключению оценщика, основные средства стоят на 25% дороже, 40% запасов устарело и может быть продано за 60% балансовой стоимости, 25% дебиторской задолженности не будет собрано. Определить стоимость предприятия по методу чистых активов.</w:t>
      </w:r>
    </w:p>
    <w:p w:rsidR="00AE3081" w:rsidRPr="00B979B4" w:rsidRDefault="00AE3081" w:rsidP="00B979B4">
      <w:pPr>
        <w:widowControl/>
        <w:suppressAutoHyphens w:val="0"/>
        <w:spacing w:after="160"/>
        <w:ind w:firstLine="0"/>
        <w:rPr>
          <w:color w:val="auto"/>
          <w:lang w:eastAsia="en-US"/>
        </w:rPr>
      </w:pPr>
      <w:r w:rsidRPr="00B979B4">
        <w:rPr>
          <w:color w:val="auto"/>
          <w:lang w:eastAsia="en-US"/>
        </w:rPr>
        <w:t xml:space="preserve">№2 Определить остаточную восстановительную стоимость офисного здания (ОВС), имеющего следующие характеристики. Площадь здания составляет </w:t>
      </w:r>
      <w:smartTag w:uri="urn:schemas-microsoft-com:office:smarttags" w:element="metricconverter">
        <w:smartTagPr>
          <w:attr w:name="ProductID" w:val="2000 кв. м"/>
        </w:smartTagPr>
        <w:r w:rsidRPr="00B979B4">
          <w:rPr>
            <w:color w:val="auto"/>
            <w:lang w:eastAsia="en-US"/>
          </w:rPr>
          <w:t>2000 кв. м</w:t>
        </w:r>
      </w:smartTag>
      <w:r w:rsidRPr="00B979B4">
        <w:rPr>
          <w:color w:val="auto"/>
          <w:lang w:eastAsia="en-US"/>
        </w:rPr>
        <w:t>; здание построено 12 лет назад и предполагаемый общий срок его жизни — 60 лет. Из нормативной практики строительных организаций следует, что удельные затраты на строительство точно такого же нового здания составляют 350 дол. /кв. м</w:t>
      </w:r>
    </w:p>
    <w:p w:rsidR="00AE3081" w:rsidRPr="00B979B4" w:rsidRDefault="00AE3081" w:rsidP="00B979B4">
      <w:pPr>
        <w:widowControl/>
        <w:suppressAutoHyphens w:val="0"/>
        <w:autoSpaceDE w:val="0"/>
        <w:autoSpaceDN w:val="0"/>
        <w:adjustRightInd w:val="0"/>
        <w:spacing w:line="240" w:lineRule="auto"/>
        <w:ind w:firstLine="0"/>
        <w:rPr>
          <w:b/>
          <w:i/>
          <w:color w:val="auto"/>
        </w:rPr>
      </w:pPr>
      <w:r w:rsidRPr="00B979B4">
        <w:rPr>
          <w:b/>
          <w:i/>
          <w:color w:val="auto"/>
        </w:rPr>
        <w:t>Тема 3.1. «</w:t>
      </w:r>
      <w:r w:rsidRPr="00B979B4">
        <w:rPr>
          <w:b/>
          <w:i/>
          <w:color w:val="auto"/>
          <w:lang w:eastAsia="en-US"/>
        </w:rPr>
        <w:t>Оценка стоимости компании (бизнеса) на основе экономической прибыли</w:t>
      </w:r>
      <w:r w:rsidRPr="00B979B4">
        <w:rPr>
          <w:b/>
          <w:i/>
          <w:color w:val="auto"/>
        </w:rPr>
        <w:t>»</w:t>
      </w:r>
    </w:p>
    <w:p w:rsidR="00AE3081" w:rsidRPr="00B979B4" w:rsidRDefault="00AE3081" w:rsidP="00B979B4">
      <w:pPr>
        <w:widowControl/>
        <w:suppressAutoHyphens w:val="0"/>
        <w:autoSpaceDE w:val="0"/>
        <w:autoSpaceDN w:val="0"/>
        <w:adjustRightInd w:val="0"/>
        <w:spacing w:line="240" w:lineRule="auto"/>
        <w:ind w:firstLine="0"/>
        <w:contextualSpacing/>
        <w:jc w:val="left"/>
        <w:rPr>
          <w:b/>
          <w:i/>
          <w:color w:val="auto"/>
          <w:sz w:val="22"/>
          <w:szCs w:val="22"/>
        </w:rPr>
      </w:pPr>
      <w:r w:rsidRPr="00B979B4">
        <w:rPr>
          <w:b/>
          <w:i/>
          <w:color w:val="auto"/>
          <w:sz w:val="22"/>
          <w:szCs w:val="22"/>
        </w:rPr>
        <w:t>Практические задания</w:t>
      </w:r>
    </w:p>
    <w:p w:rsidR="00AE3081" w:rsidRPr="00B979B4" w:rsidRDefault="00AE3081" w:rsidP="00B979B4">
      <w:pPr>
        <w:widowControl/>
        <w:suppressAutoHyphens w:val="0"/>
        <w:autoSpaceDE w:val="0"/>
        <w:autoSpaceDN w:val="0"/>
        <w:adjustRightInd w:val="0"/>
        <w:spacing w:line="240" w:lineRule="auto"/>
        <w:ind w:firstLine="0"/>
        <w:rPr>
          <w:color w:val="auto"/>
          <w:lang w:eastAsia="en-US"/>
        </w:rPr>
      </w:pPr>
      <w:r w:rsidRPr="00B979B4">
        <w:rPr>
          <w:color w:val="auto"/>
          <w:lang w:eastAsia="en-US"/>
        </w:rPr>
        <w:t>№1 Ожидаемый поток доходов от объекта недвижимости в течение десяти лет составляет 4,5 млн. руб. в год; предполагаемая цена продажи – 3,6 млн. руб.; приемлемая ставка доходности – 15%. Определить общую стоимость объекта недвижимости методом доходного подхода.</w:t>
      </w:r>
    </w:p>
    <w:p w:rsidR="00AE3081" w:rsidRPr="00B979B4" w:rsidRDefault="00AE3081" w:rsidP="00B979B4">
      <w:pPr>
        <w:widowControl/>
        <w:suppressAutoHyphens w:val="0"/>
        <w:autoSpaceDE w:val="0"/>
        <w:autoSpaceDN w:val="0"/>
        <w:adjustRightInd w:val="0"/>
        <w:spacing w:before="120" w:after="120" w:line="240" w:lineRule="auto"/>
        <w:ind w:firstLine="0"/>
        <w:rPr>
          <w:color w:val="auto"/>
          <w:lang w:eastAsia="en-US"/>
        </w:rPr>
      </w:pPr>
      <w:r w:rsidRPr="00B979B4">
        <w:rPr>
          <w:color w:val="auto"/>
          <w:lang w:eastAsia="en-US"/>
        </w:rPr>
        <w:t>№2 Совет директоров принимает решение об инвестировании 10000 долл. в инвестиционный проект. Чистый годовой доход 4000 долл. США. Срок реализации инвестиционного проекта 8 лет. В конце восьмого года проект будет продан за 50000 долл. США. Определить чистую текущую стоимость проекта.</w:t>
      </w:r>
    </w:p>
    <w:p w:rsidR="00AE3081" w:rsidRPr="00B979B4" w:rsidRDefault="00AE3081" w:rsidP="00B979B4">
      <w:pPr>
        <w:widowControl/>
        <w:suppressAutoHyphens w:val="0"/>
        <w:autoSpaceDE w:val="0"/>
        <w:autoSpaceDN w:val="0"/>
        <w:adjustRightInd w:val="0"/>
        <w:spacing w:line="240" w:lineRule="auto"/>
        <w:ind w:firstLine="0"/>
        <w:rPr>
          <w:b/>
          <w:i/>
          <w:color w:val="auto"/>
        </w:rPr>
      </w:pPr>
      <w:r w:rsidRPr="00B979B4">
        <w:rPr>
          <w:b/>
          <w:i/>
          <w:color w:val="auto"/>
        </w:rPr>
        <w:t>Тема 3.2. «</w:t>
      </w:r>
      <w:r w:rsidRPr="00B979B4">
        <w:rPr>
          <w:b/>
          <w:i/>
          <w:color w:val="auto"/>
          <w:lang w:eastAsia="en-US"/>
        </w:rPr>
        <w:t>Оценка стоимости компании (бизнеса) на основе метода реальных опционов</w:t>
      </w:r>
      <w:r w:rsidRPr="00B979B4">
        <w:rPr>
          <w:b/>
          <w:i/>
          <w:color w:val="auto"/>
        </w:rPr>
        <w:t>»</w:t>
      </w:r>
    </w:p>
    <w:p w:rsidR="00AE3081" w:rsidRPr="00B979B4" w:rsidRDefault="00AE3081" w:rsidP="00B979B4">
      <w:pPr>
        <w:widowControl/>
        <w:suppressAutoHyphens w:val="0"/>
        <w:autoSpaceDE w:val="0"/>
        <w:autoSpaceDN w:val="0"/>
        <w:adjustRightInd w:val="0"/>
        <w:spacing w:line="240" w:lineRule="auto"/>
        <w:ind w:firstLine="0"/>
        <w:contextualSpacing/>
        <w:jc w:val="left"/>
        <w:rPr>
          <w:b/>
          <w:i/>
          <w:color w:val="auto"/>
          <w:sz w:val="22"/>
          <w:szCs w:val="22"/>
        </w:rPr>
      </w:pPr>
      <w:r w:rsidRPr="00B979B4">
        <w:rPr>
          <w:b/>
          <w:i/>
          <w:color w:val="auto"/>
          <w:sz w:val="22"/>
          <w:szCs w:val="22"/>
        </w:rPr>
        <w:t>Практические задания</w:t>
      </w:r>
    </w:p>
    <w:p w:rsidR="00AE3081" w:rsidRPr="00B979B4" w:rsidRDefault="00AE3081" w:rsidP="00B979B4">
      <w:pPr>
        <w:widowControl/>
        <w:suppressAutoHyphens w:val="0"/>
        <w:spacing w:line="240" w:lineRule="auto"/>
        <w:ind w:firstLine="0"/>
        <w:rPr>
          <w:color w:val="000000"/>
        </w:rPr>
      </w:pPr>
      <w:r w:rsidRPr="00B979B4">
        <w:rPr>
          <w:color w:val="auto"/>
        </w:rPr>
        <w:t xml:space="preserve">№1 </w:t>
      </w:r>
      <w:r w:rsidRPr="00B979B4">
        <w:rPr>
          <w:color w:val="000000"/>
        </w:rPr>
        <w:t>Предприятие планирует ввести в действие линию по производству новой продукции. Проект рассчитан на два года. Потребуются начальные инвестиции в размере 200 тыс. евро для завершения подготовительной стадии проекта, которая длится один год. Через год, в момент начала производства, необходимо инвестировать еще 190 тыс. евро.</w:t>
      </w:r>
    </w:p>
    <w:p w:rsidR="00AE3081" w:rsidRPr="00B979B4" w:rsidRDefault="00AE3081" w:rsidP="00B979B4">
      <w:pPr>
        <w:widowControl/>
        <w:suppressAutoHyphens w:val="0"/>
        <w:spacing w:line="240" w:lineRule="auto"/>
        <w:ind w:firstLine="0"/>
        <w:rPr>
          <w:color w:val="000000"/>
        </w:rPr>
      </w:pPr>
      <w:r w:rsidRPr="00B979B4">
        <w:rPr>
          <w:color w:val="000000"/>
        </w:rPr>
        <w:t>Ожидается, что денежные потоки от продажи нового товара поступят в распоряжение предприятия к концу второго года реализации проекта. Однако в настоящее время трудно определить, будет ли новый продукт пользоваться спросом. Вероятность оптимистичного развития событий (ожидаемый доход 600 тыс. евро) составляет 80%, а пессимистичного (предполагаемый доход 10 тыс. евро) — 20%. Требуемая норма доходности проекта равна 15%.</w:t>
      </w:r>
    </w:p>
    <w:p w:rsidR="00AE3081" w:rsidRPr="00B979B4" w:rsidRDefault="00AE3081" w:rsidP="00B979B4">
      <w:pPr>
        <w:widowControl/>
        <w:suppressAutoHyphens w:val="0"/>
        <w:spacing w:line="240" w:lineRule="auto"/>
        <w:ind w:firstLine="0"/>
        <w:rPr>
          <w:color w:val="000000"/>
        </w:rPr>
      </w:pPr>
    </w:p>
    <w:p w:rsidR="00AE3081" w:rsidRPr="00B979B4" w:rsidRDefault="00AE3081" w:rsidP="00B979B4">
      <w:pPr>
        <w:widowControl/>
        <w:suppressAutoHyphens w:val="0"/>
        <w:spacing w:line="240" w:lineRule="auto"/>
        <w:ind w:firstLine="0"/>
        <w:rPr>
          <w:color w:val="000000"/>
        </w:rPr>
      </w:pPr>
      <w:r w:rsidRPr="00B979B4">
        <w:rPr>
          <w:color w:val="auto"/>
        </w:rPr>
        <w:t xml:space="preserve">№2 </w:t>
      </w:r>
      <w:r w:rsidRPr="00B979B4">
        <w:rPr>
          <w:iCs/>
          <w:color w:val="000000"/>
        </w:rPr>
        <w:t>Замена оборудования на гидрогеологическом бурении скважин.</w:t>
      </w:r>
    </w:p>
    <w:p w:rsidR="00AE3081" w:rsidRPr="00B979B4" w:rsidRDefault="00AE3081" w:rsidP="00B979B4">
      <w:pPr>
        <w:widowControl/>
        <w:suppressAutoHyphens w:val="0"/>
        <w:spacing w:line="240" w:lineRule="auto"/>
        <w:ind w:firstLine="0"/>
        <w:rPr>
          <w:color w:val="000000"/>
        </w:rPr>
      </w:pPr>
      <w:r w:rsidRPr="00B979B4">
        <w:rPr>
          <w:iCs/>
          <w:color w:val="000000"/>
        </w:rPr>
        <w:t>Реальный опцион «колл», модель Блека—Шоулза</w:t>
      </w:r>
    </w:p>
    <w:p w:rsidR="00AE3081" w:rsidRPr="00B979B4" w:rsidRDefault="00AE3081" w:rsidP="00B979B4">
      <w:pPr>
        <w:widowControl/>
        <w:suppressAutoHyphens w:val="0"/>
        <w:spacing w:line="240" w:lineRule="auto"/>
        <w:ind w:firstLine="0"/>
        <w:rPr>
          <w:color w:val="000000"/>
        </w:rPr>
      </w:pPr>
      <w:r w:rsidRPr="00B979B4">
        <w:rPr>
          <w:color w:val="000000"/>
        </w:rPr>
        <w:t>ООО «Водяной» оказывает услуги садовым товариществам Подмосковья по бурению скважин на воду. Всего на балансе ООО десять буровых установок, работающих на различных объектах и в различных районах области. Дирекция предприятия рассматривает возможность существенной модернизации буровых агрегатов, которая позволит сократить текущие издержки, повысить производительность установок и соответственно получать больше заказов от потенциальных клиентов. Необходимо провести обоснование модернизации. К сожалению, расчеты по наиболее вероятному сценарию развития событий показывают, что выгоды от модернизации не покрывают капитальных затрат на нее.</w:t>
      </w:r>
    </w:p>
    <w:p w:rsidR="00AE3081" w:rsidRPr="00B979B4" w:rsidRDefault="00AE3081" w:rsidP="00B979B4">
      <w:pPr>
        <w:widowControl/>
        <w:suppressAutoHyphens w:val="0"/>
        <w:spacing w:line="240" w:lineRule="auto"/>
        <w:ind w:firstLine="0"/>
        <w:rPr>
          <w:color w:val="000000"/>
        </w:rPr>
      </w:pPr>
      <w:r w:rsidRPr="00B979B4">
        <w:rPr>
          <w:color w:val="000000"/>
        </w:rPr>
        <w:t>Приведем исходные данные для расчетов по этому сценарию в расчете на один станок:</w:t>
      </w:r>
    </w:p>
    <w:p w:rsidR="00AE3081" w:rsidRPr="00B979B4" w:rsidRDefault="00AE3081" w:rsidP="00B979B4">
      <w:pPr>
        <w:widowControl/>
        <w:suppressAutoHyphens w:val="0"/>
        <w:spacing w:line="240" w:lineRule="auto"/>
        <w:ind w:firstLine="0"/>
        <w:rPr>
          <w:color w:val="000000"/>
        </w:rPr>
      </w:pPr>
    </w:p>
    <w:p w:rsidR="00AE3081" w:rsidRPr="00B979B4" w:rsidRDefault="00AE3081" w:rsidP="00B979B4">
      <w:pPr>
        <w:widowControl/>
        <w:suppressAutoHyphens w:val="0"/>
        <w:spacing w:line="240" w:lineRule="auto"/>
        <w:ind w:firstLine="0"/>
        <w:rPr>
          <w:color w:val="000000"/>
        </w:rPr>
      </w:pPr>
    </w:p>
    <w:tbl>
      <w:tblPr>
        <w:tblW w:w="9674" w:type="dxa"/>
        <w:tblCellMar>
          <w:left w:w="0" w:type="dxa"/>
          <w:right w:w="0" w:type="dxa"/>
        </w:tblCellMar>
        <w:tblLook w:val="00A0"/>
      </w:tblPr>
      <w:tblGrid>
        <w:gridCol w:w="4392"/>
        <w:gridCol w:w="2976"/>
        <w:gridCol w:w="2306"/>
      </w:tblGrid>
      <w:tr w:rsidR="00AE3081" w:rsidRPr="00B979B4" w:rsidTr="00271D05">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b/>
                <w:bCs/>
                <w:color w:val="000000"/>
              </w:rPr>
              <w:t>Наименование показателя</w:t>
            </w:r>
          </w:p>
        </w:tc>
        <w:tc>
          <w:tcPr>
            <w:tcW w:w="5282" w:type="dxa"/>
            <w:gridSpan w:val="2"/>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b/>
                <w:bCs/>
                <w:color w:val="000000"/>
              </w:rPr>
              <w:t>Значение показателя</w:t>
            </w:r>
          </w:p>
        </w:tc>
      </w:tr>
      <w:tr w:rsidR="00AE3081" w:rsidRPr="00B979B4" w:rsidTr="00271D05">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rPr>
                <w:color w:val="000000"/>
              </w:rPr>
            </w:pPr>
            <w:r w:rsidRPr="00B979B4">
              <w:rPr>
                <w:color w:val="000000"/>
              </w:rPr>
              <w:t> </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b/>
                <w:bCs/>
                <w:color w:val="000000"/>
              </w:rPr>
              <w:t>Базовый вариант</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b/>
                <w:bCs/>
                <w:color w:val="000000"/>
              </w:rPr>
              <w:t>Новая техника</w:t>
            </w:r>
          </w:p>
        </w:tc>
      </w:tr>
      <w:tr w:rsidR="00AE3081" w:rsidRPr="00B979B4" w:rsidTr="00271D05">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rPr>
                <w:color w:val="000000"/>
              </w:rPr>
            </w:pPr>
            <w:r w:rsidRPr="00B979B4">
              <w:rPr>
                <w:color w:val="000000"/>
              </w:rPr>
              <w:t>Производительность, м/станкосмену</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color w:val="000000"/>
              </w:rPr>
              <w:t>8,1</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color w:val="000000"/>
              </w:rPr>
              <w:t>12,2</w:t>
            </w:r>
          </w:p>
        </w:tc>
      </w:tr>
      <w:tr w:rsidR="00AE3081" w:rsidRPr="00B979B4" w:rsidTr="00271D05">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rPr>
                <w:color w:val="000000"/>
              </w:rPr>
            </w:pPr>
            <w:r w:rsidRPr="00B979B4">
              <w:rPr>
                <w:color w:val="000000"/>
              </w:rPr>
              <w:t>Коэффициент использования оборудования по времени</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color w:val="000000"/>
              </w:rPr>
              <w:t>0,5</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color w:val="000000"/>
              </w:rPr>
              <w:t>0,5</w:t>
            </w:r>
          </w:p>
        </w:tc>
      </w:tr>
      <w:tr w:rsidR="00AE3081" w:rsidRPr="00B979B4" w:rsidTr="00271D05">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rPr>
                <w:color w:val="000000"/>
              </w:rPr>
            </w:pPr>
            <w:r w:rsidRPr="00B979B4">
              <w:rPr>
                <w:color w:val="000000"/>
              </w:rPr>
              <w:t>Среднее число смен в году</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color w:val="000000"/>
              </w:rPr>
              <w:t>304</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color w:val="000000"/>
              </w:rPr>
              <w:t>304</w:t>
            </w:r>
          </w:p>
        </w:tc>
      </w:tr>
      <w:tr w:rsidR="00AE3081" w:rsidRPr="00B979B4" w:rsidTr="00271D05">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rPr>
                <w:color w:val="000000"/>
              </w:rPr>
            </w:pPr>
            <w:r w:rsidRPr="00B979B4">
              <w:rPr>
                <w:color w:val="000000"/>
              </w:rPr>
              <w:t>Средняя цена одного пробуренного метра, долл.</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color w:val="000000"/>
              </w:rPr>
              <w:t>22</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color w:val="000000"/>
              </w:rPr>
              <w:t>22</w:t>
            </w:r>
          </w:p>
        </w:tc>
      </w:tr>
      <w:tr w:rsidR="00AE3081" w:rsidRPr="00B979B4" w:rsidTr="00271D05">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rPr>
                <w:color w:val="000000"/>
              </w:rPr>
            </w:pPr>
            <w:r w:rsidRPr="00B979B4">
              <w:rPr>
                <w:color w:val="000000"/>
              </w:rPr>
              <w:t>Средние текущие затраты на одну станкосмену, долл.</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color w:val="000000"/>
              </w:rPr>
              <w:t>123,4</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color w:val="000000"/>
              </w:rPr>
              <w:t>96,1</w:t>
            </w:r>
          </w:p>
        </w:tc>
      </w:tr>
      <w:tr w:rsidR="00AE3081" w:rsidRPr="00B979B4" w:rsidTr="00271D05">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rPr>
                <w:color w:val="000000"/>
              </w:rPr>
            </w:pPr>
            <w:r w:rsidRPr="00B979B4">
              <w:rPr>
                <w:color w:val="000000"/>
              </w:rPr>
              <w:t>Чистые капитальные затраты, включая приобретение новых агрегатов за минусом чистой ликвидационной ценности старых, долл.</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color w:val="000000"/>
              </w:rPr>
              <w:t>—</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AE3081" w:rsidRPr="00B979B4" w:rsidRDefault="00AE3081" w:rsidP="00B979B4">
            <w:pPr>
              <w:widowControl/>
              <w:suppressAutoHyphens w:val="0"/>
              <w:spacing w:line="240" w:lineRule="auto"/>
              <w:ind w:firstLine="0"/>
              <w:jc w:val="center"/>
              <w:rPr>
                <w:color w:val="000000"/>
              </w:rPr>
            </w:pPr>
            <w:r w:rsidRPr="00B979B4">
              <w:rPr>
                <w:color w:val="000000"/>
              </w:rPr>
              <w:t>20 000</w:t>
            </w:r>
          </w:p>
        </w:tc>
      </w:tr>
    </w:tbl>
    <w:p w:rsidR="00AE3081" w:rsidRPr="00B979B4" w:rsidRDefault="00AE3081" w:rsidP="00B979B4">
      <w:pPr>
        <w:widowControl/>
        <w:suppressAutoHyphens w:val="0"/>
        <w:spacing w:line="240" w:lineRule="auto"/>
        <w:ind w:firstLine="0"/>
        <w:rPr>
          <w:color w:val="000000"/>
        </w:rPr>
      </w:pPr>
      <w:r w:rsidRPr="00B979B4">
        <w:rPr>
          <w:color w:val="000000"/>
        </w:rPr>
        <w:t>Никаких дополнительных затрат и выгод, связанных с приростом рабочего капитала, в проекте нет. Норма амортизации техники составляет 20%, по истечении пятилетнего срока чистая ценность от ликвидации оборудования равна нулю.</w:t>
      </w:r>
    </w:p>
    <w:p w:rsidR="00AE3081" w:rsidRPr="00B979B4" w:rsidRDefault="00AE3081" w:rsidP="00B979B4">
      <w:pPr>
        <w:widowControl/>
        <w:suppressAutoHyphens w:val="0"/>
        <w:spacing w:line="240" w:lineRule="auto"/>
        <w:ind w:firstLine="0"/>
        <w:rPr>
          <w:color w:val="000000"/>
        </w:rPr>
      </w:pPr>
      <w:r w:rsidRPr="00B979B4">
        <w:rPr>
          <w:color w:val="000000"/>
        </w:rPr>
        <w:t>Средневзвешенная стоимость капитала ООО:</w:t>
      </w:r>
    </w:p>
    <w:p w:rsidR="00AE3081" w:rsidRPr="00B979B4" w:rsidRDefault="00AE3081" w:rsidP="00B979B4">
      <w:pPr>
        <w:widowControl/>
        <w:suppressAutoHyphens w:val="0"/>
        <w:spacing w:line="240" w:lineRule="auto"/>
        <w:ind w:firstLine="0"/>
        <w:rPr>
          <w:color w:val="000000"/>
        </w:rPr>
      </w:pPr>
      <w:r w:rsidRPr="00B979B4">
        <w:rPr>
          <w:color w:val="000000"/>
        </w:rPr>
        <w:t>а) в реальном выражении — 12%;</w:t>
      </w:r>
    </w:p>
    <w:p w:rsidR="00AE3081" w:rsidRPr="00B979B4" w:rsidRDefault="00AE3081" w:rsidP="00B979B4">
      <w:pPr>
        <w:widowControl/>
        <w:suppressAutoHyphens w:val="0"/>
        <w:spacing w:line="240" w:lineRule="auto"/>
        <w:ind w:firstLine="0"/>
        <w:rPr>
          <w:color w:val="000000"/>
        </w:rPr>
      </w:pPr>
      <w:r w:rsidRPr="00B979B4">
        <w:rPr>
          <w:color w:val="000000"/>
        </w:rPr>
        <w:t>б) безрисковая ставка — 4% в год;</w:t>
      </w:r>
    </w:p>
    <w:p w:rsidR="00AE3081" w:rsidRPr="00B979B4" w:rsidRDefault="00AE3081" w:rsidP="00B979B4">
      <w:pPr>
        <w:widowControl/>
        <w:suppressAutoHyphens w:val="0"/>
        <w:spacing w:line="240" w:lineRule="auto"/>
        <w:ind w:firstLine="0"/>
        <w:rPr>
          <w:color w:val="000000"/>
        </w:rPr>
      </w:pPr>
      <w:r w:rsidRPr="00B979B4">
        <w:rPr>
          <w:color w:val="000000"/>
        </w:rPr>
        <w:t>в) ставка налога на прибыль — 20%.</w:t>
      </w:r>
    </w:p>
    <w:p w:rsidR="00AE3081" w:rsidRPr="00B979B4" w:rsidRDefault="00AE3081" w:rsidP="00B979B4">
      <w:pPr>
        <w:widowControl/>
        <w:suppressAutoHyphens w:val="0"/>
        <w:spacing w:line="240" w:lineRule="auto"/>
        <w:ind w:firstLine="0"/>
        <w:rPr>
          <w:color w:val="000000"/>
        </w:rPr>
      </w:pPr>
      <w:r w:rsidRPr="00B979B4">
        <w:rPr>
          <w:color w:val="000000"/>
        </w:rPr>
        <w:t>Вместе с тем у дирекции возникли большие сомнения в результатах расчетов, связанных с точностью предсказания денежных потоков. Дело в той неопределенности, которую несут в себе исходные допущения относительно:</w:t>
      </w:r>
    </w:p>
    <w:p w:rsidR="00AE3081" w:rsidRPr="00B979B4" w:rsidRDefault="00AE3081" w:rsidP="00B979B4">
      <w:pPr>
        <w:widowControl/>
        <w:suppressAutoHyphens w:val="0"/>
        <w:spacing w:line="240" w:lineRule="auto"/>
        <w:ind w:firstLine="0"/>
        <w:rPr>
          <w:color w:val="000000"/>
        </w:rPr>
      </w:pPr>
      <w:r w:rsidRPr="00B979B4">
        <w:rPr>
          <w:color w:val="000000"/>
        </w:rPr>
        <w:t>а) количества заказов и связанных с этим текущих затрат на один пробуренный метр (возможна экономия на условно-постоянных расходах) и коэффициента использования оборудования;</w:t>
      </w:r>
    </w:p>
    <w:p w:rsidR="00AE3081" w:rsidRPr="00B979B4" w:rsidRDefault="00AE3081" w:rsidP="00B979B4">
      <w:pPr>
        <w:widowControl/>
        <w:suppressAutoHyphens w:val="0"/>
        <w:spacing w:line="240" w:lineRule="auto"/>
        <w:ind w:firstLine="0"/>
        <w:rPr>
          <w:color w:val="000000"/>
        </w:rPr>
      </w:pPr>
      <w:r w:rsidRPr="00B979B4">
        <w:rPr>
          <w:color w:val="000000"/>
        </w:rPr>
        <w:t>б) безотказности работы новой техники и периодичности ремонта;</w:t>
      </w:r>
    </w:p>
    <w:p w:rsidR="00AE3081" w:rsidRPr="00B979B4" w:rsidRDefault="00AE3081" w:rsidP="00B979B4">
      <w:pPr>
        <w:widowControl/>
        <w:suppressAutoHyphens w:val="0"/>
        <w:spacing w:line="240" w:lineRule="auto"/>
        <w:ind w:firstLine="0"/>
        <w:rPr>
          <w:color w:val="000000"/>
        </w:rPr>
      </w:pPr>
      <w:r w:rsidRPr="00B979B4">
        <w:rPr>
          <w:color w:val="000000"/>
        </w:rPr>
        <w:t>в) средней глубины пробуриваемых скважин (оплата происходит не по метражу, а по результату бурения — количеству продуктивных скважин) и др.</w:t>
      </w:r>
    </w:p>
    <w:p w:rsidR="00AE3081" w:rsidRPr="00B979B4" w:rsidRDefault="00AE3081" w:rsidP="00B979B4">
      <w:pPr>
        <w:widowControl/>
        <w:suppressAutoHyphens w:val="0"/>
        <w:spacing w:line="240" w:lineRule="auto"/>
        <w:ind w:firstLine="0"/>
        <w:rPr>
          <w:color w:val="000000"/>
        </w:rPr>
      </w:pPr>
      <w:r w:rsidRPr="00B979B4">
        <w:rPr>
          <w:color w:val="000000"/>
        </w:rPr>
        <w:t>В результате точность расчета эффекта составляет s = 40%.</w:t>
      </w:r>
    </w:p>
    <w:p w:rsidR="00AE3081" w:rsidRPr="00B979B4" w:rsidRDefault="00AE3081" w:rsidP="00B979B4">
      <w:pPr>
        <w:widowControl/>
        <w:suppressAutoHyphens w:val="0"/>
        <w:spacing w:line="240" w:lineRule="auto"/>
        <w:ind w:firstLine="0"/>
        <w:rPr>
          <w:color w:val="000000"/>
        </w:rPr>
      </w:pPr>
      <w:r w:rsidRPr="00B979B4">
        <w:rPr>
          <w:color w:val="000000"/>
        </w:rPr>
        <w:t>Чтобы не рисковать всем бизнесом в целом и получить более точную информацию о результатах проекта, дирекция ООО решает провести эксперимент: несмотря на негативные результаты расчетов, осуществить модернизацию на одном из буровых агрегатов. Если результат окажется удачным (что будет ясно в течение года), можно будет тиражировать опыт на прочих девяти установках.</w:t>
      </w:r>
    </w:p>
    <w:p w:rsidR="00AE3081" w:rsidRPr="00B979B4" w:rsidRDefault="00AE3081" w:rsidP="00B979B4">
      <w:pPr>
        <w:widowControl/>
        <w:suppressAutoHyphens w:val="0"/>
        <w:autoSpaceDE w:val="0"/>
        <w:autoSpaceDN w:val="0"/>
        <w:adjustRightInd w:val="0"/>
        <w:spacing w:line="240" w:lineRule="auto"/>
        <w:ind w:firstLine="0"/>
        <w:rPr>
          <w:b/>
          <w:i/>
          <w:color w:val="auto"/>
        </w:rPr>
      </w:pPr>
    </w:p>
    <w:p w:rsidR="00AE3081" w:rsidRPr="00B979B4" w:rsidRDefault="00AE3081" w:rsidP="00B979B4">
      <w:pPr>
        <w:widowControl/>
        <w:suppressAutoHyphens w:val="0"/>
        <w:autoSpaceDE w:val="0"/>
        <w:autoSpaceDN w:val="0"/>
        <w:adjustRightInd w:val="0"/>
        <w:spacing w:line="240" w:lineRule="auto"/>
        <w:ind w:firstLine="0"/>
        <w:rPr>
          <w:b/>
          <w:i/>
          <w:color w:val="auto"/>
        </w:rPr>
      </w:pPr>
      <w:r w:rsidRPr="00B979B4">
        <w:rPr>
          <w:b/>
          <w:i/>
          <w:color w:val="auto"/>
        </w:rPr>
        <w:t>Тема 3.3 «</w:t>
      </w:r>
      <w:r w:rsidRPr="00B979B4">
        <w:rPr>
          <w:b/>
          <w:i/>
          <w:color w:val="auto"/>
          <w:lang w:eastAsia="en-US"/>
        </w:rPr>
        <w:t>Оценка бизнеса в процессе реструктуризации</w:t>
      </w:r>
      <w:r w:rsidRPr="00B979B4">
        <w:rPr>
          <w:b/>
          <w:i/>
          <w:color w:val="auto"/>
        </w:rPr>
        <w:t>»</w:t>
      </w:r>
    </w:p>
    <w:p w:rsidR="00AE3081" w:rsidRPr="00B979B4" w:rsidRDefault="00AE3081" w:rsidP="00B979B4">
      <w:pPr>
        <w:widowControl/>
        <w:suppressAutoHyphens w:val="0"/>
        <w:autoSpaceDE w:val="0"/>
        <w:autoSpaceDN w:val="0"/>
        <w:adjustRightInd w:val="0"/>
        <w:spacing w:line="240" w:lineRule="auto"/>
        <w:ind w:firstLine="0"/>
        <w:contextualSpacing/>
        <w:rPr>
          <w:b/>
          <w:i/>
          <w:color w:val="auto"/>
        </w:rPr>
      </w:pPr>
      <w:r w:rsidRPr="00B979B4">
        <w:rPr>
          <w:b/>
          <w:i/>
          <w:color w:val="auto"/>
        </w:rPr>
        <w:t>Темы самостоятельной работы</w:t>
      </w:r>
    </w:p>
    <w:p w:rsidR="00AE3081" w:rsidRPr="00B979B4" w:rsidRDefault="00AE3081" w:rsidP="00B979B4">
      <w:pPr>
        <w:widowControl/>
        <w:suppressAutoHyphens w:val="0"/>
        <w:autoSpaceDE w:val="0"/>
        <w:autoSpaceDN w:val="0"/>
        <w:adjustRightInd w:val="0"/>
        <w:spacing w:line="240" w:lineRule="auto"/>
        <w:ind w:firstLine="0"/>
        <w:contextualSpacing/>
        <w:rPr>
          <w:color w:val="auto"/>
        </w:rPr>
      </w:pPr>
      <w:r w:rsidRPr="00B979B4">
        <w:rPr>
          <w:color w:val="auto"/>
        </w:rPr>
        <w:t>1.Охарактеризуйте внешнюю среду российского бизнеса с точки зрения экономических, политических, демографических, социальных и научно-технических факторов.</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2. Что такое SWOT-анализ и для чего он нужен?</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3. Какие тенденции развития российского рынка можно рассматривать как возможности, а какие – как угрозы?</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Обоснуйте свой ответ.</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4. Рассмотрите возможности и угрозы, которые могут возникнуть перед российскими предприятиями различных</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отраслей.</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5. Приведите пример хорошо работающей фирмы любой отрасли (можно воспользоваться материалами газет или</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журналов). Что, по вашему мнению, является факторами успеха данной фирмы?</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6. Чем принципиально различаются процессы диагностики при стратегической реструктуризации и кризисной</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реструктуризации?</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7. Обсудите, каковы ключевые факторы успеха в отраслях, производящих:</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а) одежду;</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б) прохладительные напитки;</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в) деревообрабатывающие станки;</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г) автомобили.</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8. Обоснуйте, почему надо изучать конкурентов. Всегда ли надо это делать?</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9. Покажите на примерах, что организационная структура предприятия может выступать как сильная или слабая его</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сторона.</w:t>
      </w:r>
    </w:p>
    <w:p w:rsidR="00AE3081" w:rsidRPr="00B979B4" w:rsidRDefault="00AE3081" w:rsidP="00B979B4">
      <w:pPr>
        <w:widowControl/>
        <w:suppressAutoHyphens w:val="0"/>
        <w:autoSpaceDE w:val="0"/>
        <w:autoSpaceDN w:val="0"/>
        <w:adjustRightInd w:val="0"/>
        <w:spacing w:line="240" w:lineRule="auto"/>
        <w:ind w:firstLine="0"/>
        <w:rPr>
          <w:color w:val="auto"/>
        </w:rPr>
      </w:pPr>
      <w:r w:rsidRPr="00B979B4">
        <w:rPr>
          <w:color w:val="auto"/>
        </w:rPr>
        <w:t xml:space="preserve">10. Почему следует включать информационные системы в анализ сильных и слабых сторон предприятия? </w:t>
      </w:r>
    </w:p>
    <w:p w:rsidR="00AE3081" w:rsidRPr="00B979B4" w:rsidRDefault="00AE3081" w:rsidP="00B979B4">
      <w:pPr>
        <w:widowControl/>
        <w:suppressAutoHyphens w:val="0"/>
        <w:autoSpaceDE w:val="0"/>
        <w:autoSpaceDN w:val="0"/>
        <w:adjustRightInd w:val="0"/>
        <w:spacing w:line="240" w:lineRule="auto"/>
        <w:ind w:firstLine="0"/>
        <w:rPr>
          <w:b/>
          <w:i/>
          <w:color w:val="auto"/>
        </w:rPr>
      </w:pPr>
      <w:r w:rsidRPr="00B979B4">
        <w:rPr>
          <w:b/>
          <w:i/>
          <w:color w:val="auto"/>
        </w:rPr>
        <w:t>Тема 3.4 «</w:t>
      </w:r>
      <w:r w:rsidRPr="00B979B4">
        <w:rPr>
          <w:b/>
          <w:i/>
          <w:color w:val="auto"/>
          <w:lang w:eastAsia="en-US"/>
        </w:rPr>
        <w:t>Оценка бизнеса в системе антикризисного управления</w:t>
      </w:r>
      <w:r w:rsidRPr="00B979B4">
        <w:rPr>
          <w:b/>
          <w:i/>
          <w:color w:val="auto"/>
        </w:rPr>
        <w:t>»</w:t>
      </w:r>
    </w:p>
    <w:p w:rsidR="00AE3081" w:rsidRPr="00B979B4" w:rsidRDefault="00AE3081" w:rsidP="00B979B4">
      <w:pPr>
        <w:widowControl/>
        <w:suppressAutoHyphens w:val="0"/>
        <w:autoSpaceDE w:val="0"/>
        <w:autoSpaceDN w:val="0"/>
        <w:adjustRightInd w:val="0"/>
        <w:spacing w:line="240" w:lineRule="auto"/>
        <w:ind w:firstLine="0"/>
        <w:contextualSpacing/>
        <w:rPr>
          <w:b/>
          <w:i/>
          <w:color w:val="auto"/>
        </w:rPr>
      </w:pPr>
      <w:r w:rsidRPr="00B979B4">
        <w:rPr>
          <w:b/>
          <w:i/>
          <w:color w:val="auto"/>
        </w:rPr>
        <w:t>Темы самостоятельной работы</w:t>
      </w:r>
    </w:p>
    <w:p w:rsidR="00AE3081" w:rsidRPr="00B979B4" w:rsidRDefault="00AE3081" w:rsidP="00B979B4">
      <w:pPr>
        <w:widowControl/>
        <w:shd w:val="clear" w:color="auto" w:fill="FFFFFF"/>
        <w:suppressAutoHyphens w:val="0"/>
        <w:spacing w:line="240" w:lineRule="auto"/>
        <w:ind w:firstLine="0"/>
        <w:jc w:val="left"/>
        <w:rPr>
          <w:color w:val="000000"/>
        </w:rPr>
      </w:pPr>
      <w:r w:rsidRPr="00B979B4">
        <w:rPr>
          <w:color w:val="000000"/>
        </w:rPr>
        <w:t>1. Перечислите принципы оценки предприятия.</w:t>
      </w:r>
    </w:p>
    <w:p w:rsidR="00AE3081" w:rsidRPr="00B979B4" w:rsidRDefault="00AE3081" w:rsidP="00B979B4">
      <w:pPr>
        <w:widowControl/>
        <w:shd w:val="clear" w:color="auto" w:fill="FFFFFF"/>
        <w:suppressAutoHyphens w:val="0"/>
        <w:spacing w:line="240" w:lineRule="auto"/>
        <w:ind w:firstLine="0"/>
        <w:jc w:val="left"/>
        <w:rPr>
          <w:color w:val="000000"/>
        </w:rPr>
      </w:pPr>
      <w:r w:rsidRPr="00B979B4">
        <w:rPr>
          <w:color w:val="000000"/>
        </w:rPr>
        <w:t>2. В чем заключается сущность доходного подхода к оценке бизнеса?</w:t>
      </w:r>
    </w:p>
    <w:p w:rsidR="00AE3081" w:rsidRPr="00B979B4" w:rsidRDefault="00AE3081" w:rsidP="00B979B4">
      <w:pPr>
        <w:widowControl/>
        <w:shd w:val="clear" w:color="auto" w:fill="FFFFFF"/>
        <w:suppressAutoHyphens w:val="0"/>
        <w:spacing w:line="240" w:lineRule="auto"/>
        <w:ind w:firstLine="0"/>
        <w:jc w:val="left"/>
        <w:rPr>
          <w:color w:val="000000"/>
        </w:rPr>
      </w:pPr>
      <w:r w:rsidRPr="00B979B4">
        <w:rPr>
          <w:color w:val="000000"/>
        </w:rPr>
        <w:t>3. В чем заключается сущность сравнительного подхода к оценке бизнеса?</w:t>
      </w:r>
    </w:p>
    <w:p w:rsidR="00AE3081" w:rsidRPr="00B979B4" w:rsidRDefault="00AE3081" w:rsidP="00B979B4">
      <w:pPr>
        <w:widowControl/>
        <w:shd w:val="clear" w:color="auto" w:fill="FFFFFF"/>
        <w:suppressAutoHyphens w:val="0"/>
        <w:spacing w:line="240" w:lineRule="auto"/>
        <w:ind w:firstLine="0"/>
        <w:jc w:val="left"/>
        <w:rPr>
          <w:color w:val="000000"/>
        </w:rPr>
      </w:pPr>
      <w:r w:rsidRPr="00B979B4">
        <w:rPr>
          <w:color w:val="000000"/>
        </w:rPr>
        <w:t>4. В чем заключается сущность затратного подхода к оценке бизнеса?</w:t>
      </w:r>
    </w:p>
    <w:p w:rsidR="00AE3081" w:rsidRPr="00B979B4" w:rsidRDefault="00AE3081" w:rsidP="00B979B4">
      <w:pPr>
        <w:widowControl/>
        <w:shd w:val="clear" w:color="auto" w:fill="FFFFFF"/>
        <w:suppressAutoHyphens w:val="0"/>
        <w:spacing w:line="240" w:lineRule="auto"/>
        <w:ind w:firstLine="0"/>
        <w:jc w:val="left"/>
        <w:rPr>
          <w:color w:val="000000"/>
        </w:rPr>
      </w:pPr>
      <w:r w:rsidRPr="00B979B4">
        <w:rPr>
          <w:color w:val="000000"/>
        </w:rPr>
        <w:t>5. Каким образом определяется выбор того или иного подхода?</w:t>
      </w:r>
    </w:p>
    <w:p w:rsidR="00AE3081" w:rsidRPr="00B979B4" w:rsidRDefault="00AE3081" w:rsidP="00B979B4">
      <w:pPr>
        <w:widowControl/>
        <w:shd w:val="clear" w:color="auto" w:fill="FFFFFF"/>
        <w:suppressAutoHyphens w:val="0"/>
        <w:spacing w:line="240" w:lineRule="auto"/>
        <w:ind w:firstLine="0"/>
        <w:jc w:val="left"/>
        <w:rPr>
          <w:color w:val="000000"/>
        </w:rPr>
      </w:pPr>
      <w:r w:rsidRPr="00B979B4">
        <w:rPr>
          <w:color w:val="000000"/>
        </w:rPr>
        <w:t>6. Какова роль и функциональное назначение оценки собственности в системе антикризисного управления?</w:t>
      </w:r>
    </w:p>
    <w:p w:rsidR="00AE3081" w:rsidRPr="00B979B4" w:rsidRDefault="00AE3081" w:rsidP="00B979B4">
      <w:pPr>
        <w:widowControl/>
        <w:shd w:val="clear" w:color="auto" w:fill="FFFFFF"/>
        <w:suppressAutoHyphens w:val="0"/>
        <w:spacing w:line="240" w:lineRule="auto"/>
        <w:ind w:firstLine="0"/>
        <w:jc w:val="left"/>
        <w:rPr>
          <w:color w:val="000000"/>
        </w:rPr>
      </w:pPr>
      <w:r w:rsidRPr="00B979B4">
        <w:rPr>
          <w:color w:val="000000"/>
        </w:rPr>
        <w:t>7. Назовите виды ликвидационной стоимости.</w:t>
      </w:r>
    </w:p>
    <w:p w:rsidR="00AE3081" w:rsidRPr="00B979B4" w:rsidRDefault="00AE3081" w:rsidP="00B979B4">
      <w:pPr>
        <w:widowControl/>
        <w:shd w:val="clear" w:color="auto" w:fill="FFFFFF"/>
        <w:suppressAutoHyphens w:val="0"/>
        <w:spacing w:line="240" w:lineRule="auto"/>
        <w:ind w:firstLine="0"/>
        <w:jc w:val="left"/>
        <w:rPr>
          <w:color w:val="000000"/>
        </w:rPr>
      </w:pPr>
      <w:r w:rsidRPr="00B979B4">
        <w:rPr>
          <w:color w:val="000000"/>
        </w:rPr>
        <w:t>8. Что такое «обоснованная рыночная стоимость предприятия»?</w:t>
      </w:r>
    </w:p>
    <w:p w:rsidR="00AE3081" w:rsidRPr="00B979B4" w:rsidRDefault="00AE3081" w:rsidP="00B979B4">
      <w:pPr>
        <w:widowControl/>
        <w:suppressAutoHyphens w:val="0"/>
        <w:autoSpaceDE w:val="0"/>
        <w:autoSpaceDN w:val="0"/>
        <w:adjustRightInd w:val="0"/>
        <w:spacing w:line="240" w:lineRule="auto"/>
        <w:ind w:firstLine="0"/>
        <w:rPr>
          <w:color w:val="auto"/>
        </w:rPr>
      </w:pPr>
    </w:p>
    <w:p w:rsidR="00AE3081" w:rsidRPr="00B979B4" w:rsidRDefault="00AE3081" w:rsidP="00B979B4">
      <w:pPr>
        <w:shd w:val="clear" w:color="auto" w:fill="FFFFFF"/>
        <w:ind w:firstLine="0"/>
        <w:rPr>
          <w:color w:val="000000"/>
          <w:spacing w:val="-4"/>
        </w:rPr>
      </w:pPr>
      <w:r w:rsidRPr="00B979B4">
        <w:rPr>
          <w:color w:val="000000"/>
          <w:spacing w:val="-4"/>
        </w:rPr>
        <w:t xml:space="preserve">Для успешного освоения </w:t>
      </w:r>
      <w:r w:rsidRPr="00B979B4">
        <w:rPr>
          <w:color w:val="000000"/>
        </w:rPr>
        <w:t xml:space="preserve">дисциплины «Оценка стоимости предприятия (организации)» студентам необходимо не только тщательное изучение материалов </w:t>
      </w:r>
      <w:r w:rsidRPr="00B979B4">
        <w:rPr>
          <w:color w:val="000000"/>
          <w:spacing w:val="-1"/>
        </w:rPr>
        <w:t xml:space="preserve">лекций, но и творческая работа в ходе </w:t>
      </w:r>
      <w:r w:rsidRPr="00B979B4">
        <w:rPr>
          <w:color w:val="000000"/>
          <w:spacing w:val="-3"/>
        </w:rPr>
        <w:t xml:space="preserve">проведения практических занятий, а также систематическое выполнение </w:t>
      </w:r>
      <w:r w:rsidRPr="00B979B4">
        <w:rPr>
          <w:color w:val="000000"/>
          <w:spacing w:val="-4"/>
        </w:rPr>
        <w:t>тестовых и иных заданий для самостоятельной работы.</w:t>
      </w:r>
    </w:p>
    <w:p w:rsidR="00AE3081" w:rsidRPr="00B979B4" w:rsidRDefault="00AE3081" w:rsidP="00B979B4">
      <w:pPr>
        <w:shd w:val="clear" w:color="auto" w:fill="FFFFFF"/>
        <w:ind w:right="14" w:firstLine="0"/>
        <w:rPr>
          <w:color w:val="000000"/>
          <w:spacing w:val="-2"/>
        </w:rPr>
      </w:pPr>
      <w:r w:rsidRPr="00B979B4">
        <w:rPr>
          <w:color w:val="000000"/>
        </w:rPr>
        <w:t xml:space="preserve">Для более глубокого изучения отдельных вопросов в рамках рассматриваемой темы студенты </w:t>
      </w:r>
      <w:r w:rsidRPr="00B979B4">
        <w:rPr>
          <w:color w:val="000000"/>
          <w:spacing w:val="-2"/>
        </w:rPr>
        <w:t xml:space="preserve">могут воспользоваться учебниками из списка рекомендуемой преподавателем литературы. </w:t>
      </w:r>
    </w:p>
    <w:p w:rsidR="00AE3081" w:rsidRPr="00B979B4" w:rsidRDefault="00AE3081" w:rsidP="00B979B4">
      <w:pPr>
        <w:shd w:val="clear" w:color="auto" w:fill="FFFFFF"/>
        <w:spacing w:before="38"/>
        <w:ind w:right="5" w:firstLine="0"/>
        <w:rPr>
          <w:color w:val="000000"/>
          <w:spacing w:val="-2"/>
        </w:rPr>
      </w:pPr>
      <w:r w:rsidRPr="00B979B4">
        <w:rPr>
          <w:color w:val="000000"/>
          <w:spacing w:val="-2"/>
        </w:rPr>
        <w:t>При подготовке к прак</w:t>
      </w:r>
      <w:r w:rsidRPr="00B979B4">
        <w:rPr>
          <w:color w:val="000000"/>
          <w:spacing w:val="-3"/>
        </w:rPr>
        <w:t xml:space="preserve">тическим занятиям студентам желательно не только изучить содержание </w:t>
      </w:r>
      <w:r w:rsidRPr="00B979B4">
        <w:rPr>
          <w:color w:val="000000"/>
          <w:spacing w:val="-2"/>
        </w:rPr>
        <w:t xml:space="preserve">лекций, но и публикации в периодических изданиях, затрагивающие рассматриваемые вопросы. </w:t>
      </w:r>
    </w:p>
    <w:p w:rsidR="00AE3081" w:rsidRPr="00B979B4" w:rsidRDefault="00AE3081" w:rsidP="00B979B4">
      <w:pPr>
        <w:shd w:val="clear" w:color="auto" w:fill="FFFFFF"/>
        <w:ind w:firstLine="0"/>
        <w:rPr>
          <w:color w:val="000000"/>
          <w:spacing w:val="-4"/>
        </w:rPr>
      </w:pPr>
      <w:r w:rsidRPr="00B979B4">
        <w:rPr>
          <w:color w:val="000000"/>
          <w:spacing w:val="-2"/>
        </w:rPr>
        <w:t>С</w:t>
      </w:r>
      <w:r w:rsidRPr="00B979B4">
        <w:rPr>
          <w:color w:val="000000"/>
          <w:spacing w:val="-4"/>
        </w:rPr>
        <w:t>туденты могут посещать консультации преподавателей лекционных и практических занятий для выяснения вопросов, непонятых ими в ходе изучения материала по данной дисциплине.</w:t>
      </w:r>
    </w:p>
    <w:p w:rsidR="00AE3081" w:rsidRPr="00B979B4" w:rsidRDefault="00AE3081" w:rsidP="00B979B4">
      <w:pPr>
        <w:ind w:firstLine="0"/>
      </w:pPr>
      <w:r w:rsidRPr="00B979B4">
        <w:t>Самостоятельная работа студентов предусматривает изучение, обобщение и анализ материалов по всем темам курса, включая результаты исследований поведения отечественных потребителей, анализ деловых ситуаций из российской и зарубежной практики в целях развития способностей к творческому использованию получаемых знаний и навыков. Для проведения занятий используются активные методы обучения: дискуссии, «мозговой штурм», анализ конкретных ситуаций.</w:t>
      </w:r>
    </w:p>
    <w:p w:rsidR="00AE3081" w:rsidRPr="00B979B4" w:rsidRDefault="00AE3081" w:rsidP="00B979B4">
      <w:pPr>
        <w:ind w:firstLine="0"/>
        <w:jc w:val="left"/>
      </w:pPr>
      <w:r w:rsidRPr="00B979B4">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AE3081" w:rsidRPr="00B979B4" w:rsidRDefault="00AE3081" w:rsidP="00B979B4">
      <w:pPr>
        <w:widowControl/>
        <w:spacing w:before="28" w:after="28"/>
        <w:ind w:firstLine="0"/>
      </w:pPr>
      <w:r w:rsidRPr="00B979B4">
        <w:t xml:space="preserve">Успешное овладение дисциплины «Оценка стоимости предприятия (организации)», предусмотренное учебной программой, предполагает выполнение ряда рекомендаций. </w:t>
      </w:r>
    </w:p>
    <w:p w:rsidR="00AE3081" w:rsidRPr="00B979B4" w:rsidRDefault="00AE3081" w:rsidP="00B979B4">
      <w:pPr>
        <w:widowControl/>
        <w:spacing w:before="28" w:after="28"/>
        <w:ind w:firstLine="0"/>
      </w:pPr>
      <w:r w:rsidRPr="00B979B4">
        <w:t xml:space="preserve">1. Следует внимательно изучить материалы, характеризующие курс «Оценка стоимости предприятия (организации)» и определяющие целевую установку, а также учебную программу дисциплины. Это поможет четко представить круг изучаемых проблем и глубину их постижения. </w:t>
      </w:r>
    </w:p>
    <w:p w:rsidR="00AE3081" w:rsidRPr="00B979B4" w:rsidRDefault="00AE3081" w:rsidP="00B979B4">
      <w:pPr>
        <w:widowControl/>
        <w:spacing w:before="28" w:after="28"/>
        <w:ind w:firstLine="0"/>
      </w:pPr>
      <w:r w:rsidRPr="00B979B4">
        <w:t xml:space="preserve">2. Необходимо знать подборку литературы, достаточную для изучения предлагаемого курса. Список основной литературы предлагается в настоящей программе. </w:t>
      </w:r>
    </w:p>
    <w:p w:rsidR="00AE3081" w:rsidRPr="00B979B4" w:rsidRDefault="00AE3081" w:rsidP="00B979B4">
      <w:pPr>
        <w:widowControl/>
        <w:spacing w:before="28" w:after="28"/>
        <w:ind w:firstLine="0"/>
      </w:pPr>
      <w:r w:rsidRPr="00B979B4">
        <w:t xml:space="preserve">При этом следует иметь в виду, что нужна литература различных видов: </w:t>
      </w:r>
    </w:p>
    <w:p w:rsidR="00AE3081" w:rsidRPr="00B979B4" w:rsidRDefault="00AE3081" w:rsidP="00B979B4">
      <w:pPr>
        <w:widowControl/>
        <w:spacing w:before="28" w:after="28"/>
        <w:ind w:firstLine="0"/>
      </w:pPr>
      <w:r w:rsidRPr="00B979B4">
        <w:t xml:space="preserve">а) учебники, учебные и учебно-методические пособия. </w:t>
      </w:r>
    </w:p>
    <w:p w:rsidR="00AE3081" w:rsidRPr="00B979B4" w:rsidRDefault="00AE3081" w:rsidP="00B979B4">
      <w:pPr>
        <w:widowControl/>
        <w:spacing w:before="28" w:after="28"/>
        <w:ind w:firstLine="0"/>
      </w:pPr>
      <w:r w:rsidRPr="00B979B4">
        <w:t xml:space="preserve">б) монографии, сборники научных статей, публикаций в экономических журналах, представляющие эмпирический материал, а также многообразные аспекты анализа современного экономического развития; </w:t>
      </w:r>
    </w:p>
    <w:p w:rsidR="00AE3081" w:rsidRPr="00B979B4" w:rsidRDefault="00AE3081" w:rsidP="00B979B4">
      <w:pPr>
        <w:widowControl/>
        <w:spacing w:before="28" w:after="28"/>
        <w:ind w:firstLine="0"/>
      </w:pPr>
      <w:r w:rsidRPr="00B979B4">
        <w:t xml:space="preserve">в) справочная литература – энциклопедии, экономические словари, раскрывающие категориально понятийный аппарат. </w:t>
      </w:r>
    </w:p>
    <w:p w:rsidR="00AE3081" w:rsidRPr="00B979B4" w:rsidRDefault="00AE3081" w:rsidP="00B979B4">
      <w:pPr>
        <w:widowControl/>
        <w:spacing w:before="28" w:after="28"/>
        <w:ind w:firstLine="0"/>
      </w:pPr>
      <w:r w:rsidRPr="00B979B4">
        <w:t xml:space="preserve">3. Изучая учебную литературу, следует уяснить основное содержание той или иной экономической проблемы. Глубокое усвоение курса предполагает обращение к истории становления и развития экономики, знание классических концепций, сформировавшихся в конце XIX - начале XX веков. Работа с учебником требует постоянного уточнения сущности и содержания категорий посредством обращения к экономическому словарю и глоссарию. </w:t>
      </w:r>
    </w:p>
    <w:p w:rsidR="00AE3081" w:rsidRPr="00B979B4" w:rsidRDefault="00AE3081" w:rsidP="00B979B4">
      <w:pPr>
        <w:widowControl/>
        <w:spacing w:before="28" w:after="28"/>
        <w:ind w:firstLine="0"/>
      </w:pPr>
      <w:r w:rsidRPr="00B979B4">
        <w:t xml:space="preserve">4. Большинство проблем экономики носит не только теоретический характер, но непосредственным образом связанных с практикой экономического и социального развития. Подобный характер науки предполагает наличие у студента не только знание категорий и понятий, но и умения использовать их в качестве инструмента для решения реальных экономических проблем.  Изучая этот курс, студент не только развивает свою память, но и совершенствует интеллектуальные и практические способности. </w:t>
      </w:r>
    </w:p>
    <w:p w:rsidR="00AE3081" w:rsidRPr="00B979B4" w:rsidRDefault="00AE3081" w:rsidP="00B979B4">
      <w:pPr>
        <w:ind w:firstLine="0"/>
      </w:pPr>
      <w:r w:rsidRPr="00B979B4">
        <w:t>5. При проведении практических занятий используются активные методы обучения, написание докладов, круглые столы, деловые игры и разбор деловых ситуаций. Этот вид работы способствует выработке практического навыка.</w:t>
      </w:r>
    </w:p>
    <w:p w:rsidR="00AE3081" w:rsidRPr="00B979B4" w:rsidRDefault="00AE3081" w:rsidP="00B979B4">
      <w:pPr>
        <w:widowControl/>
        <w:suppressAutoHyphens w:val="0"/>
        <w:autoSpaceDE w:val="0"/>
        <w:autoSpaceDN w:val="0"/>
        <w:adjustRightInd w:val="0"/>
        <w:spacing w:line="240" w:lineRule="auto"/>
        <w:ind w:firstLine="0"/>
        <w:rPr>
          <w:color w:val="auto"/>
        </w:rPr>
      </w:pPr>
    </w:p>
    <w:p w:rsidR="00AE3081" w:rsidRPr="00B979B4" w:rsidRDefault="00AE3081" w:rsidP="00B979B4">
      <w:pPr>
        <w:tabs>
          <w:tab w:val="left" w:pos="851"/>
        </w:tabs>
        <w:suppressAutoHyphens w:val="0"/>
        <w:autoSpaceDE w:val="0"/>
        <w:autoSpaceDN w:val="0"/>
        <w:adjustRightInd w:val="0"/>
        <w:spacing w:line="240" w:lineRule="auto"/>
        <w:ind w:firstLine="0"/>
        <w:rPr>
          <w:b/>
          <w:i/>
          <w:color w:val="auto"/>
        </w:rPr>
      </w:pPr>
      <w:r w:rsidRPr="00B979B4">
        <w:rPr>
          <w:b/>
          <w:i/>
          <w:color w:val="auto"/>
        </w:rPr>
        <w:t>Контрольная работа</w:t>
      </w:r>
    </w:p>
    <w:p w:rsidR="00AE3081" w:rsidRPr="00B979B4" w:rsidRDefault="00AE3081" w:rsidP="00B979B4">
      <w:pPr>
        <w:suppressAutoHyphens w:val="0"/>
        <w:autoSpaceDE w:val="0"/>
        <w:autoSpaceDN w:val="0"/>
        <w:adjustRightInd w:val="0"/>
        <w:spacing w:line="240" w:lineRule="auto"/>
        <w:ind w:firstLine="0"/>
        <w:rPr>
          <w:i/>
          <w:color w:val="auto"/>
        </w:rPr>
      </w:pPr>
    </w:p>
    <w:p w:rsidR="00AE3081" w:rsidRPr="00B979B4" w:rsidRDefault="00AE3081" w:rsidP="00B979B4">
      <w:pPr>
        <w:suppressAutoHyphens w:val="0"/>
        <w:autoSpaceDE w:val="0"/>
        <w:autoSpaceDN w:val="0"/>
        <w:adjustRightInd w:val="0"/>
        <w:spacing w:line="240" w:lineRule="auto"/>
        <w:ind w:firstLine="0"/>
        <w:rPr>
          <w:i/>
          <w:color w:val="auto"/>
        </w:rPr>
      </w:pPr>
      <w:r w:rsidRPr="00B979B4">
        <w:rPr>
          <w:i/>
          <w:color w:val="auto"/>
        </w:rPr>
        <w:t>Цель и задачи контрольной работы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В процессе предпринимательской деятельности хозяйствующие субъекты осуществляют затраты, необходимые для организации производства и реализации продукции.</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При реализации производственной программы деятельности предприятия необходим детальный анализ содержания затрат, их состава, структуры с тем, чтобы рассмотреть альтернативные варианты, оценить их эффективность в зависимости от изменения объема производства продукции, ее цены, оплаты труда и других факторов. Управление затратами и издержками производства и реализации продукции (работ, услуг) с целью их минимизации на предприятии является составной частью управления предприятием в целом.</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Экономист на основе анализа различных вариантов формирования затрат может выбрать оптимальный для конкретных экономических условий деятельности своего предприятия. Управление затратами и издержками производства и реализации продукции с целью их минимизации на предприятии является составной частью управления предприятием в целом.</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Овладению материалом дисциплины, развитию навыков расчетно-аналитической работы, а также раскрытию возможности практического использования полученных знаний в дальнейшей работе специалиста способствует самостоятельное выполнение контрольной работы.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Контрольная работа является важной частью самостоятельной работы студентов. В процессе ее выполнения студент не только закрепляет, но и углубляет полученные теоретические знания. Опыт и знания, полученные на этом этапе обучения, во многом могут быть использованы для подготовки дипломной работы.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Подготовка контрольной работы включает следующие этапы: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−выбор темы;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−подбор и первоначальное ознакомление с литературой по избранной теме;</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−сбор и обработка фактических данных на основе статистической информации, их систематизация и обобщение;</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−написание текста работы.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Контрольная работа имеет следующую структуру:</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−теоретическая часть;</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−расчетная часть.</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Номер темы теоретической части определяется последней цифрой номера зачетной книжки. Кроме того, при наличии достаточного материала, студент может выбрать тему «Особенности анализа и управления затратами в различных отраслях народного хозяйства» применительно к отрасли своей трудовой деятельности.</w:t>
      </w:r>
    </w:p>
    <w:p w:rsidR="00AE3081" w:rsidRPr="00B979B4" w:rsidRDefault="00AE3081" w:rsidP="00B979B4">
      <w:pPr>
        <w:suppressAutoHyphens w:val="0"/>
        <w:autoSpaceDE w:val="0"/>
        <w:autoSpaceDN w:val="0"/>
        <w:adjustRightInd w:val="0"/>
        <w:spacing w:line="240" w:lineRule="auto"/>
        <w:ind w:firstLine="0"/>
        <w:jc w:val="left"/>
        <w:rPr>
          <w:i/>
          <w:color w:val="auto"/>
        </w:rPr>
      </w:pPr>
    </w:p>
    <w:p w:rsidR="00AE3081" w:rsidRPr="00B979B4" w:rsidRDefault="00AE3081" w:rsidP="00B979B4">
      <w:pPr>
        <w:suppressAutoHyphens w:val="0"/>
        <w:autoSpaceDE w:val="0"/>
        <w:autoSpaceDN w:val="0"/>
        <w:adjustRightInd w:val="0"/>
        <w:spacing w:line="240" w:lineRule="auto"/>
        <w:ind w:firstLine="0"/>
        <w:jc w:val="left"/>
        <w:rPr>
          <w:i/>
          <w:color w:val="auto"/>
        </w:rPr>
      </w:pPr>
      <w:r w:rsidRPr="00B979B4">
        <w:rPr>
          <w:i/>
          <w:color w:val="auto"/>
        </w:rPr>
        <w:t>Оформление контрольной работы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Изложение всех вопросов должно быть самостоятельным, последовательным, взаимосвязанным. При изложении материала необходимо правильно использовать экономическую терминологию, придерживаться официальной стилистики, не допускать произвольных сокращений.</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Материал в работе рекомендуется располагать в такой последовательности:</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−титульный лист;</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−оглавление;</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−текстовое изложение контрольной работы (по параграфам);</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−список литературы;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−приложения (таблицы, схемы, диаграммы, рисунки, копии документов).</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На титульном листе работы указывается наименование учебного заведения, факультета, название работы, её автор, научный руководитель, год. Названия параграфов в оглавлении должны обязательно совпадать с их названиями в тексте.</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 xml:space="preserve">Работу выполняют на одной стороне листа стандартного формата А4. При написании текста оставляют поля следующих размеров: слева - </w:t>
      </w:r>
      <w:smartTag w:uri="urn:schemas-microsoft-com:office:smarttags" w:element="metricconverter">
        <w:smartTagPr>
          <w:attr w:name="ProductID" w:val="30 мм"/>
        </w:smartTagPr>
        <w:r w:rsidRPr="00B979B4">
          <w:rPr>
            <w:color w:val="auto"/>
          </w:rPr>
          <w:t>30 мм</w:t>
        </w:r>
      </w:smartTag>
      <w:r w:rsidRPr="00B979B4">
        <w:rPr>
          <w:color w:val="auto"/>
        </w:rPr>
        <w:t xml:space="preserve">, справа – </w:t>
      </w:r>
      <w:smartTag w:uri="urn:schemas-microsoft-com:office:smarttags" w:element="metricconverter">
        <w:smartTagPr>
          <w:attr w:name="ProductID" w:val="10 мм"/>
        </w:smartTagPr>
        <w:r w:rsidRPr="00B979B4">
          <w:rPr>
            <w:color w:val="auto"/>
          </w:rPr>
          <w:t>10 мм</w:t>
        </w:r>
      </w:smartTag>
      <w:r w:rsidRPr="00B979B4">
        <w:rPr>
          <w:color w:val="auto"/>
        </w:rPr>
        <w:t xml:space="preserve">, сверху и снизу - </w:t>
      </w:r>
      <w:smartTag w:uri="urn:schemas-microsoft-com:office:smarttags" w:element="metricconverter">
        <w:smartTagPr>
          <w:attr w:name="ProductID" w:val="20 мм"/>
        </w:smartTagPr>
        <w:r w:rsidRPr="00B979B4">
          <w:rPr>
            <w:color w:val="auto"/>
          </w:rPr>
          <w:t>20 мм</w:t>
        </w:r>
      </w:smartTag>
      <w:r w:rsidRPr="00B979B4">
        <w:rPr>
          <w:color w:val="auto"/>
        </w:rPr>
        <w:t>. Все листы контрольной работы должны быть пронумерованы арабскими цифрами. Номер ставят либо вверху, либо внизу страницы по центру или справа без знаков препинания. Первой страницей считается титульный лист, но номер на нем не ставят.</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Нумерацию страниц проставляют, начиная со второй страницы, на которой приводится содержание контрольной работы с указанием страниц начала параграфов. Введение и заключение не нумеруют, все остальные разделы контрольной работы должны иметь порядковую нумерацию. Каждый параграф в тексте должны иметь заголовок в точном соответствии с наименованием в оглавлении.</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Цифровые данные в сгруппированном и систематизированном виде представляют в таблицах, графиках, схемах, диаграммах.</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Необходимые, компактные таблицы обычно помещают по ходу изложения, после ссылки на них. Недопустимо разрывать заголовок с таблицей, помещая их на разных страницах. Таблицы должны иметь порядковый номер (нумерация аналогична рисункам), заголовок, отражающий их содержание (помещается над таблицей), и в примечании - ссылку на источник. Объемные, широкие таблицы целесообразно разместить в приложениях.</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В заключении кратко, но аргументировано делаются основные выводы, полученные в ходе исследования, а также отражается степень выполнения поставленной задачи.</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В конце работы помещается список литературы.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Библиографическое описание монографий включает в себя фамилию автора, название работы, сведения о месте издания, название издательства, год, число страниц. Для периодических изданий обязательными являются следующие элементы библиографического описания: фамилия автора, название статьи, название издания, год, номер газеты или журнала, страницы.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Список использованной литературы и других источников сведений составляют в приводимой ниже последовательности:</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−законодательные акты;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−нормативные акты, инструктивные материалы, официальные справочники и т. д.;</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−специальная экономическая литература в алфавитном порядке;</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−периодические издания с указанием года и месяца выпуска журналов и газет.</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Приложения располагают на отдельных листах и помещают после библиографического списка. Они должны иметь заголовки и последовательную нумерацию.</w:t>
      </w:r>
    </w:p>
    <w:p w:rsidR="00AE3081" w:rsidRPr="00B979B4" w:rsidRDefault="00AE3081" w:rsidP="00B979B4">
      <w:pPr>
        <w:suppressAutoHyphens w:val="0"/>
        <w:autoSpaceDE w:val="0"/>
        <w:autoSpaceDN w:val="0"/>
        <w:adjustRightInd w:val="0"/>
        <w:spacing w:line="240" w:lineRule="auto"/>
        <w:ind w:firstLine="0"/>
        <w:rPr>
          <w:i/>
          <w:color w:val="auto"/>
        </w:rPr>
      </w:pPr>
    </w:p>
    <w:p w:rsidR="00AE3081" w:rsidRPr="00B979B4" w:rsidRDefault="00AE3081" w:rsidP="00B979B4">
      <w:pPr>
        <w:suppressAutoHyphens w:val="0"/>
        <w:autoSpaceDE w:val="0"/>
        <w:autoSpaceDN w:val="0"/>
        <w:adjustRightInd w:val="0"/>
        <w:spacing w:line="240" w:lineRule="auto"/>
        <w:ind w:firstLine="0"/>
        <w:rPr>
          <w:i/>
          <w:color w:val="auto"/>
        </w:rPr>
      </w:pPr>
      <w:r w:rsidRPr="00B979B4">
        <w:rPr>
          <w:i/>
          <w:color w:val="auto"/>
        </w:rPr>
        <w:t>Порядок защиты контрольной работы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Контрольная работа должна быть написана и сдана в установленные сроки. Преподаватель, ознакомившись с работой, делает пометку о допуске ее к защите, либо отмечает недостатки и ошибки, допущенные студентом и возвращает текст на доработку. Студент, не защитивший контрольную работу в срок, считается имеющим академическую задолженность и не допускается к сдаче экзамена по дисциплине.</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Защита работы имеет целью выявить глубину и самостоятельность знаний студента по избранной теме. На защите студент должен хорошо ориентироваться в представленной работе, уметь объяснить источники цифровых данных, отвечать на поставленные вопросы, относящиеся к теме работы.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При оценке работы учитывается как качество ее написания, так и результаты защиты.</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Контрольная работа оценивается путем выставления оценки «зачет» – «незачет».</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Порядок выполнения и задания расчетной части контрольной работы Расчетная часть контрольной работы выполняется в соответствии с одним из вариантов – в зависимости от наличия у студента возможности</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работать с фактическими данными деятельности предприятия.</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Первый вариант заключается в анализе применяемых на предприятии или фирме методов управления затратами, анализе затрат и себестоимости продукции предприятия. Такая контрольная работа может послужить основой для выполнения курсовых работ по смежным дисциплинам и дипломной работы. Расчетная часть контрольной работы выполняется на базе фактических данных предпринимательской деятельности фирмы (предприятия) и включает два раздела:</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1.Краткая характеристика объекта исследования.</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2.Расчетная часть, включая общий вывод (состав, структура, показатели анализируемого объекта).</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Второй вариант заключается в выполнении представленных заданий в соответствии с номером варианта студента. Данный вариант выполняется при отсутствии у студента возможности работать с фактическими данными о деятельности предприятия или фирмы.</w:t>
      </w:r>
    </w:p>
    <w:p w:rsidR="00AE3081" w:rsidRPr="00B979B4" w:rsidRDefault="00AE3081" w:rsidP="00B979B4">
      <w:pPr>
        <w:suppressAutoHyphens w:val="0"/>
        <w:autoSpaceDE w:val="0"/>
        <w:autoSpaceDN w:val="0"/>
        <w:adjustRightInd w:val="0"/>
        <w:spacing w:line="240" w:lineRule="auto"/>
        <w:ind w:firstLine="0"/>
        <w:jc w:val="left"/>
        <w:rPr>
          <w:color w:val="auto"/>
        </w:rPr>
      </w:pPr>
    </w:p>
    <w:p w:rsidR="00AE3081" w:rsidRPr="00B979B4" w:rsidRDefault="00AE3081" w:rsidP="00B979B4">
      <w:pPr>
        <w:suppressAutoHyphens w:val="0"/>
        <w:autoSpaceDE w:val="0"/>
        <w:autoSpaceDN w:val="0"/>
        <w:adjustRightInd w:val="0"/>
        <w:spacing w:line="240" w:lineRule="auto"/>
        <w:ind w:firstLine="0"/>
        <w:jc w:val="left"/>
        <w:rPr>
          <w:b/>
          <w:i/>
          <w:color w:val="auto"/>
        </w:rPr>
      </w:pPr>
      <w:r w:rsidRPr="00B979B4">
        <w:rPr>
          <w:b/>
          <w:i/>
          <w:color w:val="auto"/>
        </w:rPr>
        <w:t>Темы контрольных работ</w:t>
      </w:r>
    </w:p>
    <w:p w:rsidR="00AE3081" w:rsidRPr="00B979B4" w:rsidRDefault="00AE3081" w:rsidP="00B979B4">
      <w:pPr>
        <w:keepNext/>
        <w:keepLines/>
        <w:ind w:firstLine="0"/>
        <w:outlineLvl w:val="4"/>
        <w:rPr>
          <w:b/>
        </w:rPr>
      </w:pPr>
      <w:r w:rsidRPr="00B979B4">
        <w:rPr>
          <w:b/>
        </w:rPr>
        <w:t>Вариант 1</w:t>
      </w:r>
    </w:p>
    <w:p w:rsidR="00AE3081" w:rsidRPr="00B979B4" w:rsidRDefault="00AE3081" w:rsidP="00B979B4">
      <w:pPr>
        <w:ind w:firstLine="0"/>
      </w:pPr>
      <w:r w:rsidRPr="00B979B4">
        <w:rPr>
          <w:b/>
          <w:bCs/>
        </w:rPr>
        <w:t>1.</w:t>
      </w:r>
      <w:r w:rsidRPr="00B979B4">
        <w:t xml:space="preserve">Раскройте информационную базу оценки предприятия (бизнеса). </w:t>
      </w:r>
    </w:p>
    <w:p w:rsidR="00AE3081" w:rsidRPr="00B979B4" w:rsidRDefault="00AE3081" w:rsidP="00B979B4">
      <w:pPr>
        <w:ind w:firstLine="0"/>
      </w:pPr>
      <w:r w:rsidRPr="00B979B4">
        <w:rPr>
          <w:b/>
          <w:bCs/>
        </w:rPr>
        <w:t>2.</w:t>
      </w:r>
      <w:r w:rsidRPr="00B979B4">
        <w:t xml:space="preserve"> Приведите условный пример оценки ликвидационной стоимости предприятия. </w:t>
      </w:r>
    </w:p>
    <w:p w:rsidR="00AE3081" w:rsidRPr="00B979B4" w:rsidRDefault="00AE3081" w:rsidP="00B979B4">
      <w:pPr>
        <w:ind w:firstLine="0"/>
      </w:pPr>
      <w:r w:rsidRPr="00B979B4">
        <w:rPr>
          <w:b/>
          <w:bCs/>
        </w:rPr>
        <w:t xml:space="preserve">3. </w:t>
      </w:r>
      <w:r w:rsidRPr="00B979B4">
        <w:rPr>
          <w:u w:val="single"/>
        </w:rPr>
        <w:t>Задача.</w:t>
      </w:r>
      <w:r w:rsidRPr="00B979B4">
        <w:t xml:space="preserve"> Определите текущую стоимость малого предприятия розничной торговли, если в ожидаемый предстоящий срок деятельности предприятия по годовой прогноз денежных потоков составляет: 900 тыс. руб. Прогнозный период определен в 3 года. Безрисковая ставка дохода, очищенная от инфляционного влияния составляет 5 %; коэффициент (мера систематического риска)-0,8 среднерыночная ставка дохода- 12 % ; премия за риск инвестирования в малую компанию- 5,4%. Фирма имеет неплохую структуру капитала для торгового предприятия при высокой рентабельности оборачиваемости, риск по данному фактору определен в14 %. Среднегодовые темпы роста денежного потока в постпрогнозный период определены на уровне 3 %</w:t>
      </w:r>
    </w:p>
    <w:p w:rsidR="00AE3081" w:rsidRPr="00B979B4" w:rsidRDefault="00AE3081" w:rsidP="00B979B4">
      <w:pPr>
        <w:ind w:firstLine="0"/>
      </w:pPr>
      <w:r w:rsidRPr="00B979B4">
        <w:rPr>
          <w:b/>
          <w:bCs/>
        </w:rPr>
        <w:t>Вариант 2</w:t>
      </w:r>
      <w:r w:rsidRPr="00B979B4">
        <w:t xml:space="preserve"> </w:t>
      </w:r>
    </w:p>
    <w:p w:rsidR="00AE3081" w:rsidRPr="00B979B4" w:rsidRDefault="00AE3081" w:rsidP="00B979B4">
      <w:pPr>
        <w:ind w:firstLine="0"/>
      </w:pPr>
      <w:r w:rsidRPr="00B979B4">
        <w:rPr>
          <w:b/>
          <w:bCs/>
        </w:rPr>
        <w:t>1.</w:t>
      </w:r>
      <w:r w:rsidRPr="00B979B4">
        <w:t xml:space="preserve"> Назовите достоинства и недостатки традиционных подходов (затратного, доходного и сравнительного) в оценке стоимости предприятия. </w:t>
      </w:r>
    </w:p>
    <w:p w:rsidR="00AE3081" w:rsidRPr="00B979B4" w:rsidRDefault="00AE3081" w:rsidP="00B979B4">
      <w:pPr>
        <w:ind w:firstLine="0"/>
      </w:pPr>
      <w:r w:rsidRPr="00B979B4">
        <w:rPr>
          <w:b/>
          <w:bCs/>
        </w:rPr>
        <w:t>2</w:t>
      </w:r>
      <w:r w:rsidRPr="00B979B4">
        <w:t xml:space="preserve">. Как оценить контрольный пакет акций предприятия? </w:t>
      </w:r>
    </w:p>
    <w:p w:rsidR="00AE3081" w:rsidRPr="00B979B4" w:rsidRDefault="00AE3081" w:rsidP="00B979B4">
      <w:pPr>
        <w:ind w:firstLine="0"/>
      </w:pPr>
      <w:r w:rsidRPr="00B979B4">
        <w:rPr>
          <w:b/>
          <w:bCs/>
        </w:rPr>
        <w:t xml:space="preserve">3. </w:t>
      </w:r>
      <w:r w:rsidRPr="00B979B4">
        <w:t>Задача. Предприятие в течение ближайших 5 лет будет получать чистый операционный доход в 1,5 млн. руб. в конце каждого года. Через 5 лет предприятие будет продано 9 млн. руб. Ставка дисконта равна 25 % . Рассчитайте текущую стоимость объекта.</w:t>
      </w:r>
    </w:p>
    <w:p w:rsidR="00AE3081" w:rsidRPr="00B979B4" w:rsidRDefault="00AE3081" w:rsidP="00B979B4">
      <w:pPr>
        <w:keepNext/>
        <w:keepLines/>
        <w:ind w:firstLine="0"/>
        <w:outlineLvl w:val="4"/>
        <w:rPr>
          <w:b/>
        </w:rPr>
      </w:pPr>
      <w:r w:rsidRPr="00B979B4">
        <w:rPr>
          <w:b/>
        </w:rPr>
        <w:t>Вариант 3</w:t>
      </w:r>
    </w:p>
    <w:p w:rsidR="00AE3081" w:rsidRPr="00B979B4" w:rsidRDefault="00AE3081" w:rsidP="00B979B4">
      <w:pPr>
        <w:ind w:firstLine="0"/>
      </w:pPr>
      <w:r w:rsidRPr="00B979B4">
        <w:rPr>
          <w:b/>
          <w:bCs/>
        </w:rPr>
        <w:t>1.</w:t>
      </w:r>
      <w:r w:rsidRPr="00B979B4">
        <w:t xml:space="preserve"> Какие факторы влияют на оценку стоимости предприятия? </w:t>
      </w:r>
    </w:p>
    <w:p w:rsidR="00AE3081" w:rsidRPr="00B979B4" w:rsidRDefault="00AE3081" w:rsidP="00B979B4">
      <w:pPr>
        <w:ind w:firstLine="0"/>
      </w:pPr>
      <w:r w:rsidRPr="00B979B4">
        <w:rPr>
          <w:b/>
          <w:bCs/>
        </w:rPr>
        <w:t>2.</w:t>
      </w:r>
      <w:r w:rsidRPr="00B979B4">
        <w:t xml:space="preserve"> Приведите условный пример оценки предприятия в случае добровольной ликвидации. </w:t>
      </w:r>
    </w:p>
    <w:p w:rsidR="00AE3081" w:rsidRPr="00B979B4" w:rsidRDefault="00AE3081" w:rsidP="00B979B4">
      <w:pPr>
        <w:ind w:firstLine="0"/>
      </w:pPr>
      <w:r w:rsidRPr="00B979B4">
        <w:rPr>
          <w:b/>
          <w:bCs/>
        </w:rPr>
        <w:t xml:space="preserve">3. </w:t>
      </w:r>
      <w:r w:rsidRPr="00B979B4">
        <w:t>Задача. Оцените два инвестиционных проекта (А и В) по показателям обыкновенного (CF) и дисконтированного денежного потока (DCF), если капитальные затраты одинаковые (CF</w:t>
      </w:r>
      <w:r w:rsidRPr="00B979B4">
        <w:rPr>
          <w:vertAlign w:val="subscript"/>
        </w:rPr>
        <w:t>o</w:t>
      </w:r>
      <w:r w:rsidRPr="00B979B4">
        <w:t xml:space="preserve"> ) и составляют 600 тыс. руб., прогнозируемые годовые доходы по проекту А – 250 тыс. руб. в течение трех лет, по проекту В – 235 тыс. руб. в течение 8 лет. Ставка дисконта по двум проектам 8%. Какой проект более выгоден? </w:t>
      </w:r>
    </w:p>
    <w:p w:rsidR="00AE3081" w:rsidRPr="00B979B4" w:rsidRDefault="00AE3081" w:rsidP="00B979B4">
      <w:pPr>
        <w:ind w:firstLine="0"/>
      </w:pPr>
      <w:r w:rsidRPr="00B979B4">
        <w:rPr>
          <w:b/>
          <w:bCs/>
        </w:rPr>
        <w:t>Вариант 4</w:t>
      </w:r>
      <w:r w:rsidRPr="00B979B4">
        <w:t xml:space="preserve"> </w:t>
      </w:r>
    </w:p>
    <w:p w:rsidR="00AE3081" w:rsidRPr="00B979B4" w:rsidRDefault="00AE3081" w:rsidP="00B979B4">
      <w:pPr>
        <w:widowControl/>
        <w:spacing w:before="28" w:after="28"/>
        <w:ind w:firstLine="0"/>
      </w:pPr>
      <w:r w:rsidRPr="00B979B4">
        <w:t>1.Расскройте этапы оценки стоимости предприятия</w:t>
      </w:r>
    </w:p>
    <w:p w:rsidR="00AE3081" w:rsidRPr="00B979B4" w:rsidRDefault="00AE3081" w:rsidP="00B979B4">
      <w:pPr>
        <w:ind w:firstLine="0"/>
      </w:pPr>
      <w:r w:rsidRPr="00B979B4">
        <w:rPr>
          <w:b/>
          <w:bCs/>
        </w:rPr>
        <w:t>2.</w:t>
      </w:r>
      <w:r w:rsidRPr="00B979B4">
        <w:t xml:space="preserve"> Приведите условный пример оценки стоимости предприятия в целях реструктуризации. </w:t>
      </w:r>
    </w:p>
    <w:p w:rsidR="00AE3081" w:rsidRPr="00B979B4" w:rsidRDefault="00AE3081" w:rsidP="00B979B4">
      <w:pPr>
        <w:ind w:firstLine="0"/>
      </w:pPr>
      <w:r w:rsidRPr="00B979B4">
        <w:rPr>
          <w:b/>
          <w:bCs/>
        </w:rPr>
        <w:t xml:space="preserve">3. </w:t>
      </w:r>
      <w:r w:rsidRPr="00B979B4">
        <w:t xml:space="preserve">Задача. Инвестор решил приобрести бензозаправочную станцию стоимостью 2 200 тыс.руб. Ежегодные прогнозируемые в течение последующих 5 лет, свободные от долгов, поступления составят 900 тыс. руб. В конце 5 – года инвестор планирует продать станцию по цене 2 600 тыс. руб., ставка дисконтирования принимается на уровне минимального приемлемого для инвестора дохода и равна 30 % годовых. </w:t>
      </w:r>
    </w:p>
    <w:p w:rsidR="00AE3081" w:rsidRPr="00B979B4" w:rsidRDefault="00AE3081" w:rsidP="00B979B4">
      <w:pPr>
        <w:widowControl/>
        <w:spacing w:before="28" w:after="28"/>
        <w:ind w:firstLine="0"/>
      </w:pPr>
      <w:r w:rsidRPr="00B979B4">
        <w:t>Рассчитайте чистую текущую стоимость. Сравните значения величины чистого дохода без учета дисконтирования и чистую приведенную стоимость, рассчитанную с учетом дисконтирования.</w:t>
      </w:r>
    </w:p>
    <w:p w:rsidR="00AE3081" w:rsidRPr="00B979B4" w:rsidRDefault="00AE3081" w:rsidP="00B979B4">
      <w:pPr>
        <w:ind w:firstLine="0"/>
      </w:pPr>
      <w:r w:rsidRPr="00B979B4">
        <w:rPr>
          <w:b/>
          <w:bCs/>
        </w:rPr>
        <w:t>Вариант 5</w:t>
      </w:r>
      <w:r w:rsidRPr="00B979B4">
        <w:t xml:space="preserve"> </w:t>
      </w:r>
    </w:p>
    <w:p w:rsidR="00AE3081" w:rsidRPr="00B979B4" w:rsidRDefault="00AE3081" w:rsidP="00B979B4">
      <w:pPr>
        <w:ind w:firstLine="0"/>
      </w:pPr>
      <w:r w:rsidRPr="00B979B4">
        <w:rPr>
          <w:b/>
          <w:bCs/>
        </w:rPr>
        <w:t>1.</w:t>
      </w:r>
      <w:r w:rsidRPr="00B979B4">
        <w:t xml:space="preserve"> Какие требования предъявляются к отчету по оценке стоимости бизнеса? </w:t>
      </w:r>
    </w:p>
    <w:p w:rsidR="00AE3081" w:rsidRPr="00B979B4" w:rsidRDefault="00AE3081" w:rsidP="00B979B4">
      <w:pPr>
        <w:ind w:firstLine="0"/>
      </w:pPr>
      <w:r w:rsidRPr="00B979B4">
        <w:rPr>
          <w:b/>
          <w:bCs/>
        </w:rPr>
        <w:t>2.</w:t>
      </w:r>
      <w:r w:rsidRPr="00B979B4">
        <w:t xml:space="preserve"> Раскройте особенности оценки торгового предприятия (магазина). </w:t>
      </w:r>
    </w:p>
    <w:p w:rsidR="00AE3081" w:rsidRPr="00B979B4" w:rsidRDefault="00AE3081" w:rsidP="00B979B4">
      <w:pPr>
        <w:ind w:firstLine="0"/>
      </w:pPr>
      <w:r w:rsidRPr="00B979B4">
        <w:rPr>
          <w:b/>
          <w:bCs/>
        </w:rPr>
        <w:t xml:space="preserve">3. </w:t>
      </w:r>
      <w:r w:rsidRPr="00B979B4">
        <w:t>Задача. Инвестиционный проект, рассчитанный на 4 года, требует инвестиций (CF</w:t>
      </w:r>
      <w:r w:rsidRPr="00B979B4">
        <w:rPr>
          <w:vertAlign w:val="subscript"/>
        </w:rPr>
        <w:t>о</w:t>
      </w:r>
      <w:r w:rsidRPr="00B979B4">
        <w:t xml:space="preserve"> ) в размере 1300 тыс. руб. и имеет предполагаемые денежные поступления в размере 600 тыс. руб., 400 тыс. руб., 500 тыс. руб., 700 тыс. руб. </w:t>
      </w:r>
    </w:p>
    <w:p w:rsidR="00AE3081" w:rsidRPr="00B979B4" w:rsidRDefault="00AE3081" w:rsidP="00B979B4">
      <w:pPr>
        <w:widowControl/>
        <w:spacing w:before="28" w:after="28"/>
        <w:ind w:firstLine="0"/>
      </w:pPr>
      <w:r w:rsidRPr="00B979B4">
        <w:t xml:space="preserve">Определите, является ли инвестиционный проект приемлемым по показателю «чистая текущая стоимость – NPV», если цена капитала будет меняться по годам следующим образом: 20%, 21%, 23%, 23%. Заполните таблицу </w:t>
      </w:r>
    </w:p>
    <w:p w:rsidR="00AE3081" w:rsidRPr="00B979B4" w:rsidRDefault="00AE3081" w:rsidP="00B979B4">
      <w:pPr>
        <w:ind w:firstLine="0"/>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5" w:type="dxa"/>
          <w:left w:w="100" w:type="dxa"/>
          <w:bottom w:w="105" w:type="dxa"/>
          <w:right w:w="105" w:type="dxa"/>
        </w:tblCellMar>
        <w:tblLook w:val="00A0"/>
      </w:tblPr>
      <w:tblGrid>
        <w:gridCol w:w="6457"/>
        <w:gridCol w:w="523"/>
        <w:gridCol w:w="645"/>
        <w:gridCol w:w="406"/>
        <w:gridCol w:w="405"/>
        <w:gridCol w:w="412"/>
      </w:tblGrid>
      <w:tr w:rsidR="00AE3081" w:rsidRPr="00B979B4" w:rsidTr="00271D05">
        <w:tc>
          <w:tcPr>
            <w:tcW w:w="6457" w:type="dxa"/>
            <w:shd w:val="clear" w:color="auto" w:fill="FFFFFF"/>
            <w:tcMar>
              <w:left w:w="100" w:type="dxa"/>
            </w:tcMar>
          </w:tcPr>
          <w:p w:rsidR="00AE3081" w:rsidRPr="00B979B4" w:rsidRDefault="00AE3081" w:rsidP="00B979B4">
            <w:pPr>
              <w:ind w:firstLine="0"/>
            </w:pPr>
            <w:r w:rsidRPr="00B979B4">
              <w:t xml:space="preserve">Показатель / год </w:t>
            </w:r>
          </w:p>
        </w:tc>
        <w:tc>
          <w:tcPr>
            <w:tcW w:w="523" w:type="dxa"/>
            <w:shd w:val="clear" w:color="auto" w:fill="FFFFFF"/>
            <w:tcMar>
              <w:left w:w="100" w:type="dxa"/>
            </w:tcMar>
          </w:tcPr>
          <w:p w:rsidR="00AE3081" w:rsidRPr="00B979B4" w:rsidRDefault="00AE3081" w:rsidP="00B979B4">
            <w:pPr>
              <w:ind w:firstLine="0"/>
            </w:pPr>
            <w:r w:rsidRPr="00B979B4">
              <w:t xml:space="preserve">0 </w:t>
            </w:r>
          </w:p>
        </w:tc>
        <w:tc>
          <w:tcPr>
            <w:tcW w:w="645" w:type="dxa"/>
            <w:shd w:val="clear" w:color="auto" w:fill="FFFFFF"/>
            <w:tcMar>
              <w:left w:w="100" w:type="dxa"/>
            </w:tcMar>
          </w:tcPr>
          <w:p w:rsidR="00AE3081" w:rsidRPr="00B979B4" w:rsidRDefault="00AE3081" w:rsidP="00B979B4">
            <w:pPr>
              <w:ind w:firstLine="0"/>
            </w:pPr>
            <w:r w:rsidRPr="00B979B4">
              <w:t xml:space="preserve">1 </w:t>
            </w:r>
          </w:p>
        </w:tc>
        <w:tc>
          <w:tcPr>
            <w:tcW w:w="406" w:type="dxa"/>
            <w:shd w:val="clear" w:color="auto" w:fill="FFFFFF"/>
            <w:tcMar>
              <w:left w:w="100" w:type="dxa"/>
            </w:tcMar>
          </w:tcPr>
          <w:p w:rsidR="00AE3081" w:rsidRPr="00B979B4" w:rsidRDefault="00AE3081" w:rsidP="00B979B4">
            <w:pPr>
              <w:ind w:firstLine="0"/>
            </w:pPr>
            <w:r w:rsidRPr="00B979B4">
              <w:t xml:space="preserve">2 </w:t>
            </w:r>
          </w:p>
        </w:tc>
        <w:tc>
          <w:tcPr>
            <w:tcW w:w="405" w:type="dxa"/>
            <w:shd w:val="clear" w:color="auto" w:fill="FFFFFF"/>
            <w:tcMar>
              <w:left w:w="100" w:type="dxa"/>
            </w:tcMar>
          </w:tcPr>
          <w:p w:rsidR="00AE3081" w:rsidRPr="00B979B4" w:rsidRDefault="00AE3081" w:rsidP="00B979B4">
            <w:pPr>
              <w:ind w:firstLine="0"/>
            </w:pPr>
            <w:r w:rsidRPr="00B979B4">
              <w:t xml:space="preserve">3 </w:t>
            </w:r>
          </w:p>
        </w:tc>
        <w:tc>
          <w:tcPr>
            <w:tcW w:w="412" w:type="dxa"/>
            <w:shd w:val="clear" w:color="auto" w:fill="FFFFFF"/>
            <w:tcMar>
              <w:left w:w="100" w:type="dxa"/>
            </w:tcMar>
          </w:tcPr>
          <w:p w:rsidR="00AE3081" w:rsidRPr="00B979B4" w:rsidRDefault="00AE3081" w:rsidP="00B979B4">
            <w:pPr>
              <w:ind w:firstLine="0"/>
            </w:pPr>
            <w:r w:rsidRPr="00B979B4">
              <w:t xml:space="preserve">4 </w:t>
            </w:r>
          </w:p>
        </w:tc>
      </w:tr>
      <w:tr w:rsidR="00AE3081" w:rsidRPr="00B979B4" w:rsidTr="00271D05">
        <w:trPr>
          <w:trHeight w:val="291"/>
        </w:trPr>
        <w:tc>
          <w:tcPr>
            <w:tcW w:w="6457" w:type="dxa"/>
            <w:shd w:val="clear" w:color="auto" w:fill="FFFFFF"/>
            <w:tcMar>
              <w:left w:w="100" w:type="dxa"/>
            </w:tcMar>
          </w:tcPr>
          <w:p w:rsidR="00AE3081" w:rsidRPr="00B979B4" w:rsidRDefault="00AE3081" w:rsidP="00B979B4">
            <w:pPr>
              <w:ind w:firstLine="0"/>
            </w:pPr>
            <w:r w:rsidRPr="00B979B4">
              <w:t xml:space="preserve">Денежный поток (отток / приток) – CF, тыс. руб. </w:t>
            </w:r>
          </w:p>
        </w:tc>
        <w:tc>
          <w:tcPr>
            <w:tcW w:w="523" w:type="dxa"/>
            <w:shd w:val="clear" w:color="auto" w:fill="FFFFFF"/>
            <w:tcMar>
              <w:left w:w="100" w:type="dxa"/>
            </w:tcMar>
          </w:tcPr>
          <w:p w:rsidR="00AE3081" w:rsidRPr="00B979B4" w:rsidRDefault="00AE3081" w:rsidP="00B979B4">
            <w:pPr>
              <w:ind w:firstLine="0"/>
            </w:pPr>
          </w:p>
        </w:tc>
        <w:tc>
          <w:tcPr>
            <w:tcW w:w="645" w:type="dxa"/>
            <w:shd w:val="clear" w:color="auto" w:fill="FFFFFF"/>
            <w:tcMar>
              <w:left w:w="100" w:type="dxa"/>
            </w:tcMar>
          </w:tcPr>
          <w:p w:rsidR="00AE3081" w:rsidRPr="00B979B4" w:rsidRDefault="00AE3081" w:rsidP="00B979B4">
            <w:pPr>
              <w:ind w:firstLine="0"/>
            </w:pPr>
          </w:p>
        </w:tc>
        <w:tc>
          <w:tcPr>
            <w:tcW w:w="406" w:type="dxa"/>
            <w:shd w:val="clear" w:color="auto" w:fill="FFFFFF"/>
            <w:tcMar>
              <w:left w:w="100" w:type="dxa"/>
            </w:tcMar>
          </w:tcPr>
          <w:p w:rsidR="00AE3081" w:rsidRPr="00B979B4" w:rsidRDefault="00AE3081" w:rsidP="00B979B4">
            <w:pPr>
              <w:ind w:firstLine="0"/>
            </w:pPr>
          </w:p>
        </w:tc>
        <w:tc>
          <w:tcPr>
            <w:tcW w:w="405" w:type="dxa"/>
            <w:shd w:val="clear" w:color="auto" w:fill="FFFFFF"/>
            <w:tcMar>
              <w:left w:w="100" w:type="dxa"/>
            </w:tcMar>
          </w:tcPr>
          <w:p w:rsidR="00AE3081" w:rsidRPr="00B979B4" w:rsidRDefault="00AE3081" w:rsidP="00B979B4">
            <w:pPr>
              <w:ind w:firstLine="0"/>
            </w:pPr>
          </w:p>
        </w:tc>
        <w:tc>
          <w:tcPr>
            <w:tcW w:w="412" w:type="dxa"/>
            <w:shd w:val="clear" w:color="auto" w:fill="FFFFFF"/>
            <w:tcMar>
              <w:left w:w="100" w:type="dxa"/>
            </w:tcMar>
          </w:tcPr>
          <w:p w:rsidR="00AE3081" w:rsidRPr="00B979B4" w:rsidRDefault="00AE3081" w:rsidP="00B979B4">
            <w:pPr>
              <w:ind w:firstLine="0"/>
            </w:pPr>
          </w:p>
        </w:tc>
      </w:tr>
      <w:tr w:rsidR="00AE3081" w:rsidRPr="00B979B4" w:rsidTr="00271D05">
        <w:trPr>
          <w:trHeight w:val="358"/>
        </w:trPr>
        <w:tc>
          <w:tcPr>
            <w:tcW w:w="6457" w:type="dxa"/>
            <w:shd w:val="clear" w:color="auto" w:fill="FFFFFF"/>
            <w:tcMar>
              <w:left w:w="100" w:type="dxa"/>
            </w:tcMar>
          </w:tcPr>
          <w:p w:rsidR="00AE3081" w:rsidRPr="00B979B4" w:rsidRDefault="00AE3081" w:rsidP="00B979B4">
            <w:pPr>
              <w:ind w:firstLine="0"/>
            </w:pPr>
            <w:r w:rsidRPr="00B979B4">
              <w:t xml:space="preserve">Цена капитала (WACC) – r, % </w:t>
            </w:r>
          </w:p>
        </w:tc>
        <w:tc>
          <w:tcPr>
            <w:tcW w:w="523" w:type="dxa"/>
            <w:shd w:val="clear" w:color="auto" w:fill="FFFFFF"/>
            <w:tcMar>
              <w:left w:w="100" w:type="dxa"/>
            </w:tcMar>
          </w:tcPr>
          <w:p w:rsidR="00AE3081" w:rsidRPr="00B979B4" w:rsidRDefault="00AE3081" w:rsidP="00B979B4">
            <w:pPr>
              <w:ind w:firstLine="0"/>
            </w:pPr>
          </w:p>
        </w:tc>
        <w:tc>
          <w:tcPr>
            <w:tcW w:w="645" w:type="dxa"/>
            <w:shd w:val="clear" w:color="auto" w:fill="FFFFFF"/>
            <w:tcMar>
              <w:left w:w="100" w:type="dxa"/>
            </w:tcMar>
          </w:tcPr>
          <w:p w:rsidR="00AE3081" w:rsidRPr="00B979B4" w:rsidRDefault="00AE3081" w:rsidP="00B979B4">
            <w:pPr>
              <w:ind w:firstLine="0"/>
            </w:pPr>
          </w:p>
        </w:tc>
        <w:tc>
          <w:tcPr>
            <w:tcW w:w="406" w:type="dxa"/>
            <w:shd w:val="clear" w:color="auto" w:fill="FFFFFF"/>
            <w:tcMar>
              <w:left w:w="100" w:type="dxa"/>
            </w:tcMar>
          </w:tcPr>
          <w:p w:rsidR="00AE3081" w:rsidRPr="00B979B4" w:rsidRDefault="00AE3081" w:rsidP="00B979B4">
            <w:pPr>
              <w:ind w:firstLine="0"/>
            </w:pPr>
          </w:p>
        </w:tc>
        <w:tc>
          <w:tcPr>
            <w:tcW w:w="405" w:type="dxa"/>
            <w:shd w:val="clear" w:color="auto" w:fill="FFFFFF"/>
            <w:tcMar>
              <w:left w:w="100" w:type="dxa"/>
            </w:tcMar>
          </w:tcPr>
          <w:p w:rsidR="00AE3081" w:rsidRPr="00B979B4" w:rsidRDefault="00AE3081" w:rsidP="00B979B4">
            <w:pPr>
              <w:ind w:firstLine="0"/>
            </w:pPr>
          </w:p>
        </w:tc>
        <w:tc>
          <w:tcPr>
            <w:tcW w:w="412" w:type="dxa"/>
            <w:shd w:val="clear" w:color="auto" w:fill="FFFFFF"/>
            <w:tcMar>
              <w:left w:w="100" w:type="dxa"/>
            </w:tcMar>
          </w:tcPr>
          <w:p w:rsidR="00AE3081" w:rsidRPr="00B979B4" w:rsidRDefault="00AE3081" w:rsidP="00B979B4">
            <w:pPr>
              <w:ind w:firstLine="0"/>
            </w:pPr>
          </w:p>
        </w:tc>
      </w:tr>
      <w:tr w:rsidR="00AE3081" w:rsidRPr="00B979B4" w:rsidTr="00271D05">
        <w:tc>
          <w:tcPr>
            <w:tcW w:w="6457" w:type="dxa"/>
            <w:shd w:val="clear" w:color="auto" w:fill="FFFFFF"/>
            <w:tcMar>
              <w:left w:w="100" w:type="dxa"/>
            </w:tcMar>
          </w:tcPr>
          <w:p w:rsidR="00AE3081" w:rsidRPr="00B979B4" w:rsidRDefault="00AE3081" w:rsidP="00B979B4">
            <w:pPr>
              <w:ind w:firstLine="0"/>
            </w:pPr>
            <w:r w:rsidRPr="00B979B4">
              <w:t xml:space="preserve">Дисконтированный денежный поток, DCF, тыс. руб. </w:t>
            </w:r>
          </w:p>
        </w:tc>
        <w:tc>
          <w:tcPr>
            <w:tcW w:w="523" w:type="dxa"/>
            <w:shd w:val="clear" w:color="auto" w:fill="FFFFFF"/>
            <w:tcMar>
              <w:left w:w="100" w:type="dxa"/>
            </w:tcMar>
          </w:tcPr>
          <w:p w:rsidR="00AE3081" w:rsidRPr="00B979B4" w:rsidRDefault="00AE3081" w:rsidP="00B979B4">
            <w:pPr>
              <w:ind w:firstLine="0"/>
            </w:pPr>
          </w:p>
        </w:tc>
        <w:tc>
          <w:tcPr>
            <w:tcW w:w="645" w:type="dxa"/>
            <w:shd w:val="clear" w:color="auto" w:fill="FFFFFF"/>
            <w:tcMar>
              <w:left w:w="100" w:type="dxa"/>
            </w:tcMar>
          </w:tcPr>
          <w:p w:rsidR="00AE3081" w:rsidRPr="00B979B4" w:rsidRDefault="00AE3081" w:rsidP="00B979B4">
            <w:pPr>
              <w:ind w:firstLine="0"/>
            </w:pPr>
          </w:p>
        </w:tc>
        <w:tc>
          <w:tcPr>
            <w:tcW w:w="406" w:type="dxa"/>
            <w:shd w:val="clear" w:color="auto" w:fill="FFFFFF"/>
            <w:tcMar>
              <w:left w:w="100" w:type="dxa"/>
            </w:tcMar>
          </w:tcPr>
          <w:p w:rsidR="00AE3081" w:rsidRPr="00B979B4" w:rsidRDefault="00AE3081" w:rsidP="00B979B4">
            <w:pPr>
              <w:ind w:firstLine="0"/>
            </w:pPr>
          </w:p>
        </w:tc>
        <w:tc>
          <w:tcPr>
            <w:tcW w:w="405" w:type="dxa"/>
            <w:shd w:val="clear" w:color="auto" w:fill="FFFFFF"/>
            <w:tcMar>
              <w:left w:w="100" w:type="dxa"/>
            </w:tcMar>
          </w:tcPr>
          <w:p w:rsidR="00AE3081" w:rsidRPr="00B979B4" w:rsidRDefault="00AE3081" w:rsidP="00B979B4">
            <w:pPr>
              <w:ind w:firstLine="0"/>
            </w:pPr>
          </w:p>
        </w:tc>
        <w:tc>
          <w:tcPr>
            <w:tcW w:w="412" w:type="dxa"/>
            <w:shd w:val="clear" w:color="auto" w:fill="FFFFFF"/>
            <w:tcMar>
              <w:left w:w="100" w:type="dxa"/>
            </w:tcMar>
          </w:tcPr>
          <w:p w:rsidR="00AE3081" w:rsidRPr="00B979B4" w:rsidRDefault="00AE3081" w:rsidP="00B979B4">
            <w:pPr>
              <w:ind w:firstLine="0"/>
            </w:pPr>
          </w:p>
        </w:tc>
      </w:tr>
      <w:tr w:rsidR="00AE3081" w:rsidRPr="00B979B4" w:rsidTr="00271D05">
        <w:trPr>
          <w:trHeight w:val="386"/>
        </w:trPr>
        <w:tc>
          <w:tcPr>
            <w:tcW w:w="6457" w:type="dxa"/>
            <w:shd w:val="clear" w:color="auto" w:fill="FFFFFF"/>
            <w:tcMar>
              <w:left w:w="100" w:type="dxa"/>
            </w:tcMar>
          </w:tcPr>
          <w:p w:rsidR="00AE3081" w:rsidRPr="00B979B4" w:rsidRDefault="00AE3081" w:rsidP="00B979B4">
            <w:pPr>
              <w:ind w:firstLine="0"/>
            </w:pPr>
            <w:r w:rsidRPr="00B979B4">
              <w:t xml:space="preserve">Чистая текущая стоимость (NPV), тыс.руб. </w:t>
            </w:r>
          </w:p>
        </w:tc>
        <w:tc>
          <w:tcPr>
            <w:tcW w:w="523" w:type="dxa"/>
            <w:shd w:val="clear" w:color="auto" w:fill="FFFFFF"/>
            <w:tcMar>
              <w:left w:w="100" w:type="dxa"/>
            </w:tcMar>
          </w:tcPr>
          <w:p w:rsidR="00AE3081" w:rsidRPr="00B979B4" w:rsidRDefault="00AE3081" w:rsidP="00B979B4">
            <w:pPr>
              <w:ind w:firstLine="0"/>
            </w:pPr>
          </w:p>
        </w:tc>
        <w:tc>
          <w:tcPr>
            <w:tcW w:w="645" w:type="dxa"/>
            <w:shd w:val="clear" w:color="auto" w:fill="FFFFFF"/>
            <w:tcMar>
              <w:left w:w="100" w:type="dxa"/>
            </w:tcMar>
          </w:tcPr>
          <w:p w:rsidR="00AE3081" w:rsidRPr="00B979B4" w:rsidRDefault="00AE3081" w:rsidP="00B979B4">
            <w:pPr>
              <w:ind w:firstLine="0"/>
            </w:pPr>
          </w:p>
        </w:tc>
        <w:tc>
          <w:tcPr>
            <w:tcW w:w="406" w:type="dxa"/>
            <w:shd w:val="clear" w:color="auto" w:fill="FFFFFF"/>
            <w:tcMar>
              <w:left w:w="100" w:type="dxa"/>
            </w:tcMar>
          </w:tcPr>
          <w:p w:rsidR="00AE3081" w:rsidRPr="00B979B4" w:rsidRDefault="00AE3081" w:rsidP="00B979B4">
            <w:pPr>
              <w:ind w:firstLine="0"/>
            </w:pPr>
          </w:p>
        </w:tc>
        <w:tc>
          <w:tcPr>
            <w:tcW w:w="405" w:type="dxa"/>
            <w:shd w:val="clear" w:color="auto" w:fill="FFFFFF"/>
            <w:tcMar>
              <w:left w:w="100" w:type="dxa"/>
            </w:tcMar>
          </w:tcPr>
          <w:p w:rsidR="00AE3081" w:rsidRPr="00B979B4" w:rsidRDefault="00AE3081" w:rsidP="00B979B4">
            <w:pPr>
              <w:ind w:firstLine="0"/>
            </w:pPr>
          </w:p>
        </w:tc>
        <w:tc>
          <w:tcPr>
            <w:tcW w:w="412" w:type="dxa"/>
            <w:shd w:val="clear" w:color="auto" w:fill="FFFFFF"/>
            <w:tcMar>
              <w:left w:w="100" w:type="dxa"/>
            </w:tcMar>
          </w:tcPr>
          <w:p w:rsidR="00AE3081" w:rsidRPr="00B979B4" w:rsidRDefault="00AE3081" w:rsidP="00B979B4">
            <w:pPr>
              <w:ind w:firstLine="0"/>
            </w:pPr>
          </w:p>
        </w:tc>
      </w:tr>
    </w:tbl>
    <w:p w:rsidR="00AE3081" w:rsidRPr="00B979B4" w:rsidRDefault="00AE3081" w:rsidP="00B979B4">
      <w:pPr>
        <w:ind w:firstLine="0"/>
        <w:rPr>
          <w:b/>
          <w:bCs/>
        </w:rPr>
      </w:pPr>
    </w:p>
    <w:p w:rsidR="00AE3081" w:rsidRPr="00B979B4" w:rsidRDefault="00AE3081" w:rsidP="00B979B4">
      <w:pPr>
        <w:ind w:firstLine="0"/>
      </w:pPr>
      <w:r w:rsidRPr="00B979B4">
        <w:rPr>
          <w:b/>
          <w:bCs/>
        </w:rPr>
        <w:t>Вариант 6</w:t>
      </w:r>
      <w:r w:rsidRPr="00B979B4">
        <w:t xml:space="preserve"> </w:t>
      </w:r>
    </w:p>
    <w:p w:rsidR="00AE3081" w:rsidRPr="00B979B4" w:rsidRDefault="00AE3081" w:rsidP="00B979B4">
      <w:pPr>
        <w:ind w:firstLine="0"/>
      </w:pPr>
      <w:r w:rsidRPr="00B979B4">
        <w:rPr>
          <w:b/>
          <w:bCs/>
        </w:rPr>
        <w:t>1.</w:t>
      </w:r>
      <w:r w:rsidRPr="00B979B4">
        <w:t xml:space="preserve"> Какие требования предъявляются к заключению об оценке стоимости предприятия (бизнеса)? </w:t>
      </w:r>
    </w:p>
    <w:p w:rsidR="00AE3081" w:rsidRPr="00B979B4" w:rsidRDefault="00AE3081" w:rsidP="00B979B4">
      <w:pPr>
        <w:ind w:firstLine="0"/>
      </w:pPr>
      <w:r w:rsidRPr="00B979B4">
        <w:rPr>
          <w:b/>
          <w:bCs/>
        </w:rPr>
        <w:t>2.</w:t>
      </w:r>
      <w:r w:rsidRPr="00B979B4">
        <w:t xml:space="preserve"> Раскройте особенности оценки офисных зданий, используемых для бизнеса. </w:t>
      </w:r>
    </w:p>
    <w:p w:rsidR="00AE3081" w:rsidRPr="00B979B4" w:rsidRDefault="00AE3081" w:rsidP="00B979B4">
      <w:pPr>
        <w:ind w:firstLine="0"/>
      </w:pPr>
      <w:r w:rsidRPr="00B979B4">
        <w:rPr>
          <w:b/>
          <w:bCs/>
        </w:rPr>
        <w:t xml:space="preserve">3. </w:t>
      </w:r>
      <w:r w:rsidRPr="00B979B4">
        <w:t xml:space="preserve">Задача. Инвестор решил приобрести деревоперерабатывающее предприятие стоимостью 5 млн. руб. Ежегодные, прогнозируемые в течение следующих 10 лет поступления составят 1,8 млн. руб. Ставка дисконтирования принимается на уровне минимально приемлемого для инвестора дохода и равна 28% годовых. Оцените инвестиционный проект по показателю – индекс прибыльности (PI) или ставке доходности. </w:t>
      </w:r>
    </w:p>
    <w:p w:rsidR="00AE3081" w:rsidRPr="00B979B4" w:rsidRDefault="00AE3081" w:rsidP="00B979B4">
      <w:pPr>
        <w:ind w:firstLine="0"/>
      </w:pPr>
      <w:r w:rsidRPr="00B979B4">
        <w:rPr>
          <w:b/>
          <w:bCs/>
        </w:rPr>
        <w:t>Вариант 7</w:t>
      </w:r>
      <w:r w:rsidRPr="00B979B4">
        <w:t xml:space="preserve"> </w:t>
      </w:r>
    </w:p>
    <w:p w:rsidR="00AE3081" w:rsidRPr="00B979B4" w:rsidRDefault="00AE3081" w:rsidP="00B979B4">
      <w:pPr>
        <w:ind w:firstLine="0"/>
      </w:pPr>
      <w:r w:rsidRPr="00B979B4">
        <w:rPr>
          <w:b/>
          <w:bCs/>
        </w:rPr>
        <w:t>1.</w:t>
      </w:r>
      <w:r w:rsidRPr="00B979B4">
        <w:t xml:space="preserve"> Какие виды стоимости рассчитывают по российскому законодательству в области оценочной деятельности и в соответствии с международными стандартами оценки имущества? </w:t>
      </w:r>
    </w:p>
    <w:p w:rsidR="00AE3081" w:rsidRPr="00B979B4" w:rsidRDefault="00AE3081" w:rsidP="00B979B4">
      <w:pPr>
        <w:ind w:firstLine="0"/>
      </w:pPr>
      <w:r w:rsidRPr="00B979B4">
        <w:rPr>
          <w:b/>
          <w:bCs/>
        </w:rPr>
        <w:t>2.</w:t>
      </w:r>
      <w:r w:rsidRPr="00B979B4">
        <w:t xml:space="preserve"> Приведите условный пример оценки действующего предприятия. </w:t>
      </w:r>
    </w:p>
    <w:p w:rsidR="00AE3081" w:rsidRPr="00B979B4" w:rsidRDefault="00AE3081" w:rsidP="00B979B4">
      <w:pPr>
        <w:ind w:firstLine="0"/>
      </w:pPr>
      <w:r w:rsidRPr="00B979B4">
        <w:rPr>
          <w:b/>
          <w:bCs/>
        </w:rPr>
        <w:t xml:space="preserve">3. </w:t>
      </w:r>
      <w:r w:rsidRPr="00B979B4">
        <w:t xml:space="preserve">Задача. Фирма рассматривает целесообразность принятия проекта со следующими характеристиками (тыс. руб.): (- 2000), 500. 700, 800, 800, 900. Цена капитала, авансированного в деятельность фирмы (WACC) – 9%. Как правило, проекты со сроком погашения, превышающим 4 года, не принимаются. </w:t>
      </w:r>
    </w:p>
    <w:p w:rsidR="00AE3081" w:rsidRPr="00B979B4" w:rsidRDefault="00AE3081" w:rsidP="00B979B4">
      <w:pPr>
        <w:widowControl/>
        <w:spacing w:before="28" w:after="28"/>
        <w:ind w:firstLine="0"/>
      </w:pPr>
      <w:r w:rsidRPr="00B979B4">
        <w:t>Сделайте анализ с помощью критерий обыкновенного срока окупаемости (PP) и дисконтированного срока окупаемости (DPP).</w:t>
      </w:r>
    </w:p>
    <w:p w:rsidR="00AE3081" w:rsidRPr="00B979B4" w:rsidRDefault="00AE3081" w:rsidP="00B979B4">
      <w:pPr>
        <w:keepNext/>
        <w:keepLines/>
        <w:ind w:firstLine="0"/>
        <w:outlineLvl w:val="4"/>
        <w:rPr>
          <w:b/>
        </w:rPr>
      </w:pPr>
      <w:r w:rsidRPr="00B979B4">
        <w:rPr>
          <w:b/>
        </w:rPr>
        <w:t>Вариант 8</w:t>
      </w:r>
    </w:p>
    <w:p w:rsidR="00AE3081" w:rsidRPr="00B979B4" w:rsidRDefault="00AE3081" w:rsidP="00B979B4">
      <w:pPr>
        <w:ind w:firstLine="0"/>
      </w:pPr>
      <w:r w:rsidRPr="00B979B4">
        <w:rPr>
          <w:b/>
          <w:bCs/>
        </w:rPr>
        <w:t xml:space="preserve">1. </w:t>
      </w:r>
      <w:r w:rsidRPr="00B979B4">
        <w:t xml:space="preserve">Раскройте возможность применения теории опционов к оценке собственного капитала предприятия. </w:t>
      </w:r>
    </w:p>
    <w:p w:rsidR="00AE3081" w:rsidRPr="00B979B4" w:rsidRDefault="00AE3081" w:rsidP="00B979B4">
      <w:pPr>
        <w:ind w:firstLine="0"/>
      </w:pPr>
      <w:r w:rsidRPr="00B979B4">
        <w:rPr>
          <w:b/>
          <w:bCs/>
        </w:rPr>
        <w:t>2.</w:t>
      </w:r>
      <w:r w:rsidRPr="00B979B4">
        <w:t xml:space="preserve"> Какова взаимосвязь оценки с налогообложением предприятия? </w:t>
      </w:r>
    </w:p>
    <w:p w:rsidR="00AE3081" w:rsidRPr="00B979B4" w:rsidRDefault="00AE3081" w:rsidP="00B979B4">
      <w:pPr>
        <w:ind w:firstLine="0"/>
      </w:pPr>
      <w:r w:rsidRPr="00B979B4">
        <w:rPr>
          <w:b/>
          <w:bCs/>
        </w:rPr>
        <w:t xml:space="preserve">3. </w:t>
      </w:r>
      <w:r w:rsidRPr="00B979B4">
        <w:t xml:space="preserve">Задача. Определите стоимость предприятия, обеспечивающего поток доходов в течение 10 лет 392000 руб. с учетом предпосылки о безрисковой ставке - 6 %. Норма отдачи на инвестиции – 12 %. Назовите метод определения коэффициента капитализации. </w:t>
      </w:r>
    </w:p>
    <w:p w:rsidR="00AE3081" w:rsidRPr="00B979B4" w:rsidRDefault="00AE3081" w:rsidP="00B979B4">
      <w:pPr>
        <w:ind w:firstLine="0"/>
      </w:pPr>
      <w:r w:rsidRPr="00B979B4">
        <w:rPr>
          <w:b/>
          <w:bCs/>
        </w:rPr>
        <w:t>Вариант 9</w:t>
      </w:r>
      <w:r w:rsidRPr="00B979B4">
        <w:t xml:space="preserve"> </w:t>
      </w:r>
    </w:p>
    <w:p w:rsidR="00AE3081" w:rsidRPr="00B979B4" w:rsidRDefault="00AE3081" w:rsidP="00B979B4">
      <w:pPr>
        <w:ind w:firstLine="0"/>
      </w:pPr>
      <w:r w:rsidRPr="00B979B4">
        <w:rPr>
          <w:b/>
          <w:bCs/>
        </w:rPr>
        <w:t xml:space="preserve">1. </w:t>
      </w:r>
      <w:r w:rsidRPr="00B979B4">
        <w:t xml:space="preserve">Раскройте методы финансового анализа при оценке предприятия (бизнеса). </w:t>
      </w:r>
    </w:p>
    <w:p w:rsidR="00AE3081" w:rsidRPr="00B979B4" w:rsidRDefault="00AE3081" w:rsidP="00B979B4">
      <w:pPr>
        <w:ind w:firstLine="0"/>
      </w:pPr>
      <w:r w:rsidRPr="00B979B4">
        <w:rPr>
          <w:b/>
          <w:bCs/>
        </w:rPr>
        <w:t>2.</w:t>
      </w:r>
      <w:r w:rsidRPr="00B979B4">
        <w:t xml:space="preserve"> Приведите условный пример оценки стоимости предприятия в целях инвестирования. </w:t>
      </w:r>
    </w:p>
    <w:p w:rsidR="00AE3081" w:rsidRPr="00B979B4" w:rsidRDefault="00AE3081" w:rsidP="00B979B4">
      <w:pPr>
        <w:ind w:firstLine="0"/>
      </w:pPr>
      <w:r w:rsidRPr="00B979B4">
        <w:rPr>
          <w:b/>
          <w:bCs/>
        </w:rPr>
        <w:t xml:space="preserve">3. </w:t>
      </w:r>
      <w:r w:rsidRPr="00B979B4">
        <w:t xml:space="preserve">Задача. По прогнозам оценщики гостиница в течение 4 лет будет приносить следующие потоки доходов: в первый год - 800 тыс. руб., второй год - 900 тыс. руб., третий год - 1000 тыс. руб., четвертый год - 900 тыс. руб. В конце четвертого года планируется продать гостиницу за 12 000 тыс. руб. Ставка дисконта - 17 %. Рассчитайте текущую стоимость гостиницы. </w:t>
      </w:r>
    </w:p>
    <w:p w:rsidR="00AE3081" w:rsidRPr="00B979B4" w:rsidRDefault="00AE3081" w:rsidP="00B979B4">
      <w:pPr>
        <w:ind w:firstLine="0"/>
        <w:rPr>
          <w:b/>
        </w:rPr>
      </w:pPr>
      <w:r w:rsidRPr="00B979B4">
        <w:rPr>
          <w:b/>
        </w:rPr>
        <w:t>Вариант 10</w:t>
      </w:r>
    </w:p>
    <w:p w:rsidR="00AE3081" w:rsidRPr="00B979B4" w:rsidRDefault="00AE3081" w:rsidP="00B979B4">
      <w:pPr>
        <w:tabs>
          <w:tab w:val="left" w:pos="851"/>
        </w:tabs>
        <w:ind w:firstLine="0"/>
      </w:pPr>
      <w:r w:rsidRPr="00B979B4">
        <w:rPr>
          <w:b/>
          <w:bCs/>
        </w:rPr>
        <w:t>1.</w:t>
      </w:r>
      <w:r w:rsidRPr="00B979B4">
        <w:t xml:space="preserve">Каковы особенности анализа финансовых результатов предприятия в условиях инфляции? </w:t>
      </w:r>
    </w:p>
    <w:p w:rsidR="00AE3081" w:rsidRPr="00B979B4" w:rsidRDefault="00AE3081" w:rsidP="00B979B4">
      <w:pPr>
        <w:tabs>
          <w:tab w:val="left" w:pos="851"/>
        </w:tabs>
        <w:ind w:firstLine="0"/>
      </w:pPr>
      <w:r w:rsidRPr="00B979B4">
        <w:rPr>
          <w:b/>
          <w:bCs/>
        </w:rPr>
        <w:t>2.</w:t>
      </w:r>
      <w:r w:rsidRPr="00B979B4">
        <w:t xml:space="preserve"> Раскройте особенности оценки гостиничного бизнеса. </w:t>
      </w:r>
    </w:p>
    <w:p w:rsidR="00AE3081" w:rsidRPr="00B979B4" w:rsidRDefault="00AE3081" w:rsidP="00B979B4">
      <w:pPr>
        <w:tabs>
          <w:tab w:val="left" w:pos="851"/>
        </w:tabs>
        <w:ind w:firstLine="0"/>
      </w:pPr>
      <w:r w:rsidRPr="00B979B4">
        <w:rPr>
          <w:b/>
          <w:bCs/>
        </w:rPr>
        <w:t xml:space="preserve">3. </w:t>
      </w:r>
      <w:r w:rsidRPr="00B979B4">
        <w:t xml:space="preserve">Задача. Инвестор стремится получить 22 %-й доход на свои инвестиции. Для финансирования сделки имеется возможность получить кредит, составляющий 70 % стоимости торгового предприятия, под 12 % годовых. Определите ставку капитализации и стоимость предприятия при условии, что чистый операционный доход составляет 450 тыс. руб. </w:t>
      </w:r>
    </w:p>
    <w:p w:rsidR="00AE3081" w:rsidRPr="00B979B4" w:rsidRDefault="00AE3081" w:rsidP="00B979B4">
      <w:pPr>
        <w:widowControl/>
        <w:suppressAutoHyphens w:val="0"/>
        <w:autoSpaceDE w:val="0"/>
        <w:autoSpaceDN w:val="0"/>
        <w:adjustRightInd w:val="0"/>
        <w:spacing w:line="240" w:lineRule="auto"/>
        <w:ind w:firstLine="0"/>
        <w:rPr>
          <w:color w:val="auto"/>
        </w:rPr>
      </w:pPr>
    </w:p>
    <w:p w:rsidR="00AE3081" w:rsidRPr="00B979B4" w:rsidRDefault="00AE3081" w:rsidP="00B979B4">
      <w:pPr>
        <w:suppressAutoHyphens w:val="0"/>
        <w:autoSpaceDE w:val="0"/>
        <w:autoSpaceDN w:val="0"/>
        <w:adjustRightInd w:val="0"/>
        <w:spacing w:after="160"/>
        <w:ind w:firstLine="0"/>
        <w:rPr>
          <w:b/>
          <w:i/>
          <w:color w:val="auto"/>
          <w:sz w:val="22"/>
          <w:szCs w:val="22"/>
        </w:rPr>
      </w:pPr>
      <w:r w:rsidRPr="00B979B4">
        <w:rPr>
          <w:b/>
          <w:i/>
          <w:color w:val="auto"/>
          <w:sz w:val="22"/>
          <w:szCs w:val="22"/>
        </w:rPr>
        <w:t>Примерный Итоговый тест</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1. Оценка имущественного интереса в контракте представляет собой: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оценку рыночной стоимости вероятной контрактной цессии;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оценку рыночной стоимости данного контракта как нематериального акти</w:t>
      </w:r>
      <w:r w:rsidRPr="00B979B4">
        <w:rPr>
          <w:color w:val="auto"/>
          <w:lang w:eastAsia="en-US"/>
        </w:rPr>
        <w:softHyphen/>
        <w:t>ва;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оценку бизнес-линии, представленной данным контрактом;</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ничего из перечисленного выше.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2. Можно ли продать:</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долю в фирме;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один из бизнесов фирмы;</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все бизнесы фирмы;</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все перечисленное выше?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3. Следует ли вычислять специальными методами оценки бизнеса рыночную</w:t>
      </w:r>
      <w:r w:rsidRPr="00B979B4">
        <w:rPr>
          <w:color w:val="auto"/>
          <w:lang w:eastAsia="en-US"/>
        </w:rPr>
        <w:br/>
        <w:t>стоимость ликвидных акций открытых компаний, обращающихся на организо</w:t>
      </w:r>
      <w:r w:rsidRPr="00B979B4">
        <w:rPr>
          <w:color w:val="auto"/>
          <w:lang w:eastAsia="en-US"/>
        </w:rPr>
        <w:softHyphen/>
        <w:t>ванном фондовом рынке: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нет;</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нельзя сказать с определенностью?</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4. Может ли повысить рыночную капитализацию открытой компании ее реорга</w:t>
      </w:r>
      <w:r w:rsidRPr="00B979B4">
        <w:rPr>
          <w:color w:val="auto"/>
          <w:lang w:eastAsia="en-US"/>
        </w:rPr>
        <w:softHyphen/>
        <w:t>низация:</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нет;</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нельзя сказать с определенностью?</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5. Что из перечисленного ниже наиболее вероятно:</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оценочная рыночная стоимость закрытой компании окажется ниже ба</w:t>
      </w:r>
      <w:r w:rsidRPr="00B979B4">
        <w:rPr>
          <w:color w:val="auto"/>
          <w:lang w:eastAsia="en-US"/>
        </w:rPr>
        <w:softHyphen/>
        <w:t>лансовой стоимости ее собственного капитала;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оценочная рыночная стоимость закрытой компании окажется выше балан</w:t>
      </w:r>
      <w:r w:rsidRPr="00B979B4">
        <w:rPr>
          <w:color w:val="auto"/>
          <w:lang w:eastAsia="en-US"/>
        </w:rPr>
        <w:softHyphen/>
        <w:t>совой стоимости ее собственного капитала;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оценочная рыночная стоимость закрытой компании окажется равна балан</w:t>
      </w:r>
      <w:r w:rsidRPr="00B979B4">
        <w:rPr>
          <w:color w:val="auto"/>
          <w:lang w:eastAsia="en-US"/>
        </w:rPr>
        <w:softHyphen/>
        <w:t>совой стоимости ее собственного капитала;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нельзя сказать с определенностью?</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6. Какой из стандартов оценки бизнеса предполагает обязательность оценки ры</w:t>
      </w:r>
      <w:r w:rsidRPr="00B979B4">
        <w:rPr>
          <w:color w:val="auto"/>
          <w:lang w:eastAsia="en-US"/>
        </w:rPr>
        <w:softHyphen/>
        <w:t>ночной стоимости предприятия всеми методами оценки: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обоснованная рыночная стоимость;</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обоснованная стоимость;</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инвестиционная стоимость;</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внутренняя (фундаментальная) стоимость?</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7. Каким подходам к оценке рыночной стоимости промышленной компании в наибольшей мере соответствует определение ее стоимости как действующего предприятия:</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доходный подход;</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рыночный подход;</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имущественный (затратный) подход?</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8. Нужно ли оценивать обращающиеся на рынке акции открытой компании при обосновании решения приобрести их по текущей рыночной цене?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нет;</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в зависимости от обстоятельств.</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9. Стоимость недостаточно ликвидных акций, закладываемых в обеспечение по</w:t>
      </w:r>
      <w:r w:rsidRPr="00B979B4">
        <w:rPr>
          <w:color w:val="auto"/>
          <w:lang w:eastAsia="en-US"/>
        </w:rPr>
        <w:softHyphen/>
        <w:t>лучаемого долгосрочного кредита, определяется по их:</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рыночным котировкам;</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оценочной стоимости;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номинальной стоимости.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10. Чему равен коэффициент «бета» по инвестиционному портфелю, целиком со</w:t>
      </w:r>
      <w:r w:rsidRPr="00B979B4">
        <w:rPr>
          <w:color w:val="auto"/>
          <w:lang w:eastAsia="en-US"/>
        </w:rPr>
        <w:softHyphen/>
        <w:t>стоящему из облигаций, выпущенных разными предприятиями: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1,0;</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0,5;</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отношению среднеквадратического отклонения доходности по рассматриваемому портфелю (без учета не размещенных на рынке облигаций данного предприятия) от ее среднего за отчетный период уровня к среднеквадратическому отклонению среднерыночной доходности от ее среднего за отчеты период уровня;</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0;</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д) отношению ковариации доходности входящих в портфель облигаций и про</w:t>
      </w:r>
      <w:r w:rsidRPr="00B979B4">
        <w:rPr>
          <w:color w:val="auto"/>
          <w:lang w:eastAsia="en-US"/>
        </w:rPr>
        <w:br/>
        <w:t>чих ценных бумаг к дисперсии за отчетный период доходности государственных облигаций;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е) ковариации за отчетный период доходности по рассматриваемому портфелю облигаций и среднерыночной доходности на всем фондовом рынке;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ж) ни одному из рассмотренных выше значений?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11. Чему равна внутренняя норма доходности инвестиционного проекта, если известно, что стартовые инвестиции по проекту равны 1 млн денежных единиц (на них за счет самофинансирования могут быть профинансированы лишь 50%), а среднегодовые прибыли но нему, начиная со следующего после стартовых инвестиций года, в течение неопределенно длительного времени будут составлять по 100 000 ден. ед. и год:</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10%;</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20%;</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15%;</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100 000 ден. ед.;</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д) 500 000 ден. ед.;</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е) ни одно из перечисленного выше?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12. Рассчитайте коэффициент «бета» для предприятия «Альфа», если известно следующее. Текущая доходность его акций в предыдущие годы составляла,в прошедшем году - 25%, год назад - 20%, два года назад - 30%. Доходность же по представленному для экономики портфелю акций составляла соответственно 20%, 18% и 22%:</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1,75;</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1,92;</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2,0;</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2,5;</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д) 3,0;</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е) ни одно из перечисленного выше.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13. Можно ли сказать, что не склонные к рискам инвесторы избегают рисков:</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нет;</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в зависимости от обстоятельств?</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14. Рассчитайте чистый дисконтированный доход, обеспечиваемый инвестиционным проектом со следующими характеристиками: стартовые инвестиции 2000 ден. ед.; ожидаемые в следующие годы положительные сальдо реальных денег 1-й год - 1500 ден. ед., 2-й год - 1700 ден. ед., 3-й год - 1900 ден. ед. Все приведенные цифры даны в постоянных ценах. Внутренняя норма доходности по сопоставимому по рискам проекту, осуществляемому на конкурентном рын</w:t>
      </w:r>
      <w:r w:rsidRPr="00B979B4">
        <w:rPr>
          <w:color w:val="auto"/>
          <w:lang w:eastAsia="en-US"/>
        </w:rPr>
        <w:softHyphen/>
        <w:t>ке, равна 20% (в номинальном выражении). Рассматриваемая отрасль в доста</w:t>
      </w:r>
      <w:r w:rsidRPr="00B979B4">
        <w:rPr>
          <w:color w:val="auto"/>
          <w:lang w:eastAsia="en-US"/>
        </w:rPr>
        <w:softHyphen/>
        <w:t>точной мере интегрирована в мировую экономику. Индекс инфляции - 4%.</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3100;</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5100;</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2803;</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г)2704;</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д) 1451;</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е) ничего из перечисленного выше.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15. С чем следует сравнивать значения финансовых коэффициентов, считаемых по балансу предприятия, для выявления несистематического риска его финансо</w:t>
      </w:r>
      <w:r w:rsidRPr="00B979B4">
        <w:rPr>
          <w:color w:val="auto"/>
          <w:lang w:eastAsia="en-US"/>
        </w:rPr>
        <w:softHyphen/>
        <w:t>вой неустойчивости: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с величиной аналогичных коэффициентов, рассчитываемых по открытым</w:t>
      </w:r>
      <w:r w:rsidRPr="00B979B4">
        <w:rPr>
          <w:color w:val="auto"/>
          <w:lang w:eastAsia="en-US"/>
        </w:rPr>
        <w:br/>
        <w:t>компаниям отрасли, чьи акции не падают в цене (в реальном выражении);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со среднеотраслевыми аналогичными финансовыми коэффициентами;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с нормативами, утвержденными в законодательстве;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с другими финансовыми коэффициентами того же предприятия;</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д) ни с чем из перечисленного?</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16. Может ли срок, в расчете на который рассчитывается текущая стоимость ожи</w:t>
      </w:r>
      <w:r w:rsidRPr="00B979B4">
        <w:rPr>
          <w:color w:val="auto"/>
          <w:lang w:eastAsia="en-US"/>
        </w:rPr>
        <w:softHyphen/>
        <w:t>даемых с бизнеса доходов, быть меньше полезного срока жизни бизнеса: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нет;</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нельзя сказать с определенностью?</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17. Из каких информационных источников можно взять адекватное текущему мо</w:t>
      </w:r>
      <w:r w:rsidRPr="00B979B4">
        <w:rPr>
          <w:color w:val="auto"/>
          <w:lang w:eastAsia="en-US"/>
        </w:rPr>
        <w:softHyphen/>
        <w:t>менту и рассматриваемой отрасли численное значение коэффициента «бета»: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из научных монографий и статей;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из статистических отчетов;</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из сайтов инвестиционных и консультационных компаний в Интернете;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из ранее сделанных отчетов об оценке аналогичных предприятий?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18. Что в методе аналогий играет роль измерителя рисков оцениваемого бизнеса и сопоставимого с ним по рискам ликвидного инвестиционного актива (акций, облигаций и пр.):</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вероятность получения определенного дохода с рубля капиталовложения;</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б)стандартное отклонение доходности с рубля ранее сделанного капиталовложения (при этом доходность вложений в ликвидный инвестиционный актив должна рассчитываться не относительно его цены на начало текущего периода, а по сравнению с ценой этого актива на начало срока держания в нем средств);</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стандартное отклонение текущей доходности капиталовложений?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19. Верно ли следующее утверждение: ставка дисконта, применяемая для дисконтирования номинальных денежных потоков для собственного капитала, не должна включать средней ожидаемой инфляции, так как она уже учтена при прогнозировании указанных денежных потоков:</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нет;</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нельзя сказать с определенностью?</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20. Что является нормой дохода для доходов, получаемых от использования заем</w:t>
      </w:r>
      <w:r w:rsidRPr="00B979B4">
        <w:rPr>
          <w:color w:val="auto"/>
          <w:lang w:eastAsia="en-US"/>
        </w:rPr>
        <w:softHyphen/>
        <w:t>ного капитала: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ставка дисконта, рассчитываемая по модели оценки капитальных активов;</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рыночная кредитная ставка;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ставка рефинансирования Центрального банка РФ;</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ставка кредита по имеющимся у оцениваемого предприятия кредитным со</w:t>
      </w:r>
      <w:r w:rsidRPr="00B979B4">
        <w:rPr>
          <w:color w:val="auto"/>
          <w:lang w:eastAsia="en-US"/>
        </w:rPr>
        <w:softHyphen/>
        <w:t>глашениям;</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д) то же за вычетом ставки налога на прибыль (если ставка кредита не превы</w:t>
      </w:r>
      <w:r w:rsidRPr="00B979B4">
        <w:rPr>
          <w:color w:val="auto"/>
          <w:lang w:eastAsia="en-US"/>
        </w:rPr>
        <w:softHyphen/>
        <w:t>шает более чем на три процентных пункта ставку рефинансирования Центро</w:t>
      </w:r>
      <w:r w:rsidRPr="00B979B4">
        <w:rPr>
          <w:color w:val="auto"/>
          <w:lang w:eastAsia="en-US"/>
        </w:rPr>
        <w:softHyphen/>
        <w:t>банка);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е) иное?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21. Что из перечисленного ниже противоречит модели Гордона: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оцениваемый бизнес является неопределенно длительным;</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темп роста продаж по бизнесу стабилен и умерен;</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темп роста прибыли стабилен и умерен;</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прогнозный период больше остаточного периода?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22. В какой из упрощенных моделей оценки бизнеса коэффициент капитализации</w:t>
      </w:r>
      <w:r w:rsidRPr="00B979B4">
        <w:rPr>
          <w:color w:val="auto"/>
          <w:lang w:eastAsia="en-US"/>
        </w:rPr>
        <w:br/>
        <w:t>совпадает со ставкой дисконта: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в модели Гордона;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в модели Инвуда;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в модели Ринга;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в модели Хоскальда;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д) в модели капитализации постоянного и не ограниченного во времени дохода?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23. Какой из перечисленных показателей должен использоваться в качестве нормы текущего дохода при оценке бизнеса по модели Ринга: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средняя ожидаемая за срок бизнеса доходность государственных облигации 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ставка дисконта;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рыночная кредитная ставка;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ставка процента по кредитам оцениваемого предприятия;</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д) иное?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24. Всегда ли верно следующее утверждение: рыночный подход к оценке бизнеса адекватен оценке предприятия как действующего:</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нет;</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нельзя сказать с определенностью?</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25. Какой из нижеперечисленных критериев должен применяться для формирова</w:t>
      </w:r>
      <w:r w:rsidRPr="00B979B4">
        <w:rPr>
          <w:color w:val="auto"/>
          <w:lang w:eastAsia="en-US"/>
        </w:rPr>
        <w:softHyphen/>
        <w:t>ния списка компаний - «кандидатов на признание аналогом оцениваемого предприятия»:</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отраслевая принадлежность компании, определенная экспертно;</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наличие в объеме выпуска компании-аналога и оцениваемого предприятия</w:t>
      </w:r>
      <w:r w:rsidRPr="00B979B4">
        <w:rPr>
          <w:color w:val="auto"/>
          <w:lang w:eastAsia="en-US"/>
        </w:rPr>
        <w:br/>
        <w:t>одинаковой профильной (на которой они специализируются) продуктовой</w:t>
      </w:r>
      <w:r w:rsidRPr="00B979B4">
        <w:rPr>
          <w:color w:val="auto"/>
          <w:lang w:eastAsia="en-US"/>
        </w:rPr>
        <w:br/>
        <w:t>группы согласно общепринятым классификаторам продукции (SIC или ЕГС);</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то же, но при том, что доля профильной продуктовой группы в компании-</w:t>
      </w:r>
      <w:r w:rsidRPr="00B979B4">
        <w:rPr>
          <w:color w:val="auto"/>
          <w:lang w:eastAsia="en-US"/>
        </w:rPr>
        <w:br/>
        <w:t>аналоге не ниже, чем на оцениваемом предприятии;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то же, но применительно к доле профильной продуктовой группы в объеме</w:t>
      </w:r>
      <w:r w:rsidRPr="00B979B4">
        <w:rPr>
          <w:color w:val="auto"/>
          <w:lang w:eastAsia="en-US"/>
        </w:rPr>
        <w:br/>
        <w:t>продаж сравниваемых компаний;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д) ни одно из указанного выше?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26. Может ли применяться величина, обратная коэффициенту «Цена/Прибыль» по открытой компании-аналогу, в качестве консервативно рассчитанной (не</w:t>
      </w:r>
      <w:r w:rsidRPr="00B979B4">
        <w:rPr>
          <w:color w:val="auto"/>
          <w:lang w:eastAsia="en-US"/>
        </w:rPr>
        <w:softHyphen/>
        <w:t>сколько завышенной) нормы дохода для инвесторов оцениваемой закрытой компании, если несистематические риски для доходов их акционеров сопоста</w:t>
      </w:r>
      <w:r w:rsidRPr="00B979B4">
        <w:rPr>
          <w:color w:val="auto"/>
          <w:lang w:eastAsia="en-US"/>
        </w:rPr>
        <w:softHyphen/>
        <w:t>вимы:</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нет;</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нельзя сказать с определенностью?</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27. Как следует рассчитывать коэффициент «Цена/Денежный поток» по компании среднего размера, чьи акции торгуются на организованном фондовом рынке: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посредством деления балансовой стоимости компании на ее объявленное</w:t>
      </w:r>
      <w:r w:rsidRPr="00B979B4">
        <w:rPr>
          <w:color w:val="auto"/>
          <w:lang w:eastAsia="en-US"/>
        </w:rPr>
        <w:br/>
        <w:t>сальдо поступлений и платежей за период;</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посредством деления общей рыночной стоимости компании на сумму ба</w:t>
      </w:r>
      <w:r w:rsidRPr="00B979B4">
        <w:rPr>
          <w:color w:val="auto"/>
          <w:lang w:eastAsia="en-US"/>
        </w:rPr>
        <w:softHyphen/>
        <w:t>лансовой реформированной прибыли и сделанных предприятием отчислений на износ;</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посредством деления произведения рыночной стоимости одной акции компании и общего количества ее акций в обращении на сумму ее объявленной при</w:t>
      </w:r>
      <w:r w:rsidRPr="00B979B4">
        <w:rPr>
          <w:color w:val="auto"/>
          <w:lang w:eastAsia="en-US"/>
        </w:rPr>
        <w:softHyphen/>
        <w:t>были до налогов и отчислений на износ этой компании за отчетный период;</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посредством деления произведения рыночной стоимости одной акции ком</w:t>
      </w:r>
      <w:r w:rsidRPr="00B979B4">
        <w:rPr>
          <w:color w:val="auto"/>
          <w:lang w:eastAsia="en-US"/>
        </w:rPr>
        <w:softHyphen/>
        <w:t>пании и общего количества ее акций в обращении на сумму ее объявленной чистой прибыли и отчислений на износ этой компании за отчетный период;</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д) посредством деления произведения рыночной стоимости одной акции компании и общего количества ее акций в обращении на прогнозируемое на текущий период сальдо поступлений и платежей компании;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е) иным способом?</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28. Коэффициент - «Цена/Прибыль» для открытых компаний наукоемких отраслей по сравнению с коэффициентом «Цена/Балансовая стоимость» обычно:</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больше;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меньше;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равен ему;</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д) может быть с ним в любом соотношении.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29. Верно ли утверждение: при высокой доле на предприятии универсальных активов метод накопления активов позволяет получать более точные оценки обоснованной рыночной стоимости предприятия:</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нет;</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нельзя сказать с определенностью?</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30. Какой из видов износа более характерен для высокотехнологичного</w:t>
      </w:r>
      <w:r w:rsidRPr="00B979B4">
        <w:rPr>
          <w:color w:val="auto"/>
          <w:lang w:eastAsia="en-US"/>
        </w:rPr>
        <w:br/>
        <w:t>универсального оборудования:</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физический;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экономический;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технологический;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функциональный?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31. Оценка стоимости «гудвила» производится на основе и в условиях:</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оценки стоимости предприятия как действующего;</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определения стоимости -«избыточных прибылей»;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учета балансовой стоимости всей совокупности нематериальных активов;</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капитализации прибылей, обусловленных воздействием чистых материальных активов.</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32. Финансово-корректная оценка стоимости собственного капитала компании ни</w:t>
      </w:r>
      <w:r w:rsidRPr="00B979B4">
        <w:rPr>
          <w:color w:val="auto"/>
          <w:lang w:eastAsia="en-US"/>
        </w:rPr>
        <w:br/>
        <w:t>методу накопления активов осуществляется в результате: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оценки основных материальных и нематериальных активов;</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оценки всех активов за вычетом всех ее обязательств;</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оценки активов компании с учетом корректировки кредиторской и дебиторской задолженностей на основе сальдо текущей стоимости платежей и поступлений по ним, дисконтированных по ставке дисконта, которая учитывает риски</w:t>
      </w:r>
      <w:r w:rsidRPr="00B979B4">
        <w:rPr>
          <w:color w:val="auto"/>
          <w:lang w:eastAsia="en-US"/>
        </w:rPr>
        <w:br/>
        <w:t>бизнеса компании;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иного подхода.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33. Может ли рыночная оценка стоимости кредиторской задолженности быть выше величины этой задолженности по балансу предприятия:</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нет;</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нельзя сказать с определенностью?</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34. Верно ли следующее утверждение: скидка на недостаток ликвидности акций учитывает недостаток контроля над предприятием у акционеров меньшинства, владеющих малоликвидными акциями: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да;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нет;</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нельзя сказать с определенностью?</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35. Для оценки свободно реализуемой меньшей (миноритарной) доли общества с ограниченной ответственностью его полученную по методу рынка капитала обоснованную рыночную стоимость следует умножить на относительный раз</w:t>
      </w:r>
      <w:r w:rsidRPr="00B979B4">
        <w:rPr>
          <w:color w:val="auto"/>
          <w:lang w:eastAsia="en-US"/>
        </w:rPr>
        <w:softHyphen/>
        <w:t>мер этой доли в уставном капитале общества и сделать скидку:</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на недостаток приобретаемого контроля;</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на недостаток приобретаемого контроля, а также скидку на недостаток лик</w:t>
      </w:r>
      <w:r w:rsidRPr="00B979B4">
        <w:rPr>
          <w:color w:val="auto"/>
          <w:lang w:eastAsia="en-US"/>
        </w:rPr>
        <w:softHyphen/>
        <w:t>видности;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на недостаток приобретаемого контроля и скидку, основанную на издержках размещения акций (долей предприятия) на фондовом рынке;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основанную на издержках размещения акций (долей предприятия) на фондовом рынке;</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д) не делать никаких скидок;</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е) добавить премию за приобретаемый контроль;</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ж) не добавлять никаких премий.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36. Какой из перечисленных ниже методов оценки бизнеса дает оценку компании как действующей, которая (оценка) не содержит премии за контроль над пред</w:t>
      </w:r>
      <w:r w:rsidRPr="00B979B4">
        <w:rPr>
          <w:color w:val="auto"/>
          <w:lang w:eastAsia="en-US"/>
        </w:rPr>
        <w:softHyphen/>
        <w:t>приятием:</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метод рынка капитала;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метод сделок;</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метод дисконтированного денежного потока;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метод накопления активов?</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37. На основе какой статистики сделок со схожими компаниями отрасли рассчитывают размер скидки к цене миноритарного пакета акций за недостаток приобретаемого с ним контроля над предприятием:</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информации о перепаде в стоимости акций в составе скупаемых пакетом и акций компании по сравнению с ценой ее акций в обычных сделках с мелкими и кетами акций фирмы;</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информации о перепаде в стоимости акций в составе пакетов, которым распродается контрольный пакет акций компаний, по сравнению с ценой ее акций в обычных сделках с мелкими пакетами акций фирмы;</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статистики опроса экспертов фондового рынка;</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на основе иной информации?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38. Можно ли использовать в практических оценках премию за приобретаемый I контроль и скидку за недостаток контроля в качестве взаимозаменяемых величин:</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 xml:space="preserve">а) да; </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нет;</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в зависимости от обстоятельств?</w:t>
      </w:r>
    </w:p>
    <w:p w:rsidR="00AE3081" w:rsidRPr="00B979B4" w:rsidRDefault="00AE3081" w:rsidP="00B979B4">
      <w:pPr>
        <w:widowControl/>
        <w:shd w:val="clear" w:color="auto" w:fill="FFFFFF"/>
        <w:suppressAutoHyphens w:val="0"/>
        <w:spacing w:line="240" w:lineRule="auto"/>
        <w:ind w:firstLine="0"/>
        <w:jc w:val="left"/>
        <w:rPr>
          <w:color w:val="auto"/>
          <w:lang w:eastAsia="en-US"/>
        </w:rPr>
      </w:pP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39. Какие из инвесторов крупного предприятия в наибольшей мере заинтересова</w:t>
      </w:r>
      <w:r w:rsidRPr="00B979B4">
        <w:rPr>
          <w:color w:val="auto"/>
          <w:lang w:eastAsia="en-US"/>
        </w:rPr>
        <w:softHyphen/>
        <w:t>ны в инновационных проектах, способных через несколько лет существенно и неслучайным образом (стабильно) повысить рыночную стоимость компа</w:t>
      </w:r>
      <w:r w:rsidRPr="00B979B4">
        <w:rPr>
          <w:color w:val="auto"/>
          <w:lang w:eastAsia="en-US"/>
        </w:rPr>
        <w:softHyphen/>
        <w:t>нии: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а) мелкие портфельные инвесторы;</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б) мелкие акционеры-работники;</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в) акционеры, приобретающие крупные, но не контрольные пакеты акций;</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г) акционер, держащий контрольный пакет предприятия;</w:t>
      </w:r>
    </w:p>
    <w:p w:rsidR="00AE3081" w:rsidRPr="00B979B4" w:rsidRDefault="00AE3081" w:rsidP="00B979B4">
      <w:pPr>
        <w:widowControl/>
        <w:shd w:val="clear" w:color="auto" w:fill="FFFFFF"/>
        <w:suppressAutoHyphens w:val="0"/>
        <w:spacing w:line="240" w:lineRule="auto"/>
        <w:ind w:firstLine="0"/>
        <w:jc w:val="left"/>
        <w:rPr>
          <w:color w:val="auto"/>
          <w:lang w:eastAsia="en-US"/>
        </w:rPr>
      </w:pPr>
      <w:r w:rsidRPr="00B979B4">
        <w:rPr>
          <w:color w:val="auto"/>
          <w:lang w:eastAsia="en-US"/>
        </w:rPr>
        <w:t>д) акционеры-менеджеры?</w:t>
      </w:r>
    </w:p>
    <w:p w:rsidR="00AE3081" w:rsidRPr="00B979B4" w:rsidRDefault="00AE3081" w:rsidP="00B979B4">
      <w:pPr>
        <w:widowControl/>
        <w:suppressAutoHyphens w:val="0"/>
        <w:autoSpaceDE w:val="0"/>
        <w:autoSpaceDN w:val="0"/>
        <w:adjustRightInd w:val="0"/>
        <w:spacing w:line="240" w:lineRule="auto"/>
        <w:ind w:firstLine="0"/>
        <w:rPr>
          <w:color w:val="auto"/>
        </w:rPr>
      </w:pPr>
    </w:p>
    <w:p w:rsidR="00AE3081" w:rsidRPr="00B979B4" w:rsidRDefault="00AE3081" w:rsidP="00B979B4">
      <w:pPr>
        <w:widowControl/>
        <w:suppressAutoHyphens w:val="0"/>
        <w:autoSpaceDE w:val="0"/>
        <w:autoSpaceDN w:val="0"/>
        <w:adjustRightInd w:val="0"/>
        <w:spacing w:line="240" w:lineRule="auto"/>
        <w:ind w:firstLine="0"/>
        <w:rPr>
          <w:color w:val="auto"/>
        </w:rPr>
      </w:pPr>
    </w:p>
    <w:p w:rsidR="00AE3081" w:rsidRPr="00B979B4" w:rsidRDefault="00AE3081" w:rsidP="00B979B4">
      <w:pPr>
        <w:widowControl/>
        <w:suppressAutoHyphens w:val="0"/>
        <w:autoSpaceDE w:val="0"/>
        <w:autoSpaceDN w:val="0"/>
        <w:adjustRightInd w:val="0"/>
        <w:spacing w:line="240" w:lineRule="auto"/>
        <w:ind w:firstLine="0"/>
        <w:rPr>
          <w:color w:val="auto"/>
        </w:rPr>
      </w:pPr>
    </w:p>
    <w:p w:rsidR="00AE3081" w:rsidRPr="00B979B4" w:rsidRDefault="00AE3081" w:rsidP="00B979B4">
      <w:pPr>
        <w:widowControl/>
        <w:suppressAutoHyphens w:val="0"/>
        <w:autoSpaceDE w:val="0"/>
        <w:autoSpaceDN w:val="0"/>
        <w:adjustRightInd w:val="0"/>
        <w:spacing w:line="240" w:lineRule="auto"/>
        <w:ind w:firstLine="0"/>
        <w:rPr>
          <w:color w:val="auto"/>
        </w:rPr>
      </w:pPr>
    </w:p>
    <w:p w:rsidR="00AE3081" w:rsidRPr="00B979B4" w:rsidRDefault="00AE3081" w:rsidP="00B979B4">
      <w:pPr>
        <w:widowControl/>
        <w:suppressAutoHyphens w:val="0"/>
        <w:autoSpaceDE w:val="0"/>
        <w:autoSpaceDN w:val="0"/>
        <w:adjustRightInd w:val="0"/>
        <w:spacing w:line="240" w:lineRule="auto"/>
        <w:ind w:firstLine="0"/>
        <w:rPr>
          <w:color w:val="auto"/>
        </w:rPr>
        <w:sectPr w:rsidR="00AE3081" w:rsidRPr="00B979B4" w:rsidSect="00271D05">
          <w:pgSz w:w="11906" w:h="16838"/>
          <w:pgMar w:top="709" w:right="850" w:bottom="1134" w:left="1701" w:header="708" w:footer="708" w:gutter="0"/>
          <w:cols w:space="708"/>
          <w:docGrid w:linePitch="360"/>
        </w:sectPr>
      </w:pPr>
    </w:p>
    <w:p w:rsidR="00AE3081" w:rsidRPr="00B979B4" w:rsidRDefault="00AE3081" w:rsidP="00B979B4">
      <w:pPr>
        <w:keepNext/>
        <w:suppressAutoHyphens w:val="0"/>
        <w:spacing w:before="240" w:after="120" w:line="240" w:lineRule="auto"/>
        <w:ind w:firstLine="0"/>
        <w:outlineLvl w:val="0"/>
        <w:rPr>
          <w:b/>
          <w:iCs/>
          <w:color w:val="auto"/>
        </w:rPr>
      </w:pPr>
      <w:r w:rsidRPr="00B979B4">
        <w:rPr>
          <w:b/>
          <w:iCs/>
          <w:color w:val="auto"/>
        </w:rPr>
        <w:t>7 Оценочные средства для проведения промежуточной аттестации</w:t>
      </w:r>
    </w:p>
    <w:p w:rsidR="00AE3081" w:rsidRPr="00B979B4" w:rsidRDefault="00AE3081" w:rsidP="00B979B4">
      <w:pPr>
        <w:suppressAutoHyphens w:val="0"/>
        <w:autoSpaceDE w:val="0"/>
        <w:autoSpaceDN w:val="0"/>
        <w:adjustRightInd w:val="0"/>
        <w:spacing w:line="240" w:lineRule="auto"/>
        <w:ind w:firstLine="0"/>
        <w:rPr>
          <w:b/>
          <w:color w:val="auto"/>
        </w:rPr>
      </w:pPr>
      <w:r w:rsidRPr="00B979B4">
        <w:rPr>
          <w:b/>
          <w:color w:val="auto"/>
        </w:rPr>
        <w:t>а) Планируемые результаты обучения и оценочные средства для проведения промежуточной аттестации:</w:t>
      </w:r>
    </w:p>
    <w:tbl>
      <w:tblPr>
        <w:tblW w:w="5006" w:type="pct"/>
        <w:tblCellMar>
          <w:left w:w="0" w:type="dxa"/>
          <w:right w:w="0" w:type="dxa"/>
        </w:tblCellMar>
        <w:tblLook w:val="00A0"/>
      </w:tblPr>
      <w:tblGrid>
        <w:gridCol w:w="1694"/>
        <w:gridCol w:w="4497"/>
        <w:gridCol w:w="8964"/>
        <w:gridCol w:w="18"/>
      </w:tblGrid>
      <w:tr w:rsidR="00AE3081" w:rsidRPr="00B979B4" w:rsidTr="00271D05">
        <w:trPr>
          <w:trHeight w:val="753"/>
          <w:tblHeader/>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E3081" w:rsidRPr="00B979B4" w:rsidRDefault="00AE3081" w:rsidP="00B979B4">
            <w:pPr>
              <w:suppressAutoHyphens w:val="0"/>
              <w:autoSpaceDE w:val="0"/>
              <w:autoSpaceDN w:val="0"/>
              <w:adjustRightInd w:val="0"/>
              <w:spacing w:line="240" w:lineRule="auto"/>
              <w:ind w:firstLine="0"/>
              <w:jc w:val="center"/>
              <w:rPr>
                <w:color w:val="auto"/>
              </w:rPr>
            </w:pPr>
            <w:r w:rsidRPr="00B979B4">
              <w:rPr>
                <w:color w:val="auto"/>
              </w:rPr>
              <w:t xml:space="preserve">Структурный элемент </w:t>
            </w:r>
            <w:r w:rsidRPr="00B979B4">
              <w:rPr>
                <w:color w:val="auto"/>
              </w:rPr>
              <w:br/>
              <w:t>компетенции</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E3081" w:rsidRPr="00B979B4" w:rsidRDefault="00AE3081" w:rsidP="00B979B4">
            <w:pPr>
              <w:suppressAutoHyphens w:val="0"/>
              <w:autoSpaceDE w:val="0"/>
              <w:autoSpaceDN w:val="0"/>
              <w:adjustRightInd w:val="0"/>
              <w:spacing w:line="240" w:lineRule="auto"/>
              <w:ind w:firstLine="0"/>
              <w:jc w:val="center"/>
              <w:rPr>
                <w:color w:val="auto"/>
              </w:rPr>
            </w:pPr>
            <w:r w:rsidRPr="00B979B4">
              <w:rPr>
                <w:bCs/>
                <w:color w:val="auto"/>
              </w:rPr>
              <w:t xml:space="preserve">Планируемые результаты обучения </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E3081" w:rsidRPr="00B979B4" w:rsidRDefault="00AE3081" w:rsidP="00B979B4">
            <w:pPr>
              <w:suppressAutoHyphens w:val="0"/>
              <w:autoSpaceDE w:val="0"/>
              <w:autoSpaceDN w:val="0"/>
              <w:adjustRightInd w:val="0"/>
              <w:spacing w:line="240" w:lineRule="auto"/>
              <w:ind w:firstLine="0"/>
              <w:jc w:val="center"/>
              <w:rPr>
                <w:color w:val="auto"/>
              </w:rPr>
            </w:pPr>
            <w:r w:rsidRPr="00B979B4">
              <w:rPr>
                <w:color w:val="auto"/>
              </w:rPr>
              <w:t>Оценочные средства</w:t>
            </w:r>
          </w:p>
        </w:tc>
      </w:tr>
      <w:tr w:rsidR="00AE3081" w:rsidRPr="00B979B4" w:rsidTr="00271D05">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b/>
                <w:color w:val="auto"/>
                <w:lang w:eastAsia="en-US"/>
              </w:rPr>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AE3081" w:rsidRPr="00B979B4" w:rsidTr="00271D05">
        <w:trPr>
          <w:trHeight w:val="225"/>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Знать</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1E541E">
            <w:pPr>
              <w:widowControl/>
              <w:numPr>
                <w:ilvl w:val="0"/>
                <w:numId w:val="1"/>
              </w:numPr>
              <w:tabs>
                <w:tab w:val="left" w:pos="356"/>
                <w:tab w:val="left" w:pos="851"/>
              </w:tabs>
              <w:suppressAutoHyphens w:val="0"/>
              <w:spacing w:line="240" w:lineRule="auto"/>
              <w:ind w:left="74" w:hanging="74"/>
              <w:jc w:val="left"/>
              <w:rPr>
                <w:color w:val="000000"/>
                <w:lang w:eastAsia="en-US"/>
              </w:rPr>
            </w:pPr>
            <w:r w:rsidRPr="00B979B4">
              <w:rPr>
                <w:color w:val="000000"/>
                <w:lang w:eastAsia="en-US"/>
              </w:rPr>
              <w:t>основные определения и понятия, характеризующие деятельность хозяйствующих субъектов;</w:t>
            </w:r>
          </w:p>
          <w:p w:rsidR="00AE3081" w:rsidRPr="00B979B4" w:rsidRDefault="00AE3081" w:rsidP="001E541E">
            <w:pPr>
              <w:widowControl/>
              <w:numPr>
                <w:ilvl w:val="0"/>
                <w:numId w:val="1"/>
              </w:numPr>
              <w:tabs>
                <w:tab w:val="left" w:pos="356"/>
                <w:tab w:val="left" w:pos="851"/>
              </w:tabs>
              <w:suppressAutoHyphens w:val="0"/>
              <w:spacing w:line="240" w:lineRule="auto"/>
              <w:ind w:left="74" w:hanging="74"/>
              <w:jc w:val="left"/>
              <w:rPr>
                <w:color w:val="000000"/>
                <w:lang w:eastAsia="en-US"/>
              </w:rPr>
            </w:pPr>
            <w:r w:rsidRPr="00B979B4">
              <w:rPr>
                <w:color w:val="000000"/>
                <w:lang w:eastAsia="en-US"/>
              </w:rPr>
              <w:t xml:space="preserve">основные методы исследований, используемых при расчёте </w:t>
            </w:r>
            <w:r w:rsidRPr="00B979B4">
              <w:rPr>
                <w:color w:val="auto"/>
                <w:lang w:eastAsia="en-US"/>
              </w:rPr>
              <w:t xml:space="preserve">экономических и социально-экономических показателей, характеризующих деятельность хозяйствующих субъектов; </w:t>
            </w:r>
          </w:p>
          <w:p w:rsidR="00AE3081" w:rsidRPr="00B979B4" w:rsidRDefault="00AE3081" w:rsidP="001E541E">
            <w:pPr>
              <w:widowControl/>
              <w:numPr>
                <w:ilvl w:val="0"/>
                <w:numId w:val="1"/>
              </w:numPr>
              <w:tabs>
                <w:tab w:val="left" w:pos="356"/>
                <w:tab w:val="left" w:pos="851"/>
              </w:tabs>
              <w:suppressAutoHyphens w:val="0"/>
              <w:spacing w:line="240" w:lineRule="auto"/>
              <w:ind w:left="74" w:hanging="74"/>
              <w:jc w:val="left"/>
              <w:rPr>
                <w:color w:val="000000"/>
                <w:lang w:eastAsia="en-US"/>
              </w:rPr>
            </w:pPr>
            <w:r w:rsidRPr="00B979B4">
              <w:rPr>
                <w:color w:val="000000"/>
                <w:lang w:eastAsia="en-US"/>
              </w:rPr>
              <w:t xml:space="preserve">основные типовые методики, позволяющие рассчитать </w:t>
            </w:r>
            <w:r w:rsidRPr="00B979B4">
              <w:rPr>
                <w:color w:val="auto"/>
                <w:lang w:eastAsia="en-US"/>
              </w:rPr>
              <w:t>экономические и социально-экономические показатели, характеризующих деятельность хозяйствующих субъектов;</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E3081" w:rsidRPr="00B979B4" w:rsidRDefault="00AE3081" w:rsidP="00B979B4">
            <w:pPr>
              <w:widowControl/>
              <w:suppressAutoHyphens w:val="0"/>
              <w:spacing w:line="240" w:lineRule="auto"/>
              <w:ind w:firstLine="0"/>
              <w:jc w:val="left"/>
              <w:rPr>
                <w:b/>
                <w:i/>
                <w:color w:val="auto"/>
                <w:shd w:val="clear" w:color="auto" w:fill="FFFFFF"/>
              </w:rPr>
            </w:pPr>
            <w:bookmarkStart w:id="0" w:name="564"/>
            <w:bookmarkEnd w:id="0"/>
            <w:r w:rsidRPr="00B979B4">
              <w:rPr>
                <w:b/>
                <w:i/>
                <w:color w:val="auto"/>
                <w:shd w:val="clear" w:color="auto" w:fill="FFFFFF"/>
              </w:rPr>
              <w:t>Перечень теоретических вопросов к зачету</w:t>
            </w:r>
            <w:r>
              <w:rPr>
                <w:b/>
                <w:i/>
                <w:color w:val="auto"/>
                <w:shd w:val="clear" w:color="auto" w:fill="FFFFFF"/>
              </w:rPr>
              <w:t xml:space="preserve"> с оценкой</w:t>
            </w:r>
            <w:r w:rsidRPr="00B979B4">
              <w:rPr>
                <w:b/>
                <w:i/>
                <w:color w:val="auto"/>
                <w:shd w:val="clear" w:color="auto" w:fill="FFFFFF"/>
              </w:rPr>
              <w:t>:</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1. Что из перечисленного не относится к инновационным проектам?</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А. Разработка и освоение производства и продаж нового для</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рынка продукта.</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Б. Пополнение оборотных средств для задействования простаивающих</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производственных мощностей по выпуску пользующейся</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спросом продукции.</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В. Разработка и промышленное использование новых технологических</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процессов, экономящих подорожавшие покупные ресурсы.</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12</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Г. Качественное совершенствование потребительских и эксплуатационных</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характеристик перспективного продукта, опыт продаж</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которого уже имеется.</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2. Чьим интересам отвечает основанный на инновационных</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проектах менеджмент, ориентированный на отложенный во времени,</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но существенный рост рыночной стоимости предприятия или его</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имущественного комплекса?</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3. В чем состоит риск инвестирования в новые предприятия для</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«венчурных» инвесторов?</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4. Что понимается под стандартными и нестандартными формами</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доступа к прибылям предприятия, которые могут практиковать</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контролирующие его акционеры?</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5. Какие отрасли в мировой экономике можно отнести к наукоемким?</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6. Можно ли сказать, что «венчурные» инвесторы, приглашаемые</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в качестве соучредителей в предприятия, создаваемые для реализации</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перспективных инновационных проектов, обычно требуют</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значительной степени фактического контроля над текущим менеджментом</w:t>
            </w:r>
          </w:p>
          <w:p w:rsidR="00AE3081" w:rsidRPr="00B979B4" w:rsidRDefault="00AE3081" w:rsidP="00B979B4">
            <w:pPr>
              <w:widowControl/>
              <w:suppressAutoHyphens w:val="0"/>
              <w:autoSpaceDE w:val="0"/>
              <w:autoSpaceDN w:val="0"/>
              <w:adjustRightInd w:val="0"/>
              <w:spacing w:line="240" w:lineRule="auto"/>
              <w:ind w:firstLine="0"/>
              <w:rPr>
                <w:rFonts w:ascii="Arial" w:hAnsi="Arial" w:cs="Arial"/>
                <w:i/>
                <w:color w:val="auto"/>
                <w:highlight w:val="yellow"/>
              </w:rPr>
            </w:pPr>
            <w:r w:rsidRPr="00B979B4">
              <w:rPr>
                <w:color w:val="auto"/>
                <w:shd w:val="clear" w:color="auto" w:fill="FFFFFF"/>
              </w:rPr>
              <w:t>в этих предприятиях?</w:t>
            </w:r>
          </w:p>
        </w:tc>
      </w:tr>
      <w:tr w:rsidR="00AE3081" w:rsidRPr="00B979B4" w:rsidTr="00271D05">
        <w:trPr>
          <w:trHeight w:val="258"/>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Уметь</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E3081" w:rsidRPr="00B979B4" w:rsidRDefault="00AE3081" w:rsidP="001E541E">
            <w:pPr>
              <w:widowControl/>
              <w:numPr>
                <w:ilvl w:val="0"/>
                <w:numId w:val="1"/>
              </w:numPr>
              <w:tabs>
                <w:tab w:val="left" w:pos="356"/>
                <w:tab w:val="left" w:pos="851"/>
              </w:tabs>
              <w:suppressAutoHyphens w:val="0"/>
              <w:spacing w:line="240" w:lineRule="auto"/>
              <w:ind w:left="74" w:hanging="74"/>
              <w:jc w:val="left"/>
              <w:rPr>
                <w:color w:val="000000"/>
                <w:lang w:eastAsia="en-US"/>
              </w:rPr>
            </w:pPr>
            <w:r w:rsidRPr="00B979B4">
              <w:rPr>
                <w:color w:val="000000"/>
                <w:lang w:eastAsia="en-US"/>
              </w:rPr>
              <w:t xml:space="preserve">выделять группы необходимых </w:t>
            </w:r>
            <w:r w:rsidRPr="00B979B4">
              <w:rPr>
                <w:color w:val="auto"/>
                <w:lang w:eastAsia="en-US"/>
              </w:rPr>
              <w:t xml:space="preserve">экономических и социально-экономических показателей, характеризующих деятельность хозяйствующих субъектов; </w:t>
            </w:r>
          </w:p>
          <w:p w:rsidR="00AE3081" w:rsidRPr="00B979B4" w:rsidRDefault="00AE3081" w:rsidP="001E541E">
            <w:pPr>
              <w:widowControl/>
              <w:numPr>
                <w:ilvl w:val="0"/>
                <w:numId w:val="1"/>
              </w:numPr>
              <w:tabs>
                <w:tab w:val="left" w:pos="356"/>
                <w:tab w:val="left" w:pos="851"/>
              </w:tabs>
              <w:suppressAutoHyphens w:val="0"/>
              <w:autoSpaceDE w:val="0"/>
              <w:autoSpaceDN w:val="0"/>
              <w:adjustRightInd w:val="0"/>
              <w:spacing w:line="240" w:lineRule="auto"/>
              <w:ind w:left="74" w:hanging="74"/>
              <w:jc w:val="left"/>
              <w:rPr>
                <w:color w:val="000000"/>
                <w:lang w:eastAsia="en-US"/>
              </w:rPr>
            </w:pPr>
            <w:r w:rsidRPr="00B979B4">
              <w:rPr>
                <w:color w:val="000000"/>
                <w:lang w:eastAsia="en-US"/>
              </w:rPr>
              <w:t xml:space="preserve">на основе рассчитанных </w:t>
            </w:r>
            <w:r w:rsidRPr="00B979B4">
              <w:rPr>
                <w:color w:val="auto"/>
                <w:lang w:eastAsia="en-US"/>
              </w:rPr>
              <w:t>экономических и социально-экономических показателей</w:t>
            </w:r>
            <w:r w:rsidRPr="00B979B4">
              <w:rPr>
                <w:color w:val="000000"/>
                <w:lang w:eastAsia="en-US"/>
              </w:rPr>
              <w:t xml:space="preserve"> распознавать эффективное решение от неэффективного;</w:t>
            </w:r>
          </w:p>
          <w:p w:rsidR="00AE3081" w:rsidRPr="00B979B4" w:rsidRDefault="00AE3081" w:rsidP="001E541E">
            <w:pPr>
              <w:widowControl/>
              <w:numPr>
                <w:ilvl w:val="0"/>
                <w:numId w:val="1"/>
              </w:numPr>
              <w:tabs>
                <w:tab w:val="left" w:pos="356"/>
                <w:tab w:val="left" w:pos="851"/>
              </w:tabs>
              <w:suppressAutoHyphens w:val="0"/>
              <w:autoSpaceDE w:val="0"/>
              <w:autoSpaceDN w:val="0"/>
              <w:adjustRightInd w:val="0"/>
              <w:spacing w:line="240" w:lineRule="auto"/>
              <w:ind w:left="74" w:hanging="74"/>
              <w:jc w:val="left"/>
              <w:rPr>
                <w:color w:val="000000"/>
                <w:lang w:eastAsia="en-US"/>
              </w:rPr>
            </w:pPr>
            <w:r w:rsidRPr="00B979B4">
              <w:rPr>
                <w:color w:val="000000"/>
                <w:lang w:eastAsia="en-US"/>
              </w:rPr>
              <w:t>применять полученные знания в профессиональной деятельности; использовать их на междисциплинарном уровне;</w:t>
            </w:r>
          </w:p>
          <w:p w:rsidR="00AE3081" w:rsidRPr="00B979B4" w:rsidRDefault="00AE3081" w:rsidP="001E541E">
            <w:pPr>
              <w:widowControl/>
              <w:numPr>
                <w:ilvl w:val="0"/>
                <w:numId w:val="1"/>
              </w:numPr>
              <w:tabs>
                <w:tab w:val="left" w:pos="356"/>
                <w:tab w:val="left" w:pos="851"/>
              </w:tabs>
              <w:suppressAutoHyphens w:val="0"/>
              <w:autoSpaceDE w:val="0"/>
              <w:autoSpaceDN w:val="0"/>
              <w:adjustRightInd w:val="0"/>
              <w:spacing w:line="240" w:lineRule="auto"/>
              <w:ind w:left="74" w:hanging="74"/>
              <w:jc w:val="left"/>
              <w:rPr>
                <w:color w:val="000000"/>
                <w:lang w:eastAsia="en-US"/>
              </w:rPr>
            </w:pPr>
            <w:r w:rsidRPr="00B979B4">
              <w:rPr>
                <w:color w:val="000000"/>
                <w:lang w:eastAsia="en-US"/>
              </w:rPr>
              <w:t>корректно выражать и аргументированно обосновывать положения предметной области знания;</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E3081" w:rsidRPr="00B979B4" w:rsidRDefault="00AE3081" w:rsidP="00B979B4">
            <w:pPr>
              <w:widowControl/>
              <w:suppressAutoHyphens w:val="0"/>
              <w:spacing w:line="240" w:lineRule="auto"/>
              <w:ind w:firstLine="0"/>
              <w:jc w:val="left"/>
              <w:rPr>
                <w:b/>
                <w:bCs/>
                <w:i/>
                <w:iCs/>
                <w:color w:val="auto"/>
                <w:lang w:eastAsia="en-US"/>
              </w:rPr>
            </w:pPr>
            <w:r w:rsidRPr="00B979B4">
              <w:rPr>
                <w:b/>
                <w:bCs/>
                <w:i/>
                <w:iCs/>
                <w:color w:val="auto"/>
                <w:lang w:eastAsia="en-US"/>
              </w:rPr>
              <w:t>Примерные практические задания для зачета</w:t>
            </w:r>
            <w:r>
              <w:rPr>
                <w:b/>
                <w:bCs/>
                <w:i/>
                <w:iCs/>
                <w:color w:val="auto"/>
                <w:lang w:eastAsia="en-US"/>
              </w:rPr>
              <w:t xml:space="preserve"> с оценкой</w:t>
            </w:r>
          </w:p>
          <w:p w:rsidR="00AE3081" w:rsidRPr="00B979B4" w:rsidRDefault="00AE3081" w:rsidP="00B979B4">
            <w:pPr>
              <w:widowControl/>
              <w:shd w:val="clear" w:color="auto" w:fill="FDFEFF"/>
              <w:suppressAutoHyphens w:val="0"/>
              <w:spacing w:line="240" w:lineRule="auto"/>
              <w:ind w:firstLine="0"/>
              <w:jc w:val="left"/>
              <w:rPr>
                <w:color w:val="auto"/>
              </w:rPr>
            </w:pPr>
            <w:r w:rsidRPr="00B979B4">
              <w:rPr>
                <w:color w:val="auto"/>
              </w:rPr>
              <w:t>Рассчитать денежный поток для собственного капитала при следующих вводных:</w:t>
            </w:r>
          </w:p>
          <w:p w:rsidR="00AE3081" w:rsidRPr="00B979B4" w:rsidRDefault="00AE3081" w:rsidP="00B979B4">
            <w:pPr>
              <w:widowControl/>
              <w:shd w:val="clear" w:color="auto" w:fill="FDFEFF"/>
              <w:suppressAutoHyphens w:val="0"/>
              <w:spacing w:line="240" w:lineRule="auto"/>
              <w:ind w:firstLine="0"/>
              <w:jc w:val="left"/>
              <w:rPr>
                <w:color w:val="auto"/>
              </w:rPr>
            </w:pPr>
            <w:r w:rsidRPr="00B979B4">
              <w:rPr>
                <w:color w:val="auto"/>
              </w:rPr>
              <w:t>Выручка рассматриваемого года – 1100 руб., выручка предшествующего года – 850 руб.</w:t>
            </w:r>
          </w:p>
          <w:p w:rsidR="00AE3081" w:rsidRPr="00B979B4" w:rsidRDefault="00AE3081" w:rsidP="00B979B4">
            <w:pPr>
              <w:widowControl/>
              <w:shd w:val="clear" w:color="auto" w:fill="FDFEFF"/>
              <w:suppressAutoHyphens w:val="0"/>
              <w:spacing w:line="240" w:lineRule="auto"/>
              <w:ind w:firstLine="0"/>
              <w:jc w:val="left"/>
              <w:rPr>
                <w:color w:val="auto"/>
              </w:rPr>
            </w:pPr>
            <w:r w:rsidRPr="00B979B4">
              <w:rPr>
                <w:color w:val="auto"/>
              </w:rPr>
              <w:t>Себестоимость – 800 руб.</w:t>
            </w:r>
          </w:p>
          <w:p w:rsidR="00AE3081" w:rsidRPr="00B979B4" w:rsidRDefault="00AE3081" w:rsidP="00B979B4">
            <w:pPr>
              <w:widowControl/>
              <w:shd w:val="clear" w:color="auto" w:fill="FDFEFF"/>
              <w:suppressAutoHyphens w:val="0"/>
              <w:spacing w:line="240" w:lineRule="auto"/>
              <w:ind w:firstLine="0"/>
              <w:jc w:val="left"/>
              <w:rPr>
                <w:color w:val="auto"/>
              </w:rPr>
            </w:pPr>
            <w:r w:rsidRPr="00B979B4">
              <w:rPr>
                <w:color w:val="auto"/>
              </w:rPr>
              <w:t>Амортизация – 25% от себестоимости.</w:t>
            </w:r>
          </w:p>
          <w:p w:rsidR="00AE3081" w:rsidRPr="00B979B4" w:rsidRDefault="00AE3081" w:rsidP="00B979B4">
            <w:pPr>
              <w:widowControl/>
              <w:shd w:val="clear" w:color="auto" w:fill="FDFEFF"/>
              <w:suppressAutoHyphens w:val="0"/>
              <w:spacing w:line="240" w:lineRule="auto"/>
              <w:ind w:firstLine="0"/>
              <w:jc w:val="left"/>
              <w:rPr>
                <w:color w:val="auto"/>
              </w:rPr>
            </w:pPr>
            <w:r w:rsidRPr="00B979B4">
              <w:rPr>
                <w:color w:val="auto"/>
              </w:rPr>
              <w:t>Прочие доходы/издержки отсутствуют.</w:t>
            </w:r>
          </w:p>
          <w:p w:rsidR="00AE3081" w:rsidRPr="00B979B4" w:rsidRDefault="00AE3081" w:rsidP="00B979B4">
            <w:pPr>
              <w:widowControl/>
              <w:shd w:val="clear" w:color="auto" w:fill="FDFEFF"/>
              <w:suppressAutoHyphens w:val="0"/>
              <w:spacing w:line="240" w:lineRule="auto"/>
              <w:ind w:firstLine="0"/>
              <w:jc w:val="left"/>
              <w:rPr>
                <w:color w:val="auto"/>
              </w:rPr>
            </w:pPr>
            <w:r w:rsidRPr="00B979B4">
              <w:rPr>
                <w:color w:val="auto"/>
              </w:rPr>
              <w:t>Ставка налога на прибыль – 20%.</w:t>
            </w:r>
          </w:p>
          <w:p w:rsidR="00AE3081" w:rsidRPr="00B979B4" w:rsidRDefault="00AE3081" w:rsidP="00B979B4">
            <w:pPr>
              <w:widowControl/>
              <w:shd w:val="clear" w:color="auto" w:fill="FDFEFF"/>
              <w:suppressAutoHyphens w:val="0"/>
              <w:spacing w:line="240" w:lineRule="auto"/>
              <w:ind w:firstLine="0"/>
              <w:jc w:val="left"/>
              <w:rPr>
                <w:color w:val="auto"/>
              </w:rPr>
            </w:pPr>
            <w:r w:rsidRPr="00B979B4">
              <w:rPr>
                <w:color w:val="auto"/>
              </w:rPr>
              <w:t>Капитальные вложения – 300 руб.</w:t>
            </w:r>
          </w:p>
          <w:p w:rsidR="00AE3081" w:rsidRPr="00B979B4" w:rsidRDefault="00AE3081" w:rsidP="00B979B4">
            <w:pPr>
              <w:widowControl/>
              <w:shd w:val="clear" w:color="auto" w:fill="FDFEFF"/>
              <w:suppressAutoHyphens w:val="0"/>
              <w:spacing w:line="240" w:lineRule="auto"/>
              <w:ind w:firstLine="0"/>
              <w:jc w:val="left"/>
              <w:rPr>
                <w:color w:val="auto"/>
              </w:rPr>
            </w:pPr>
            <w:r w:rsidRPr="00B979B4">
              <w:rPr>
                <w:color w:val="auto"/>
              </w:rPr>
              <w:t>Норма требуемого СОК – 10%.</w:t>
            </w:r>
          </w:p>
          <w:p w:rsidR="00AE3081" w:rsidRPr="00B979B4" w:rsidRDefault="00AE3081" w:rsidP="00B979B4">
            <w:pPr>
              <w:suppressAutoHyphens w:val="0"/>
              <w:autoSpaceDE w:val="0"/>
              <w:autoSpaceDN w:val="0"/>
              <w:adjustRightInd w:val="0"/>
              <w:spacing w:line="240" w:lineRule="auto"/>
              <w:ind w:firstLine="0"/>
              <w:jc w:val="left"/>
              <w:rPr>
                <w:rFonts w:ascii="Arial" w:hAnsi="Arial" w:cs="Arial"/>
                <w:i/>
                <w:color w:val="auto"/>
                <w:sz w:val="36"/>
                <w:szCs w:val="36"/>
                <w:highlight w:val="yellow"/>
              </w:rPr>
            </w:pPr>
            <w:r w:rsidRPr="00B979B4">
              <w:rPr>
                <w:color w:val="auto"/>
              </w:rPr>
              <w:t>В рассматриваемом году предполагается привлечение долгосрочных займов в сумме 100 руб.</w:t>
            </w:r>
            <w:r w:rsidRPr="00B979B4">
              <w:rPr>
                <w:i/>
                <w:color w:val="auto"/>
              </w:rPr>
              <w:t xml:space="preserve"> </w:t>
            </w:r>
          </w:p>
        </w:tc>
      </w:tr>
      <w:tr w:rsidR="00AE3081" w:rsidRPr="00B979B4" w:rsidTr="00271D05">
        <w:trPr>
          <w:trHeight w:val="446"/>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Владеть</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1E541E">
            <w:pPr>
              <w:widowControl/>
              <w:numPr>
                <w:ilvl w:val="0"/>
                <w:numId w:val="1"/>
              </w:numPr>
              <w:tabs>
                <w:tab w:val="left" w:pos="356"/>
                <w:tab w:val="left" w:pos="851"/>
              </w:tabs>
              <w:suppressAutoHyphens w:val="0"/>
              <w:spacing w:line="240" w:lineRule="auto"/>
              <w:ind w:left="74" w:hanging="74"/>
              <w:jc w:val="left"/>
              <w:rPr>
                <w:color w:val="000000"/>
                <w:lang w:eastAsia="en-US"/>
              </w:rPr>
            </w:pPr>
            <w:r w:rsidRPr="00B979B4">
              <w:rPr>
                <w:color w:val="000000"/>
                <w:lang w:eastAsia="en-US"/>
              </w:rPr>
              <w:t xml:space="preserve">методами расчёта </w:t>
            </w:r>
            <w:r w:rsidRPr="00B979B4">
              <w:rPr>
                <w:color w:val="auto"/>
                <w:lang w:eastAsia="en-US"/>
              </w:rPr>
              <w:t xml:space="preserve">экономических и социально-экономических показателей, характеризующих деятельность хозяйствующих субъектов; </w:t>
            </w:r>
          </w:p>
          <w:p w:rsidR="00AE3081" w:rsidRPr="00B979B4" w:rsidRDefault="00AE3081" w:rsidP="001E541E">
            <w:pPr>
              <w:widowControl/>
              <w:numPr>
                <w:ilvl w:val="0"/>
                <w:numId w:val="1"/>
              </w:numPr>
              <w:tabs>
                <w:tab w:val="left" w:pos="356"/>
                <w:tab w:val="left" w:pos="851"/>
              </w:tabs>
              <w:suppressAutoHyphens w:val="0"/>
              <w:spacing w:line="240" w:lineRule="auto"/>
              <w:ind w:left="74" w:hanging="74"/>
              <w:jc w:val="left"/>
              <w:rPr>
                <w:color w:val="000000"/>
              </w:rPr>
            </w:pPr>
            <w:r w:rsidRPr="00B979B4">
              <w:rPr>
                <w:color w:val="000000"/>
              </w:rPr>
              <w:t xml:space="preserve">способами демонстрации умения анализировать ситуацию на основе рассчитанных </w:t>
            </w:r>
            <w:r w:rsidRPr="00B979B4">
              <w:rPr>
                <w:color w:val="auto"/>
              </w:rPr>
              <w:t>экономических и социально-экономических показателей</w:t>
            </w:r>
            <w:r w:rsidRPr="00B979B4">
              <w:rPr>
                <w:color w:val="000000"/>
              </w:rPr>
              <w:t>;</w:t>
            </w:r>
          </w:p>
          <w:p w:rsidR="00AE3081" w:rsidRPr="00B979B4" w:rsidRDefault="00AE3081" w:rsidP="001E541E">
            <w:pPr>
              <w:widowControl/>
              <w:numPr>
                <w:ilvl w:val="0"/>
                <w:numId w:val="1"/>
              </w:numPr>
              <w:tabs>
                <w:tab w:val="left" w:pos="356"/>
                <w:tab w:val="left" w:pos="851"/>
              </w:tabs>
              <w:suppressAutoHyphens w:val="0"/>
              <w:spacing w:line="240" w:lineRule="auto"/>
              <w:ind w:left="74" w:hanging="74"/>
              <w:jc w:val="left"/>
              <w:rPr>
                <w:color w:val="000000"/>
              </w:rPr>
            </w:pPr>
            <w:r w:rsidRPr="00B979B4">
              <w:rPr>
                <w:color w:val="000000"/>
              </w:rPr>
              <w:t>навыками и методиками обобщения результатов полученного решения;</w:t>
            </w:r>
          </w:p>
          <w:p w:rsidR="00AE3081" w:rsidRPr="00B979B4" w:rsidRDefault="00AE3081" w:rsidP="001E541E">
            <w:pPr>
              <w:widowControl/>
              <w:numPr>
                <w:ilvl w:val="0"/>
                <w:numId w:val="1"/>
              </w:numPr>
              <w:tabs>
                <w:tab w:val="left" w:pos="356"/>
                <w:tab w:val="left" w:pos="851"/>
              </w:tabs>
              <w:suppressAutoHyphens w:val="0"/>
              <w:spacing w:line="240" w:lineRule="auto"/>
              <w:ind w:left="74" w:hanging="74"/>
              <w:jc w:val="left"/>
              <w:rPr>
                <w:color w:val="000000"/>
              </w:rPr>
            </w:pPr>
            <w:r w:rsidRPr="00B979B4">
              <w:rPr>
                <w:color w:val="000000"/>
              </w:rPr>
              <w:t>способами оценивания значимости и практической пригодности полученных результатов расчёта;</w:t>
            </w:r>
          </w:p>
          <w:p w:rsidR="00AE3081" w:rsidRPr="00B979B4" w:rsidRDefault="00AE3081" w:rsidP="001E541E">
            <w:pPr>
              <w:widowControl/>
              <w:numPr>
                <w:ilvl w:val="0"/>
                <w:numId w:val="1"/>
              </w:numPr>
              <w:tabs>
                <w:tab w:val="left" w:pos="356"/>
                <w:tab w:val="left" w:pos="851"/>
              </w:tabs>
              <w:suppressAutoHyphens w:val="0"/>
              <w:spacing w:line="240" w:lineRule="auto"/>
              <w:ind w:left="74" w:hanging="74"/>
              <w:jc w:val="left"/>
              <w:rPr>
                <w:color w:val="000000"/>
              </w:rPr>
            </w:pPr>
            <w:r w:rsidRPr="00B979B4">
              <w:rPr>
                <w:color w:val="000000"/>
              </w:rPr>
              <w:t xml:space="preserve">возможностью междисциплинарного применения результатов расчёта </w:t>
            </w:r>
            <w:r w:rsidRPr="00B979B4">
              <w:rPr>
                <w:color w:val="auto"/>
              </w:rPr>
              <w:t>экономических и социально-экономических показателей</w:t>
            </w:r>
            <w:r w:rsidRPr="00B979B4">
              <w:rPr>
                <w:color w:val="000000"/>
              </w:rPr>
              <w:t>;</w:t>
            </w:r>
          </w:p>
          <w:p w:rsidR="00AE3081" w:rsidRPr="00B979B4" w:rsidRDefault="00AE3081" w:rsidP="001E541E">
            <w:pPr>
              <w:widowControl/>
              <w:numPr>
                <w:ilvl w:val="0"/>
                <w:numId w:val="1"/>
              </w:numPr>
              <w:shd w:val="clear" w:color="auto" w:fill="FFFFFF"/>
              <w:tabs>
                <w:tab w:val="left" w:pos="356"/>
                <w:tab w:val="left" w:pos="851"/>
              </w:tabs>
              <w:suppressAutoHyphens w:val="0"/>
              <w:autoSpaceDE w:val="0"/>
              <w:autoSpaceDN w:val="0"/>
              <w:adjustRightInd w:val="0"/>
              <w:spacing w:line="240" w:lineRule="auto"/>
              <w:ind w:left="74" w:hanging="74"/>
              <w:jc w:val="left"/>
              <w:rPr>
                <w:color w:val="000000"/>
                <w:lang w:eastAsia="en-US"/>
              </w:rPr>
            </w:pPr>
            <w:r w:rsidRPr="00B979B4">
              <w:rPr>
                <w:color w:val="000000"/>
                <w:lang w:eastAsia="en-US"/>
              </w:rPr>
              <w:t xml:space="preserve">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AE3081" w:rsidRPr="00B979B4" w:rsidRDefault="00AE3081" w:rsidP="001E541E">
            <w:pPr>
              <w:widowControl/>
              <w:numPr>
                <w:ilvl w:val="0"/>
                <w:numId w:val="1"/>
              </w:numPr>
              <w:shd w:val="clear" w:color="auto" w:fill="FFFFFF"/>
              <w:tabs>
                <w:tab w:val="left" w:pos="356"/>
                <w:tab w:val="left" w:pos="851"/>
              </w:tabs>
              <w:suppressAutoHyphens w:val="0"/>
              <w:autoSpaceDE w:val="0"/>
              <w:autoSpaceDN w:val="0"/>
              <w:adjustRightInd w:val="0"/>
              <w:spacing w:line="240" w:lineRule="auto"/>
              <w:ind w:left="74" w:hanging="74"/>
              <w:jc w:val="left"/>
              <w:rPr>
                <w:color w:val="000000"/>
                <w:lang w:eastAsia="en-US"/>
              </w:rPr>
            </w:pPr>
            <w:r w:rsidRPr="00B979B4">
              <w:rPr>
                <w:color w:val="000000"/>
                <w:lang w:eastAsia="en-US"/>
              </w:rPr>
              <w:t>профессиональным языком предметной области знания;</w:t>
            </w:r>
          </w:p>
          <w:p w:rsidR="00AE3081" w:rsidRPr="00B979B4" w:rsidRDefault="00AE3081" w:rsidP="001E541E">
            <w:pPr>
              <w:tabs>
                <w:tab w:val="left" w:pos="0"/>
                <w:tab w:val="left" w:pos="851"/>
              </w:tabs>
              <w:suppressAutoHyphens w:val="0"/>
              <w:autoSpaceDE w:val="0"/>
              <w:autoSpaceDN w:val="0"/>
              <w:adjustRightInd w:val="0"/>
              <w:spacing w:line="240" w:lineRule="auto"/>
              <w:ind w:firstLine="0"/>
              <w:rPr>
                <w:i/>
                <w:color w:val="auto"/>
              </w:rPr>
            </w:pPr>
            <w:r w:rsidRPr="00B979B4">
              <w:rPr>
                <w:color w:val="000000"/>
                <w:lang w:eastAsia="en-US"/>
              </w:rPr>
              <w:t>- способами совершенствования профессиональных знаний и умений путем использования возможностей информационной среды;</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E3081" w:rsidRPr="00B979B4" w:rsidRDefault="00AE3081" w:rsidP="00B979B4">
            <w:pPr>
              <w:widowControl/>
              <w:suppressAutoHyphens w:val="0"/>
              <w:spacing w:line="240" w:lineRule="auto"/>
              <w:ind w:firstLine="0"/>
              <w:jc w:val="left"/>
              <w:rPr>
                <w:b/>
                <w:bCs/>
                <w:i/>
                <w:iCs/>
                <w:color w:val="auto"/>
                <w:lang w:eastAsia="en-US"/>
              </w:rPr>
            </w:pPr>
            <w:r w:rsidRPr="00B979B4">
              <w:rPr>
                <w:b/>
                <w:bCs/>
                <w:i/>
                <w:iCs/>
                <w:color w:val="auto"/>
                <w:lang w:eastAsia="en-US"/>
              </w:rPr>
              <w:t>Примерные практические задания для зачета</w:t>
            </w:r>
            <w:r>
              <w:rPr>
                <w:b/>
                <w:bCs/>
                <w:i/>
                <w:iCs/>
                <w:color w:val="auto"/>
                <w:lang w:eastAsia="en-US"/>
              </w:rPr>
              <w:t xml:space="preserve"> с оценкой</w:t>
            </w:r>
          </w:p>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Рассчитать требуемый собственный оборотный капитал (СОК) в первый год прогнозного периода через показатели оборачиваемости.</w:t>
            </w:r>
          </w:p>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 xml:space="preserve">Средняя оборачиваемость в ретроспективные периоды: по запасам – 40 дней, по дебиторской задолженности – 36 дней, по кредиторской задолженности – 18 дней. </w:t>
            </w:r>
          </w:p>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Прогноз показателей первого года прогнозного периода: выручка –1000 руб., себестоимость –800 руб.</w:t>
            </w:r>
          </w:p>
          <w:p w:rsidR="00AE3081" w:rsidRPr="00B979B4" w:rsidRDefault="00AE3081" w:rsidP="00B979B4">
            <w:pPr>
              <w:suppressAutoHyphens w:val="0"/>
              <w:autoSpaceDE w:val="0"/>
              <w:autoSpaceDN w:val="0"/>
              <w:adjustRightInd w:val="0"/>
              <w:spacing w:line="240" w:lineRule="auto"/>
              <w:ind w:firstLine="0"/>
              <w:jc w:val="left"/>
              <w:rPr>
                <w:rFonts w:ascii="Arial" w:hAnsi="Arial" w:cs="Arial"/>
                <w:i/>
                <w:color w:val="auto"/>
                <w:sz w:val="36"/>
                <w:szCs w:val="36"/>
                <w:highlight w:val="yellow"/>
              </w:rPr>
            </w:pPr>
            <w:r w:rsidRPr="00B979B4">
              <w:rPr>
                <w:color w:val="auto"/>
              </w:rPr>
              <w:t>Продолжительность года принимается равной 360 дням.</w:t>
            </w:r>
            <w:r w:rsidRPr="00B979B4">
              <w:rPr>
                <w:i/>
                <w:color w:val="auto"/>
              </w:rPr>
              <w:t xml:space="preserve"> </w:t>
            </w:r>
          </w:p>
        </w:tc>
      </w:tr>
      <w:tr w:rsidR="00AE3081" w:rsidRPr="00B979B4" w:rsidTr="00271D05">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E3081" w:rsidRPr="00B979B4" w:rsidRDefault="00AE3081" w:rsidP="00B979B4">
            <w:pPr>
              <w:widowControl/>
              <w:suppressAutoHyphens w:val="0"/>
              <w:spacing w:line="240" w:lineRule="auto"/>
              <w:ind w:firstLine="0"/>
              <w:jc w:val="left"/>
              <w:rPr>
                <w:i/>
                <w:iCs/>
                <w:color w:val="auto"/>
                <w:lang w:eastAsia="en-US"/>
              </w:rPr>
            </w:pPr>
            <w:r w:rsidRPr="00B979B4">
              <w:rPr>
                <w:b/>
                <w:color w:val="000000"/>
                <w:lang w:eastAsia="en-US"/>
              </w:rPr>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AE3081" w:rsidRPr="00B979B4" w:rsidTr="00271D05">
        <w:trPr>
          <w:trHeight w:val="170"/>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Знать</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widowControl/>
              <w:tabs>
                <w:tab w:val="left" w:pos="356"/>
                <w:tab w:val="left" w:pos="851"/>
              </w:tabs>
              <w:suppressAutoHyphens w:val="0"/>
              <w:spacing w:line="240" w:lineRule="auto"/>
              <w:ind w:firstLine="0"/>
              <w:rPr>
                <w:color w:val="auto"/>
                <w:lang w:eastAsia="en-US"/>
              </w:rPr>
            </w:pPr>
            <w:r w:rsidRPr="00B979B4">
              <w:rPr>
                <w:color w:val="auto"/>
                <w:lang w:eastAsia="en-US"/>
              </w:rPr>
              <w:t>– 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AE3081" w:rsidRPr="00B979B4" w:rsidRDefault="00AE3081" w:rsidP="00B979B4">
            <w:pPr>
              <w:widowControl/>
              <w:tabs>
                <w:tab w:val="left" w:pos="356"/>
                <w:tab w:val="left" w:pos="851"/>
              </w:tabs>
              <w:suppressAutoHyphens w:val="0"/>
              <w:spacing w:line="240" w:lineRule="auto"/>
              <w:ind w:firstLine="0"/>
              <w:rPr>
                <w:color w:val="auto"/>
                <w:lang w:eastAsia="en-US"/>
              </w:rPr>
            </w:pPr>
            <w:r w:rsidRPr="00B979B4">
              <w:rPr>
                <w:color w:val="auto"/>
                <w:lang w:eastAsia="en-US"/>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AE3081" w:rsidRPr="00B979B4" w:rsidRDefault="00AE3081" w:rsidP="00B979B4">
            <w:pPr>
              <w:widowControl/>
              <w:tabs>
                <w:tab w:val="left" w:pos="356"/>
                <w:tab w:val="left" w:pos="851"/>
              </w:tabs>
              <w:suppressAutoHyphens w:val="0"/>
              <w:spacing w:line="240" w:lineRule="auto"/>
              <w:ind w:firstLine="0"/>
              <w:jc w:val="left"/>
              <w:rPr>
                <w:color w:val="auto"/>
                <w:lang w:eastAsia="en-US"/>
              </w:rPr>
            </w:pPr>
            <w:r w:rsidRPr="00B979B4">
              <w:rPr>
                <w:color w:val="auto"/>
                <w:lang w:eastAsia="en-US"/>
              </w:rPr>
              <w:t xml:space="preserve"> –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E3081" w:rsidRPr="00B979B4" w:rsidRDefault="00AE3081" w:rsidP="00B979B4">
            <w:pPr>
              <w:widowControl/>
              <w:suppressAutoHyphens w:val="0"/>
              <w:spacing w:line="240" w:lineRule="auto"/>
              <w:ind w:firstLine="0"/>
              <w:jc w:val="left"/>
              <w:rPr>
                <w:b/>
                <w:i/>
                <w:color w:val="auto"/>
                <w:shd w:val="clear" w:color="auto" w:fill="FFFFFF"/>
              </w:rPr>
            </w:pPr>
            <w:r w:rsidRPr="00B979B4">
              <w:rPr>
                <w:b/>
                <w:i/>
                <w:color w:val="auto"/>
                <w:shd w:val="clear" w:color="auto" w:fill="FFFFFF"/>
              </w:rPr>
              <w:t>Перечень теоретических вопросов к зачету</w:t>
            </w:r>
            <w:r>
              <w:rPr>
                <w:b/>
                <w:i/>
                <w:color w:val="auto"/>
                <w:shd w:val="clear" w:color="auto" w:fill="FFFFFF"/>
              </w:rPr>
              <w:t xml:space="preserve"> с оценкой</w:t>
            </w:r>
            <w:r w:rsidRPr="00B979B4">
              <w:rPr>
                <w:b/>
                <w:i/>
                <w:color w:val="auto"/>
                <w:shd w:val="clear" w:color="auto" w:fill="FFFFFF"/>
              </w:rPr>
              <w:t>:</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Выберите правильные варианты.</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1. В каких из нижеперечисленных случаев возможно действительное</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«разводнение» акций фирмы после приобретения крупного</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пакета акций другой компании, по которой отношение Цена/Прибыль</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относительно ниже?</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А. Слияние на конкурентных фондовых рынках компаний, принадлежащих</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к отраслям, которые не являются друг для друга поставщиками</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покупных ресурсов.</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Б. То же, но применительно к компаниям-смежникам.</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В. Поглощение недооцененного промышленного предприятия</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(ОАО) инвестиционной компанией.</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38</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Г. Слияние промышленной компании с предприятием, не являющимся</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производителем ни покупных для нее ресурсов, ни комплементарных</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товаров или услуг, но сильно зависящим от получения</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заказов от некоего монопсониста.</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2. В каких из нижеперечисленных ситуаций уменьшатся прибыли,</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приходящиеся на одну акцию поглощающей компании?</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А. Приобретается крупный пакет акций предприятия, имеющего</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на момент поглощения коэффициент Цена/Прибыль выше, чем</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аналогичный коэффициент по поглощающей компании, и осваивающего</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новый высокорентабельный продукт.</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Б. Приобретается крупный пакет акций предприятия, имеющего</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на момент поглощения коэффициент Цена/Прибыль в три раза ниже,</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чем аналогичный коэффициент по поглощающей компании, но осваивающего</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новый высокорентабельный продукт, для освоения которого</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поглощающая компания не имеет необходимых нематериальных</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активов.</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В. Приобретается крупный пакет акций предприятия, имеющего</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на момент поглощения коэффициент Цена/Прибыль ниже, чем аналогичный</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коэффициент по поглощающей компании, но являющегося</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также для поглощающей фирмы монопольным поставщиком критичного</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(стратегически важного) покупного ресурса.</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3. Финансово грамотное поглощение компаний в целях получения</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растущих доходов с их акций предполагает обоснованный прогноз</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на скорейшее выравнивание:</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а) стоимости акций поглощающей и поглощаемой компаний;</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б) фактически заработанных чистых прибылей, приходящихся</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на одну обыкновенную акцию указанных фирм;</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в) чистых прибылей в расчете на рубль рыночной или оценочной</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рыночной стоимости их обыкновенных акций.</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4. Почему показатель IRR является более предпочтительным</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при расчете Δ-разницы, чем ставка дисконта i?</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5. Что важнее для роста стоимости осуществляющего инновационный</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проект предприятия?</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А. Сохранение превышения рыночной стоимости созданных по</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проекту активов над их восстановительной стоимостью.</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Б. Превышение рыночной стоимости созданных по проекту активов</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над их остаточной стоимостью.</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В. Непревышение средневзвешенной стоимостью капитала предприятия,</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которая изменяется из-за привлечения необходимых для</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проекта дополнительных кредитных ресурсов, нормы дохода (ставки</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дисконта) по проекту.</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Г. Повышение ликвидности его акций на фондовом рынке.</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6. Дайте правильный ответ. Открытые компании, осуществляющие</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инновационные проекты, иногда бывают фондовым рынком</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недооценены либо переоценены, потому что:</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а) фондовый рынок не предназначен для объективной оценки</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таких компаний;</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б) участники фондового рынка недостаточно информированы о</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готовящихся инновациях;</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в) осуществляющие инновации компании не выполняют законных</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требований о публикации информации по инновационным проектам.</w:t>
            </w:r>
          </w:p>
          <w:p w:rsidR="00AE3081" w:rsidRPr="00B979B4" w:rsidRDefault="00AE3081" w:rsidP="00B979B4">
            <w:pPr>
              <w:widowControl/>
              <w:suppressAutoHyphens w:val="0"/>
              <w:spacing w:line="240" w:lineRule="auto"/>
              <w:ind w:firstLine="0"/>
              <w:jc w:val="left"/>
              <w:rPr>
                <w:color w:val="auto"/>
                <w:shd w:val="clear" w:color="auto" w:fill="FFFFFF"/>
              </w:rPr>
            </w:pPr>
            <w:r w:rsidRPr="00B979B4">
              <w:rPr>
                <w:color w:val="auto"/>
                <w:shd w:val="clear" w:color="auto" w:fill="FFFFFF"/>
              </w:rPr>
              <w:t>7. Что понимается в продолжающейся стоимости компании под</w:t>
            </w:r>
          </w:p>
          <w:p w:rsidR="00AE3081" w:rsidRPr="00B979B4" w:rsidRDefault="00AE3081" w:rsidP="00B979B4">
            <w:pPr>
              <w:widowControl/>
              <w:suppressAutoHyphens w:val="0"/>
              <w:spacing w:line="240" w:lineRule="auto"/>
              <w:ind w:firstLine="0"/>
              <w:jc w:val="left"/>
              <w:rPr>
                <w:color w:val="auto"/>
                <w:highlight w:val="yellow"/>
                <w:shd w:val="clear" w:color="auto" w:fill="FFFFFF"/>
              </w:rPr>
            </w:pPr>
            <w:r w:rsidRPr="00B979B4">
              <w:rPr>
                <w:color w:val="auto"/>
                <w:shd w:val="clear" w:color="auto" w:fill="FFFFFF"/>
              </w:rPr>
              <w:t>увеличением рыночной капитализации фирмы?</w:t>
            </w:r>
          </w:p>
        </w:tc>
      </w:tr>
      <w:tr w:rsidR="00AE3081" w:rsidRPr="00B979B4" w:rsidTr="00271D05">
        <w:trPr>
          <w:trHeight w:val="258"/>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Уметь</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widowControl/>
              <w:tabs>
                <w:tab w:val="left" w:pos="356"/>
                <w:tab w:val="left" w:pos="851"/>
              </w:tabs>
              <w:suppressAutoHyphens w:val="0"/>
              <w:spacing w:line="240" w:lineRule="auto"/>
              <w:ind w:firstLine="0"/>
              <w:rPr>
                <w:color w:val="auto"/>
                <w:lang w:eastAsia="en-US"/>
              </w:rPr>
            </w:pPr>
            <w:r w:rsidRPr="00B979B4">
              <w:rPr>
                <w:color w:val="auto"/>
                <w:lang w:eastAsia="en-US"/>
              </w:rPr>
              <w:t>– 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AE3081" w:rsidRPr="00B979B4" w:rsidRDefault="00AE3081" w:rsidP="00B979B4">
            <w:pPr>
              <w:widowControl/>
              <w:tabs>
                <w:tab w:val="left" w:pos="356"/>
                <w:tab w:val="left" w:pos="851"/>
              </w:tabs>
              <w:suppressAutoHyphens w:val="0"/>
              <w:spacing w:line="240" w:lineRule="auto"/>
              <w:ind w:firstLine="0"/>
              <w:rPr>
                <w:color w:val="auto"/>
                <w:lang w:eastAsia="en-US"/>
              </w:rPr>
            </w:pPr>
            <w:r w:rsidRPr="00B979B4">
              <w:rPr>
                <w:color w:val="auto"/>
                <w:lang w:eastAsia="en-US"/>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AE3081" w:rsidRPr="00B979B4" w:rsidRDefault="00AE3081" w:rsidP="00B979B4">
            <w:pPr>
              <w:tabs>
                <w:tab w:val="left" w:pos="356"/>
                <w:tab w:val="left" w:pos="851"/>
              </w:tabs>
              <w:suppressAutoHyphens w:val="0"/>
              <w:autoSpaceDE w:val="0"/>
              <w:autoSpaceDN w:val="0"/>
              <w:adjustRightInd w:val="0"/>
              <w:spacing w:line="240" w:lineRule="auto"/>
              <w:ind w:firstLine="0"/>
              <w:jc w:val="left"/>
              <w:rPr>
                <w:color w:val="auto"/>
                <w:lang w:eastAsia="en-US"/>
              </w:rPr>
            </w:pPr>
            <w:r w:rsidRPr="00B979B4">
              <w:rPr>
                <w:color w:val="auto"/>
                <w:lang w:eastAsia="en-US"/>
              </w:rPr>
              <w:t>– проводить анализ сильных и слабых сторон решения, взвешивать и анализировать возможности и риски;</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E3081" w:rsidRPr="00B979B4" w:rsidRDefault="00AE3081" w:rsidP="00B979B4">
            <w:pPr>
              <w:widowControl/>
              <w:shd w:val="clear" w:color="auto" w:fill="FFFFFF"/>
              <w:suppressAutoHyphens w:val="0"/>
              <w:spacing w:line="240" w:lineRule="auto"/>
              <w:ind w:firstLine="0"/>
              <w:jc w:val="left"/>
              <w:rPr>
                <w:b/>
                <w:bCs/>
                <w:i/>
                <w:iCs/>
                <w:color w:val="auto"/>
              </w:rPr>
            </w:pPr>
            <w:r w:rsidRPr="00B979B4">
              <w:rPr>
                <w:b/>
                <w:bCs/>
                <w:i/>
                <w:iCs/>
                <w:color w:val="auto"/>
              </w:rPr>
              <w:t>Примерные практические задания для зачета</w:t>
            </w:r>
            <w:r>
              <w:rPr>
                <w:b/>
                <w:bCs/>
                <w:i/>
                <w:iCs/>
                <w:color w:val="auto"/>
              </w:rPr>
              <w:t xml:space="preserve"> с оценкой</w:t>
            </w:r>
          </w:p>
          <w:p w:rsidR="00AE3081" w:rsidRPr="00B979B4" w:rsidRDefault="00AE3081" w:rsidP="00B979B4">
            <w:pPr>
              <w:widowControl/>
              <w:shd w:val="clear" w:color="auto" w:fill="FFFFFF"/>
              <w:suppressAutoHyphens w:val="0"/>
              <w:spacing w:line="240" w:lineRule="auto"/>
              <w:ind w:firstLine="0"/>
              <w:jc w:val="left"/>
              <w:rPr>
                <w:color w:val="auto"/>
              </w:rPr>
            </w:pPr>
            <w:r w:rsidRPr="00B979B4">
              <w:rPr>
                <w:color w:val="auto"/>
              </w:rPr>
              <w:t>1</w:t>
            </w:r>
            <w:r w:rsidRPr="00B979B4">
              <w:rPr>
                <w:color w:val="auto"/>
                <w:lang w:eastAsia="en-US"/>
              </w:rPr>
              <w:t>. Ожидается, что объект недвижимости принесет ЧОД 40000долл в год. Анализ сравнимых продаж показывает, что инвесторы ожидают 16% отдачи на собственные средства от капиталовложений в аналогичные объекты. Под приобретение объекта был получен кредит 180000долл.Ипотечная постоянная –15%. Оценить стоимость объекта</w:t>
            </w:r>
            <w:r w:rsidRPr="00B979B4">
              <w:rPr>
                <w:color w:val="auto"/>
              </w:rPr>
              <w:t xml:space="preserve"> </w:t>
            </w:r>
          </w:p>
          <w:p w:rsidR="00AE3081" w:rsidRPr="00B979B4" w:rsidRDefault="00AE3081" w:rsidP="00B979B4">
            <w:pPr>
              <w:widowControl/>
              <w:suppressAutoHyphens w:val="0"/>
              <w:spacing w:line="240" w:lineRule="auto"/>
              <w:ind w:firstLine="0"/>
              <w:jc w:val="left"/>
              <w:rPr>
                <w:i/>
                <w:color w:val="auto"/>
                <w:highlight w:val="yellow"/>
              </w:rPr>
            </w:pPr>
            <w:r w:rsidRPr="00B979B4">
              <w:rPr>
                <w:color w:val="auto"/>
              </w:rPr>
              <w:t>2.</w:t>
            </w:r>
            <w:r w:rsidRPr="00B979B4">
              <w:t xml:space="preserve"> По заказу совета директоров ОАО произведена оценка рыночной стоимости компании. По методу рынка капитала стоимость компании составила 3 млн долл. Для предприятий данной отрасли рынок предлагает премию за контроль –20%, скидка на недостаток ликвидности-30%, оценить стоимость 80% пакета акций данной компании.</w:t>
            </w:r>
          </w:p>
        </w:tc>
      </w:tr>
      <w:tr w:rsidR="00AE3081" w:rsidRPr="00B979B4" w:rsidTr="00271D05">
        <w:trPr>
          <w:trHeight w:val="446"/>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suppressAutoHyphens w:val="0"/>
              <w:autoSpaceDE w:val="0"/>
              <w:autoSpaceDN w:val="0"/>
              <w:adjustRightInd w:val="0"/>
              <w:spacing w:line="240" w:lineRule="auto"/>
              <w:ind w:firstLine="0"/>
              <w:jc w:val="left"/>
              <w:rPr>
                <w:color w:val="auto"/>
              </w:rPr>
            </w:pPr>
            <w:r w:rsidRPr="00B979B4">
              <w:rPr>
                <w:color w:val="auto"/>
              </w:rPr>
              <w:t>Владеть</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E3081" w:rsidRPr="00B979B4" w:rsidRDefault="00AE3081" w:rsidP="00B979B4">
            <w:pPr>
              <w:widowControl/>
              <w:tabs>
                <w:tab w:val="left" w:pos="356"/>
                <w:tab w:val="left" w:pos="851"/>
              </w:tabs>
              <w:suppressAutoHyphens w:val="0"/>
              <w:spacing w:line="240" w:lineRule="auto"/>
              <w:ind w:firstLine="0"/>
              <w:jc w:val="left"/>
              <w:rPr>
                <w:color w:val="auto"/>
              </w:rPr>
            </w:pPr>
            <w:r w:rsidRPr="00B979B4">
              <w:rPr>
                <w:color w:val="auto"/>
              </w:rPr>
              <w:t>– способами поиска и анализа экономической информации, содержащейся в отчетности предприятий различных форм собственности;</w:t>
            </w:r>
          </w:p>
          <w:p w:rsidR="00AE3081" w:rsidRPr="00B979B4" w:rsidRDefault="00AE3081" w:rsidP="00B979B4">
            <w:pPr>
              <w:widowControl/>
              <w:tabs>
                <w:tab w:val="left" w:pos="356"/>
                <w:tab w:val="left" w:pos="851"/>
              </w:tabs>
              <w:suppressAutoHyphens w:val="0"/>
              <w:spacing w:line="240" w:lineRule="auto"/>
              <w:ind w:firstLine="0"/>
              <w:jc w:val="left"/>
              <w:rPr>
                <w:color w:val="auto"/>
              </w:rPr>
            </w:pPr>
            <w:r w:rsidRPr="00B979B4">
              <w:rPr>
                <w:color w:val="auto"/>
              </w:rPr>
              <w:t>– технологией использования информации экономического содержания при осуществлении профессиональной деятельности;</w:t>
            </w:r>
          </w:p>
          <w:p w:rsidR="00AE3081" w:rsidRPr="00B979B4" w:rsidRDefault="00AE3081" w:rsidP="00B979B4">
            <w:pPr>
              <w:widowControl/>
              <w:tabs>
                <w:tab w:val="left" w:pos="356"/>
                <w:tab w:val="left" w:pos="851"/>
              </w:tabs>
              <w:suppressAutoHyphens w:val="0"/>
              <w:spacing w:line="240" w:lineRule="auto"/>
              <w:ind w:firstLine="0"/>
              <w:jc w:val="left"/>
              <w:rPr>
                <w:i/>
                <w:color w:val="000000"/>
              </w:rPr>
            </w:pPr>
            <w:r w:rsidRPr="00B979B4">
              <w:rPr>
                <w:color w:val="auto"/>
              </w:rPr>
              <w:t>– навыками разработки организационно-управленческих решений, оценки эффективности принятых решений;</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E3081" w:rsidRPr="00B979B4" w:rsidRDefault="00AE3081" w:rsidP="00B979B4">
            <w:pPr>
              <w:widowControl/>
              <w:shd w:val="clear" w:color="auto" w:fill="FFFFFF"/>
              <w:suppressAutoHyphens w:val="0"/>
              <w:spacing w:line="240" w:lineRule="auto"/>
              <w:ind w:firstLine="0"/>
              <w:jc w:val="left"/>
              <w:rPr>
                <w:b/>
                <w:bCs/>
                <w:iCs/>
                <w:color w:val="auto"/>
              </w:rPr>
            </w:pPr>
            <w:r w:rsidRPr="00B979B4">
              <w:rPr>
                <w:b/>
                <w:bCs/>
                <w:iCs/>
                <w:color w:val="auto"/>
              </w:rPr>
              <w:t>Примерные практические задания для зачета</w:t>
            </w:r>
            <w:r>
              <w:rPr>
                <w:b/>
                <w:bCs/>
                <w:iCs/>
                <w:color w:val="auto"/>
              </w:rPr>
              <w:t xml:space="preserve"> с оценкой</w:t>
            </w:r>
          </w:p>
          <w:p w:rsidR="00AE3081" w:rsidRPr="00B979B4" w:rsidRDefault="00AE3081" w:rsidP="00B979B4">
            <w:pPr>
              <w:widowControl/>
              <w:numPr>
                <w:ilvl w:val="0"/>
                <w:numId w:val="10"/>
              </w:numPr>
              <w:suppressAutoHyphens w:val="0"/>
              <w:autoSpaceDE w:val="0"/>
              <w:autoSpaceDN w:val="0"/>
              <w:adjustRightInd w:val="0"/>
              <w:spacing w:after="160" w:line="240" w:lineRule="auto"/>
              <w:contextualSpacing/>
              <w:jc w:val="left"/>
              <w:rPr>
                <w:color w:val="auto"/>
              </w:rPr>
            </w:pPr>
            <w:r w:rsidRPr="00B979B4">
              <w:rPr>
                <w:color w:val="auto"/>
                <w:shd w:val="clear" w:color="auto" w:fill="FDFEFF"/>
                <w:lang w:eastAsia="en-US"/>
              </w:rPr>
              <w:t xml:space="preserve"> Определите ставку дисконтирования для денежного потока для инвестированного капитала российской компании, если известно, что доля заемного капитала составляет 27%, безрисковая ставка по государственным обязательствам Российской Федерации составляет 5,95%, коэффициент бета равен 1,2, рыночная премия составляет 11%. премия за размер компании составляет 3,6%, премия за специфический риск составляет 2%, а средневзвешенная доналоговая ставка по кредитам, выданным нефинансовым организациям за последние полгода, составляет 8,9%. Ставка налога на прибыль 20%. </w:t>
            </w:r>
          </w:p>
          <w:p w:rsidR="00AE3081" w:rsidRPr="00B979B4" w:rsidRDefault="00AE3081" w:rsidP="00B979B4">
            <w:pPr>
              <w:widowControl/>
              <w:numPr>
                <w:ilvl w:val="0"/>
                <w:numId w:val="10"/>
              </w:numPr>
              <w:suppressAutoHyphens w:val="0"/>
              <w:autoSpaceDE w:val="0"/>
              <w:autoSpaceDN w:val="0"/>
              <w:adjustRightInd w:val="0"/>
              <w:spacing w:after="160" w:line="240" w:lineRule="auto"/>
              <w:contextualSpacing/>
              <w:jc w:val="left"/>
              <w:rPr>
                <w:color w:val="auto"/>
              </w:rPr>
            </w:pPr>
            <w:r w:rsidRPr="00B979B4">
              <w:rPr>
                <w:color w:val="auto"/>
              </w:rPr>
              <w:t>Определите стоимость предприятия доходным подходом, если известно, что доход в первый прогнозный год составил 300 000 д.е., во второй – 550 000 д.е., в третий – 700 000 д.е., долгосрочный темп прироста денежного потока 5%.</w:t>
            </w:r>
          </w:p>
          <w:p w:rsidR="00AE3081" w:rsidRPr="00B979B4" w:rsidRDefault="00AE3081" w:rsidP="00B979B4">
            <w:pPr>
              <w:widowControl/>
              <w:numPr>
                <w:ilvl w:val="0"/>
                <w:numId w:val="10"/>
              </w:numPr>
              <w:suppressAutoHyphens w:val="0"/>
              <w:autoSpaceDE w:val="0"/>
              <w:autoSpaceDN w:val="0"/>
              <w:adjustRightInd w:val="0"/>
              <w:spacing w:after="160" w:line="240" w:lineRule="auto"/>
              <w:contextualSpacing/>
              <w:jc w:val="left"/>
              <w:rPr>
                <w:color w:val="auto"/>
              </w:rPr>
            </w:pPr>
            <w:r w:rsidRPr="00B979B4">
              <w:rPr>
                <w:color w:val="auto"/>
              </w:rPr>
              <w:t>Ликвидационная стоимость организации составляет 5,4млрд руб, прогнозируемый среднегодовой чистый денежный поток –467 млн руб. Средневзвешенная стоимость капитала 14%.Что выгоднее : ликвидировать организацию или разработать план ее реструктуризации?</w:t>
            </w:r>
          </w:p>
          <w:p w:rsidR="00AE3081" w:rsidRPr="00B979B4" w:rsidRDefault="00AE3081" w:rsidP="00B979B4">
            <w:pPr>
              <w:widowControl/>
              <w:numPr>
                <w:ilvl w:val="0"/>
                <w:numId w:val="10"/>
              </w:numPr>
              <w:suppressAutoHyphens w:val="0"/>
              <w:autoSpaceDE w:val="0"/>
              <w:autoSpaceDN w:val="0"/>
              <w:adjustRightInd w:val="0"/>
              <w:spacing w:after="160" w:line="240" w:lineRule="auto"/>
              <w:contextualSpacing/>
              <w:jc w:val="left"/>
              <w:rPr>
                <w:color w:val="auto"/>
              </w:rPr>
            </w:pPr>
            <w:r w:rsidRPr="00B979B4">
              <w:rPr>
                <w:color w:val="auto"/>
              </w:rPr>
              <w:t>Методом сделок ЗАО оценено в 650 тыс долл. Рассчитайте стоимость : процентного пакета акций данного ЗАО при условии, что рыночные премия за контроль –25%, а скидка за недостаток ликвидности –30%.</w:t>
            </w:r>
          </w:p>
        </w:tc>
      </w:tr>
    </w:tbl>
    <w:p w:rsidR="00AE3081" w:rsidRPr="00B979B4" w:rsidRDefault="00AE3081" w:rsidP="00B979B4">
      <w:pPr>
        <w:suppressAutoHyphens w:val="0"/>
        <w:autoSpaceDE w:val="0"/>
        <w:autoSpaceDN w:val="0"/>
        <w:adjustRightInd w:val="0"/>
        <w:spacing w:line="240" w:lineRule="auto"/>
        <w:ind w:firstLine="0"/>
        <w:rPr>
          <w:i/>
          <w:color w:val="auto"/>
          <w:highlight w:val="yellow"/>
        </w:rPr>
        <w:sectPr w:rsidR="00AE3081" w:rsidRPr="00B979B4" w:rsidSect="00271D05">
          <w:pgSz w:w="16838" w:h="11906" w:orient="landscape"/>
          <w:pgMar w:top="1701" w:right="709" w:bottom="850" w:left="1134" w:header="708" w:footer="708" w:gutter="0"/>
          <w:cols w:space="708"/>
          <w:docGrid w:linePitch="360"/>
        </w:sectPr>
      </w:pPr>
    </w:p>
    <w:p w:rsidR="00AE3081" w:rsidRPr="00B979B4" w:rsidRDefault="00AE3081" w:rsidP="00B979B4">
      <w:pPr>
        <w:suppressAutoHyphens w:val="0"/>
        <w:autoSpaceDE w:val="0"/>
        <w:autoSpaceDN w:val="0"/>
        <w:adjustRightInd w:val="0"/>
        <w:spacing w:line="240" w:lineRule="auto"/>
        <w:ind w:firstLine="0"/>
        <w:rPr>
          <w:b/>
          <w:color w:val="auto"/>
        </w:rPr>
      </w:pPr>
      <w:r w:rsidRPr="00B979B4">
        <w:rPr>
          <w:b/>
          <w:color w:val="auto"/>
        </w:rPr>
        <w:t>б) Порядок проведения промежуточной аттестации, показатели и критерии оценивания:</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Промежуточная аттестация по дисциплине «Оценка стоимости предприятия (организации)»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с оценкой.</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 xml:space="preserve">Зачет по данной дисциплине проводится в устной форме 1 теоретический вопрос и одно практическое задание. </w:t>
      </w:r>
    </w:p>
    <w:p w:rsidR="00AE3081" w:rsidRPr="00B979B4" w:rsidRDefault="00AE3081" w:rsidP="00B979B4">
      <w:pPr>
        <w:suppressAutoHyphens w:val="0"/>
        <w:autoSpaceDE w:val="0"/>
        <w:autoSpaceDN w:val="0"/>
        <w:adjustRightInd w:val="0"/>
        <w:spacing w:line="240" w:lineRule="auto"/>
        <w:ind w:firstLine="0"/>
        <w:rPr>
          <w:i/>
          <w:color w:val="auto"/>
        </w:rPr>
      </w:pPr>
      <w:r w:rsidRPr="00B979B4">
        <w:rPr>
          <w:i/>
          <w:color w:val="auto"/>
        </w:rPr>
        <w:t>Перечень вопросов к зачету</w:t>
      </w:r>
      <w:r>
        <w:rPr>
          <w:i/>
          <w:color w:val="auto"/>
        </w:rPr>
        <w:t xml:space="preserve"> с оценкой</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Необходимость, объекты и цели оценки имущества предприятия в современных условиях.</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Основные принципы оценки имущества предприятия.</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Международные стандарты оценки. Виды стоимости, используемые в оценке имущества предприятия.</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Правовое регулирование оценочной деятельности в Российской Федерации.</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Анализ внешней информации, используемой в процессе оценки имущества предприятия.</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Основные направления подготовки внутренней информации для оценки имущества предприятия.</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Использование в оценке имущества предприятия функций сложного процента: «будущая стоимость денежной единицы» и «текущая стоимость денежной единицы».</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Использование в оценке имущества предприятия функций сложного процента: «текущая стоимость аннуитета» и «периодический взнос в погашение кредита».</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Использование в оценке имущества предприятия функций сложного процента: «будущая стоимость аннуитета» и «периодический взнос в фонд накопления».</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Экономическое содержание доходного подхода к оценке имущества предприятия. Его преимущества и недостатки.</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Общая характеристика оценки имущества предприятия методом капитализации дохода.</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Ставка капитализации и методы её расчёта при оценке имущества предприятия.</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Общая характеристика оценки имущества предприятия методом дисконтированных денежных потоков.</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Основные этапы оценки денежных потоков в прогнозный период при использовании метода дисконтированных денежных потоков.</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Расчёт величины стоимости имущества предприятия в послепрогнозный период.</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Определение ставки дисконтирования по модели оценки капитальных активов.</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Определение ставки дисконтирования кумулятивным методом.</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Определение ставки дисконтирования по модели средневзвешенной стоимости капитала.</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Экономическое содержание сравнительного подхода к оценке имущества предприятия. Его преимущества и недостатки.</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Основные этапы оценки имущества предприятия методами компании-аналога и сделок.</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Понятие и виды оценочных мультипликаторов.</w:t>
      </w:r>
    </w:p>
    <w:p w:rsidR="00AE3081" w:rsidRPr="00B979B4" w:rsidRDefault="00AE3081" w:rsidP="008563DA">
      <w:pPr>
        <w:widowControl/>
        <w:numPr>
          <w:ilvl w:val="0"/>
          <w:numId w:val="14"/>
        </w:numPr>
        <w:tabs>
          <w:tab w:val="clear" w:pos="720"/>
          <w:tab w:val="num" w:pos="426"/>
        </w:tabs>
        <w:suppressAutoHyphens w:val="0"/>
        <w:spacing w:before="28" w:after="28"/>
        <w:ind w:hanging="720"/>
        <w:jc w:val="left"/>
      </w:pPr>
      <w:r w:rsidRPr="00B979B4">
        <w:t>Процедура составления списка предприятий аналогов, критерии отбора и роль финансового анализа.</w:t>
      </w:r>
    </w:p>
    <w:p w:rsidR="00AE3081" w:rsidRPr="00B979B4" w:rsidRDefault="00AE3081" w:rsidP="008563DA">
      <w:pPr>
        <w:tabs>
          <w:tab w:val="num" w:pos="426"/>
        </w:tabs>
        <w:suppressAutoHyphens w:val="0"/>
        <w:autoSpaceDE w:val="0"/>
        <w:autoSpaceDN w:val="0"/>
        <w:adjustRightInd w:val="0"/>
        <w:spacing w:line="240" w:lineRule="auto"/>
        <w:ind w:firstLine="0"/>
        <w:rPr>
          <w:i/>
          <w:color w:val="auto"/>
          <w:highlight w:val="yellow"/>
        </w:rPr>
      </w:pPr>
    </w:p>
    <w:p w:rsidR="00AE3081" w:rsidRDefault="00AE3081" w:rsidP="00D31423">
      <w:pPr>
        <w:suppressAutoHyphens w:val="0"/>
        <w:autoSpaceDE w:val="0"/>
        <w:autoSpaceDN w:val="0"/>
        <w:adjustRightInd w:val="0"/>
        <w:spacing w:line="240" w:lineRule="auto"/>
        <w:ind w:firstLine="0"/>
        <w:rPr>
          <w:b/>
          <w:i/>
          <w:color w:val="auto"/>
        </w:rPr>
      </w:pPr>
      <w:r w:rsidRPr="00D31423">
        <w:rPr>
          <w:b/>
          <w:i/>
          <w:color w:val="auto"/>
        </w:rPr>
        <w:t xml:space="preserve">Примерные </w:t>
      </w:r>
      <w:r>
        <w:rPr>
          <w:b/>
          <w:i/>
          <w:color w:val="auto"/>
        </w:rPr>
        <w:t xml:space="preserve">практические </w:t>
      </w:r>
      <w:r w:rsidRPr="00D31423">
        <w:rPr>
          <w:b/>
          <w:i/>
          <w:color w:val="auto"/>
        </w:rPr>
        <w:t xml:space="preserve">задания для </w:t>
      </w:r>
      <w:r>
        <w:rPr>
          <w:b/>
          <w:i/>
          <w:color w:val="auto"/>
        </w:rPr>
        <w:t>зачета:</w:t>
      </w:r>
    </w:p>
    <w:p w:rsidR="00AE3081" w:rsidRPr="00D31423" w:rsidRDefault="00AE3081" w:rsidP="00D31423">
      <w:pPr>
        <w:suppressAutoHyphens w:val="0"/>
        <w:autoSpaceDE w:val="0"/>
        <w:autoSpaceDN w:val="0"/>
        <w:adjustRightInd w:val="0"/>
        <w:spacing w:line="240" w:lineRule="auto"/>
        <w:ind w:firstLine="0"/>
        <w:rPr>
          <w:b/>
          <w:i/>
          <w:color w:val="auto"/>
        </w:rPr>
      </w:pPr>
    </w:p>
    <w:p w:rsidR="00AE3081" w:rsidRPr="00B979B4" w:rsidRDefault="00AE3081" w:rsidP="00D31423">
      <w:pPr>
        <w:suppressAutoHyphens w:val="0"/>
        <w:autoSpaceDE w:val="0"/>
        <w:autoSpaceDN w:val="0"/>
        <w:adjustRightInd w:val="0"/>
        <w:spacing w:line="240" w:lineRule="auto"/>
        <w:ind w:firstLine="0"/>
      </w:pPr>
      <w:r w:rsidRPr="00B979B4">
        <w:t>1.Имеется стабильный поток доходов от конкретного бизнеса, рассчитайте мультипликатор цена\прибыль, если денежный поток составляет 20 тыс</w:t>
      </w:r>
      <w:r>
        <w:t>.</w:t>
      </w:r>
      <w:r w:rsidRPr="00B979B4">
        <w:t xml:space="preserve"> долл</w:t>
      </w:r>
      <w:r>
        <w:t>.</w:t>
      </w:r>
      <w:r w:rsidRPr="00B979B4">
        <w:t>, а коэффициент капитализации –15%.</w:t>
      </w:r>
    </w:p>
    <w:p w:rsidR="00AE3081" w:rsidRPr="00B979B4" w:rsidRDefault="00AE3081" w:rsidP="00B979B4">
      <w:pPr>
        <w:ind w:firstLine="0"/>
      </w:pPr>
      <w:r w:rsidRPr="00B979B4">
        <w:t>2.Рассчитайте соотношение цена\прибыль для компании «Финист» с использованием данных о прогнозируемой прибыли на 200...г., если: ставка дисконта -18%; прибыль за 200</w:t>
      </w:r>
      <w:r>
        <w:t>…</w:t>
      </w:r>
      <w:r w:rsidRPr="00B979B4">
        <w:t>г</w:t>
      </w:r>
      <w:r>
        <w:t>.</w:t>
      </w:r>
      <w:r w:rsidRPr="00B979B4">
        <w:t>долл. – 50000;прибыль за 200...г.долл. - 75000.</w:t>
      </w:r>
    </w:p>
    <w:p w:rsidR="00AE3081" w:rsidRPr="00B979B4" w:rsidRDefault="00AE3081" w:rsidP="00B979B4">
      <w:pPr>
        <w:ind w:firstLine="0"/>
      </w:pPr>
      <w:r w:rsidRPr="00B979B4">
        <w:t>3.Компания по производству шин с суммой продаж в 1500тыс долл. получает прибыль 75тысдолл. Коэффициент капитализации равен 16%.Рассчитайте мультипликатор валового дохода компании.</w:t>
      </w:r>
    </w:p>
    <w:p w:rsidR="00AE3081" w:rsidRPr="00B979B4" w:rsidRDefault="00AE3081" w:rsidP="00B979B4">
      <w:pPr>
        <w:ind w:firstLine="0"/>
      </w:pPr>
      <w:r w:rsidRPr="00B979B4">
        <w:t>4.Ежегодный объем продаж компании, работающей в сфере услуг связи, составляет 10 млн долл., прибыль – 800 тыс</w:t>
      </w:r>
      <w:r>
        <w:t>.</w:t>
      </w:r>
      <w:r w:rsidRPr="00B979B4">
        <w:t xml:space="preserve"> долл. Рассчитайте мультипликатор валового дохода компании, если ставка капитализации равна 20%.</w:t>
      </w:r>
    </w:p>
    <w:p w:rsidR="00AE3081" w:rsidRPr="00B979B4" w:rsidRDefault="00AE3081" w:rsidP="00B979B4">
      <w:pPr>
        <w:ind w:firstLine="0"/>
      </w:pPr>
      <w:r w:rsidRPr="00B979B4">
        <w:t xml:space="preserve">5.Стоимость акции компании «Дельфин» на начало 2000г. составляла 150 долл. за акцию. В течение 2000г. были выплачены дивиденды в размере 10 долл. на акцию. К концу </w:t>
      </w:r>
      <w:smartTag w:uri="urn:schemas-microsoft-com:office:smarttags" w:element="metricconverter">
        <w:smartTagPr>
          <w:attr w:name="ProductID" w:val="2000 г"/>
        </w:smartTagPr>
        <w:r w:rsidRPr="00B979B4">
          <w:t>2000 г</w:t>
        </w:r>
      </w:smartTag>
      <w:r w:rsidRPr="00B979B4">
        <w:t>. цена акции достигла 175 долл. Рассчитать общую ставку дохода по акциям компании за указанный период.</w:t>
      </w:r>
    </w:p>
    <w:p w:rsidR="00AE3081" w:rsidRPr="00B979B4" w:rsidRDefault="00AE3081" w:rsidP="00B979B4">
      <w:pPr>
        <w:ind w:firstLine="0"/>
      </w:pPr>
      <w:r w:rsidRPr="00B979B4">
        <w:t>6.В начале года были приобретены акции компании «Дельта» стоимостью 140 долл . В конце года компания приняла решение выплатить дивиденды в размере 86 долл. на акцию. Рыночная цена акции составила после объявления о выплате дивидендов 144 долл. Чему будет равна конечная доходность ваших инвестиций в данной компании?</w:t>
      </w:r>
    </w:p>
    <w:p w:rsidR="00AE3081" w:rsidRPr="00B979B4" w:rsidRDefault="00AE3081" w:rsidP="00B979B4">
      <w:pPr>
        <w:ind w:firstLine="0"/>
      </w:pPr>
      <w:r w:rsidRPr="00B979B4">
        <w:t>7.Определитьстоимость «гудвилл» компании по следующим данным:</w:t>
      </w:r>
    </w:p>
    <w:p w:rsidR="00AE3081" w:rsidRPr="00B979B4" w:rsidRDefault="00AE3081" w:rsidP="00B979B4">
      <w:pPr>
        <w:ind w:firstLine="0"/>
      </w:pPr>
      <w:r w:rsidRPr="00B979B4">
        <w:t xml:space="preserve">Стоимость чистых активов 400 000 </w:t>
      </w:r>
    </w:p>
    <w:p w:rsidR="00AE3081" w:rsidRPr="00B979B4" w:rsidRDefault="00AE3081" w:rsidP="00B979B4">
      <w:pPr>
        <w:ind w:firstLine="0"/>
      </w:pPr>
      <w:r w:rsidRPr="00B979B4">
        <w:t>Прогнозируемая прибыль 86 000</w:t>
      </w:r>
    </w:p>
    <w:p w:rsidR="00AE3081" w:rsidRPr="00B979B4" w:rsidRDefault="00AE3081" w:rsidP="00B979B4">
      <w:pPr>
        <w:ind w:firstLine="0"/>
      </w:pPr>
      <w:r w:rsidRPr="00B979B4">
        <w:t>По среднеотраслевым данным доходность аналогичных компаний составляет 20% на собственный капитал при ставке капитализации 32%.</w:t>
      </w:r>
    </w:p>
    <w:p w:rsidR="00AE3081" w:rsidRPr="00B979B4" w:rsidRDefault="00AE3081" w:rsidP="00B979B4">
      <w:pPr>
        <w:ind w:firstLine="0"/>
      </w:pPr>
      <w:r w:rsidRPr="00B979B4">
        <w:t>8.Определить стоимость торговой марки предприятия за год. Фирма занимается розничной продажей оборудования, рынок не насыщен, оборудование поставляет предприятию партнер по цене на 2% ниже среднеоптовой, оптовая цена оборудования 130 тыс.долл., рыночная розничная –135 тыс</w:t>
      </w:r>
      <w:r>
        <w:t>.</w:t>
      </w:r>
      <w:r w:rsidRPr="00B979B4">
        <w:t xml:space="preserve"> долл</w:t>
      </w:r>
      <w:r>
        <w:t>.</w:t>
      </w:r>
      <w:r w:rsidRPr="00B979B4">
        <w:t>, объем продаж постоянен и равен 100 штук. Операционные расходы с учетом накладных-80% от выручки, ставка капитализации –20%.</w:t>
      </w:r>
    </w:p>
    <w:p w:rsidR="00AE3081" w:rsidRPr="00B979B4" w:rsidRDefault="00AE3081" w:rsidP="00B979B4">
      <w:pPr>
        <w:ind w:firstLine="0"/>
      </w:pPr>
      <w:r w:rsidRPr="00B979B4">
        <w:t>9.Рассчитать стоимость оборудования методом прямой капитализации. Объектом оценки является автоматическая линия по производству подшипников. При двухсменной работе и нормальной загрузке линия обеспечивает 414000деталей в год. Цена за один подшипник без НДС -4.5долл. Затраты (без амортизации) на производство в год составили 1650000 долл. Доля амортизации в составе затрат -45%.</w:t>
      </w:r>
      <w:r>
        <w:t xml:space="preserve"> </w:t>
      </w:r>
      <w:r w:rsidRPr="00B979B4">
        <w:t>Ставка капитализации–13%.</w:t>
      </w:r>
    </w:p>
    <w:p w:rsidR="00AE3081" w:rsidRPr="00B979B4" w:rsidRDefault="00AE3081" w:rsidP="00B979B4">
      <w:pPr>
        <w:ind w:firstLine="0"/>
      </w:pPr>
      <w:r w:rsidRPr="00B979B4">
        <w:t>10.Выпущены облигации с трехлетним сроком погашения. По ним выплачивается ежегодный доход в 180долл, стоимость погашаения равна 2500долл. Какова будет рыночная цена этих облигаций в момент выпуска, если ставка дисконта –8%.</w:t>
      </w:r>
    </w:p>
    <w:p w:rsidR="00AE3081" w:rsidRPr="00B979B4" w:rsidRDefault="00AE3081" w:rsidP="00B979B4">
      <w:pPr>
        <w:ind w:firstLine="0"/>
      </w:pPr>
      <w:r w:rsidRPr="00B979B4">
        <w:t>11.Необходимо определить текущую стоимость облигации с оставшимся сроком погашения 7лет, номинальной стоимостью 120000 руб</w:t>
      </w:r>
      <w:r>
        <w:t>.</w:t>
      </w:r>
      <w:r w:rsidRPr="00B979B4">
        <w:t>, приносящей 7%купонный доход при требуемом уровне доходности 12%.</w:t>
      </w:r>
    </w:p>
    <w:p w:rsidR="00AE3081" w:rsidRPr="00B979B4" w:rsidRDefault="00AE3081" w:rsidP="00B979B4">
      <w:pPr>
        <w:ind w:firstLine="0"/>
      </w:pPr>
      <w:r w:rsidRPr="00B979B4">
        <w:t>12.Определить текущую стоимость облигации нарицательной стоимостью 250000руб, купонной ставкой 15% годовых и сроком погашения через 5 лет, если рыночная норма дохода 10%. Процент по облигациям выплачивается дважды в год.</w:t>
      </w:r>
    </w:p>
    <w:p w:rsidR="00AE3081" w:rsidRPr="00B979B4" w:rsidRDefault="00AE3081" w:rsidP="00B979B4">
      <w:pPr>
        <w:ind w:firstLine="0"/>
      </w:pPr>
      <w:r w:rsidRPr="00B979B4">
        <w:t>13.Предположим, что рыночная стоимость активов предприятия оценивается в 140000долл, фактическая чистая прибыль –28000долл.Среднеотраслевой уровень рентабельности -15;. Ставка капитализации –20%. Рассчитать стоимость деловой репутации предприятия.</w:t>
      </w:r>
    </w:p>
    <w:p w:rsidR="00AE3081" w:rsidRPr="00B979B4" w:rsidRDefault="00AE3081" w:rsidP="00B979B4">
      <w:pPr>
        <w:ind w:firstLine="0"/>
      </w:pPr>
      <w:r w:rsidRPr="00B979B4">
        <w:t>14. Ожидается, что объект недвижимости принесет ЧОД 40000долл в год. Анализ сравнимых продаж показывает, что инвесторы ожидают 16% отдачи на собственные средства от капиталовложений в аналогичные объекты. Под приобретение объекта был получен кредит 180000долл.Ипотечная постоянная –15%. Оценить стоимость объекта.</w:t>
      </w:r>
    </w:p>
    <w:p w:rsidR="00AE3081" w:rsidRPr="00B979B4" w:rsidRDefault="00AE3081" w:rsidP="00B979B4">
      <w:pPr>
        <w:ind w:firstLine="0"/>
      </w:pPr>
      <w:r w:rsidRPr="00B979B4">
        <w:t>15.Ликвидационная стоимость организации составляет 5,4млрд руб, прогнозируемый среднегодовой чистый денежный поток –467 млн руб. Средневзвешенная стоимость капитала 14%. Что выгоднее: ликвидировать организацию или разработать план ее реструктуризации?</w:t>
      </w:r>
    </w:p>
    <w:p w:rsidR="00AE3081" w:rsidRPr="00B979B4" w:rsidRDefault="00AE3081" w:rsidP="00B979B4">
      <w:pPr>
        <w:widowControl/>
        <w:suppressAutoHyphens w:val="0"/>
        <w:autoSpaceDE w:val="0"/>
        <w:autoSpaceDN w:val="0"/>
        <w:adjustRightInd w:val="0"/>
        <w:spacing w:line="240" w:lineRule="auto"/>
        <w:ind w:firstLine="0"/>
        <w:rPr>
          <w:i/>
          <w:color w:val="auto"/>
        </w:rPr>
      </w:pPr>
    </w:p>
    <w:p w:rsidR="00AE3081" w:rsidRPr="00B979B4" w:rsidRDefault="00AE3081" w:rsidP="00B979B4">
      <w:pPr>
        <w:suppressAutoHyphens w:val="0"/>
        <w:autoSpaceDE w:val="0"/>
        <w:autoSpaceDN w:val="0"/>
        <w:adjustRightInd w:val="0"/>
        <w:spacing w:line="240" w:lineRule="auto"/>
        <w:ind w:firstLine="0"/>
        <w:rPr>
          <w:b/>
          <w:i/>
          <w:color w:val="auto"/>
        </w:rPr>
      </w:pPr>
      <w:r w:rsidRPr="00B979B4">
        <w:rPr>
          <w:b/>
          <w:i/>
          <w:color w:val="auto"/>
        </w:rPr>
        <w:t>Показатели и критерии оценивания зачета с оценкой:</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 xml:space="preserve">– на оценку </w:t>
      </w:r>
      <w:r w:rsidRPr="00B979B4">
        <w:rPr>
          <w:b/>
          <w:color w:val="auto"/>
        </w:rPr>
        <w:t>«отлично»</w:t>
      </w:r>
      <w:r w:rsidRPr="00B979B4">
        <w:rPr>
          <w:color w:val="auto"/>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 xml:space="preserve">– на оценку </w:t>
      </w:r>
      <w:r w:rsidRPr="00B979B4">
        <w:rPr>
          <w:b/>
          <w:color w:val="auto"/>
        </w:rPr>
        <w:t>«хорошо»</w:t>
      </w:r>
      <w:r w:rsidRPr="00B979B4">
        <w:rPr>
          <w:color w:val="auto"/>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 xml:space="preserve">– на оценку </w:t>
      </w:r>
      <w:r w:rsidRPr="00B979B4">
        <w:rPr>
          <w:b/>
          <w:color w:val="auto"/>
        </w:rPr>
        <w:t>«удовлетворительно»</w:t>
      </w:r>
      <w:r w:rsidRPr="00B979B4">
        <w:rPr>
          <w:color w:val="auto"/>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 xml:space="preserve">– на оценку </w:t>
      </w:r>
      <w:r w:rsidRPr="00B979B4">
        <w:rPr>
          <w:b/>
          <w:color w:val="auto"/>
        </w:rPr>
        <w:t>«неудовлетворительно»</w:t>
      </w:r>
      <w:r w:rsidRPr="00B979B4">
        <w:rPr>
          <w:color w:val="auto"/>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AE3081" w:rsidRPr="00B979B4" w:rsidRDefault="00AE3081" w:rsidP="00B979B4">
      <w:pPr>
        <w:suppressAutoHyphens w:val="0"/>
        <w:autoSpaceDE w:val="0"/>
        <w:autoSpaceDN w:val="0"/>
        <w:adjustRightInd w:val="0"/>
        <w:spacing w:line="240" w:lineRule="auto"/>
        <w:ind w:firstLine="0"/>
        <w:rPr>
          <w:color w:val="auto"/>
        </w:rPr>
      </w:pPr>
      <w:r w:rsidRPr="00B979B4">
        <w:rPr>
          <w:color w:val="auto"/>
        </w:rPr>
        <w:t xml:space="preserve">– на оценку </w:t>
      </w:r>
      <w:r w:rsidRPr="00B979B4">
        <w:rPr>
          <w:b/>
          <w:color w:val="auto"/>
        </w:rPr>
        <w:t>«неудовлетворительно»</w:t>
      </w:r>
      <w:r w:rsidRPr="00B979B4">
        <w:rPr>
          <w:color w:val="auto"/>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E3081" w:rsidRPr="00B979B4" w:rsidRDefault="00AE3081" w:rsidP="00B979B4">
      <w:pPr>
        <w:tabs>
          <w:tab w:val="left" w:pos="851"/>
        </w:tabs>
        <w:suppressAutoHyphens w:val="0"/>
        <w:autoSpaceDE w:val="0"/>
        <w:autoSpaceDN w:val="0"/>
        <w:adjustRightInd w:val="0"/>
        <w:spacing w:line="240" w:lineRule="auto"/>
        <w:ind w:firstLine="0"/>
        <w:rPr>
          <w:i/>
          <w:color w:val="auto"/>
        </w:rPr>
      </w:pPr>
    </w:p>
    <w:p w:rsidR="00AE3081" w:rsidRPr="00B979B4" w:rsidRDefault="00AE3081" w:rsidP="00B979B4">
      <w:pPr>
        <w:keepNext/>
        <w:suppressAutoHyphens w:val="0"/>
        <w:spacing w:before="240" w:after="120" w:line="240" w:lineRule="auto"/>
        <w:ind w:firstLine="0"/>
        <w:outlineLvl w:val="0"/>
        <w:rPr>
          <w:b/>
          <w:color w:val="auto"/>
          <w:spacing w:val="-4"/>
        </w:rPr>
        <w:sectPr w:rsidR="00AE3081" w:rsidRPr="00B979B4" w:rsidSect="00271D05">
          <w:pgSz w:w="11907" w:h="16840" w:code="9"/>
          <w:pgMar w:top="1134" w:right="851" w:bottom="851" w:left="1701" w:header="720" w:footer="720" w:gutter="0"/>
          <w:cols w:space="720"/>
          <w:noEndnote/>
          <w:titlePg/>
          <w:docGrid w:linePitch="326"/>
        </w:sectPr>
      </w:pPr>
    </w:p>
    <w:p w:rsidR="00AE3081" w:rsidRPr="00B979B4" w:rsidRDefault="00AE3081" w:rsidP="00B979B4">
      <w:pPr>
        <w:keepNext/>
        <w:suppressAutoHyphens w:val="0"/>
        <w:spacing w:before="240" w:after="120" w:line="240" w:lineRule="auto"/>
        <w:ind w:firstLine="0"/>
        <w:outlineLvl w:val="0"/>
        <w:rPr>
          <w:rFonts w:cs="Georgia"/>
          <w:b/>
          <w:iCs/>
          <w:color w:val="auto"/>
          <w:spacing w:val="-4"/>
        </w:rPr>
      </w:pPr>
      <w:r w:rsidRPr="00B979B4">
        <w:rPr>
          <w:b/>
          <w:color w:val="auto"/>
          <w:spacing w:val="-4"/>
        </w:rPr>
        <w:t xml:space="preserve">8 </w:t>
      </w:r>
      <w:r w:rsidRPr="00B979B4">
        <w:rPr>
          <w:rFonts w:cs="Georgia"/>
          <w:b/>
          <w:iCs/>
          <w:color w:val="auto"/>
          <w:spacing w:val="-4"/>
        </w:rPr>
        <w:t>Учебно-методическое и информационное обеспечение дисциплины (модуля)</w:t>
      </w:r>
    </w:p>
    <w:p w:rsidR="00AE3081" w:rsidRPr="00711527" w:rsidRDefault="00AE3081" w:rsidP="00206E8D">
      <w:pPr>
        <w:widowControl/>
        <w:suppressAutoHyphens w:val="0"/>
        <w:autoSpaceDE w:val="0"/>
        <w:autoSpaceDN w:val="0"/>
        <w:adjustRightInd w:val="0"/>
        <w:spacing w:line="240" w:lineRule="auto"/>
        <w:ind w:firstLine="426"/>
        <w:rPr>
          <w:color w:val="auto"/>
        </w:rPr>
      </w:pPr>
      <w:r w:rsidRPr="00711527">
        <w:rPr>
          <w:b/>
          <w:bCs/>
          <w:color w:val="auto"/>
        </w:rPr>
        <w:t xml:space="preserve">а) Основная </w:t>
      </w:r>
      <w:r w:rsidRPr="00711527">
        <w:rPr>
          <w:b/>
          <w:color w:val="auto"/>
        </w:rPr>
        <w:t>литература:</w:t>
      </w:r>
      <w:r w:rsidRPr="00711527">
        <w:rPr>
          <w:color w:val="auto"/>
        </w:rPr>
        <w:t xml:space="preserve"> </w:t>
      </w:r>
    </w:p>
    <w:p w:rsidR="00AE3081" w:rsidRPr="001E541E" w:rsidRDefault="00AE3081" w:rsidP="001E541E">
      <w:pPr>
        <w:pStyle w:val="ListParagraph"/>
        <w:widowControl/>
        <w:numPr>
          <w:ilvl w:val="0"/>
          <w:numId w:val="19"/>
        </w:numPr>
        <w:suppressAutoHyphens w:val="0"/>
        <w:spacing w:after="36" w:line="240" w:lineRule="auto"/>
        <w:ind w:left="0" w:firstLine="851"/>
        <w:jc w:val="both"/>
        <w:rPr>
          <w:color w:val="0563C1"/>
          <w:u w:val="single"/>
        </w:rPr>
      </w:pPr>
      <w:r w:rsidRPr="00370058">
        <w:rPr>
          <w:color w:val="001329"/>
          <w:shd w:val="clear" w:color="auto" w:fill="FFFFFF"/>
        </w:rPr>
        <w:t xml:space="preserve">Чеботарев, Н. Ф. Оценка стоимости предприятия (бизнеса): учебник для бакалавров / Н. Ф. Чеботарев. — 4-е изд., стер. — Москва: Издательско-торговая корпорация «Дашков и К°», 2020. - 252 с. - </w:t>
      </w:r>
      <w:r>
        <w:rPr>
          <w:color w:val="001329"/>
          <w:shd w:val="clear" w:color="auto" w:fill="FFFFFF"/>
        </w:rPr>
        <w:t>ISBN 978-5-394-03460-2. - Текст</w:t>
      </w:r>
      <w:r w:rsidRPr="00370058">
        <w:rPr>
          <w:color w:val="001329"/>
          <w:shd w:val="clear" w:color="auto" w:fill="FFFFFF"/>
        </w:rPr>
        <w:t xml:space="preserve">: электронный. - URL: </w:t>
      </w:r>
      <w:hyperlink r:id="rId8" w:history="1">
        <w:r w:rsidRPr="00DC761D">
          <w:rPr>
            <w:rStyle w:val="Hyperlink"/>
          </w:rPr>
          <w:t>https://znanium.com/read?id=358257</w:t>
        </w:r>
      </w:hyperlink>
      <w:r w:rsidRPr="00370058">
        <w:rPr>
          <w:color w:val="001329"/>
          <w:shd w:val="clear" w:color="auto" w:fill="FFFFFF"/>
        </w:rPr>
        <w:t xml:space="preserve"> </w:t>
      </w:r>
      <w:r>
        <w:rPr>
          <w:color w:val="001329"/>
          <w:shd w:val="clear" w:color="auto" w:fill="FFFFFF"/>
        </w:rPr>
        <w:t>(дата обращения: 01.09.2020)</w:t>
      </w:r>
    </w:p>
    <w:p w:rsidR="00AE3081" w:rsidRPr="001E541E" w:rsidRDefault="00AE3081" w:rsidP="001E541E">
      <w:pPr>
        <w:pStyle w:val="ListParagraph"/>
        <w:widowControl/>
        <w:numPr>
          <w:ilvl w:val="0"/>
          <w:numId w:val="19"/>
        </w:numPr>
        <w:suppressAutoHyphens w:val="0"/>
        <w:spacing w:after="36" w:line="240" w:lineRule="auto"/>
        <w:ind w:left="0" w:firstLine="851"/>
        <w:jc w:val="both"/>
        <w:rPr>
          <w:color w:val="0563C1"/>
          <w:u w:val="single"/>
        </w:rPr>
      </w:pPr>
      <w:r w:rsidRPr="00370058">
        <w:t>Федотова, М. А.  Оце</w:t>
      </w:r>
      <w:r>
        <w:t>нка стоимости активов и бизнеса</w:t>
      </w:r>
      <w:r w:rsidRPr="00370058">
        <w:t xml:space="preserve">: учебник для вузов / М. А. Федотова, В. И. Бусов, О. А. Землянский ; под редакцией М. А. Федотовой. — Москва : Издательство Юрайт, 2020. — 522 с. — (Высшее образование). — </w:t>
      </w:r>
      <w:r>
        <w:t>ISBN 978-5-534-07502-1. — Текст</w:t>
      </w:r>
      <w:r w:rsidRPr="00370058">
        <w:t>: электронный // ЭБС Юрайт [сайт]. — URL: https://urait.ru/bcode/455704.</w:t>
      </w:r>
      <w:hyperlink r:id="rId9" w:anchor="page/1" w:history="1">
        <w:r w:rsidRPr="00DC761D">
          <w:rPr>
            <w:rStyle w:val="Hyperlink"/>
          </w:rPr>
          <w:t>https://urait.ru/viewer/ocenka-stoimosti-aktivov-i-biznesa-455704#page/1</w:t>
        </w:r>
      </w:hyperlink>
      <w:r>
        <w:rPr>
          <w:rStyle w:val="Hyperlink"/>
        </w:rPr>
        <w:t xml:space="preserve"> </w:t>
      </w:r>
      <w:r>
        <w:rPr>
          <w:color w:val="001329"/>
          <w:shd w:val="clear" w:color="auto" w:fill="FFFFFF"/>
        </w:rPr>
        <w:t>(дата обращения: 01.09.2020)</w:t>
      </w:r>
    </w:p>
    <w:p w:rsidR="00AE3081" w:rsidRDefault="00AE3081" w:rsidP="00D33DDE">
      <w:pPr>
        <w:rPr>
          <w:b/>
        </w:rPr>
      </w:pPr>
    </w:p>
    <w:p w:rsidR="00AE3081" w:rsidRDefault="00AE3081" w:rsidP="001E541E">
      <w:pPr>
        <w:rPr>
          <w:b/>
        </w:rPr>
      </w:pPr>
      <w:r w:rsidRPr="00944639">
        <w:rPr>
          <w:b/>
        </w:rPr>
        <w:t>б) Дополнительная литература:</w:t>
      </w:r>
    </w:p>
    <w:p w:rsidR="00AE3081" w:rsidRDefault="00AE3081" w:rsidP="001E541E">
      <w:pPr>
        <w:pStyle w:val="ListParagraph"/>
        <w:numPr>
          <w:ilvl w:val="0"/>
          <w:numId w:val="23"/>
        </w:numPr>
        <w:ind w:left="0" w:firstLine="851"/>
        <w:rPr>
          <w:b/>
        </w:rPr>
      </w:pPr>
      <w:r w:rsidRPr="00DC761D">
        <w:t xml:space="preserve">Спиридонова, Е. А.  Оценка стоимости бизнеса : учебник и практикум для вузов / Е. А. Спиридонова. — 2-е изд., перераб. и доп. — Москва : Издательство Юрайт, 2020. — 317 с. — (Высшее образование). — ISBN 978-5-534-08022-3. — Текст : электронный // ЭБС Юрайт [сайт]. — URL: </w:t>
      </w:r>
      <w:hyperlink r:id="rId10" w:anchor="page/1" w:history="1">
        <w:r w:rsidRPr="00DC761D">
          <w:rPr>
            <w:rStyle w:val="Hyperlink"/>
          </w:rPr>
          <w:t>https://urait.ru/viewer/ocenka-stoimosti-biznesa-451004#page/1</w:t>
        </w:r>
      </w:hyperlink>
      <w:r w:rsidRPr="00DC761D">
        <w:t xml:space="preserve">  </w:t>
      </w:r>
      <w:r w:rsidRPr="001E541E">
        <w:rPr>
          <w:color w:val="001329"/>
          <w:shd w:val="clear" w:color="auto" w:fill="FFFFFF"/>
        </w:rPr>
        <w:t>(дата обращения: 01.09.2020)</w:t>
      </w:r>
    </w:p>
    <w:p w:rsidR="00AE3081" w:rsidRPr="001E541E" w:rsidRDefault="00AE3081" w:rsidP="001E541E">
      <w:pPr>
        <w:pStyle w:val="ListParagraph"/>
        <w:numPr>
          <w:ilvl w:val="0"/>
          <w:numId w:val="23"/>
        </w:numPr>
        <w:ind w:left="0" w:firstLine="851"/>
        <w:rPr>
          <w:b/>
        </w:rPr>
      </w:pPr>
      <w:r w:rsidRPr="00A506EA">
        <w:t xml:space="preserve"> Касьяненко, Т. Г.  Оценка стоим</w:t>
      </w:r>
      <w:r>
        <w:t>ости бизнеса + приложение в ЭБС</w:t>
      </w:r>
      <w:r w:rsidRPr="00A506EA">
        <w:t xml:space="preserve">: учебник для вузов / Т. Г. Касьяненко, Г. А. Маховикова. — 2-е изд., перераб. и доп. — Москва: Издательство Юрайт, 2020. — 373 с. — (Высшее образование). — </w:t>
      </w:r>
      <w:r>
        <w:t>ISBN 978-5-534-01446-4. — Текст</w:t>
      </w:r>
      <w:r w:rsidRPr="00A506EA">
        <w:t xml:space="preserve">: электронный // ЭБС Юрайт [сайт]. — URL: </w:t>
      </w:r>
      <w:hyperlink r:id="rId11" w:anchor="page/1" w:history="1">
        <w:r w:rsidRPr="00DC761D">
          <w:rPr>
            <w:rStyle w:val="Hyperlink"/>
          </w:rPr>
          <w:t>https</w:t>
        </w:r>
        <w:r w:rsidRPr="00EC7CF9">
          <w:rPr>
            <w:rStyle w:val="Hyperlink"/>
          </w:rPr>
          <w:t>://</w:t>
        </w:r>
        <w:r w:rsidRPr="00DC761D">
          <w:rPr>
            <w:rStyle w:val="Hyperlink"/>
          </w:rPr>
          <w:t>urait</w:t>
        </w:r>
        <w:r w:rsidRPr="00EC7CF9">
          <w:rPr>
            <w:rStyle w:val="Hyperlink"/>
          </w:rPr>
          <w:t>.</w:t>
        </w:r>
        <w:r w:rsidRPr="00DC761D">
          <w:rPr>
            <w:rStyle w:val="Hyperlink"/>
          </w:rPr>
          <w:t>ru</w:t>
        </w:r>
        <w:r w:rsidRPr="00EC7CF9">
          <w:rPr>
            <w:rStyle w:val="Hyperlink"/>
          </w:rPr>
          <w:t>/</w:t>
        </w:r>
        <w:r w:rsidRPr="00DC761D">
          <w:rPr>
            <w:rStyle w:val="Hyperlink"/>
          </w:rPr>
          <w:t>viewer</w:t>
        </w:r>
        <w:r w:rsidRPr="00EC7CF9">
          <w:rPr>
            <w:rStyle w:val="Hyperlink"/>
          </w:rPr>
          <w:t>/</w:t>
        </w:r>
        <w:r w:rsidRPr="00DC761D">
          <w:rPr>
            <w:rStyle w:val="Hyperlink"/>
          </w:rPr>
          <w:t>ocenka</w:t>
        </w:r>
        <w:r w:rsidRPr="00EC7CF9">
          <w:rPr>
            <w:rStyle w:val="Hyperlink"/>
          </w:rPr>
          <w:t>-</w:t>
        </w:r>
        <w:r w:rsidRPr="00DC761D">
          <w:rPr>
            <w:rStyle w:val="Hyperlink"/>
          </w:rPr>
          <w:t>stoimosti</w:t>
        </w:r>
        <w:r w:rsidRPr="00EC7CF9">
          <w:rPr>
            <w:rStyle w:val="Hyperlink"/>
          </w:rPr>
          <w:t>-</w:t>
        </w:r>
        <w:r w:rsidRPr="00DC761D">
          <w:rPr>
            <w:rStyle w:val="Hyperlink"/>
          </w:rPr>
          <w:t>biznesa</w:t>
        </w:r>
        <w:r w:rsidRPr="00EC7CF9">
          <w:rPr>
            <w:rStyle w:val="Hyperlink"/>
          </w:rPr>
          <w:t>-</w:t>
        </w:r>
        <w:r w:rsidRPr="00DC761D">
          <w:rPr>
            <w:rStyle w:val="Hyperlink"/>
          </w:rPr>
          <w:t>prilozhenie</w:t>
        </w:r>
        <w:r w:rsidRPr="00EC7CF9">
          <w:rPr>
            <w:rStyle w:val="Hyperlink"/>
          </w:rPr>
          <w:t>-</w:t>
        </w:r>
        <w:r w:rsidRPr="00DC761D">
          <w:rPr>
            <w:rStyle w:val="Hyperlink"/>
          </w:rPr>
          <w:t>v</w:t>
        </w:r>
        <w:r w:rsidRPr="00EC7CF9">
          <w:rPr>
            <w:rStyle w:val="Hyperlink"/>
          </w:rPr>
          <w:t>-</w:t>
        </w:r>
        <w:r w:rsidRPr="00DC761D">
          <w:rPr>
            <w:rStyle w:val="Hyperlink"/>
          </w:rPr>
          <w:t>ebs</w:t>
        </w:r>
        <w:r w:rsidRPr="00EC7CF9">
          <w:rPr>
            <w:rStyle w:val="Hyperlink"/>
          </w:rPr>
          <w:t>-450095#</w:t>
        </w:r>
        <w:r w:rsidRPr="00DC761D">
          <w:rPr>
            <w:rStyle w:val="Hyperlink"/>
          </w:rPr>
          <w:t>page</w:t>
        </w:r>
        <w:r w:rsidRPr="00EC7CF9">
          <w:rPr>
            <w:rStyle w:val="Hyperlink"/>
          </w:rPr>
          <w:t>/1</w:t>
        </w:r>
      </w:hyperlink>
      <w:r w:rsidRPr="003E64A1">
        <w:t xml:space="preserve"> </w:t>
      </w:r>
      <w:r w:rsidRPr="001E541E">
        <w:rPr>
          <w:color w:val="001329"/>
          <w:shd w:val="clear" w:color="auto" w:fill="FFFFFF"/>
        </w:rPr>
        <w:t>(дата обращения: 01.09.2020)</w:t>
      </w:r>
    </w:p>
    <w:p w:rsidR="00AE3081" w:rsidRDefault="00AE3081" w:rsidP="00206E8D">
      <w:pPr>
        <w:spacing w:before="120"/>
        <w:ind w:firstLine="0"/>
        <w:contextualSpacing/>
        <w:rPr>
          <w:b/>
        </w:rPr>
      </w:pPr>
    </w:p>
    <w:p w:rsidR="00AE3081" w:rsidRPr="004B0DB2" w:rsidRDefault="00AE3081" w:rsidP="00206E8D">
      <w:pPr>
        <w:autoSpaceDE w:val="0"/>
        <w:autoSpaceDN w:val="0"/>
        <w:adjustRightInd w:val="0"/>
        <w:spacing w:after="120" w:line="240" w:lineRule="auto"/>
        <w:rPr>
          <w:b/>
        </w:rPr>
      </w:pPr>
      <w:r w:rsidRPr="004B0DB2">
        <w:rPr>
          <w:b/>
          <w:bCs/>
          <w:spacing w:val="40"/>
        </w:rPr>
        <w:t>в)</w:t>
      </w:r>
      <w:r w:rsidRPr="004B0DB2">
        <w:rPr>
          <w:b/>
          <w:bCs/>
        </w:rPr>
        <w:t xml:space="preserve"> </w:t>
      </w:r>
      <w:r w:rsidRPr="004B0DB2">
        <w:rPr>
          <w:b/>
        </w:rPr>
        <w:t xml:space="preserve">Методические указания: </w:t>
      </w:r>
    </w:p>
    <w:p w:rsidR="00AE3081" w:rsidRDefault="00AE3081" w:rsidP="001E541E">
      <w:pPr>
        <w:rPr>
          <w:color w:val="000000"/>
        </w:rPr>
      </w:pPr>
      <w:r>
        <w:t>1.</w:t>
      </w:r>
      <w:r w:rsidRPr="00ED0592">
        <w:t xml:space="preserve"> Методические </w:t>
      </w:r>
      <w:r>
        <w:t>рекомендации</w:t>
      </w:r>
      <w:bookmarkStart w:id="1" w:name="_GoBack"/>
      <w:bookmarkEnd w:id="1"/>
      <w:r w:rsidRPr="00ED0592">
        <w:t xml:space="preserve"> по выполнению </w:t>
      </w:r>
      <w:r>
        <w:t xml:space="preserve">самостоятельной работы представлены </w:t>
      </w:r>
      <w:r>
        <w:rPr>
          <w:color w:val="000000"/>
        </w:rPr>
        <w:t>в приложении 1.</w:t>
      </w:r>
    </w:p>
    <w:p w:rsidR="00AE3081" w:rsidRPr="00944639" w:rsidRDefault="00AE3081" w:rsidP="008563DA">
      <w:pPr>
        <w:widowControl/>
        <w:ind w:firstLine="0"/>
        <w:rPr>
          <w:shd w:val="clear" w:color="auto" w:fill="FFFF00"/>
        </w:rPr>
      </w:pPr>
    </w:p>
    <w:p w:rsidR="00AE3081" w:rsidRDefault="00AE3081" w:rsidP="00206E8D">
      <w:pPr>
        <w:spacing w:before="120"/>
        <w:contextualSpacing/>
        <w:rPr>
          <w:b/>
        </w:rPr>
      </w:pPr>
      <w:r>
        <w:rPr>
          <w:b/>
        </w:rPr>
        <w:t>г</w:t>
      </w:r>
      <w:r w:rsidRPr="00EC5A28">
        <w:rPr>
          <w:b/>
        </w:rPr>
        <w:t>) Программное обеспечение и Интернет-ресурсы:</w:t>
      </w:r>
    </w:p>
    <w:p w:rsidR="00AE3081" w:rsidRDefault="00AE3081" w:rsidP="008563DA">
      <w:pPr>
        <w:spacing w:before="120"/>
        <w:ind w:firstLine="0"/>
        <w:contextualSpacing/>
        <w:rPr>
          <w:b/>
        </w:rPr>
      </w:pPr>
      <w:r w:rsidRPr="00EC5A28">
        <w:rPr>
          <w:b/>
        </w:rPr>
        <w:t>Программное обеспечение</w:t>
      </w:r>
    </w:p>
    <w:p w:rsidR="00AE3081" w:rsidRDefault="00AE3081" w:rsidP="008563DA">
      <w:pPr>
        <w:spacing w:before="120"/>
        <w:ind w:firstLine="0"/>
        <w:contextualSpacing/>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3754"/>
        <w:gridCol w:w="2761"/>
      </w:tblGrid>
      <w:tr w:rsidR="00AE3081" w:rsidRPr="00334FC9" w:rsidTr="004E1E07">
        <w:trPr>
          <w:trHeight w:val="537"/>
        </w:trPr>
        <w:tc>
          <w:tcPr>
            <w:tcW w:w="2835" w:type="dxa"/>
            <w:vAlign w:val="center"/>
          </w:tcPr>
          <w:p w:rsidR="00AE3081" w:rsidRPr="00334FC9" w:rsidRDefault="00AE3081" w:rsidP="004E1E07">
            <w:pPr>
              <w:spacing w:line="240" w:lineRule="auto"/>
              <w:ind w:firstLine="5"/>
              <w:contextualSpacing/>
              <w:jc w:val="center"/>
            </w:pPr>
            <w:r w:rsidRPr="00334FC9">
              <w:t>Наименование ПО</w:t>
            </w:r>
          </w:p>
        </w:tc>
        <w:tc>
          <w:tcPr>
            <w:tcW w:w="3754" w:type="dxa"/>
            <w:vAlign w:val="center"/>
          </w:tcPr>
          <w:p w:rsidR="00AE3081" w:rsidRPr="00334FC9" w:rsidRDefault="00AE3081" w:rsidP="004E1E07">
            <w:pPr>
              <w:spacing w:line="240" w:lineRule="auto"/>
              <w:ind w:firstLine="5"/>
              <w:contextualSpacing/>
              <w:jc w:val="center"/>
            </w:pPr>
            <w:r w:rsidRPr="00334FC9">
              <w:t>№ договора</w:t>
            </w:r>
          </w:p>
        </w:tc>
        <w:tc>
          <w:tcPr>
            <w:tcW w:w="2761" w:type="dxa"/>
            <w:vAlign w:val="center"/>
          </w:tcPr>
          <w:p w:rsidR="00AE3081" w:rsidRPr="00334FC9" w:rsidRDefault="00AE3081" w:rsidP="004E1E07">
            <w:pPr>
              <w:spacing w:line="240" w:lineRule="auto"/>
              <w:ind w:firstLine="5"/>
              <w:contextualSpacing/>
              <w:jc w:val="center"/>
            </w:pPr>
            <w:r w:rsidRPr="00334FC9">
              <w:t>Срок действия лицензии</w:t>
            </w:r>
          </w:p>
        </w:tc>
      </w:tr>
      <w:tr w:rsidR="00AE3081" w:rsidRPr="00334FC9" w:rsidTr="004E1E07">
        <w:tc>
          <w:tcPr>
            <w:tcW w:w="2835" w:type="dxa"/>
            <w:vAlign w:val="center"/>
          </w:tcPr>
          <w:p w:rsidR="00AE3081" w:rsidRPr="00334FC9" w:rsidRDefault="00AE3081" w:rsidP="004E1E07">
            <w:pPr>
              <w:spacing w:line="240" w:lineRule="auto"/>
              <w:contextualSpacing/>
              <w:jc w:val="left"/>
            </w:pPr>
            <w:r w:rsidRPr="00334FC9">
              <w:t>MS Windows 7</w:t>
            </w:r>
          </w:p>
        </w:tc>
        <w:tc>
          <w:tcPr>
            <w:tcW w:w="3754" w:type="dxa"/>
            <w:vAlign w:val="center"/>
          </w:tcPr>
          <w:p w:rsidR="00AE3081" w:rsidRPr="003175E6" w:rsidRDefault="00AE3081" w:rsidP="004E1E07">
            <w:pPr>
              <w:spacing w:line="240" w:lineRule="auto"/>
              <w:ind w:firstLine="0"/>
              <w:contextualSpacing/>
              <w:jc w:val="left"/>
            </w:pPr>
            <w:r w:rsidRPr="003175E6">
              <w:t>Д-1227 от 08.10.2018</w:t>
            </w:r>
          </w:p>
          <w:p w:rsidR="00AE3081" w:rsidRDefault="00AE3081" w:rsidP="004E1E07">
            <w:pPr>
              <w:spacing w:line="240" w:lineRule="auto"/>
              <w:ind w:firstLine="0"/>
              <w:contextualSpacing/>
              <w:jc w:val="left"/>
            </w:pPr>
            <w:r w:rsidRPr="003175E6">
              <w:t xml:space="preserve">Д-757-17 от 27.06.2017 </w:t>
            </w:r>
          </w:p>
          <w:p w:rsidR="00AE3081" w:rsidRPr="003175E6" w:rsidRDefault="00AE3081" w:rsidP="004E1E07">
            <w:pPr>
              <w:spacing w:line="240" w:lineRule="auto"/>
              <w:ind w:firstLine="0"/>
              <w:contextualSpacing/>
              <w:jc w:val="left"/>
            </w:pPr>
            <w:r w:rsidRPr="003175E6">
              <w:t>Д-593-16 от 20.05.2016</w:t>
            </w:r>
          </w:p>
        </w:tc>
        <w:tc>
          <w:tcPr>
            <w:tcW w:w="2761" w:type="dxa"/>
          </w:tcPr>
          <w:p w:rsidR="00AE3081" w:rsidRPr="00334FC9" w:rsidRDefault="00AE3081" w:rsidP="004E1E07">
            <w:pPr>
              <w:spacing w:line="240" w:lineRule="auto"/>
              <w:contextualSpacing/>
            </w:pPr>
            <w:r w:rsidRPr="00334FC9">
              <w:t>11.10.2021</w:t>
            </w:r>
          </w:p>
          <w:p w:rsidR="00AE3081" w:rsidRPr="00334FC9" w:rsidRDefault="00AE3081" w:rsidP="004E1E07">
            <w:pPr>
              <w:spacing w:line="240" w:lineRule="auto"/>
              <w:contextualSpacing/>
            </w:pPr>
            <w:r w:rsidRPr="00334FC9">
              <w:t>27.07.2018</w:t>
            </w:r>
          </w:p>
          <w:p w:rsidR="00AE3081" w:rsidRPr="00334FC9" w:rsidRDefault="00AE3081" w:rsidP="004E1E07">
            <w:pPr>
              <w:spacing w:line="240" w:lineRule="auto"/>
              <w:contextualSpacing/>
            </w:pPr>
            <w:r w:rsidRPr="00334FC9">
              <w:t>20.05.2017</w:t>
            </w:r>
          </w:p>
        </w:tc>
      </w:tr>
      <w:tr w:rsidR="00AE3081" w:rsidRPr="00334FC9" w:rsidTr="004E1E07">
        <w:tc>
          <w:tcPr>
            <w:tcW w:w="2835" w:type="dxa"/>
            <w:vAlign w:val="center"/>
          </w:tcPr>
          <w:p w:rsidR="00AE3081" w:rsidRPr="00334FC9" w:rsidRDefault="00AE3081" w:rsidP="004E1E07">
            <w:pPr>
              <w:spacing w:line="240" w:lineRule="auto"/>
              <w:contextualSpacing/>
              <w:jc w:val="left"/>
            </w:pPr>
            <w:r w:rsidRPr="00334FC9">
              <w:t>MS Office 2007</w:t>
            </w:r>
          </w:p>
        </w:tc>
        <w:tc>
          <w:tcPr>
            <w:tcW w:w="3754" w:type="dxa"/>
            <w:vAlign w:val="center"/>
          </w:tcPr>
          <w:p w:rsidR="00AE3081" w:rsidRPr="00334FC9" w:rsidRDefault="00AE3081" w:rsidP="004E1E07">
            <w:pPr>
              <w:spacing w:line="240" w:lineRule="auto"/>
              <w:ind w:firstLine="0"/>
              <w:contextualSpacing/>
              <w:jc w:val="left"/>
            </w:pPr>
            <w:r w:rsidRPr="00334FC9">
              <w:t>№ 135 от 17.09.2007</w:t>
            </w:r>
          </w:p>
        </w:tc>
        <w:tc>
          <w:tcPr>
            <w:tcW w:w="2761" w:type="dxa"/>
          </w:tcPr>
          <w:p w:rsidR="00AE3081" w:rsidRPr="00334FC9" w:rsidRDefault="00AE3081" w:rsidP="004E1E07">
            <w:pPr>
              <w:spacing w:line="240" w:lineRule="auto"/>
              <w:contextualSpacing/>
            </w:pPr>
            <w:r w:rsidRPr="00334FC9">
              <w:t>бессрочно</w:t>
            </w:r>
          </w:p>
        </w:tc>
      </w:tr>
      <w:tr w:rsidR="00AE3081" w:rsidRPr="00334FC9" w:rsidTr="004E1E07">
        <w:tc>
          <w:tcPr>
            <w:tcW w:w="2835" w:type="dxa"/>
            <w:vAlign w:val="center"/>
          </w:tcPr>
          <w:p w:rsidR="00AE3081" w:rsidRPr="00334FC9" w:rsidRDefault="00AE3081" w:rsidP="004E1E07">
            <w:pPr>
              <w:spacing w:line="240" w:lineRule="auto"/>
              <w:jc w:val="left"/>
            </w:pPr>
            <w:r w:rsidRPr="00334FC9">
              <w:t>FAR Manager</w:t>
            </w:r>
          </w:p>
        </w:tc>
        <w:tc>
          <w:tcPr>
            <w:tcW w:w="3754" w:type="dxa"/>
            <w:vAlign w:val="center"/>
          </w:tcPr>
          <w:p w:rsidR="00AE3081" w:rsidRPr="00334FC9" w:rsidRDefault="00AE3081" w:rsidP="004E1E07">
            <w:pPr>
              <w:spacing w:line="240" w:lineRule="auto"/>
              <w:ind w:firstLine="0"/>
              <w:jc w:val="left"/>
            </w:pPr>
            <w:r w:rsidRPr="00334FC9">
              <w:t>свободно распространяемое</w:t>
            </w:r>
          </w:p>
        </w:tc>
        <w:tc>
          <w:tcPr>
            <w:tcW w:w="2761" w:type="dxa"/>
          </w:tcPr>
          <w:p w:rsidR="00AE3081" w:rsidRPr="00334FC9" w:rsidRDefault="00AE3081" w:rsidP="004E1E07">
            <w:pPr>
              <w:spacing w:line="240" w:lineRule="auto"/>
            </w:pPr>
            <w:r w:rsidRPr="00334FC9">
              <w:t>бессрочно</w:t>
            </w:r>
          </w:p>
        </w:tc>
      </w:tr>
      <w:tr w:rsidR="00AE3081" w:rsidRPr="00334FC9" w:rsidTr="004E1E07">
        <w:tc>
          <w:tcPr>
            <w:tcW w:w="2835" w:type="dxa"/>
            <w:vAlign w:val="center"/>
          </w:tcPr>
          <w:p w:rsidR="00AE3081" w:rsidRPr="00334FC9" w:rsidRDefault="00AE3081" w:rsidP="004E1E07">
            <w:pPr>
              <w:spacing w:line="240" w:lineRule="auto"/>
              <w:contextualSpacing/>
              <w:jc w:val="left"/>
            </w:pPr>
            <w:r w:rsidRPr="00334FC9">
              <w:t>7Zip</w:t>
            </w:r>
          </w:p>
        </w:tc>
        <w:tc>
          <w:tcPr>
            <w:tcW w:w="3754" w:type="dxa"/>
            <w:vAlign w:val="center"/>
          </w:tcPr>
          <w:p w:rsidR="00AE3081" w:rsidRPr="00334FC9" w:rsidRDefault="00AE3081" w:rsidP="004E1E07">
            <w:pPr>
              <w:spacing w:line="240" w:lineRule="auto"/>
              <w:ind w:firstLine="0"/>
              <w:contextualSpacing/>
              <w:jc w:val="left"/>
            </w:pPr>
            <w:r w:rsidRPr="00334FC9">
              <w:t>свободно распространяемое</w:t>
            </w:r>
          </w:p>
        </w:tc>
        <w:tc>
          <w:tcPr>
            <w:tcW w:w="2761" w:type="dxa"/>
          </w:tcPr>
          <w:p w:rsidR="00AE3081" w:rsidRPr="00334FC9" w:rsidRDefault="00AE3081" w:rsidP="004E1E07">
            <w:pPr>
              <w:spacing w:line="240" w:lineRule="auto"/>
              <w:contextualSpacing/>
            </w:pPr>
            <w:r w:rsidRPr="00334FC9">
              <w:t>бессрочно</w:t>
            </w:r>
          </w:p>
        </w:tc>
      </w:tr>
    </w:tbl>
    <w:p w:rsidR="00AE3081" w:rsidRDefault="00AE3081" w:rsidP="008563DA">
      <w:pPr>
        <w:spacing w:before="120"/>
        <w:ind w:firstLine="0"/>
        <w:contextualSpacing/>
        <w:rPr>
          <w:b/>
        </w:rPr>
      </w:pPr>
    </w:p>
    <w:p w:rsidR="00AE3081" w:rsidRDefault="00AE3081" w:rsidP="008563DA">
      <w:pPr>
        <w:spacing w:before="120"/>
        <w:ind w:firstLine="0"/>
        <w:contextualSpacing/>
        <w:rPr>
          <w:b/>
        </w:rPr>
      </w:pPr>
      <w:r>
        <w:rPr>
          <w:b/>
        </w:rPr>
        <w:t>Интернет ресурсы</w:t>
      </w:r>
    </w:p>
    <w:p w:rsidR="00AE3081" w:rsidRPr="00763288" w:rsidRDefault="00AE3081" w:rsidP="00D33DDE">
      <w:pPr>
        <w:pStyle w:val="ListParagraph"/>
        <w:widowControl/>
        <w:numPr>
          <w:ilvl w:val="0"/>
          <w:numId w:val="21"/>
        </w:numPr>
        <w:tabs>
          <w:tab w:val="left" w:pos="851"/>
        </w:tabs>
        <w:suppressAutoHyphens w:val="0"/>
        <w:spacing w:line="240" w:lineRule="auto"/>
        <w:ind w:left="0" w:firstLine="567"/>
        <w:jc w:val="both"/>
        <w:rPr>
          <w:bCs/>
        </w:rPr>
      </w:pPr>
      <w:r w:rsidRPr="00763288">
        <w:rPr>
          <w:bCs/>
        </w:rPr>
        <w:t xml:space="preserve">Информационная система - Единое окно доступа к информационным ресурсам. - URL: </w:t>
      </w:r>
      <w:hyperlink r:id="rId12" w:history="1">
        <w:r w:rsidRPr="00763288">
          <w:rPr>
            <w:rStyle w:val="Hyperlink"/>
            <w:bCs/>
          </w:rPr>
          <w:t>http://window.edu.ru/</w:t>
        </w:r>
      </w:hyperlink>
      <w:r w:rsidRPr="00763288">
        <w:rPr>
          <w:bCs/>
        </w:rPr>
        <w:t>, свободный доступ</w:t>
      </w:r>
    </w:p>
    <w:p w:rsidR="00AE3081" w:rsidRPr="00763288" w:rsidRDefault="00AE3081" w:rsidP="00D33DDE">
      <w:pPr>
        <w:pStyle w:val="ListParagraph"/>
        <w:widowControl/>
        <w:numPr>
          <w:ilvl w:val="0"/>
          <w:numId w:val="21"/>
        </w:numPr>
        <w:tabs>
          <w:tab w:val="left" w:pos="851"/>
        </w:tabs>
        <w:suppressAutoHyphens w:val="0"/>
        <w:spacing w:line="240" w:lineRule="auto"/>
        <w:ind w:left="0" w:firstLine="567"/>
        <w:jc w:val="both"/>
        <w:rPr>
          <w:bCs/>
        </w:rPr>
      </w:pPr>
      <w:r w:rsidRPr="00763288">
        <w:rPr>
          <w:bCs/>
        </w:rPr>
        <w:t xml:space="preserve">Международная база полнотекстовых журналов Springer Journals. – Режим доступа: </w:t>
      </w:r>
      <w:hyperlink r:id="rId13" w:history="1">
        <w:r w:rsidRPr="00763288">
          <w:rPr>
            <w:rStyle w:val="Hyperlink"/>
            <w:bCs/>
          </w:rPr>
          <w:t>http://link.springer.com/</w:t>
        </w:r>
      </w:hyperlink>
      <w:r w:rsidRPr="00763288">
        <w:rPr>
          <w:bCs/>
        </w:rPr>
        <w:t xml:space="preserve">, вход по </w:t>
      </w:r>
      <w:r w:rsidRPr="00763288">
        <w:rPr>
          <w:bCs/>
          <w:lang w:val="en-US"/>
        </w:rPr>
        <w:t>IP</w:t>
      </w:r>
      <w:r w:rsidRPr="00763288">
        <w:rPr>
          <w:bCs/>
        </w:rPr>
        <w:t>-адресам вуза</w:t>
      </w:r>
    </w:p>
    <w:p w:rsidR="00AE3081" w:rsidRPr="00763288" w:rsidRDefault="00AE3081" w:rsidP="00D33DDE">
      <w:pPr>
        <w:pStyle w:val="ListParagraph"/>
        <w:widowControl/>
        <w:numPr>
          <w:ilvl w:val="0"/>
          <w:numId w:val="21"/>
        </w:numPr>
        <w:tabs>
          <w:tab w:val="left" w:pos="851"/>
        </w:tabs>
        <w:suppressAutoHyphens w:val="0"/>
        <w:spacing w:line="240" w:lineRule="auto"/>
        <w:ind w:left="0" w:firstLine="567"/>
        <w:jc w:val="both"/>
        <w:rPr>
          <w:bCs/>
        </w:rPr>
      </w:pPr>
      <w:r w:rsidRPr="00763288">
        <w:rPr>
          <w:bCs/>
        </w:rPr>
        <w:t xml:space="preserve">Международная база справочных изданий по всем отраслям знаний SpringerReference. – Режим доступа: </w:t>
      </w:r>
      <w:hyperlink r:id="rId14" w:history="1">
        <w:r w:rsidRPr="00763288">
          <w:rPr>
            <w:rStyle w:val="Hyperlink"/>
            <w:bCs/>
          </w:rPr>
          <w:t>http://www.springer.com/references</w:t>
        </w:r>
      </w:hyperlink>
      <w:r w:rsidRPr="00763288">
        <w:rPr>
          <w:bCs/>
        </w:rPr>
        <w:t xml:space="preserve">, вход по </w:t>
      </w:r>
      <w:r w:rsidRPr="00763288">
        <w:rPr>
          <w:bCs/>
          <w:lang w:val="en-US"/>
        </w:rPr>
        <w:t>IP</w:t>
      </w:r>
      <w:r w:rsidRPr="00763288">
        <w:rPr>
          <w:bCs/>
        </w:rPr>
        <w:t>-адресам вуза</w:t>
      </w:r>
    </w:p>
    <w:p w:rsidR="00AE3081" w:rsidRPr="00763288" w:rsidRDefault="00AE3081" w:rsidP="00D33DDE">
      <w:pPr>
        <w:pStyle w:val="ListParagraph"/>
        <w:widowControl/>
        <w:numPr>
          <w:ilvl w:val="0"/>
          <w:numId w:val="21"/>
        </w:numPr>
        <w:tabs>
          <w:tab w:val="left" w:pos="851"/>
        </w:tabs>
        <w:suppressAutoHyphens w:val="0"/>
        <w:spacing w:line="240" w:lineRule="auto"/>
        <w:ind w:left="0" w:firstLine="567"/>
        <w:jc w:val="both"/>
        <w:rPr>
          <w:bCs/>
        </w:rPr>
      </w:pPr>
      <w:r w:rsidRPr="00763288">
        <w:rPr>
          <w:bCs/>
        </w:rPr>
        <w:t xml:space="preserve">Международная наукометрическая реферативная и полнотекстовая база данных научных изданий «Web of science». – Режим доступа: </w:t>
      </w:r>
      <w:hyperlink r:id="rId15" w:history="1">
        <w:r w:rsidRPr="00763288">
          <w:rPr>
            <w:rStyle w:val="Hyperlink"/>
            <w:bCs/>
          </w:rPr>
          <w:t>http://webofscience.com</w:t>
        </w:r>
      </w:hyperlink>
      <w:r w:rsidRPr="00763288">
        <w:rPr>
          <w:bCs/>
        </w:rPr>
        <w:t xml:space="preserve">, вход по </w:t>
      </w:r>
      <w:r w:rsidRPr="00763288">
        <w:rPr>
          <w:bCs/>
          <w:lang w:val="en-US"/>
        </w:rPr>
        <w:t>IP</w:t>
      </w:r>
      <w:r w:rsidRPr="00763288">
        <w:rPr>
          <w:bCs/>
        </w:rPr>
        <w:t>-адресам вуза</w:t>
      </w:r>
    </w:p>
    <w:p w:rsidR="00AE3081" w:rsidRPr="00C006C1" w:rsidRDefault="00AE3081" w:rsidP="00D33DDE">
      <w:pPr>
        <w:pStyle w:val="ListParagraph"/>
        <w:widowControl/>
        <w:numPr>
          <w:ilvl w:val="0"/>
          <w:numId w:val="21"/>
        </w:numPr>
        <w:tabs>
          <w:tab w:val="left" w:pos="851"/>
        </w:tabs>
        <w:suppressAutoHyphens w:val="0"/>
        <w:spacing w:line="240" w:lineRule="auto"/>
        <w:ind w:left="0" w:firstLine="567"/>
        <w:jc w:val="both"/>
        <w:rPr>
          <w:bCs/>
        </w:rPr>
      </w:pPr>
      <w:r w:rsidRPr="00763288">
        <w:rPr>
          <w:bCs/>
        </w:rPr>
        <w:t xml:space="preserve">Международная реферативная и полнотекстовая справочная база данных научных изданий «Scopus». – Режим доступа: </w:t>
      </w:r>
      <w:hyperlink r:id="rId16" w:history="1">
        <w:r w:rsidRPr="00763288">
          <w:rPr>
            <w:rStyle w:val="Hyperlink"/>
            <w:bCs/>
          </w:rPr>
          <w:t>http://scopus.com</w:t>
        </w:r>
      </w:hyperlink>
      <w:r w:rsidRPr="00763288">
        <w:rPr>
          <w:bCs/>
        </w:rPr>
        <w:t xml:space="preserve">, вход по </w:t>
      </w:r>
      <w:r w:rsidRPr="00763288">
        <w:rPr>
          <w:bCs/>
          <w:lang w:val="en-US"/>
        </w:rPr>
        <w:t>IP</w:t>
      </w:r>
      <w:r w:rsidRPr="00763288">
        <w:rPr>
          <w:bCs/>
        </w:rPr>
        <w:t>-адресам вуза</w:t>
      </w:r>
    </w:p>
    <w:p w:rsidR="00AE3081" w:rsidRPr="00C006C1" w:rsidRDefault="00AE3081" w:rsidP="00D33DDE">
      <w:pPr>
        <w:pStyle w:val="ListParagraph"/>
        <w:widowControl/>
        <w:numPr>
          <w:ilvl w:val="0"/>
          <w:numId w:val="21"/>
        </w:numPr>
        <w:tabs>
          <w:tab w:val="left" w:pos="851"/>
        </w:tabs>
        <w:suppressAutoHyphens w:val="0"/>
        <w:spacing w:line="240" w:lineRule="auto"/>
        <w:ind w:left="0" w:firstLine="567"/>
        <w:jc w:val="both"/>
        <w:rPr>
          <w:bCs/>
        </w:rPr>
      </w:pPr>
      <w:r w:rsidRPr="00763288">
        <w:rPr>
          <w:bCs/>
        </w:rPr>
        <w:t xml:space="preserve">Национальная информационно-аналитическая система – Российский индекс научного цитирования (РИНЦ). – Режим доступа: </w:t>
      </w:r>
      <w:hyperlink r:id="rId17" w:history="1">
        <w:r w:rsidRPr="00763288">
          <w:rPr>
            <w:rStyle w:val="Hyperlink"/>
            <w:bCs/>
          </w:rPr>
          <w:t>https://elibrary.ru/project_risc.asp</w:t>
        </w:r>
      </w:hyperlink>
      <w:r w:rsidRPr="00763288">
        <w:rPr>
          <w:bCs/>
        </w:rPr>
        <w:t xml:space="preserve"> , регистрация по логину и паролю</w:t>
      </w:r>
    </w:p>
    <w:p w:rsidR="00AE3081" w:rsidRPr="00763288" w:rsidRDefault="00AE3081" w:rsidP="00D33DDE">
      <w:pPr>
        <w:pStyle w:val="ListParagraph"/>
        <w:widowControl/>
        <w:numPr>
          <w:ilvl w:val="0"/>
          <w:numId w:val="21"/>
        </w:numPr>
        <w:tabs>
          <w:tab w:val="left" w:pos="851"/>
        </w:tabs>
        <w:suppressAutoHyphens w:val="0"/>
        <w:spacing w:line="240" w:lineRule="auto"/>
        <w:ind w:left="0" w:firstLine="567"/>
        <w:jc w:val="both"/>
        <w:rPr>
          <w:bCs/>
        </w:rPr>
      </w:pPr>
      <w:r w:rsidRPr="00763288">
        <w:rPr>
          <w:bCs/>
        </w:rPr>
        <w:t xml:space="preserve">Поисковая система Академия Google (Google Scholar). - URL: </w:t>
      </w:r>
      <w:hyperlink r:id="rId18" w:history="1">
        <w:r w:rsidRPr="00763288">
          <w:rPr>
            <w:rStyle w:val="Hyperlink"/>
            <w:bCs/>
          </w:rPr>
          <w:t>https://scholar.google.ru/</w:t>
        </w:r>
      </w:hyperlink>
      <w:r w:rsidRPr="00763288">
        <w:rPr>
          <w:bCs/>
        </w:rPr>
        <w:t xml:space="preserve">  </w:t>
      </w:r>
      <w:r w:rsidRPr="00763288">
        <w:rPr>
          <w:bCs/>
        </w:rPr>
        <w:tab/>
      </w:r>
    </w:p>
    <w:p w:rsidR="00AE3081" w:rsidRPr="00C006C1" w:rsidRDefault="00AE3081" w:rsidP="00D33DDE">
      <w:pPr>
        <w:pStyle w:val="ListParagraph"/>
        <w:widowControl/>
        <w:numPr>
          <w:ilvl w:val="0"/>
          <w:numId w:val="21"/>
        </w:numPr>
        <w:tabs>
          <w:tab w:val="left" w:pos="851"/>
        </w:tabs>
        <w:suppressAutoHyphens w:val="0"/>
        <w:spacing w:line="240" w:lineRule="auto"/>
        <w:ind w:left="0" w:firstLine="567"/>
        <w:jc w:val="both"/>
        <w:rPr>
          <w:bCs/>
        </w:rPr>
      </w:pPr>
      <w:r w:rsidRPr="00763288">
        <w:rPr>
          <w:bCs/>
        </w:rPr>
        <w:t>Российская Госуд</w:t>
      </w:r>
      <w:r>
        <w:rPr>
          <w:bCs/>
        </w:rPr>
        <w:t xml:space="preserve">арственная библиотека. Каталоги. – Режим обращения: </w:t>
      </w:r>
      <w:hyperlink r:id="rId19" w:history="1">
        <w:r w:rsidRPr="0071342A">
          <w:rPr>
            <w:rStyle w:val="Hyperlink"/>
            <w:bCs/>
          </w:rPr>
          <w:t>https://www.rsl.ru/ru/4readers/catalogues/</w:t>
        </w:r>
      </w:hyperlink>
      <w:r>
        <w:rPr>
          <w:bCs/>
        </w:rPr>
        <w:t xml:space="preserve"> , свободный доступ</w:t>
      </w:r>
    </w:p>
    <w:p w:rsidR="00AE3081" w:rsidRPr="00763288" w:rsidRDefault="00AE3081" w:rsidP="00D33DDE">
      <w:pPr>
        <w:pStyle w:val="ListParagraph"/>
        <w:widowControl/>
        <w:numPr>
          <w:ilvl w:val="0"/>
          <w:numId w:val="21"/>
        </w:numPr>
        <w:tabs>
          <w:tab w:val="left" w:pos="851"/>
        </w:tabs>
        <w:suppressAutoHyphens w:val="0"/>
        <w:spacing w:line="240" w:lineRule="auto"/>
        <w:ind w:left="0" w:firstLine="567"/>
        <w:jc w:val="both"/>
        <w:rPr>
          <w:bCs/>
        </w:rPr>
      </w:pPr>
      <w:r w:rsidRPr="00763288">
        <w:rPr>
          <w:bCs/>
        </w:rPr>
        <w:t xml:space="preserve">Университетская информационная система РОССИЯ. – Режим доступа: </w:t>
      </w:r>
      <w:hyperlink r:id="rId20" w:history="1">
        <w:r w:rsidRPr="00763288">
          <w:rPr>
            <w:rStyle w:val="Hyperlink"/>
            <w:bCs/>
          </w:rPr>
          <w:t>https://uisrussia.msu.ru</w:t>
        </w:r>
      </w:hyperlink>
      <w:r w:rsidRPr="00763288">
        <w:rPr>
          <w:bCs/>
        </w:rPr>
        <w:t>, свободный доступ</w:t>
      </w:r>
    </w:p>
    <w:p w:rsidR="00AE3081" w:rsidRPr="00763288" w:rsidRDefault="00AE3081" w:rsidP="00D33DDE">
      <w:pPr>
        <w:pStyle w:val="ListParagraph"/>
        <w:widowControl/>
        <w:numPr>
          <w:ilvl w:val="0"/>
          <w:numId w:val="21"/>
        </w:numPr>
        <w:tabs>
          <w:tab w:val="left" w:pos="993"/>
        </w:tabs>
        <w:suppressAutoHyphens w:val="0"/>
        <w:spacing w:line="240" w:lineRule="auto"/>
        <w:ind w:left="0" w:firstLine="567"/>
        <w:jc w:val="both"/>
        <w:rPr>
          <w:bCs/>
        </w:rPr>
      </w:pPr>
      <w:r w:rsidRPr="00763288">
        <w:rPr>
          <w:bCs/>
        </w:rPr>
        <w:t xml:space="preserve">Федеральный образовательный портал – Экономика. Социология.  Менеджмент. – Режим доступа: </w:t>
      </w:r>
      <w:hyperlink r:id="rId21" w:history="1">
        <w:r w:rsidRPr="00763288">
          <w:rPr>
            <w:rStyle w:val="Hyperlink"/>
            <w:bCs/>
          </w:rPr>
          <w:t>http://ecsocman.hse.ru</w:t>
        </w:r>
      </w:hyperlink>
      <w:r w:rsidRPr="00763288">
        <w:rPr>
          <w:bCs/>
        </w:rPr>
        <w:t>, свободный доступ</w:t>
      </w:r>
    </w:p>
    <w:p w:rsidR="00AE3081" w:rsidRPr="00763288" w:rsidRDefault="00AE3081" w:rsidP="00D33DDE">
      <w:pPr>
        <w:pStyle w:val="ListParagraph"/>
        <w:widowControl/>
        <w:numPr>
          <w:ilvl w:val="0"/>
          <w:numId w:val="21"/>
        </w:numPr>
        <w:tabs>
          <w:tab w:val="left" w:pos="993"/>
        </w:tabs>
        <w:suppressAutoHyphens w:val="0"/>
        <w:spacing w:line="240" w:lineRule="auto"/>
        <w:ind w:left="0" w:firstLine="567"/>
        <w:jc w:val="both"/>
        <w:rPr>
          <w:bCs/>
        </w:rPr>
      </w:pPr>
      <w:r w:rsidRPr="00763288">
        <w:rPr>
          <w:bCs/>
        </w:rPr>
        <w:t>Электронная база периодических изданий East View Information Services, ООО «ИВИС»</w:t>
      </w:r>
      <w:r>
        <w:rPr>
          <w:bCs/>
        </w:rPr>
        <w:t>. – Режим доступа:</w:t>
      </w:r>
      <w:r w:rsidRPr="00763288">
        <w:rPr>
          <w:bCs/>
        </w:rPr>
        <w:t xml:space="preserve"> </w:t>
      </w:r>
      <w:hyperlink r:id="rId22" w:history="1">
        <w:r w:rsidRPr="0071342A">
          <w:rPr>
            <w:rStyle w:val="Hyperlink"/>
            <w:bCs/>
          </w:rPr>
          <w:t>https://dlib.eastview.com/</w:t>
        </w:r>
      </w:hyperlink>
      <w:r>
        <w:rPr>
          <w:bCs/>
        </w:rPr>
        <w:t xml:space="preserve"> , </w:t>
      </w:r>
      <w:r w:rsidRPr="00763288">
        <w:rPr>
          <w:bCs/>
        </w:rPr>
        <w:t xml:space="preserve">вход по </w:t>
      </w:r>
      <w:r w:rsidRPr="00763288">
        <w:rPr>
          <w:bCs/>
          <w:lang w:val="en-US"/>
        </w:rPr>
        <w:t>IP</w:t>
      </w:r>
      <w:r w:rsidRPr="00763288">
        <w:rPr>
          <w:bCs/>
        </w:rPr>
        <w:t>-адресам вуза</w:t>
      </w:r>
      <w:r>
        <w:rPr>
          <w:bCs/>
        </w:rPr>
        <w:t>, с внешней сети по логину и паролю</w:t>
      </w:r>
    </w:p>
    <w:p w:rsidR="00AE3081" w:rsidRPr="00C006C1" w:rsidRDefault="00AE3081" w:rsidP="00D33DDE">
      <w:pPr>
        <w:pStyle w:val="ListParagraph"/>
        <w:widowControl/>
        <w:numPr>
          <w:ilvl w:val="0"/>
          <w:numId w:val="21"/>
        </w:numPr>
        <w:tabs>
          <w:tab w:val="left" w:pos="993"/>
        </w:tabs>
        <w:suppressAutoHyphens w:val="0"/>
        <w:spacing w:line="240" w:lineRule="auto"/>
        <w:ind w:left="0" w:firstLine="567"/>
        <w:jc w:val="both"/>
        <w:rPr>
          <w:bCs/>
        </w:rPr>
      </w:pPr>
      <w:r w:rsidRPr="00763288">
        <w:rPr>
          <w:bCs/>
        </w:rPr>
        <w:t xml:space="preserve">Электронные ресурсы </w:t>
      </w:r>
      <w:r>
        <w:rPr>
          <w:bCs/>
        </w:rPr>
        <w:t xml:space="preserve">библиотеки МГТУ им. Г.И. Носова. – Режим обращения: </w:t>
      </w:r>
      <w:hyperlink r:id="rId23" w:history="1">
        <w:r w:rsidRPr="0071342A">
          <w:rPr>
            <w:rStyle w:val="Hyperlink"/>
            <w:bCs/>
          </w:rPr>
          <w:t>http://magtu.ru:8085/marcweb2/Default.asp</w:t>
        </w:r>
      </w:hyperlink>
      <w:r>
        <w:rPr>
          <w:bCs/>
        </w:rPr>
        <w:t>, вход с внешней сети по логину и паролю</w:t>
      </w:r>
    </w:p>
    <w:p w:rsidR="00AE3081" w:rsidRPr="008563DA" w:rsidRDefault="00AE3081" w:rsidP="008563DA">
      <w:pPr>
        <w:pStyle w:val="Heading1"/>
        <w:rPr>
          <w:rStyle w:val="FontStyle14"/>
          <w:b/>
          <w:bCs/>
          <w:sz w:val="24"/>
          <w:szCs w:val="24"/>
        </w:rPr>
      </w:pPr>
      <w:r w:rsidRPr="008563DA">
        <w:rPr>
          <w:rStyle w:val="FontStyle14"/>
          <w:b/>
          <w:bCs/>
          <w:sz w:val="24"/>
          <w:szCs w:val="24"/>
        </w:rPr>
        <w:t>9 Материально-техническое обеспечение дисциплины (модуля)</w:t>
      </w:r>
    </w:p>
    <w:p w:rsidR="00AE3081" w:rsidRPr="00C17915" w:rsidRDefault="00AE3081" w:rsidP="008563DA">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AE3081" w:rsidRPr="00B01564" w:rsidTr="00365200">
        <w:trPr>
          <w:tblHeader/>
        </w:trPr>
        <w:tc>
          <w:tcPr>
            <w:tcW w:w="1928" w:type="pct"/>
            <w:vAlign w:val="center"/>
          </w:tcPr>
          <w:p w:rsidR="00AE3081" w:rsidRPr="00B01564" w:rsidRDefault="00AE3081" w:rsidP="00365200">
            <w:pPr>
              <w:spacing w:line="240" w:lineRule="auto"/>
              <w:jc w:val="center"/>
            </w:pPr>
            <w:r w:rsidRPr="00B01564">
              <w:t xml:space="preserve">Тип и название аудитории </w:t>
            </w:r>
          </w:p>
        </w:tc>
        <w:tc>
          <w:tcPr>
            <w:tcW w:w="3072" w:type="pct"/>
            <w:vAlign w:val="center"/>
          </w:tcPr>
          <w:p w:rsidR="00AE3081" w:rsidRPr="00B01564" w:rsidRDefault="00AE3081" w:rsidP="00365200">
            <w:pPr>
              <w:spacing w:line="240" w:lineRule="auto"/>
              <w:jc w:val="center"/>
            </w:pPr>
            <w:r w:rsidRPr="00B01564">
              <w:t>Оснащение аудитории</w:t>
            </w:r>
          </w:p>
        </w:tc>
      </w:tr>
      <w:tr w:rsidR="00AE3081" w:rsidRPr="00B01564" w:rsidTr="00365200">
        <w:tc>
          <w:tcPr>
            <w:tcW w:w="1928" w:type="pct"/>
            <w:vAlign w:val="center"/>
          </w:tcPr>
          <w:p w:rsidR="00AE3081" w:rsidRPr="00B01564" w:rsidRDefault="00AE3081" w:rsidP="00365200">
            <w:pPr>
              <w:spacing w:line="240" w:lineRule="auto"/>
            </w:pPr>
            <w:r w:rsidRPr="00B01564">
              <w:t>Учебные аудитории для проведения занятий лекционного типа</w:t>
            </w:r>
          </w:p>
        </w:tc>
        <w:tc>
          <w:tcPr>
            <w:tcW w:w="3072" w:type="pct"/>
            <w:vAlign w:val="center"/>
          </w:tcPr>
          <w:p w:rsidR="00AE3081" w:rsidRPr="00B01564" w:rsidRDefault="00AE3081" w:rsidP="00365200">
            <w:pPr>
              <w:spacing w:line="240" w:lineRule="auto"/>
            </w:pPr>
            <w:r w:rsidRPr="00B01564">
              <w:t>Мультимедийные средства хранения, передачи  и представления информации</w:t>
            </w:r>
            <w:r>
              <w:t>.</w:t>
            </w:r>
          </w:p>
        </w:tc>
      </w:tr>
      <w:tr w:rsidR="00AE3081" w:rsidRPr="00B01564" w:rsidTr="00365200">
        <w:tc>
          <w:tcPr>
            <w:tcW w:w="1928" w:type="pct"/>
            <w:vAlign w:val="center"/>
          </w:tcPr>
          <w:p w:rsidR="00AE3081" w:rsidRPr="00B01564" w:rsidRDefault="00AE3081" w:rsidP="00365200">
            <w:pPr>
              <w:spacing w:line="240" w:lineRule="auto"/>
            </w:pPr>
            <w:r w:rsidRPr="00B01564">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AE3081" w:rsidRPr="00B01564" w:rsidRDefault="00AE3081" w:rsidP="00365200">
            <w:pPr>
              <w:spacing w:line="240" w:lineRule="auto"/>
            </w:pPr>
            <w:r w:rsidRPr="00B01564">
              <w:t>Мультимедийные средства хранения, передачи и представления информации.</w:t>
            </w:r>
          </w:p>
          <w:p w:rsidR="00AE3081" w:rsidRPr="00B01564" w:rsidRDefault="00AE3081" w:rsidP="00365200">
            <w:pPr>
              <w:spacing w:line="240" w:lineRule="auto"/>
            </w:pPr>
            <w:r w:rsidRPr="00B01564">
              <w:t>Комплекс тестовых заданий для проведения промежуточных и рубежных контролей.</w:t>
            </w:r>
          </w:p>
        </w:tc>
      </w:tr>
      <w:tr w:rsidR="00AE3081" w:rsidRPr="00B01564" w:rsidTr="00365200">
        <w:tc>
          <w:tcPr>
            <w:tcW w:w="1928" w:type="pct"/>
            <w:vAlign w:val="center"/>
          </w:tcPr>
          <w:p w:rsidR="00AE3081" w:rsidRPr="00B01564" w:rsidRDefault="00AE3081" w:rsidP="00365200">
            <w:pPr>
              <w:spacing w:line="240" w:lineRule="auto"/>
            </w:pPr>
            <w:r w:rsidRPr="00B01564">
              <w:t>Помеще</w:t>
            </w:r>
            <w:r>
              <w:t xml:space="preserve">ния для самостоятельной работы </w:t>
            </w:r>
            <w:r w:rsidRPr="00B01564">
              <w:t>обучающихся</w:t>
            </w:r>
          </w:p>
        </w:tc>
        <w:tc>
          <w:tcPr>
            <w:tcW w:w="3072" w:type="pct"/>
            <w:vAlign w:val="center"/>
          </w:tcPr>
          <w:p w:rsidR="00AE3081" w:rsidRPr="00B01564" w:rsidRDefault="00AE3081" w:rsidP="00365200">
            <w:pPr>
              <w:spacing w:line="240" w:lineRule="auto"/>
            </w:pPr>
            <w:r w:rsidRPr="00B01564">
              <w:t xml:space="preserve">Персональные компьютеры с пакетом </w:t>
            </w:r>
            <w:r w:rsidRPr="00B01564">
              <w:rPr>
                <w:lang w:val="en-US"/>
              </w:rPr>
              <w:t>MS</w:t>
            </w:r>
            <w:r w:rsidRPr="00B01564">
              <w:t xml:space="preserve"> </w:t>
            </w:r>
            <w:r w:rsidRPr="00B01564">
              <w:rPr>
                <w:lang w:val="en-US"/>
              </w:rPr>
              <w:t>Office</w:t>
            </w:r>
            <w:r w:rsidRPr="00B01564">
              <w:t xml:space="preserve">, выходом в Интернет и с доступом в электронную информационно-образовательную среду университета </w:t>
            </w:r>
          </w:p>
        </w:tc>
      </w:tr>
      <w:tr w:rsidR="00AE3081" w:rsidRPr="00B01564" w:rsidTr="00365200">
        <w:tc>
          <w:tcPr>
            <w:tcW w:w="1928" w:type="pct"/>
            <w:vAlign w:val="center"/>
          </w:tcPr>
          <w:p w:rsidR="00AE3081" w:rsidRPr="00B01564" w:rsidRDefault="00AE3081" w:rsidP="00365200">
            <w:pPr>
              <w:spacing w:line="240" w:lineRule="auto"/>
            </w:pPr>
            <w:r w:rsidRPr="00B01564">
              <w:t>Помещения для хранения и профилактического обслуживания учебного оборудования</w:t>
            </w:r>
          </w:p>
        </w:tc>
        <w:tc>
          <w:tcPr>
            <w:tcW w:w="3072" w:type="pct"/>
            <w:vAlign w:val="center"/>
          </w:tcPr>
          <w:p w:rsidR="00AE3081" w:rsidRPr="00B01564" w:rsidRDefault="00AE3081" w:rsidP="00365200">
            <w:pPr>
              <w:spacing w:line="240" w:lineRule="auto"/>
            </w:pPr>
            <w:r w:rsidRPr="00B01564">
              <w:t>Шкафы для хранения учебно-методической документации, учебного оборудования и учебно-наглядных пособий.</w:t>
            </w:r>
          </w:p>
        </w:tc>
      </w:tr>
    </w:tbl>
    <w:p w:rsidR="00AE3081" w:rsidRDefault="00AE3081" w:rsidP="008563DA">
      <w:pPr>
        <w:widowControl/>
        <w:suppressAutoHyphens w:val="0"/>
        <w:autoSpaceDE w:val="0"/>
        <w:autoSpaceDN w:val="0"/>
        <w:adjustRightInd w:val="0"/>
        <w:spacing w:after="120" w:line="240" w:lineRule="auto"/>
        <w:ind w:firstLine="0"/>
      </w:pPr>
    </w:p>
    <w:p w:rsidR="00AE3081" w:rsidRDefault="00AE3081" w:rsidP="008563DA">
      <w:pPr>
        <w:widowControl/>
        <w:suppressAutoHyphens w:val="0"/>
        <w:autoSpaceDE w:val="0"/>
        <w:autoSpaceDN w:val="0"/>
        <w:adjustRightInd w:val="0"/>
        <w:spacing w:after="120" w:line="240" w:lineRule="auto"/>
        <w:ind w:firstLine="0"/>
      </w:pPr>
    </w:p>
    <w:p w:rsidR="00AE3081" w:rsidRDefault="00AE3081" w:rsidP="008563DA">
      <w:pPr>
        <w:widowControl/>
        <w:suppressAutoHyphens w:val="0"/>
        <w:autoSpaceDE w:val="0"/>
        <w:autoSpaceDN w:val="0"/>
        <w:adjustRightInd w:val="0"/>
        <w:spacing w:after="120" w:line="240" w:lineRule="auto"/>
        <w:ind w:firstLine="0"/>
      </w:pPr>
    </w:p>
    <w:p w:rsidR="00AE3081" w:rsidRDefault="00AE3081" w:rsidP="008563DA">
      <w:pPr>
        <w:widowControl/>
        <w:suppressAutoHyphens w:val="0"/>
        <w:autoSpaceDE w:val="0"/>
        <w:autoSpaceDN w:val="0"/>
        <w:adjustRightInd w:val="0"/>
        <w:spacing w:after="120" w:line="240" w:lineRule="auto"/>
        <w:ind w:firstLine="0"/>
      </w:pPr>
    </w:p>
    <w:p w:rsidR="00AE3081" w:rsidRDefault="00AE3081" w:rsidP="008563DA">
      <w:pPr>
        <w:widowControl/>
        <w:suppressAutoHyphens w:val="0"/>
        <w:autoSpaceDE w:val="0"/>
        <w:autoSpaceDN w:val="0"/>
        <w:adjustRightInd w:val="0"/>
        <w:spacing w:after="120" w:line="240" w:lineRule="auto"/>
        <w:ind w:firstLine="0"/>
      </w:pPr>
    </w:p>
    <w:p w:rsidR="00AE3081" w:rsidRDefault="00AE3081" w:rsidP="008563DA">
      <w:pPr>
        <w:widowControl/>
        <w:suppressAutoHyphens w:val="0"/>
        <w:autoSpaceDE w:val="0"/>
        <w:autoSpaceDN w:val="0"/>
        <w:adjustRightInd w:val="0"/>
        <w:spacing w:after="120" w:line="240" w:lineRule="auto"/>
        <w:ind w:firstLine="0"/>
      </w:pPr>
    </w:p>
    <w:p w:rsidR="00AE3081" w:rsidRDefault="00AE3081" w:rsidP="008563DA">
      <w:pPr>
        <w:widowControl/>
        <w:suppressAutoHyphens w:val="0"/>
        <w:autoSpaceDE w:val="0"/>
        <w:autoSpaceDN w:val="0"/>
        <w:adjustRightInd w:val="0"/>
        <w:spacing w:after="120" w:line="240" w:lineRule="auto"/>
        <w:ind w:firstLine="0"/>
      </w:pPr>
    </w:p>
    <w:p w:rsidR="00AE3081" w:rsidRDefault="00AE3081" w:rsidP="008563DA">
      <w:pPr>
        <w:widowControl/>
        <w:suppressAutoHyphens w:val="0"/>
        <w:autoSpaceDE w:val="0"/>
        <w:autoSpaceDN w:val="0"/>
        <w:adjustRightInd w:val="0"/>
        <w:spacing w:after="120" w:line="240" w:lineRule="auto"/>
        <w:ind w:firstLine="0"/>
      </w:pPr>
    </w:p>
    <w:p w:rsidR="00AE3081" w:rsidRPr="00E52F72" w:rsidRDefault="00AE3081" w:rsidP="00D33DDE">
      <w:pPr>
        <w:autoSpaceDE w:val="0"/>
        <w:autoSpaceDN w:val="0"/>
        <w:adjustRightInd w:val="0"/>
        <w:spacing w:line="240" w:lineRule="auto"/>
        <w:jc w:val="right"/>
        <w:rPr>
          <w:b/>
        </w:rPr>
      </w:pPr>
      <w:r w:rsidRPr="00E52F72">
        <w:rPr>
          <w:b/>
        </w:rPr>
        <w:t xml:space="preserve">Приложение </w:t>
      </w:r>
      <w:r>
        <w:rPr>
          <w:b/>
        </w:rPr>
        <w:t>1</w:t>
      </w:r>
    </w:p>
    <w:p w:rsidR="00AE3081" w:rsidRPr="00E52F72" w:rsidRDefault="00AE3081" w:rsidP="00D33DDE">
      <w:pPr>
        <w:autoSpaceDE w:val="0"/>
        <w:autoSpaceDN w:val="0"/>
        <w:adjustRightInd w:val="0"/>
        <w:spacing w:line="240" w:lineRule="auto"/>
        <w:jc w:val="center"/>
        <w:rPr>
          <w:b/>
        </w:rPr>
      </w:pPr>
    </w:p>
    <w:p w:rsidR="00AE3081" w:rsidRPr="00E52F72" w:rsidRDefault="00AE3081" w:rsidP="00D33DDE">
      <w:pPr>
        <w:autoSpaceDE w:val="0"/>
        <w:autoSpaceDN w:val="0"/>
        <w:adjustRightInd w:val="0"/>
        <w:spacing w:line="240" w:lineRule="auto"/>
        <w:jc w:val="center"/>
        <w:rPr>
          <w:b/>
        </w:rPr>
      </w:pPr>
      <w:r w:rsidRPr="00E52F72">
        <w:rPr>
          <w:b/>
        </w:rPr>
        <w:t xml:space="preserve">Методические рекомендации для самостоятельной работы студентов </w:t>
      </w:r>
    </w:p>
    <w:p w:rsidR="00AE3081" w:rsidRPr="00E52F72" w:rsidRDefault="00AE3081" w:rsidP="00D33DDE">
      <w:pPr>
        <w:autoSpaceDE w:val="0"/>
        <w:autoSpaceDN w:val="0"/>
        <w:adjustRightInd w:val="0"/>
        <w:spacing w:line="240" w:lineRule="auto"/>
      </w:pPr>
    </w:p>
    <w:p w:rsidR="00AE3081" w:rsidRPr="00E52F72" w:rsidRDefault="00AE3081" w:rsidP="00D33DDE">
      <w:pPr>
        <w:autoSpaceDE w:val="0"/>
        <w:autoSpaceDN w:val="0"/>
        <w:adjustRightInd w:val="0"/>
        <w:spacing w:line="240" w:lineRule="auto"/>
      </w:pPr>
      <w:r w:rsidRPr="00E52F72">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AE3081" w:rsidRPr="00E52F72" w:rsidRDefault="00AE3081" w:rsidP="00D33DDE">
      <w:pPr>
        <w:autoSpaceDE w:val="0"/>
        <w:autoSpaceDN w:val="0"/>
        <w:adjustRightInd w:val="0"/>
        <w:spacing w:line="240" w:lineRule="auto"/>
      </w:pPr>
    </w:p>
    <w:p w:rsidR="00AE3081" w:rsidRPr="00E52F72" w:rsidRDefault="00AE3081" w:rsidP="00D33DDE">
      <w:pPr>
        <w:autoSpaceDE w:val="0"/>
        <w:autoSpaceDN w:val="0"/>
        <w:adjustRightInd w:val="0"/>
        <w:spacing w:line="240" w:lineRule="auto"/>
      </w:pPr>
      <w:r w:rsidRPr="00E52F72">
        <w:rPr>
          <w:b/>
        </w:rPr>
        <w:t>Конспект лекции.</w:t>
      </w:r>
      <w:r w:rsidRPr="00E52F72">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AE3081" w:rsidRPr="00E52F72" w:rsidRDefault="00AE3081" w:rsidP="00D33DDE">
      <w:pPr>
        <w:autoSpaceDE w:val="0"/>
        <w:autoSpaceDN w:val="0"/>
        <w:adjustRightInd w:val="0"/>
        <w:spacing w:line="240" w:lineRule="auto"/>
      </w:pPr>
      <w:r w:rsidRPr="00E52F72">
        <w:t xml:space="preserve">Для успешного выполнения этой работы советуем: </w:t>
      </w:r>
    </w:p>
    <w:p w:rsidR="00AE3081" w:rsidRPr="00E52F72" w:rsidRDefault="00AE3081" w:rsidP="00D33DDE">
      <w:pPr>
        <w:autoSpaceDE w:val="0"/>
        <w:autoSpaceDN w:val="0"/>
        <w:adjustRightInd w:val="0"/>
        <w:spacing w:line="240" w:lineRule="auto"/>
      </w:pPr>
      <w:r w:rsidRPr="00E52F72">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AE3081" w:rsidRPr="00E52F72" w:rsidRDefault="00AE3081" w:rsidP="00D33DDE">
      <w:pPr>
        <w:autoSpaceDE w:val="0"/>
        <w:autoSpaceDN w:val="0"/>
        <w:adjustRightInd w:val="0"/>
        <w:spacing w:line="240" w:lineRule="auto"/>
      </w:pPr>
      <w:r w:rsidRPr="00E52F72">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AE3081" w:rsidRPr="00E52F72" w:rsidRDefault="00AE3081" w:rsidP="00D33DDE">
      <w:pPr>
        <w:autoSpaceDE w:val="0"/>
        <w:autoSpaceDN w:val="0"/>
        <w:adjustRightInd w:val="0"/>
        <w:spacing w:line="240" w:lineRule="auto"/>
      </w:pPr>
      <w:r w:rsidRPr="00E52F72">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AE3081" w:rsidRPr="00E52F72" w:rsidRDefault="00AE3081" w:rsidP="00D33DDE">
      <w:pPr>
        <w:autoSpaceDE w:val="0"/>
        <w:autoSpaceDN w:val="0"/>
        <w:adjustRightInd w:val="0"/>
        <w:spacing w:line="240" w:lineRule="auto"/>
      </w:pPr>
      <w:r w:rsidRPr="00E52F72">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AE3081" w:rsidRPr="00E52F72" w:rsidRDefault="00AE3081" w:rsidP="00D33DDE">
      <w:pPr>
        <w:autoSpaceDE w:val="0"/>
        <w:autoSpaceDN w:val="0"/>
        <w:adjustRightInd w:val="0"/>
        <w:spacing w:line="240" w:lineRule="auto"/>
      </w:pPr>
      <w:r w:rsidRPr="00E52F72">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AE3081" w:rsidRPr="00E52F72" w:rsidRDefault="00AE3081" w:rsidP="00D33DDE">
      <w:pPr>
        <w:autoSpaceDE w:val="0"/>
        <w:autoSpaceDN w:val="0"/>
        <w:adjustRightInd w:val="0"/>
        <w:spacing w:line="240" w:lineRule="auto"/>
      </w:pPr>
      <w:r w:rsidRPr="00E52F72">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AE3081" w:rsidRPr="00E52F72" w:rsidRDefault="00AE3081" w:rsidP="00D33DDE">
      <w:pPr>
        <w:autoSpaceDE w:val="0"/>
        <w:autoSpaceDN w:val="0"/>
        <w:adjustRightInd w:val="0"/>
        <w:spacing w:line="240" w:lineRule="auto"/>
      </w:pPr>
      <w:r w:rsidRPr="00E52F72">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AE3081" w:rsidRPr="00E52F72" w:rsidRDefault="00AE3081" w:rsidP="00D33DDE">
      <w:pPr>
        <w:autoSpaceDE w:val="0"/>
        <w:autoSpaceDN w:val="0"/>
        <w:adjustRightInd w:val="0"/>
        <w:spacing w:line="240" w:lineRule="auto"/>
      </w:pPr>
      <w:r w:rsidRPr="00E52F72">
        <w:rPr>
          <w:b/>
        </w:rPr>
        <w:t xml:space="preserve">Подготовка к семинарским занятиям. </w:t>
      </w:r>
      <w:r w:rsidRPr="00E52F72">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AE3081" w:rsidRPr="00E52F72" w:rsidRDefault="00AE3081" w:rsidP="00D33DDE">
      <w:pPr>
        <w:autoSpaceDE w:val="0"/>
        <w:autoSpaceDN w:val="0"/>
        <w:adjustRightInd w:val="0"/>
        <w:spacing w:line="240" w:lineRule="auto"/>
      </w:pPr>
      <w:r w:rsidRPr="00E52F72">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AE3081" w:rsidRPr="00E52F72" w:rsidRDefault="00AE3081" w:rsidP="00D33DDE">
      <w:pPr>
        <w:autoSpaceDE w:val="0"/>
        <w:autoSpaceDN w:val="0"/>
        <w:adjustRightInd w:val="0"/>
        <w:spacing w:line="240" w:lineRule="auto"/>
      </w:pPr>
      <w:r w:rsidRPr="00E52F72">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AE3081" w:rsidRPr="00E52F72" w:rsidRDefault="00AE3081" w:rsidP="00D33DDE">
      <w:pPr>
        <w:autoSpaceDE w:val="0"/>
        <w:autoSpaceDN w:val="0"/>
        <w:adjustRightInd w:val="0"/>
        <w:spacing w:line="240" w:lineRule="auto"/>
      </w:pPr>
      <w:r w:rsidRPr="00E52F72">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AE3081" w:rsidRPr="00E52F72" w:rsidRDefault="00AE3081" w:rsidP="00D33DDE">
      <w:pPr>
        <w:autoSpaceDE w:val="0"/>
        <w:autoSpaceDN w:val="0"/>
        <w:adjustRightInd w:val="0"/>
        <w:spacing w:line="240" w:lineRule="auto"/>
      </w:pPr>
      <w:r w:rsidRPr="00E52F72">
        <w:rPr>
          <w:b/>
        </w:rPr>
        <w:t>Реферат</w:t>
      </w:r>
      <w:r w:rsidRPr="00E52F72">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AE3081" w:rsidRPr="00E52F72" w:rsidRDefault="00AE3081" w:rsidP="00D33DDE">
      <w:pPr>
        <w:autoSpaceDE w:val="0"/>
        <w:autoSpaceDN w:val="0"/>
        <w:adjustRightInd w:val="0"/>
        <w:spacing w:line="240" w:lineRule="auto"/>
      </w:pPr>
      <w:r w:rsidRPr="00E52F72">
        <w:t xml:space="preserve">Студентам предлагается два вида рефератных работ: </w:t>
      </w:r>
    </w:p>
    <w:p w:rsidR="00AE3081" w:rsidRPr="00E52F72" w:rsidRDefault="00AE3081" w:rsidP="00D33DDE">
      <w:pPr>
        <w:autoSpaceDE w:val="0"/>
        <w:autoSpaceDN w:val="0"/>
        <w:adjustRightInd w:val="0"/>
        <w:spacing w:line="240" w:lineRule="auto"/>
      </w:pPr>
      <w:r w:rsidRPr="00E52F72">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AE3081" w:rsidRPr="00E52F72" w:rsidRDefault="00AE3081" w:rsidP="00D33DDE">
      <w:pPr>
        <w:autoSpaceDE w:val="0"/>
        <w:autoSpaceDN w:val="0"/>
        <w:adjustRightInd w:val="0"/>
        <w:spacing w:line="240" w:lineRule="auto"/>
      </w:pPr>
      <w:r w:rsidRPr="00E52F72">
        <w:t xml:space="preserve">Реферат по теме представляет обзор научных взглядов и концепций по проблемному вопросу в изучаемой теме. </w:t>
      </w:r>
    </w:p>
    <w:p w:rsidR="00AE3081" w:rsidRPr="00E52F72" w:rsidRDefault="00AE3081" w:rsidP="00D33DDE">
      <w:pPr>
        <w:autoSpaceDE w:val="0"/>
        <w:autoSpaceDN w:val="0"/>
        <w:adjustRightInd w:val="0"/>
        <w:spacing w:line="240" w:lineRule="auto"/>
      </w:pPr>
      <w:r w:rsidRPr="00E52F72">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AE3081" w:rsidRPr="00E52F72" w:rsidRDefault="00AE3081" w:rsidP="00D33DDE">
      <w:pPr>
        <w:autoSpaceDE w:val="0"/>
        <w:autoSpaceDN w:val="0"/>
        <w:adjustRightInd w:val="0"/>
        <w:spacing w:line="240" w:lineRule="auto"/>
      </w:pPr>
      <w:r w:rsidRPr="00E52F72">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AE3081" w:rsidRPr="00E52F72" w:rsidRDefault="00AE3081" w:rsidP="00D33DDE">
      <w:pPr>
        <w:autoSpaceDE w:val="0"/>
        <w:autoSpaceDN w:val="0"/>
        <w:adjustRightInd w:val="0"/>
        <w:spacing w:line="240" w:lineRule="auto"/>
      </w:pPr>
      <w:r w:rsidRPr="00E52F72">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AE3081" w:rsidRPr="00E52F72" w:rsidRDefault="00AE3081" w:rsidP="00D33DDE">
      <w:pPr>
        <w:autoSpaceDE w:val="0"/>
        <w:autoSpaceDN w:val="0"/>
        <w:adjustRightInd w:val="0"/>
        <w:spacing w:line="240" w:lineRule="auto"/>
      </w:pPr>
      <w:r w:rsidRPr="00E52F72">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AE3081" w:rsidRPr="00E52F72" w:rsidRDefault="00AE3081" w:rsidP="00D33DDE">
      <w:pPr>
        <w:autoSpaceDE w:val="0"/>
        <w:autoSpaceDN w:val="0"/>
        <w:adjustRightInd w:val="0"/>
        <w:spacing w:line="240" w:lineRule="auto"/>
      </w:pPr>
      <w:r w:rsidRPr="00E52F72">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AE3081" w:rsidRPr="00E52F72" w:rsidRDefault="00AE3081" w:rsidP="00D33DDE">
      <w:pPr>
        <w:autoSpaceDE w:val="0"/>
        <w:autoSpaceDN w:val="0"/>
        <w:adjustRightInd w:val="0"/>
        <w:spacing w:line="240" w:lineRule="auto"/>
      </w:pPr>
      <w:r w:rsidRPr="00E52F72">
        <w:t>В реферате в обязательном порядке размещаются титульный лист, план или оглавление работы, а также список используемой литературы.</w:t>
      </w:r>
    </w:p>
    <w:p w:rsidR="00AE3081" w:rsidRPr="00E52F72" w:rsidRDefault="00AE3081" w:rsidP="00D33DDE">
      <w:pPr>
        <w:autoSpaceDE w:val="0"/>
        <w:autoSpaceDN w:val="0"/>
        <w:adjustRightInd w:val="0"/>
        <w:spacing w:line="240" w:lineRule="auto"/>
      </w:pPr>
      <w:r w:rsidRPr="00E52F72">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AE3081" w:rsidRPr="00E52F72" w:rsidRDefault="00AE3081" w:rsidP="00D33DDE">
      <w:pPr>
        <w:autoSpaceDE w:val="0"/>
        <w:autoSpaceDN w:val="0"/>
        <w:adjustRightInd w:val="0"/>
        <w:spacing w:line="240" w:lineRule="auto"/>
      </w:pPr>
      <w:r w:rsidRPr="00E52F72">
        <w:rPr>
          <w:b/>
        </w:rPr>
        <w:t>Доклад</w:t>
      </w:r>
      <w:r w:rsidRPr="00E52F72">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AE3081" w:rsidRPr="00E52F72" w:rsidRDefault="00AE3081" w:rsidP="00D33DDE">
      <w:pPr>
        <w:autoSpaceDE w:val="0"/>
        <w:autoSpaceDN w:val="0"/>
        <w:adjustRightInd w:val="0"/>
        <w:spacing w:line="240" w:lineRule="auto"/>
      </w:pPr>
      <w:r w:rsidRPr="00E52F72">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AE3081" w:rsidRPr="00E52F72" w:rsidRDefault="00AE3081" w:rsidP="00D33DDE">
      <w:pPr>
        <w:autoSpaceDE w:val="0"/>
        <w:autoSpaceDN w:val="0"/>
        <w:adjustRightInd w:val="0"/>
        <w:spacing w:line="240" w:lineRule="auto"/>
      </w:pPr>
      <w:r w:rsidRPr="00E52F72">
        <w:t xml:space="preserve">При работе над докладом следует учесть некоторые специфические особенности: </w:t>
      </w:r>
    </w:p>
    <w:p w:rsidR="00AE3081" w:rsidRPr="00E52F72" w:rsidRDefault="00AE3081" w:rsidP="00D33DDE">
      <w:pPr>
        <w:numPr>
          <w:ilvl w:val="0"/>
          <w:numId w:val="18"/>
        </w:numPr>
        <w:tabs>
          <w:tab w:val="left" w:pos="851"/>
        </w:tabs>
        <w:suppressAutoHyphens w:val="0"/>
        <w:autoSpaceDE w:val="0"/>
        <w:autoSpaceDN w:val="0"/>
        <w:adjustRightInd w:val="0"/>
        <w:spacing w:line="240" w:lineRule="auto"/>
        <w:ind w:left="0" w:firstLine="567"/>
        <w:contextualSpacing/>
      </w:pPr>
      <w:r w:rsidRPr="00E52F72">
        <w:t xml:space="preserve">Объем доклада должен согласовываться со временем, отведенным для выступления. </w:t>
      </w:r>
    </w:p>
    <w:p w:rsidR="00AE3081" w:rsidRPr="00E52F72" w:rsidRDefault="00AE3081" w:rsidP="00D33DDE">
      <w:pPr>
        <w:numPr>
          <w:ilvl w:val="0"/>
          <w:numId w:val="18"/>
        </w:numPr>
        <w:tabs>
          <w:tab w:val="left" w:pos="851"/>
        </w:tabs>
        <w:suppressAutoHyphens w:val="0"/>
        <w:autoSpaceDE w:val="0"/>
        <w:autoSpaceDN w:val="0"/>
        <w:adjustRightInd w:val="0"/>
        <w:spacing w:line="240" w:lineRule="auto"/>
        <w:ind w:left="0" w:firstLine="567"/>
        <w:contextualSpacing/>
      </w:pPr>
      <w:r w:rsidRPr="00E52F72">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AE3081" w:rsidRPr="00E52F72" w:rsidRDefault="00AE3081" w:rsidP="00D33DDE">
      <w:pPr>
        <w:numPr>
          <w:ilvl w:val="0"/>
          <w:numId w:val="18"/>
        </w:numPr>
        <w:tabs>
          <w:tab w:val="left" w:pos="851"/>
        </w:tabs>
        <w:suppressAutoHyphens w:val="0"/>
        <w:autoSpaceDE w:val="0"/>
        <w:autoSpaceDN w:val="0"/>
        <w:adjustRightInd w:val="0"/>
        <w:spacing w:line="240" w:lineRule="auto"/>
        <w:ind w:left="0" w:firstLine="567"/>
        <w:contextualSpacing/>
      </w:pPr>
      <w:r w:rsidRPr="00E52F72">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AE3081" w:rsidRPr="00E52F72" w:rsidRDefault="00AE3081" w:rsidP="00D33DDE">
      <w:pPr>
        <w:autoSpaceDE w:val="0"/>
        <w:autoSpaceDN w:val="0"/>
        <w:adjustRightInd w:val="0"/>
        <w:spacing w:line="240" w:lineRule="auto"/>
      </w:pPr>
      <w:r w:rsidRPr="00E52F72">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AE3081" w:rsidRPr="00E52F72" w:rsidRDefault="00AE3081" w:rsidP="00D33DDE">
      <w:pPr>
        <w:autoSpaceDE w:val="0"/>
        <w:autoSpaceDN w:val="0"/>
        <w:adjustRightInd w:val="0"/>
        <w:spacing w:line="240" w:lineRule="auto"/>
      </w:pPr>
      <w:r w:rsidRPr="00E52F72">
        <w:t xml:space="preserve">При подготовке к устному выступлению возьмите на вооружение некоторые советы: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AE3081" w:rsidRPr="00E52F72" w:rsidRDefault="00AE3081" w:rsidP="00D33DDE">
      <w:pPr>
        <w:autoSpaceDE w:val="0"/>
        <w:autoSpaceDN w:val="0"/>
        <w:adjustRightInd w:val="0"/>
        <w:spacing w:line="240" w:lineRule="auto"/>
      </w:pPr>
      <w:r w:rsidRPr="00E52F72">
        <w:rPr>
          <w:b/>
        </w:rPr>
        <w:t>Презентация</w:t>
      </w:r>
      <w:r w:rsidRPr="00E52F72">
        <w:t xml:space="preserve"> – современный способ устного или письменного представления информации с использованием мультимедийных технологий. </w:t>
      </w:r>
    </w:p>
    <w:p w:rsidR="00AE3081" w:rsidRPr="00E52F72" w:rsidRDefault="00AE3081" w:rsidP="00D33DDE">
      <w:pPr>
        <w:autoSpaceDE w:val="0"/>
        <w:autoSpaceDN w:val="0"/>
        <w:adjustRightInd w:val="0"/>
        <w:spacing w:line="240" w:lineRule="auto"/>
      </w:pPr>
      <w:r w:rsidRPr="00E52F72">
        <w:t xml:space="preserve">Существует несколько вариантов презентаций.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Презентация с выступлением докладчика</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Презентация с комментариями докладчика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Презентация для самостоятельного просмотра, которая может демонстрироваться перед аудиторией без участия докладчика. </w:t>
      </w:r>
    </w:p>
    <w:p w:rsidR="00AE3081" w:rsidRPr="00E52F72" w:rsidRDefault="00AE3081" w:rsidP="00D33DDE">
      <w:pPr>
        <w:autoSpaceDE w:val="0"/>
        <w:autoSpaceDN w:val="0"/>
        <w:adjustRightInd w:val="0"/>
        <w:spacing w:line="240" w:lineRule="auto"/>
      </w:pPr>
      <w:r w:rsidRPr="00E52F72">
        <w:t xml:space="preserve">Подготовка презентации включает в себя несколько этапов: </w:t>
      </w:r>
    </w:p>
    <w:p w:rsidR="00AE3081" w:rsidRPr="00E52F72" w:rsidRDefault="00AE3081" w:rsidP="00D33DDE">
      <w:pPr>
        <w:autoSpaceDE w:val="0"/>
        <w:autoSpaceDN w:val="0"/>
        <w:adjustRightInd w:val="0"/>
        <w:spacing w:line="240" w:lineRule="auto"/>
      </w:pPr>
      <w:r w:rsidRPr="00E52F72">
        <w:t xml:space="preserve">1. Планирование презентации </w:t>
      </w:r>
    </w:p>
    <w:p w:rsidR="00AE3081" w:rsidRPr="00E52F72" w:rsidRDefault="00AE3081" w:rsidP="00D33DDE">
      <w:pPr>
        <w:autoSpaceDE w:val="0"/>
        <w:autoSpaceDN w:val="0"/>
        <w:adjustRightInd w:val="0"/>
        <w:spacing w:line="240" w:lineRule="auto"/>
      </w:pPr>
      <w:r w:rsidRPr="00E52F72">
        <w:t xml:space="preserve">От ответов на эти вопросы будет зависеть всё построение презентации: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каково предназначение и смысл презентации (демонстрация результатов научной работы, защита дипломного проекта и т.д.);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какую роль будет выполнять презентация в ходе выступления (сопровождение доклада или его иллюстрация);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какова цель презентации (информирование, убеждение или анализ);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на какое время рассчитана презентация (короткое - 5-10 минут или продолжительное - 15-20 минут);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каков размер и состав зрительской аудитории (10-15 человек или 80-100; преподаватели, студенты или смешенная аудитория). </w:t>
      </w:r>
    </w:p>
    <w:p w:rsidR="00AE3081" w:rsidRPr="00E52F72" w:rsidRDefault="00AE3081" w:rsidP="00D33DDE">
      <w:pPr>
        <w:autoSpaceDE w:val="0"/>
        <w:autoSpaceDN w:val="0"/>
        <w:adjustRightInd w:val="0"/>
        <w:spacing w:line="240" w:lineRule="auto"/>
      </w:pPr>
      <w:r w:rsidRPr="00E52F72">
        <w:t xml:space="preserve">2. Структурирование информации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в презентации не должна быть менее 10 слайдов, а общее их количество превышать 20 - 25.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основными принципами при составлении презентации должны быть ясность, наглядность, логичность и запоминаемость;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презентация должна иметь сценарий и четкую структуру, в которой будут отражены все причинно-следственные связи,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первый шаг – это определение главной идеи, вокруг которой будет строиться презентация;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сюжеты презентации могут разъяснять или иллюстрировать основные положения доклада в самых разнообразных вариантах. </w:t>
      </w:r>
    </w:p>
    <w:p w:rsidR="00AE3081" w:rsidRPr="00E52F72" w:rsidRDefault="00AE3081" w:rsidP="008C20EA">
      <w:pPr>
        <w:autoSpaceDE w:val="0"/>
        <w:autoSpaceDN w:val="0"/>
        <w:adjustRightInd w:val="0"/>
        <w:spacing w:line="240" w:lineRule="auto"/>
        <w:ind w:firstLineChars="200" w:firstLine="31680"/>
      </w:pPr>
      <w:r w:rsidRPr="00E52F72">
        <w:t xml:space="preserve">Очень важно найти правильный баланс между речью докладчика и сопровождающими её мультимедийными элементами. </w:t>
      </w:r>
    </w:p>
    <w:p w:rsidR="00AE3081" w:rsidRPr="00E52F72" w:rsidRDefault="00AE3081" w:rsidP="008C20EA">
      <w:pPr>
        <w:autoSpaceDE w:val="0"/>
        <w:autoSpaceDN w:val="0"/>
        <w:adjustRightInd w:val="0"/>
        <w:spacing w:line="240" w:lineRule="auto"/>
        <w:ind w:left="567" w:firstLineChars="200" w:firstLine="31680"/>
      </w:pPr>
      <w:r w:rsidRPr="00E52F72">
        <w:t xml:space="preserve">Для этого целесообразно: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определить, что будет представлено на каждом слайде, что будет в это время говориться, как будет сделан переход к следующему слайду;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самые важные идеи и мысли отразить и на слайдах и произнести словами, тогда как второстепенные – либо словами, либо на слайдах;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информацию на слайдах представить в виде тезисов – они сопровождают подробное изложение мыслей выступающего, а не наоборот;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для разъяснения положений доклада использовать разные виды слайдов: с текстом, с таблицами, с диаграммами;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 любая презентация должна иметь собственную драматургию, в которой есть: </w:t>
      </w:r>
    </w:p>
    <w:p w:rsidR="00AE3081" w:rsidRPr="00E52F72" w:rsidRDefault="00AE3081" w:rsidP="008C20EA">
      <w:pPr>
        <w:autoSpaceDE w:val="0"/>
        <w:autoSpaceDN w:val="0"/>
        <w:adjustRightInd w:val="0"/>
        <w:spacing w:line="240" w:lineRule="auto"/>
        <w:ind w:firstLineChars="200" w:firstLine="31680"/>
      </w:pPr>
      <w:r w:rsidRPr="00E52F72">
        <w:t xml:space="preserve">«завязка» - пробуждение интереса аудитории к теме сообщения (яркий наглядный пример); </w:t>
      </w:r>
    </w:p>
    <w:p w:rsidR="00AE3081" w:rsidRPr="00E52F72" w:rsidRDefault="00AE3081" w:rsidP="008C20EA">
      <w:pPr>
        <w:autoSpaceDE w:val="0"/>
        <w:autoSpaceDN w:val="0"/>
        <w:adjustRightInd w:val="0"/>
        <w:spacing w:line="240" w:lineRule="auto"/>
        <w:ind w:firstLineChars="200" w:firstLine="31680"/>
      </w:pPr>
      <w:r w:rsidRPr="00E52F72">
        <w:t xml:space="preserve">«развитие» - демонстрация основной информации в логической последовательности (чередование текстовых и графических слайдов); </w:t>
      </w:r>
    </w:p>
    <w:p w:rsidR="00AE3081" w:rsidRPr="00E52F72" w:rsidRDefault="00AE3081" w:rsidP="008C20EA">
      <w:pPr>
        <w:autoSpaceDE w:val="0"/>
        <w:autoSpaceDN w:val="0"/>
        <w:adjustRightInd w:val="0"/>
        <w:spacing w:line="240" w:lineRule="auto"/>
        <w:ind w:firstLineChars="200" w:firstLine="31680"/>
      </w:pPr>
      <w:r w:rsidRPr="00E52F72">
        <w:t xml:space="preserve">«кульминация» - представление самого главного, нового, неожиданного (эмоциональный речевой или иллюстративный образ); </w:t>
      </w:r>
    </w:p>
    <w:p w:rsidR="00AE3081" w:rsidRPr="00E52F72" w:rsidRDefault="00AE3081" w:rsidP="008C20EA">
      <w:pPr>
        <w:autoSpaceDE w:val="0"/>
        <w:autoSpaceDN w:val="0"/>
        <w:adjustRightInd w:val="0"/>
        <w:spacing w:line="240" w:lineRule="auto"/>
        <w:ind w:left="567" w:firstLineChars="200" w:firstLine="31680"/>
      </w:pPr>
      <w:r w:rsidRPr="00E52F72">
        <w:t xml:space="preserve">«развязка» - формулирование выводов или практических рекомендаций (видеоряд). </w:t>
      </w:r>
    </w:p>
    <w:p w:rsidR="00AE3081" w:rsidRPr="00E52F72" w:rsidRDefault="00AE3081" w:rsidP="00D33DDE">
      <w:pPr>
        <w:autoSpaceDE w:val="0"/>
        <w:autoSpaceDN w:val="0"/>
        <w:adjustRightInd w:val="0"/>
        <w:spacing w:line="240" w:lineRule="auto"/>
      </w:pPr>
      <w:r w:rsidRPr="00E52F72">
        <w:t xml:space="preserve">3. Оформление презентации </w:t>
      </w:r>
    </w:p>
    <w:p w:rsidR="00AE3081" w:rsidRPr="00E52F72" w:rsidRDefault="00AE3081" w:rsidP="00D33DDE">
      <w:pPr>
        <w:autoSpaceDE w:val="0"/>
        <w:autoSpaceDN w:val="0"/>
        <w:adjustRightInd w:val="0"/>
        <w:spacing w:line="240" w:lineRule="auto"/>
      </w:pPr>
      <w:r w:rsidRPr="00E52F72">
        <w:t xml:space="preserve">Оформление презентации включает в себя следующую обязательную информацию: </w:t>
      </w:r>
    </w:p>
    <w:p w:rsidR="00AE3081" w:rsidRPr="00E52F72" w:rsidRDefault="00AE3081" w:rsidP="00D33DDE">
      <w:pPr>
        <w:autoSpaceDE w:val="0"/>
        <w:autoSpaceDN w:val="0"/>
        <w:adjustRightInd w:val="0"/>
        <w:spacing w:line="240" w:lineRule="auto"/>
      </w:pPr>
      <w:r w:rsidRPr="00E52F72">
        <w:t xml:space="preserve">Титульный лист </w:t>
      </w:r>
    </w:p>
    <w:p w:rsidR="00AE3081" w:rsidRPr="00E52F72" w:rsidRDefault="00AE3081" w:rsidP="00D33DDE">
      <w:pPr>
        <w:autoSpaceDE w:val="0"/>
        <w:autoSpaceDN w:val="0"/>
        <w:adjustRightInd w:val="0"/>
        <w:spacing w:line="240" w:lineRule="auto"/>
      </w:pPr>
      <w:r w:rsidRPr="00E52F72">
        <w:t xml:space="preserve">- представляет тему доклада и имя автора (или авторов); </w:t>
      </w:r>
    </w:p>
    <w:p w:rsidR="00AE3081" w:rsidRPr="00E52F72" w:rsidRDefault="00AE3081" w:rsidP="00D33DDE">
      <w:pPr>
        <w:autoSpaceDE w:val="0"/>
        <w:autoSpaceDN w:val="0"/>
        <w:adjustRightInd w:val="0"/>
        <w:spacing w:line="240" w:lineRule="auto"/>
      </w:pPr>
      <w:r w:rsidRPr="00E52F72">
        <w:t xml:space="preserve">- на защите курсовой или дипломной работы указывает фамилию и инициалы научного руководителя или организации; </w:t>
      </w:r>
    </w:p>
    <w:p w:rsidR="00AE3081" w:rsidRPr="00E52F72" w:rsidRDefault="00AE3081" w:rsidP="00D33DDE">
      <w:pPr>
        <w:autoSpaceDE w:val="0"/>
        <w:autoSpaceDN w:val="0"/>
        <w:adjustRightInd w:val="0"/>
        <w:spacing w:line="240" w:lineRule="auto"/>
      </w:pPr>
      <w:r w:rsidRPr="00E52F72">
        <w:t xml:space="preserve">- на конференциях обозначает дату и название конференции. </w:t>
      </w:r>
    </w:p>
    <w:p w:rsidR="00AE3081" w:rsidRPr="00E52F72" w:rsidRDefault="00AE3081" w:rsidP="00D33DDE">
      <w:pPr>
        <w:autoSpaceDE w:val="0"/>
        <w:autoSpaceDN w:val="0"/>
        <w:adjustRightInd w:val="0"/>
        <w:spacing w:line="240" w:lineRule="auto"/>
      </w:pPr>
      <w:r w:rsidRPr="00E52F72">
        <w:t xml:space="preserve">План выступления </w:t>
      </w:r>
    </w:p>
    <w:p w:rsidR="00AE3081" w:rsidRPr="00E52F72" w:rsidRDefault="00AE3081" w:rsidP="00D33DDE">
      <w:pPr>
        <w:autoSpaceDE w:val="0"/>
        <w:autoSpaceDN w:val="0"/>
        <w:adjustRightInd w:val="0"/>
        <w:spacing w:line="240" w:lineRule="auto"/>
      </w:pPr>
      <w:r w:rsidRPr="00E52F72">
        <w:t xml:space="preserve">- формулирует основное содержание доклада (3-4 пункта); </w:t>
      </w:r>
    </w:p>
    <w:p w:rsidR="00AE3081" w:rsidRPr="00E52F72" w:rsidRDefault="00AE3081" w:rsidP="00D33DDE">
      <w:pPr>
        <w:autoSpaceDE w:val="0"/>
        <w:autoSpaceDN w:val="0"/>
        <w:adjustRightInd w:val="0"/>
        <w:spacing w:line="240" w:lineRule="auto"/>
      </w:pPr>
      <w:r w:rsidRPr="00E52F72">
        <w:t xml:space="preserve">- фиксирует порядок изложения информации; </w:t>
      </w:r>
    </w:p>
    <w:p w:rsidR="00AE3081" w:rsidRPr="00E52F72" w:rsidRDefault="00AE3081" w:rsidP="00D33DDE">
      <w:pPr>
        <w:autoSpaceDE w:val="0"/>
        <w:autoSpaceDN w:val="0"/>
        <w:adjustRightInd w:val="0"/>
        <w:spacing w:line="240" w:lineRule="auto"/>
      </w:pPr>
      <w:r w:rsidRPr="00E52F72">
        <w:t xml:space="preserve">Содержание презентации </w:t>
      </w:r>
    </w:p>
    <w:p w:rsidR="00AE3081" w:rsidRPr="00E52F72" w:rsidRDefault="00AE3081" w:rsidP="00D33DDE">
      <w:pPr>
        <w:autoSpaceDE w:val="0"/>
        <w:autoSpaceDN w:val="0"/>
        <w:adjustRightInd w:val="0"/>
        <w:spacing w:line="240" w:lineRule="auto"/>
      </w:pPr>
      <w:r w:rsidRPr="00E52F72">
        <w:t xml:space="preserve">- включает текстовую и графическую информацию; </w:t>
      </w:r>
    </w:p>
    <w:p w:rsidR="00AE3081" w:rsidRPr="00E52F72" w:rsidRDefault="00AE3081" w:rsidP="00D33DDE">
      <w:pPr>
        <w:autoSpaceDE w:val="0"/>
        <w:autoSpaceDN w:val="0"/>
        <w:adjustRightInd w:val="0"/>
        <w:spacing w:line="240" w:lineRule="auto"/>
      </w:pPr>
      <w:r w:rsidRPr="00E52F72">
        <w:t xml:space="preserve">- иллюстрирует основные пункты сообщения; </w:t>
      </w:r>
    </w:p>
    <w:p w:rsidR="00AE3081" w:rsidRPr="00E52F72" w:rsidRDefault="00AE3081" w:rsidP="00D33DDE">
      <w:pPr>
        <w:autoSpaceDE w:val="0"/>
        <w:autoSpaceDN w:val="0"/>
        <w:adjustRightInd w:val="0"/>
        <w:spacing w:line="240" w:lineRule="auto"/>
      </w:pPr>
      <w:r w:rsidRPr="00E52F72">
        <w:t xml:space="preserve">- может представлять самостоятельный вариант доклада; </w:t>
      </w:r>
    </w:p>
    <w:p w:rsidR="00AE3081" w:rsidRPr="00E52F72" w:rsidRDefault="00AE3081" w:rsidP="00D33DDE">
      <w:pPr>
        <w:autoSpaceDE w:val="0"/>
        <w:autoSpaceDN w:val="0"/>
        <w:adjustRightInd w:val="0"/>
        <w:spacing w:line="240" w:lineRule="auto"/>
      </w:pPr>
      <w:r w:rsidRPr="00E52F72">
        <w:t xml:space="preserve">Завершение </w:t>
      </w:r>
    </w:p>
    <w:p w:rsidR="00AE3081" w:rsidRPr="00E52F72" w:rsidRDefault="00AE3081" w:rsidP="00D33DDE">
      <w:pPr>
        <w:autoSpaceDE w:val="0"/>
        <w:autoSpaceDN w:val="0"/>
        <w:adjustRightInd w:val="0"/>
        <w:spacing w:line="240" w:lineRule="auto"/>
      </w:pPr>
      <w:r w:rsidRPr="00E52F72">
        <w:t xml:space="preserve">- обобщает, подводит итоги, суммирует информацию; </w:t>
      </w:r>
    </w:p>
    <w:p w:rsidR="00AE3081" w:rsidRPr="00E52F72" w:rsidRDefault="00AE3081" w:rsidP="00D33DDE">
      <w:pPr>
        <w:autoSpaceDE w:val="0"/>
        <w:autoSpaceDN w:val="0"/>
        <w:adjustRightInd w:val="0"/>
        <w:spacing w:line="240" w:lineRule="auto"/>
      </w:pPr>
      <w:r w:rsidRPr="00E52F72">
        <w:t xml:space="preserve">- может включать список литературы к докладу; </w:t>
      </w:r>
    </w:p>
    <w:p w:rsidR="00AE3081" w:rsidRPr="00E52F72" w:rsidRDefault="00AE3081" w:rsidP="00D33DDE">
      <w:pPr>
        <w:autoSpaceDE w:val="0"/>
        <w:autoSpaceDN w:val="0"/>
        <w:adjustRightInd w:val="0"/>
        <w:spacing w:line="240" w:lineRule="auto"/>
      </w:pPr>
      <w:r w:rsidRPr="00E52F72">
        <w:t xml:space="preserve">- содержит слова благодарности аудитории. </w:t>
      </w:r>
    </w:p>
    <w:p w:rsidR="00AE3081" w:rsidRPr="00E52F72" w:rsidRDefault="00AE3081" w:rsidP="00D33DDE">
      <w:pPr>
        <w:autoSpaceDE w:val="0"/>
        <w:autoSpaceDN w:val="0"/>
        <w:adjustRightInd w:val="0"/>
        <w:spacing w:line="240" w:lineRule="auto"/>
      </w:pPr>
      <w:r w:rsidRPr="00E52F72">
        <w:t xml:space="preserve">4. Дизайн презентации </w:t>
      </w:r>
    </w:p>
    <w:p w:rsidR="00AE3081" w:rsidRPr="00E52F72" w:rsidRDefault="00AE3081" w:rsidP="008C20EA">
      <w:pPr>
        <w:autoSpaceDE w:val="0"/>
        <w:autoSpaceDN w:val="0"/>
        <w:adjustRightInd w:val="0"/>
        <w:spacing w:line="240" w:lineRule="auto"/>
        <w:ind w:left="567" w:firstLineChars="200" w:firstLine="31680"/>
      </w:pPr>
      <w:r w:rsidRPr="00E52F72">
        <w:t xml:space="preserve">Текстовое оформление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Не стоит заполнять слайд слишком большим объемом информации - лучше всего запоминаются не более 3-х фактов, выводов, определений.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Оптимальное число строк на слайде – 6 -11.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Короткие фразы запоминаются визуально лучше. Пункты перечней не должны превышать двух строк на фразу.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Наибольшая эффективность достигается тогда, когда ключевые пункты отображаются по одному на каждом отдельном слайде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Если текст состоит из нескольких абзацев, то необходимо установить красную строку и интервал между абзацами.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Ключевые слова в информационном блоке выделяются цветом, шрифтом или композиционно.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Информацию предпочтительнее располагать горизонтально, наиболее важную - в центре экрана.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Не следует злоупотреблять большим количеством предлогов, наречий, прилагательных, вводных слов.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Цифровые материалы лучше представить в виде графиков и диаграмм – таблицы с цифровыми данными на слайде воспринимаются плохо.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Необходимо обратить внимание на грамотность написания текста. Ошибки во весь экран производят неприятное впечатление </w:t>
      </w:r>
    </w:p>
    <w:p w:rsidR="00AE3081" w:rsidRPr="00E52F72" w:rsidRDefault="00AE3081" w:rsidP="008C20EA">
      <w:pPr>
        <w:autoSpaceDE w:val="0"/>
        <w:autoSpaceDN w:val="0"/>
        <w:adjustRightInd w:val="0"/>
        <w:spacing w:line="240" w:lineRule="auto"/>
        <w:ind w:left="567" w:firstLineChars="200" w:firstLine="31680"/>
      </w:pPr>
      <w:r w:rsidRPr="00E52F72">
        <w:t>Шрифтовое оформление</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Шрифты без засечек (Arial, Tahoma, Verdana) читаются легче, чем гротески. Нельзя смешивать различные типы шрифтов в одной презентации.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Шрифтовой контраст можно создать посредством размера шрифта, его толщины, начертания, формы, направления и цвета;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Для заголовка годится размер шрифта 24-54 пункта, а для текста - 18-36 пунктов.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Курсив, подчеркивание, жирный шрифт используются ограниченно, только для смыслового выделения фрагментов текста.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Для основного текста не рекомендуются прописные буквы. </w:t>
      </w:r>
    </w:p>
    <w:p w:rsidR="00AE3081" w:rsidRPr="00E52F72" w:rsidRDefault="00AE3081" w:rsidP="008C20EA">
      <w:pPr>
        <w:autoSpaceDE w:val="0"/>
        <w:autoSpaceDN w:val="0"/>
        <w:adjustRightInd w:val="0"/>
        <w:spacing w:line="240" w:lineRule="auto"/>
        <w:ind w:left="567" w:firstLineChars="200" w:firstLine="31680"/>
      </w:pPr>
      <w:r w:rsidRPr="00E52F72">
        <w:t xml:space="preserve">Цветовое оформление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На одном слайде не используется более трех цветов: фон, заголовок, текст.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Цвет шрифта и цвет фона должны контрастировать – текст должен хорошо читаться, но не резать глаза.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Для фона предпочтительнее холодные тона.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Существуют не сочетаемые комбинации цветов. Об этом можно узнать в специальной литературе.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Черный цвет имеет негативный (мрачный) подтекст. Белый на черном читается плохо.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Нельзя выбирать фон, который содержит активный рисунок. </w:t>
      </w:r>
    </w:p>
    <w:p w:rsidR="00AE3081" w:rsidRPr="00E52F72" w:rsidRDefault="00AE3081" w:rsidP="008C20EA">
      <w:pPr>
        <w:autoSpaceDE w:val="0"/>
        <w:autoSpaceDN w:val="0"/>
        <w:adjustRightInd w:val="0"/>
        <w:spacing w:line="240" w:lineRule="auto"/>
        <w:ind w:left="567" w:firstLineChars="200" w:firstLine="31680"/>
      </w:pPr>
      <w:r w:rsidRPr="00E52F72">
        <w:t xml:space="preserve">Композиционное оформление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Не приемлемы стили, которые будут отвлекать от презентации.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Крупные объекты в композиции смотрятся неважно.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Вспомогательная информация (управляющие кнопки) не должна преобладать над основной (текстом и иллюстрацией).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Для серьезной презентации отбираются шаблоны, выполненные в деловом стиле. </w:t>
      </w:r>
    </w:p>
    <w:p w:rsidR="00AE3081" w:rsidRPr="00E52F72" w:rsidRDefault="00AE3081" w:rsidP="008C20EA">
      <w:pPr>
        <w:autoSpaceDE w:val="0"/>
        <w:autoSpaceDN w:val="0"/>
        <w:adjustRightInd w:val="0"/>
        <w:spacing w:line="240" w:lineRule="auto"/>
        <w:ind w:left="567" w:firstLineChars="200" w:firstLine="31680"/>
      </w:pPr>
      <w:r w:rsidRPr="00E52F72">
        <w:t xml:space="preserve">Анимационное оформление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Анимация используется для привлечения внимания или демонстрации развития какого-либо процесса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Не стоит злоупотреблять анимационными эффектами, которые отвлекают от содержания или утомляют глаза читающего.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Особенно нежелательно частое использование таких анимационных эффектов как вылет, вращение, волна, побуквенное появление текста. </w:t>
      </w:r>
    </w:p>
    <w:p w:rsidR="00AE3081" w:rsidRPr="00E52F72" w:rsidRDefault="00AE3081" w:rsidP="008C20EA">
      <w:pPr>
        <w:autoSpaceDE w:val="0"/>
        <w:autoSpaceDN w:val="0"/>
        <w:adjustRightInd w:val="0"/>
        <w:spacing w:line="240" w:lineRule="auto"/>
        <w:ind w:left="567" w:firstLineChars="200" w:firstLine="31680"/>
      </w:pPr>
      <w:r w:rsidRPr="00E52F72">
        <w:t xml:space="preserve">Звуковое оформление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Музыку целесообразно включать тогда, когда презентация идет без словесного сопровождения.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Необходимо выбрать оптимальную громкость, чтобы звук был слышан всем слушателем, но не был оглушительным. </w:t>
      </w:r>
    </w:p>
    <w:p w:rsidR="00AE3081" w:rsidRPr="00E52F72" w:rsidRDefault="00AE3081" w:rsidP="008C20EA">
      <w:pPr>
        <w:autoSpaceDE w:val="0"/>
        <w:autoSpaceDN w:val="0"/>
        <w:adjustRightInd w:val="0"/>
        <w:spacing w:line="240" w:lineRule="auto"/>
        <w:ind w:left="567" w:firstLineChars="200" w:firstLine="31680"/>
      </w:pPr>
      <w:r w:rsidRPr="00E52F72">
        <w:t xml:space="preserve">Графическое оформление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Рисунки, фотографии, диаграммы призваны дополнить текстовую информацию или передать её в более наглядном виде.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Нельзя представлять рисунки и фото плохого качества или с искаженными пропорциями.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Следует избегать некорректных иллюстраций, которые неправильно или двусмысленно отражают смысл информации.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Если графическое изображение используется в качестве фона, то текст на этом фоне должен быть хорошо читаем. </w:t>
      </w:r>
    </w:p>
    <w:p w:rsidR="00AE3081" w:rsidRPr="00E52F72" w:rsidRDefault="00AE3081" w:rsidP="008C20EA">
      <w:pPr>
        <w:autoSpaceDE w:val="0"/>
        <w:autoSpaceDN w:val="0"/>
        <w:adjustRightInd w:val="0"/>
        <w:spacing w:line="240" w:lineRule="auto"/>
        <w:ind w:left="567" w:firstLineChars="200" w:firstLine="31680"/>
      </w:pPr>
      <w:r w:rsidRPr="00E52F72">
        <w:t xml:space="preserve"> Таблицы и схемы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AE3081" w:rsidRPr="00E52F72" w:rsidRDefault="00AE3081" w:rsidP="008C20EA">
      <w:pPr>
        <w:autoSpaceDE w:val="0"/>
        <w:autoSpaceDN w:val="0"/>
        <w:adjustRightInd w:val="0"/>
        <w:spacing w:line="240" w:lineRule="auto"/>
        <w:ind w:left="567" w:firstLineChars="200" w:firstLine="31680"/>
      </w:pPr>
      <w:r w:rsidRPr="00E52F72">
        <w:t>Аудио и видео оформление</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Видео, кино и теле материалы могут быть использованы полностью или фрагментарно в зависимости от целей, которые преследуются.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Продолжительность фильма не должна превышать 15-25 минут, а фрагмента – 4-6 минут.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Нельзя использовать два фильма на одном мероприятии, но показать фрагменты из двух фильмов вполне возможно. </w:t>
      </w:r>
    </w:p>
    <w:p w:rsidR="00AE3081" w:rsidRPr="00E52F72" w:rsidRDefault="00AE3081" w:rsidP="00D33DDE">
      <w:pPr>
        <w:autoSpaceDE w:val="0"/>
        <w:autoSpaceDN w:val="0"/>
        <w:adjustRightInd w:val="0"/>
        <w:spacing w:line="240" w:lineRule="auto"/>
      </w:pPr>
      <w:r w:rsidRPr="00E52F72">
        <w:rPr>
          <w:b/>
        </w:rPr>
        <w:t xml:space="preserve">Подготовка к зачёту / экзамену. </w:t>
      </w:r>
      <w:r w:rsidRPr="00E52F72">
        <w:t xml:space="preserve">Готовиться к зачёту / экзамену нужно заранее и в несколько этапов. Для этого: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Каждую неделю отводите время для повторения пройденного материала. </w:t>
      </w:r>
    </w:p>
    <w:p w:rsidR="00AE3081" w:rsidRPr="00E52F72" w:rsidRDefault="00AE3081" w:rsidP="00D33DDE">
      <w:pPr>
        <w:autoSpaceDE w:val="0"/>
        <w:autoSpaceDN w:val="0"/>
        <w:adjustRightInd w:val="0"/>
        <w:spacing w:line="240" w:lineRule="auto"/>
      </w:pPr>
      <w:r w:rsidRPr="00E52F72">
        <w:t xml:space="preserve">Непосредственно при подготовке: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Упорядочьте свои конспекты, записи, задания.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Прикиньте время, необходимое вам для повторения каждой части (блока) материала, выносимого на зачет.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Составьте расписание с учетом скорости повторения материала, для чего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AE3081" w:rsidRPr="00E52F72" w:rsidRDefault="00AE3081" w:rsidP="00D33DDE">
      <w:pPr>
        <w:numPr>
          <w:ilvl w:val="0"/>
          <w:numId w:val="18"/>
        </w:numPr>
        <w:suppressAutoHyphens w:val="0"/>
        <w:autoSpaceDE w:val="0"/>
        <w:autoSpaceDN w:val="0"/>
        <w:adjustRightInd w:val="0"/>
        <w:spacing w:line="240" w:lineRule="auto"/>
        <w:ind w:left="0" w:firstLine="567"/>
        <w:contextualSpacing/>
      </w:pPr>
      <w:r w:rsidRPr="00E52F72">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AE3081" w:rsidRDefault="00AE3081" w:rsidP="008563DA">
      <w:pPr>
        <w:widowControl/>
        <w:suppressAutoHyphens w:val="0"/>
        <w:autoSpaceDE w:val="0"/>
        <w:autoSpaceDN w:val="0"/>
        <w:adjustRightInd w:val="0"/>
        <w:spacing w:after="120" w:line="240" w:lineRule="auto"/>
        <w:ind w:firstLine="0"/>
      </w:pPr>
    </w:p>
    <w:sectPr w:rsidR="00AE3081" w:rsidSect="006B00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90BAC"/>
    <w:multiLevelType w:val="hybridMultilevel"/>
    <w:tmpl w:val="FFB20F18"/>
    <w:lvl w:ilvl="0" w:tplc="B20E43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3875C6F"/>
    <w:multiLevelType w:val="hybridMultilevel"/>
    <w:tmpl w:val="810C4A84"/>
    <w:lvl w:ilvl="0" w:tplc="38F21A7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8826033"/>
    <w:multiLevelType w:val="multilevel"/>
    <w:tmpl w:val="B73605C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19F5020B"/>
    <w:multiLevelType w:val="hybridMultilevel"/>
    <w:tmpl w:val="1E1A276E"/>
    <w:lvl w:ilvl="0" w:tplc="D1F06DAE">
      <w:start w:val="1"/>
      <w:numFmt w:val="decimal"/>
      <w:lvlText w:val="%1."/>
      <w:lvlJc w:val="left"/>
      <w:pPr>
        <w:ind w:left="1116" w:hanging="360"/>
      </w:pPr>
      <w:rPr>
        <w:rFonts w:ascii="Times New Roman" w:hAnsi="Times New Roman" w:cs="Times New Roman" w:hint="default"/>
        <w:color w:val="000000"/>
        <w:sz w:val="24"/>
      </w:rPr>
    </w:lvl>
    <w:lvl w:ilvl="1" w:tplc="04190019" w:tentative="1">
      <w:start w:val="1"/>
      <w:numFmt w:val="lowerLetter"/>
      <w:lvlText w:val="%2."/>
      <w:lvlJc w:val="left"/>
      <w:pPr>
        <w:ind w:left="1836" w:hanging="360"/>
      </w:pPr>
      <w:rPr>
        <w:rFonts w:cs="Times New Roman"/>
      </w:rPr>
    </w:lvl>
    <w:lvl w:ilvl="2" w:tplc="0419001B" w:tentative="1">
      <w:start w:val="1"/>
      <w:numFmt w:val="lowerRoman"/>
      <w:lvlText w:val="%3."/>
      <w:lvlJc w:val="right"/>
      <w:pPr>
        <w:ind w:left="2556" w:hanging="180"/>
      </w:pPr>
      <w:rPr>
        <w:rFonts w:cs="Times New Roman"/>
      </w:rPr>
    </w:lvl>
    <w:lvl w:ilvl="3" w:tplc="0419000F" w:tentative="1">
      <w:start w:val="1"/>
      <w:numFmt w:val="decimal"/>
      <w:lvlText w:val="%4."/>
      <w:lvlJc w:val="left"/>
      <w:pPr>
        <w:ind w:left="3276" w:hanging="360"/>
      </w:pPr>
      <w:rPr>
        <w:rFonts w:cs="Times New Roman"/>
      </w:rPr>
    </w:lvl>
    <w:lvl w:ilvl="4" w:tplc="04190019" w:tentative="1">
      <w:start w:val="1"/>
      <w:numFmt w:val="lowerLetter"/>
      <w:lvlText w:val="%5."/>
      <w:lvlJc w:val="left"/>
      <w:pPr>
        <w:ind w:left="3996" w:hanging="360"/>
      </w:pPr>
      <w:rPr>
        <w:rFonts w:cs="Times New Roman"/>
      </w:rPr>
    </w:lvl>
    <w:lvl w:ilvl="5" w:tplc="0419001B" w:tentative="1">
      <w:start w:val="1"/>
      <w:numFmt w:val="lowerRoman"/>
      <w:lvlText w:val="%6."/>
      <w:lvlJc w:val="right"/>
      <w:pPr>
        <w:ind w:left="4716" w:hanging="180"/>
      </w:pPr>
      <w:rPr>
        <w:rFonts w:cs="Times New Roman"/>
      </w:rPr>
    </w:lvl>
    <w:lvl w:ilvl="6" w:tplc="0419000F" w:tentative="1">
      <w:start w:val="1"/>
      <w:numFmt w:val="decimal"/>
      <w:lvlText w:val="%7."/>
      <w:lvlJc w:val="left"/>
      <w:pPr>
        <w:ind w:left="5436" w:hanging="360"/>
      </w:pPr>
      <w:rPr>
        <w:rFonts w:cs="Times New Roman"/>
      </w:rPr>
    </w:lvl>
    <w:lvl w:ilvl="7" w:tplc="04190019" w:tentative="1">
      <w:start w:val="1"/>
      <w:numFmt w:val="lowerLetter"/>
      <w:lvlText w:val="%8."/>
      <w:lvlJc w:val="left"/>
      <w:pPr>
        <w:ind w:left="6156" w:hanging="360"/>
      </w:pPr>
      <w:rPr>
        <w:rFonts w:cs="Times New Roman"/>
      </w:rPr>
    </w:lvl>
    <w:lvl w:ilvl="8" w:tplc="0419001B" w:tentative="1">
      <w:start w:val="1"/>
      <w:numFmt w:val="lowerRoman"/>
      <w:lvlText w:val="%9."/>
      <w:lvlJc w:val="right"/>
      <w:pPr>
        <w:ind w:left="6876" w:hanging="180"/>
      </w:pPr>
      <w:rPr>
        <w:rFonts w:cs="Times New Roman"/>
      </w:rPr>
    </w:lvl>
  </w:abstractNum>
  <w:abstractNum w:abstractNumId="4">
    <w:nsid w:val="1B1F17A7"/>
    <w:multiLevelType w:val="hybridMultilevel"/>
    <w:tmpl w:val="1438FA7E"/>
    <w:lvl w:ilvl="0" w:tplc="5E90402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B2B71C7"/>
    <w:multiLevelType w:val="hybridMultilevel"/>
    <w:tmpl w:val="F670AD96"/>
    <w:lvl w:ilvl="0" w:tplc="649C1258">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20301824"/>
    <w:multiLevelType w:val="multilevel"/>
    <w:tmpl w:val="87D432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5C476C0"/>
    <w:multiLevelType w:val="hybridMultilevel"/>
    <w:tmpl w:val="184437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7E702D0"/>
    <w:multiLevelType w:val="hybridMultilevel"/>
    <w:tmpl w:val="51A8F40E"/>
    <w:lvl w:ilvl="0" w:tplc="347862EC">
      <w:start w:val="1"/>
      <w:numFmt w:val="decimal"/>
      <w:lvlText w:val="%1."/>
      <w:lvlJc w:val="left"/>
      <w:pPr>
        <w:ind w:left="1476" w:hanging="360"/>
      </w:pPr>
      <w:rPr>
        <w:rFonts w:cs="Times New Roman" w:hint="default"/>
        <w:color w:val="001329"/>
      </w:rPr>
    </w:lvl>
    <w:lvl w:ilvl="1" w:tplc="04190019" w:tentative="1">
      <w:start w:val="1"/>
      <w:numFmt w:val="lowerLetter"/>
      <w:lvlText w:val="%2."/>
      <w:lvlJc w:val="left"/>
      <w:pPr>
        <w:ind w:left="2196" w:hanging="360"/>
      </w:pPr>
      <w:rPr>
        <w:rFonts w:cs="Times New Roman"/>
      </w:rPr>
    </w:lvl>
    <w:lvl w:ilvl="2" w:tplc="0419001B" w:tentative="1">
      <w:start w:val="1"/>
      <w:numFmt w:val="lowerRoman"/>
      <w:lvlText w:val="%3."/>
      <w:lvlJc w:val="right"/>
      <w:pPr>
        <w:ind w:left="2916" w:hanging="180"/>
      </w:pPr>
      <w:rPr>
        <w:rFonts w:cs="Times New Roman"/>
      </w:rPr>
    </w:lvl>
    <w:lvl w:ilvl="3" w:tplc="0419000F" w:tentative="1">
      <w:start w:val="1"/>
      <w:numFmt w:val="decimal"/>
      <w:lvlText w:val="%4."/>
      <w:lvlJc w:val="left"/>
      <w:pPr>
        <w:ind w:left="3636" w:hanging="360"/>
      </w:pPr>
      <w:rPr>
        <w:rFonts w:cs="Times New Roman"/>
      </w:rPr>
    </w:lvl>
    <w:lvl w:ilvl="4" w:tplc="04190019" w:tentative="1">
      <w:start w:val="1"/>
      <w:numFmt w:val="lowerLetter"/>
      <w:lvlText w:val="%5."/>
      <w:lvlJc w:val="left"/>
      <w:pPr>
        <w:ind w:left="4356" w:hanging="360"/>
      </w:pPr>
      <w:rPr>
        <w:rFonts w:cs="Times New Roman"/>
      </w:rPr>
    </w:lvl>
    <w:lvl w:ilvl="5" w:tplc="0419001B" w:tentative="1">
      <w:start w:val="1"/>
      <w:numFmt w:val="lowerRoman"/>
      <w:lvlText w:val="%6."/>
      <w:lvlJc w:val="right"/>
      <w:pPr>
        <w:ind w:left="5076" w:hanging="180"/>
      </w:pPr>
      <w:rPr>
        <w:rFonts w:cs="Times New Roman"/>
      </w:rPr>
    </w:lvl>
    <w:lvl w:ilvl="6" w:tplc="0419000F" w:tentative="1">
      <w:start w:val="1"/>
      <w:numFmt w:val="decimal"/>
      <w:lvlText w:val="%7."/>
      <w:lvlJc w:val="left"/>
      <w:pPr>
        <w:ind w:left="5796" w:hanging="360"/>
      </w:pPr>
      <w:rPr>
        <w:rFonts w:cs="Times New Roman"/>
      </w:rPr>
    </w:lvl>
    <w:lvl w:ilvl="7" w:tplc="04190019" w:tentative="1">
      <w:start w:val="1"/>
      <w:numFmt w:val="lowerLetter"/>
      <w:lvlText w:val="%8."/>
      <w:lvlJc w:val="left"/>
      <w:pPr>
        <w:ind w:left="6516" w:hanging="360"/>
      </w:pPr>
      <w:rPr>
        <w:rFonts w:cs="Times New Roman"/>
      </w:rPr>
    </w:lvl>
    <w:lvl w:ilvl="8" w:tplc="0419001B" w:tentative="1">
      <w:start w:val="1"/>
      <w:numFmt w:val="lowerRoman"/>
      <w:lvlText w:val="%9."/>
      <w:lvlJc w:val="right"/>
      <w:pPr>
        <w:ind w:left="7236" w:hanging="180"/>
      </w:pPr>
      <w:rPr>
        <w:rFonts w:cs="Times New Roman"/>
      </w:rPr>
    </w:lvl>
  </w:abstractNum>
  <w:abstractNum w:abstractNumId="9">
    <w:nsid w:val="28D943D5"/>
    <w:multiLevelType w:val="multilevel"/>
    <w:tmpl w:val="0A4A1B72"/>
    <w:lvl w:ilvl="0">
      <w:start w:val="1"/>
      <w:numFmt w:val="decimal"/>
      <w:lvlText w:val="%1"/>
      <w:lvlJc w:val="left"/>
      <w:pPr>
        <w:ind w:hanging="360"/>
      </w:pPr>
      <w:rPr>
        <w:rFonts w:cs="Times New Roman"/>
      </w:rPr>
    </w:lvl>
    <w:lvl w:ilvl="1">
      <w:start w:val="1"/>
      <w:numFmt w:val="lowerLetter"/>
      <w:lvlText w:val="%2"/>
      <w:lvlJc w:val="left"/>
      <w:pPr>
        <w:ind w:left="72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0">
    <w:nsid w:val="2AF06D6B"/>
    <w:multiLevelType w:val="hybridMultilevel"/>
    <w:tmpl w:val="0796509E"/>
    <w:lvl w:ilvl="0" w:tplc="F4561FF2">
      <w:start w:val="1"/>
      <w:numFmt w:val="decimal"/>
      <w:lvlText w:val="%1."/>
      <w:lvlJc w:val="left"/>
      <w:pPr>
        <w:ind w:left="387" w:hanging="360"/>
      </w:pPr>
      <w:rPr>
        <w:rFonts w:eastAsia="Times New Roman" w:cs="Times New Roman" w:hint="default"/>
        <w:i w:val="0"/>
        <w:color w:val="000000"/>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abstractNum w:abstractNumId="11">
    <w:nsid w:val="2B7619E9"/>
    <w:multiLevelType w:val="hybridMultilevel"/>
    <w:tmpl w:val="09D486AA"/>
    <w:lvl w:ilvl="0" w:tplc="B00E75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nsid w:val="37AD21DC"/>
    <w:multiLevelType w:val="hybridMultilevel"/>
    <w:tmpl w:val="B79683FE"/>
    <w:lvl w:ilvl="0" w:tplc="347862EC">
      <w:start w:val="1"/>
      <w:numFmt w:val="decimal"/>
      <w:lvlText w:val="%1."/>
      <w:lvlJc w:val="left"/>
      <w:pPr>
        <w:ind w:left="1476" w:hanging="360"/>
      </w:pPr>
      <w:rPr>
        <w:rFonts w:cs="Times New Roman" w:hint="default"/>
        <w:color w:val="001329"/>
      </w:rPr>
    </w:lvl>
    <w:lvl w:ilvl="1" w:tplc="04190019" w:tentative="1">
      <w:start w:val="1"/>
      <w:numFmt w:val="lowerLetter"/>
      <w:lvlText w:val="%2."/>
      <w:lvlJc w:val="left"/>
      <w:pPr>
        <w:ind w:left="2196" w:hanging="360"/>
      </w:pPr>
      <w:rPr>
        <w:rFonts w:cs="Times New Roman"/>
      </w:rPr>
    </w:lvl>
    <w:lvl w:ilvl="2" w:tplc="0419001B" w:tentative="1">
      <w:start w:val="1"/>
      <w:numFmt w:val="lowerRoman"/>
      <w:lvlText w:val="%3."/>
      <w:lvlJc w:val="right"/>
      <w:pPr>
        <w:ind w:left="2916" w:hanging="180"/>
      </w:pPr>
      <w:rPr>
        <w:rFonts w:cs="Times New Roman"/>
      </w:rPr>
    </w:lvl>
    <w:lvl w:ilvl="3" w:tplc="0419000F" w:tentative="1">
      <w:start w:val="1"/>
      <w:numFmt w:val="decimal"/>
      <w:lvlText w:val="%4."/>
      <w:lvlJc w:val="left"/>
      <w:pPr>
        <w:ind w:left="3636" w:hanging="360"/>
      </w:pPr>
      <w:rPr>
        <w:rFonts w:cs="Times New Roman"/>
      </w:rPr>
    </w:lvl>
    <w:lvl w:ilvl="4" w:tplc="04190019" w:tentative="1">
      <w:start w:val="1"/>
      <w:numFmt w:val="lowerLetter"/>
      <w:lvlText w:val="%5."/>
      <w:lvlJc w:val="left"/>
      <w:pPr>
        <w:ind w:left="4356" w:hanging="360"/>
      </w:pPr>
      <w:rPr>
        <w:rFonts w:cs="Times New Roman"/>
      </w:rPr>
    </w:lvl>
    <w:lvl w:ilvl="5" w:tplc="0419001B" w:tentative="1">
      <w:start w:val="1"/>
      <w:numFmt w:val="lowerRoman"/>
      <w:lvlText w:val="%6."/>
      <w:lvlJc w:val="right"/>
      <w:pPr>
        <w:ind w:left="5076" w:hanging="180"/>
      </w:pPr>
      <w:rPr>
        <w:rFonts w:cs="Times New Roman"/>
      </w:rPr>
    </w:lvl>
    <w:lvl w:ilvl="6" w:tplc="0419000F" w:tentative="1">
      <w:start w:val="1"/>
      <w:numFmt w:val="decimal"/>
      <w:lvlText w:val="%7."/>
      <w:lvlJc w:val="left"/>
      <w:pPr>
        <w:ind w:left="5796" w:hanging="360"/>
      </w:pPr>
      <w:rPr>
        <w:rFonts w:cs="Times New Roman"/>
      </w:rPr>
    </w:lvl>
    <w:lvl w:ilvl="7" w:tplc="04190019" w:tentative="1">
      <w:start w:val="1"/>
      <w:numFmt w:val="lowerLetter"/>
      <w:lvlText w:val="%8."/>
      <w:lvlJc w:val="left"/>
      <w:pPr>
        <w:ind w:left="6516" w:hanging="360"/>
      </w:pPr>
      <w:rPr>
        <w:rFonts w:cs="Times New Roman"/>
      </w:rPr>
    </w:lvl>
    <w:lvl w:ilvl="8" w:tplc="0419001B" w:tentative="1">
      <w:start w:val="1"/>
      <w:numFmt w:val="lowerRoman"/>
      <w:lvlText w:val="%9."/>
      <w:lvlJc w:val="right"/>
      <w:pPr>
        <w:ind w:left="7236" w:hanging="180"/>
      </w:pPr>
      <w:rPr>
        <w:rFonts w:cs="Times New Roman"/>
      </w:rPr>
    </w:lvl>
  </w:abstractNum>
  <w:abstractNum w:abstractNumId="13">
    <w:nsid w:val="42A21483"/>
    <w:multiLevelType w:val="hybridMultilevel"/>
    <w:tmpl w:val="AFF60BC8"/>
    <w:lvl w:ilvl="0" w:tplc="7C2E619C">
      <w:start w:val="1"/>
      <w:numFmt w:val="decimal"/>
      <w:lvlText w:val="%1."/>
      <w:lvlJc w:val="left"/>
      <w:pPr>
        <w:ind w:left="1476" w:hanging="360"/>
      </w:pPr>
      <w:rPr>
        <w:rFonts w:cs="Times New Roman" w:hint="default"/>
        <w:b w:val="0"/>
        <w:color w:val="001329"/>
      </w:rPr>
    </w:lvl>
    <w:lvl w:ilvl="1" w:tplc="04190019" w:tentative="1">
      <w:start w:val="1"/>
      <w:numFmt w:val="lowerLetter"/>
      <w:lvlText w:val="%2."/>
      <w:lvlJc w:val="left"/>
      <w:pPr>
        <w:ind w:left="2196" w:hanging="360"/>
      </w:pPr>
      <w:rPr>
        <w:rFonts w:cs="Times New Roman"/>
      </w:rPr>
    </w:lvl>
    <w:lvl w:ilvl="2" w:tplc="0419001B" w:tentative="1">
      <w:start w:val="1"/>
      <w:numFmt w:val="lowerRoman"/>
      <w:lvlText w:val="%3."/>
      <w:lvlJc w:val="right"/>
      <w:pPr>
        <w:ind w:left="2916" w:hanging="180"/>
      </w:pPr>
      <w:rPr>
        <w:rFonts w:cs="Times New Roman"/>
      </w:rPr>
    </w:lvl>
    <w:lvl w:ilvl="3" w:tplc="0419000F" w:tentative="1">
      <w:start w:val="1"/>
      <w:numFmt w:val="decimal"/>
      <w:lvlText w:val="%4."/>
      <w:lvlJc w:val="left"/>
      <w:pPr>
        <w:ind w:left="3636" w:hanging="360"/>
      </w:pPr>
      <w:rPr>
        <w:rFonts w:cs="Times New Roman"/>
      </w:rPr>
    </w:lvl>
    <w:lvl w:ilvl="4" w:tplc="04190019" w:tentative="1">
      <w:start w:val="1"/>
      <w:numFmt w:val="lowerLetter"/>
      <w:lvlText w:val="%5."/>
      <w:lvlJc w:val="left"/>
      <w:pPr>
        <w:ind w:left="4356" w:hanging="360"/>
      </w:pPr>
      <w:rPr>
        <w:rFonts w:cs="Times New Roman"/>
      </w:rPr>
    </w:lvl>
    <w:lvl w:ilvl="5" w:tplc="0419001B" w:tentative="1">
      <w:start w:val="1"/>
      <w:numFmt w:val="lowerRoman"/>
      <w:lvlText w:val="%6."/>
      <w:lvlJc w:val="right"/>
      <w:pPr>
        <w:ind w:left="5076" w:hanging="180"/>
      </w:pPr>
      <w:rPr>
        <w:rFonts w:cs="Times New Roman"/>
      </w:rPr>
    </w:lvl>
    <w:lvl w:ilvl="6" w:tplc="0419000F" w:tentative="1">
      <w:start w:val="1"/>
      <w:numFmt w:val="decimal"/>
      <w:lvlText w:val="%7."/>
      <w:lvlJc w:val="left"/>
      <w:pPr>
        <w:ind w:left="5796" w:hanging="360"/>
      </w:pPr>
      <w:rPr>
        <w:rFonts w:cs="Times New Roman"/>
      </w:rPr>
    </w:lvl>
    <w:lvl w:ilvl="7" w:tplc="04190019" w:tentative="1">
      <w:start w:val="1"/>
      <w:numFmt w:val="lowerLetter"/>
      <w:lvlText w:val="%8."/>
      <w:lvlJc w:val="left"/>
      <w:pPr>
        <w:ind w:left="6516" w:hanging="360"/>
      </w:pPr>
      <w:rPr>
        <w:rFonts w:cs="Times New Roman"/>
      </w:rPr>
    </w:lvl>
    <w:lvl w:ilvl="8" w:tplc="0419001B" w:tentative="1">
      <w:start w:val="1"/>
      <w:numFmt w:val="lowerRoman"/>
      <w:lvlText w:val="%9."/>
      <w:lvlJc w:val="right"/>
      <w:pPr>
        <w:ind w:left="7236" w:hanging="180"/>
      </w:pPr>
      <w:rPr>
        <w:rFonts w:cs="Times New Roman"/>
      </w:rPr>
    </w:lvl>
  </w:abstractNum>
  <w:abstractNum w:abstractNumId="14">
    <w:nsid w:val="46683674"/>
    <w:multiLevelType w:val="hybridMultilevel"/>
    <w:tmpl w:val="B4A4861C"/>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50D8328D"/>
    <w:multiLevelType w:val="hybridMultilevel"/>
    <w:tmpl w:val="138E8F88"/>
    <w:lvl w:ilvl="0" w:tplc="5D4ED75A">
      <w:start w:val="1"/>
      <w:numFmt w:val="decimal"/>
      <w:lvlText w:val="%1."/>
      <w:lvlJc w:val="left"/>
      <w:pPr>
        <w:ind w:left="720" w:hanging="360"/>
      </w:pPr>
      <w:rPr>
        <w:rFonts w:ascii="Arial" w:eastAsia="Times New Roman" w:hAnsi="Arial" w:cs="Arial" w:hint="default"/>
        <w:i w:val="0"/>
        <w:color w:val="000000"/>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3B32ECB"/>
    <w:multiLevelType w:val="hybridMultilevel"/>
    <w:tmpl w:val="172663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6165F7F"/>
    <w:multiLevelType w:val="hybridMultilevel"/>
    <w:tmpl w:val="B16C1F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00F57D0"/>
    <w:multiLevelType w:val="hybridMultilevel"/>
    <w:tmpl w:val="97784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24F2D07"/>
    <w:multiLevelType w:val="hybridMultilevel"/>
    <w:tmpl w:val="28D6DD40"/>
    <w:lvl w:ilvl="0" w:tplc="8D546F5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0B455B"/>
    <w:multiLevelType w:val="multilevel"/>
    <w:tmpl w:val="DB6EB356"/>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765321C9"/>
    <w:multiLevelType w:val="hybridMultilevel"/>
    <w:tmpl w:val="19C85A44"/>
    <w:lvl w:ilvl="0" w:tplc="DB166320">
      <w:start w:val="1"/>
      <w:numFmt w:val="decimal"/>
      <w:lvlText w:val="%1."/>
      <w:lvlJc w:val="left"/>
      <w:pPr>
        <w:ind w:left="927" w:hanging="360"/>
      </w:pPr>
      <w:rPr>
        <w:rFonts w:eastAsia="Times New Roman" w:cs="Times New Roman" w:hint="default"/>
        <w:b w:val="0"/>
        <w:i w:val="0"/>
        <w:color w:val="00000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4"/>
  </w:num>
  <w:num w:numId="2">
    <w:abstractNumId w:val="0"/>
  </w:num>
  <w:num w:numId="3">
    <w:abstractNumId w:val="18"/>
  </w:num>
  <w:num w:numId="4">
    <w:abstractNumId w:val="22"/>
  </w:num>
  <w:num w:numId="5">
    <w:abstractNumId w:val="1"/>
  </w:num>
  <w:num w:numId="6">
    <w:abstractNumId w:val="7"/>
  </w:num>
  <w:num w:numId="7">
    <w:abstractNumId w:val="15"/>
  </w:num>
  <w:num w:numId="8">
    <w:abstractNumId w:val="11"/>
  </w:num>
  <w:num w:numId="9">
    <w:abstractNumId w:val="5"/>
  </w:num>
  <w:num w:numId="10">
    <w:abstractNumId w:val="10"/>
  </w:num>
  <w:num w:numId="11">
    <w:abstractNumId w:val="6"/>
  </w:num>
  <w:num w:numId="12">
    <w:abstractNumId w:val="16"/>
  </w:num>
  <w:num w:numId="13">
    <w:abstractNumId w:val="20"/>
  </w:num>
  <w:num w:numId="14">
    <w:abstractNumId w:val="2"/>
  </w:num>
  <w:num w:numId="15">
    <w:abstractNumId w:val="14"/>
  </w:num>
  <w:num w:numId="16">
    <w:abstractNumId w:val="19"/>
  </w:num>
  <w:num w:numId="17">
    <w:abstractNumId w:val="9"/>
  </w:num>
  <w:num w:numId="18">
    <w:abstractNumId w:val="21"/>
  </w:num>
  <w:num w:numId="19">
    <w:abstractNumId w:val="12"/>
  </w:num>
  <w:num w:numId="20">
    <w:abstractNumId w:val="3"/>
  </w:num>
  <w:num w:numId="21">
    <w:abstractNumId w:val="17"/>
  </w:num>
  <w:num w:numId="22">
    <w:abstractNumId w:val="8"/>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59B3"/>
    <w:rsid w:val="000459B3"/>
    <w:rsid w:val="001E541E"/>
    <w:rsid w:val="00206E8D"/>
    <w:rsid w:val="00235C5B"/>
    <w:rsid w:val="00271D05"/>
    <w:rsid w:val="002A523D"/>
    <w:rsid w:val="003175E6"/>
    <w:rsid w:val="00334FC9"/>
    <w:rsid w:val="00335218"/>
    <w:rsid w:val="00365200"/>
    <w:rsid w:val="00370058"/>
    <w:rsid w:val="003E549A"/>
    <w:rsid w:val="003E64A1"/>
    <w:rsid w:val="004B0DB2"/>
    <w:rsid w:val="004E1E07"/>
    <w:rsid w:val="00502B2C"/>
    <w:rsid w:val="005C6CA0"/>
    <w:rsid w:val="00661D6E"/>
    <w:rsid w:val="00690EDA"/>
    <w:rsid w:val="006B00DF"/>
    <w:rsid w:val="006D4CAE"/>
    <w:rsid w:val="00711067"/>
    <w:rsid w:val="00711527"/>
    <w:rsid w:val="0071342A"/>
    <w:rsid w:val="00763288"/>
    <w:rsid w:val="00780077"/>
    <w:rsid w:val="0079244A"/>
    <w:rsid w:val="0080306C"/>
    <w:rsid w:val="008563DA"/>
    <w:rsid w:val="008C20EA"/>
    <w:rsid w:val="00923562"/>
    <w:rsid w:val="009244AB"/>
    <w:rsid w:val="00944639"/>
    <w:rsid w:val="009542E7"/>
    <w:rsid w:val="00A506EA"/>
    <w:rsid w:val="00A860C9"/>
    <w:rsid w:val="00AE3081"/>
    <w:rsid w:val="00B01564"/>
    <w:rsid w:val="00B016D6"/>
    <w:rsid w:val="00B5066D"/>
    <w:rsid w:val="00B84A51"/>
    <w:rsid w:val="00B979B4"/>
    <w:rsid w:val="00BD3285"/>
    <w:rsid w:val="00C006C1"/>
    <w:rsid w:val="00C17915"/>
    <w:rsid w:val="00C61437"/>
    <w:rsid w:val="00CC1E7E"/>
    <w:rsid w:val="00D31423"/>
    <w:rsid w:val="00D33DDE"/>
    <w:rsid w:val="00D61B0D"/>
    <w:rsid w:val="00DC761D"/>
    <w:rsid w:val="00E27A74"/>
    <w:rsid w:val="00E52F72"/>
    <w:rsid w:val="00EC5A28"/>
    <w:rsid w:val="00EC7CF9"/>
    <w:rsid w:val="00ED0592"/>
    <w:rsid w:val="00F27180"/>
    <w:rsid w:val="00FB403D"/>
    <w:rsid w:val="00FE23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9B4"/>
    <w:pPr>
      <w:widowControl w:val="0"/>
      <w:suppressAutoHyphens/>
      <w:spacing w:line="259" w:lineRule="auto"/>
      <w:ind w:firstLine="567"/>
      <w:jc w:val="both"/>
    </w:pPr>
    <w:rPr>
      <w:rFonts w:ascii="Times New Roman" w:eastAsia="Times New Roman" w:hAnsi="Times New Roman"/>
      <w:color w:val="00000A"/>
      <w:sz w:val="24"/>
      <w:szCs w:val="24"/>
    </w:rPr>
  </w:style>
  <w:style w:type="paragraph" w:styleId="Heading1">
    <w:name w:val="heading 1"/>
    <w:basedOn w:val="Normal"/>
    <w:next w:val="Normal"/>
    <w:link w:val="Heading1Char"/>
    <w:uiPriority w:val="99"/>
    <w:qFormat/>
    <w:rsid w:val="008563DA"/>
    <w:pPr>
      <w:keepNext/>
      <w:suppressAutoHyphens w:val="0"/>
      <w:spacing w:before="240" w:after="120" w:line="240" w:lineRule="auto"/>
      <w:ind w:left="567" w:firstLine="0"/>
      <w:outlineLvl w:val="0"/>
    </w:pPr>
    <w:rPr>
      <w:b/>
      <w:iCs/>
      <w:color w:val="auto"/>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563DA"/>
    <w:rPr>
      <w:rFonts w:ascii="Times New Roman" w:hAnsi="Times New Roman" w:cs="Times New Roman"/>
      <w:b/>
      <w:iCs/>
      <w:sz w:val="20"/>
      <w:szCs w:val="20"/>
      <w:lang w:eastAsia="ru-RU"/>
    </w:rPr>
  </w:style>
  <w:style w:type="paragraph" w:styleId="ListParagraph">
    <w:name w:val="List Paragraph"/>
    <w:basedOn w:val="Normal"/>
    <w:uiPriority w:val="99"/>
    <w:qFormat/>
    <w:rsid w:val="00B979B4"/>
    <w:pPr>
      <w:ind w:left="720" w:firstLine="0"/>
      <w:contextualSpacing/>
      <w:jc w:val="left"/>
    </w:pPr>
  </w:style>
  <w:style w:type="table" w:styleId="TableGrid">
    <w:name w:val="Table Grid"/>
    <w:basedOn w:val="TableNormal"/>
    <w:uiPriority w:val="99"/>
    <w:rsid w:val="00B979B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B979B4"/>
    <w:pPr>
      <w:widowControl/>
      <w:suppressAutoHyphens w:val="0"/>
      <w:spacing w:after="120" w:line="480" w:lineRule="auto"/>
      <w:ind w:firstLine="0"/>
      <w:jc w:val="left"/>
    </w:pPr>
    <w:rPr>
      <w:color w:val="auto"/>
    </w:rPr>
  </w:style>
  <w:style w:type="character" w:customStyle="1" w:styleId="BodyText2Char">
    <w:name w:val="Body Text 2 Char"/>
    <w:basedOn w:val="DefaultParagraphFont"/>
    <w:link w:val="BodyText2"/>
    <w:uiPriority w:val="99"/>
    <w:locked/>
    <w:rsid w:val="00B979B4"/>
    <w:rPr>
      <w:rFonts w:ascii="Times New Roman" w:hAnsi="Times New Roman" w:cs="Times New Roman"/>
      <w:sz w:val="24"/>
      <w:szCs w:val="24"/>
      <w:lang w:eastAsia="ru-RU"/>
    </w:rPr>
  </w:style>
  <w:style w:type="paragraph" w:styleId="FootnoteText">
    <w:name w:val="footnote text"/>
    <w:basedOn w:val="Normal"/>
    <w:link w:val="FootnoteTextChar"/>
    <w:uiPriority w:val="99"/>
    <w:rsid w:val="00B979B4"/>
    <w:pPr>
      <w:widowControl/>
      <w:suppressAutoHyphens w:val="0"/>
      <w:spacing w:line="240" w:lineRule="auto"/>
      <w:ind w:firstLine="709"/>
    </w:pPr>
    <w:rPr>
      <w:rFonts w:eastAsia="Calibri"/>
      <w:color w:val="auto"/>
      <w:sz w:val="20"/>
      <w:szCs w:val="20"/>
      <w:lang w:val="en-US" w:eastAsia="en-US"/>
    </w:rPr>
  </w:style>
  <w:style w:type="character" w:customStyle="1" w:styleId="FootnoteTextChar">
    <w:name w:val="Footnote Text Char"/>
    <w:basedOn w:val="DefaultParagraphFont"/>
    <w:link w:val="FootnoteText"/>
    <w:uiPriority w:val="99"/>
    <w:locked/>
    <w:rsid w:val="00B979B4"/>
    <w:rPr>
      <w:rFonts w:ascii="Times New Roman" w:hAnsi="Times New Roman" w:cs="Times New Roman"/>
      <w:sz w:val="20"/>
      <w:szCs w:val="20"/>
      <w:lang w:val="en-US"/>
    </w:rPr>
  </w:style>
  <w:style w:type="paragraph" w:styleId="NormalWeb">
    <w:name w:val="Normal (Web)"/>
    <w:basedOn w:val="Normal"/>
    <w:uiPriority w:val="99"/>
    <w:semiHidden/>
    <w:rsid w:val="00B979B4"/>
    <w:pPr>
      <w:widowControl/>
      <w:suppressAutoHyphens w:val="0"/>
      <w:spacing w:before="100" w:beforeAutospacing="1" w:after="100" w:afterAutospacing="1" w:line="240" w:lineRule="auto"/>
      <w:ind w:firstLine="0"/>
      <w:jc w:val="left"/>
    </w:pPr>
    <w:rPr>
      <w:color w:val="auto"/>
    </w:rPr>
  </w:style>
  <w:style w:type="paragraph" w:styleId="BodyText3">
    <w:name w:val="Body Text 3"/>
    <w:basedOn w:val="Normal"/>
    <w:link w:val="BodyText3Char"/>
    <w:uiPriority w:val="99"/>
    <w:semiHidden/>
    <w:rsid w:val="00B979B4"/>
    <w:pPr>
      <w:widowControl/>
      <w:suppressAutoHyphens w:val="0"/>
      <w:spacing w:after="120"/>
      <w:ind w:firstLine="0"/>
      <w:jc w:val="left"/>
    </w:pPr>
    <w:rPr>
      <w:rFonts w:ascii="Calibri" w:eastAsia="Calibri" w:hAnsi="Calibri"/>
      <w:color w:val="auto"/>
      <w:sz w:val="16"/>
      <w:szCs w:val="16"/>
      <w:lang w:eastAsia="en-US"/>
    </w:rPr>
  </w:style>
  <w:style w:type="character" w:customStyle="1" w:styleId="BodyText3Char">
    <w:name w:val="Body Text 3 Char"/>
    <w:basedOn w:val="DefaultParagraphFont"/>
    <w:link w:val="BodyText3"/>
    <w:uiPriority w:val="99"/>
    <w:semiHidden/>
    <w:locked/>
    <w:rsid w:val="00B979B4"/>
    <w:rPr>
      <w:rFonts w:cs="Times New Roman"/>
      <w:sz w:val="16"/>
      <w:szCs w:val="16"/>
    </w:rPr>
  </w:style>
  <w:style w:type="character" w:styleId="Hyperlink">
    <w:name w:val="Hyperlink"/>
    <w:basedOn w:val="DefaultParagraphFont"/>
    <w:uiPriority w:val="99"/>
    <w:rsid w:val="00B979B4"/>
    <w:rPr>
      <w:rFonts w:cs="Times New Roman"/>
      <w:color w:val="0563C1"/>
      <w:u w:val="single"/>
    </w:rPr>
  </w:style>
  <w:style w:type="paragraph" w:styleId="BalloonText">
    <w:name w:val="Balloon Text"/>
    <w:basedOn w:val="Normal"/>
    <w:link w:val="BalloonTextChar"/>
    <w:uiPriority w:val="99"/>
    <w:semiHidden/>
    <w:rsid w:val="003E54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549A"/>
    <w:rPr>
      <w:rFonts w:ascii="Tahoma" w:hAnsi="Tahoma" w:cs="Tahoma"/>
      <w:color w:val="00000A"/>
      <w:sz w:val="16"/>
      <w:szCs w:val="16"/>
      <w:lang w:eastAsia="ru-RU"/>
    </w:rPr>
  </w:style>
  <w:style w:type="character" w:customStyle="1" w:styleId="FontStyle14">
    <w:name w:val="Font Style14"/>
    <w:uiPriority w:val="99"/>
    <w:rsid w:val="008563DA"/>
    <w:rPr>
      <w:rFonts w:ascii="Times New Roman" w:hAnsi="Times New Roman"/>
      <w:b/>
      <w:sz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58257" TargetMode="External"/><Relationship Id="rId13" Type="http://schemas.openxmlformats.org/officeDocument/2006/relationships/hyperlink" Target="http://link.springer.com/"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hyperlink" Target="http://ecsocman.hse.ru" TargetMode="External"/><Relationship Id="rId7" Type="http://schemas.openxmlformats.org/officeDocument/2006/relationships/image" Target="media/image3.png"/><Relationship Id="rId12" Type="http://schemas.openxmlformats.org/officeDocument/2006/relationships/hyperlink" Target="http://window.edu.ru/" TargetMode="External"/><Relationship Id="rId17" Type="http://schemas.openxmlformats.org/officeDocument/2006/relationships/hyperlink" Target="https://elibrary.ru/project_risc.as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opus.com" TargetMode="External"/><Relationship Id="rId20" Type="http://schemas.openxmlformats.org/officeDocument/2006/relationships/hyperlink" Target="https://uisrussia.msu.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viewer/ocenka-stoimosti-biznesa-prilozhenie-v-ebs-450095"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ebofscience.com" TargetMode="External"/><Relationship Id="rId23" Type="http://schemas.openxmlformats.org/officeDocument/2006/relationships/hyperlink" Target="http://magtu.ru:8085/marcweb2/Default.asp" TargetMode="External"/><Relationship Id="rId10" Type="http://schemas.openxmlformats.org/officeDocument/2006/relationships/hyperlink" Target="https://urait.ru/viewer/ocenka-stoimosti-biznesa-451004" TargetMode="External"/><Relationship Id="rId19" Type="http://schemas.openxmlformats.org/officeDocument/2006/relationships/hyperlink" Target="https://www.rsl.ru/ru/4readers/catalogues/" TargetMode="External"/><Relationship Id="rId4" Type="http://schemas.openxmlformats.org/officeDocument/2006/relationships/webSettings" Target="webSettings.xml"/><Relationship Id="rId9" Type="http://schemas.openxmlformats.org/officeDocument/2006/relationships/hyperlink" Target="https://urait.ru/viewer/ocenka-stoimosti-aktivov-i-biznesa-455704" TargetMode="External"/><Relationship Id="rId14" Type="http://schemas.openxmlformats.org/officeDocument/2006/relationships/hyperlink" Target="http://www.springer.com/references" TargetMode="External"/><Relationship Id="rId22" Type="http://schemas.openxmlformats.org/officeDocument/2006/relationships/hyperlink" Target="https://dlib.eastvie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46</Pages>
  <Words>15448</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Lera</cp:lastModifiedBy>
  <cp:revision>7</cp:revision>
  <dcterms:created xsi:type="dcterms:W3CDTF">2020-12-11T14:02:00Z</dcterms:created>
  <dcterms:modified xsi:type="dcterms:W3CDTF">2020-12-20T10:46:00Z</dcterms:modified>
</cp:coreProperties>
</file>